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7EEE6" w14:textId="77777777" w:rsidR="00654E8F" w:rsidRPr="001549D3" w:rsidRDefault="00654E8F" w:rsidP="00CF23DD">
      <w:pPr>
        <w:pStyle w:val="Title"/>
      </w:pPr>
      <w:r w:rsidRPr="001549D3">
        <w:t>Supplementary Material</w:t>
      </w:r>
    </w:p>
    <w:p w14:paraId="4D059444" w14:textId="77777777" w:rsidR="00994A3D" w:rsidRPr="00994A3D" w:rsidRDefault="00654E8F" w:rsidP="00CF23DD">
      <w:pPr>
        <w:pStyle w:val="Title"/>
      </w:pPr>
      <w:r w:rsidRPr="00994A3D">
        <w:t>Supplementary Figures and Tables</w:t>
      </w:r>
    </w:p>
    <w:p w14:paraId="63D7C2B0" w14:textId="77777777" w:rsidR="00994A3D" w:rsidRPr="001549D3" w:rsidRDefault="00994A3D" w:rsidP="00CF23DD">
      <w:pPr>
        <w:pStyle w:val="Title"/>
      </w:pPr>
      <w:r w:rsidRPr="0001436A">
        <w:t>Supplementary</w:t>
      </w:r>
      <w:r w:rsidRPr="001549D3">
        <w:t xml:space="preserve"> Figures</w:t>
      </w:r>
    </w:p>
    <w:p w14:paraId="7AE7906F" w14:textId="77777777" w:rsidR="002E72C3" w:rsidRDefault="002E72C3" w:rsidP="00CF23DD">
      <w:pPr>
        <w:pStyle w:val="Title"/>
      </w:pPr>
      <w:r>
        <w:rPr>
          <w:noProof/>
          <w:lang w:eastAsia="zh-CN"/>
        </w:rPr>
        <w:drawing>
          <wp:inline distT="0" distB="0" distL="0" distR="0" wp14:anchorId="206BDEC4" wp14:editId="0C7E305C">
            <wp:extent cx="4449990" cy="2966661"/>
            <wp:effectExtent l="0" t="0" r="8255" b="571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步长-偏移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2480" cy="2968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7C8393" w14:textId="2616F841" w:rsidR="002E72C3" w:rsidRDefault="002E72C3" w:rsidP="00CF23DD">
      <w:pPr>
        <w:pStyle w:val="Title"/>
        <w:rPr>
          <w:sz w:val="21"/>
        </w:rPr>
      </w:pPr>
      <w:r w:rsidRPr="00065C05">
        <w:rPr>
          <w:sz w:val="21"/>
        </w:rPr>
        <w:t>Fig S</w:t>
      </w:r>
      <w:r w:rsidR="00B00618">
        <w:rPr>
          <w:sz w:val="21"/>
        </w:rPr>
        <w:t>1</w:t>
      </w:r>
      <w:r w:rsidRPr="00065C05">
        <w:t xml:space="preserve"> </w:t>
      </w:r>
      <w:r w:rsidR="00B00618" w:rsidRPr="00B00618">
        <w:rPr>
          <w:sz w:val="21"/>
        </w:rPr>
        <w:t>Systolic pressure publication bias map for inclusion in the literature</w:t>
      </w:r>
      <w:r w:rsidR="00B00618" w:rsidRPr="00B00618">
        <w:rPr>
          <w:rFonts w:hint="eastAsia"/>
          <w:sz w:val="21"/>
        </w:rPr>
        <w:t xml:space="preserve">(duration </w:t>
      </w:r>
      <w:r w:rsidR="00B00618" w:rsidRPr="00B00618">
        <w:rPr>
          <w:rFonts w:hint="eastAsia"/>
          <w:sz w:val="21"/>
        </w:rPr>
        <w:t>≥</w:t>
      </w:r>
      <w:r w:rsidR="00B00618" w:rsidRPr="00B00618">
        <w:rPr>
          <w:rFonts w:hint="eastAsia"/>
          <w:sz w:val="21"/>
        </w:rPr>
        <w:t>12 weeks)</w:t>
      </w:r>
      <w:r>
        <w:rPr>
          <w:rFonts w:hint="eastAsia"/>
          <w:noProof/>
          <w:sz w:val="21"/>
        </w:rPr>
        <w:drawing>
          <wp:inline distT="0" distB="0" distL="0" distR="0" wp14:anchorId="7159A0E4" wp14:editId="04BE80AB">
            <wp:extent cx="4844143" cy="3229429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步速-偏移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49098" cy="3232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B3CCA1" w14:textId="5CE1658F" w:rsidR="002E72C3" w:rsidRDefault="00B00618" w:rsidP="00CF23DD">
      <w:pPr>
        <w:pStyle w:val="Title"/>
        <w:rPr>
          <w:sz w:val="21"/>
        </w:rPr>
      </w:pPr>
      <w:r w:rsidRPr="00065C05">
        <w:rPr>
          <w:sz w:val="21"/>
        </w:rPr>
        <w:lastRenderedPageBreak/>
        <w:t>Fig S</w:t>
      </w:r>
      <w:r>
        <w:rPr>
          <w:sz w:val="21"/>
        </w:rPr>
        <w:t>2</w:t>
      </w:r>
      <w:r w:rsidRPr="00065C05">
        <w:t xml:space="preserve"> </w:t>
      </w:r>
      <w:r>
        <w:rPr>
          <w:sz w:val="21"/>
        </w:rPr>
        <w:t>D</w:t>
      </w:r>
      <w:r w:rsidRPr="00B00618">
        <w:rPr>
          <w:sz w:val="21"/>
        </w:rPr>
        <w:t>iastolic pressure publication bias map for inclusion in the literature</w:t>
      </w:r>
      <w:r w:rsidRPr="00B00618">
        <w:rPr>
          <w:rFonts w:hint="eastAsia"/>
          <w:sz w:val="21"/>
        </w:rPr>
        <w:t xml:space="preserve">(duration </w:t>
      </w:r>
      <w:r w:rsidRPr="00B00618">
        <w:rPr>
          <w:rFonts w:hint="eastAsia"/>
          <w:sz w:val="21"/>
        </w:rPr>
        <w:t>≥</w:t>
      </w:r>
      <w:r w:rsidRPr="00B00618">
        <w:rPr>
          <w:rFonts w:hint="eastAsia"/>
          <w:sz w:val="21"/>
        </w:rPr>
        <w:t>12 weeks)</w:t>
      </w:r>
      <w:r w:rsidR="002E72C3">
        <w:rPr>
          <w:noProof/>
          <w:sz w:val="21"/>
        </w:rPr>
        <w:drawing>
          <wp:inline distT="0" distB="0" distL="0" distR="0" wp14:anchorId="022610DE" wp14:editId="19FB4CD2">
            <wp:extent cx="4898572" cy="3265715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步频-偏移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0746" cy="3267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990D1A" w14:textId="1F2DDCB7" w:rsidR="002E72C3" w:rsidRPr="00065C05" w:rsidRDefault="00B00618" w:rsidP="00CF23DD">
      <w:pPr>
        <w:pStyle w:val="Title"/>
        <w:rPr>
          <w:sz w:val="21"/>
        </w:rPr>
      </w:pPr>
      <w:r w:rsidRPr="00065C05">
        <w:rPr>
          <w:sz w:val="21"/>
        </w:rPr>
        <w:t>Fig S</w:t>
      </w:r>
      <w:r>
        <w:rPr>
          <w:sz w:val="21"/>
        </w:rPr>
        <w:t>3</w:t>
      </w:r>
      <w:r w:rsidRPr="00065C05">
        <w:t xml:space="preserve"> </w:t>
      </w:r>
      <w:r w:rsidRPr="00B00618">
        <w:rPr>
          <w:sz w:val="21"/>
        </w:rPr>
        <w:t>Systolic pressure publication bias map for inclusion in the literature</w:t>
      </w:r>
      <w:r w:rsidRPr="00B00618">
        <w:rPr>
          <w:rFonts w:hint="eastAsia"/>
          <w:sz w:val="21"/>
        </w:rPr>
        <w:t>(duration</w:t>
      </w:r>
      <w:r>
        <w:rPr>
          <w:rFonts w:hint="eastAsia"/>
          <w:sz w:val="21"/>
        </w:rPr>
        <w:t>＜</w:t>
      </w:r>
      <w:r w:rsidRPr="00B00618">
        <w:rPr>
          <w:rFonts w:hint="eastAsia"/>
          <w:sz w:val="21"/>
        </w:rPr>
        <w:t>12 weeks)</w:t>
      </w:r>
      <w:r w:rsidR="002E72C3">
        <w:rPr>
          <w:noProof/>
          <w:sz w:val="21"/>
        </w:rPr>
        <w:drawing>
          <wp:inline distT="0" distB="0" distL="0" distR="0" wp14:anchorId="065E6FC7" wp14:editId="7A773C6C">
            <wp:extent cx="5273992" cy="3515995"/>
            <wp:effectExtent l="0" t="0" r="3175" b="825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步幅-偏移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3992" cy="3515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0379BF" w14:textId="67499E00" w:rsidR="002E72C3" w:rsidRDefault="00B00618" w:rsidP="00CF23DD">
      <w:pPr>
        <w:pStyle w:val="Title"/>
        <w:rPr>
          <w:sz w:val="21"/>
        </w:rPr>
      </w:pPr>
      <w:r w:rsidRPr="00065C05">
        <w:rPr>
          <w:sz w:val="21"/>
        </w:rPr>
        <w:t>Fig S</w:t>
      </w:r>
      <w:r>
        <w:rPr>
          <w:sz w:val="21"/>
        </w:rPr>
        <w:t>4</w:t>
      </w:r>
      <w:r w:rsidRPr="00065C05">
        <w:t xml:space="preserve"> </w:t>
      </w:r>
      <w:r>
        <w:rPr>
          <w:sz w:val="21"/>
        </w:rPr>
        <w:t>D</w:t>
      </w:r>
      <w:r w:rsidRPr="00B00618">
        <w:rPr>
          <w:sz w:val="21"/>
        </w:rPr>
        <w:t>iastolic pressure publication bias map for inclusion in the literature</w:t>
      </w:r>
      <w:r w:rsidRPr="00B00618">
        <w:rPr>
          <w:rFonts w:hint="eastAsia"/>
          <w:sz w:val="21"/>
        </w:rPr>
        <w:t>(duration</w:t>
      </w:r>
      <w:r>
        <w:rPr>
          <w:rFonts w:hint="eastAsia"/>
          <w:sz w:val="21"/>
        </w:rPr>
        <w:t>＜</w:t>
      </w:r>
      <w:r w:rsidRPr="00B00618">
        <w:rPr>
          <w:rFonts w:hint="eastAsia"/>
          <w:sz w:val="21"/>
        </w:rPr>
        <w:t>12 weeks)</w:t>
      </w:r>
    </w:p>
    <w:p w14:paraId="67C05E36" w14:textId="01DB709B" w:rsidR="002E72C3" w:rsidRDefault="002E72C3" w:rsidP="00CF23DD">
      <w:pPr>
        <w:pStyle w:val="Title"/>
        <w:jc w:val="left"/>
        <w:rPr>
          <w:sz w:val="21"/>
        </w:rPr>
      </w:pPr>
    </w:p>
    <w:p w14:paraId="2292A57F" w14:textId="77777777" w:rsidR="002E72C3" w:rsidRDefault="002E72C3" w:rsidP="00CF23DD">
      <w:pPr>
        <w:pStyle w:val="Title"/>
        <w:sectPr w:rsidR="002E72C3" w:rsidSect="00CF23DD">
          <w:headerReference w:type="even" r:id="rId12"/>
          <w:footerReference w:type="even" r:id="rId13"/>
          <w:footerReference w:type="default" r:id="rId14"/>
          <w:headerReference w:type="first" r:id="rId15"/>
          <w:type w:val="continuous"/>
          <w:pgSz w:w="12240" w:h="15840"/>
          <w:pgMar w:top="1138" w:right="1181" w:bottom="1138" w:left="1282" w:header="720" w:footer="720" w:gutter="0"/>
          <w:cols w:space="720"/>
          <w:titlePg/>
          <w:docGrid w:linePitch="360"/>
        </w:sectPr>
      </w:pPr>
    </w:p>
    <w:p w14:paraId="5C938F3A" w14:textId="08709DD9" w:rsidR="002E72C3" w:rsidRPr="001549D3" w:rsidRDefault="002E72C3" w:rsidP="00CF23DD">
      <w:pPr>
        <w:pStyle w:val="Title"/>
      </w:pPr>
      <w:r w:rsidRPr="0001436A">
        <w:lastRenderedPageBreak/>
        <w:t>Supplementary</w:t>
      </w:r>
      <w:r w:rsidRPr="001549D3">
        <w:t xml:space="preserve"> </w:t>
      </w:r>
      <w:r>
        <w:t>Table</w:t>
      </w:r>
      <w:r w:rsidR="00CF23DD">
        <w:t>s</w:t>
      </w:r>
    </w:p>
    <w:p w14:paraId="782B265B" w14:textId="6457578B" w:rsidR="002E72C3" w:rsidRDefault="002E72C3" w:rsidP="00CF23DD">
      <w:pPr>
        <w:pStyle w:val="Title"/>
      </w:pPr>
      <w:r w:rsidRPr="001C20CA">
        <w:t xml:space="preserve">Supplementary Table </w:t>
      </w:r>
      <w:r>
        <w:t>1</w:t>
      </w:r>
      <w:r w:rsidRPr="001C20CA">
        <w:t>.</w:t>
      </w:r>
      <w:r>
        <w:t xml:space="preserve">Search strategy for each </w:t>
      </w:r>
      <w:r w:rsidRPr="007B26E4">
        <w:t>database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81"/>
        <w:gridCol w:w="10060"/>
        <w:gridCol w:w="1709"/>
      </w:tblGrid>
      <w:tr w:rsidR="00C55268" w14:paraId="71AAD461" w14:textId="77777777" w:rsidTr="00526504">
        <w:tc>
          <w:tcPr>
            <w:tcW w:w="1323" w:type="dxa"/>
          </w:tcPr>
          <w:p w14:paraId="0435925E" w14:textId="77777777" w:rsidR="00C55268" w:rsidRDefault="00C55268" w:rsidP="00CF23DD">
            <w:pPr>
              <w:pStyle w:val="Title"/>
            </w:pPr>
            <w:r w:rsidRPr="00060819">
              <w:t>Search engine</w:t>
            </w:r>
          </w:p>
        </w:tc>
        <w:tc>
          <w:tcPr>
            <w:tcW w:w="10604" w:type="dxa"/>
          </w:tcPr>
          <w:p w14:paraId="163CC551" w14:textId="77777777" w:rsidR="00C55268" w:rsidRDefault="00C55268" w:rsidP="00CF23DD">
            <w:pPr>
              <w:pStyle w:val="Title"/>
            </w:pPr>
            <w:r w:rsidRPr="00060819">
              <w:t>Search query</w:t>
            </w:r>
          </w:p>
        </w:tc>
        <w:tc>
          <w:tcPr>
            <w:tcW w:w="1623" w:type="dxa"/>
          </w:tcPr>
          <w:p w14:paraId="346A6B80" w14:textId="77777777" w:rsidR="00C55268" w:rsidRDefault="00C55268" w:rsidP="00CF23DD">
            <w:pPr>
              <w:pStyle w:val="Title"/>
            </w:pPr>
            <w:r w:rsidRPr="00060819">
              <w:t>Date of search</w:t>
            </w:r>
          </w:p>
        </w:tc>
      </w:tr>
      <w:tr w:rsidR="00C55268" w14:paraId="7B3C4F71" w14:textId="77777777" w:rsidTr="00526504">
        <w:tc>
          <w:tcPr>
            <w:tcW w:w="1323" w:type="dxa"/>
          </w:tcPr>
          <w:p w14:paraId="41A286FF" w14:textId="77777777" w:rsidR="00C55268" w:rsidRDefault="00C55268" w:rsidP="00CF23DD">
            <w:pPr>
              <w:pStyle w:val="Title"/>
            </w:pPr>
            <w:r w:rsidRPr="00060819">
              <w:t>CNKI</w:t>
            </w:r>
            <w:r>
              <w:t>/VIP/</w:t>
            </w:r>
            <w:r w:rsidRPr="00060819">
              <w:t xml:space="preserve"> CBM</w:t>
            </w:r>
          </w:p>
        </w:tc>
        <w:tc>
          <w:tcPr>
            <w:tcW w:w="10604" w:type="dxa"/>
          </w:tcPr>
          <w:p w14:paraId="1321C4EC" w14:textId="1C9DB3B3" w:rsidR="00C55268" w:rsidRDefault="00C55268" w:rsidP="00CF23DD">
            <w:pPr>
              <w:pStyle w:val="Title"/>
            </w:pPr>
            <w:r w:rsidRPr="007674DD">
              <w:t>#1</w:t>
            </w:r>
            <w:r w:rsidRPr="007674DD">
              <w:tab/>
            </w:r>
            <w:proofErr w:type="spellStart"/>
            <w:r w:rsidRPr="007674DD">
              <w:t>主题</w:t>
            </w:r>
            <w:proofErr w:type="spellEnd"/>
            <w:r w:rsidRPr="007674DD">
              <w:t xml:space="preserve"> (Topic) =</w:t>
            </w:r>
            <w:proofErr w:type="spellStart"/>
            <w:r w:rsidR="008A3B0F" w:rsidRPr="008A3B0F">
              <w:rPr>
                <w:rFonts w:hint="eastAsia"/>
              </w:rPr>
              <w:t>太极</w:t>
            </w:r>
            <w:proofErr w:type="spellEnd"/>
            <w:r w:rsidRPr="007674DD">
              <w:t>(</w:t>
            </w:r>
            <w:r w:rsidR="008A3B0F" w:rsidRPr="008A3B0F">
              <w:t>Tai-ji</w:t>
            </w:r>
            <w:r>
              <w:t xml:space="preserve">, </w:t>
            </w:r>
            <w:r w:rsidR="008A3B0F" w:rsidRPr="008A3B0F">
              <w:t>Tai Chi</w:t>
            </w:r>
            <w:r w:rsidRPr="007674DD">
              <w:t>)</w:t>
            </w:r>
            <w:r w:rsidRPr="00FB7BFC">
              <w:t xml:space="preserve"> OR</w:t>
            </w:r>
            <w:r>
              <w:t xml:space="preserve"> </w:t>
            </w:r>
            <w:r w:rsidR="008A3B0F">
              <w:rPr>
                <w:rFonts w:hint="eastAsia"/>
                <w:lang w:eastAsia="zh-CN"/>
              </w:rPr>
              <w:t>太极拳</w:t>
            </w:r>
            <w:r w:rsidRPr="00FB7BFC">
              <w:t>(</w:t>
            </w:r>
            <w:r w:rsidR="008A3B0F" w:rsidRPr="008A3B0F">
              <w:t>Taijiquan</w:t>
            </w:r>
            <w:r w:rsidR="008A3B0F">
              <w:t xml:space="preserve">, </w:t>
            </w:r>
            <w:r w:rsidR="008A3B0F" w:rsidRPr="008A3B0F">
              <w:t xml:space="preserve">Tai Chi </w:t>
            </w:r>
            <w:proofErr w:type="spellStart"/>
            <w:r w:rsidR="008A3B0F" w:rsidRPr="008A3B0F">
              <w:t>Chuan</w:t>
            </w:r>
            <w:proofErr w:type="spellEnd"/>
            <w:r w:rsidRPr="00FB7BFC">
              <w:t xml:space="preserve">) </w:t>
            </w:r>
          </w:p>
          <w:p w14:paraId="118C54E0" w14:textId="0EE0711F" w:rsidR="00C55268" w:rsidRDefault="00C55268" w:rsidP="00CF23DD">
            <w:pPr>
              <w:pStyle w:val="Title"/>
            </w:pPr>
            <w:r w:rsidRPr="00FB7BFC">
              <w:t>#2</w:t>
            </w:r>
            <w:r w:rsidRPr="00FB7BFC">
              <w:tab/>
            </w:r>
            <w:proofErr w:type="spellStart"/>
            <w:r w:rsidRPr="00FB7BFC">
              <w:t>主题</w:t>
            </w:r>
            <w:proofErr w:type="spellEnd"/>
            <w:r w:rsidRPr="00FB7BFC">
              <w:t xml:space="preserve"> (Topic) =</w:t>
            </w:r>
            <w:proofErr w:type="spellStart"/>
            <w:r w:rsidR="008A3B0F" w:rsidRPr="008A3B0F">
              <w:rPr>
                <w:rFonts w:hint="eastAsia"/>
              </w:rPr>
              <w:t>高血压</w:t>
            </w:r>
            <w:proofErr w:type="spellEnd"/>
            <w:r w:rsidRPr="00FB7BFC">
              <w:t>(</w:t>
            </w:r>
            <w:r w:rsidR="008A3B0F" w:rsidRPr="008A3B0F">
              <w:t>High Blood Pressure</w:t>
            </w:r>
            <w:r w:rsidR="008A3B0F">
              <w:t xml:space="preserve">, </w:t>
            </w:r>
            <w:r w:rsidR="008A3B0F" w:rsidRPr="008A3B0F">
              <w:t>hypertension</w:t>
            </w:r>
            <w:r w:rsidRPr="00FB7BFC">
              <w:t>) OR</w:t>
            </w:r>
            <w:r w:rsidR="008A3B0F">
              <w:t xml:space="preserve"> </w:t>
            </w:r>
            <w:r w:rsidR="008A3B0F">
              <w:rPr>
                <w:rFonts w:hint="eastAsia"/>
                <w:lang w:eastAsia="zh-CN"/>
              </w:rPr>
              <w:t>原发性</w:t>
            </w:r>
            <w:proofErr w:type="spellStart"/>
            <w:r w:rsidR="008A3B0F" w:rsidRPr="008A3B0F">
              <w:rPr>
                <w:rFonts w:hint="eastAsia"/>
              </w:rPr>
              <w:t>高血压</w:t>
            </w:r>
            <w:proofErr w:type="spellEnd"/>
            <w:r w:rsidRPr="00FB7BFC">
              <w:t>(</w:t>
            </w:r>
            <w:r w:rsidR="008A3B0F" w:rsidRPr="008A3B0F">
              <w:t>Primary Hypertension</w:t>
            </w:r>
            <w:r>
              <w:t xml:space="preserve">) </w:t>
            </w:r>
          </w:p>
          <w:p w14:paraId="08CC4009" w14:textId="1A48AE6D" w:rsidR="00C55268" w:rsidRDefault="00C55268" w:rsidP="00CF23DD">
            <w:pPr>
              <w:pStyle w:val="Title"/>
            </w:pPr>
            <w:r w:rsidRPr="00FB7BFC">
              <w:t>#</w:t>
            </w:r>
            <w:r>
              <w:t>3</w:t>
            </w:r>
            <w:r w:rsidRPr="00FB7BFC">
              <w:tab/>
              <w:t xml:space="preserve">#1 AND #2 </w:t>
            </w:r>
          </w:p>
        </w:tc>
        <w:tc>
          <w:tcPr>
            <w:tcW w:w="1623" w:type="dxa"/>
          </w:tcPr>
          <w:p w14:paraId="1EC15DE8" w14:textId="62A035B3" w:rsidR="00C55268" w:rsidRDefault="008A3B0F" w:rsidP="00CF23DD">
            <w:pPr>
              <w:pStyle w:val="Title"/>
            </w:pPr>
            <w:r>
              <w:t>13</w:t>
            </w:r>
            <w:r w:rsidR="00C55268" w:rsidRPr="00FB7BFC">
              <w:t>-</w:t>
            </w:r>
            <w:r>
              <w:t xml:space="preserve"> </w:t>
            </w:r>
            <w:r w:rsidRPr="008A3B0F">
              <w:t>December</w:t>
            </w:r>
            <w:r w:rsidR="00C55268" w:rsidRPr="00FB7BFC">
              <w:t>-22</w:t>
            </w:r>
          </w:p>
        </w:tc>
      </w:tr>
      <w:tr w:rsidR="00C55268" w14:paraId="12431B48" w14:textId="77777777" w:rsidTr="00526504">
        <w:tc>
          <w:tcPr>
            <w:tcW w:w="1323" w:type="dxa"/>
          </w:tcPr>
          <w:p w14:paraId="53C08ACD" w14:textId="77777777" w:rsidR="00C55268" w:rsidRDefault="00C55268" w:rsidP="00CF23DD">
            <w:pPr>
              <w:pStyle w:val="Title"/>
            </w:pPr>
            <w:proofErr w:type="spellStart"/>
            <w:r w:rsidRPr="00FB7BFC">
              <w:t>Pubmed</w:t>
            </w:r>
            <w:proofErr w:type="spellEnd"/>
          </w:p>
        </w:tc>
        <w:tc>
          <w:tcPr>
            <w:tcW w:w="10604" w:type="dxa"/>
          </w:tcPr>
          <w:p w14:paraId="1C99B1EB" w14:textId="51D81E05" w:rsidR="00C55268" w:rsidRPr="00FB7BFC" w:rsidRDefault="00C55268" w:rsidP="00CF23DD">
            <w:pPr>
              <w:pStyle w:val="Title"/>
            </w:pPr>
            <w:r w:rsidRPr="00FB7BFC">
              <w:t xml:space="preserve">#1 </w:t>
            </w:r>
            <w:r w:rsidR="008A3B0F" w:rsidRPr="008A3B0F">
              <w:t>Tai Chi</w:t>
            </w:r>
            <w:r w:rsidR="008A3B0F">
              <w:t xml:space="preserve"> </w:t>
            </w:r>
            <w:r w:rsidR="008A3B0F" w:rsidRPr="008A3B0F">
              <w:t>[</w:t>
            </w:r>
            <w:proofErr w:type="spellStart"/>
            <w:r w:rsidR="008A3B0F" w:rsidRPr="008A3B0F">
              <w:t>MeSH</w:t>
            </w:r>
            <w:proofErr w:type="spellEnd"/>
            <w:r w:rsidR="008A3B0F" w:rsidRPr="008A3B0F">
              <w:t xml:space="preserve"> Terms]</w:t>
            </w:r>
          </w:p>
          <w:p w14:paraId="4F4B36DF" w14:textId="60BA1E3C" w:rsidR="00C55268" w:rsidRPr="008A3B0F" w:rsidRDefault="00C55268" w:rsidP="00CF23DD">
            <w:pPr>
              <w:pStyle w:val="Title"/>
              <w:rPr>
                <w:rFonts w:eastAsia="SimSun"/>
                <w:sz w:val="28"/>
              </w:rPr>
            </w:pPr>
            <w:r w:rsidRPr="00FB7BFC">
              <w:t xml:space="preserve">#2 </w:t>
            </w:r>
            <w:r w:rsidR="008A3B0F" w:rsidRPr="00C464F9">
              <w:rPr>
                <w:rFonts w:eastAsia="SimSun"/>
                <w:sz w:val="28"/>
              </w:rPr>
              <w:t>Tai-ji</w:t>
            </w:r>
            <w:r w:rsidR="008A3B0F">
              <w:t xml:space="preserve"> </w:t>
            </w:r>
            <w:r w:rsidR="008A3B0F" w:rsidRPr="008A3B0F">
              <w:t>[Text Word]</w:t>
            </w:r>
          </w:p>
          <w:p w14:paraId="1384F330" w14:textId="03389071" w:rsidR="00C55268" w:rsidRPr="00FB7BFC" w:rsidRDefault="00C55268" w:rsidP="00CF23DD">
            <w:pPr>
              <w:pStyle w:val="Title"/>
            </w:pPr>
            <w:r w:rsidRPr="00FB7BFC">
              <w:t xml:space="preserve">#3 </w:t>
            </w:r>
            <w:r w:rsidR="008A3B0F" w:rsidRPr="008A3B0F">
              <w:t>Chi, Tai</w:t>
            </w:r>
            <w:r w:rsidR="008A3B0F">
              <w:t xml:space="preserve"> </w:t>
            </w:r>
            <w:r w:rsidR="008A3B0F" w:rsidRPr="008A3B0F">
              <w:t>[Text Word]</w:t>
            </w:r>
          </w:p>
          <w:p w14:paraId="6E723AAC" w14:textId="27FC75F5" w:rsidR="00C55268" w:rsidRPr="00FB7BFC" w:rsidRDefault="00C55268" w:rsidP="00CF23DD">
            <w:pPr>
              <w:pStyle w:val="Title"/>
            </w:pPr>
            <w:r w:rsidRPr="00FB7BFC">
              <w:lastRenderedPageBreak/>
              <w:t xml:space="preserve">#4 </w:t>
            </w:r>
            <w:r w:rsidR="008A3B0F" w:rsidRPr="008A3B0F">
              <w:t>Tai Ji Quan</w:t>
            </w:r>
            <w:r w:rsidRPr="00FB7BFC">
              <w:t xml:space="preserve"> </w:t>
            </w:r>
            <w:r w:rsidR="008A3B0F">
              <w:t xml:space="preserve"> </w:t>
            </w:r>
            <w:r w:rsidR="008A3B0F" w:rsidRPr="008A3B0F">
              <w:t>[Text Word]</w:t>
            </w:r>
          </w:p>
          <w:p w14:paraId="2F41C834" w14:textId="11A07803" w:rsidR="00C55268" w:rsidRPr="00FB7BFC" w:rsidRDefault="00C55268" w:rsidP="00CF23DD">
            <w:pPr>
              <w:pStyle w:val="Title"/>
            </w:pPr>
            <w:r w:rsidRPr="00FB7BFC">
              <w:t xml:space="preserve">#5 </w:t>
            </w:r>
            <w:r w:rsidR="008A3B0F" w:rsidRPr="008A3B0F">
              <w:t xml:space="preserve">Ji Quan, Tai </w:t>
            </w:r>
            <w:r w:rsidR="008A3B0F">
              <w:t xml:space="preserve"> </w:t>
            </w:r>
            <w:r w:rsidR="008A3B0F" w:rsidRPr="008A3B0F">
              <w:t>[Text Word]</w:t>
            </w:r>
          </w:p>
          <w:p w14:paraId="09AA4624" w14:textId="5F848E33" w:rsidR="00C55268" w:rsidRPr="00FB7BFC" w:rsidRDefault="00C55268" w:rsidP="00CF23DD">
            <w:pPr>
              <w:pStyle w:val="Title"/>
            </w:pPr>
            <w:r w:rsidRPr="00FB7BFC">
              <w:t xml:space="preserve">#6 </w:t>
            </w:r>
            <w:r w:rsidR="008A3B0F" w:rsidRPr="008A3B0F">
              <w:t xml:space="preserve">Quan, Tai Ji </w:t>
            </w:r>
            <w:r w:rsidR="008A3B0F">
              <w:t xml:space="preserve"> </w:t>
            </w:r>
            <w:r w:rsidR="008A3B0F" w:rsidRPr="008A3B0F">
              <w:t>[Text Word]</w:t>
            </w:r>
          </w:p>
          <w:p w14:paraId="64517EFC" w14:textId="26830D5B" w:rsidR="00C55268" w:rsidRPr="00FB7BFC" w:rsidRDefault="00C55268" w:rsidP="00CF23DD">
            <w:pPr>
              <w:pStyle w:val="Title"/>
            </w:pPr>
            <w:r w:rsidRPr="00FB7BFC">
              <w:t xml:space="preserve">#7 </w:t>
            </w:r>
            <w:r w:rsidR="008A3B0F" w:rsidRPr="008A3B0F">
              <w:t xml:space="preserve">Tai Chi </w:t>
            </w:r>
            <w:proofErr w:type="spellStart"/>
            <w:r w:rsidR="008A3B0F" w:rsidRPr="008A3B0F">
              <w:t>Chuan</w:t>
            </w:r>
            <w:proofErr w:type="spellEnd"/>
            <w:r w:rsidRPr="00FB7BFC">
              <w:t xml:space="preserve"> </w:t>
            </w:r>
            <w:r w:rsidR="008A3B0F">
              <w:t xml:space="preserve"> </w:t>
            </w:r>
            <w:r w:rsidR="008A3B0F" w:rsidRPr="008A3B0F">
              <w:t>[Text Word]</w:t>
            </w:r>
          </w:p>
          <w:p w14:paraId="25817452" w14:textId="77777777" w:rsidR="00C55268" w:rsidRDefault="00C55268" w:rsidP="00CF23DD">
            <w:pPr>
              <w:pStyle w:val="Title"/>
            </w:pPr>
            <w:r w:rsidRPr="00FB7BFC">
              <w:t>#</w:t>
            </w:r>
            <w:r>
              <w:t xml:space="preserve">8 #1 OR #2 OR #3 OR #4 OR #5 OR </w:t>
            </w:r>
            <w:r w:rsidRPr="00FB7BFC">
              <w:t xml:space="preserve">#6 OR #7 </w:t>
            </w:r>
          </w:p>
          <w:p w14:paraId="72584168" w14:textId="76E28449" w:rsidR="00C55268" w:rsidRDefault="00C55268" w:rsidP="00CF23DD">
            <w:pPr>
              <w:pStyle w:val="Title"/>
            </w:pPr>
            <w:r w:rsidRPr="00FB7BFC">
              <w:t>#</w:t>
            </w:r>
            <w:r>
              <w:t xml:space="preserve">9 </w:t>
            </w:r>
            <w:r w:rsidR="008A3B0F" w:rsidRPr="008A3B0F">
              <w:t>hypertension</w:t>
            </w:r>
            <w:r w:rsidRPr="00FB7BFC">
              <w:t xml:space="preserve"> </w:t>
            </w:r>
            <w:r w:rsidR="008A3B0F">
              <w:t xml:space="preserve"> </w:t>
            </w:r>
            <w:r w:rsidR="008A3B0F" w:rsidRPr="008A3B0F">
              <w:t>[</w:t>
            </w:r>
            <w:proofErr w:type="spellStart"/>
            <w:r w:rsidR="008A3B0F" w:rsidRPr="008A3B0F">
              <w:t>MeSH</w:t>
            </w:r>
            <w:proofErr w:type="spellEnd"/>
            <w:r w:rsidR="008A3B0F" w:rsidRPr="008A3B0F">
              <w:t xml:space="preserve"> Terms]</w:t>
            </w:r>
          </w:p>
          <w:p w14:paraId="3ED227E5" w14:textId="439B7872" w:rsidR="00C55268" w:rsidRPr="00FB7BFC" w:rsidRDefault="00C55268" w:rsidP="00CF23DD">
            <w:pPr>
              <w:pStyle w:val="Title"/>
            </w:pPr>
            <w:r w:rsidRPr="00FB7BFC">
              <w:t>#1</w:t>
            </w:r>
            <w:r>
              <w:t>0</w:t>
            </w:r>
            <w:r w:rsidRPr="00FB7BFC">
              <w:t xml:space="preserve"> </w:t>
            </w:r>
            <w:r w:rsidR="008A3B0F" w:rsidRPr="008A3B0F">
              <w:t>High Blood Pressure</w:t>
            </w:r>
            <w:r w:rsidRPr="00794545">
              <w:t xml:space="preserve"> </w:t>
            </w:r>
            <w:r w:rsidR="00526504">
              <w:t xml:space="preserve"> </w:t>
            </w:r>
            <w:r w:rsidR="00526504" w:rsidRPr="008A3B0F">
              <w:t>[Text Word]</w:t>
            </w:r>
          </w:p>
          <w:p w14:paraId="1F515270" w14:textId="16EB8051" w:rsidR="00C55268" w:rsidRPr="00FB7BFC" w:rsidRDefault="00C55268" w:rsidP="00CF23DD">
            <w:pPr>
              <w:pStyle w:val="Title"/>
            </w:pPr>
            <w:r w:rsidRPr="00FB7BFC">
              <w:t>#1</w:t>
            </w:r>
            <w:r>
              <w:t>1</w:t>
            </w:r>
            <w:r w:rsidR="008A3B0F">
              <w:t xml:space="preserve"> </w:t>
            </w:r>
            <w:r w:rsidR="008A3B0F" w:rsidRPr="008A3B0F">
              <w:t>Primary Hypertension</w:t>
            </w:r>
            <w:r w:rsidRPr="00794545">
              <w:t xml:space="preserve"> </w:t>
            </w:r>
            <w:r w:rsidR="00526504">
              <w:t xml:space="preserve"> </w:t>
            </w:r>
            <w:r w:rsidR="00526504" w:rsidRPr="008A3B0F">
              <w:t>[Text Word]</w:t>
            </w:r>
          </w:p>
          <w:p w14:paraId="0DD448CA" w14:textId="703B524D" w:rsidR="00C55268" w:rsidRDefault="00C55268" w:rsidP="00CF23DD">
            <w:pPr>
              <w:pStyle w:val="Title"/>
            </w:pPr>
            <w:r w:rsidRPr="00FB7BFC">
              <w:t>#1</w:t>
            </w:r>
            <w:r>
              <w:t>2</w:t>
            </w:r>
            <w:r w:rsidRPr="00FB7BFC">
              <w:t xml:space="preserve"> </w:t>
            </w:r>
            <w:r w:rsidR="008A3B0F" w:rsidRPr="008A3B0F">
              <w:t>Hypertension, Primary</w:t>
            </w:r>
            <w:r w:rsidR="00526504">
              <w:t xml:space="preserve"> </w:t>
            </w:r>
            <w:r w:rsidR="00526504" w:rsidRPr="008A3B0F">
              <w:t>[Text Word]</w:t>
            </w:r>
          </w:p>
          <w:p w14:paraId="23F92668" w14:textId="5318E164" w:rsidR="00C55268" w:rsidRDefault="00C55268" w:rsidP="00CF23DD">
            <w:pPr>
              <w:pStyle w:val="Title"/>
            </w:pPr>
            <w:r w:rsidRPr="00FB7BFC">
              <w:t>#1</w:t>
            </w:r>
            <w:r>
              <w:t>3</w:t>
            </w:r>
            <w:r>
              <w:rPr>
                <w:rFonts w:hint="eastAsia"/>
              </w:rPr>
              <w:t xml:space="preserve"> </w:t>
            </w:r>
            <w:r w:rsidR="008A3B0F" w:rsidRPr="008A3B0F">
              <w:rPr>
                <w:lang w:eastAsia="zh-CN"/>
              </w:rPr>
              <w:t xml:space="preserve">Blood Pressure, High </w:t>
            </w:r>
            <w:r w:rsidR="00526504">
              <w:t xml:space="preserve"> </w:t>
            </w:r>
            <w:r w:rsidR="00526504" w:rsidRPr="008A3B0F">
              <w:t>[Text Word]</w:t>
            </w:r>
          </w:p>
          <w:p w14:paraId="28432006" w14:textId="588B314D" w:rsidR="00C55268" w:rsidRPr="00FB7BFC" w:rsidRDefault="00C55268" w:rsidP="00CF23DD">
            <w:pPr>
              <w:pStyle w:val="Title"/>
            </w:pPr>
            <w:r w:rsidRPr="00FB7BFC">
              <w:t>#1</w:t>
            </w:r>
            <w:r>
              <w:t>4</w:t>
            </w:r>
            <w:r w:rsidRPr="00FB7BFC">
              <w:t xml:space="preserve"> </w:t>
            </w:r>
            <w:r w:rsidR="008A3B0F" w:rsidRPr="008A3B0F">
              <w:t>Primary Hypertensions</w:t>
            </w:r>
            <w:r w:rsidR="00526504">
              <w:t xml:space="preserve"> </w:t>
            </w:r>
            <w:r w:rsidR="00526504" w:rsidRPr="008A3B0F">
              <w:t>[Text Word]</w:t>
            </w:r>
          </w:p>
          <w:p w14:paraId="32306185" w14:textId="18722E76" w:rsidR="00C55268" w:rsidRPr="00FB7BFC" w:rsidRDefault="00C55268" w:rsidP="00CF23DD">
            <w:pPr>
              <w:pStyle w:val="Title"/>
            </w:pPr>
            <w:r w:rsidRPr="00FB7BFC">
              <w:t>#</w:t>
            </w:r>
            <w:r>
              <w:t>15</w:t>
            </w:r>
            <w:r w:rsidRPr="00FB7BFC">
              <w:t xml:space="preserve"> </w:t>
            </w:r>
            <w:r w:rsidR="008A3B0F" w:rsidRPr="008A3B0F">
              <w:t>Hypertension, Essential</w:t>
            </w:r>
            <w:r w:rsidRPr="00794545">
              <w:t xml:space="preserve"> </w:t>
            </w:r>
            <w:r w:rsidR="00526504">
              <w:t xml:space="preserve"> </w:t>
            </w:r>
            <w:r w:rsidR="00526504" w:rsidRPr="008A3B0F">
              <w:t>[Text Word]</w:t>
            </w:r>
            <w:r w:rsidRPr="00FB7BFC">
              <w:t xml:space="preserve"> </w:t>
            </w:r>
          </w:p>
          <w:p w14:paraId="0519EEE8" w14:textId="06E38D64" w:rsidR="00C55268" w:rsidRPr="00FB7BFC" w:rsidRDefault="00C55268" w:rsidP="00CF23DD">
            <w:pPr>
              <w:pStyle w:val="Title"/>
            </w:pPr>
            <w:r w:rsidRPr="00FB7BFC">
              <w:t>#</w:t>
            </w:r>
            <w:r>
              <w:t>16</w:t>
            </w:r>
            <w:r w:rsidRPr="00FB7BFC">
              <w:t xml:space="preserve"> </w:t>
            </w:r>
            <w:r w:rsidR="008A3B0F" w:rsidRPr="008A3B0F">
              <w:t>Essential hypertension</w:t>
            </w:r>
            <w:r w:rsidRPr="00FB7BFC">
              <w:t xml:space="preserve"> </w:t>
            </w:r>
            <w:r w:rsidR="00526504">
              <w:t xml:space="preserve"> </w:t>
            </w:r>
            <w:r w:rsidR="00526504" w:rsidRPr="008A3B0F">
              <w:t>[Text Word]</w:t>
            </w:r>
          </w:p>
          <w:p w14:paraId="1025892A" w14:textId="1C5F7C07" w:rsidR="00C55268" w:rsidRDefault="00C55268" w:rsidP="00CF23DD">
            <w:pPr>
              <w:pStyle w:val="Title"/>
            </w:pPr>
            <w:r w:rsidRPr="00FB7BFC">
              <w:lastRenderedPageBreak/>
              <w:t>#</w:t>
            </w:r>
            <w:r>
              <w:t>17</w:t>
            </w:r>
            <w:r w:rsidRPr="00FB7BFC">
              <w:t xml:space="preserve"> </w:t>
            </w:r>
            <w:r>
              <w:t>#</w:t>
            </w:r>
            <w:r w:rsidR="00526504">
              <w:t>9</w:t>
            </w:r>
            <w:r>
              <w:t xml:space="preserve"> OR #1</w:t>
            </w:r>
            <w:r w:rsidR="00526504">
              <w:t>0</w:t>
            </w:r>
            <w:r>
              <w:t xml:space="preserve"> OR #1</w:t>
            </w:r>
            <w:r w:rsidR="00526504">
              <w:t>1</w:t>
            </w:r>
            <w:r>
              <w:t xml:space="preserve"> OR #1</w:t>
            </w:r>
            <w:r w:rsidR="00526504">
              <w:t>2</w:t>
            </w:r>
            <w:r>
              <w:t xml:space="preserve"> OR #1</w:t>
            </w:r>
            <w:r w:rsidR="00526504">
              <w:t>3 OR #14 OR #15 OR #16</w:t>
            </w:r>
          </w:p>
          <w:p w14:paraId="0B0BBFC4" w14:textId="1FB9C75D" w:rsidR="00C55268" w:rsidRDefault="00C55268" w:rsidP="00CF23DD">
            <w:pPr>
              <w:pStyle w:val="Title"/>
            </w:pPr>
            <w:r w:rsidRPr="00794545">
              <w:t>#</w:t>
            </w:r>
            <w:r w:rsidR="00526504">
              <w:t>18</w:t>
            </w:r>
            <w:r w:rsidRPr="00794545">
              <w:t xml:space="preserve"> #</w:t>
            </w:r>
            <w:r w:rsidR="00526504">
              <w:t>8</w:t>
            </w:r>
            <w:r>
              <w:t>8</w:t>
            </w:r>
            <w:r w:rsidRPr="00794545">
              <w:t>AND #</w:t>
            </w:r>
            <w:r>
              <w:t>1</w:t>
            </w:r>
            <w:r w:rsidR="00526504">
              <w:t>7</w:t>
            </w:r>
            <w:r w:rsidRPr="00794545">
              <w:t xml:space="preserve"> </w:t>
            </w:r>
          </w:p>
        </w:tc>
        <w:tc>
          <w:tcPr>
            <w:tcW w:w="1623" w:type="dxa"/>
          </w:tcPr>
          <w:p w14:paraId="5CC87BD2" w14:textId="19CF85BC" w:rsidR="00C55268" w:rsidRDefault="008A3B0F" w:rsidP="00CF23DD">
            <w:pPr>
              <w:pStyle w:val="Title"/>
            </w:pPr>
            <w:r>
              <w:lastRenderedPageBreak/>
              <w:t>13</w:t>
            </w:r>
            <w:r w:rsidRPr="00FB7BFC">
              <w:t>-</w:t>
            </w:r>
            <w:r>
              <w:t xml:space="preserve"> </w:t>
            </w:r>
            <w:r w:rsidRPr="008A3B0F">
              <w:t>December</w:t>
            </w:r>
            <w:r w:rsidRPr="00FB7BFC">
              <w:t>-22</w:t>
            </w:r>
          </w:p>
        </w:tc>
      </w:tr>
      <w:tr w:rsidR="00C55268" w14:paraId="4AB88A14" w14:textId="77777777" w:rsidTr="00526504">
        <w:tc>
          <w:tcPr>
            <w:tcW w:w="1323" w:type="dxa"/>
          </w:tcPr>
          <w:p w14:paraId="337A5387" w14:textId="36BF24AE" w:rsidR="00C55268" w:rsidRDefault="00C55268" w:rsidP="00CF23DD">
            <w:pPr>
              <w:pStyle w:val="Title"/>
            </w:pPr>
            <w:r w:rsidRPr="00FB7BFC">
              <w:lastRenderedPageBreak/>
              <w:t>Web of science</w:t>
            </w:r>
          </w:p>
        </w:tc>
        <w:tc>
          <w:tcPr>
            <w:tcW w:w="10604" w:type="dxa"/>
          </w:tcPr>
          <w:p w14:paraId="76E3289F" w14:textId="68A27FEA" w:rsidR="00C55268" w:rsidRPr="00794545" w:rsidRDefault="00C55268" w:rsidP="00CF23DD">
            <w:pPr>
              <w:pStyle w:val="Title"/>
            </w:pPr>
            <w:r w:rsidRPr="00794545">
              <w:t>#1</w:t>
            </w:r>
            <w:r w:rsidR="00526504">
              <w:t xml:space="preserve"> </w:t>
            </w:r>
            <w:r w:rsidRPr="00794545">
              <w:t>TS = (‘</w:t>
            </w:r>
            <w:r w:rsidR="00526504" w:rsidRPr="008A3B0F">
              <w:t>Tai Chi</w:t>
            </w:r>
            <w:r w:rsidRPr="00794545">
              <w:t>’ OR ‘</w:t>
            </w:r>
            <w:r w:rsidR="00526504" w:rsidRPr="00C464F9">
              <w:rPr>
                <w:rFonts w:eastAsia="SimSun"/>
                <w:sz w:val="28"/>
              </w:rPr>
              <w:t>Tai-ji</w:t>
            </w:r>
            <w:r w:rsidRPr="00794545">
              <w:t>’ OR ‘</w:t>
            </w:r>
            <w:r w:rsidR="00526504" w:rsidRPr="008A3B0F">
              <w:t>Chi, Tai</w:t>
            </w:r>
            <w:r w:rsidRPr="00794545">
              <w:t>’ OR ‘</w:t>
            </w:r>
            <w:r w:rsidR="00526504" w:rsidRPr="008A3B0F">
              <w:t>Tai Ji Quan</w:t>
            </w:r>
            <w:r w:rsidRPr="00794545">
              <w:t xml:space="preserve"> OR ‘</w:t>
            </w:r>
            <w:r w:rsidR="00526504" w:rsidRPr="008A3B0F">
              <w:t xml:space="preserve">Ji Quan, Tai </w:t>
            </w:r>
            <w:r w:rsidR="00526504">
              <w:t xml:space="preserve"> </w:t>
            </w:r>
            <w:r w:rsidRPr="00794545">
              <w:t>’ OR ‘</w:t>
            </w:r>
            <w:r w:rsidR="00526504" w:rsidRPr="008A3B0F">
              <w:t xml:space="preserve">Quan, Tai Ji </w:t>
            </w:r>
            <w:r w:rsidRPr="00794545">
              <w:t>’ OR ‘</w:t>
            </w:r>
            <w:r w:rsidR="00526504" w:rsidRPr="008A3B0F">
              <w:t xml:space="preserve">Tai Chi </w:t>
            </w:r>
            <w:proofErr w:type="spellStart"/>
            <w:r w:rsidR="00526504" w:rsidRPr="008A3B0F">
              <w:t>Chuan</w:t>
            </w:r>
            <w:proofErr w:type="spellEnd"/>
            <w:r w:rsidRPr="00794545">
              <w:t>’)</w:t>
            </w:r>
          </w:p>
          <w:p w14:paraId="531252C6" w14:textId="1C93E36E" w:rsidR="00C55268" w:rsidRPr="00794545" w:rsidRDefault="00C55268" w:rsidP="00CF23DD">
            <w:pPr>
              <w:pStyle w:val="Title"/>
            </w:pPr>
            <w:r w:rsidRPr="00794545">
              <w:t>#</w:t>
            </w:r>
            <w:r w:rsidR="00526504">
              <w:t xml:space="preserve">2 </w:t>
            </w:r>
            <w:r w:rsidRPr="00794545">
              <w:t>TS = (‘</w:t>
            </w:r>
            <w:r w:rsidR="00526504" w:rsidRPr="00526504">
              <w:t>hypertension</w:t>
            </w:r>
            <w:r w:rsidRPr="00794545">
              <w:t>’ OR ‘</w:t>
            </w:r>
            <w:r w:rsidR="00526504" w:rsidRPr="008A3B0F">
              <w:t>High Blood Pressure</w:t>
            </w:r>
            <w:r w:rsidRPr="00794545">
              <w:t>’ OR ‘</w:t>
            </w:r>
            <w:r w:rsidR="00526504" w:rsidRPr="00526504">
              <w:t>Primary Hypertension</w:t>
            </w:r>
            <w:r w:rsidRPr="00794545">
              <w:t>’ OR ‘</w:t>
            </w:r>
            <w:r w:rsidR="00526504" w:rsidRPr="00526504">
              <w:t>Hypertension, Primary</w:t>
            </w:r>
            <w:r w:rsidRPr="00794545">
              <w:t>’ OR ‘</w:t>
            </w:r>
            <w:r w:rsidR="00526504" w:rsidRPr="00526504">
              <w:t>Blood Pressure, High</w:t>
            </w:r>
            <w:r w:rsidRPr="00794545">
              <w:t>’</w:t>
            </w:r>
            <w:r w:rsidR="00526504" w:rsidRPr="00794545">
              <w:t xml:space="preserve"> OR ‘</w:t>
            </w:r>
            <w:r w:rsidR="00526504" w:rsidRPr="00526504">
              <w:t>Primary Hypertensions</w:t>
            </w:r>
            <w:r w:rsidR="00526504" w:rsidRPr="00794545">
              <w:t>’ OR ‘</w:t>
            </w:r>
            <w:r w:rsidR="00526504" w:rsidRPr="00526504">
              <w:t>Hypertension, Essential</w:t>
            </w:r>
            <w:r w:rsidR="00526504" w:rsidRPr="00794545">
              <w:t>’ OR ‘</w:t>
            </w:r>
            <w:r w:rsidR="00526504" w:rsidRPr="00526504">
              <w:t>Essential hypertension</w:t>
            </w:r>
            <w:r w:rsidR="00526504" w:rsidRPr="00794545">
              <w:t>’</w:t>
            </w:r>
            <w:r w:rsidRPr="00794545">
              <w:t>)</w:t>
            </w:r>
          </w:p>
          <w:p w14:paraId="14EA6F68" w14:textId="7C442AFC" w:rsidR="00526504" w:rsidRDefault="00C55268" w:rsidP="00CF23DD">
            <w:pPr>
              <w:pStyle w:val="Title"/>
            </w:pPr>
            <w:r w:rsidRPr="00794545">
              <w:t>#</w:t>
            </w:r>
            <w:r w:rsidR="00526504">
              <w:t xml:space="preserve">3 </w:t>
            </w:r>
            <w:r>
              <w:t>#1 AND #2</w:t>
            </w:r>
          </w:p>
          <w:p w14:paraId="37F3827B" w14:textId="4C7A8FC6" w:rsidR="00C55268" w:rsidRDefault="00C55268" w:rsidP="00CF23DD">
            <w:pPr>
              <w:pStyle w:val="Title"/>
            </w:pPr>
            <w:r w:rsidRPr="00794545">
              <w:t>Databases = SCI-EXPANDED, SSCI, A&amp;HCI, CPCI-S, CPCI-SSH, ESCI</w:t>
            </w:r>
          </w:p>
        </w:tc>
        <w:tc>
          <w:tcPr>
            <w:tcW w:w="1623" w:type="dxa"/>
          </w:tcPr>
          <w:p w14:paraId="13E170FE" w14:textId="744E8651" w:rsidR="00C55268" w:rsidRDefault="008A3B0F" w:rsidP="00CF23DD">
            <w:pPr>
              <w:pStyle w:val="Title"/>
            </w:pPr>
            <w:r>
              <w:t>13</w:t>
            </w:r>
            <w:r w:rsidRPr="00FB7BFC">
              <w:t>-</w:t>
            </w:r>
            <w:r>
              <w:t xml:space="preserve"> </w:t>
            </w:r>
            <w:r w:rsidRPr="008A3B0F">
              <w:t>December</w:t>
            </w:r>
            <w:r w:rsidRPr="00FB7BFC">
              <w:t>-22</w:t>
            </w:r>
          </w:p>
        </w:tc>
      </w:tr>
      <w:tr w:rsidR="00C55268" w14:paraId="67990FED" w14:textId="77777777" w:rsidTr="00526504">
        <w:tc>
          <w:tcPr>
            <w:tcW w:w="1323" w:type="dxa"/>
          </w:tcPr>
          <w:p w14:paraId="2495F7E2" w14:textId="77777777" w:rsidR="00C55268" w:rsidRPr="00FB7BFC" w:rsidRDefault="00C55268" w:rsidP="00CF23DD">
            <w:pPr>
              <w:pStyle w:val="Title"/>
            </w:pPr>
            <w:r w:rsidRPr="00FB7BFC">
              <w:t>Embase</w:t>
            </w:r>
          </w:p>
        </w:tc>
        <w:tc>
          <w:tcPr>
            <w:tcW w:w="10604" w:type="dxa"/>
          </w:tcPr>
          <w:p w14:paraId="3B112C64" w14:textId="0B3D4834" w:rsidR="00526504" w:rsidRPr="00794545" w:rsidRDefault="00526504" w:rsidP="00CF23DD">
            <w:pPr>
              <w:pStyle w:val="Title"/>
            </w:pPr>
            <w:r w:rsidRPr="00794545">
              <w:t>#1</w:t>
            </w:r>
            <w:r>
              <w:t xml:space="preserve"> </w:t>
            </w:r>
            <w:r w:rsidRPr="00794545">
              <w:t xml:space="preserve"> ‘</w:t>
            </w:r>
            <w:r w:rsidRPr="008A3B0F">
              <w:t>Tai Chi</w:t>
            </w:r>
            <w:r w:rsidRPr="00794545">
              <w:t>’ OR ‘</w:t>
            </w:r>
            <w:r w:rsidRPr="00C464F9">
              <w:rPr>
                <w:rFonts w:eastAsia="SimSun"/>
                <w:sz w:val="28"/>
              </w:rPr>
              <w:t>Tai-ji</w:t>
            </w:r>
            <w:r w:rsidRPr="00794545">
              <w:t>’ OR ‘</w:t>
            </w:r>
            <w:r w:rsidRPr="008A3B0F">
              <w:t>Chi, Tai</w:t>
            </w:r>
            <w:r w:rsidRPr="00794545">
              <w:t>’ OR ‘</w:t>
            </w:r>
            <w:r w:rsidRPr="008A3B0F">
              <w:t>Tai Ji Quan</w:t>
            </w:r>
            <w:r w:rsidRPr="00794545">
              <w:t xml:space="preserve"> OR ‘</w:t>
            </w:r>
            <w:r w:rsidRPr="008A3B0F">
              <w:t xml:space="preserve">Ji Quan, Tai </w:t>
            </w:r>
            <w:r>
              <w:t xml:space="preserve"> </w:t>
            </w:r>
            <w:r w:rsidRPr="00794545">
              <w:t>’ OR ‘</w:t>
            </w:r>
            <w:r w:rsidRPr="008A3B0F">
              <w:t xml:space="preserve">Quan, Tai Ji </w:t>
            </w:r>
            <w:r w:rsidRPr="00794545">
              <w:t>’ OR ‘</w:t>
            </w:r>
            <w:r w:rsidRPr="008A3B0F">
              <w:t xml:space="preserve">Tai Chi </w:t>
            </w:r>
            <w:proofErr w:type="spellStart"/>
            <w:r w:rsidRPr="008A3B0F">
              <w:t>Chuan</w:t>
            </w:r>
            <w:proofErr w:type="spellEnd"/>
            <w:r>
              <w:t>’</w:t>
            </w:r>
          </w:p>
          <w:p w14:paraId="1CE0D88A" w14:textId="43A26333" w:rsidR="00526504" w:rsidRPr="00794545" w:rsidRDefault="00526504" w:rsidP="00CF23DD">
            <w:pPr>
              <w:pStyle w:val="Title"/>
            </w:pPr>
            <w:r w:rsidRPr="00794545">
              <w:t>#</w:t>
            </w:r>
            <w:r>
              <w:t xml:space="preserve">2 </w:t>
            </w:r>
            <w:r w:rsidRPr="00794545">
              <w:t xml:space="preserve"> ‘</w:t>
            </w:r>
            <w:r w:rsidRPr="00526504">
              <w:t>hypertension</w:t>
            </w:r>
            <w:r w:rsidRPr="00794545">
              <w:t>’ OR ‘</w:t>
            </w:r>
            <w:r w:rsidRPr="008A3B0F">
              <w:t>High Blood Pressure</w:t>
            </w:r>
            <w:r w:rsidRPr="00794545">
              <w:t>’ OR ‘</w:t>
            </w:r>
            <w:r w:rsidRPr="00526504">
              <w:t>Primary Hypertension</w:t>
            </w:r>
            <w:r w:rsidRPr="00794545">
              <w:t>’ OR ‘</w:t>
            </w:r>
            <w:r w:rsidRPr="00526504">
              <w:t>Hypertension, Primary</w:t>
            </w:r>
            <w:r w:rsidRPr="00794545">
              <w:t>’ OR ‘</w:t>
            </w:r>
            <w:r w:rsidRPr="00526504">
              <w:t>Blood Pressure, High</w:t>
            </w:r>
            <w:r w:rsidRPr="00794545">
              <w:t xml:space="preserve">’ </w:t>
            </w:r>
            <w:r w:rsidRPr="00794545">
              <w:lastRenderedPageBreak/>
              <w:t>OR ‘</w:t>
            </w:r>
            <w:r w:rsidRPr="00526504">
              <w:t>Primary Hypertensions</w:t>
            </w:r>
            <w:r w:rsidRPr="00794545">
              <w:t>’ OR ‘</w:t>
            </w:r>
            <w:r w:rsidRPr="00526504">
              <w:t>Hypertension, Essential</w:t>
            </w:r>
            <w:r w:rsidRPr="00794545">
              <w:t>’ OR ‘</w:t>
            </w:r>
            <w:r w:rsidRPr="00526504">
              <w:t>Essential hypertension</w:t>
            </w:r>
            <w:r>
              <w:t>’</w:t>
            </w:r>
          </w:p>
          <w:p w14:paraId="3ECA0406" w14:textId="4D8C3928" w:rsidR="00C55268" w:rsidRDefault="00526504" w:rsidP="00CF23DD">
            <w:pPr>
              <w:pStyle w:val="Title"/>
            </w:pPr>
            <w:r w:rsidRPr="00794545">
              <w:t>#</w:t>
            </w:r>
            <w:r>
              <w:t>3 #1 AND #2</w:t>
            </w:r>
          </w:p>
        </w:tc>
        <w:tc>
          <w:tcPr>
            <w:tcW w:w="1623" w:type="dxa"/>
          </w:tcPr>
          <w:p w14:paraId="6709373D" w14:textId="4B3EF8A1" w:rsidR="00C55268" w:rsidRDefault="008A3B0F" w:rsidP="00CF23DD">
            <w:pPr>
              <w:pStyle w:val="Title"/>
            </w:pPr>
            <w:r>
              <w:lastRenderedPageBreak/>
              <w:t>13</w:t>
            </w:r>
            <w:r w:rsidRPr="00FB7BFC">
              <w:t>-</w:t>
            </w:r>
            <w:r>
              <w:t xml:space="preserve"> </w:t>
            </w:r>
            <w:r w:rsidRPr="008A3B0F">
              <w:t>December</w:t>
            </w:r>
            <w:r w:rsidRPr="00FB7BFC">
              <w:t>-22</w:t>
            </w:r>
          </w:p>
        </w:tc>
      </w:tr>
      <w:tr w:rsidR="00C55268" w14:paraId="1FC84E78" w14:textId="77777777" w:rsidTr="00526504">
        <w:tc>
          <w:tcPr>
            <w:tcW w:w="1323" w:type="dxa"/>
          </w:tcPr>
          <w:p w14:paraId="7604DF18" w14:textId="77777777" w:rsidR="00C55268" w:rsidRPr="00FB7BFC" w:rsidRDefault="00C55268" w:rsidP="00CF23DD">
            <w:pPr>
              <w:pStyle w:val="Title"/>
            </w:pPr>
            <w:r w:rsidRPr="00FB7BFC">
              <w:t>EBSCO</w:t>
            </w:r>
          </w:p>
        </w:tc>
        <w:tc>
          <w:tcPr>
            <w:tcW w:w="10604" w:type="dxa"/>
          </w:tcPr>
          <w:p w14:paraId="266ADD99" w14:textId="189D4869" w:rsidR="00526504" w:rsidRPr="00794545" w:rsidRDefault="00526504" w:rsidP="00CF23DD">
            <w:pPr>
              <w:pStyle w:val="Title"/>
            </w:pPr>
            <w:r w:rsidRPr="00794545">
              <w:t>S</w:t>
            </w:r>
            <w:r>
              <w:t xml:space="preserve">1 </w:t>
            </w:r>
            <w:r w:rsidRPr="008A3B0F">
              <w:t>Tai Chi</w:t>
            </w:r>
            <w:r w:rsidRPr="00794545">
              <w:t>’ OR ‘</w:t>
            </w:r>
            <w:r w:rsidRPr="00C464F9">
              <w:rPr>
                <w:rFonts w:eastAsia="SimSun"/>
                <w:sz w:val="28"/>
              </w:rPr>
              <w:t>Tai-ji</w:t>
            </w:r>
            <w:r w:rsidRPr="00794545">
              <w:t>’ OR ‘</w:t>
            </w:r>
            <w:r w:rsidRPr="008A3B0F">
              <w:t>Chi, Tai</w:t>
            </w:r>
            <w:r w:rsidRPr="00794545">
              <w:t>’ OR ‘</w:t>
            </w:r>
            <w:r w:rsidRPr="008A3B0F">
              <w:t>Tai Ji Quan</w:t>
            </w:r>
            <w:r w:rsidRPr="00794545">
              <w:t xml:space="preserve"> OR ‘</w:t>
            </w:r>
            <w:r w:rsidRPr="008A3B0F">
              <w:t xml:space="preserve">Ji Quan, Tai </w:t>
            </w:r>
            <w:r>
              <w:t xml:space="preserve"> </w:t>
            </w:r>
            <w:r w:rsidRPr="00794545">
              <w:t>’ OR ‘</w:t>
            </w:r>
            <w:r w:rsidRPr="008A3B0F">
              <w:t xml:space="preserve">Quan, Tai Ji </w:t>
            </w:r>
            <w:r w:rsidRPr="00794545">
              <w:t>’ OR ‘</w:t>
            </w:r>
            <w:r w:rsidRPr="008A3B0F">
              <w:t xml:space="preserve">Tai Chi </w:t>
            </w:r>
            <w:proofErr w:type="spellStart"/>
            <w:r w:rsidRPr="008A3B0F">
              <w:t>Chuan</w:t>
            </w:r>
            <w:proofErr w:type="spellEnd"/>
            <w:r w:rsidRPr="00794545">
              <w:t>’)</w:t>
            </w:r>
          </w:p>
          <w:p w14:paraId="6CC40AA6" w14:textId="17F7CE54" w:rsidR="00526504" w:rsidRPr="00794545" w:rsidRDefault="00526504" w:rsidP="00CF23DD">
            <w:pPr>
              <w:pStyle w:val="Title"/>
            </w:pPr>
            <w:r>
              <w:t xml:space="preserve">S2 </w:t>
            </w:r>
            <w:r w:rsidRPr="00794545">
              <w:t>‘</w:t>
            </w:r>
            <w:r w:rsidRPr="00526504">
              <w:t>hypertension</w:t>
            </w:r>
            <w:r w:rsidRPr="00794545">
              <w:t>’ OR ‘</w:t>
            </w:r>
            <w:r w:rsidRPr="008A3B0F">
              <w:t>High Blood Pressure</w:t>
            </w:r>
            <w:r w:rsidRPr="00794545">
              <w:t>’ OR ‘</w:t>
            </w:r>
            <w:r w:rsidRPr="00526504">
              <w:t>Primary Hypertension</w:t>
            </w:r>
            <w:r w:rsidRPr="00794545">
              <w:t>’ OR ‘</w:t>
            </w:r>
            <w:r w:rsidRPr="00526504">
              <w:t>Hypertension, Primary</w:t>
            </w:r>
            <w:r w:rsidRPr="00794545">
              <w:t>’ OR ‘</w:t>
            </w:r>
            <w:r w:rsidRPr="00526504">
              <w:t>Blood Pressure, High</w:t>
            </w:r>
            <w:r w:rsidRPr="00794545">
              <w:t>’ OR ‘</w:t>
            </w:r>
            <w:r w:rsidRPr="00526504">
              <w:t>Primary Hypertensions</w:t>
            </w:r>
            <w:r w:rsidRPr="00794545">
              <w:t>’ OR ‘</w:t>
            </w:r>
            <w:r w:rsidRPr="00526504">
              <w:t>Hypertension, Essential</w:t>
            </w:r>
            <w:r w:rsidRPr="00794545">
              <w:t>’ OR ‘</w:t>
            </w:r>
            <w:r w:rsidRPr="00526504">
              <w:t>Essential hypertension</w:t>
            </w:r>
            <w:r>
              <w:t>’</w:t>
            </w:r>
          </w:p>
          <w:p w14:paraId="132D58B7" w14:textId="5AB51C8D" w:rsidR="00C55268" w:rsidRDefault="00526504" w:rsidP="00CF23DD">
            <w:pPr>
              <w:pStyle w:val="Title"/>
            </w:pPr>
            <w:r w:rsidRPr="00794545">
              <w:t>#</w:t>
            </w:r>
            <w:r>
              <w:t>3 #1 AND #2</w:t>
            </w:r>
          </w:p>
        </w:tc>
        <w:tc>
          <w:tcPr>
            <w:tcW w:w="1623" w:type="dxa"/>
          </w:tcPr>
          <w:p w14:paraId="4DB1243E" w14:textId="41048997" w:rsidR="00C55268" w:rsidRDefault="008A3B0F" w:rsidP="00CF23DD">
            <w:pPr>
              <w:pStyle w:val="Title"/>
            </w:pPr>
            <w:r>
              <w:t>13</w:t>
            </w:r>
            <w:r w:rsidRPr="00FB7BFC">
              <w:t>-</w:t>
            </w:r>
            <w:r>
              <w:t xml:space="preserve"> </w:t>
            </w:r>
            <w:r w:rsidRPr="008A3B0F">
              <w:t>December</w:t>
            </w:r>
            <w:r w:rsidRPr="00FB7BFC">
              <w:t>-22</w:t>
            </w:r>
          </w:p>
        </w:tc>
      </w:tr>
      <w:tr w:rsidR="00526504" w14:paraId="3B91A7BB" w14:textId="77777777" w:rsidTr="00526504">
        <w:tc>
          <w:tcPr>
            <w:tcW w:w="1323" w:type="dxa"/>
          </w:tcPr>
          <w:p w14:paraId="24BEDF03" w14:textId="7E3AB2A9" w:rsidR="00526504" w:rsidRPr="00FB7BFC" w:rsidRDefault="00526504" w:rsidP="00CF23DD">
            <w:pPr>
              <w:pStyle w:val="Title"/>
            </w:pPr>
            <w:r w:rsidRPr="00526504">
              <w:t>Cochrane Library</w:t>
            </w:r>
          </w:p>
        </w:tc>
        <w:tc>
          <w:tcPr>
            <w:tcW w:w="10604" w:type="dxa"/>
          </w:tcPr>
          <w:p w14:paraId="375D3C64" w14:textId="77777777" w:rsidR="00526504" w:rsidRPr="00794545" w:rsidRDefault="00526504" w:rsidP="00CF23DD">
            <w:pPr>
              <w:pStyle w:val="Title"/>
            </w:pPr>
            <w:r w:rsidRPr="00794545">
              <w:t>#1</w:t>
            </w:r>
            <w:r>
              <w:t xml:space="preserve"> </w:t>
            </w:r>
            <w:r w:rsidRPr="00794545">
              <w:t xml:space="preserve"> ‘</w:t>
            </w:r>
            <w:r w:rsidRPr="008A3B0F">
              <w:t>Tai Chi</w:t>
            </w:r>
            <w:r w:rsidRPr="00794545">
              <w:t>’ OR ‘</w:t>
            </w:r>
            <w:r w:rsidRPr="00C464F9">
              <w:rPr>
                <w:rFonts w:eastAsia="SimSun"/>
                <w:sz w:val="28"/>
              </w:rPr>
              <w:t>Tai-ji</w:t>
            </w:r>
            <w:r w:rsidRPr="00794545">
              <w:t>’ OR ‘</w:t>
            </w:r>
            <w:r w:rsidRPr="008A3B0F">
              <w:t>Chi, Tai</w:t>
            </w:r>
            <w:r w:rsidRPr="00794545">
              <w:t>’ OR ‘</w:t>
            </w:r>
            <w:r w:rsidRPr="008A3B0F">
              <w:t>Tai Ji Quan</w:t>
            </w:r>
            <w:r w:rsidRPr="00794545">
              <w:t xml:space="preserve"> OR ‘</w:t>
            </w:r>
            <w:r w:rsidRPr="008A3B0F">
              <w:t xml:space="preserve">Ji Quan, Tai </w:t>
            </w:r>
            <w:r>
              <w:t xml:space="preserve"> </w:t>
            </w:r>
            <w:r w:rsidRPr="00794545">
              <w:t>’ OR ‘</w:t>
            </w:r>
            <w:r w:rsidRPr="008A3B0F">
              <w:t xml:space="preserve">Quan, Tai Ji </w:t>
            </w:r>
            <w:r w:rsidRPr="00794545">
              <w:t>’ OR ‘</w:t>
            </w:r>
            <w:r w:rsidRPr="008A3B0F">
              <w:t xml:space="preserve">Tai Chi </w:t>
            </w:r>
            <w:proofErr w:type="spellStart"/>
            <w:r w:rsidRPr="008A3B0F">
              <w:t>Chuan</w:t>
            </w:r>
            <w:proofErr w:type="spellEnd"/>
            <w:r>
              <w:t>’</w:t>
            </w:r>
          </w:p>
          <w:p w14:paraId="0EE28FE3" w14:textId="77777777" w:rsidR="00526504" w:rsidRPr="00794545" w:rsidRDefault="00526504" w:rsidP="00CF23DD">
            <w:pPr>
              <w:pStyle w:val="Title"/>
            </w:pPr>
            <w:r w:rsidRPr="00794545">
              <w:t>#</w:t>
            </w:r>
            <w:r>
              <w:t xml:space="preserve">2 </w:t>
            </w:r>
            <w:r w:rsidRPr="00794545">
              <w:t xml:space="preserve"> ‘</w:t>
            </w:r>
            <w:r w:rsidRPr="00526504">
              <w:t>hypertension</w:t>
            </w:r>
            <w:r w:rsidRPr="00794545">
              <w:t>’ OR ‘</w:t>
            </w:r>
            <w:r w:rsidRPr="008A3B0F">
              <w:t>High Blood Pressure</w:t>
            </w:r>
            <w:r w:rsidRPr="00794545">
              <w:t>’ OR ‘</w:t>
            </w:r>
            <w:r w:rsidRPr="00526504">
              <w:t>Primary Hypertension</w:t>
            </w:r>
            <w:r w:rsidRPr="00794545">
              <w:t>’ OR ‘</w:t>
            </w:r>
            <w:r w:rsidRPr="00526504">
              <w:t>Hypertension, Primary</w:t>
            </w:r>
            <w:r w:rsidRPr="00794545">
              <w:t>’ OR ‘</w:t>
            </w:r>
            <w:r w:rsidRPr="00526504">
              <w:t>Blood Pressure, High</w:t>
            </w:r>
            <w:r w:rsidRPr="00794545">
              <w:t>’ OR ‘</w:t>
            </w:r>
            <w:r w:rsidRPr="00526504">
              <w:t>Primary Hypertensions</w:t>
            </w:r>
            <w:r w:rsidRPr="00794545">
              <w:t>’ OR ‘</w:t>
            </w:r>
            <w:r w:rsidRPr="00526504">
              <w:t>Hypertension, Essential</w:t>
            </w:r>
            <w:r w:rsidRPr="00794545">
              <w:t>’ OR ‘</w:t>
            </w:r>
            <w:r w:rsidRPr="00526504">
              <w:t>Essential hypertension</w:t>
            </w:r>
            <w:r>
              <w:t>’</w:t>
            </w:r>
          </w:p>
          <w:p w14:paraId="497E37F4" w14:textId="24B6BCDA" w:rsidR="00526504" w:rsidRPr="00794545" w:rsidRDefault="00526504" w:rsidP="00CF23DD">
            <w:pPr>
              <w:pStyle w:val="Title"/>
            </w:pPr>
            <w:r w:rsidRPr="00794545">
              <w:lastRenderedPageBreak/>
              <w:t>#</w:t>
            </w:r>
            <w:r>
              <w:t>3 #1 AND #2</w:t>
            </w:r>
          </w:p>
        </w:tc>
        <w:tc>
          <w:tcPr>
            <w:tcW w:w="1623" w:type="dxa"/>
          </w:tcPr>
          <w:p w14:paraId="0A355885" w14:textId="1177B251" w:rsidR="00526504" w:rsidRDefault="00526504" w:rsidP="00CF23DD">
            <w:pPr>
              <w:pStyle w:val="Title"/>
            </w:pPr>
            <w:r>
              <w:lastRenderedPageBreak/>
              <w:t>13</w:t>
            </w:r>
            <w:r w:rsidRPr="00FB7BFC">
              <w:t>-</w:t>
            </w:r>
            <w:r>
              <w:t xml:space="preserve"> </w:t>
            </w:r>
            <w:r w:rsidRPr="008A3B0F">
              <w:t>December</w:t>
            </w:r>
            <w:r w:rsidRPr="00FB7BFC">
              <w:t>-22</w:t>
            </w:r>
          </w:p>
        </w:tc>
      </w:tr>
    </w:tbl>
    <w:p w14:paraId="550E0742" w14:textId="06CB466F" w:rsidR="002E72C3" w:rsidRPr="00060819" w:rsidRDefault="002E72C3" w:rsidP="00CF23DD">
      <w:pPr>
        <w:pStyle w:val="Title"/>
      </w:pPr>
      <w:r w:rsidRPr="001C20CA">
        <w:t>Table</w:t>
      </w:r>
      <w:r>
        <w:t xml:space="preserve"> note:</w:t>
      </w:r>
      <w:r w:rsidR="00CF23DD">
        <w:t xml:space="preserve"> </w:t>
      </w:r>
      <w:proofErr w:type="spellStart"/>
      <w:r w:rsidRPr="00060819">
        <w:t>CNKI</w:t>
      </w:r>
      <w:r>
        <w:rPr>
          <w:rFonts w:hint="eastAsia"/>
        </w:rPr>
        <w:t>:</w:t>
      </w:r>
      <w:r w:rsidRPr="00060819">
        <w:t>China</w:t>
      </w:r>
      <w:proofErr w:type="spellEnd"/>
      <w:r w:rsidRPr="00060819">
        <w:t xml:space="preserve"> National Knowledge Infrastructure</w:t>
      </w:r>
      <w:r>
        <w:t>;</w:t>
      </w:r>
      <w:r w:rsidRPr="00497E09">
        <w:t xml:space="preserve"> </w:t>
      </w:r>
      <w:r>
        <w:t>VIP:</w:t>
      </w:r>
      <w:r w:rsidR="00CF23DD">
        <w:t xml:space="preserve"> </w:t>
      </w:r>
      <w:r w:rsidRPr="00497E09">
        <w:t>VIP database</w:t>
      </w:r>
      <w:r>
        <w:rPr>
          <w:rFonts w:hint="eastAsia"/>
        </w:rPr>
        <w:t>;</w:t>
      </w:r>
      <w:r w:rsidRPr="00FB7BFC">
        <w:t xml:space="preserve"> </w:t>
      </w:r>
      <w:r w:rsidRPr="00060819">
        <w:t>CBM</w:t>
      </w:r>
      <w:r>
        <w:t>:</w:t>
      </w:r>
      <w:r w:rsidRPr="00FB7BFC">
        <w:t xml:space="preserve"> China Biology Medicine disc</w:t>
      </w:r>
      <w:r w:rsidR="00CF23DD">
        <w:t>.</w:t>
      </w:r>
    </w:p>
    <w:p w14:paraId="16395F39" w14:textId="77777777" w:rsidR="002E72C3" w:rsidRDefault="002E72C3" w:rsidP="00CF23DD">
      <w:pPr>
        <w:pStyle w:val="Title"/>
      </w:pPr>
    </w:p>
    <w:p w14:paraId="3206C4EE" w14:textId="157CC5D7" w:rsidR="002E72C3" w:rsidRDefault="002E72C3" w:rsidP="00CF23DD">
      <w:pPr>
        <w:pStyle w:val="Title"/>
      </w:pPr>
    </w:p>
    <w:p w14:paraId="6EBE8040" w14:textId="77777777" w:rsidR="00526504" w:rsidRDefault="00526504" w:rsidP="00CF23DD">
      <w:pPr>
        <w:pStyle w:val="Title"/>
      </w:pPr>
    </w:p>
    <w:p w14:paraId="48BDB348" w14:textId="63643132" w:rsidR="002E72C3" w:rsidRDefault="002E72C3" w:rsidP="00CF23DD">
      <w:pPr>
        <w:pStyle w:val="Title"/>
      </w:pPr>
    </w:p>
    <w:p w14:paraId="15C0412E" w14:textId="0B91386A" w:rsidR="00CF23DD" w:rsidRDefault="00CF23DD" w:rsidP="00CF23DD"/>
    <w:p w14:paraId="5D2DDE8C" w14:textId="43BF88DC" w:rsidR="00CF23DD" w:rsidRDefault="00CF23DD" w:rsidP="00CF23DD"/>
    <w:p w14:paraId="25F23E42" w14:textId="594B37C0" w:rsidR="00CF23DD" w:rsidRDefault="00CF23DD" w:rsidP="00CF23DD"/>
    <w:p w14:paraId="35A6AF6C" w14:textId="56A48093" w:rsidR="00CF23DD" w:rsidRDefault="00CF23DD" w:rsidP="00CF23DD"/>
    <w:p w14:paraId="7FE56608" w14:textId="1E8850EC" w:rsidR="00CF23DD" w:rsidRDefault="00CF23DD" w:rsidP="00CF23DD"/>
    <w:p w14:paraId="6E9525B4" w14:textId="6AD45E87" w:rsidR="00CF23DD" w:rsidRDefault="00CF23DD" w:rsidP="00CF23DD"/>
    <w:p w14:paraId="703B4FDC" w14:textId="2E739DA3" w:rsidR="00CF23DD" w:rsidRDefault="00CF23DD" w:rsidP="00CF23DD"/>
    <w:p w14:paraId="247353A7" w14:textId="775CF48C" w:rsidR="00CF23DD" w:rsidRDefault="00CF23DD" w:rsidP="00CF23DD"/>
    <w:p w14:paraId="441E989E" w14:textId="77777777" w:rsidR="00CF23DD" w:rsidRPr="00CF23DD" w:rsidRDefault="00CF23DD" w:rsidP="00CF23DD"/>
    <w:p w14:paraId="29E063A8" w14:textId="43545EB5" w:rsidR="002E72C3" w:rsidRPr="001C20CA" w:rsidRDefault="00C55268" w:rsidP="00CF23DD">
      <w:pPr>
        <w:pStyle w:val="Title"/>
      </w:pPr>
      <w:r w:rsidRPr="001C20CA">
        <w:lastRenderedPageBreak/>
        <w:t xml:space="preserve">Supplementary Table 2. </w:t>
      </w:r>
      <w:proofErr w:type="spellStart"/>
      <w:r w:rsidRPr="001C20CA">
        <w:t>Jadad</w:t>
      </w:r>
      <w:proofErr w:type="spellEnd"/>
      <w:r w:rsidRPr="001C20CA">
        <w:t xml:space="preserve"> scale score of included literature</w:t>
      </w:r>
    </w:p>
    <w:tbl>
      <w:tblPr>
        <w:tblStyle w:val="TableGrid"/>
        <w:tblpPr w:leftFromText="180" w:rightFromText="180" w:vertAnchor="page" w:horzAnchor="margin" w:tblpY="2519"/>
        <w:tblW w:w="14175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32"/>
        <w:gridCol w:w="3132"/>
        <w:gridCol w:w="2523"/>
        <w:gridCol w:w="1413"/>
        <w:gridCol w:w="2610"/>
        <w:gridCol w:w="927"/>
        <w:gridCol w:w="838"/>
      </w:tblGrid>
      <w:tr w:rsidR="002E72C3" w:rsidRPr="00967BC3" w14:paraId="7EACAE01" w14:textId="77777777" w:rsidTr="00B00618">
        <w:tc>
          <w:tcPr>
            <w:tcW w:w="283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05BFF85" w14:textId="77777777" w:rsidR="002E72C3" w:rsidRPr="00967BC3" w:rsidRDefault="002E72C3" w:rsidP="00CF23DD">
            <w:pPr>
              <w:pStyle w:val="Title"/>
              <w:rPr>
                <w:rFonts w:eastAsia="SimSun"/>
              </w:rPr>
            </w:pPr>
            <w:r w:rsidRPr="00967BC3">
              <w:rPr>
                <w:rFonts w:eastAsia="SimSun"/>
              </w:rPr>
              <w:t>Reference</w:t>
            </w:r>
          </w:p>
        </w:tc>
        <w:tc>
          <w:tcPr>
            <w:tcW w:w="325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46662D8" w14:textId="77777777" w:rsidR="002E72C3" w:rsidRPr="00967BC3" w:rsidRDefault="002E72C3" w:rsidP="00CF23DD">
            <w:pPr>
              <w:pStyle w:val="Title"/>
              <w:rPr>
                <w:rFonts w:eastAsia="SimSun"/>
              </w:rPr>
            </w:pPr>
            <w:r w:rsidRPr="00967BC3">
              <w:rPr>
                <w:rFonts w:eastAsia="SimSun"/>
              </w:rPr>
              <w:t>Generation of random sequences</w:t>
            </w:r>
          </w:p>
        </w:tc>
        <w:tc>
          <w:tcPr>
            <w:tcW w:w="255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6EA9D8E" w14:textId="77777777" w:rsidR="002E72C3" w:rsidRPr="00967BC3" w:rsidRDefault="002E72C3" w:rsidP="00CF23DD">
            <w:pPr>
              <w:pStyle w:val="Title"/>
              <w:rPr>
                <w:rFonts w:eastAsia="SimSun"/>
              </w:rPr>
            </w:pPr>
            <w:r w:rsidRPr="00967BC3">
              <w:rPr>
                <w:rFonts w:eastAsia="SimSun"/>
              </w:rPr>
              <w:t>randomization concealment</w:t>
            </w:r>
          </w:p>
        </w:tc>
        <w:tc>
          <w:tcPr>
            <w:tcW w:w="1428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1AB4D6A" w14:textId="77777777" w:rsidR="002E72C3" w:rsidRPr="00967BC3" w:rsidRDefault="002E72C3" w:rsidP="00CF23DD">
            <w:pPr>
              <w:pStyle w:val="Title"/>
              <w:rPr>
                <w:rFonts w:eastAsia="SimSun"/>
              </w:rPr>
            </w:pPr>
            <w:r w:rsidRPr="00967BC3">
              <w:rPr>
                <w:rFonts w:eastAsia="SimSun"/>
              </w:rPr>
              <w:t>blind method</w:t>
            </w:r>
          </w:p>
        </w:tc>
        <w:tc>
          <w:tcPr>
            <w:tcW w:w="2678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33C5CCE0" w14:textId="77777777" w:rsidR="002E72C3" w:rsidRPr="00967BC3" w:rsidRDefault="002E72C3" w:rsidP="00CF23DD">
            <w:pPr>
              <w:pStyle w:val="Title"/>
              <w:rPr>
                <w:rFonts w:eastAsia="SimSun"/>
              </w:rPr>
            </w:pPr>
            <w:r w:rsidRPr="00967BC3">
              <w:rPr>
                <w:rFonts w:eastAsia="SimSun"/>
              </w:rPr>
              <w:t>Withdrawal and withdrawal</w:t>
            </w:r>
          </w:p>
        </w:tc>
        <w:tc>
          <w:tcPr>
            <w:tcW w:w="723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6518065" w14:textId="77777777" w:rsidR="002E72C3" w:rsidRPr="00967BC3" w:rsidRDefault="002E72C3" w:rsidP="00CF23DD">
            <w:pPr>
              <w:pStyle w:val="Title"/>
              <w:rPr>
                <w:rFonts w:eastAsia="SimSun"/>
              </w:rPr>
            </w:pPr>
            <w:r w:rsidRPr="00967BC3">
              <w:rPr>
                <w:rFonts w:eastAsia="SimSun"/>
              </w:rPr>
              <w:t>score</w:t>
            </w:r>
          </w:p>
        </w:tc>
        <w:tc>
          <w:tcPr>
            <w:tcW w:w="708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3FB7866C" w14:textId="77777777" w:rsidR="002E72C3" w:rsidRPr="00967BC3" w:rsidRDefault="002E72C3" w:rsidP="00CF23DD">
            <w:pPr>
              <w:pStyle w:val="Title"/>
              <w:rPr>
                <w:rFonts w:eastAsia="SimSun"/>
              </w:rPr>
            </w:pPr>
            <w:r w:rsidRPr="00967BC3">
              <w:rPr>
                <w:rFonts w:eastAsia="SimSun"/>
              </w:rPr>
              <w:t>level</w:t>
            </w:r>
          </w:p>
        </w:tc>
      </w:tr>
      <w:tr w:rsidR="00B00618" w:rsidRPr="00967BC3" w14:paraId="40356245" w14:textId="77777777" w:rsidTr="00B00618">
        <w:tc>
          <w:tcPr>
            <w:tcW w:w="2831" w:type="dxa"/>
            <w:tcBorders>
              <w:top w:val="single" w:sz="4" w:space="0" w:color="auto"/>
            </w:tcBorders>
          </w:tcPr>
          <w:p w14:paraId="419C5539" w14:textId="4A74B91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t>Tsai et al., 2003</w:t>
            </w:r>
          </w:p>
        </w:tc>
        <w:tc>
          <w:tcPr>
            <w:tcW w:w="3257" w:type="dxa"/>
            <w:tcBorders>
              <w:top w:val="single" w:sz="4" w:space="0" w:color="auto"/>
            </w:tcBorders>
            <w:vAlign w:val="center"/>
          </w:tcPr>
          <w:p w14:paraId="257E4519" w14:textId="6A27F8A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tcBorders>
              <w:top w:val="single" w:sz="4" w:space="0" w:color="auto"/>
            </w:tcBorders>
            <w:vAlign w:val="center"/>
          </w:tcPr>
          <w:p w14:paraId="782D9E4E" w14:textId="16AEB89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1428" w:type="dxa"/>
            <w:tcBorders>
              <w:top w:val="single" w:sz="4" w:space="0" w:color="auto"/>
            </w:tcBorders>
            <w:vAlign w:val="center"/>
          </w:tcPr>
          <w:p w14:paraId="091F0875" w14:textId="4B8FDD7D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tcBorders>
              <w:top w:val="single" w:sz="4" w:space="0" w:color="auto"/>
            </w:tcBorders>
            <w:vAlign w:val="center"/>
          </w:tcPr>
          <w:p w14:paraId="06941632" w14:textId="139725B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tcBorders>
              <w:top w:val="single" w:sz="4" w:space="0" w:color="auto"/>
            </w:tcBorders>
            <w:vAlign w:val="center"/>
          </w:tcPr>
          <w:p w14:paraId="7A243DA6" w14:textId="2AADD14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5B5E0011" w14:textId="06AD449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H</w:t>
            </w:r>
          </w:p>
        </w:tc>
      </w:tr>
      <w:tr w:rsidR="00B00618" w:rsidRPr="00967BC3" w14:paraId="123EBB54" w14:textId="77777777" w:rsidTr="00B00618">
        <w:tc>
          <w:tcPr>
            <w:tcW w:w="2831" w:type="dxa"/>
          </w:tcPr>
          <w:p w14:paraId="5B07BF97" w14:textId="731E5CB0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Hongni</w:t>
            </w:r>
            <w:proofErr w:type="spellEnd"/>
            <w:r w:rsidRPr="00B83673">
              <w:t xml:space="preserve"> and Peng, 2006</w:t>
            </w:r>
          </w:p>
        </w:tc>
        <w:tc>
          <w:tcPr>
            <w:tcW w:w="3257" w:type="dxa"/>
            <w:vAlign w:val="center"/>
          </w:tcPr>
          <w:p w14:paraId="534DEB7B" w14:textId="40E11E3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6F4FAF8A" w14:textId="7DA68FAD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0</w:t>
            </w:r>
          </w:p>
        </w:tc>
        <w:tc>
          <w:tcPr>
            <w:tcW w:w="1428" w:type="dxa"/>
            <w:vAlign w:val="center"/>
          </w:tcPr>
          <w:p w14:paraId="5F0E2383" w14:textId="1019002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3C754576" w14:textId="2A35FA6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79F696C8" w14:textId="3F3FDD28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4</w:t>
            </w:r>
          </w:p>
        </w:tc>
        <w:tc>
          <w:tcPr>
            <w:tcW w:w="708" w:type="dxa"/>
            <w:vAlign w:val="center"/>
          </w:tcPr>
          <w:p w14:paraId="04036B79" w14:textId="6D9C1ED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3CB17BA2" w14:textId="77777777" w:rsidTr="00B00618">
        <w:tc>
          <w:tcPr>
            <w:tcW w:w="2831" w:type="dxa"/>
          </w:tcPr>
          <w:p w14:paraId="0BA54C1A" w14:textId="59187367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Xiangxian</w:t>
            </w:r>
            <w:proofErr w:type="spellEnd"/>
            <w:r w:rsidRPr="00B83673">
              <w:t xml:space="preserve"> and </w:t>
            </w:r>
            <w:proofErr w:type="spellStart"/>
            <w:r w:rsidRPr="00B83673">
              <w:t>qing</w:t>
            </w:r>
            <w:proofErr w:type="spellEnd"/>
            <w:r w:rsidRPr="00B83673">
              <w:t>, 2006</w:t>
            </w:r>
          </w:p>
        </w:tc>
        <w:tc>
          <w:tcPr>
            <w:tcW w:w="3257" w:type="dxa"/>
            <w:vAlign w:val="center"/>
          </w:tcPr>
          <w:p w14:paraId="5F6538F7" w14:textId="60A17BB5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550" w:type="dxa"/>
            <w:vAlign w:val="center"/>
          </w:tcPr>
          <w:p w14:paraId="49474C6C" w14:textId="47A14E1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0</w:t>
            </w:r>
          </w:p>
        </w:tc>
        <w:tc>
          <w:tcPr>
            <w:tcW w:w="1428" w:type="dxa"/>
            <w:vAlign w:val="center"/>
          </w:tcPr>
          <w:p w14:paraId="4F4BAC44" w14:textId="3DB5664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251C8F29" w14:textId="49AB5FF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53ACE54B" w14:textId="11A7408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 w14:paraId="2AE56070" w14:textId="72131DE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L</w:t>
            </w:r>
          </w:p>
        </w:tc>
      </w:tr>
      <w:tr w:rsidR="00B00618" w:rsidRPr="00967BC3" w14:paraId="18F6024C" w14:textId="77777777" w:rsidTr="00B00618">
        <w:tc>
          <w:tcPr>
            <w:tcW w:w="2831" w:type="dxa"/>
          </w:tcPr>
          <w:p w14:paraId="7FE0D29C" w14:textId="6CE96D87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Qinghua</w:t>
            </w:r>
            <w:proofErr w:type="spellEnd"/>
            <w:r w:rsidRPr="00B83673">
              <w:t>, 2009</w:t>
            </w:r>
          </w:p>
        </w:tc>
        <w:tc>
          <w:tcPr>
            <w:tcW w:w="3257" w:type="dxa"/>
            <w:vAlign w:val="center"/>
          </w:tcPr>
          <w:p w14:paraId="6EFCA5ED" w14:textId="058651F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6D766DA8" w14:textId="7350B89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7359A9E8" w14:textId="54F2846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51D82E6E" w14:textId="436C341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6D7A0341" w14:textId="5A80A653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7CDBD7E2" w14:textId="1C29CA83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7FCFC323" w14:textId="77777777" w:rsidTr="00B00618">
        <w:tc>
          <w:tcPr>
            <w:tcW w:w="2831" w:type="dxa"/>
          </w:tcPr>
          <w:p w14:paraId="30C2E791" w14:textId="37F67C5F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Jinghe</w:t>
            </w:r>
            <w:proofErr w:type="spellEnd"/>
            <w:r w:rsidRPr="00B83673">
              <w:t xml:space="preserve"> et al., 2011</w:t>
            </w:r>
          </w:p>
        </w:tc>
        <w:tc>
          <w:tcPr>
            <w:tcW w:w="3257" w:type="dxa"/>
            <w:vAlign w:val="center"/>
          </w:tcPr>
          <w:p w14:paraId="403A63DE" w14:textId="6FE7D2A3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0</w:t>
            </w:r>
          </w:p>
        </w:tc>
        <w:tc>
          <w:tcPr>
            <w:tcW w:w="2550" w:type="dxa"/>
            <w:vAlign w:val="center"/>
          </w:tcPr>
          <w:p w14:paraId="1B160C59" w14:textId="35FA20B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0</w:t>
            </w:r>
          </w:p>
        </w:tc>
        <w:tc>
          <w:tcPr>
            <w:tcW w:w="1428" w:type="dxa"/>
            <w:vAlign w:val="center"/>
          </w:tcPr>
          <w:p w14:paraId="37E47DDC" w14:textId="02F8E12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53BD3E5B" w14:textId="1BA0B47C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1E0E164E" w14:textId="3C845F4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708" w:type="dxa"/>
            <w:vAlign w:val="center"/>
          </w:tcPr>
          <w:p w14:paraId="1D7A81BC" w14:textId="62B08ED3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L</w:t>
            </w:r>
          </w:p>
        </w:tc>
      </w:tr>
      <w:tr w:rsidR="00B00618" w:rsidRPr="00967BC3" w14:paraId="43BA99EB" w14:textId="77777777" w:rsidTr="00B00618">
        <w:tc>
          <w:tcPr>
            <w:tcW w:w="2831" w:type="dxa"/>
          </w:tcPr>
          <w:p w14:paraId="607E1E9B" w14:textId="45499670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Xiaojun</w:t>
            </w:r>
            <w:proofErr w:type="spellEnd"/>
            <w:r w:rsidRPr="00B83673">
              <w:t xml:space="preserve"> et al., 2011</w:t>
            </w:r>
          </w:p>
        </w:tc>
        <w:tc>
          <w:tcPr>
            <w:tcW w:w="3257" w:type="dxa"/>
            <w:vAlign w:val="center"/>
          </w:tcPr>
          <w:p w14:paraId="61691B1D" w14:textId="5CC8FB38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18421C93" w14:textId="1A186A5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1428" w:type="dxa"/>
            <w:vAlign w:val="center"/>
          </w:tcPr>
          <w:p w14:paraId="3B4F029A" w14:textId="0A36A75D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6123A78F" w14:textId="625A8D48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2FDFFC15" w14:textId="3DF5D43C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 w14:paraId="3ED67105" w14:textId="018576D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1DC59A53" w14:textId="77777777" w:rsidTr="00B00618">
        <w:tc>
          <w:tcPr>
            <w:tcW w:w="2831" w:type="dxa"/>
          </w:tcPr>
          <w:p w14:paraId="68AFA2B0" w14:textId="1A9297E5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lastRenderedPageBreak/>
              <w:t>Lo et al., 2012</w:t>
            </w:r>
          </w:p>
        </w:tc>
        <w:tc>
          <w:tcPr>
            <w:tcW w:w="3257" w:type="dxa"/>
            <w:vAlign w:val="center"/>
          </w:tcPr>
          <w:p w14:paraId="35011D5E" w14:textId="1678A1E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0</w:t>
            </w:r>
          </w:p>
        </w:tc>
        <w:tc>
          <w:tcPr>
            <w:tcW w:w="2550" w:type="dxa"/>
            <w:vAlign w:val="center"/>
          </w:tcPr>
          <w:p w14:paraId="06D07A6A" w14:textId="34D1305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0</w:t>
            </w:r>
          </w:p>
        </w:tc>
        <w:tc>
          <w:tcPr>
            <w:tcW w:w="1428" w:type="dxa"/>
            <w:vAlign w:val="center"/>
          </w:tcPr>
          <w:p w14:paraId="06F4F121" w14:textId="000EFA5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2</w:t>
            </w:r>
          </w:p>
        </w:tc>
        <w:tc>
          <w:tcPr>
            <w:tcW w:w="2678" w:type="dxa"/>
            <w:vAlign w:val="center"/>
          </w:tcPr>
          <w:p w14:paraId="7DD33070" w14:textId="477AC77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29F63465" w14:textId="59B2B40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 w14:paraId="6544DC55" w14:textId="049F34F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L</w:t>
            </w:r>
          </w:p>
        </w:tc>
      </w:tr>
      <w:tr w:rsidR="00B00618" w:rsidRPr="00967BC3" w14:paraId="038D389D" w14:textId="77777777" w:rsidTr="00B00618">
        <w:tc>
          <w:tcPr>
            <w:tcW w:w="2831" w:type="dxa"/>
          </w:tcPr>
          <w:p w14:paraId="40BE15C7" w14:textId="0E06412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t xml:space="preserve">Feng and </w:t>
            </w:r>
            <w:proofErr w:type="spellStart"/>
            <w:r w:rsidRPr="00B83673">
              <w:t>Chunfeng</w:t>
            </w:r>
            <w:proofErr w:type="spellEnd"/>
            <w:r w:rsidRPr="00B83673">
              <w:t>, 2014</w:t>
            </w:r>
          </w:p>
        </w:tc>
        <w:tc>
          <w:tcPr>
            <w:tcW w:w="3257" w:type="dxa"/>
            <w:vAlign w:val="center"/>
          </w:tcPr>
          <w:p w14:paraId="575652E6" w14:textId="51A129B9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25B73911" w14:textId="2702065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1428" w:type="dxa"/>
            <w:vAlign w:val="center"/>
          </w:tcPr>
          <w:p w14:paraId="01151028" w14:textId="503F7A49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678" w:type="dxa"/>
            <w:vAlign w:val="center"/>
          </w:tcPr>
          <w:p w14:paraId="20196CE1" w14:textId="60C8F9E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0A72BCE0" w14:textId="2BE09E15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7</w:t>
            </w:r>
          </w:p>
        </w:tc>
        <w:tc>
          <w:tcPr>
            <w:tcW w:w="708" w:type="dxa"/>
            <w:vAlign w:val="center"/>
          </w:tcPr>
          <w:p w14:paraId="6EC480C7" w14:textId="75976EA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7AD581AE" w14:textId="77777777" w:rsidTr="00B00618">
        <w:tc>
          <w:tcPr>
            <w:tcW w:w="2831" w:type="dxa"/>
          </w:tcPr>
          <w:p w14:paraId="5BC18087" w14:textId="36746C4A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Huijuan</w:t>
            </w:r>
            <w:proofErr w:type="spellEnd"/>
            <w:r w:rsidRPr="00B83673">
              <w:t xml:space="preserve"> and </w:t>
            </w:r>
            <w:proofErr w:type="spellStart"/>
            <w:r w:rsidRPr="00B83673">
              <w:t>Caiqin</w:t>
            </w:r>
            <w:proofErr w:type="spellEnd"/>
            <w:r w:rsidRPr="00B83673">
              <w:t>, 2014</w:t>
            </w:r>
          </w:p>
        </w:tc>
        <w:tc>
          <w:tcPr>
            <w:tcW w:w="3257" w:type="dxa"/>
            <w:vAlign w:val="center"/>
          </w:tcPr>
          <w:p w14:paraId="296C9C4D" w14:textId="2D70CB3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46B506F8" w14:textId="4E87AFF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1428" w:type="dxa"/>
            <w:vAlign w:val="center"/>
          </w:tcPr>
          <w:p w14:paraId="29D93F7F" w14:textId="5F63BE6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0E65B817" w14:textId="4DD8269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0</w:t>
            </w:r>
          </w:p>
        </w:tc>
        <w:tc>
          <w:tcPr>
            <w:tcW w:w="723" w:type="dxa"/>
            <w:vAlign w:val="center"/>
          </w:tcPr>
          <w:p w14:paraId="6F5412BC" w14:textId="75057ED5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075FA1F9" w14:textId="13AA158A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5338BF9E" w14:textId="77777777" w:rsidTr="00B00618">
        <w:tc>
          <w:tcPr>
            <w:tcW w:w="2831" w:type="dxa"/>
          </w:tcPr>
          <w:p w14:paraId="6BDCE133" w14:textId="2C06EF0A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Dalu</w:t>
            </w:r>
            <w:proofErr w:type="spellEnd"/>
            <w:r w:rsidRPr="00B83673">
              <w:t xml:space="preserve"> et al., 2015</w:t>
            </w:r>
          </w:p>
        </w:tc>
        <w:tc>
          <w:tcPr>
            <w:tcW w:w="3257" w:type="dxa"/>
            <w:vAlign w:val="center"/>
          </w:tcPr>
          <w:p w14:paraId="13B85E70" w14:textId="177C6EE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230B9A5F" w14:textId="1007A45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1428" w:type="dxa"/>
            <w:vAlign w:val="center"/>
          </w:tcPr>
          <w:p w14:paraId="0F2E0462" w14:textId="574155B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736ADD38" w14:textId="0B0E8B8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0</w:t>
            </w:r>
          </w:p>
        </w:tc>
        <w:tc>
          <w:tcPr>
            <w:tcW w:w="723" w:type="dxa"/>
            <w:vAlign w:val="center"/>
          </w:tcPr>
          <w:p w14:paraId="65B5A155" w14:textId="25B8A6B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03FB1A9E" w14:textId="14E754CA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3151B155" w14:textId="77777777" w:rsidTr="00B00618">
        <w:tc>
          <w:tcPr>
            <w:tcW w:w="2831" w:type="dxa"/>
          </w:tcPr>
          <w:p w14:paraId="431BEE49" w14:textId="5D8CF417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Lixun</w:t>
            </w:r>
            <w:proofErr w:type="spellEnd"/>
            <w:r w:rsidRPr="00B83673">
              <w:t xml:space="preserve"> and </w:t>
            </w:r>
            <w:proofErr w:type="spellStart"/>
            <w:r w:rsidRPr="00B83673">
              <w:t>Jianquan</w:t>
            </w:r>
            <w:proofErr w:type="spellEnd"/>
            <w:r w:rsidRPr="00B83673">
              <w:t>, 2015</w:t>
            </w:r>
          </w:p>
        </w:tc>
        <w:tc>
          <w:tcPr>
            <w:tcW w:w="3257" w:type="dxa"/>
            <w:vAlign w:val="center"/>
          </w:tcPr>
          <w:p w14:paraId="219130DA" w14:textId="3839415D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5A0BD5DD" w14:textId="554B097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1428" w:type="dxa"/>
            <w:vAlign w:val="center"/>
          </w:tcPr>
          <w:p w14:paraId="131861BE" w14:textId="7AEB543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296A836D" w14:textId="5B0BD799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7640B86C" w14:textId="6D59109D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 w14:paraId="2BF0008B" w14:textId="6E5959F5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31EBE06D" w14:textId="77777777" w:rsidTr="00B00618">
        <w:tc>
          <w:tcPr>
            <w:tcW w:w="2831" w:type="dxa"/>
          </w:tcPr>
          <w:p w14:paraId="260CE5BE" w14:textId="572E410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t>Pan et al., 2015</w:t>
            </w:r>
          </w:p>
        </w:tc>
        <w:tc>
          <w:tcPr>
            <w:tcW w:w="3257" w:type="dxa"/>
            <w:vAlign w:val="center"/>
          </w:tcPr>
          <w:p w14:paraId="57D67806" w14:textId="5D61137D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59C75B64" w14:textId="4F53F04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5009E3AB" w14:textId="2FCBAFE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266FF6E2" w14:textId="6E99054A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0</w:t>
            </w:r>
          </w:p>
        </w:tc>
        <w:tc>
          <w:tcPr>
            <w:tcW w:w="723" w:type="dxa"/>
            <w:vAlign w:val="center"/>
          </w:tcPr>
          <w:p w14:paraId="305EF4D3" w14:textId="0EABF5C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4</w:t>
            </w:r>
          </w:p>
        </w:tc>
        <w:tc>
          <w:tcPr>
            <w:tcW w:w="708" w:type="dxa"/>
            <w:vAlign w:val="center"/>
          </w:tcPr>
          <w:p w14:paraId="45E30962" w14:textId="101364A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14E760F9" w14:textId="77777777" w:rsidTr="00B00618">
        <w:tc>
          <w:tcPr>
            <w:tcW w:w="2831" w:type="dxa"/>
          </w:tcPr>
          <w:p w14:paraId="410D77AF" w14:textId="4F94CC7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t>Sun and Buys, 2015</w:t>
            </w:r>
          </w:p>
        </w:tc>
        <w:tc>
          <w:tcPr>
            <w:tcW w:w="3257" w:type="dxa"/>
            <w:vAlign w:val="center"/>
          </w:tcPr>
          <w:p w14:paraId="3CB5565B" w14:textId="1CFD784A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13BEBC79" w14:textId="68F9E23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17513883" w14:textId="154CC50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21F1C92A" w14:textId="3A18BC8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53BF2659" w14:textId="73EF41B9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672F1938" w14:textId="2C0F991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H</w:t>
            </w:r>
          </w:p>
        </w:tc>
      </w:tr>
      <w:tr w:rsidR="00B00618" w:rsidRPr="00967BC3" w14:paraId="3D5EBB91" w14:textId="77777777" w:rsidTr="00B00618">
        <w:tc>
          <w:tcPr>
            <w:tcW w:w="2831" w:type="dxa"/>
          </w:tcPr>
          <w:p w14:paraId="0B7FEBF4" w14:textId="3544D19C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Yongcai</w:t>
            </w:r>
            <w:proofErr w:type="spellEnd"/>
            <w:r w:rsidRPr="00B83673">
              <w:t xml:space="preserve"> et al., 2015</w:t>
            </w:r>
          </w:p>
        </w:tc>
        <w:tc>
          <w:tcPr>
            <w:tcW w:w="3257" w:type="dxa"/>
            <w:vAlign w:val="center"/>
          </w:tcPr>
          <w:p w14:paraId="458BABA8" w14:textId="13B768DD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1A4538D4" w14:textId="42A91EF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6CA1ECF6" w14:textId="227694F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1B0C924E" w14:textId="63FCEE4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4C557468" w14:textId="66A9D15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055F8ADC" w14:textId="0CF7427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6876A098" w14:textId="77777777" w:rsidTr="00B00618">
        <w:tc>
          <w:tcPr>
            <w:tcW w:w="2831" w:type="dxa"/>
          </w:tcPr>
          <w:p w14:paraId="764E7281" w14:textId="1EE2BB4D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lastRenderedPageBreak/>
              <w:t>Chaoyang et al., 2016</w:t>
            </w:r>
          </w:p>
        </w:tc>
        <w:tc>
          <w:tcPr>
            <w:tcW w:w="3257" w:type="dxa"/>
            <w:vAlign w:val="center"/>
          </w:tcPr>
          <w:p w14:paraId="3A8BADFC" w14:textId="67378D99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1B9E5E69" w14:textId="0B5C52D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2598AF06" w14:textId="13E525E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6D7F3A97" w14:textId="6188B3A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44F7A2A6" w14:textId="501E02E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6B279471" w14:textId="01EB02A9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5C4D2E7D" w14:textId="77777777" w:rsidTr="00B00618">
        <w:tc>
          <w:tcPr>
            <w:tcW w:w="2831" w:type="dxa"/>
          </w:tcPr>
          <w:p w14:paraId="29FBD6A4" w14:textId="034D15C0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Haolei</w:t>
            </w:r>
            <w:proofErr w:type="spellEnd"/>
            <w:r w:rsidRPr="00B83673">
              <w:t xml:space="preserve"> and </w:t>
            </w:r>
            <w:proofErr w:type="spellStart"/>
            <w:r w:rsidRPr="00B83673">
              <w:t>Jiajia</w:t>
            </w:r>
            <w:proofErr w:type="spellEnd"/>
            <w:r w:rsidRPr="00B83673">
              <w:t>, 2016</w:t>
            </w:r>
          </w:p>
        </w:tc>
        <w:tc>
          <w:tcPr>
            <w:tcW w:w="3257" w:type="dxa"/>
            <w:vAlign w:val="center"/>
          </w:tcPr>
          <w:p w14:paraId="3D6608E0" w14:textId="1CF23BEA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0E6F552A" w14:textId="26FD9179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6022F34A" w14:textId="09AB0725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37DC3F37" w14:textId="3C2A1A8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1771F8F3" w14:textId="04D61F4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0A683F33" w14:textId="68F937B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07FE2568" w14:textId="77777777" w:rsidTr="00B00618">
        <w:tc>
          <w:tcPr>
            <w:tcW w:w="2831" w:type="dxa"/>
          </w:tcPr>
          <w:p w14:paraId="17FD5CA3" w14:textId="1A4BD568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t>Rong et al., 2017</w:t>
            </w:r>
          </w:p>
        </w:tc>
        <w:tc>
          <w:tcPr>
            <w:tcW w:w="3257" w:type="dxa"/>
            <w:vAlign w:val="center"/>
          </w:tcPr>
          <w:p w14:paraId="6DD789EA" w14:textId="5A30F98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0</w:t>
            </w:r>
          </w:p>
        </w:tc>
        <w:tc>
          <w:tcPr>
            <w:tcW w:w="2550" w:type="dxa"/>
            <w:vAlign w:val="center"/>
          </w:tcPr>
          <w:p w14:paraId="00D2D8C3" w14:textId="1F92E7D8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33D262F8" w14:textId="4462D14A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292B8B6E" w14:textId="17F8B5E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0690B6F2" w14:textId="5A1CC74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 w14:paraId="78C711AD" w14:textId="472EB79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L</w:t>
            </w:r>
          </w:p>
        </w:tc>
      </w:tr>
      <w:tr w:rsidR="00B00618" w:rsidRPr="00967BC3" w14:paraId="1E8340C3" w14:textId="77777777" w:rsidTr="00B00618">
        <w:tc>
          <w:tcPr>
            <w:tcW w:w="2831" w:type="dxa"/>
          </w:tcPr>
          <w:p w14:paraId="3BEDB2EA" w14:textId="293B639D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Lijuan</w:t>
            </w:r>
            <w:proofErr w:type="spellEnd"/>
            <w:r w:rsidRPr="00B83673">
              <w:t xml:space="preserve"> et al., 2018</w:t>
            </w:r>
          </w:p>
        </w:tc>
        <w:tc>
          <w:tcPr>
            <w:tcW w:w="3257" w:type="dxa"/>
            <w:vAlign w:val="center"/>
          </w:tcPr>
          <w:p w14:paraId="28F59453" w14:textId="05622AB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7047FB68" w14:textId="238BBE4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1484BB05" w14:textId="6B10BBB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43077A92" w14:textId="456F2929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10F5FF05" w14:textId="71F5D67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48451D56" w14:textId="0D1C7E3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0844D3FD" w14:textId="77777777" w:rsidTr="00B00618">
        <w:tc>
          <w:tcPr>
            <w:tcW w:w="2831" w:type="dxa"/>
          </w:tcPr>
          <w:p w14:paraId="2C584E7C" w14:textId="555E2AA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t>Ma et al., 2018</w:t>
            </w:r>
          </w:p>
        </w:tc>
        <w:tc>
          <w:tcPr>
            <w:tcW w:w="3257" w:type="dxa"/>
            <w:vAlign w:val="center"/>
          </w:tcPr>
          <w:p w14:paraId="52C7B620" w14:textId="5385D1B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52A2C39D" w14:textId="5BFC714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1428" w:type="dxa"/>
            <w:vAlign w:val="center"/>
          </w:tcPr>
          <w:p w14:paraId="49373DA5" w14:textId="3156AAB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6744B416" w14:textId="189F7B1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51BDA554" w14:textId="5DF3D3A8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6</w:t>
            </w:r>
          </w:p>
        </w:tc>
        <w:tc>
          <w:tcPr>
            <w:tcW w:w="708" w:type="dxa"/>
            <w:vAlign w:val="center"/>
          </w:tcPr>
          <w:p w14:paraId="737C7296" w14:textId="511A15A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07910559" w14:textId="77777777" w:rsidTr="00B00618">
        <w:tc>
          <w:tcPr>
            <w:tcW w:w="2831" w:type="dxa"/>
          </w:tcPr>
          <w:p w14:paraId="53854F2D" w14:textId="5ACA638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t>Tao et al., 2018</w:t>
            </w:r>
          </w:p>
        </w:tc>
        <w:tc>
          <w:tcPr>
            <w:tcW w:w="3257" w:type="dxa"/>
            <w:vAlign w:val="center"/>
          </w:tcPr>
          <w:p w14:paraId="3C3B4904" w14:textId="5F1098B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496CE5DC" w14:textId="250C109A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71BB06BB" w14:textId="397267E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2EFE1DA9" w14:textId="06CF823A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65C49B42" w14:textId="271F441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42851C07" w14:textId="0FB618C3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4AB7D33C" w14:textId="77777777" w:rsidTr="00B00618">
        <w:tc>
          <w:tcPr>
            <w:tcW w:w="2831" w:type="dxa"/>
          </w:tcPr>
          <w:p w14:paraId="6186E1C6" w14:textId="14D34820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Xiaoling</w:t>
            </w:r>
            <w:proofErr w:type="spellEnd"/>
            <w:r w:rsidRPr="00B83673">
              <w:t xml:space="preserve"> et al., 2018</w:t>
            </w:r>
          </w:p>
        </w:tc>
        <w:tc>
          <w:tcPr>
            <w:tcW w:w="3257" w:type="dxa"/>
            <w:vAlign w:val="center"/>
          </w:tcPr>
          <w:p w14:paraId="0E905CD9" w14:textId="60B9015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5346A43B" w14:textId="0E95855A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58175C80" w14:textId="69053E6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13447803" w14:textId="1B3F2E7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44BCD8F1" w14:textId="351D94C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1BDB64D4" w14:textId="1F1F9519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1EED91E7" w14:textId="77777777" w:rsidTr="00B00618">
        <w:tc>
          <w:tcPr>
            <w:tcW w:w="2831" w:type="dxa"/>
          </w:tcPr>
          <w:p w14:paraId="092F83CF" w14:textId="7F057062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Xiaorui</w:t>
            </w:r>
            <w:proofErr w:type="spellEnd"/>
            <w:r w:rsidRPr="00B83673">
              <w:t>, 2018</w:t>
            </w:r>
          </w:p>
        </w:tc>
        <w:tc>
          <w:tcPr>
            <w:tcW w:w="3257" w:type="dxa"/>
            <w:vAlign w:val="center"/>
          </w:tcPr>
          <w:p w14:paraId="7EE05BF6" w14:textId="4CEBA59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0</w:t>
            </w:r>
          </w:p>
        </w:tc>
        <w:tc>
          <w:tcPr>
            <w:tcW w:w="2550" w:type="dxa"/>
            <w:vAlign w:val="center"/>
          </w:tcPr>
          <w:p w14:paraId="0034DC50" w14:textId="2EFA570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06F4AAEE" w14:textId="0B40ABA5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734E12F9" w14:textId="3235D08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153AD09D" w14:textId="2CD1AD4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 w14:paraId="0C61CC76" w14:textId="25C85E8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/>
                <w:sz w:val="18"/>
                <w:szCs w:val="18"/>
              </w:rPr>
              <w:t>L</w:t>
            </w:r>
          </w:p>
        </w:tc>
      </w:tr>
      <w:tr w:rsidR="00B00618" w:rsidRPr="00967BC3" w14:paraId="6958AE38" w14:textId="77777777" w:rsidTr="00B00618">
        <w:tc>
          <w:tcPr>
            <w:tcW w:w="2831" w:type="dxa"/>
          </w:tcPr>
          <w:p w14:paraId="79A6409F" w14:textId="06803FAE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lastRenderedPageBreak/>
              <w:t>Yakang</w:t>
            </w:r>
            <w:proofErr w:type="spellEnd"/>
            <w:r w:rsidRPr="00B83673">
              <w:t>, 2018</w:t>
            </w:r>
          </w:p>
        </w:tc>
        <w:tc>
          <w:tcPr>
            <w:tcW w:w="3257" w:type="dxa"/>
            <w:vAlign w:val="center"/>
          </w:tcPr>
          <w:p w14:paraId="7A0A1E60" w14:textId="12E05C1C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713C4A93" w14:textId="443A659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3105D36D" w14:textId="0F57BC9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478CD756" w14:textId="33EA3D2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012DD6D0" w14:textId="3C37D9C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56969180" w14:textId="45AA896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10167572" w14:textId="77777777" w:rsidTr="00B00618">
        <w:tc>
          <w:tcPr>
            <w:tcW w:w="2831" w:type="dxa"/>
          </w:tcPr>
          <w:p w14:paraId="531C47E6" w14:textId="5BB2F207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B83673">
              <w:t>Shou et al., 2019</w:t>
            </w:r>
          </w:p>
        </w:tc>
        <w:tc>
          <w:tcPr>
            <w:tcW w:w="3257" w:type="dxa"/>
            <w:vAlign w:val="center"/>
          </w:tcPr>
          <w:p w14:paraId="7EFF2096" w14:textId="3A64F8CC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1C921920" w14:textId="4EA98A8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2BDA9334" w14:textId="5934C79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7B4DFCAA" w14:textId="58D8F40B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79E31099" w14:textId="16173931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1700ADC1" w14:textId="13F9D58F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2A644E5B" w14:textId="77777777" w:rsidTr="00B00618">
        <w:tc>
          <w:tcPr>
            <w:tcW w:w="2831" w:type="dxa"/>
          </w:tcPr>
          <w:p w14:paraId="43DCBA34" w14:textId="50E73AA9" w:rsidR="00B00618" w:rsidRPr="00967BC3" w:rsidRDefault="00B00618" w:rsidP="00CF23DD">
            <w:pPr>
              <w:pStyle w:val="Title"/>
              <w:rPr>
                <w:rFonts w:eastAsia="SimSun"/>
              </w:rPr>
            </w:pPr>
            <w:proofErr w:type="spellStart"/>
            <w:r w:rsidRPr="00B83673">
              <w:t>Xiaobin</w:t>
            </w:r>
            <w:proofErr w:type="spellEnd"/>
            <w:r w:rsidRPr="00B83673">
              <w:t xml:space="preserve"> and </w:t>
            </w:r>
            <w:proofErr w:type="spellStart"/>
            <w:r w:rsidRPr="00B83673">
              <w:t>Luping</w:t>
            </w:r>
            <w:proofErr w:type="spellEnd"/>
            <w:r w:rsidRPr="00B83673">
              <w:t>, 2019</w:t>
            </w:r>
          </w:p>
        </w:tc>
        <w:tc>
          <w:tcPr>
            <w:tcW w:w="3257" w:type="dxa"/>
            <w:vAlign w:val="center"/>
          </w:tcPr>
          <w:p w14:paraId="05E03F5A" w14:textId="728290BC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06EB06BD" w14:textId="15F7689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016E2621" w14:textId="4F736EA6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79B96C91" w14:textId="1A68A655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5986F9CD" w14:textId="3BC1BE0E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2A2A0DE8" w14:textId="12A4FB4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  <w:tr w:rsidR="00B00618" w:rsidRPr="00967BC3" w14:paraId="4AC66780" w14:textId="77777777" w:rsidTr="00B00618">
        <w:tc>
          <w:tcPr>
            <w:tcW w:w="2831" w:type="dxa"/>
          </w:tcPr>
          <w:p w14:paraId="28537A8E" w14:textId="2638F87D" w:rsidR="00B00618" w:rsidRPr="00B83673" w:rsidRDefault="00B00618" w:rsidP="00CF23DD">
            <w:pPr>
              <w:pStyle w:val="Title"/>
            </w:pPr>
            <w:proofErr w:type="spellStart"/>
            <w:r w:rsidRPr="00B00618">
              <w:t>Qinghua</w:t>
            </w:r>
            <w:proofErr w:type="spellEnd"/>
            <w:r w:rsidRPr="00B00618">
              <w:t xml:space="preserve"> et al., 2021</w:t>
            </w:r>
          </w:p>
        </w:tc>
        <w:tc>
          <w:tcPr>
            <w:tcW w:w="3257" w:type="dxa"/>
            <w:vAlign w:val="center"/>
          </w:tcPr>
          <w:p w14:paraId="259163C4" w14:textId="5E4789C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2</w:t>
            </w:r>
          </w:p>
        </w:tc>
        <w:tc>
          <w:tcPr>
            <w:tcW w:w="2550" w:type="dxa"/>
            <w:vAlign w:val="center"/>
          </w:tcPr>
          <w:p w14:paraId="55AD294C" w14:textId="797CCA90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1428" w:type="dxa"/>
            <w:vAlign w:val="center"/>
          </w:tcPr>
          <w:p w14:paraId="6F16334E" w14:textId="4373F684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2678" w:type="dxa"/>
            <w:vAlign w:val="center"/>
          </w:tcPr>
          <w:p w14:paraId="41BB2A5A" w14:textId="52C4F7B3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1</w:t>
            </w:r>
          </w:p>
        </w:tc>
        <w:tc>
          <w:tcPr>
            <w:tcW w:w="723" w:type="dxa"/>
            <w:vAlign w:val="center"/>
          </w:tcPr>
          <w:p w14:paraId="445491A4" w14:textId="695F6E62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5</w:t>
            </w:r>
          </w:p>
        </w:tc>
        <w:tc>
          <w:tcPr>
            <w:tcW w:w="708" w:type="dxa"/>
            <w:vAlign w:val="center"/>
          </w:tcPr>
          <w:p w14:paraId="7B641D56" w14:textId="0D1A9613" w:rsidR="00B00618" w:rsidRPr="00967BC3" w:rsidRDefault="00B00618" w:rsidP="00CF23DD">
            <w:pPr>
              <w:pStyle w:val="Title"/>
              <w:rPr>
                <w:rFonts w:eastAsia="SimSun"/>
              </w:rPr>
            </w:pPr>
            <w:r w:rsidRPr="004C0FCA">
              <w:rPr>
                <w:rFonts w:eastAsia="SimSun" w:hint="eastAsia"/>
                <w:sz w:val="18"/>
                <w:szCs w:val="18"/>
              </w:rPr>
              <w:t>H</w:t>
            </w:r>
          </w:p>
        </w:tc>
      </w:tr>
    </w:tbl>
    <w:p w14:paraId="1ADB383E" w14:textId="5E998DB5" w:rsidR="002E72C3" w:rsidRPr="006D5F34" w:rsidRDefault="002E72C3" w:rsidP="00CF23DD">
      <w:pPr>
        <w:pStyle w:val="Title"/>
      </w:pPr>
      <w:r w:rsidRPr="001C20CA">
        <w:t>Table</w:t>
      </w:r>
      <w:r>
        <w:t xml:space="preserve"> note:</w:t>
      </w:r>
      <w:r w:rsidR="00CF23DD">
        <w:t xml:space="preserve"> </w:t>
      </w:r>
      <w:r>
        <w:t>H:</w:t>
      </w:r>
      <w:r w:rsidRPr="006D5F34">
        <w:t xml:space="preserve"> High quality</w:t>
      </w:r>
      <w:r>
        <w:t>;</w:t>
      </w:r>
      <w:r w:rsidR="00CF23DD">
        <w:t xml:space="preserve"> </w:t>
      </w:r>
      <w:r>
        <w:t xml:space="preserve">L:Low </w:t>
      </w:r>
      <w:r w:rsidRPr="006D5F34">
        <w:t>quality</w:t>
      </w:r>
      <w:r>
        <w:t>.</w:t>
      </w:r>
    </w:p>
    <w:p w14:paraId="7B65BC41" w14:textId="77777777" w:rsidR="00DE23E8" w:rsidRPr="001549D3" w:rsidRDefault="00DE23E8" w:rsidP="00CF23DD">
      <w:pPr>
        <w:pStyle w:val="Title"/>
      </w:pPr>
    </w:p>
    <w:sectPr w:rsidR="00DE23E8" w:rsidRPr="001549D3" w:rsidSect="00CF23DD">
      <w:type w:val="continuous"/>
      <w:pgSz w:w="15840" w:h="12240" w:orient="landscape"/>
      <w:pgMar w:top="1281" w:right="1140" w:bottom="1179" w:left="11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79DBE" w14:textId="77777777" w:rsidR="004163D2" w:rsidRDefault="004163D2" w:rsidP="00117666">
      <w:pPr>
        <w:spacing w:after="0"/>
      </w:pPr>
      <w:r>
        <w:separator/>
      </w:r>
    </w:p>
  </w:endnote>
  <w:endnote w:type="continuationSeparator" w:id="0">
    <w:p w14:paraId="1202645B" w14:textId="77777777" w:rsidR="004163D2" w:rsidRDefault="004163D2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08D1EC26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526504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8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08D1EC26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526504">
                      <w:rPr>
                        <w:noProof/>
                        <w:color w:val="000000" w:themeColor="text1"/>
                        <w:szCs w:val="40"/>
                      </w:rPr>
                      <w:t>8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3A180232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526504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7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3A180232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526504">
                      <w:rPr>
                        <w:noProof/>
                        <w:color w:val="000000" w:themeColor="text1"/>
                        <w:szCs w:val="40"/>
                      </w:rPr>
                      <w:t>7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72AD28" w14:textId="77777777" w:rsidR="004163D2" w:rsidRDefault="004163D2" w:rsidP="00117666">
      <w:pPr>
        <w:spacing w:after="0"/>
      </w:pPr>
      <w:r>
        <w:separator/>
      </w:r>
    </w:p>
  </w:footnote>
  <w:footnote w:type="continuationSeparator" w:id="0">
    <w:p w14:paraId="14310D6C" w14:textId="77777777" w:rsidR="004163D2" w:rsidRDefault="004163D2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eastAsia="zh-CN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89587726">
    <w:abstractNumId w:val="0"/>
  </w:num>
  <w:num w:numId="2" w16cid:durableId="755323919">
    <w:abstractNumId w:val="4"/>
  </w:num>
  <w:num w:numId="3" w16cid:durableId="2090418357">
    <w:abstractNumId w:val="1"/>
  </w:num>
  <w:num w:numId="4" w16cid:durableId="1385526293">
    <w:abstractNumId w:val="5"/>
  </w:num>
  <w:num w:numId="5" w16cid:durableId="16911830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44764716">
    <w:abstractNumId w:val="3"/>
  </w:num>
  <w:num w:numId="7" w16cid:durableId="650792756">
    <w:abstractNumId w:val="6"/>
  </w:num>
  <w:num w:numId="8" w16cid:durableId="1545559027">
    <w:abstractNumId w:val="6"/>
  </w:num>
  <w:num w:numId="9" w16cid:durableId="1036582998">
    <w:abstractNumId w:val="6"/>
  </w:num>
  <w:num w:numId="10" w16cid:durableId="1113017606">
    <w:abstractNumId w:val="6"/>
  </w:num>
  <w:num w:numId="11" w16cid:durableId="2010524569">
    <w:abstractNumId w:val="6"/>
  </w:num>
  <w:num w:numId="12" w16cid:durableId="434441411">
    <w:abstractNumId w:val="6"/>
  </w:num>
  <w:num w:numId="13" w16cid:durableId="463544533">
    <w:abstractNumId w:val="3"/>
  </w:num>
  <w:num w:numId="14" w16cid:durableId="1826817897">
    <w:abstractNumId w:val="2"/>
  </w:num>
  <w:num w:numId="15" w16cid:durableId="2039966869">
    <w:abstractNumId w:val="2"/>
  </w:num>
  <w:num w:numId="16" w16cid:durableId="423958882">
    <w:abstractNumId w:val="2"/>
  </w:num>
  <w:num w:numId="17" w16cid:durableId="104619464">
    <w:abstractNumId w:val="2"/>
  </w:num>
  <w:num w:numId="18" w16cid:durableId="407504515">
    <w:abstractNumId w:val="2"/>
  </w:num>
  <w:num w:numId="19" w16cid:durableId="7188269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74347"/>
    <w:rsid w:val="002868E2"/>
    <w:rsid w:val="002869C3"/>
    <w:rsid w:val="002936E4"/>
    <w:rsid w:val="002B4A57"/>
    <w:rsid w:val="002C74CA"/>
    <w:rsid w:val="002E72C3"/>
    <w:rsid w:val="003123F4"/>
    <w:rsid w:val="003544FB"/>
    <w:rsid w:val="003D2F2D"/>
    <w:rsid w:val="00401590"/>
    <w:rsid w:val="004163D2"/>
    <w:rsid w:val="00447801"/>
    <w:rsid w:val="00452E9C"/>
    <w:rsid w:val="004735C8"/>
    <w:rsid w:val="004947A6"/>
    <w:rsid w:val="004961FF"/>
    <w:rsid w:val="004E265F"/>
    <w:rsid w:val="00517A89"/>
    <w:rsid w:val="005250F2"/>
    <w:rsid w:val="00526504"/>
    <w:rsid w:val="00593EEA"/>
    <w:rsid w:val="005A23F1"/>
    <w:rsid w:val="005A5EEE"/>
    <w:rsid w:val="005D2F6B"/>
    <w:rsid w:val="006375C7"/>
    <w:rsid w:val="00654E8F"/>
    <w:rsid w:val="00660D05"/>
    <w:rsid w:val="006820B1"/>
    <w:rsid w:val="006B7D14"/>
    <w:rsid w:val="00701727"/>
    <w:rsid w:val="0070566C"/>
    <w:rsid w:val="00714C50"/>
    <w:rsid w:val="00725133"/>
    <w:rsid w:val="00725A7D"/>
    <w:rsid w:val="007501BE"/>
    <w:rsid w:val="00790BB3"/>
    <w:rsid w:val="007C206C"/>
    <w:rsid w:val="00817DD6"/>
    <w:rsid w:val="0083759F"/>
    <w:rsid w:val="00885156"/>
    <w:rsid w:val="008A3B0F"/>
    <w:rsid w:val="008E799E"/>
    <w:rsid w:val="009151AA"/>
    <w:rsid w:val="0093429D"/>
    <w:rsid w:val="00943573"/>
    <w:rsid w:val="00964134"/>
    <w:rsid w:val="00970F7D"/>
    <w:rsid w:val="00994A3D"/>
    <w:rsid w:val="009C2B12"/>
    <w:rsid w:val="00A174D9"/>
    <w:rsid w:val="00AA4D24"/>
    <w:rsid w:val="00AA549F"/>
    <w:rsid w:val="00AB6715"/>
    <w:rsid w:val="00B00618"/>
    <w:rsid w:val="00B1671E"/>
    <w:rsid w:val="00B25EB8"/>
    <w:rsid w:val="00B306B6"/>
    <w:rsid w:val="00B37F4D"/>
    <w:rsid w:val="00C52A7B"/>
    <w:rsid w:val="00C55268"/>
    <w:rsid w:val="00C56BAF"/>
    <w:rsid w:val="00C679AA"/>
    <w:rsid w:val="00C75972"/>
    <w:rsid w:val="00CD066B"/>
    <w:rsid w:val="00CE4FEE"/>
    <w:rsid w:val="00CF23DD"/>
    <w:rsid w:val="00D060CF"/>
    <w:rsid w:val="00DB59C3"/>
    <w:rsid w:val="00DC259A"/>
    <w:rsid w:val="00DE23E8"/>
    <w:rsid w:val="00DF038B"/>
    <w:rsid w:val="00E52377"/>
    <w:rsid w:val="00E537AD"/>
    <w:rsid w:val="00E64E17"/>
    <w:rsid w:val="00E866C9"/>
    <w:rsid w:val="00EA3D3C"/>
    <w:rsid w:val="00EC090A"/>
    <w:rsid w:val="00ED20B5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3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customStyle="1" w:styleId="a">
    <w:name w:val="段落文字"/>
    <w:basedOn w:val="Normal"/>
    <w:link w:val="a0"/>
    <w:qFormat/>
    <w:rsid w:val="002E72C3"/>
    <w:pPr>
      <w:widowControl w:val="0"/>
      <w:spacing w:before="0" w:after="0" w:line="400" w:lineRule="exact"/>
      <w:ind w:firstLineChars="200" w:firstLine="480"/>
      <w:jc w:val="both"/>
    </w:pPr>
    <w:rPr>
      <w:rFonts w:eastAsia="SimSun" w:cs="SimSun"/>
      <w:kern w:val="2"/>
      <w:szCs w:val="21"/>
      <w:lang w:eastAsia="zh-CN"/>
    </w:rPr>
  </w:style>
  <w:style w:type="character" w:customStyle="1" w:styleId="a0">
    <w:name w:val="段落文字 字符"/>
    <w:basedOn w:val="DefaultParagraphFont"/>
    <w:link w:val="a"/>
    <w:rsid w:val="002E72C3"/>
    <w:rPr>
      <w:rFonts w:ascii="Times New Roman" w:eastAsia="SimSun" w:hAnsi="Times New Roman" w:cs="SimSun"/>
      <w:kern w:val="2"/>
      <w:sz w:val="24"/>
      <w:szCs w:val="21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2FD5216C-A0D2-4D4E-8FF7-8C930B4787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0</TotalTime>
  <Pages>11</Pages>
  <Words>619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Frontiers</cp:lastModifiedBy>
  <cp:revision>4</cp:revision>
  <cp:lastPrinted>2013-10-03T12:51:00Z</cp:lastPrinted>
  <dcterms:created xsi:type="dcterms:W3CDTF">2022-12-29T05:46:00Z</dcterms:created>
  <dcterms:modified xsi:type="dcterms:W3CDTF">2023-02-15T16:57:00Z</dcterms:modified>
</cp:coreProperties>
</file>