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F27AA" w14:textId="6C6350DF" w:rsidR="00A654C9" w:rsidRDefault="00A654C9" w:rsidP="000B03D6">
      <w:pPr>
        <w:pStyle w:val="Title"/>
        <w:spacing w:line="360" w:lineRule="auto"/>
        <w:jc w:val="left"/>
      </w:pPr>
      <w:r w:rsidRPr="00A654C9">
        <w:t>Supplementary Information for</w:t>
      </w:r>
    </w:p>
    <w:p w14:paraId="32564A84" w14:textId="58A990A6" w:rsidR="002868E2" w:rsidRPr="00376CC5" w:rsidRDefault="00687096" w:rsidP="000B03D6">
      <w:pPr>
        <w:pStyle w:val="Title"/>
        <w:spacing w:line="360" w:lineRule="auto"/>
        <w:jc w:val="left"/>
      </w:pPr>
      <w:r>
        <w:t xml:space="preserve">Case Report: HLA-haploidentical </w:t>
      </w:r>
      <w:r w:rsidR="00B302EC">
        <w:t xml:space="preserve">hematopoietic cell transplant </w:t>
      </w:r>
      <w:r>
        <w:t xml:space="preserve">with </w:t>
      </w:r>
      <w:r w:rsidR="00B302EC">
        <w:t>post</w:t>
      </w:r>
      <w:r>
        <w:t xml:space="preserve">-transplant </w:t>
      </w:r>
      <w:r w:rsidR="00B302EC">
        <w:t xml:space="preserve">cyclophosphamide </w:t>
      </w:r>
      <w:r>
        <w:t xml:space="preserve">in a </w:t>
      </w:r>
      <w:r w:rsidR="00B302EC">
        <w:t xml:space="preserve">patient </w:t>
      </w:r>
      <w:r>
        <w:t xml:space="preserve">with </w:t>
      </w:r>
      <w:r w:rsidR="00B302EC">
        <w:t xml:space="preserve">leukocyte adhesion deficiency type </w:t>
      </w:r>
      <w:r>
        <w:t>I</w:t>
      </w:r>
    </w:p>
    <w:p w14:paraId="337586F1" w14:textId="47785286" w:rsidR="002868E2" w:rsidRPr="00376CC5" w:rsidRDefault="00A23713" w:rsidP="000B03D6">
      <w:pPr>
        <w:pStyle w:val="AuthorList"/>
        <w:spacing w:line="360" w:lineRule="auto"/>
        <w:rPr>
          <w:lang w:eastAsia="ja-JP"/>
        </w:rPr>
      </w:pPr>
      <w:r>
        <w:t>Motoi Yamashita</w:t>
      </w:r>
      <w:r w:rsidR="002868E2" w:rsidRPr="00376CC5">
        <w:t xml:space="preserve">, </w:t>
      </w:r>
      <w:r w:rsidR="00A81A6C">
        <w:t xml:space="preserve">Shiori </w:t>
      </w:r>
      <w:proofErr w:type="spellStart"/>
      <w:r w:rsidR="00A81A6C">
        <w:t>Eguchi</w:t>
      </w:r>
      <w:proofErr w:type="spellEnd"/>
      <w:r w:rsidR="00A81A6C">
        <w:t xml:space="preserve">, </w:t>
      </w:r>
      <w:r w:rsidR="009A4DA3">
        <w:t xml:space="preserve">Dan </w:t>
      </w:r>
      <w:proofErr w:type="spellStart"/>
      <w:r w:rsidR="009A4DA3">
        <w:t>Tomomasa</w:t>
      </w:r>
      <w:proofErr w:type="spellEnd"/>
      <w:r w:rsidR="002868E2" w:rsidRPr="00376CC5">
        <w:t xml:space="preserve">, </w:t>
      </w:r>
      <w:r w:rsidR="009A4DA3">
        <w:t xml:space="preserve">Takahiro </w:t>
      </w:r>
      <w:proofErr w:type="spellStart"/>
      <w:r w:rsidR="009A4DA3">
        <w:t>Kamiya</w:t>
      </w:r>
      <w:proofErr w:type="spellEnd"/>
      <w:r w:rsidR="009A4DA3">
        <w:t xml:space="preserve">, Daiki </w:t>
      </w:r>
      <w:proofErr w:type="spellStart"/>
      <w:r w:rsidR="009A4DA3">
        <w:t>Niizato</w:t>
      </w:r>
      <w:proofErr w:type="spellEnd"/>
      <w:r w:rsidR="009A4DA3">
        <w:t xml:space="preserve">, </w:t>
      </w:r>
      <w:r w:rsidR="002A48D3">
        <w:t xml:space="preserve">Noriko </w:t>
      </w:r>
      <w:proofErr w:type="spellStart"/>
      <w:r w:rsidR="002A48D3">
        <w:t>Mitsuiki</w:t>
      </w:r>
      <w:proofErr w:type="spellEnd"/>
      <w:r w:rsidR="002A48D3">
        <w:t xml:space="preserve">, </w:t>
      </w:r>
      <w:r w:rsidR="009A4DA3">
        <w:t xml:space="preserve">Takeshi </w:t>
      </w:r>
      <w:proofErr w:type="spellStart"/>
      <w:r w:rsidR="009A4DA3">
        <w:t>Isoda</w:t>
      </w:r>
      <w:proofErr w:type="spellEnd"/>
      <w:r w:rsidR="009A4DA3">
        <w:t xml:space="preserve">, </w:t>
      </w:r>
      <w:r w:rsidR="00A81A6C">
        <w:t>Hanako Funakoshi</w:t>
      </w:r>
      <w:r w:rsidR="009A4DA3">
        <w:t xml:space="preserve">, </w:t>
      </w:r>
      <w:r w:rsidR="00A81A6C">
        <w:t xml:space="preserve">Yuki Mizuno, Kentaro Okamoto, </w:t>
      </w:r>
      <w:r w:rsidR="00136581" w:rsidRPr="000B03D6">
        <w:rPr>
          <w:color w:val="212121"/>
        </w:rPr>
        <w:t>Nguyen Minh Tuan</w:t>
      </w:r>
      <w:r w:rsidR="00136581">
        <w:rPr>
          <w:color w:val="212121"/>
        </w:rPr>
        <w:t xml:space="preserve">, </w:t>
      </w:r>
      <w:r w:rsidR="00346925" w:rsidRPr="00136581">
        <w:rPr>
          <w:lang w:eastAsia="ja-JP"/>
        </w:rPr>
        <w:t xml:space="preserve">Hidetoshi Takada, </w:t>
      </w:r>
      <w:r w:rsidR="009A4DA3" w:rsidRPr="00136581">
        <w:t xml:space="preserve">Masatoshi Takagi, </w:t>
      </w:r>
      <w:proofErr w:type="spellStart"/>
      <w:r w:rsidR="009A4DA3" w:rsidRPr="00136581">
        <w:t>Kohsuke</w:t>
      </w:r>
      <w:proofErr w:type="spellEnd"/>
      <w:r w:rsidR="009A4DA3" w:rsidRPr="00136581">
        <w:t xml:space="preserve"> Imai, Tomohiro </w:t>
      </w:r>
      <w:proofErr w:type="spellStart"/>
      <w:r w:rsidR="009A4DA3" w:rsidRPr="00136581">
        <w:t>Morio</w:t>
      </w:r>
      <w:proofErr w:type="spellEnd"/>
      <w:r w:rsidR="009A4DA3">
        <w:t>, Hirokazu Kanegane</w:t>
      </w:r>
    </w:p>
    <w:p w14:paraId="55458F15" w14:textId="75910D85" w:rsidR="002868E2" w:rsidRDefault="002868E2" w:rsidP="000B03D6">
      <w:pPr>
        <w:spacing w:before="240" w:after="0" w:line="360" w:lineRule="auto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Correspondence: </w:t>
      </w:r>
      <w:r w:rsidR="00671D9A" w:rsidRPr="00376CC5">
        <w:rPr>
          <w:rFonts w:cs="Times New Roman"/>
          <w:b/>
          <w:szCs w:val="24"/>
        </w:rPr>
        <w:br/>
      </w:r>
      <w:r w:rsidR="00D76C33">
        <w:rPr>
          <w:rFonts w:hint="eastAsia"/>
          <w:lang w:eastAsia="ja-JP"/>
        </w:rPr>
        <w:t>Hiroka</w:t>
      </w:r>
      <w:r w:rsidR="00CA4E7F">
        <w:rPr>
          <w:lang w:eastAsia="ja-JP"/>
        </w:rPr>
        <w:t>z</w:t>
      </w:r>
      <w:r w:rsidR="00D76C33">
        <w:rPr>
          <w:rFonts w:hint="eastAsia"/>
          <w:lang w:eastAsia="ja-JP"/>
        </w:rPr>
        <w:t>u</w:t>
      </w:r>
      <w:r w:rsidR="00D76C33">
        <w:rPr>
          <w:lang w:eastAsia="ja-JP"/>
        </w:rPr>
        <w:t xml:space="preserve"> Kanegane</w:t>
      </w:r>
      <w:r w:rsidR="00B302EC">
        <w:t>, MD, PhD</w:t>
      </w:r>
      <w:r w:rsidR="00671D9A" w:rsidRPr="00376CC5">
        <w:rPr>
          <w:rFonts w:cs="Times New Roman"/>
          <w:szCs w:val="24"/>
        </w:rPr>
        <w:br/>
      </w:r>
      <w:r w:rsidR="00B302EC">
        <w:rPr>
          <w:rFonts w:cs="Times New Roman"/>
          <w:szCs w:val="24"/>
        </w:rPr>
        <w:t xml:space="preserve">E-mail: </w:t>
      </w:r>
      <w:hyperlink r:id="rId8" w:history="1">
        <w:r w:rsidR="00A654C9" w:rsidRPr="007955DD">
          <w:rPr>
            <w:rStyle w:val="Hyperlink"/>
            <w:rFonts w:cs="Times New Roman"/>
            <w:szCs w:val="24"/>
          </w:rPr>
          <w:t>hkanegane.ped@tmd.ac.jp</w:t>
        </w:r>
      </w:hyperlink>
    </w:p>
    <w:p w14:paraId="6137EAF3" w14:textId="77777777" w:rsidR="00A654C9" w:rsidRDefault="00A654C9" w:rsidP="00A654C9">
      <w:pPr>
        <w:spacing w:before="240" w:after="0" w:line="360" w:lineRule="auto"/>
        <w:rPr>
          <w:rFonts w:cs="Times New Roman"/>
          <w:b/>
          <w:szCs w:val="24"/>
        </w:rPr>
      </w:pPr>
      <w:r w:rsidRPr="00A654C9">
        <w:rPr>
          <w:rFonts w:cs="Times New Roman"/>
          <w:b/>
          <w:szCs w:val="24"/>
        </w:rPr>
        <w:t xml:space="preserve"> </w:t>
      </w:r>
    </w:p>
    <w:p w14:paraId="377C5417" w14:textId="6F6DC553" w:rsidR="00A654C9" w:rsidRPr="00A654C9" w:rsidRDefault="00A654C9" w:rsidP="00A654C9">
      <w:pPr>
        <w:spacing w:before="240" w:after="0" w:line="360" w:lineRule="auto"/>
        <w:rPr>
          <w:rFonts w:cs="Times New Roman"/>
          <w:b/>
          <w:szCs w:val="24"/>
        </w:rPr>
      </w:pPr>
      <w:r w:rsidRPr="00A654C9">
        <w:rPr>
          <w:rFonts w:cs="Times New Roman"/>
          <w:b/>
          <w:szCs w:val="24"/>
        </w:rPr>
        <w:t xml:space="preserve"> This PDF file includes:</w:t>
      </w:r>
    </w:p>
    <w:p w14:paraId="072937DB" w14:textId="09E8C9A0" w:rsidR="00A654C9" w:rsidRDefault="00A654C9" w:rsidP="00BC38EB">
      <w:pPr>
        <w:spacing w:before="240" w:after="0" w:line="360" w:lineRule="auto"/>
        <w:rPr>
          <w:rFonts w:cs="Times New Roman"/>
          <w:bCs/>
          <w:szCs w:val="24"/>
        </w:rPr>
      </w:pPr>
      <w:r w:rsidRPr="00A654C9">
        <w:rPr>
          <w:rFonts w:cs="Times New Roman"/>
          <w:b/>
          <w:szCs w:val="24"/>
        </w:rPr>
        <w:t xml:space="preserve">      </w:t>
      </w:r>
      <w:r w:rsidRPr="00A654C9">
        <w:rPr>
          <w:rFonts w:cs="Times New Roman"/>
          <w:bCs/>
          <w:szCs w:val="24"/>
        </w:rPr>
        <w:t xml:space="preserve">Supplementary </w:t>
      </w:r>
      <w:r>
        <w:rPr>
          <w:rFonts w:cs="Times New Roman"/>
          <w:bCs/>
          <w:szCs w:val="24"/>
        </w:rPr>
        <w:t>Figure 1</w:t>
      </w:r>
      <w:r w:rsidR="00E27E43">
        <w:rPr>
          <w:rFonts w:cs="Times New Roman"/>
          <w:bCs/>
          <w:szCs w:val="24"/>
        </w:rPr>
        <w:t xml:space="preserve"> and 2</w:t>
      </w:r>
      <w:r>
        <w:rPr>
          <w:rFonts w:cs="Times New Roman"/>
          <w:bCs/>
          <w:szCs w:val="24"/>
        </w:rPr>
        <w:br w:type="page"/>
      </w:r>
    </w:p>
    <w:p w14:paraId="554F3F8F" w14:textId="5D0D4541" w:rsidR="004F0E4C" w:rsidRDefault="00E03B6D" w:rsidP="00E03B6D">
      <w:r>
        <w:rPr>
          <w:noProof/>
        </w:rPr>
        <w:lastRenderedPageBreak/>
        <w:drawing>
          <wp:inline distT="0" distB="0" distL="0" distR="0" wp14:anchorId="6E72ACF7" wp14:editId="0AC33379">
            <wp:extent cx="4517679" cy="28314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0" t="6943" r="61159" b="80537"/>
                    <a:stretch/>
                  </pic:blipFill>
                  <pic:spPr bwMode="auto">
                    <a:xfrm>
                      <a:off x="0" y="0"/>
                      <a:ext cx="4534872" cy="284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6BE41" w14:textId="0F93DFFD" w:rsidR="00E27E43" w:rsidRDefault="00EC18B3" w:rsidP="00186222">
      <w:pPr>
        <w:pStyle w:val="Heading1"/>
        <w:numPr>
          <w:ilvl w:val="0"/>
          <w:numId w:val="0"/>
        </w:numPr>
        <w:spacing w:line="360" w:lineRule="auto"/>
        <w:rPr>
          <w:b w:val="0"/>
          <w:bCs/>
        </w:rPr>
      </w:pPr>
      <w:r>
        <w:t xml:space="preserve">Supplementary Figure 1. </w:t>
      </w:r>
      <w:r w:rsidRPr="00E03B6D">
        <w:rPr>
          <w:b w:val="0"/>
          <w:bCs/>
        </w:rPr>
        <w:t xml:space="preserve">Third </w:t>
      </w:r>
      <w:r>
        <w:rPr>
          <w:b w:val="0"/>
          <w:bCs/>
        </w:rPr>
        <w:t>episode of omphalitis.</w:t>
      </w:r>
    </w:p>
    <w:p w14:paraId="3704942C" w14:textId="77777777" w:rsidR="00E27E43" w:rsidRDefault="00E27E43">
      <w:pPr>
        <w:spacing w:before="0" w:after="200" w:line="276" w:lineRule="auto"/>
        <w:rPr>
          <w:rFonts w:eastAsia="Cambria" w:cs="Times New Roman"/>
          <w:bCs/>
          <w:szCs w:val="24"/>
        </w:rPr>
      </w:pPr>
      <w:r>
        <w:rPr>
          <w:b/>
          <w:bCs/>
        </w:rPr>
        <w:br w:type="page"/>
      </w:r>
    </w:p>
    <w:p w14:paraId="6185CAD4" w14:textId="34177019" w:rsidR="00E27E43" w:rsidRDefault="00624D36" w:rsidP="00E27E43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344BB3" wp14:editId="08F418CC">
            <wp:extent cx="6207760" cy="6601903"/>
            <wp:effectExtent l="0" t="0" r="2540" b="254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7006" r="11878" b="33702"/>
                    <a:stretch/>
                  </pic:blipFill>
                  <pic:spPr bwMode="auto">
                    <a:xfrm>
                      <a:off x="0" y="0"/>
                      <a:ext cx="6237557" cy="663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A8AE8" w14:textId="572D6663" w:rsidR="00E27E43" w:rsidRPr="00703831" w:rsidRDefault="00E27E43" w:rsidP="00E27E43">
      <w:pPr>
        <w:spacing w:line="360" w:lineRule="auto"/>
        <w:rPr>
          <w:szCs w:val="24"/>
        </w:rPr>
      </w:pPr>
      <w:r w:rsidRPr="00703831">
        <w:rPr>
          <w:b/>
          <w:bCs/>
        </w:rPr>
        <w:t>Supplementary Figure 2.</w:t>
      </w:r>
      <w:r w:rsidRPr="00703831">
        <w:t xml:space="preserve"> Immune reconstitution after HLA-haploidentical HCT with PT-CY. </w:t>
      </w:r>
      <w:r w:rsidRPr="00703831">
        <w:rPr>
          <w:szCs w:val="24"/>
        </w:rPr>
        <w:t>(</w:t>
      </w:r>
      <w:r w:rsidRPr="00703831">
        <w:rPr>
          <w:b/>
          <w:bCs/>
          <w:szCs w:val="24"/>
        </w:rPr>
        <w:t>A</w:t>
      </w:r>
      <w:r w:rsidRPr="00703831">
        <w:rPr>
          <w:szCs w:val="24"/>
        </w:rPr>
        <w:t xml:space="preserve">) Subset analysis of peripheral blood lymphocytes and donor chimerism pre- and post-HCT. Gating is indicated above each plot. Numbers indicate the percent of cells in each quadrant and indicated populations. </w:t>
      </w:r>
      <w:r w:rsidRPr="00703831">
        <w:rPr>
          <w:rFonts w:hint="eastAsia"/>
          <w:szCs w:val="24"/>
          <w:lang w:eastAsia="ja-JP"/>
        </w:rPr>
        <w:t>(</w:t>
      </w:r>
      <w:r w:rsidRPr="00703831">
        <w:rPr>
          <w:b/>
          <w:bCs/>
          <w:szCs w:val="24"/>
        </w:rPr>
        <w:t>B</w:t>
      </w:r>
      <w:r w:rsidRPr="00703831">
        <w:rPr>
          <w:szCs w:val="24"/>
        </w:rPr>
        <w:t xml:space="preserve">) Peripheral blood </w:t>
      </w:r>
      <w:r w:rsidRPr="00703831">
        <w:rPr>
          <w:szCs w:val="24"/>
          <w:lang w:eastAsia="ja-JP"/>
        </w:rPr>
        <w:t>T</w:t>
      </w:r>
      <w:r w:rsidRPr="00703831">
        <w:rPr>
          <w:rFonts w:hint="eastAsia"/>
          <w:szCs w:val="24"/>
          <w:lang w:eastAsia="ja-JP"/>
        </w:rPr>
        <w:t>-</w:t>
      </w:r>
      <w:r w:rsidRPr="00703831">
        <w:rPr>
          <w:szCs w:val="24"/>
          <w:lang w:eastAsia="ja-JP"/>
        </w:rPr>
        <w:t xml:space="preserve">cell receptor excision circles (TRECs) and </w:t>
      </w:r>
      <w:r w:rsidRPr="00703831">
        <w:rPr>
          <w:szCs w:val="24"/>
          <w:lang w:val="el-GR" w:eastAsia="ja-JP"/>
        </w:rPr>
        <w:t>κ</w:t>
      </w:r>
      <w:r w:rsidRPr="00703831">
        <w:rPr>
          <w:szCs w:val="24"/>
          <w:lang w:eastAsia="ja-JP"/>
        </w:rPr>
        <w:t>-deleting excision circles (KRECs) values pre- and post-HCT.</w:t>
      </w:r>
    </w:p>
    <w:p w14:paraId="10330001" w14:textId="77777777" w:rsidR="00EC18B3" w:rsidRPr="00BC38EB" w:rsidRDefault="00EC18B3" w:rsidP="00186222">
      <w:pPr>
        <w:pStyle w:val="Heading1"/>
        <w:numPr>
          <w:ilvl w:val="0"/>
          <w:numId w:val="0"/>
        </w:numPr>
        <w:spacing w:line="360" w:lineRule="auto"/>
      </w:pPr>
    </w:p>
    <w:sectPr w:rsidR="00EC18B3" w:rsidRPr="00BC38EB" w:rsidSect="00F301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 w:code="1"/>
      <w:pgMar w:top="1140" w:right="1179" w:bottom="1140" w:left="1281" w:header="284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20645" w14:textId="77777777" w:rsidR="00DC2ED6" w:rsidRDefault="00DC2ED6" w:rsidP="00117666">
      <w:pPr>
        <w:spacing w:after="0"/>
      </w:pPr>
      <w:r>
        <w:separator/>
      </w:r>
    </w:p>
  </w:endnote>
  <w:endnote w:type="continuationSeparator" w:id="0">
    <w:p w14:paraId="257FF91C" w14:textId="77777777" w:rsidR="00DC2ED6" w:rsidRDefault="00DC2ED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3D87" w14:textId="7980A587" w:rsidR="00686C9D" w:rsidRPr="00577C4C" w:rsidRDefault="00C52A7B">
    <w:pPr>
      <w:pStyle w:val="Footer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575B181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214951C5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BFF2" w14:textId="77777777" w:rsidR="00686C9D" w:rsidRPr="00577C4C" w:rsidRDefault="00C52A7B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74D070C5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09ED0" w14:textId="77777777" w:rsidR="00DC2ED6" w:rsidRDefault="00DC2ED6" w:rsidP="00117666">
      <w:pPr>
        <w:spacing w:after="0"/>
      </w:pPr>
      <w:r>
        <w:separator/>
      </w:r>
    </w:p>
  </w:footnote>
  <w:footnote w:type="continuationSeparator" w:id="0">
    <w:p w14:paraId="3EFE4B7D" w14:textId="77777777" w:rsidR="00DC2ED6" w:rsidRDefault="00DC2ED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3A34" w14:textId="19D08858" w:rsidR="00686C9D" w:rsidRPr="007E3148" w:rsidRDefault="00C52A7B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="0032080D">
      <w:t>Haploidentical HCT with PT-CY</w:t>
    </w:r>
    <w:r w:rsidR="00773404">
      <w:t xml:space="preserve"> for LAD-I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8A4BC" w14:textId="700B6870" w:rsidR="00686C9D" w:rsidRPr="00A53000" w:rsidRDefault="00C52A7B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="00773404">
      <w:t>Haploidentical HCT with PT-CY for LAD-I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3" name="Picture 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963029307">
    <w:abstractNumId w:val="0"/>
  </w:num>
  <w:num w:numId="2" w16cid:durableId="1343240281">
    <w:abstractNumId w:val="13"/>
  </w:num>
  <w:num w:numId="3" w16cid:durableId="886405937">
    <w:abstractNumId w:val="1"/>
  </w:num>
  <w:num w:numId="4" w16cid:durableId="1169952291">
    <w:abstractNumId w:val="15"/>
  </w:num>
  <w:num w:numId="5" w16cid:durableId="6641621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9839669">
    <w:abstractNumId w:val="10"/>
  </w:num>
  <w:num w:numId="7" w16cid:durableId="1294478527">
    <w:abstractNumId w:val="8"/>
  </w:num>
  <w:num w:numId="8" w16cid:durableId="1479228664">
    <w:abstractNumId w:val="6"/>
  </w:num>
  <w:num w:numId="9" w16cid:durableId="1181045521">
    <w:abstractNumId w:val="9"/>
  </w:num>
  <w:num w:numId="10" w16cid:durableId="776095819">
    <w:abstractNumId w:val="7"/>
  </w:num>
  <w:num w:numId="11" w16cid:durableId="159195398">
    <w:abstractNumId w:val="2"/>
  </w:num>
  <w:num w:numId="12" w16cid:durableId="499007011">
    <w:abstractNumId w:val="17"/>
  </w:num>
  <w:num w:numId="13" w16cid:durableId="1583683677">
    <w:abstractNumId w:val="12"/>
  </w:num>
  <w:num w:numId="14" w16cid:durableId="1212618522">
    <w:abstractNumId w:val="4"/>
  </w:num>
  <w:num w:numId="15" w16cid:durableId="1943100850">
    <w:abstractNumId w:val="11"/>
  </w:num>
  <w:num w:numId="16" w16cid:durableId="1567951864">
    <w:abstractNumId w:val="14"/>
  </w:num>
  <w:num w:numId="17" w16cid:durableId="1132407653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1985"/>
          </w:tabs>
          <w:ind w:left="1985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685030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162235">
    <w:abstractNumId w:val="5"/>
  </w:num>
  <w:num w:numId="20" w16cid:durableId="1985889973">
    <w:abstractNumId w:val="16"/>
  </w:num>
  <w:num w:numId="21" w16cid:durableId="311954619">
    <w:abstractNumId w:val="3"/>
  </w:num>
  <w:num w:numId="22" w16cid:durableId="988364690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px9waerv9ptvnezd2mvww0q0w2ax9t2xw2t&quot;&gt;MY EndNote Library&lt;record-ids&gt;&lt;item&gt;11&lt;/item&gt;&lt;item&gt;12&lt;/item&gt;&lt;item&gt;13&lt;/item&gt;&lt;item&gt;14&lt;/item&gt;&lt;item&gt;16&lt;/item&gt;&lt;item&gt;17&lt;/item&gt;&lt;item&gt;18&lt;/item&gt;&lt;item&gt;19&lt;/item&gt;&lt;item&gt;20&lt;/item&gt;&lt;item&gt;21&lt;/item&gt;&lt;item&gt;22&lt;/item&gt;&lt;item&gt;23&lt;/item&gt;&lt;item&gt;25&lt;/item&gt;&lt;item&gt;27&lt;/item&gt;&lt;item&gt;29&lt;/item&gt;&lt;item&gt;30&lt;/item&gt;&lt;item&gt;32&lt;/item&gt;&lt;item&gt;33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/record-ids&gt;&lt;/item&gt;&lt;/Libraries&gt;"/>
  </w:docVars>
  <w:rsids>
    <w:rsidRoot w:val="00681821"/>
    <w:rsid w:val="00001142"/>
    <w:rsid w:val="000140A5"/>
    <w:rsid w:val="0001629D"/>
    <w:rsid w:val="00016DD0"/>
    <w:rsid w:val="000221AB"/>
    <w:rsid w:val="00022E55"/>
    <w:rsid w:val="000255D0"/>
    <w:rsid w:val="00033EBC"/>
    <w:rsid w:val="00034304"/>
    <w:rsid w:val="00035434"/>
    <w:rsid w:val="00045124"/>
    <w:rsid w:val="0004555F"/>
    <w:rsid w:val="00045678"/>
    <w:rsid w:val="000458E4"/>
    <w:rsid w:val="00054562"/>
    <w:rsid w:val="00063D84"/>
    <w:rsid w:val="0006636D"/>
    <w:rsid w:val="00076E4F"/>
    <w:rsid w:val="00077D53"/>
    <w:rsid w:val="00081394"/>
    <w:rsid w:val="000A0432"/>
    <w:rsid w:val="000A2E38"/>
    <w:rsid w:val="000B03D6"/>
    <w:rsid w:val="000B282D"/>
    <w:rsid w:val="000B34BD"/>
    <w:rsid w:val="000C132B"/>
    <w:rsid w:val="000C1511"/>
    <w:rsid w:val="000C2141"/>
    <w:rsid w:val="000C7E2A"/>
    <w:rsid w:val="000D11F9"/>
    <w:rsid w:val="000D634B"/>
    <w:rsid w:val="000E33A5"/>
    <w:rsid w:val="000E53CA"/>
    <w:rsid w:val="000F4CFB"/>
    <w:rsid w:val="00101953"/>
    <w:rsid w:val="00107114"/>
    <w:rsid w:val="00117375"/>
    <w:rsid w:val="00117666"/>
    <w:rsid w:val="001223A7"/>
    <w:rsid w:val="00124B89"/>
    <w:rsid w:val="0013082E"/>
    <w:rsid w:val="00134256"/>
    <w:rsid w:val="00136581"/>
    <w:rsid w:val="0014074A"/>
    <w:rsid w:val="00143E14"/>
    <w:rsid w:val="00145192"/>
    <w:rsid w:val="00147395"/>
    <w:rsid w:val="001517CE"/>
    <w:rsid w:val="001552C9"/>
    <w:rsid w:val="00157080"/>
    <w:rsid w:val="00162E47"/>
    <w:rsid w:val="001719A6"/>
    <w:rsid w:val="00176B69"/>
    <w:rsid w:val="00177A99"/>
    <w:rsid w:val="00177D84"/>
    <w:rsid w:val="00186222"/>
    <w:rsid w:val="00193807"/>
    <w:rsid w:val="001958F5"/>
    <w:rsid w:val="001964EF"/>
    <w:rsid w:val="001A2BAF"/>
    <w:rsid w:val="001B1A2C"/>
    <w:rsid w:val="001C1A40"/>
    <w:rsid w:val="001C4914"/>
    <w:rsid w:val="001C5261"/>
    <w:rsid w:val="001C6158"/>
    <w:rsid w:val="001D0746"/>
    <w:rsid w:val="001D47F6"/>
    <w:rsid w:val="001D5C23"/>
    <w:rsid w:val="001E5EC5"/>
    <w:rsid w:val="001F022E"/>
    <w:rsid w:val="001F313C"/>
    <w:rsid w:val="001F4C07"/>
    <w:rsid w:val="00206453"/>
    <w:rsid w:val="00212753"/>
    <w:rsid w:val="00220AEA"/>
    <w:rsid w:val="00225117"/>
    <w:rsid w:val="00226954"/>
    <w:rsid w:val="002309D6"/>
    <w:rsid w:val="00232596"/>
    <w:rsid w:val="00236316"/>
    <w:rsid w:val="0024069D"/>
    <w:rsid w:val="00242EAA"/>
    <w:rsid w:val="002579FD"/>
    <w:rsid w:val="002629A3"/>
    <w:rsid w:val="00265660"/>
    <w:rsid w:val="00267D18"/>
    <w:rsid w:val="00281C62"/>
    <w:rsid w:val="00284194"/>
    <w:rsid w:val="0028472B"/>
    <w:rsid w:val="002868E2"/>
    <w:rsid w:val="002869C3"/>
    <w:rsid w:val="002936E4"/>
    <w:rsid w:val="00296B88"/>
    <w:rsid w:val="002A089C"/>
    <w:rsid w:val="002A48D3"/>
    <w:rsid w:val="002B1BB4"/>
    <w:rsid w:val="002B6BC0"/>
    <w:rsid w:val="002B6CC3"/>
    <w:rsid w:val="002B7AFB"/>
    <w:rsid w:val="002C60F2"/>
    <w:rsid w:val="002C74CA"/>
    <w:rsid w:val="002E1CE1"/>
    <w:rsid w:val="002E2420"/>
    <w:rsid w:val="002E4607"/>
    <w:rsid w:val="002E571D"/>
    <w:rsid w:val="002E7239"/>
    <w:rsid w:val="002F744D"/>
    <w:rsid w:val="00303DE6"/>
    <w:rsid w:val="00310124"/>
    <w:rsid w:val="00315CCE"/>
    <w:rsid w:val="0031636B"/>
    <w:rsid w:val="0032080D"/>
    <w:rsid w:val="00323276"/>
    <w:rsid w:val="00330D32"/>
    <w:rsid w:val="00346925"/>
    <w:rsid w:val="003502DD"/>
    <w:rsid w:val="00351C91"/>
    <w:rsid w:val="003544FB"/>
    <w:rsid w:val="0035590A"/>
    <w:rsid w:val="003563AA"/>
    <w:rsid w:val="00365D63"/>
    <w:rsid w:val="0036793B"/>
    <w:rsid w:val="00372682"/>
    <w:rsid w:val="00376CC5"/>
    <w:rsid w:val="0039693B"/>
    <w:rsid w:val="003A02F4"/>
    <w:rsid w:val="003A3FA8"/>
    <w:rsid w:val="003D039D"/>
    <w:rsid w:val="003D2058"/>
    <w:rsid w:val="003D2F2D"/>
    <w:rsid w:val="003D726F"/>
    <w:rsid w:val="003E286B"/>
    <w:rsid w:val="003E29BD"/>
    <w:rsid w:val="003E45BB"/>
    <w:rsid w:val="003F0D17"/>
    <w:rsid w:val="00401590"/>
    <w:rsid w:val="00403678"/>
    <w:rsid w:val="00407EBE"/>
    <w:rsid w:val="00422C94"/>
    <w:rsid w:val="00425F3D"/>
    <w:rsid w:val="00426FF7"/>
    <w:rsid w:val="00434A0F"/>
    <w:rsid w:val="00463E3D"/>
    <w:rsid w:val="004645AE"/>
    <w:rsid w:val="00471C51"/>
    <w:rsid w:val="004806FF"/>
    <w:rsid w:val="004928C4"/>
    <w:rsid w:val="004944D1"/>
    <w:rsid w:val="00496697"/>
    <w:rsid w:val="004A1F86"/>
    <w:rsid w:val="004D1FC8"/>
    <w:rsid w:val="004D3E33"/>
    <w:rsid w:val="004D519B"/>
    <w:rsid w:val="004D6C66"/>
    <w:rsid w:val="004F0E4C"/>
    <w:rsid w:val="004F60F6"/>
    <w:rsid w:val="00501967"/>
    <w:rsid w:val="005250F2"/>
    <w:rsid w:val="00530792"/>
    <w:rsid w:val="0053790B"/>
    <w:rsid w:val="00546BEB"/>
    <w:rsid w:val="00550D80"/>
    <w:rsid w:val="005560F2"/>
    <w:rsid w:val="00556D3A"/>
    <w:rsid w:val="005574F3"/>
    <w:rsid w:val="00562296"/>
    <w:rsid w:val="00577263"/>
    <w:rsid w:val="00577A10"/>
    <w:rsid w:val="0058005E"/>
    <w:rsid w:val="00581B82"/>
    <w:rsid w:val="005833C3"/>
    <w:rsid w:val="0058737B"/>
    <w:rsid w:val="00595001"/>
    <w:rsid w:val="005A1D84"/>
    <w:rsid w:val="005A70EA"/>
    <w:rsid w:val="005B5328"/>
    <w:rsid w:val="005B620B"/>
    <w:rsid w:val="005C0E9F"/>
    <w:rsid w:val="005C3963"/>
    <w:rsid w:val="005D1840"/>
    <w:rsid w:val="005D2DD2"/>
    <w:rsid w:val="005D35E4"/>
    <w:rsid w:val="005D67DC"/>
    <w:rsid w:val="005D7910"/>
    <w:rsid w:val="005F18AC"/>
    <w:rsid w:val="005F2286"/>
    <w:rsid w:val="00606718"/>
    <w:rsid w:val="00606A20"/>
    <w:rsid w:val="0062154F"/>
    <w:rsid w:val="00624CD6"/>
    <w:rsid w:val="00624D36"/>
    <w:rsid w:val="006274B2"/>
    <w:rsid w:val="00627BBE"/>
    <w:rsid w:val="0063093A"/>
    <w:rsid w:val="00631A8C"/>
    <w:rsid w:val="006412C2"/>
    <w:rsid w:val="00650EB6"/>
    <w:rsid w:val="00651CA2"/>
    <w:rsid w:val="00653D60"/>
    <w:rsid w:val="00660D05"/>
    <w:rsid w:val="00661600"/>
    <w:rsid w:val="006673A2"/>
    <w:rsid w:val="00671D9A"/>
    <w:rsid w:val="00673952"/>
    <w:rsid w:val="00681821"/>
    <w:rsid w:val="0068675C"/>
    <w:rsid w:val="00686C9D"/>
    <w:rsid w:val="00687096"/>
    <w:rsid w:val="006B2D5B"/>
    <w:rsid w:val="006B361D"/>
    <w:rsid w:val="006B7D14"/>
    <w:rsid w:val="006C43C8"/>
    <w:rsid w:val="006D5B93"/>
    <w:rsid w:val="006D77A1"/>
    <w:rsid w:val="006E2E71"/>
    <w:rsid w:val="006E6655"/>
    <w:rsid w:val="006F1F7F"/>
    <w:rsid w:val="00703831"/>
    <w:rsid w:val="00707313"/>
    <w:rsid w:val="007103BD"/>
    <w:rsid w:val="00714AEA"/>
    <w:rsid w:val="007178B4"/>
    <w:rsid w:val="007219E7"/>
    <w:rsid w:val="00724795"/>
    <w:rsid w:val="00725A7D"/>
    <w:rsid w:val="0073085C"/>
    <w:rsid w:val="0073116C"/>
    <w:rsid w:val="00732144"/>
    <w:rsid w:val="00732E5C"/>
    <w:rsid w:val="007331F8"/>
    <w:rsid w:val="00733784"/>
    <w:rsid w:val="0074073D"/>
    <w:rsid w:val="00746505"/>
    <w:rsid w:val="00747929"/>
    <w:rsid w:val="00762EC7"/>
    <w:rsid w:val="007647BB"/>
    <w:rsid w:val="0077198B"/>
    <w:rsid w:val="00772519"/>
    <w:rsid w:val="00773404"/>
    <w:rsid w:val="00784A11"/>
    <w:rsid w:val="00790BB3"/>
    <w:rsid w:val="00792043"/>
    <w:rsid w:val="0079234D"/>
    <w:rsid w:val="00797EDD"/>
    <w:rsid w:val="007A2881"/>
    <w:rsid w:val="007A76D5"/>
    <w:rsid w:val="007B0322"/>
    <w:rsid w:val="007B6DBA"/>
    <w:rsid w:val="007C0E3F"/>
    <w:rsid w:val="007C206C"/>
    <w:rsid w:val="007C5729"/>
    <w:rsid w:val="007C7A19"/>
    <w:rsid w:val="007F2175"/>
    <w:rsid w:val="007F29A8"/>
    <w:rsid w:val="008111E4"/>
    <w:rsid w:val="0081301C"/>
    <w:rsid w:val="008131BE"/>
    <w:rsid w:val="0081379C"/>
    <w:rsid w:val="00817DD6"/>
    <w:rsid w:val="00826ED6"/>
    <w:rsid w:val="0083584A"/>
    <w:rsid w:val="00840A1F"/>
    <w:rsid w:val="008615C8"/>
    <w:rsid w:val="008629A9"/>
    <w:rsid w:val="008679D0"/>
    <w:rsid w:val="008800EC"/>
    <w:rsid w:val="0088513A"/>
    <w:rsid w:val="008917EE"/>
    <w:rsid w:val="00893C19"/>
    <w:rsid w:val="008A2154"/>
    <w:rsid w:val="008A688D"/>
    <w:rsid w:val="008B035E"/>
    <w:rsid w:val="008C0948"/>
    <w:rsid w:val="008D087D"/>
    <w:rsid w:val="008D39C7"/>
    <w:rsid w:val="008D6C8D"/>
    <w:rsid w:val="008D734B"/>
    <w:rsid w:val="008E2B54"/>
    <w:rsid w:val="008E4404"/>
    <w:rsid w:val="008E58C7"/>
    <w:rsid w:val="008F43A9"/>
    <w:rsid w:val="008F44ED"/>
    <w:rsid w:val="008F5021"/>
    <w:rsid w:val="009002AA"/>
    <w:rsid w:val="00902AD0"/>
    <w:rsid w:val="00904152"/>
    <w:rsid w:val="00904510"/>
    <w:rsid w:val="00904E29"/>
    <w:rsid w:val="00911B9C"/>
    <w:rsid w:val="00912B75"/>
    <w:rsid w:val="009170FB"/>
    <w:rsid w:val="009233FE"/>
    <w:rsid w:val="00937DD2"/>
    <w:rsid w:val="00943573"/>
    <w:rsid w:val="0094759D"/>
    <w:rsid w:val="00954BED"/>
    <w:rsid w:val="009603A8"/>
    <w:rsid w:val="00962412"/>
    <w:rsid w:val="00963377"/>
    <w:rsid w:val="00963641"/>
    <w:rsid w:val="00964F03"/>
    <w:rsid w:val="00966CD5"/>
    <w:rsid w:val="00971B61"/>
    <w:rsid w:val="009736D4"/>
    <w:rsid w:val="0097710A"/>
    <w:rsid w:val="00980C31"/>
    <w:rsid w:val="00987BE7"/>
    <w:rsid w:val="009955FF"/>
    <w:rsid w:val="00997293"/>
    <w:rsid w:val="009A1E0C"/>
    <w:rsid w:val="009A246C"/>
    <w:rsid w:val="009A4DA3"/>
    <w:rsid w:val="009C3E02"/>
    <w:rsid w:val="009C7C4F"/>
    <w:rsid w:val="009D0F77"/>
    <w:rsid w:val="009D259D"/>
    <w:rsid w:val="009D41CA"/>
    <w:rsid w:val="009D46AA"/>
    <w:rsid w:val="009E6AE8"/>
    <w:rsid w:val="009F0F01"/>
    <w:rsid w:val="009F23B0"/>
    <w:rsid w:val="009F4F80"/>
    <w:rsid w:val="00A07B75"/>
    <w:rsid w:val="00A07FA1"/>
    <w:rsid w:val="00A1223B"/>
    <w:rsid w:val="00A1727A"/>
    <w:rsid w:val="00A22A32"/>
    <w:rsid w:val="00A23713"/>
    <w:rsid w:val="00A335D3"/>
    <w:rsid w:val="00A457A7"/>
    <w:rsid w:val="00A45C04"/>
    <w:rsid w:val="00A50D9D"/>
    <w:rsid w:val="00A52152"/>
    <w:rsid w:val="00A53000"/>
    <w:rsid w:val="00A545C6"/>
    <w:rsid w:val="00A652D0"/>
    <w:rsid w:val="00A654C9"/>
    <w:rsid w:val="00A75F87"/>
    <w:rsid w:val="00A81A6C"/>
    <w:rsid w:val="00A87325"/>
    <w:rsid w:val="00A879FD"/>
    <w:rsid w:val="00A95D8B"/>
    <w:rsid w:val="00A9658E"/>
    <w:rsid w:val="00AA3883"/>
    <w:rsid w:val="00AB4CC8"/>
    <w:rsid w:val="00AC0270"/>
    <w:rsid w:val="00AC3EA3"/>
    <w:rsid w:val="00AC541F"/>
    <w:rsid w:val="00AC792D"/>
    <w:rsid w:val="00AD32FA"/>
    <w:rsid w:val="00B04BFF"/>
    <w:rsid w:val="00B12A9E"/>
    <w:rsid w:val="00B14938"/>
    <w:rsid w:val="00B1759E"/>
    <w:rsid w:val="00B2177C"/>
    <w:rsid w:val="00B26A96"/>
    <w:rsid w:val="00B302EC"/>
    <w:rsid w:val="00B32681"/>
    <w:rsid w:val="00B41371"/>
    <w:rsid w:val="00B44EC9"/>
    <w:rsid w:val="00B6369D"/>
    <w:rsid w:val="00B657B8"/>
    <w:rsid w:val="00B714BF"/>
    <w:rsid w:val="00B73D6C"/>
    <w:rsid w:val="00B84920"/>
    <w:rsid w:val="00B8556A"/>
    <w:rsid w:val="00B87593"/>
    <w:rsid w:val="00B91BA5"/>
    <w:rsid w:val="00B926BA"/>
    <w:rsid w:val="00B972E4"/>
    <w:rsid w:val="00BA32DD"/>
    <w:rsid w:val="00BC38EB"/>
    <w:rsid w:val="00BD20A5"/>
    <w:rsid w:val="00BD2496"/>
    <w:rsid w:val="00BD6D38"/>
    <w:rsid w:val="00BE043C"/>
    <w:rsid w:val="00BE21F4"/>
    <w:rsid w:val="00BE34D6"/>
    <w:rsid w:val="00BF4FD2"/>
    <w:rsid w:val="00C012A3"/>
    <w:rsid w:val="00C05E10"/>
    <w:rsid w:val="00C16F19"/>
    <w:rsid w:val="00C25798"/>
    <w:rsid w:val="00C259E1"/>
    <w:rsid w:val="00C33758"/>
    <w:rsid w:val="00C34B3E"/>
    <w:rsid w:val="00C42260"/>
    <w:rsid w:val="00C52A7B"/>
    <w:rsid w:val="00C53DBB"/>
    <w:rsid w:val="00C6324C"/>
    <w:rsid w:val="00C63BE9"/>
    <w:rsid w:val="00C6729F"/>
    <w:rsid w:val="00C679AA"/>
    <w:rsid w:val="00C679F1"/>
    <w:rsid w:val="00C706C1"/>
    <w:rsid w:val="00C7194D"/>
    <w:rsid w:val="00C724CF"/>
    <w:rsid w:val="00C75972"/>
    <w:rsid w:val="00C82792"/>
    <w:rsid w:val="00C948FD"/>
    <w:rsid w:val="00C9572C"/>
    <w:rsid w:val="00C95865"/>
    <w:rsid w:val="00CA0909"/>
    <w:rsid w:val="00CA4E7F"/>
    <w:rsid w:val="00CA5F22"/>
    <w:rsid w:val="00CB1C79"/>
    <w:rsid w:val="00CB43D5"/>
    <w:rsid w:val="00CB4542"/>
    <w:rsid w:val="00CB57A5"/>
    <w:rsid w:val="00CC76F9"/>
    <w:rsid w:val="00CD066B"/>
    <w:rsid w:val="00CD1C7E"/>
    <w:rsid w:val="00CD46E2"/>
    <w:rsid w:val="00CE3DCD"/>
    <w:rsid w:val="00CE4A5F"/>
    <w:rsid w:val="00D00D0B"/>
    <w:rsid w:val="00D04B69"/>
    <w:rsid w:val="00D07ED3"/>
    <w:rsid w:val="00D143B9"/>
    <w:rsid w:val="00D24204"/>
    <w:rsid w:val="00D24F98"/>
    <w:rsid w:val="00D30B1F"/>
    <w:rsid w:val="00D376B8"/>
    <w:rsid w:val="00D406E3"/>
    <w:rsid w:val="00D418D5"/>
    <w:rsid w:val="00D45173"/>
    <w:rsid w:val="00D537FA"/>
    <w:rsid w:val="00D5547D"/>
    <w:rsid w:val="00D75610"/>
    <w:rsid w:val="00D76C33"/>
    <w:rsid w:val="00D80D99"/>
    <w:rsid w:val="00D82B9E"/>
    <w:rsid w:val="00D9503C"/>
    <w:rsid w:val="00D95BFD"/>
    <w:rsid w:val="00D97402"/>
    <w:rsid w:val="00D97F20"/>
    <w:rsid w:val="00DA50F3"/>
    <w:rsid w:val="00DB4722"/>
    <w:rsid w:val="00DB5494"/>
    <w:rsid w:val="00DC13FE"/>
    <w:rsid w:val="00DC1982"/>
    <w:rsid w:val="00DC2ED6"/>
    <w:rsid w:val="00DD2CFE"/>
    <w:rsid w:val="00DD3B21"/>
    <w:rsid w:val="00DD73EF"/>
    <w:rsid w:val="00DE1233"/>
    <w:rsid w:val="00DE23E8"/>
    <w:rsid w:val="00DF3C28"/>
    <w:rsid w:val="00E005DC"/>
    <w:rsid w:val="00E0128B"/>
    <w:rsid w:val="00E03B6D"/>
    <w:rsid w:val="00E046C5"/>
    <w:rsid w:val="00E10D97"/>
    <w:rsid w:val="00E21F21"/>
    <w:rsid w:val="00E271C7"/>
    <w:rsid w:val="00E27A47"/>
    <w:rsid w:val="00E27E43"/>
    <w:rsid w:val="00E34BEA"/>
    <w:rsid w:val="00E40D49"/>
    <w:rsid w:val="00E42884"/>
    <w:rsid w:val="00E44A1C"/>
    <w:rsid w:val="00E44FD2"/>
    <w:rsid w:val="00E46064"/>
    <w:rsid w:val="00E46266"/>
    <w:rsid w:val="00E469BA"/>
    <w:rsid w:val="00E5039D"/>
    <w:rsid w:val="00E51318"/>
    <w:rsid w:val="00E54E4B"/>
    <w:rsid w:val="00E57EC7"/>
    <w:rsid w:val="00E57F67"/>
    <w:rsid w:val="00E619DB"/>
    <w:rsid w:val="00E64E17"/>
    <w:rsid w:val="00E67694"/>
    <w:rsid w:val="00E769D2"/>
    <w:rsid w:val="00EA2D8D"/>
    <w:rsid w:val="00EA3D3C"/>
    <w:rsid w:val="00EB5733"/>
    <w:rsid w:val="00EB7EA4"/>
    <w:rsid w:val="00EC18B3"/>
    <w:rsid w:val="00EC1E68"/>
    <w:rsid w:val="00EC3CC3"/>
    <w:rsid w:val="00EC7CC3"/>
    <w:rsid w:val="00ED2BAA"/>
    <w:rsid w:val="00ED6B8D"/>
    <w:rsid w:val="00EE13DC"/>
    <w:rsid w:val="00EF0279"/>
    <w:rsid w:val="00EF336B"/>
    <w:rsid w:val="00EF4901"/>
    <w:rsid w:val="00EF5547"/>
    <w:rsid w:val="00F0063C"/>
    <w:rsid w:val="00F021B4"/>
    <w:rsid w:val="00F03529"/>
    <w:rsid w:val="00F04BE5"/>
    <w:rsid w:val="00F12656"/>
    <w:rsid w:val="00F20E44"/>
    <w:rsid w:val="00F2497A"/>
    <w:rsid w:val="00F30199"/>
    <w:rsid w:val="00F31A9F"/>
    <w:rsid w:val="00F40990"/>
    <w:rsid w:val="00F45C3F"/>
    <w:rsid w:val="00F46494"/>
    <w:rsid w:val="00F558AB"/>
    <w:rsid w:val="00F6092A"/>
    <w:rsid w:val="00F61D89"/>
    <w:rsid w:val="00F716D1"/>
    <w:rsid w:val="00F71F02"/>
    <w:rsid w:val="00F86ABB"/>
    <w:rsid w:val="00F971E3"/>
    <w:rsid w:val="00FA1DBD"/>
    <w:rsid w:val="00FB1C48"/>
    <w:rsid w:val="00FD7648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MS Mincho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tabs>
        <w:tab w:val="clear" w:pos="1985"/>
        <w:tab w:val="num" w:pos="567"/>
      </w:tabs>
      <w:spacing w:before="240"/>
      <w:ind w:left="567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B361D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9F4F80"/>
    <w:pPr>
      <w:spacing w:after="0"/>
      <w:jc w:val="center"/>
    </w:pPr>
    <w:rPr>
      <w:rFonts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F4F80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Normal"/>
    <w:link w:val="EndNoteBibliographyChar"/>
    <w:rsid w:val="009F4F80"/>
    <w:rPr>
      <w:rFonts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9F4F80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0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8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3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kanegane.ped@tmd.ac.j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B8B29C5-C39B-41C8-9567-444369AD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Frontiers_template.dotx</Template>
  <TotalTime>2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Senn</dc:creator>
  <cp:keywords/>
  <dc:description/>
  <cp:lastModifiedBy>Lucie Senn</cp:lastModifiedBy>
  <cp:revision>4</cp:revision>
  <cp:lastPrinted>2022-08-01T05:22:00Z</cp:lastPrinted>
  <dcterms:created xsi:type="dcterms:W3CDTF">2022-09-14T02:59:00Z</dcterms:created>
  <dcterms:modified xsi:type="dcterms:W3CDTF">2022-10-03T08:08:00Z</dcterms:modified>
</cp:coreProperties>
</file>