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E270" w14:textId="385BBDF7" w:rsidR="002D5230" w:rsidRDefault="00654E8F" w:rsidP="002D5230">
      <w:pPr>
        <w:pStyle w:val="SupplementaryMaterial"/>
        <w:tabs>
          <w:tab w:val="center" w:pos="6782"/>
        </w:tabs>
        <w:ind w:firstLineChars="50" w:firstLine="160"/>
        <w:jc w:val="left"/>
      </w:pPr>
      <w:r w:rsidRPr="00064333">
        <w:t>Supplementary Material</w:t>
      </w:r>
    </w:p>
    <w:p w14:paraId="329386DF" w14:textId="77777777" w:rsidR="00407E02" w:rsidRPr="00407E02" w:rsidRDefault="00407E02" w:rsidP="00407E02">
      <w:pPr>
        <w:pStyle w:val="afd"/>
      </w:pPr>
    </w:p>
    <w:p w14:paraId="5BE6F351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center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noProof/>
          <w:w w:val="97"/>
          <w:kern w:val="2"/>
          <w:sz w:val="22"/>
          <w:lang w:eastAsia="ko-KR"/>
        </w:rPr>
        <w:drawing>
          <wp:inline distT="0" distB="0" distL="0" distR="0" wp14:anchorId="4DAF36F0" wp14:editId="6D87DE84">
            <wp:extent cx="4916584" cy="543464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64" cy="5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3EB8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Figure S1. PCA score plots of different three cucumbers based on SPME-GC-TOF-MS (A, B) and GC-TOF-MS (C, D) data set.</w:t>
      </w:r>
      <w:r w:rsidRPr="00407E02">
        <w:rPr>
          <w:rFonts w:eastAsia="HY신명조" w:cs="Times New Roman"/>
          <w:w w:val="97"/>
          <w:kern w:val="2"/>
          <w:sz w:val="22"/>
          <w:lang w:eastAsia="ko-KR"/>
        </w:rPr>
        <w:t xml:space="preserve"> A and C are the results of analyzing different peel data. B and D are the results of analyzing different flesh data.</w:t>
      </w:r>
      <w:r w:rsidRPr="00407E02">
        <w:rPr>
          <w:rFonts w:eastAsia="HY신명조" w:cs="Times New Roman" w:hint="eastAsia"/>
          <w:w w:val="97"/>
          <w:kern w:val="2"/>
          <w:sz w:val="22"/>
          <w:lang w:eastAsia="ko-KR"/>
        </w:rPr>
        <w:t xml:space="preserve"> </w:t>
      </w:r>
      <w:r w:rsidRPr="00407E02">
        <w:rPr>
          <w:rFonts w:eastAsia="HY신명조" w:cs="Times New Roman"/>
          <w:w w:val="97"/>
          <w:kern w:val="2"/>
          <w:sz w:val="22"/>
          <w:lang w:eastAsia="ko-KR"/>
        </w:rPr>
        <w:t xml:space="preserve">Different sample symbolized as: </w:t>
      </w:r>
      <w:r w:rsidRPr="00407E02">
        <w:rPr>
          <w:rFonts w:eastAsia="HY신명조" w:cs="Times New Roman"/>
          <w:kern w:val="2"/>
          <w:sz w:val="22"/>
          <w:lang w:eastAsia="ko-KR"/>
        </w:rPr>
        <w:t>Peel (</w:t>
      </w:r>
      <w:r w:rsidRPr="00407E02">
        <w:rPr>
          <w:rFonts w:eastAsia="HY신명조" w:cs="Times New Roman"/>
          <w:color w:val="FF0000"/>
          <w:kern w:val="2"/>
          <w:sz w:val="22"/>
          <w:lang w:eastAsia="ko-KR"/>
        </w:rPr>
        <w:t>▲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: </w:t>
      </w:r>
      <w:r w:rsidRPr="00407E02">
        <w:rPr>
          <w:rFonts w:eastAsia="HY신명조" w:cs="Times New Roman"/>
          <w:bCs/>
          <w:kern w:val="2"/>
          <w:sz w:val="22"/>
          <w:lang w:eastAsia="ko-KR"/>
        </w:rPr>
        <w:t>SJ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24 (Korea group), </w:t>
      </w:r>
      <w:r w:rsidRPr="00407E02">
        <w:rPr>
          <w:rFonts w:eastAsia="HY신명조" w:cs="Times New Roman"/>
          <w:color w:val="7030A0"/>
          <w:kern w:val="2"/>
          <w:sz w:val="22"/>
          <w:lang w:eastAsia="ko-KR"/>
        </w:rPr>
        <w:t>▲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: </w:t>
      </w:r>
      <w:r w:rsidRPr="00407E02">
        <w:rPr>
          <w:rFonts w:eastAsia="HY신명조" w:cs="Times New Roman"/>
          <w:bCs/>
          <w:kern w:val="2"/>
          <w:sz w:val="22"/>
          <w:lang w:eastAsia="ko-KR"/>
        </w:rPr>
        <w:t>SJ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62 (Europe group), </w:t>
      </w:r>
      <w:r w:rsidRPr="00407E02">
        <w:rPr>
          <w:rFonts w:eastAsia="HY신명조" w:cs="Times New Roman"/>
          <w:color w:val="008000"/>
          <w:kern w:val="2"/>
          <w:sz w:val="22"/>
          <w:lang w:eastAsia="ko-KR"/>
        </w:rPr>
        <w:t>▲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: </w:t>
      </w:r>
      <w:r w:rsidRPr="00407E02">
        <w:rPr>
          <w:rFonts w:eastAsia="HY신명조" w:cs="Times New Roman"/>
          <w:bCs/>
          <w:kern w:val="2"/>
          <w:sz w:val="22"/>
          <w:lang w:eastAsia="ko-KR"/>
        </w:rPr>
        <w:t>SJ</w:t>
      </w:r>
      <w:r w:rsidRPr="00407E02">
        <w:rPr>
          <w:rFonts w:eastAsia="HY신명조" w:cs="Times New Roman"/>
          <w:kern w:val="2"/>
          <w:sz w:val="22"/>
          <w:lang w:eastAsia="ko-KR"/>
        </w:rPr>
        <w:t>109 (Thailand group)), flesh (</w:t>
      </w:r>
      <w:r w:rsidRPr="00407E02">
        <w:rPr>
          <w:rFonts w:eastAsia="HY신명조" w:cs="Times New Roman"/>
          <w:color w:val="FF0000"/>
          <w:kern w:val="2"/>
          <w:sz w:val="22"/>
          <w:lang w:eastAsia="ko-KR"/>
        </w:rPr>
        <w:t>●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: </w:t>
      </w:r>
      <w:r w:rsidRPr="00407E02">
        <w:rPr>
          <w:rFonts w:eastAsia="HY신명조" w:cs="Times New Roman"/>
          <w:bCs/>
          <w:kern w:val="2"/>
          <w:sz w:val="22"/>
          <w:lang w:eastAsia="ko-KR"/>
        </w:rPr>
        <w:t>SJ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24 (Korea group), </w:t>
      </w:r>
      <w:r w:rsidRPr="00407E02">
        <w:rPr>
          <w:rFonts w:eastAsia="HY신명조" w:cs="Times New Roman"/>
          <w:color w:val="7030A0"/>
          <w:kern w:val="2"/>
          <w:sz w:val="22"/>
          <w:lang w:eastAsia="ko-KR"/>
        </w:rPr>
        <w:t>●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: </w:t>
      </w:r>
      <w:r w:rsidRPr="00407E02">
        <w:rPr>
          <w:rFonts w:eastAsia="HY신명조" w:cs="Times New Roman"/>
          <w:bCs/>
          <w:kern w:val="2"/>
          <w:sz w:val="22"/>
          <w:lang w:eastAsia="ko-KR"/>
        </w:rPr>
        <w:t>SJ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62 (Europe group), </w:t>
      </w:r>
      <w:r w:rsidRPr="00407E02">
        <w:rPr>
          <w:rFonts w:eastAsia="HY신명조" w:cs="Times New Roman"/>
          <w:color w:val="008000"/>
          <w:kern w:val="2"/>
          <w:sz w:val="22"/>
          <w:lang w:eastAsia="ko-KR"/>
        </w:rPr>
        <w:t>●</w:t>
      </w:r>
      <w:r w:rsidRPr="00407E02">
        <w:rPr>
          <w:rFonts w:eastAsia="HY신명조" w:cs="Times New Roman"/>
          <w:kern w:val="2"/>
          <w:sz w:val="22"/>
          <w:lang w:eastAsia="ko-KR"/>
        </w:rPr>
        <w:t xml:space="preserve">: </w:t>
      </w:r>
      <w:r w:rsidRPr="00407E02">
        <w:rPr>
          <w:rFonts w:eastAsia="HY신명조" w:cs="Times New Roman"/>
          <w:bCs/>
          <w:kern w:val="2"/>
          <w:sz w:val="22"/>
          <w:lang w:eastAsia="ko-KR"/>
        </w:rPr>
        <w:t>SJ</w:t>
      </w:r>
      <w:r w:rsidRPr="00407E02">
        <w:rPr>
          <w:rFonts w:eastAsia="HY신명조" w:cs="Times New Roman"/>
          <w:kern w:val="2"/>
          <w:sz w:val="22"/>
          <w:lang w:eastAsia="ko-KR"/>
        </w:rPr>
        <w:t>109 (Thailand group)).</w:t>
      </w:r>
    </w:p>
    <w:p w14:paraId="31D581ED" w14:textId="107064DE" w:rsid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</w:p>
    <w:p w14:paraId="42DA5651" w14:textId="4D2E27B5" w:rsid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</w:p>
    <w:p w14:paraId="7EB63320" w14:textId="2ED453CE" w:rsid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</w:p>
    <w:p w14:paraId="229FBF02" w14:textId="656F79E7" w:rsid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</w:p>
    <w:p w14:paraId="00A48C62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</w:p>
    <w:p w14:paraId="7ADB3B3C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ind w:right="-28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 xml:space="preserve">Table </w:t>
      </w:r>
      <w:r w:rsidRPr="00407E02">
        <w:rPr>
          <w:rFonts w:eastAsia="HY신명조" w:cs="Times New Roman" w:hint="eastAsia"/>
          <w:b/>
          <w:bCs/>
          <w:w w:val="97"/>
          <w:kern w:val="2"/>
          <w:sz w:val="22"/>
          <w:lang w:eastAsia="ko-KR"/>
        </w:rPr>
        <w:t>S</w:t>
      </w: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1. Sample information of 20 cucumber breeding lines</w:t>
      </w:r>
    </w:p>
    <w:tbl>
      <w:tblPr>
        <w:tblW w:w="7167" w:type="dxa"/>
        <w:tblInd w:w="10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84"/>
        <w:gridCol w:w="679"/>
        <w:gridCol w:w="1661"/>
        <w:gridCol w:w="500"/>
        <w:gridCol w:w="161"/>
        <w:gridCol w:w="465"/>
        <w:gridCol w:w="589"/>
        <w:gridCol w:w="172"/>
        <w:gridCol w:w="540"/>
        <w:gridCol w:w="661"/>
        <w:gridCol w:w="170"/>
        <w:gridCol w:w="685"/>
      </w:tblGrid>
      <w:tr w:rsidR="00407E02" w:rsidRPr="00407E02" w14:paraId="2A0A3866" w14:textId="77777777" w:rsidTr="00F456A1">
        <w:trPr>
          <w:trHeight w:val="409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7C671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sz w:val="16"/>
                <w:szCs w:val="16"/>
                <w:lang w:eastAsia="ko-KR"/>
              </w:rPr>
              <w:t>Line name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A8B54E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Group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E44748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sz w:val="16"/>
                <w:szCs w:val="16"/>
                <w:lang w:eastAsia="ko-KR"/>
              </w:rPr>
              <w:t>Fruit length</w:t>
            </w:r>
            <w:r w:rsidRPr="00407E02">
              <w:rPr>
                <w:rFonts w:eastAsia="HY신명조" w:cs="Times New Roman"/>
                <w:b/>
                <w:sz w:val="16"/>
                <w:szCs w:val="16"/>
                <w:lang w:eastAsia="ko-KR"/>
              </w:rPr>
              <w:br/>
              <w:t>(cm)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3369C9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sz w:val="16"/>
                <w:szCs w:val="16"/>
                <w:lang w:eastAsia="ko-KR"/>
              </w:rPr>
              <w:t>Fruit diameter (mm)</w:t>
            </w:r>
          </w:p>
        </w:tc>
        <w:tc>
          <w:tcPr>
            <w:tcW w:w="1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121D58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sz w:val="16"/>
                <w:szCs w:val="16"/>
                <w:lang w:eastAsia="ko-KR"/>
              </w:rPr>
              <w:t>Fruit weight</w:t>
            </w:r>
            <w:r w:rsidRPr="00407E02">
              <w:rPr>
                <w:rFonts w:eastAsia="HY신명조" w:cs="Times New Roman"/>
                <w:b/>
                <w:sz w:val="16"/>
                <w:szCs w:val="16"/>
                <w:lang w:eastAsia="ko-KR"/>
              </w:rPr>
              <w:br/>
              <w:t>(g)</w:t>
            </w:r>
          </w:p>
        </w:tc>
      </w:tr>
      <w:tr w:rsidR="00407E02" w:rsidRPr="00407E02" w14:paraId="0016D1F5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2610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SJ01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1C17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Korea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8676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Korean solid green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C3741E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28.2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4A885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DBC49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2.1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0D235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45.2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10E2B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69631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3.9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4CBE7A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339.1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341EA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86EF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67.8</w:t>
            </w:r>
          </w:p>
        </w:tc>
      </w:tr>
      <w:tr w:rsidR="00407E02" w:rsidRPr="00407E02" w14:paraId="3F0ACA60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142A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SJ10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6BF50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61B8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Korean Semi-white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99D10B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26.5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F5812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81C5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151758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47.7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2D529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6AA4C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5.2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8002F9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349.8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FECA5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67607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50.8</w:t>
            </w:r>
          </w:p>
        </w:tc>
      </w:tr>
      <w:tr w:rsidR="00407E02" w:rsidRPr="00407E02" w14:paraId="3A747DD9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2AAE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SJ24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42F13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EB1B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Korean Semi-white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A55E39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26.7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1CA45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8C21F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3.4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9BDB0F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45.1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2F7FF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D7622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7.2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B9C7CD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320.9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32C7F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DDC98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108.1</w:t>
            </w:r>
          </w:p>
        </w:tc>
      </w:tr>
      <w:tr w:rsidR="00407E02" w:rsidRPr="00407E02" w14:paraId="6A28A87C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CC46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SJ30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68D8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11BB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Korea solid green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11B90B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29.4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F481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79F5B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2.7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194140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46.5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E8E9E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1F87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5.1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86CEBE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354.6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B6281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DB93F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139.7</w:t>
            </w:r>
          </w:p>
        </w:tc>
      </w:tr>
      <w:tr w:rsidR="00407E02" w:rsidRPr="00407E02" w14:paraId="6455B4E9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48DF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SJ80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70C4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Japan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FE26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Japanese slicer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1E647C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24.0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01D0A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F386A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1.8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1423DC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52.8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B0713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4DB20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0.9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870350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410.1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96DFB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24108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62.1</w:t>
            </w:r>
          </w:p>
        </w:tc>
      </w:tr>
      <w:tr w:rsidR="00407E02" w:rsidRPr="00407E02" w14:paraId="15D5A728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A39D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SJ67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AD0B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China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5D8D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Chinese Long Green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5D952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36.9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2F4D6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98BFD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5.1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3C3064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75.2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19511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95E6A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B7C7AD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869.0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73F00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CB8A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35.0</w:t>
            </w:r>
          </w:p>
        </w:tc>
      </w:tr>
      <w:tr w:rsidR="00407E02" w:rsidRPr="00407E02" w14:paraId="6F906D56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A68F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SJ69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D2B5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23BF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Chinese Long Green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92BD16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19.9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6CA65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758E3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59E1B2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45.4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342C5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6457F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F4F9F1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252.1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25867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45CF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11.4</w:t>
            </w:r>
          </w:p>
        </w:tc>
      </w:tr>
      <w:tr w:rsidR="00407E02" w:rsidRPr="00407E02" w14:paraId="09834AA6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F801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SJ37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2CCB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Taiwan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5B10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Taiwaness Slicer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B513C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22.2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C3FED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4B0F6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4.6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D596F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67.5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0CA9F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23438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5.1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F9EBA2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527.4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D194E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9F686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54.9</w:t>
            </w:r>
          </w:p>
        </w:tc>
      </w:tr>
      <w:tr w:rsidR="00407E02" w:rsidRPr="00407E02" w14:paraId="6CAD9102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37F3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SJ39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47B09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0CD2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Taiwaness Slicer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BA420E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14.2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84EF7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3CD5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4A9C3D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56.9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58AB3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C919B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0.2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5AA521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273.1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7D90D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A8E9B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47.9</w:t>
            </w:r>
          </w:p>
        </w:tc>
      </w:tr>
      <w:tr w:rsidR="00407E02" w:rsidRPr="00407E02" w14:paraId="06755647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0E0D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SJ86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F6C8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Thailand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2722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Thai Slicer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F0E04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16.3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D82B6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4F530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3F212E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38.3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E8CD6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C031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B0598F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145.9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689D9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361A3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34.2</w:t>
            </w:r>
          </w:p>
        </w:tc>
      </w:tr>
      <w:tr w:rsidR="00407E02" w:rsidRPr="00407E02" w14:paraId="4306C908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B8DC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SJ87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D6AC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A53F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Thai Slicer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44B9AC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17.1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93CE2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7AF3D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0.5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EA9C8A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47.5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842AC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91909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F24FD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250.9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ED3E8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47199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14.9</w:t>
            </w:r>
          </w:p>
        </w:tc>
      </w:tr>
      <w:tr w:rsidR="00407E02" w:rsidRPr="00407E02" w14:paraId="72AC1A63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B189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SJ97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A324B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822F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Thai Slicer_White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622EA8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37.6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A49D1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BBF85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4.7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5F1952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36.3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5B4DF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B854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C5C320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261.4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DB688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6154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38.5</w:t>
            </w:r>
          </w:p>
        </w:tc>
      </w:tr>
      <w:tr w:rsidR="00407E02" w:rsidRPr="00407E02" w14:paraId="1F9C5DFD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D4BF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SJ109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04DA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BCDC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Thai Slicer_White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330A90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39.9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290F0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25BC7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F7D22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39.9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45515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D9100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0.8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C0A184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295.2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0109B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F67C3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23.7</w:t>
            </w:r>
          </w:p>
        </w:tc>
      </w:tr>
      <w:tr w:rsidR="00407E02" w:rsidRPr="00407E02" w14:paraId="1D07ADE2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E649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SJ159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5B8B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India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D1A3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India Wild type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A40EAB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32.0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D389A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543E7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2.8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1AEC80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46.3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EFE6C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653DD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2.6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7C15C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420.4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5B907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1E8AB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4.6</w:t>
            </w:r>
          </w:p>
        </w:tc>
      </w:tr>
      <w:tr w:rsidR="00407E02" w:rsidRPr="00407E02" w14:paraId="7CA8BBAA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66EB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SJ43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19A5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USA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A3F1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American Slicer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122BA4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17.0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2122D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1AFE0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2.2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04F944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66.5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DB9E2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07445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6.4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897D5E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410.4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9B543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9BBDB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97.2</w:t>
            </w:r>
          </w:p>
        </w:tc>
      </w:tr>
      <w:tr w:rsidR="00407E02" w:rsidRPr="00407E02" w14:paraId="6FCE2EF0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4536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SJ50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F9C5D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E537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American Pickling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6487C5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19.8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B9695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BAB44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B61610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56.8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792CC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83E70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2.3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402EAC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380.5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4B4A1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6F4E8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13.6</w:t>
            </w:r>
          </w:p>
        </w:tc>
      </w:tr>
      <w:tr w:rsidR="00407E02" w:rsidRPr="00407E02" w14:paraId="6B36AACA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B920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SJ262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E765B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F4A0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American Pickling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68385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18.8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45A80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D3479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2.0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E2C47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53.9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9735F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EE5F4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5.8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C8A093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355.6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C5069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99004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63.4</w:t>
            </w:r>
          </w:p>
        </w:tc>
      </w:tr>
      <w:tr w:rsidR="00407E02" w:rsidRPr="00407E02" w14:paraId="1F445AA8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2F03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SJ62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5FF9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Europe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B11A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Beith Alpha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503C28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81.9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20AF5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24F4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104.5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D92281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52.8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0D670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78D22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1.1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2E0D4C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310.1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C0DC1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798F9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24.8</w:t>
            </w:r>
          </w:p>
        </w:tc>
      </w:tr>
      <w:tr w:rsidR="00407E02" w:rsidRPr="00407E02" w14:paraId="0E64BA87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69C7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SJ65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A5B3" w14:textId="77777777" w:rsidR="00407E02" w:rsidRPr="00407E02" w:rsidRDefault="00407E02" w:rsidP="00407E02">
            <w:pPr>
              <w:spacing w:before="0" w:after="0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A926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Beith Alpha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1F531C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7.9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C41CE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5D1E9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0.5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A2CB7B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53.3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6526D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FFB5F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5.5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AB2954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129.0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5D4FB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8BF6D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30.7</w:t>
            </w:r>
          </w:p>
        </w:tc>
      </w:tr>
      <w:tr w:rsidR="00407E02" w:rsidRPr="00407E02" w14:paraId="355B2B23" w14:textId="77777777" w:rsidTr="00F456A1">
        <w:trPr>
          <w:trHeight w:val="27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47F5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SJ46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5420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b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4080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color w:val="000000"/>
                <w:sz w:val="16"/>
                <w:szCs w:val="16"/>
                <w:lang w:eastAsia="ko-KR"/>
              </w:rPr>
              <w:t>Parthenocarpic Slicer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15A2F4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13.5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19486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A6DA1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0.7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4CA2C4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54.0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0CF48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E734E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0.9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6A4602" w14:textId="77777777" w:rsidR="00407E02" w:rsidRPr="00407E02" w:rsidRDefault="00407E02" w:rsidP="00407E02">
            <w:pPr>
              <w:spacing w:before="0" w:after="0"/>
              <w:jc w:val="right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239.2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0CB04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3E093" w14:textId="77777777" w:rsidR="00407E02" w:rsidRPr="00407E02" w:rsidRDefault="00407E02" w:rsidP="00407E02">
            <w:pPr>
              <w:spacing w:before="0" w:after="0"/>
              <w:jc w:val="both"/>
              <w:rPr>
                <w:rFonts w:eastAsia="HY신명조" w:cs="Times New Roman"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HY신명조" w:cs="Times New Roman"/>
                <w:sz w:val="16"/>
                <w:szCs w:val="16"/>
                <w:lang w:eastAsia="ko-KR"/>
              </w:rPr>
              <w:t>19.0</w:t>
            </w:r>
          </w:p>
        </w:tc>
      </w:tr>
    </w:tbl>
    <w:p w14:paraId="0592BF5A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ind w:right="-28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  <w:sectPr w:rsidR="00407E02" w:rsidRPr="00407E02" w:rsidSect="003315FF">
          <w:headerReference w:type="even" r:id="rId9"/>
          <w:headerReference w:type="default" r:id="rId10"/>
          <w:headerReference w:type="first" r:id="rId11"/>
          <w:pgSz w:w="11906" w:h="16838" w:code="9"/>
          <w:pgMar w:top="1418" w:right="1418" w:bottom="1418" w:left="1418" w:header="0" w:footer="0" w:gutter="0"/>
          <w:cols w:space="425"/>
          <w:titlePg/>
          <w:docGrid w:linePitch="360"/>
        </w:sectPr>
      </w:pPr>
    </w:p>
    <w:p w14:paraId="69C386CE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ind w:right="-28"/>
        <w:jc w:val="both"/>
        <w:rPr>
          <w:rFonts w:ascii="맑은 고딕" w:eastAsia="HY신명조" w:hAnsi="맑은 고딕" w:cs="Times New Roman"/>
          <w:b/>
          <w:bCs/>
          <w:sz w:val="20"/>
          <w:szCs w:val="20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Table S2. Differential volatile organic compounds identified by HS-SPME-GC-TOF-MS in the peel of twenty cucumber breeding lines</w: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fldChar w:fldCharType="begin"/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 xml:space="preserve"> LINK Excel.Sheet.12 "F:\\220407 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>세미나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 xml:space="preserve"> 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>및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 xml:space="preserve"> 20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>종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 xml:space="preserve"> 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>논문용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 xml:space="preserve"> 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>정리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 xml:space="preserve"> 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>세트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>\\20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>종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 xml:space="preserve"> SPME ID Table 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>최종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instrText xml:space="preserve">.xlsx" Peel!R2C2:R30C10 \a \f 4 \h  \* MERGEFORMAT </w:instrText>
      </w:r>
      <w:r w:rsidRPr="00407E02">
        <w:rPr>
          <w:rFonts w:ascii="맑은 고딕" w:eastAsia="HY신명조" w:hAnsi="맑은 고딕" w:cs="Times New Roman"/>
          <w:b/>
          <w:bCs/>
          <w:w w:val="97"/>
          <w:kern w:val="2"/>
          <w:sz w:val="22"/>
          <w:lang w:eastAsia="ko-KR"/>
        </w:rPr>
        <w:fldChar w:fldCharType="separate"/>
      </w:r>
    </w:p>
    <w:tbl>
      <w:tblPr>
        <w:tblW w:w="9492" w:type="dxa"/>
        <w:tblInd w:w="99" w:type="dxa"/>
        <w:tblLayout w:type="fixed"/>
        <w:tblCellMar>
          <w:top w:w="15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8"/>
        <w:gridCol w:w="1512"/>
        <w:gridCol w:w="525"/>
        <w:gridCol w:w="639"/>
        <w:gridCol w:w="2740"/>
        <w:gridCol w:w="872"/>
        <w:gridCol w:w="911"/>
        <w:gridCol w:w="646"/>
        <w:gridCol w:w="693"/>
        <w:gridCol w:w="636"/>
      </w:tblGrid>
      <w:tr w:rsidR="00407E02" w:rsidRPr="00407E02" w14:paraId="19020DE0" w14:textId="77777777" w:rsidTr="00F456A1">
        <w:trPr>
          <w:gridAfter w:val="1"/>
          <w:wAfter w:w="633" w:type="dxa"/>
          <w:trHeight w:val="343"/>
        </w:trPr>
        <w:tc>
          <w:tcPr>
            <w:tcW w:w="31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D17860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No.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A7C567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Tentative</w:t>
            </w:r>
          </w:p>
          <w:p w14:paraId="6F0DCA00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Identification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vertAlign w:val="superscript"/>
                <w:lang w:eastAsia="ko-KR"/>
              </w:rPr>
              <w:t>a</w:t>
            </w:r>
          </w:p>
        </w:tc>
        <w:tc>
          <w:tcPr>
            <w:tcW w:w="63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0B59B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HS-SPME-GC-TOF-MS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7E6553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20A594D2" w14:textId="77777777" w:rsidTr="00F456A1">
        <w:trPr>
          <w:gridAfter w:val="1"/>
          <w:wAfter w:w="636" w:type="dxa"/>
          <w:trHeight w:val="640"/>
        </w:trPr>
        <w:tc>
          <w:tcPr>
            <w:tcW w:w="3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DB136D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51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85409F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0CEFB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Ret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br/>
              <w:t>(min)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vertAlign w:val="superscript"/>
                <w:lang w:eastAsia="ko-KR"/>
              </w:rPr>
              <w:t>b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547B0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Unique mass</w:t>
            </w:r>
          </w:p>
          <w:p w14:paraId="36FF61B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(m/z)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54F54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MS fragment pattern(m/z)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52CDC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CAS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AC560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Molecular Formula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6D407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Weight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4F84C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ID</w:t>
            </w:r>
          </w:p>
        </w:tc>
      </w:tr>
      <w:tr w:rsidR="00407E02" w:rsidRPr="00407E02" w14:paraId="58A5B84A" w14:textId="77777777" w:rsidTr="00F456A1">
        <w:trPr>
          <w:gridAfter w:val="1"/>
          <w:wAfter w:w="632" w:type="dxa"/>
          <w:trHeight w:val="310"/>
        </w:trPr>
        <w:tc>
          <w:tcPr>
            <w:tcW w:w="88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4B0905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>Aldehydes</w:t>
            </w:r>
          </w:p>
        </w:tc>
      </w:tr>
      <w:tr w:rsidR="00407E02" w:rsidRPr="00407E02" w14:paraId="4D585FCD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9BE6E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F69EC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Propanal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56D1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1.37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A5F0E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18A68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58,57,55,59,53,56,52,54,60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8D77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123-38-6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2DDA9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C3H6O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28039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1F645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  <w:r w:rsidRPr="00407E02">
              <w:rPr>
                <w:rFonts w:eastAsia="맑은 고딕" w:cs="Times New Roman"/>
                <w:color w:val="000000"/>
                <w:sz w:val="16"/>
                <w:szCs w:val="16"/>
                <w:vertAlign w:val="superscript"/>
                <w:lang w:eastAsia="ko-KR"/>
              </w:rPr>
              <w:t>c</w:t>
            </w:r>
          </w:p>
        </w:tc>
      </w:tr>
      <w:tr w:rsidR="00407E02" w:rsidRPr="00407E02" w14:paraId="75CCBC91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60164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43CE0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Pentanal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4B9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2.11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8438C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83D4D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58,57,55,53,56,50,51,71,67,59,86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87ECE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110-62-3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99373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C5H10O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E8CB4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CBD59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0B6292F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AFCE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7568C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Hexanal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40CCD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3.06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FE4EC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222FB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57,56,72,58,82,67,55,71,53,54,51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8D7B7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66-25-1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C7359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C6H12O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5EB64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83508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741D8D0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56C27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70547C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2-Hexenal*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65E46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4.89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F8F91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79033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55,69,83,57,56,70,98,53,80,54,97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7CDAE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505-57-7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E690E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C6H10O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50F41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B0BCA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9BA44B8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7795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67711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2-Octenal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69B7A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7.99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B73BA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78B2D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55,70,57,83,69,82,67,58,56,84,68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72A2E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2548-87-0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DF361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C8H14O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2A7AC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B4F22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1DBE1A8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EB011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94A1D2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6-Nonenal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0DB6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8.01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BE618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040B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55,54,81,67,70,93,79,69,83,56,53,68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AFDA6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2277-19-2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59F85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C9H16O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99A69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986EB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6FC400F7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6CC3F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A5F38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2,4-Heptadienal*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7D63D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8.90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6C972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EFC82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81,53,110,79,67,68,51,65,77,82,50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DD515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881395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87192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C7H10O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DDBCC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9FC13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A29CE85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66077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38D391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Benzaldehyde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19472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9.25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CA949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105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B2D89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77,105,106,95,51,81,50,79,53,124,78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2B149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100-52-7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C267B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C7H6O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12609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0FD9F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D1FDE5E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E48C7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EDD4B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2,4-Nonadienal*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06A41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11.59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D1A29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57DA2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81,67,53,82,54,55,83,79,68,138,95,65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587C0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5910-87-2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9A25F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C9H14O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AFCC1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34D01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9392686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A2981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158F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Tetradecanal*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AEAE7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14.18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67973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211B9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57,55,82,67,68,69,81,96,56,71,83,95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2BED9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124-25-4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47424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C14H28O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C678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F6B2E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C407385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7B2C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E25CC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Hexadecanal*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0EFC8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15.35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FA17D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715C7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57,55,82,68,67,69,96,83,71,81,56,70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F4EE0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629-80-1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5CC0F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C16H32O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627FC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CD68F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732CEEB6" w14:textId="77777777" w:rsidTr="00F456A1">
        <w:trPr>
          <w:gridAfter w:val="1"/>
          <w:wAfter w:w="632" w:type="dxa"/>
          <w:trHeight w:val="310"/>
        </w:trPr>
        <w:tc>
          <w:tcPr>
            <w:tcW w:w="88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9C887D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>Alcohols</w:t>
            </w:r>
          </w:p>
        </w:tc>
      </w:tr>
      <w:tr w:rsidR="00407E02" w:rsidRPr="00407E02" w14:paraId="5D9FCE34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CEAB0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83655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3-Methyl-1</w:t>
            </w:r>
          </w:p>
          <w:p w14:paraId="77D3668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butanol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109A5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4.80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FEB57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5056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55,70,57,56,69,53,71,54,58,50,51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2D127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123-51-3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A351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C5H12O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43E01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F7B9C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D732D95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B68DE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6F0880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1-Hexanol*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A5DCB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6.85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10ED2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671CD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56,55,69,57,84,54,53,73,70,51,67,71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C9D02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111-27-3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441C0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C6H14O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4E02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47682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C69998B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A8744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82E9F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1-Octen-3-ol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569ED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8.28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179BF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C6CC4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57,72,55,58,85,68,81,67,53,99,82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97F4E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3391-86-4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9AD0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C8H16O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2A95E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C562B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6BF0F9D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343BD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E898DA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3-Nonen-1-ol*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3C8C5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11.33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E068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02CC8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55,68,67,81,69,54,82,57,95,56,53,70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6DFD0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10340-23-5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921F5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C9H18O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C9F07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1A586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3238A75" w14:textId="77777777" w:rsidTr="00F456A1">
        <w:trPr>
          <w:gridAfter w:val="1"/>
          <w:wAfter w:w="632" w:type="dxa"/>
          <w:trHeight w:val="310"/>
        </w:trPr>
        <w:tc>
          <w:tcPr>
            <w:tcW w:w="88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C6AE90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>Etc.</w:t>
            </w:r>
          </w:p>
        </w:tc>
      </w:tr>
      <w:tr w:rsidR="00407E02" w:rsidRPr="00407E02" w14:paraId="4B7445CB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834A3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C25A01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2-Ethylfuran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389C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1.92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CA904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0E776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81,96,53,67,95,82,65,51,50,52,97,63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082C7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3208-16-0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9EE74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C6H8O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1CBB3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7B84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A0DC5B8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A64EB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26B7B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Octanoic acid</w:t>
            </w:r>
          </w:p>
          <w:p w14:paraId="6963D820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ethyl ester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67373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8.07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BF036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101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2D4B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88,57,70,101,60,73,55,61,127,115,89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D68CA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106-32-1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FA4C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C10H20O2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C187F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8ACE0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96304D2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66F70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1F1FC2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β-Ionone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121E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14.33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1605F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EFF3B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177,91,93,77,135,79,107,105,178,55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66115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79-77-6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B4309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C13H20O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B8DF9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67137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4A6D359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C9A1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6F7DB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Octanoic acid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36421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15.57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91AB1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101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5D898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60,73,55,101,87,84,61,85,69,56,57,115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725A7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124-07-2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0526E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C8H16O2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B3259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B5130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279DBAE" w14:textId="77777777" w:rsidTr="00F456A1">
        <w:trPr>
          <w:gridAfter w:val="1"/>
          <w:wAfter w:w="632" w:type="dxa"/>
          <w:trHeight w:val="310"/>
        </w:trPr>
        <w:tc>
          <w:tcPr>
            <w:tcW w:w="88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06C9D5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color w:val="000000"/>
                <w:sz w:val="16"/>
                <w:szCs w:val="16"/>
                <w:lang w:eastAsia="ko-KR"/>
              </w:rPr>
              <w:t>N.I.</w:t>
            </w:r>
          </w:p>
        </w:tc>
      </w:tr>
      <w:tr w:rsidR="00407E02" w:rsidRPr="00407E02" w14:paraId="69273D9A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ED59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9E0B5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N.I.</w:t>
            </w:r>
            <w:r w:rsidRPr="00407E02">
              <w:rPr>
                <w:rFonts w:eastAsia="맑은 고딕" w:cs="Times New Roman"/>
                <w:color w:val="000000"/>
                <w:sz w:val="16"/>
                <w:szCs w:val="16"/>
                <w:vertAlign w:val="superscript"/>
                <w:lang w:eastAsia="ko-KR"/>
              </w:rPr>
              <w:t>d</w:t>
            </w: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 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26EDE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2.64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82F36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C0300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70,69,71,55,50,57,56,68,53,51,52,72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002BC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C4H6O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9C4EF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8DC26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8BCF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407E02" w:rsidRPr="00407E02" w14:paraId="65A9189F" w14:textId="77777777" w:rsidTr="00F456A1">
        <w:trPr>
          <w:gridAfter w:val="1"/>
          <w:wAfter w:w="636" w:type="dxa"/>
          <w:trHeight w:val="27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733B4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B5CFB5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N.I. 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EE467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11.50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1148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0E7C7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68,57,69,55,97,84,53,56,51,79,81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CAF08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7A1D2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DE85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8642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407E02" w:rsidRPr="00407E02" w14:paraId="7C4F97B4" w14:textId="77777777" w:rsidTr="00F456A1">
        <w:trPr>
          <w:gridAfter w:val="1"/>
          <w:wAfter w:w="632" w:type="dxa"/>
          <w:trHeight w:val="638"/>
        </w:trPr>
        <w:tc>
          <w:tcPr>
            <w:tcW w:w="8860" w:type="dxa"/>
            <w:gridSpan w:val="9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227783" w14:textId="77777777" w:rsidR="00407E02" w:rsidRPr="00407E02" w:rsidRDefault="00407E02" w:rsidP="00407E02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14"/>
                <w:szCs w:val="14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a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Identified volatile compounds based on variable importance projection(VIP) analysis with cut-off value of 0.7;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b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 Retention time;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c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MS, tentatively identified by mass spectra(comparison with Willy, Replib, Mainlib Library &amp; HMDB, Pubchem database;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d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N.I., Non-identified; *</w:t>
            </w:r>
            <w:r w:rsidRPr="00407E02">
              <w:rPr>
                <w:rFonts w:eastAsia="맑은 고딕" w:cs="Times New Roman"/>
                <w:i/>
                <w:iCs/>
                <w:color w:val="000000"/>
                <w:sz w:val="18"/>
                <w:szCs w:val="18"/>
                <w:lang w:eastAsia="ko-KR"/>
              </w:rPr>
              <w:t>p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-value&lt;0.05 </w:t>
            </w:r>
          </w:p>
        </w:tc>
      </w:tr>
      <w:tr w:rsidR="00407E02" w:rsidRPr="00407E02" w14:paraId="46B3489D" w14:textId="77777777" w:rsidTr="00F456A1">
        <w:trPr>
          <w:trHeight w:val="343"/>
        </w:trPr>
        <w:tc>
          <w:tcPr>
            <w:tcW w:w="8860" w:type="dxa"/>
            <w:gridSpan w:val="9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7BE0A9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color w:val="000000"/>
                <w:sz w:val="14"/>
                <w:szCs w:val="14"/>
                <w:lang w:eastAsia="ko-K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6811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color w:val="000000"/>
                <w:sz w:val="14"/>
                <w:szCs w:val="14"/>
                <w:lang w:eastAsia="ko-KR"/>
              </w:rPr>
            </w:pPr>
          </w:p>
        </w:tc>
      </w:tr>
    </w:tbl>
    <w:p w14:paraId="66F5935D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ind w:right="-28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w w:val="97"/>
          <w:kern w:val="2"/>
          <w:sz w:val="22"/>
          <w:lang w:eastAsia="ko-KR"/>
        </w:rPr>
        <w:fldChar w:fldCharType="end"/>
      </w:r>
    </w:p>
    <w:p w14:paraId="762338F0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ind w:right="-28"/>
        <w:jc w:val="both"/>
        <w:rPr>
          <w:rFonts w:eastAsia="HY신명조" w:cs="Times New Roman"/>
          <w:w w:val="97"/>
          <w:kern w:val="2"/>
          <w:sz w:val="22"/>
          <w:lang w:eastAsia="ko-KR"/>
        </w:rPr>
        <w:sectPr w:rsidR="00407E02" w:rsidRPr="00407E02" w:rsidSect="003315FF">
          <w:pgSz w:w="11906" w:h="16838" w:code="9"/>
          <w:pgMar w:top="1418" w:right="1418" w:bottom="1418" w:left="1418" w:header="0" w:footer="0" w:gutter="0"/>
          <w:cols w:space="425"/>
          <w:docGrid w:linePitch="360"/>
        </w:sectPr>
      </w:pPr>
    </w:p>
    <w:p w14:paraId="404C4D71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ind w:right="-28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Table S3. Differential volatile organic compounds identified by HS-SPME-GC-TOF-MS in the flesh of twenty cucumber breeding lines</w: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t xml:space="preserve"> </w: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fldChar w:fldCharType="begin"/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 LINK Excel.Sheet.12 "F:\\220407 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>세미나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 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>및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 20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>종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 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>논문용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 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>정리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 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>세트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>\\20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>종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 SPME ID Table 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>최종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.xlsx" Flesh!R2C2:R27C10 \a \f 4 \h  \* MERGEFORMAT 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fldChar w:fldCharType="separate"/>
      </w:r>
    </w:p>
    <w:tbl>
      <w:tblPr>
        <w:tblW w:w="9542" w:type="dxa"/>
        <w:tblInd w:w="99" w:type="dxa"/>
        <w:tblCellMar>
          <w:top w:w="15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02"/>
        <w:gridCol w:w="1604"/>
        <w:gridCol w:w="522"/>
        <w:gridCol w:w="600"/>
        <w:gridCol w:w="2260"/>
        <w:gridCol w:w="1026"/>
        <w:gridCol w:w="1026"/>
        <w:gridCol w:w="687"/>
        <w:gridCol w:w="766"/>
        <w:gridCol w:w="27"/>
        <w:gridCol w:w="622"/>
      </w:tblGrid>
      <w:tr w:rsidR="00407E02" w:rsidRPr="00407E02" w14:paraId="7484F088" w14:textId="77777777" w:rsidTr="00F456A1">
        <w:trPr>
          <w:gridAfter w:val="2"/>
          <w:wAfter w:w="647" w:type="dxa"/>
          <w:trHeight w:val="347"/>
        </w:trPr>
        <w:tc>
          <w:tcPr>
            <w:tcW w:w="40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A43C47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No.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4D3D51B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Tentative Identification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vertAlign w:val="superscript"/>
                <w:lang w:eastAsia="ko-KR"/>
              </w:rPr>
              <w:t>a</w:t>
            </w:r>
          </w:p>
        </w:tc>
        <w:tc>
          <w:tcPr>
            <w:tcW w:w="61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A32D2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HS-SPME-GC-TOF-MS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08CBF3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5C45135C" w14:textId="77777777" w:rsidTr="00F456A1">
        <w:trPr>
          <w:gridAfter w:val="1"/>
          <w:wAfter w:w="622" w:type="dxa"/>
          <w:trHeight w:val="651"/>
        </w:trPr>
        <w:tc>
          <w:tcPr>
            <w:tcW w:w="40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0C87A5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60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BC90B2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07C8A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Ret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br/>
              <w:t>(min)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vertAlign w:val="superscript"/>
                <w:lang w:eastAsia="ko-KR"/>
              </w:rPr>
              <w:t>b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A91C7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Unique mass</w:t>
            </w:r>
          </w:p>
          <w:p w14:paraId="0AB5AF6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(m/z)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163E9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MS fragment pattern(m/z)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6CB1C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CAS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EBECE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Molecular Formula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EBAE0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Weight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7F71F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ID</w:t>
            </w:r>
          </w:p>
        </w:tc>
      </w:tr>
      <w:tr w:rsidR="00407E02" w:rsidRPr="00407E02" w14:paraId="07BFEC6D" w14:textId="77777777" w:rsidTr="00F456A1">
        <w:trPr>
          <w:gridAfter w:val="2"/>
          <w:wAfter w:w="646" w:type="dxa"/>
          <w:trHeight w:val="315"/>
        </w:trPr>
        <w:tc>
          <w:tcPr>
            <w:tcW w:w="889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049473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>Aldehydes</w:t>
            </w:r>
          </w:p>
        </w:tc>
      </w:tr>
      <w:tr w:rsidR="00407E02" w:rsidRPr="00407E02" w14:paraId="35405CA5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DDD39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0BE27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Propanal*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C8E9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1.37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F6B44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700DC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58,57,55,59,53,56,52,54,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CE0F8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123-38-6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3635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C3H6O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9C89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627C1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  <w:r w:rsidRPr="00407E02">
              <w:rPr>
                <w:rFonts w:eastAsia="맑은 고딕" w:cs="Times New Roman"/>
                <w:color w:val="000000"/>
                <w:sz w:val="16"/>
                <w:szCs w:val="16"/>
                <w:vertAlign w:val="superscript"/>
                <w:lang w:eastAsia="ko-KR"/>
              </w:rPr>
              <w:t>c</w:t>
            </w:r>
          </w:p>
        </w:tc>
      </w:tr>
      <w:tr w:rsidR="00407E02" w:rsidRPr="00407E02" w14:paraId="5996CA29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2F064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118215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Pentanal*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B8056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2.11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B3C7A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ED83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58,57,55,53,56,50,51,71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B9EB9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110-62-3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07E8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C5H10O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5336D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86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6AE31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F8399B8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D67AD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247F8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Hexanal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FFB6B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3.06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1202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DDED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57,56,72,58,82,67,55,71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8ACCC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66-25-1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DEACA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C6H12O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91A17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100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ECFBC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5ECEEB6B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AD09E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629A05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2-Hexenal*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BB923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4.89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E6725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CA22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55,69,83,57,56,70,98,53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A5C7B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505-57-7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EBF35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C6H10O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E29F4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06393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95C8377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A574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38F8B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2-Octenal*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86A34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7.99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32EE8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F6788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55,70,57,83,69,82,67,58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BB78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2548-87-0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3D7F8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C8H14O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51453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126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D82DA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74357037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2C224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2AF00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6-Nonenal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4723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8.01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20E90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989F0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55,54,81,67,70,93,79,69,83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191E6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2277-19-2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AFB62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C9H16O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EC99A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EF26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7F8D9B8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1EED4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81D45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2,6-Nonadienal*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BD2BF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10.12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C41F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8BE3D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70,69,67,53,68,55,81,94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0AF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557-48-2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36BBE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C9H14O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D2DD5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821F5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62588593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C5398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C565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2,4-Nonadienal*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C93C3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11.59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1715E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B0A45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81,67,53,82,54,55,83,79,68,138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9DCB3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5910-87-2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89D18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C9H14O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7083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33BC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53EB269A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93B2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2F56C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Tetradecanal*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21FE9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14.18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31CEE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DAABF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57,55,82,67,68,69,81,96,56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04D45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124-25-4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3CA4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C14H28O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82EA9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6F826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BEC654C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34B2B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B90F58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Hexadecanal*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8E560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15.35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85E5D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D01B0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57,55,82,68,67,69,96,83,71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AA1A9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629-80-1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CBB38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C16H32O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B4231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240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B3987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5577D961" w14:textId="77777777" w:rsidTr="00F456A1">
        <w:trPr>
          <w:gridAfter w:val="2"/>
          <w:wAfter w:w="646" w:type="dxa"/>
          <w:trHeight w:val="315"/>
        </w:trPr>
        <w:tc>
          <w:tcPr>
            <w:tcW w:w="889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F6CF34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>Alcohols</w:t>
            </w:r>
          </w:p>
        </w:tc>
      </w:tr>
      <w:tr w:rsidR="00407E02" w:rsidRPr="00407E02" w14:paraId="2796DA30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DB2FC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C4174C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1-Pentanol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E6EC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6.11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AD0D5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97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E6367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55,70,97,93,111,62,77,166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C5893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71-41-0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2CFB9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C5H12O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BC7AB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C946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876D52F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3D2CF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F1FAA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1-Hexanol*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9E87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6.85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C799C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63973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56,55,69,57,84,54,53,73,70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D526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111-27-3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00F0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C6H14O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CEA1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FE365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516477A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DD4D6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EF66B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1-Nonanol*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4590A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11.04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CBBD7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2FA9A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56,55,70,69,57,68,83,84,97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8BA94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143-08-8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EA0B8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C9H20O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C9ABE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144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D4F05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1487D3F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C0DA6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886FE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3-Nonen-1-ol*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399E6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11.33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7EA9B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41924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55,68,67,81,69,54,82,57,95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9625A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10340-23-5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F72C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C9H18O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53007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462D6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09C69CC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98F8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0456B5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6-Nonen-1-ol*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7F32C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11.73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CC9C2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8FF23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67,55,68,82,95,81,54,69,57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4C049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35854-86-5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59022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C9H18O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B552B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32EC3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FE58A47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9387F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D39B78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3,6-Nonadien-1-ol*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001FC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12.12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D0500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9A75C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67,79,93,55,91,77,81,68,53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63D3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56805-23-3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68D7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C9H16O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CFF9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153D8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69CF508" w14:textId="77777777" w:rsidTr="00F456A1">
        <w:trPr>
          <w:gridAfter w:val="1"/>
          <w:wAfter w:w="622" w:type="dxa"/>
          <w:trHeight w:val="315"/>
        </w:trPr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F6AEC5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>Etc.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9B8167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C00AFB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7232B9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10C0A4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BB40D3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B2B233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6B164F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43AEFC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7F127358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70F49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63558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2-Ethylfuran*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D45F9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1.92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63743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6DB4A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81,96,53,67,95,82,65,51,50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8224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3208-16-0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075C2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C6H8O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6708A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96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C3C96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7B6810B4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FEBC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65386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β-Ionone*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311AE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14.33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E2518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177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5E5A2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177,91,93,77,135,79,107,105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B6115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79-77-6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C3274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C13H20O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C6499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03448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62779C6F" w14:textId="77777777" w:rsidTr="00F456A1">
        <w:trPr>
          <w:gridAfter w:val="1"/>
          <w:wAfter w:w="622" w:type="dxa"/>
          <w:trHeight w:val="284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55D5A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F26912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Nonanoic acid*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5A59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 xml:space="preserve">16.36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9F5C3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A17E3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60,73,57,55,115,61,129,87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734AA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112-05-0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0410F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C9H18O2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0B5F7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158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5B527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5A490245" w14:textId="77777777" w:rsidTr="00F456A1">
        <w:trPr>
          <w:gridAfter w:val="2"/>
          <w:wAfter w:w="646" w:type="dxa"/>
          <w:trHeight w:val="638"/>
        </w:trPr>
        <w:tc>
          <w:tcPr>
            <w:tcW w:w="8896" w:type="dxa"/>
            <w:gridSpan w:val="9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B93C3F" w14:textId="77777777" w:rsidR="00407E02" w:rsidRPr="00407E02" w:rsidRDefault="00407E02" w:rsidP="00407E02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14"/>
                <w:szCs w:val="14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a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Identified volatile compounds based on variable importance projection(VIP) analysis with cut-off value of 0.7;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b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 Retention time;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c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MS, tentatively identified by mass spectra(comparison with Willy, Replib, Mainlib Library &amp; HMDB, Pubchem database;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d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N.I., Non-identified; *</w:t>
            </w:r>
            <w:r w:rsidRPr="00407E02">
              <w:rPr>
                <w:rFonts w:eastAsia="맑은 고딕" w:cs="Times New Roman"/>
                <w:i/>
                <w:iCs/>
                <w:color w:val="000000"/>
                <w:sz w:val="18"/>
                <w:szCs w:val="18"/>
                <w:lang w:eastAsia="ko-KR"/>
              </w:rPr>
              <w:t>p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-value&lt;0.05 </w:t>
            </w:r>
          </w:p>
        </w:tc>
      </w:tr>
      <w:tr w:rsidR="00407E02" w:rsidRPr="00407E02" w14:paraId="224875E1" w14:textId="77777777" w:rsidTr="00F456A1">
        <w:trPr>
          <w:trHeight w:val="355"/>
        </w:trPr>
        <w:tc>
          <w:tcPr>
            <w:tcW w:w="8896" w:type="dxa"/>
            <w:gridSpan w:val="9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E8F28C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color w:val="000000"/>
                <w:sz w:val="14"/>
                <w:szCs w:val="14"/>
                <w:lang w:eastAsia="ko-KR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CAC3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color w:val="000000"/>
                <w:sz w:val="14"/>
                <w:szCs w:val="14"/>
                <w:lang w:eastAsia="ko-KR"/>
              </w:rPr>
            </w:pPr>
          </w:p>
        </w:tc>
      </w:tr>
    </w:tbl>
    <w:p w14:paraId="50DF06D0" w14:textId="77777777" w:rsidR="00407E02" w:rsidRPr="00407E02" w:rsidRDefault="00407E02" w:rsidP="00407E02">
      <w:pPr>
        <w:widowControl w:val="0"/>
        <w:wordWrap w:val="0"/>
        <w:autoSpaceDE w:val="0"/>
        <w:autoSpaceDN w:val="0"/>
        <w:spacing w:before="0" w:after="0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w w:val="97"/>
          <w:kern w:val="2"/>
          <w:sz w:val="22"/>
          <w:lang w:eastAsia="ko-KR"/>
        </w:rPr>
        <w:fldChar w:fldCharType="end"/>
      </w:r>
    </w:p>
    <w:p w14:paraId="17153DBF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ind w:right="-28"/>
        <w:jc w:val="both"/>
        <w:rPr>
          <w:rFonts w:eastAsia="HY신명조" w:cs="Times New Roman"/>
          <w:w w:val="97"/>
          <w:kern w:val="2"/>
          <w:sz w:val="22"/>
          <w:lang w:eastAsia="ko-KR"/>
        </w:rPr>
        <w:sectPr w:rsidR="00407E02" w:rsidRPr="00407E02" w:rsidSect="001F1879">
          <w:pgSz w:w="11906" w:h="16838" w:code="9"/>
          <w:pgMar w:top="1418" w:right="1418" w:bottom="1418" w:left="1418" w:header="0" w:footer="0" w:gutter="0"/>
          <w:cols w:space="425"/>
          <w:titlePg/>
          <w:docGrid w:linePitch="360"/>
        </w:sectPr>
      </w:pPr>
    </w:p>
    <w:p w14:paraId="24EE763F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ind w:right="-28"/>
        <w:jc w:val="both"/>
        <w:rPr>
          <w:rFonts w:eastAsia="HY신명조" w:cs="Times New Roman"/>
          <w:b/>
          <w:bCs/>
          <w:noProof/>
          <w:w w:val="97"/>
          <w:kern w:val="2"/>
          <w:sz w:val="22"/>
          <w:lang w:eastAsia="ko-KR"/>
        </w:rPr>
        <w:sectPr w:rsidR="00407E02" w:rsidRPr="00407E02" w:rsidSect="00D9297F">
          <w:type w:val="continuous"/>
          <w:pgSz w:w="11906" w:h="16838" w:code="9"/>
          <w:pgMar w:top="1418" w:right="1418" w:bottom="1418" w:left="1418" w:header="0" w:footer="0" w:gutter="0"/>
          <w:cols w:space="425"/>
          <w:titlePg/>
          <w:docGrid w:linePitch="360"/>
        </w:sectPr>
      </w:pPr>
    </w:p>
    <w:p w14:paraId="3F9187DC" w14:textId="34D8FD04" w:rsidR="006C2AB5" w:rsidRPr="00407E02" w:rsidRDefault="006C2AB5" w:rsidP="006C2AB5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ascii="맑은 고딕" w:eastAsia="맑은 고딕" w:hAnsi="맑은 고딕" w:cs="Times New Roman"/>
          <w:kern w:val="2"/>
          <w:sz w:val="20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Table S</w:t>
      </w:r>
      <w:r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4</w:t>
      </w: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 xml:space="preserve">. Relative abundance value of discriminant VOCs in the </w:t>
      </w:r>
      <w:r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peel</w:t>
      </w: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 xml:space="preserve"> of twenty cucumber lines based on HS-SPME-GC-TOF-MS data. </w: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fldChar w:fldCharType="begin"/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 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>LINK Excel.Sheet.12 "C:\\Users\\jgpar\\Desktop\\Paper_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>오이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 xml:space="preserve"> 20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>종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>\\22.08.10_spme 20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>종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 xml:space="preserve"> relative abundance.xlsx" "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>수치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 xml:space="preserve"> data_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>최종</w:instrText>
      </w:r>
      <w:r w:rsidRPr="00407E02">
        <w:rPr>
          <w:rFonts w:ascii="맑은 고딕" w:eastAsia="HY신명조" w:hAnsi="맑은 고딕" w:cs="Times New Roman" w:hint="eastAsia"/>
          <w:w w:val="97"/>
          <w:kern w:val="2"/>
          <w:sz w:val="22"/>
          <w:lang w:eastAsia="ko-KR"/>
        </w:rPr>
        <w:instrText>_flesh!R1C1:R22C12" \a \f 4 \h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instrText xml:space="preserve">  \* MERGEFORMAT </w:instrText>
      </w:r>
      <w:r w:rsidRPr="00407E02">
        <w:rPr>
          <w:rFonts w:ascii="맑은 고딕" w:eastAsia="HY신명조" w:hAnsi="맑은 고딕" w:cs="Times New Roman"/>
          <w:w w:val="97"/>
          <w:kern w:val="2"/>
          <w:sz w:val="22"/>
          <w:lang w:eastAsia="ko-KR"/>
        </w:rPr>
        <w:fldChar w:fldCharType="separate"/>
      </w:r>
    </w:p>
    <w:p w14:paraId="688B3588" w14:textId="7528F741" w:rsidR="006C2AB5" w:rsidRDefault="006C2AB5" w:rsidP="006C2AB5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fldChar w:fldCharType="end"/>
      </w:r>
      <w:r>
        <w:rPr>
          <w:rFonts w:eastAsia="HY신명조" w:cs="Times New Roman"/>
          <w:b/>
          <w:bCs/>
          <w:w w:val="97"/>
          <w:kern w:val="2"/>
          <w:sz w:val="22"/>
          <w:lang w:eastAsia="ko-KR"/>
        </w:rPr>
        <w:t xml:space="preserve">(A) </w:t>
      </w:r>
      <w:r w:rsidR="00CC552C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Mean</w:t>
      </w:r>
    </w:p>
    <w:tbl>
      <w:tblPr>
        <w:tblW w:w="1394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29"/>
        <w:gridCol w:w="851"/>
        <w:gridCol w:w="959"/>
        <w:gridCol w:w="1167"/>
        <w:gridCol w:w="1276"/>
        <w:gridCol w:w="992"/>
        <w:gridCol w:w="969"/>
        <w:gridCol w:w="1016"/>
        <w:gridCol w:w="1185"/>
        <w:gridCol w:w="1101"/>
        <w:gridCol w:w="1101"/>
        <w:gridCol w:w="1149"/>
        <w:gridCol w:w="1053"/>
      </w:tblGrid>
      <w:tr w:rsidR="00A00E73" w:rsidRPr="00A00E73" w14:paraId="6A1453A9" w14:textId="77777777" w:rsidTr="00A00E73">
        <w:trPr>
          <w:trHeight w:val="402"/>
        </w:trPr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9088" w14:textId="77777777" w:rsidR="00A00E73" w:rsidRPr="00A00E73" w:rsidRDefault="00A00E73" w:rsidP="00A00E73">
            <w:pPr>
              <w:spacing w:before="0" w:after="0"/>
              <w:jc w:val="center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A00E7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1196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C80C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  <w:t>Aldehydes</w:t>
            </w:r>
          </w:p>
        </w:tc>
      </w:tr>
      <w:tr w:rsidR="00B4040E" w:rsidRPr="00A00E73" w14:paraId="7C5F72A8" w14:textId="77777777" w:rsidTr="00B4040E">
        <w:trPr>
          <w:trHeight w:val="660"/>
        </w:trPr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A7BCC" w14:textId="77777777" w:rsidR="00A00E73" w:rsidRPr="00A00E73" w:rsidRDefault="00A00E73" w:rsidP="00A00E73">
            <w:pPr>
              <w:spacing w:before="0" w:after="0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C0F2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Propanal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F62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Hexadecanal*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92BD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Tetradecanal*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36A8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2-Hexenal*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9FF2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Hexanal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E53A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6-Nonenal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C41B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Benzaldehyde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2536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Pentanal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6D0F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2,4-Nonadienal*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C5EB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2,4-Heptadienal*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96B8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2-Octenal</w:t>
            </w:r>
          </w:p>
        </w:tc>
      </w:tr>
      <w:tr w:rsidR="0065188C" w:rsidRPr="00A00E73" w14:paraId="74C39C08" w14:textId="77777777" w:rsidTr="00B4040E">
        <w:trPr>
          <w:trHeight w:val="283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E9C0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Korea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4A24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SJ01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1EFE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3542743.7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E668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1286308.3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F7C6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125854.7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3E92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38005.3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3B14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1593349.0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4577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389678.0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C614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1196863.3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D7E3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3007540.3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F18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4481093.0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E46B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453517.7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B21F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3144252.0</w:t>
            </w:r>
          </w:p>
        </w:tc>
      </w:tr>
      <w:tr w:rsidR="00B4040E" w:rsidRPr="00A00E73" w14:paraId="5BCBAA87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5D6CB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DF53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47BF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2406790.0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5B0A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537361.0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6569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50F5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263209.3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940D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3271824.7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9243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725781.0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0117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2048745.7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B3C9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3101958.0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FC9A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2334124.3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7642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183336.3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B1D3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25061.3</w:t>
            </w:r>
          </w:p>
        </w:tc>
      </w:tr>
      <w:tr w:rsidR="00B4040E" w:rsidRPr="00A00E73" w14:paraId="6B6454F2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9F30E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E3D2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CA53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4633059.0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ACA4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4007720.0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DFDF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330152.0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4212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131204.0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7BE4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1970489.3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AF11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389180.0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F2C7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1505778.7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A6EE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2420957.0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E912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1869106.7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3663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407599.0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494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85509.3</w:t>
            </w:r>
          </w:p>
        </w:tc>
      </w:tr>
      <w:tr w:rsidR="00B4040E" w:rsidRPr="00A00E73" w14:paraId="0EB87EA1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BA2F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250B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EC2A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5958683.7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DCF5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456668.0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90F0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3780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265102.3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1A78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2719879.3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5867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304043.3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37C0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1404359.3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B319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2333507.7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9C45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1995623.3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E4C0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373205.7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8274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65188C" w:rsidRPr="00A00E73" w14:paraId="309EA6E3" w14:textId="77777777" w:rsidTr="00B4040E">
        <w:trPr>
          <w:trHeight w:val="283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EAF2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Japan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2E5C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6D9D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3428637.0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0DEC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1890167.7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077D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2B91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92916.7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296F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1899960.0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6811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290064.0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3E0E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1788755.3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877B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3190937.0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60B0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5984080.0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24AC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359175.7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AE34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166099.0</w:t>
            </w:r>
          </w:p>
        </w:tc>
      </w:tr>
      <w:tr w:rsidR="0065188C" w:rsidRPr="00A00E73" w14:paraId="463F6E26" w14:textId="77777777" w:rsidTr="00B4040E">
        <w:trPr>
          <w:trHeight w:val="283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528D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China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D43F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4E52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5563390.3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79FC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9510684.7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A296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699770.0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33B8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98067.3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F34C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2166554.7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7CF5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517968.0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A26C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2245056.7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E88E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3679020.3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6828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6899915.3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B080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306320.3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FE63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287153.3</w:t>
            </w:r>
          </w:p>
        </w:tc>
      </w:tr>
      <w:tr w:rsidR="00B4040E" w:rsidRPr="00A00E73" w14:paraId="5CD4ADA6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7B0E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A73F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0C20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4943875.7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119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1856304.3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E80F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219712.3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526F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106425.0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5B3C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2109989.0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E49B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315267.3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E86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1410843.7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D506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4804860.3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27E1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6637048.7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D4B0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330015.3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3DDE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160381.0</w:t>
            </w:r>
          </w:p>
        </w:tc>
      </w:tr>
      <w:tr w:rsidR="0065188C" w:rsidRPr="00A00E73" w14:paraId="10644D56" w14:textId="77777777" w:rsidTr="00B4040E">
        <w:trPr>
          <w:trHeight w:val="283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6A52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Taiwan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9A51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EABB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3311786.0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D33F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971239.3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03B7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106405.7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613C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247204.7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29BE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2567317.3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4C7F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342357.7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8F62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1275516.3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8D7D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3435236.0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D357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4154797.7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9C2E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421968.3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7884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3963670.0</w:t>
            </w:r>
          </w:p>
        </w:tc>
      </w:tr>
      <w:tr w:rsidR="00B4040E" w:rsidRPr="00A00E73" w14:paraId="5F4443B8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9689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6EBC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EE07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3085938.3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62C8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158025.7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6A46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D3B0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202813.3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EB6C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2505356.7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73A2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484799.7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EAAA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856183.3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6BE2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3974783.0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AFD4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5988861.7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324F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470582.3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F17E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65188C" w:rsidRPr="00A00E73" w14:paraId="38C64544" w14:textId="77777777" w:rsidTr="00B4040E">
        <w:trPr>
          <w:trHeight w:val="283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6C50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Thailand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19FE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0D64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4237459.0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A69A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1697209.3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49E3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181426.8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6565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140826.3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AD71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5381111.0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B646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1730850.7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6A5D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2567335.7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529A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14207341.0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CF84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11231436.7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D0C7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264110.3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3065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108470.0</w:t>
            </w:r>
          </w:p>
        </w:tc>
      </w:tr>
      <w:tr w:rsidR="00B4040E" w:rsidRPr="00A00E73" w14:paraId="6E17AFD5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C1480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B415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5EA4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4996962.0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9EA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2215792.0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CA37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280666.3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8F77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108124.3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B1A4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5733519.7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CD60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1768889.3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BFE0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2775008.0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BFA9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7664479.3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9AD0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10581773.7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0B40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299213.0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71E0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24912.7</w:t>
            </w:r>
          </w:p>
        </w:tc>
      </w:tr>
      <w:tr w:rsidR="00B4040E" w:rsidRPr="00A00E73" w14:paraId="36F01E83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16E8D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AC78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SJ97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64C2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4802248.3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37B0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1087300.7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2E09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35802.0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E7A5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169065.3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816A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5643434.0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9BD3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1487322.7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DAC5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1735788.7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8937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4542934.3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F0A1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8143898.3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3BCF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266765.0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660E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5112.3</w:t>
            </w:r>
          </w:p>
        </w:tc>
      </w:tr>
      <w:tr w:rsidR="00B4040E" w:rsidRPr="00A00E73" w14:paraId="14FF82EA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F6208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0899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B915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3660513.3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4945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3070676.3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CD67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274528.7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C072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314635.7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BCD1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4083910.7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7EED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1172186.3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3190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2205851.7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3263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5264102.0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DC03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3604450.3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37BE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97115.3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463A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65188C" w:rsidRPr="00A00E73" w14:paraId="4950B5D3" w14:textId="77777777" w:rsidTr="00B4040E">
        <w:trPr>
          <w:trHeight w:val="283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E19E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India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4BD6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SJ159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24C3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5247333.0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2BE3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32605625.0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8DEF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2760858.0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F458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238228.7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C5AE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845091.7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78B6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63825.7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CFA6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1465594.0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F8D3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99FF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429951.3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9D16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202396.0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2D84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48644.7</w:t>
            </w:r>
          </w:p>
        </w:tc>
      </w:tr>
      <w:tr w:rsidR="0065188C" w:rsidRPr="00A00E73" w14:paraId="6635C2AF" w14:textId="77777777" w:rsidTr="00B4040E">
        <w:trPr>
          <w:trHeight w:val="283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C395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USA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0A8B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4E30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6743593.7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62AA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1326307.0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F41D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D30D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96579.7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7853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2059818.7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F6CE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414864.7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1713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1749512.0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15DF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2631507.0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F9B4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2290109.3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51A5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588495.0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00E6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B4040E" w:rsidRPr="00A00E73" w14:paraId="42823B05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AAD09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CF69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D64F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9709938.0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7045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205227.3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D4DD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F6C8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277233.0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4090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2762576.3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C41E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511689.0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89F9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1203041.0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E7DE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2445797.7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1625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2146813.3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6B48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529974.7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8110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112739.3</w:t>
            </w:r>
          </w:p>
        </w:tc>
      </w:tr>
      <w:tr w:rsidR="00B4040E" w:rsidRPr="00A00E73" w14:paraId="0F9A4262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F03DD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3EE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SJ262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3E7C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6038997.3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F99E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208018.7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0203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19E8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194331.7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B56C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4580098.7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C801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819261.3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B830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2204534.3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E305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4628030.0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1EF3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3862025.7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3213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18014.0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E2E1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60723.3</w:t>
            </w:r>
          </w:p>
        </w:tc>
      </w:tr>
      <w:tr w:rsidR="0065188C" w:rsidRPr="00A00E73" w14:paraId="2B5E3B6E" w14:textId="77777777" w:rsidTr="00B4040E">
        <w:trPr>
          <w:trHeight w:val="283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154E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Europe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3480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F4F7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8545655.0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986E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1313304.0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8A4C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123872.0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753B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197185.3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3A55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773483.3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BD3B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282687.7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6529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1136814.3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C859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1046920.3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EA86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978861.3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0805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298454.0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8778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151727.0</w:t>
            </w:r>
          </w:p>
        </w:tc>
      </w:tr>
      <w:tr w:rsidR="00B4040E" w:rsidRPr="00A00E73" w14:paraId="451FBD3A" w14:textId="77777777" w:rsidTr="00B4040E">
        <w:trPr>
          <w:trHeight w:val="28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AA614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2332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1D3A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3385777.0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1C88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2707321.7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767A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311577.3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FF50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129450.3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8612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710383.0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37A1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234248.3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0BB2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1576443.3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86A2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2206740.0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D7A1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984182.0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0A97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410081.3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29C3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1279396.3</w:t>
            </w:r>
          </w:p>
        </w:tc>
      </w:tr>
      <w:tr w:rsidR="0065188C" w:rsidRPr="00A00E73" w14:paraId="5D9151B4" w14:textId="77777777" w:rsidTr="00B4040E">
        <w:trPr>
          <w:trHeight w:val="283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B2C5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Etc.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0F06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28CF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4330586.7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5828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987931.3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DE08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C0A5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231483.3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671C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3224310.7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7603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588307.7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22F8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2351319.0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67EA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4292380.3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5851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4449915.0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F949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491724.0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3C7B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</w:tbl>
    <w:p w14:paraId="4BEB7966" w14:textId="77777777" w:rsidR="00B4040E" w:rsidRDefault="00B4040E" w:rsidP="006C2AB5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5BA4E9A1" w14:textId="77777777" w:rsidR="00B4040E" w:rsidRDefault="00B4040E" w:rsidP="006C2AB5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048818A0" w14:textId="77777777" w:rsidR="00B4040E" w:rsidRDefault="00B4040E" w:rsidP="006C2AB5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7BFDD7C8" w14:textId="1CDACD6F" w:rsidR="005B2F67" w:rsidRDefault="005B2F67" w:rsidP="006C2AB5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>
        <w:rPr>
          <w:rFonts w:eastAsia="HY신명조" w:cs="Times New Roman" w:hint="eastAsia"/>
          <w:b/>
          <w:bCs/>
          <w:w w:val="97"/>
          <w:kern w:val="2"/>
          <w:sz w:val="22"/>
          <w:lang w:eastAsia="ko-KR"/>
        </w:rPr>
        <w:lastRenderedPageBreak/>
        <w:t>C</w:t>
      </w:r>
      <w:r>
        <w:rPr>
          <w:rFonts w:eastAsia="HY신명조" w:cs="Times New Roman"/>
          <w:b/>
          <w:bCs/>
          <w:w w:val="97"/>
          <w:kern w:val="2"/>
          <w:sz w:val="22"/>
          <w:lang w:eastAsia="ko-KR"/>
        </w:rPr>
        <w:t xml:space="preserve">ont. (Table S4. (A) </w:t>
      </w:r>
      <w:r w:rsidR="00CC552C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Mean</w:t>
      </w:r>
      <w:r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)</w:t>
      </w:r>
    </w:p>
    <w:tbl>
      <w:tblPr>
        <w:tblW w:w="138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9"/>
        <w:gridCol w:w="705"/>
        <w:gridCol w:w="1213"/>
        <w:gridCol w:w="1213"/>
        <w:gridCol w:w="1213"/>
        <w:gridCol w:w="1216"/>
        <w:gridCol w:w="1213"/>
        <w:gridCol w:w="1213"/>
        <w:gridCol w:w="1213"/>
        <w:gridCol w:w="1216"/>
        <w:gridCol w:w="1213"/>
        <w:gridCol w:w="1214"/>
      </w:tblGrid>
      <w:tr w:rsidR="00B4040E" w:rsidRPr="00A00E73" w14:paraId="10E44FAB" w14:textId="77777777" w:rsidTr="00B4040E">
        <w:trPr>
          <w:trHeight w:val="353"/>
        </w:trPr>
        <w:tc>
          <w:tcPr>
            <w:tcW w:w="17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ED9D" w14:textId="77777777" w:rsidR="00A00E73" w:rsidRPr="00A00E73" w:rsidRDefault="00A00E73" w:rsidP="00A00E73">
            <w:pPr>
              <w:spacing w:before="0" w:after="0"/>
              <w:jc w:val="center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A00E7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4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35D6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  <w:t>Alcohols</w:t>
            </w:r>
          </w:p>
        </w:tc>
        <w:tc>
          <w:tcPr>
            <w:tcW w:w="4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3093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Etc.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46F7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N.I.</w:t>
            </w:r>
          </w:p>
        </w:tc>
      </w:tr>
      <w:tr w:rsidR="00B4040E" w:rsidRPr="00A00E73" w14:paraId="297D676A" w14:textId="77777777" w:rsidTr="0007610E">
        <w:trPr>
          <w:trHeight w:val="579"/>
        </w:trPr>
        <w:tc>
          <w:tcPr>
            <w:tcW w:w="17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11223" w14:textId="77777777" w:rsidR="00A00E73" w:rsidRPr="00A00E73" w:rsidRDefault="00A00E73" w:rsidP="00A00E73">
            <w:pPr>
              <w:spacing w:before="0" w:after="0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1995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1-Octen-3-ol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4632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3-Methyl-</w:t>
            </w: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br/>
              <w:t>1-butanol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D23E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1-Hexanol*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6AF6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3-Nonen-1-ol*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2F60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 xml:space="preserve">Octanoic acid </w:t>
            </w: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br/>
              <w:t>ethyl ester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44F1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Octanoic acid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A1CC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β-Ionone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E39A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2-Ethylfuran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6D38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N.I. 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E82D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N.I. 2</w:t>
            </w:r>
          </w:p>
        </w:tc>
      </w:tr>
      <w:tr w:rsidR="00B4040E" w:rsidRPr="00A00E73" w14:paraId="1F1FCD2B" w14:textId="77777777" w:rsidTr="0007610E">
        <w:trPr>
          <w:trHeight w:val="283"/>
        </w:trPr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51F0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Korea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4415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SJ01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C3CE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8258358.3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8C1D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300666.0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0DB7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775277.0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09BB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26698780.0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3288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13004962.3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79E5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1196469.0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21F6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5886002.7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BD4C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684844.7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F147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1731364.7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0CCD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1779841.0</w:t>
            </w:r>
          </w:p>
        </w:tc>
      </w:tr>
      <w:tr w:rsidR="00B4040E" w:rsidRPr="00A00E73" w14:paraId="69936ED2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EBBC5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6438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9F03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4374359.7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0EA6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1550517.3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C963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1782786.0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C2D1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B115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28959.0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4265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302484.0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0CB1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1278815.7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C6DF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392391.7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2E46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456361.3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06D0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490615.3</w:t>
            </w:r>
          </w:p>
        </w:tc>
      </w:tr>
      <w:tr w:rsidR="00B4040E" w:rsidRPr="00A00E73" w14:paraId="6DD3C64A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F6101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940B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4DF7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4657156.3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E6F9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824529.3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AC72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2841401.0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6BC7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5514211.3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A16E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149216.7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D495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1146246.3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2D1D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2797228.0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8F31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458105.0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3300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900682.7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6082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677796.7</w:t>
            </w:r>
          </w:p>
        </w:tc>
      </w:tr>
      <w:tr w:rsidR="00B4040E" w:rsidRPr="00A00E73" w14:paraId="66208F50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E3F7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867E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6D56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4558570.7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6552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1684027.7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E30A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96663.0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D754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6989491.3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9BD6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1453557.7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3D5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1118857.3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931B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2956163.3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4690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502669.0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D486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010C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823238.7</w:t>
            </w:r>
          </w:p>
        </w:tc>
      </w:tr>
      <w:tr w:rsidR="00B4040E" w:rsidRPr="00A00E73" w14:paraId="39D526F4" w14:textId="77777777" w:rsidTr="0007610E">
        <w:trPr>
          <w:trHeight w:val="283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6D4E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Japan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3019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06C2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6593499.7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2B2E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591023.0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6C08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966024.3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4EF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11687266.3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B864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1196793.3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A25D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1819207.0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A3B6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5976638.0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52B1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1000575.3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3014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2243915.0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5A8B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900171.7</w:t>
            </w:r>
          </w:p>
        </w:tc>
      </w:tr>
      <w:tr w:rsidR="00B4040E" w:rsidRPr="00A00E73" w14:paraId="058D6A20" w14:textId="77777777" w:rsidTr="0007610E">
        <w:trPr>
          <w:trHeight w:val="283"/>
        </w:trPr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42F4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China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6084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7D3E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8362703.0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8E53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620955.7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E2D7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1180651.0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34CA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105D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927172.3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8E76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277225.7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281B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6174389.7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7D3E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1618102.7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A01A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417376.7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DC28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337804.0</w:t>
            </w:r>
          </w:p>
        </w:tc>
      </w:tr>
      <w:tr w:rsidR="00B4040E" w:rsidRPr="00A00E73" w14:paraId="4D8FB75B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0B5E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9E26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F474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4140258.7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F7CE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687660.0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6EC7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2484630.7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AE04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A18F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3167264.7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BD50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2523668.0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7601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5842960.0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DBB8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1342852.3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F0E5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1349875.3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60EB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786069.0</w:t>
            </w:r>
          </w:p>
        </w:tc>
      </w:tr>
      <w:tr w:rsidR="00B4040E" w:rsidRPr="00A00E73" w14:paraId="23708FAF" w14:textId="77777777" w:rsidTr="0007610E">
        <w:trPr>
          <w:trHeight w:val="283"/>
        </w:trPr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A0A5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Taiwan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B246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0BF8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6020632.7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1D50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1553802.0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7103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525388.0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4F1C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5028041.3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B5DA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2410220.0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539D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1489607.0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7F8E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2917379.7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4273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763899.3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1EB8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6A0B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655853.0</w:t>
            </w:r>
          </w:p>
        </w:tc>
      </w:tr>
      <w:tr w:rsidR="00B4040E" w:rsidRPr="00A00E73" w14:paraId="1AE93E86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4E213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1C0E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23B2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5884362.0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3395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1307890.0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B2B4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773924.0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7FB8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7005867.7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8BDB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2117993.3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1CE6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905174.0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7E12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2531166.3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503D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1324977.7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1EA6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A8FB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720635.7</w:t>
            </w:r>
          </w:p>
        </w:tc>
      </w:tr>
      <w:tr w:rsidR="00B4040E" w:rsidRPr="00A00E73" w14:paraId="16F10AFE" w14:textId="77777777" w:rsidTr="0007610E">
        <w:trPr>
          <w:trHeight w:val="283"/>
        </w:trPr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04DA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Thailand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F071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08D0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15373111.0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FDC6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875844.7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81D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502691.3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324F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1938846.3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DD81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1304782.3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7EBA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536737.7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95FA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753412.7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87E8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729029.7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A3B7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262582.7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6F4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207852.0</w:t>
            </w:r>
          </w:p>
        </w:tc>
      </w:tr>
      <w:tr w:rsidR="00B4040E" w:rsidRPr="00A00E73" w14:paraId="35E5229C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F6287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3AD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6675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12197943.0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6BFC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692738.0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8336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8006996.0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89E6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1345155.7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2BBA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46235.0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5B96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151231.0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6860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1145999.3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16E3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1391997.3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D6D7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165283.3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D97C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120200.3</w:t>
            </w:r>
          </w:p>
        </w:tc>
      </w:tr>
      <w:tr w:rsidR="00B4040E" w:rsidRPr="00A00E73" w14:paraId="64D0CB5C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D88AD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1172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SJ97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2503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12797637.0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C436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1063214.0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2455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526836.3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C128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1019913.3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F5D5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395560.0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BE6E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137944.3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7439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68886.7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9508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1248172.7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3F06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9E48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103967.0</w:t>
            </w:r>
          </w:p>
        </w:tc>
      </w:tr>
      <w:tr w:rsidR="00B4040E" w:rsidRPr="00A00E73" w14:paraId="43A8AD4A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66ABB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9476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4E81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8615619.3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9E5D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2020229.3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28D2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6360059.7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E895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369635.8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74C2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946996.0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08E6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606487.3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45F1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98634.0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09C1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742951.3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11B0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916670.7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70BB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41757.3</w:t>
            </w:r>
          </w:p>
        </w:tc>
      </w:tr>
      <w:tr w:rsidR="00B4040E" w:rsidRPr="00A00E73" w14:paraId="5C1F09CF" w14:textId="77777777" w:rsidTr="0007610E">
        <w:trPr>
          <w:trHeight w:val="283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CD2D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India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2401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SJ159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1FAC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1452131.0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EECF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1597000.3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510B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10174059.3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073F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1058386.0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C7E1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34597.0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E82F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350462.3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2F73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2490137.7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25C9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295736.3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6A00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494893.3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6664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137166.7</w:t>
            </w:r>
          </w:p>
        </w:tc>
      </w:tr>
      <w:tr w:rsidR="00B4040E" w:rsidRPr="00A00E73" w14:paraId="7D073555" w14:textId="77777777" w:rsidTr="0007610E">
        <w:trPr>
          <w:trHeight w:val="283"/>
        </w:trPr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83DB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USA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558F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21B3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5938353.3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B355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618535.3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A506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1400366.0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C4F2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15225660.3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6223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152816.0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AE8D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719283.7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3C35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4510107.7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AD4A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1549075.3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BD21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57790.7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8BA7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1916220.0</w:t>
            </w:r>
          </w:p>
        </w:tc>
      </w:tr>
      <w:tr w:rsidR="00B4040E" w:rsidRPr="00A00E73" w14:paraId="286808E7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5FBB0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5418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SJ50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F2FB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4866562.0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6FD6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1763754.3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4953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3307476.0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E14C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13114182.7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1264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245329.3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5B12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130704.3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9223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2360919.7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19E8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1675506.0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B43A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259902.3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F811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1897951.0</w:t>
            </w:r>
          </w:p>
        </w:tc>
      </w:tr>
      <w:tr w:rsidR="00B4040E" w:rsidRPr="00A00E73" w14:paraId="01432FF5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4C93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8884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SJ262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0122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6968180.3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6767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1270470.0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C2B9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17134835.3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22B8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2183933.0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DDAA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755385.3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9FA0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658710.0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8E13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1130396.0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3CCB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1369949.0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0B5D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392355.3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C9F2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320217.7</w:t>
            </w:r>
          </w:p>
        </w:tc>
      </w:tr>
      <w:tr w:rsidR="00B4040E" w:rsidRPr="00A00E73" w14:paraId="07B52C2B" w14:textId="77777777" w:rsidTr="0007610E">
        <w:trPr>
          <w:trHeight w:val="283"/>
        </w:trPr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37CB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Europe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4EAA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CA0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2556384.7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5E13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1275380.7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EA18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3118015.3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76CA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8989068.7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FBD0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81853.3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45DA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759248.3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9F03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4373541.7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237D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631444.3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416B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8DA8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1813959.0</w:t>
            </w:r>
          </w:p>
        </w:tc>
      </w:tr>
      <w:tr w:rsidR="00B4040E" w:rsidRPr="00A00E73" w14:paraId="6AAAD036" w14:textId="77777777" w:rsidTr="0007610E">
        <w:trPr>
          <w:trHeight w:val="283"/>
        </w:trPr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121C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FA79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E445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3130144.0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1C08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858381.7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4214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4372062.0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EAFD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D74C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705498.7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682D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1932532.3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6259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3328731.7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C96C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606294.7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20FD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75F9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1698725.7</w:t>
            </w:r>
          </w:p>
        </w:tc>
      </w:tr>
      <w:tr w:rsidR="00B4040E" w:rsidRPr="00A00E73" w14:paraId="4C72964C" w14:textId="77777777" w:rsidTr="0007610E">
        <w:trPr>
          <w:trHeight w:val="283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295D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Etc.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B140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B150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7179731.0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1620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1455538.7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AE69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3263332.0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CD0D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2741485.3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5E6A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600182.0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FA21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760380.0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A100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3375401.0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5441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1316009.3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3048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241335.0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04E8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749702.3</w:t>
            </w:r>
          </w:p>
        </w:tc>
      </w:tr>
    </w:tbl>
    <w:p w14:paraId="4C35286A" w14:textId="77777777" w:rsidR="0007610E" w:rsidRPr="00407E02" w:rsidRDefault="0007610E" w:rsidP="0007610E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맑은 고딕" w:cs="Times New Roman"/>
          <w:color w:val="000000"/>
          <w:sz w:val="18"/>
          <w:szCs w:val="18"/>
          <w:lang w:eastAsia="ko-KR"/>
        </w:rPr>
      </w:pP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>Relative abundance values of significantly discriminant metabolites (VIP &gt; 0.7) in twenty cucumber lines based on PLS-DA model (Figure 2B).</w:t>
      </w:r>
      <w:r w:rsidRPr="00407E02">
        <w:rPr>
          <w:rFonts w:eastAsia="HY신명조" w:cs="Times New Roman" w:hint="eastAsia"/>
          <w:w w:val="97"/>
          <w:kern w:val="2"/>
          <w:sz w:val="18"/>
          <w:szCs w:val="18"/>
          <w:lang w:eastAsia="ko-KR"/>
        </w:rPr>
        <w:t xml:space="preserve"> </w:t>
      </w: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>HS-SPME-GC-TOF-MS, headspace-solid phase microextraction gas chromatography time-of-flight mass spectrometry; VIP, variable importance projection; PLS-DA, partial least squares-discriminant analysis. *</w:t>
      </w:r>
      <w:r w:rsidRPr="00407E02">
        <w:rPr>
          <w:rFonts w:eastAsia="HY신명조" w:cs="Times New Roman"/>
          <w:i/>
          <w:iCs/>
          <w:w w:val="97"/>
          <w:kern w:val="2"/>
          <w:sz w:val="18"/>
          <w:szCs w:val="18"/>
          <w:lang w:eastAsia="ko-KR"/>
        </w:rPr>
        <w:t>p</w:t>
      </w: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 xml:space="preserve">-value &lt; 0.05, </w:t>
      </w:r>
      <w:r w:rsidRPr="00407E02">
        <w:rPr>
          <w:rFonts w:eastAsia="맑은 고딕" w:cs="Times New Roman"/>
          <w:color w:val="000000"/>
          <w:sz w:val="18"/>
          <w:szCs w:val="18"/>
          <w:vertAlign w:val="superscript"/>
          <w:lang w:eastAsia="ko-KR"/>
        </w:rPr>
        <w:t>d</w:t>
      </w:r>
      <w:r w:rsidRPr="00407E02">
        <w:rPr>
          <w:rFonts w:eastAsia="맑은 고딕" w:cs="Times New Roman"/>
          <w:color w:val="000000"/>
          <w:sz w:val="18"/>
          <w:szCs w:val="18"/>
          <w:lang w:eastAsia="ko-KR"/>
        </w:rPr>
        <w:t>N.I., Non-identified; -, non-detected compounds</w:t>
      </w:r>
    </w:p>
    <w:p w14:paraId="3123360F" w14:textId="77777777" w:rsidR="00B4040E" w:rsidRDefault="00B4040E" w:rsidP="005B2F67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224825B8" w14:textId="4D60A45C" w:rsidR="005B2F67" w:rsidRDefault="005B2F67" w:rsidP="005B2F67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(B) Standard deviation</w:t>
      </w:r>
    </w:p>
    <w:tbl>
      <w:tblPr>
        <w:tblW w:w="1388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6"/>
        <w:gridCol w:w="709"/>
        <w:gridCol w:w="992"/>
        <w:gridCol w:w="1247"/>
        <w:gridCol w:w="1304"/>
        <w:gridCol w:w="993"/>
        <w:gridCol w:w="1062"/>
        <w:gridCol w:w="1064"/>
        <w:gridCol w:w="1175"/>
        <w:gridCol w:w="1120"/>
        <w:gridCol w:w="1119"/>
        <w:gridCol w:w="1120"/>
        <w:gridCol w:w="1120"/>
        <w:gridCol w:w="9"/>
      </w:tblGrid>
      <w:tr w:rsidR="00A00E73" w:rsidRPr="00A00E73" w14:paraId="0D57DA5F" w14:textId="77777777" w:rsidTr="00B4040E">
        <w:trPr>
          <w:trHeight w:val="336"/>
        </w:trPr>
        <w:tc>
          <w:tcPr>
            <w:tcW w:w="15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2CF5" w14:textId="77777777" w:rsidR="00A00E73" w:rsidRPr="00A00E73" w:rsidRDefault="00A00E73" w:rsidP="00A00E73">
            <w:pPr>
              <w:spacing w:before="0" w:after="0"/>
              <w:jc w:val="center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A00E7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1232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C849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  <w:t>Aldehydes</w:t>
            </w:r>
          </w:p>
        </w:tc>
      </w:tr>
      <w:tr w:rsidR="00B4040E" w:rsidRPr="00A00E73" w14:paraId="40C20ABD" w14:textId="77777777" w:rsidTr="00B4040E">
        <w:trPr>
          <w:gridAfter w:val="1"/>
          <w:wAfter w:w="9" w:type="dxa"/>
          <w:trHeight w:val="551"/>
        </w:trPr>
        <w:tc>
          <w:tcPr>
            <w:tcW w:w="15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11A7E" w14:textId="77777777" w:rsidR="00A00E73" w:rsidRPr="00A00E73" w:rsidRDefault="00A00E73" w:rsidP="00A00E73">
            <w:pPr>
              <w:spacing w:before="0" w:after="0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2458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Propanal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1A89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Hexadecanal*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DF91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Tetradecanal*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96C1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2-Hexenal*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3FFC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Hexanal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7435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6-Nonenal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F2B3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Benzaldehyde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A735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Pentanal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7A2A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2,4-Nonadienal*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7B68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2,4-Heptadienal*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285C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2-Octenal</w:t>
            </w:r>
          </w:p>
        </w:tc>
      </w:tr>
      <w:tr w:rsidR="00B4040E" w:rsidRPr="00A00E73" w14:paraId="49CF4C0A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2D56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Korea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14A4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B3D7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913384.1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1D68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796692.4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E9F1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138463.1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98D0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8218.6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4C37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510891.2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BE90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80613.0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8675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152529.8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2849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644956.7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4C5C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1265957.1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557D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68688.5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78B1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4810527.1</w:t>
            </w:r>
          </w:p>
        </w:tc>
      </w:tr>
      <w:tr w:rsidR="00B4040E" w:rsidRPr="00A00E73" w14:paraId="5CCDFF18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0A4E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910A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19B7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778913.2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6A75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449473.4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E461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2BA0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171281.4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6FC0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1495162.3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E6FF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313832.1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9C95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608974.3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D14E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1048258.6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87C2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1524610.0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0870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88174.5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9696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43407.5</w:t>
            </w:r>
          </w:p>
        </w:tc>
      </w:tr>
      <w:tr w:rsidR="00B4040E" w:rsidRPr="00A00E73" w14:paraId="446C058C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011A9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2675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38AD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424835.9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214D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2998874.6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6B24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215142.0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1574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40411.3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D4B2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603013.2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9F32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137437.5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14DD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398549.0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53AC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479968.5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CCB2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444403.9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B198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87163.4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EE88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35454.2</w:t>
            </w:r>
          </w:p>
        </w:tc>
      </w:tr>
      <w:tr w:rsidR="00B4040E" w:rsidRPr="00A00E73" w14:paraId="48B9F7F3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D98CF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C2BF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EA86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1975941.4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E2CF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117711.8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FBB2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B7C3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69457.1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93AE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723090.4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5592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92596.9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91D1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607196.5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D7D2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354534.3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728C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866815.2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4D59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131695.8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3575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B4040E" w:rsidRPr="00A00E73" w14:paraId="2FA3A350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9F53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Japan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184A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A67D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753524.6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F4C7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2235823.9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67B5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7160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25889.7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48DF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687128.5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80A6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129242.9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34BE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1742703.3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307B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1076382.2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C305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2243556.7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6E47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57128.7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7ED9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55160.6</w:t>
            </w:r>
          </w:p>
        </w:tc>
      </w:tr>
      <w:tr w:rsidR="00B4040E" w:rsidRPr="00A00E73" w14:paraId="6D9E0C84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CF08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China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45B4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EDD1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835408.5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529B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5327282.6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DB08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486869.5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96E6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23997.9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E277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591970.5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CA7D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223530.4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0CCD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667074.0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FEC4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740503.4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7A61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2975595.8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BEC2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77010.2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FF45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137528.8</w:t>
            </w:r>
          </w:p>
        </w:tc>
      </w:tr>
      <w:tr w:rsidR="00B4040E" w:rsidRPr="00A00E73" w14:paraId="47E2D18D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30C67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FAD5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A18A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681241.5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1B3E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602930.0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EDBC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70422.2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2A37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9565.6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4A50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47421.2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ADC6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30811.7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5248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688943.2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6CD6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563269.4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275A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1008805.9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973E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52655.6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FF04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71144.0</w:t>
            </w:r>
          </w:p>
        </w:tc>
      </w:tr>
      <w:tr w:rsidR="00B4040E" w:rsidRPr="00A00E73" w14:paraId="45E8F2FE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DF9A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Taiwan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0011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6C5B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736522.9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CE39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413054.0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2E78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83283.6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9D6B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140579.7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E7FF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759717.7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133E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117224.9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1E04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451941.6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664E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906728.0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8D81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2819159.9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6C7B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171278.4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89DC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4064494.9</w:t>
            </w:r>
          </w:p>
        </w:tc>
      </w:tr>
      <w:tr w:rsidR="00B4040E" w:rsidRPr="00A00E73" w14:paraId="1A91B76A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EDA1C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223D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697E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464633.8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E187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25518.8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D52C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CF2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99288.8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6ABA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858003.9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3680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260056.2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9B56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55184.4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0C50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1551720.3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34F2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3683843.6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021D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135267.8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0434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B4040E" w:rsidRPr="00A00E73" w14:paraId="29D8706A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60EF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Thailand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8C8B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8C3B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739901.8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7FB0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119648.2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6D97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172222.9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1AFD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19165.5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32CC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602218.0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8F90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221216.5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6406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46698.7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1BED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3776247.5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2BE2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1191777.3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6CB8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199851.9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A7AD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70105.7</w:t>
            </w:r>
          </w:p>
        </w:tc>
      </w:tr>
      <w:tr w:rsidR="00B4040E" w:rsidRPr="00A00E73" w14:paraId="29F4400D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D5D35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DBE2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3C5D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347117.0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9987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699723.1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A81B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156519.9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E3E3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37584.6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49E0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1145283.6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ECC7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267309.9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75A0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229270.2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5CC7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3364940.0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17F6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3930989.6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105E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34989.9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C624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7736.5</w:t>
            </w:r>
          </w:p>
        </w:tc>
      </w:tr>
      <w:tr w:rsidR="00B4040E" w:rsidRPr="00A00E73" w14:paraId="20907BE3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9F3EA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F0C8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0A3E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2820877.3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CE7B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680757.5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1B7D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32102.3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75A1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76656.5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84F7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688416.7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E698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349643.7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2D78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165997.1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23CF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487356.6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9A61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2009739.3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6DDB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133578.1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5537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8854.8</w:t>
            </w:r>
          </w:p>
        </w:tc>
      </w:tr>
      <w:tr w:rsidR="00B4040E" w:rsidRPr="00A00E73" w14:paraId="58497E0A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D8403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E4B0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1CAA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1019626.0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9150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1249834.2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99B7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73028.4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F0FB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140477.7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A71E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1260928.6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0EBB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67010.9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F667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504448.5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A58F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2132495.1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3E57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935970.6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7D13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72749.0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2740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B4040E" w:rsidRPr="00A00E73" w14:paraId="6D139B3A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5358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India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2509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B33B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5726467.7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C7C9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10561158.1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4061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812585.7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B8A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103074.8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3EC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159736.0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B513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10143.3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71EB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579252.3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1653C" w14:textId="6DA84EFE" w:rsidR="00A00E73" w:rsidRPr="00A00E73" w:rsidRDefault="00B4040E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58F1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14093.5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EEA2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32112.5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9A5A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46816.9</w:t>
            </w:r>
          </w:p>
        </w:tc>
      </w:tr>
      <w:tr w:rsidR="00B4040E" w:rsidRPr="00A00E73" w14:paraId="4A56F580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6F17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USA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9345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9177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893465.4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5020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543400.7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B6DF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6185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2811.1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F737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623980.7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DF4E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64926.9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9E74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443780.1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9D3E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540595.0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3013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366146.3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33D1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86597.1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BF44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  <w:tr w:rsidR="00B4040E" w:rsidRPr="00A00E73" w14:paraId="60BFD915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501B3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EED7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8EC5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1896061.2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F6D9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35256.4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D201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4D61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28356.8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611F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1049760.7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CE46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154317.2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27CC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147298.5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913B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653502.4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71DD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1320765.2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0955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109594.6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D714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132528.1</w:t>
            </w:r>
          </w:p>
        </w:tc>
      </w:tr>
      <w:tr w:rsidR="00B4040E" w:rsidRPr="00A00E73" w14:paraId="11A2B5A6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7D31F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B139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B851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2020463.2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C7E4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53316.6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5E80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313C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41832.9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AC53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225583.8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B7AA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125998.2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C7B8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386714.5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BF2B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794527.4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B15F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857468.2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5B8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14058.3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66DE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38668.5</w:t>
            </w:r>
          </w:p>
        </w:tc>
      </w:tr>
      <w:tr w:rsidR="00B4040E" w:rsidRPr="00A00E73" w14:paraId="22F8FD54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F516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Europe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2F42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D28D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4112890.1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40A6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333389.4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F226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19917.2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68F6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71408.8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708D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258703.3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A744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63919.2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B714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430011.3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688F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232497.1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0439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130689.8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DE0F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90987.5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CD0F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62369.8</w:t>
            </w:r>
          </w:p>
        </w:tc>
      </w:tr>
      <w:tr w:rsidR="00B4040E" w:rsidRPr="00A00E73" w14:paraId="6439D001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B4D71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6BE4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F1FB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948132.7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0422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326294.9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61B5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151436.0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2F42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41111.3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C599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225787.5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5301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68154.4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304C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246955.8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BFE8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262160.7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00A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162407.4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66CE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156471.4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DC70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845269.8</w:t>
            </w:r>
          </w:p>
        </w:tc>
      </w:tr>
      <w:tr w:rsidR="00B4040E" w:rsidRPr="00A00E73" w14:paraId="6D1B0ABF" w14:textId="77777777" w:rsidTr="00B4040E">
        <w:trPr>
          <w:gridAfter w:val="1"/>
          <w:wAfter w:w="9" w:type="dxa"/>
          <w:trHeight w:val="27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D9C7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Etc.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9575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8FFC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562740.1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90DF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287447.7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8CD8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1EBB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71784.5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BC6D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655767.7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8AC9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95292.1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18E9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808061.1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92FF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984807.1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21E8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1321367.4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8F37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84022.5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FC87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</w:tr>
    </w:tbl>
    <w:p w14:paraId="7E373951" w14:textId="77777777" w:rsidR="00387EE9" w:rsidRDefault="00387EE9" w:rsidP="005B2F67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13B2CC9F" w14:textId="3641C6A6" w:rsidR="00387EE9" w:rsidRDefault="00387EE9" w:rsidP="005B2F67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146E94D1" w14:textId="714FD1F1" w:rsidR="00B4040E" w:rsidRDefault="00B4040E" w:rsidP="005B2F67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1E35F759" w14:textId="77777777" w:rsidR="00B4040E" w:rsidRDefault="00B4040E" w:rsidP="005B2F67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44DBC5EE" w14:textId="279ED735" w:rsidR="005B2F67" w:rsidRDefault="005B2F67" w:rsidP="005B2F67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>
        <w:rPr>
          <w:rFonts w:eastAsia="HY신명조" w:cs="Times New Roman" w:hint="eastAsia"/>
          <w:b/>
          <w:bCs/>
          <w:w w:val="97"/>
          <w:kern w:val="2"/>
          <w:sz w:val="22"/>
          <w:lang w:eastAsia="ko-KR"/>
        </w:rPr>
        <w:lastRenderedPageBreak/>
        <w:t>C</w:t>
      </w:r>
      <w:r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ont. (Table S4. (B) Standard deviation)</w:t>
      </w:r>
    </w:p>
    <w:tbl>
      <w:tblPr>
        <w:tblW w:w="1361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99"/>
        <w:gridCol w:w="613"/>
        <w:gridCol w:w="1183"/>
        <w:gridCol w:w="1230"/>
        <w:gridCol w:w="1087"/>
        <w:gridCol w:w="1341"/>
        <w:gridCol w:w="1264"/>
        <w:gridCol w:w="1334"/>
        <w:gridCol w:w="976"/>
        <w:gridCol w:w="1267"/>
        <w:gridCol w:w="1283"/>
        <w:gridCol w:w="1137"/>
      </w:tblGrid>
      <w:tr w:rsidR="00A00E73" w:rsidRPr="00A00E73" w14:paraId="1814A787" w14:textId="77777777" w:rsidTr="0007610E">
        <w:trPr>
          <w:trHeight w:val="378"/>
        </w:trPr>
        <w:tc>
          <w:tcPr>
            <w:tcW w:w="1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0E86" w14:textId="77777777" w:rsidR="00A00E73" w:rsidRPr="00A00E73" w:rsidRDefault="00A00E73" w:rsidP="00A00E73">
            <w:pPr>
              <w:spacing w:before="0" w:after="0"/>
              <w:jc w:val="center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A00E7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48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1F7B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  <w:t>Alcohols</w:t>
            </w:r>
          </w:p>
        </w:tc>
        <w:tc>
          <w:tcPr>
            <w:tcW w:w="48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8AA1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Etc.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28F0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N.I.</w:t>
            </w:r>
          </w:p>
        </w:tc>
      </w:tr>
      <w:tr w:rsidR="00A00E73" w:rsidRPr="00A00E73" w14:paraId="72840DD2" w14:textId="77777777" w:rsidTr="0007610E">
        <w:trPr>
          <w:trHeight w:val="620"/>
        </w:trPr>
        <w:tc>
          <w:tcPr>
            <w:tcW w:w="15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BA62E" w14:textId="77777777" w:rsidR="00A00E73" w:rsidRPr="00A00E73" w:rsidRDefault="00A00E73" w:rsidP="00A00E73">
            <w:pPr>
              <w:spacing w:before="0" w:after="0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31F2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1-Octen-3-ol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E2EE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3-Methyl-</w:t>
            </w: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br/>
              <w:t>1-butanol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9F55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1-Hexanol*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5BE8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3-Nonen-1-ol*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B3C9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Octanoic acid</w:t>
            </w: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br/>
              <w:t>ethyl ester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0A79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Octanoic acid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9A51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β-Ionone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04D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2-Ethylfuran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0C34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N.I. 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F6C2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N.I. 2</w:t>
            </w:r>
          </w:p>
        </w:tc>
      </w:tr>
      <w:tr w:rsidR="00A00E73" w:rsidRPr="00A00E73" w14:paraId="53B1FC8D" w14:textId="77777777" w:rsidTr="0007610E">
        <w:trPr>
          <w:trHeight w:val="283"/>
        </w:trPr>
        <w:tc>
          <w:tcPr>
            <w:tcW w:w="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3175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Korea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34DB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SJ01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9D2B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1135600.2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5201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133020.4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C6D3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77986.9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5C70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4172670.9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1CD7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7039788.1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3E0E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834268.4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7471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1722210.0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E58E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330986.7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4735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931036.6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90AD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385163.8</w:t>
            </w:r>
          </w:p>
        </w:tc>
      </w:tr>
      <w:tr w:rsidR="00A00E73" w:rsidRPr="00A00E73" w14:paraId="328BA1A3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27F44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94FF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C63F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1840919.0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3899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1070319.3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1585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417539.2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5F0B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FAB4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50158.5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A238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134771.3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2958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780520.2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EB2C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157423.7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C931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393645.1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3D8A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485460.4</w:t>
            </w:r>
          </w:p>
        </w:tc>
      </w:tr>
      <w:tr w:rsidR="00A00E73" w:rsidRPr="00A00E73" w14:paraId="30731E24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4C6C1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99A1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9B5E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749188.8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5472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269776.7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8496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1343052.5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5269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904102.9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6932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158287.1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8E5D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617065.6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711D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1416202.0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38A8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87997.4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5D30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872591.8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C9A2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12883.7</w:t>
            </w:r>
          </w:p>
        </w:tc>
      </w:tr>
      <w:tr w:rsidR="00A00E73" w:rsidRPr="00A00E73" w14:paraId="087256D4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81FAC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3E61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F140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3825177.4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09DF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483666.5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A1BB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74649.5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66B1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9283051.2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8086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79874.6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6711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773584.9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C6E8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396073.6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8B9E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174503.6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FFD9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FCE8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422395.9</w:t>
            </w:r>
          </w:p>
        </w:tc>
      </w:tr>
      <w:tr w:rsidR="00A00E73" w:rsidRPr="00A00E73" w14:paraId="2B820BA5" w14:textId="77777777" w:rsidTr="0007610E">
        <w:trPr>
          <w:trHeight w:val="283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9B15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Japan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47A5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7515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2687038.5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89E1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163757.5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4F11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1628753.6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27E1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5011227.7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CE83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789062.7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4688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1153783.8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BF7B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640498.5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BD3B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588961.5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60D5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2683184.7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99D3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336387.0</w:t>
            </w:r>
          </w:p>
        </w:tc>
      </w:tr>
      <w:tr w:rsidR="00A00E73" w:rsidRPr="00A00E73" w14:paraId="076B3065" w14:textId="77777777" w:rsidTr="0007610E">
        <w:trPr>
          <w:trHeight w:val="283"/>
        </w:trPr>
        <w:tc>
          <w:tcPr>
            <w:tcW w:w="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594A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China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4B11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ACB2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998357.8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12EB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164150.6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A63F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65344.6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914C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E01D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160467.6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A354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237065.1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AD54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666574.5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4377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229549.7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0BF0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204717.2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E220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31706.3</w:t>
            </w:r>
          </w:p>
        </w:tc>
      </w:tr>
      <w:tr w:rsidR="00A00E73" w:rsidRPr="00A00E73" w14:paraId="14BE46E8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C56BA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7F4B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3CD7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2849814.5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E6F4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369100.0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ED16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941311.6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5210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01E7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1265977.8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DCC2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391113.9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D662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1072218.0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4E7A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321225.8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779F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310016.4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F989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254780.2</w:t>
            </w:r>
          </w:p>
        </w:tc>
      </w:tr>
      <w:tr w:rsidR="00A00E73" w:rsidRPr="00A00E73" w14:paraId="3F7813B6" w14:textId="77777777" w:rsidTr="0007610E">
        <w:trPr>
          <w:trHeight w:val="283"/>
        </w:trPr>
        <w:tc>
          <w:tcPr>
            <w:tcW w:w="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2E88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Taiwan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F705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67A2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3016152.2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8DFE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844453.6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210B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467395.9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8CD2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1941242.7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2DDF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2057404.4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AC25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1146333.1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EA23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236252.2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2797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299986.6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9ACE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A22D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159606.1</w:t>
            </w:r>
          </w:p>
        </w:tc>
      </w:tr>
      <w:tr w:rsidR="00A00E73" w:rsidRPr="00A00E73" w14:paraId="0F10B38A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F306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0191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EDD5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2655121.9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D707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607388.2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FC79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223847.8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7CCB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2110549.8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51D1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1531746.9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9ACF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479489.9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D164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679117.6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CBBD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674753.9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F38B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EB55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219398.6</w:t>
            </w:r>
          </w:p>
        </w:tc>
      </w:tr>
      <w:tr w:rsidR="00A00E73" w:rsidRPr="00A00E73" w14:paraId="6C7AC0BD" w14:textId="77777777" w:rsidTr="0007610E">
        <w:trPr>
          <w:trHeight w:val="283"/>
        </w:trPr>
        <w:tc>
          <w:tcPr>
            <w:tcW w:w="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4673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Thailand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75CC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FFF6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1471337.7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732C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127298.7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47E0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372774.4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4663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157040.8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1BC8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988903.3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B10A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309901.0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B206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322999.8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5DBD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228605.4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EABB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108989.0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DFCD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31323.9</w:t>
            </w:r>
          </w:p>
        </w:tc>
      </w:tr>
      <w:tr w:rsidR="00A00E73" w:rsidRPr="00A00E73" w14:paraId="1D8013AB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108AC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68B9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7242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3313941.5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2103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222847.0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5863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10696769.7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AE3A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85948.6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BE77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33773.9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C972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102427.7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0815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612723.9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F11A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427470.3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59AF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51617.6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711B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50374.4</w:t>
            </w:r>
          </w:p>
        </w:tc>
      </w:tr>
      <w:tr w:rsidR="00A00E73" w:rsidRPr="00A00E73" w14:paraId="79C0A145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4DB4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4D04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SJ97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6FE1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4147858.4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FCC4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484685.3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D3BC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829716.9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B15A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215346.0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AE27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378750.2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EC28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39144.0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A747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2503.4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2B98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551322.4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3F74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3834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53241.5</w:t>
            </w:r>
          </w:p>
        </w:tc>
      </w:tr>
      <w:tr w:rsidR="00A00E73" w:rsidRPr="00A00E73" w14:paraId="63634B92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7C9C7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4BEE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D1F4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515408.1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6B65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878824.3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D507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2516437.7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4B5A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312405.7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8B78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758866.7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4BDC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440216.9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18D6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56691.7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A89E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220367.6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9227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248371.6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BBD8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9987.2</w:t>
            </w:r>
          </w:p>
        </w:tc>
      </w:tr>
      <w:tr w:rsidR="00A00E73" w:rsidRPr="00A00E73" w14:paraId="10D85AD4" w14:textId="77777777" w:rsidTr="0007610E">
        <w:trPr>
          <w:trHeight w:val="283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7043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India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9AC9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SJ159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DF07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90224.5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E210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732904.7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6CF2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4405527.1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7014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71644.5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924B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14599.1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32A9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342567.2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6E5E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453333.6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FE94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141180.5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602E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313690.3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9CF7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30473.9</w:t>
            </w:r>
          </w:p>
        </w:tc>
      </w:tr>
      <w:tr w:rsidR="00A00E73" w:rsidRPr="00A00E73" w14:paraId="77D686D1" w14:textId="77777777" w:rsidTr="0007610E">
        <w:trPr>
          <w:trHeight w:val="283"/>
        </w:trPr>
        <w:tc>
          <w:tcPr>
            <w:tcW w:w="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127A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USA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ABA5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C37F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1811496.1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B985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13937.7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0B98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1185831.4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AE53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4985313.7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808A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97120.7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1E0A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531869.8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4C85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20700.7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7026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997782.1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518B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24219.4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20DC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325415.7</w:t>
            </w:r>
          </w:p>
        </w:tc>
      </w:tr>
      <w:tr w:rsidR="00A00E73" w:rsidRPr="00A00E73" w14:paraId="02889C04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FABB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5CD0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SJ50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81B9A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1433291.7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7BF7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141629.3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9B80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2253754.8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60FC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4323746.7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73AD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184094.7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8971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10356.1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8BFB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328036.0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FCD6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38189.3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9022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186425.6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3678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981764.4</w:t>
            </w:r>
          </w:p>
        </w:tc>
      </w:tr>
      <w:tr w:rsidR="00A00E73" w:rsidRPr="00A00E73" w14:paraId="2785F181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5E85F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050B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SJ262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562E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1575338.1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043B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288339.0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35AE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16736626.8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29D4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942866.9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81BA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10358.3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8FF3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370307.0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3303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212375.9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D0B3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593171.3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40C0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167162.7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E5A9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180005.1</w:t>
            </w:r>
          </w:p>
        </w:tc>
      </w:tr>
      <w:tr w:rsidR="00A00E73" w:rsidRPr="00A00E73" w14:paraId="66117AB3" w14:textId="77777777" w:rsidTr="0007610E">
        <w:trPr>
          <w:trHeight w:val="283"/>
        </w:trPr>
        <w:tc>
          <w:tcPr>
            <w:tcW w:w="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EA081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Europe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0576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5920F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546923.7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137AB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476026.9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17C7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268716.9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0461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1808850.2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E5D1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92771.4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608A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824606.8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7E66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573956.7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0076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162739.3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863D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BFBA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283783.7</w:t>
            </w:r>
          </w:p>
        </w:tc>
      </w:tr>
      <w:tr w:rsidR="00A00E73" w:rsidRPr="00A00E73" w14:paraId="2368374A" w14:textId="77777777" w:rsidTr="0007610E">
        <w:trPr>
          <w:trHeight w:val="283"/>
        </w:trPr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D00BD" w14:textId="77777777" w:rsidR="00A00E73" w:rsidRPr="00A00E73" w:rsidRDefault="00A00E73" w:rsidP="00A00E73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23916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4E67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514832.4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97B2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261656.1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67BE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1343815.0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C4CF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1B03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525828.2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1408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998014.9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4ACF7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185652.4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C7599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301499.7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81758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45D9E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951612.1</w:t>
            </w:r>
          </w:p>
        </w:tc>
      </w:tr>
      <w:tr w:rsidR="00A00E73" w:rsidRPr="00A00E73" w14:paraId="2DD3C3ED" w14:textId="77777777" w:rsidTr="0007610E">
        <w:trPr>
          <w:trHeight w:val="283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DD0E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Etc.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3D82D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9214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1354430.4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E35A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461953.3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C01A3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1381534.4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77AC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3139006.8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DA604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870363.9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6C81C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651181.2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7C02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165280.6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353D0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517650.8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31C85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160275.7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9D882" w14:textId="77777777" w:rsidR="00A00E73" w:rsidRPr="00A00E73" w:rsidRDefault="00A00E73" w:rsidP="00A00E73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A00E73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249834.4</w:t>
            </w:r>
          </w:p>
        </w:tc>
      </w:tr>
    </w:tbl>
    <w:p w14:paraId="2E5C53B5" w14:textId="77777777" w:rsidR="0007610E" w:rsidRPr="00407E02" w:rsidRDefault="0007610E" w:rsidP="0007610E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맑은 고딕" w:cs="Times New Roman"/>
          <w:color w:val="000000"/>
          <w:sz w:val="18"/>
          <w:szCs w:val="18"/>
          <w:lang w:eastAsia="ko-KR"/>
        </w:rPr>
      </w:pP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>Relative abundance values of significantly discriminant metabolites (VIP &gt; 0.7) in twenty cucumber lines based on PLS-DA model (Figure 2B).</w:t>
      </w:r>
      <w:r w:rsidRPr="00407E02">
        <w:rPr>
          <w:rFonts w:eastAsia="HY신명조" w:cs="Times New Roman" w:hint="eastAsia"/>
          <w:w w:val="97"/>
          <w:kern w:val="2"/>
          <w:sz w:val="18"/>
          <w:szCs w:val="18"/>
          <w:lang w:eastAsia="ko-KR"/>
        </w:rPr>
        <w:t xml:space="preserve"> </w:t>
      </w: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>HS-SPME-GC-TOF-MS, headspace-solid phase microextraction gas chromatography time-of-flight mass spectrometry; VIP, variable importance projection; PLS-DA, partial least squares-discriminant analysis. *</w:t>
      </w:r>
      <w:r w:rsidRPr="00407E02">
        <w:rPr>
          <w:rFonts w:eastAsia="HY신명조" w:cs="Times New Roman"/>
          <w:i/>
          <w:iCs/>
          <w:w w:val="97"/>
          <w:kern w:val="2"/>
          <w:sz w:val="18"/>
          <w:szCs w:val="18"/>
          <w:lang w:eastAsia="ko-KR"/>
        </w:rPr>
        <w:t>p</w:t>
      </w: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 xml:space="preserve">-value &lt; 0.05, </w:t>
      </w:r>
      <w:r w:rsidRPr="00407E02">
        <w:rPr>
          <w:rFonts w:eastAsia="맑은 고딕" w:cs="Times New Roman"/>
          <w:color w:val="000000"/>
          <w:sz w:val="18"/>
          <w:szCs w:val="18"/>
          <w:vertAlign w:val="superscript"/>
          <w:lang w:eastAsia="ko-KR"/>
        </w:rPr>
        <w:t>d</w:t>
      </w:r>
      <w:r w:rsidRPr="00407E02">
        <w:rPr>
          <w:rFonts w:eastAsia="맑은 고딕" w:cs="Times New Roman"/>
          <w:color w:val="000000"/>
          <w:sz w:val="18"/>
          <w:szCs w:val="18"/>
          <w:lang w:eastAsia="ko-KR"/>
        </w:rPr>
        <w:t>N.I., Non-identified; -, non-detected compounds</w:t>
      </w:r>
    </w:p>
    <w:p w14:paraId="2DEE192A" w14:textId="77777777" w:rsidR="005B2F67" w:rsidRDefault="005B2F67" w:rsidP="006C2AB5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48B0E531" w14:textId="6A520B5F" w:rsidR="00FB5ED7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Table S</w:t>
      </w:r>
      <w:r w:rsidR="006C2AB5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5</w:t>
      </w: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 xml:space="preserve">. Relative abundance value of discriminant VOCs in the </w:t>
      </w:r>
      <w:r w:rsidR="006C2AB5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flesh</w:t>
      </w: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 xml:space="preserve"> of twenty cucumber lines based on HS-SPME-GC-TOF-MS data. </w:t>
      </w:r>
    </w:p>
    <w:p w14:paraId="0B37371D" w14:textId="36CDF920" w:rsidR="00FB5ED7" w:rsidRPr="00FB5ED7" w:rsidRDefault="00FB5ED7" w:rsidP="00FB5ED7">
      <w:pPr>
        <w:rPr>
          <w:b/>
          <w:bCs/>
          <w:w w:val="97"/>
          <w:sz w:val="22"/>
          <w:szCs w:val="20"/>
          <w:lang w:eastAsia="ko-KR"/>
        </w:rPr>
      </w:pPr>
      <w:r w:rsidRPr="00FB5ED7">
        <w:rPr>
          <w:rFonts w:hint="eastAsia"/>
          <w:b/>
          <w:bCs/>
          <w:w w:val="97"/>
          <w:sz w:val="22"/>
          <w:szCs w:val="20"/>
          <w:lang w:eastAsia="ko-KR"/>
        </w:rPr>
        <w:t>(</w:t>
      </w:r>
      <w:r w:rsidRPr="00FB5ED7">
        <w:rPr>
          <w:b/>
          <w:bCs/>
          <w:w w:val="97"/>
          <w:sz w:val="22"/>
          <w:szCs w:val="20"/>
          <w:lang w:eastAsia="ko-KR"/>
        </w:rPr>
        <w:t xml:space="preserve">A) </w:t>
      </w:r>
      <w:r w:rsidR="00CC552C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Mean</w:t>
      </w:r>
    </w:p>
    <w:tbl>
      <w:tblPr>
        <w:tblW w:w="1394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16"/>
        <w:gridCol w:w="710"/>
        <w:gridCol w:w="1221"/>
        <w:gridCol w:w="1222"/>
        <w:gridCol w:w="1222"/>
        <w:gridCol w:w="1221"/>
        <w:gridCol w:w="1222"/>
        <w:gridCol w:w="1222"/>
        <w:gridCol w:w="1221"/>
        <w:gridCol w:w="1222"/>
        <w:gridCol w:w="1222"/>
        <w:gridCol w:w="1222"/>
      </w:tblGrid>
      <w:tr w:rsidR="00FB5ED7" w:rsidRPr="00FB5ED7" w14:paraId="0860FF5E" w14:textId="77777777" w:rsidTr="00FB5ED7">
        <w:trPr>
          <w:trHeight w:val="303"/>
        </w:trPr>
        <w:tc>
          <w:tcPr>
            <w:tcW w:w="17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15FF" w14:textId="77777777" w:rsidR="00FB5ED7" w:rsidRPr="00FB5ED7" w:rsidRDefault="00FB5ED7" w:rsidP="00FB5ED7">
            <w:pPr>
              <w:spacing w:before="0" w:after="0"/>
              <w:jc w:val="center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FB5ED7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1221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AB5E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  <w:t>Aldehydes</w:t>
            </w:r>
          </w:p>
        </w:tc>
      </w:tr>
      <w:tr w:rsidR="00FB5ED7" w:rsidRPr="00FB5ED7" w14:paraId="7A4877AE" w14:textId="77777777" w:rsidTr="00FB5ED7">
        <w:trPr>
          <w:trHeight w:val="497"/>
        </w:trPr>
        <w:tc>
          <w:tcPr>
            <w:tcW w:w="17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15F37" w14:textId="77777777" w:rsidR="00FB5ED7" w:rsidRPr="00FB5ED7" w:rsidRDefault="00FB5ED7" w:rsidP="00FB5ED7">
            <w:pPr>
              <w:spacing w:before="0" w:after="0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E7EF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2,6-Nonadienal*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8EC11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Propanal*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5466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Pentanal*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BC65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2,4-Nonadienal*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51CB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2-Octenal*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CB21D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Tetradecanal*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9DD8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Hexadecanal*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33E9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Hexanal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5A89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2-Hexenal*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23C8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6-Nonenal</w:t>
            </w:r>
          </w:p>
        </w:tc>
      </w:tr>
      <w:tr w:rsidR="00FB5ED7" w:rsidRPr="00FB5ED7" w14:paraId="530803FE" w14:textId="77777777" w:rsidTr="00C105D8">
        <w:trPr>
          <w:trHeight w:val="283"/>
        </w:trPr>
        <w:tc>
          <w:tcPr>
            <w:tcW w:w="10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4455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Korea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539F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SJ01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E131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2078048.7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E7EE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444329.3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7CDF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962986.0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6743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9312.3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483B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4344403.3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E16B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345218.0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A416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1015231.0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BB48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391504.0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8998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14649.7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6697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394860.7</w:t>
            </w:r>
          </w:p>
        </w:tc>
      </w:tr>
      <w:tr w:rsidR="00FB5ED7" w:rsidRPr="00FB5ED7" w14:paraId="070AC642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E0F59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FAEA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B6CD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1509537.7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C6FB1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357020.3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5BA7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559383.3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FF11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3466.7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0516D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1546577.0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08F2D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132224.0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17D4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909702.0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EDA2A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540961.0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455E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40982.0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02DD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1155862.0</w:t>
            </w:r>
          </w:p>
        </w:tc>
      </w:tr>
      <w:tr w:rsidR="00FB5ED7" w:rsidRPr="00FB5ED7" w14:paraId="5070C437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73D8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D033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0C4A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1548915.0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4D75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253128.0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6FA6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831604.7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21A2A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6806.3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28CA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2092299.3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BDDB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267816.0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625B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1265928.3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12AE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269980.7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7C8D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16764.0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FDF2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3074173.0</w:t>
            </w:r>
          </w:p>
        </w:tc>
      </w:tr>
      <w:tr w:rsidR="00FB5ED7" w:rsidRPr="00FB5ED7" w14:paraId="7BDBAE42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6526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91D4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3EDCD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2929775.3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6AB3D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586015.3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40DD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1160949.3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4B4C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5787.3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8C3F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1574280.0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283A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301274.7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10B2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1166699.3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602E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311638.7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A3E0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25383.7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B1BF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52593.3</w:t>
            </w:r>
          </w:p>
        </w:tc>
      </w:tr>
      <w:tr w:rsidR="00FB5ED7" w:rsidRPr="00FB5ED7" w14:paraId="43FDEF53" w14:textId="77777777" w:rsidTr="00C105D8">
        <w:trPr>
          <w:trHeight w:val="283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925A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Japan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5F49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55A4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2713119.0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49D8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496852.3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BE7B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1072847.3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50D4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5490.3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B46A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2752014.3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2DAD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307243.3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290AD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1096925.3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4E83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321832.0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DFFC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27380.0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AD8D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1195424.0</w:t>
            </w:r>
          </w:p>
        </w:tc>
      </w:tr>
      <w:tr w:rsidR="00FB5ED7" w:rsidRPr="00FB5ED7" w14:paraId="4E599FDF" w14:textId="77777777" w:rsidTr="00C105D8">
        <w:trPr>
          <w:trHeight w:val="283"/>
        </w:trPr>
        <w:tc>
          <w:tcPr>
            <w:tcW w:w="10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30B9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China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12BF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FDFD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2369733.3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A4D4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652633.3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2D23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1523648.0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8524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9111.0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8C7F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5963514.7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BBFE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566182.3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D8F61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1185899.0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25841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422461.7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06B3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8419.3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CE56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21672.3</w:t>
            </w:r>
          </w:p>
        </w:tc>
      </w:tr>
      <w:tr w:rsidR="00FB5ED7" w:rsidRPr="00FB5ED7" w14:paraId="568383B8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706CD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CC9A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1DE9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2634226.7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4500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732650.0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EA681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1931092.0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6A92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15330.0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36A5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8473151.3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4A35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216811.7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C135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899277.7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F6B7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656103.3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A932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29743.3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C916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196543.0</w:t>
            </w:r>
          </w:p>
        </w:tc>
      </w:tr>
      <w:tr w:rsidR="00FB5ED7" w:rsidRPr="00FB5ED7" w14:paraId="4287001F" w14:textId="77777777" w:rsidTr="00C105D8">
        <w:trPr>
          <w:trHeight w:val="283"/>
        </w:trPr>
        <w:tc>
          <w:tcPr>
            <w:tcW w:w="10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11F7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Taiwan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1924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519B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2525343.3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8413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310073.7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BD77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744206.7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5D87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6431.0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DCD6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2370296.0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CEA0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215239.0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A64E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924181.0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D0C3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407962.0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B6DB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44417.7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C81AA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836585.3</w:t>
            </w:r>
          </w:p>
        </w:tc>
      </w:tr>
      <w:tr w:rsidR="00FB5ED7" w:rsidRPr="00FB5ED7" w14:paraId="5607D37D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79EC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E270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C1EA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2961603.7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0776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360259.7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0C37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1289269.7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7966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17798.7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1D60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7430938.0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C472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225646.3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3363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882457.3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447B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714244.0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FAF2A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14786.3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FB1E1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190448.3</w:t>
            </w:r>
          </w:p>
        </w:tc>
      </w:tr>
      <w:tr w:rsidR="00FB5ED7" w:rsidRPr="00FB5ED7" w14:paraId="779760B8" w14:textId="77777777" w:rsidTr="00C105D8">
        <w:trPr>
          <w:trHeight w:val="283"/>
        </w:trPr>
        <w:tc>
          <w:tcPr>
            <w:tcW w:w="10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9389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Thailand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C5B4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5D67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3353525.7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20EEA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362942.3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305D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1121148.3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4EDD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10959.7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522ED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3612395.3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9C56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233107.0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7ACA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1202019.0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77C8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465126.0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021A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34054.7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8C84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623710.3</w:t>
            </w:r>
          </w:p>
        </w:tc>
      </w:tr>
      <w:tr w:rsidR="00FB5ED7" w:rsidRPr="00FB5ED7" w14:paraId="7FE7756B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65D65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9AA8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0F2A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3006441.0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9240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611914.7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78E4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1842053.7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96DE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12298.3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9A90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6428593.0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7672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477551.0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C768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1163874.7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B86C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463616.0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DB46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28255.0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E3A1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820892.7</w:t>
            </w:r>
          </w:p>
        </w:tc>
      </w:tr>
      <w:tr w:rsidR="00FB5ED7" w:rsidRPr="00FB5ED7" w14:paraId="7C338476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08DD1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D862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SJ97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18B4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3546918.3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8B9D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586987.0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F77C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1107766.7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1F57D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9353.3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3961A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3462234.0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2272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277500.0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5F15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1189308.3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88A8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503054.7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6EA1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37573.7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EF25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363398.3</w:t>
            </w:r>
          </w:p>
        </w:tc>
      </w:tr>
      <w:tr w:rsidR="00FB5ED7" w:rsidRPr="00FB5ED7" w14:paraId="0DCCFA31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D9E1F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803D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7731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3038440.3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7377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808802.0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7783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1540779.3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CBC3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12215.3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D4DB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3805025.3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B471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300116.0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3F10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1031785.3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1D2E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610043.7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41D4A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41369.0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47D0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344244.3</w:t>
            </w:r>
          </w:p>
        </w:tc>
      </w:tr>
      <w:tr w:rsidR="00FB5ED7" w:rsidRPr="00FB5ED7" w14:paraId="6B75F6AB" w14:textId="77777777" w:rsidTr="00C105D8">
        <w:trPr>
          <w:trHeight w:val="283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6E75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India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4ED2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SJ159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A21F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2550119.0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6012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711509.3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7421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1102822.7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FF93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2603.3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7E8E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574126.7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DC0E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331693.3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F1EF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1225777.0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4900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133020.3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708C8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26413.7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8B43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1290076.3</w:t>
            </w:r>
          </w:p>
        </w:tc>
      </w:tr>
      <w:tr w:rsidR="00FB5ED7" w:rsidRPr="00FB5ED7" w14:paraId="4BFB9455" w14:textId="77777777" w:rsidTr="00C105D8">
        <w:trPr>
          <w:trHeight w:val="283"/>
        </w:trPr>
        <w:tc>
          <w:tcPr>
            <w:tcW w:w="10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4FEC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USA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EC72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9DE4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2719800.0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0565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700078.3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CB1E1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1166761.0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0D02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5146.3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E4E6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1871400.0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1630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282257.0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21A6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994864.0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BC73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296909.7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78FF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49871.3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A7C33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897054.3</w:t>
            </w:r>
          </w:p>
        </w:tc>
      </w:tr>
      <w:tr w:rsidR="00FB5ED7" w:rsidRPr="00FB5ED7" w14:paraId="6F7F1C00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658A0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29A2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00A6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3459368.3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BFB8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562746.7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CD89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1190316.7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DCE5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13618.3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18F2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3868846.0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EE50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114437.0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5073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788165.3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1F83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515133.7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BEA6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36106.7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D94B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749911.7</w:t>
            </w:r>
          </w:p>
        </w:tc>
      </w:tr>
      <w:tr w:rsidR="00FB5ED7" w:rsidRPr="00FB5ED7" w14:paraId="5F8735B5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21EF0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9CF9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SJ262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E2ED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2946455.7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8F86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377831.3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D732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953012.0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6CDA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14321.3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C1B2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2860233.7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B0D7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135899.7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1A8EA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936493.0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9E28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389246.7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39CB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20381.0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F421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2632392.3</w:t>
            </w:r>
          </w:p>
        </w:tc>
      </w:tr>
      <w:tr w:rsidR="00FB5ED7" w:rsidRPr="00FB5ED7" w14:paraId="1E20179B" w14:textId="77777777" w:rsidTr="00C105D8">
        <w:trPr>
          <w:trHeight w:val="283"/>
        </w:trPr>
        <w:tc>
          <w:tcPr>
            <w:tcW w:w="10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45A5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Europe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B740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027DC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3638353.3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5F68A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1030320.0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0013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1290464.7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CA421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12698.7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1627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6311921.0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AB52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341278.0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4C881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1158896.0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CC8D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658350.3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1C0FD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23755.3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57E6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125676.7</w:t>
            </w:r>
          </w:p>
        </w:tc>
      </w:tr>
      <w:tr w:rsidR="00FB5ED7" w:rsidRPr="00FB5ED7" w14:paraId="5456E8EA" w14:textId="77777777" w:rsidTr="00C105D8">
        <w:trPr>
          <w:trHeight w:val="283"/>
        </w:trPr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6063" w14:textId="77777777" w:rsidR="00FB5ED7" w:rsidRPr="00FB5ED7" w:rsidRDefault="00FB5ED7" w:rsidP="00FB5ED7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C8FF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B634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1891600.7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B5F66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169945.3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79B0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755395.3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3469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7500.0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8E49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3487109.3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6D38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284607.3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E4F0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1183453.3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B20C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536593.7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54C94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26895.3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7C53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128538.7</w:t>
            </w:r>
          </w:p>
        </w:tc>
      </w:tr>
      <w:tr w:rsidR="00FB5ED7" w:rsidRPr="00FB5ED7" w14:paraId="1185A9F0" w14:textId="77777777" w:rsidTr="00C105D8">
        <w:trPr>
          <w:trHeight w:val="283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2298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Etc.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1108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463C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2531736.7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5E8B2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516857.3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CCF1B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1923349.7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1FB80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14846.7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A3C49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1871400.0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78DB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399374.0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587F7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958134.3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DF5AE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668117.0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70415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32464.3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4545F" w14:textId="77777777" w:rsidR="00FB5ED7" w:rsidRPr="00FB5ED7" w:rsidRDefault="00FB5ED7" w:rsidP="00FB5ED7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FB5ED7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729073.0</w:t>
            </w:r>
          </w:p>
        </w:tc>
      </w:tr>
    </w:tbl>
    <w:p w14:paraId="3F7C52D0" w14:textId="79E3EAA3" w:rsidR="00FB5ED7" w:rsidRDefault="00FB5ED7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</w:p>
    <w:p w14:paraId="37AD6454" w14:textId="11EEC0C3" w:rsidR="00C105D8" w:rsidRDefault="00C105D8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</w:p>
    <w:p w14:paraId="0F65AEF1" w14:textId="34C86C9B" w:rsidR="00C105D8" w:rsidRDefault="00C105D8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</w:p>
    <w:p w14:paraId="07FB3F11" w14:textId="5229E08A" w:rsidR="00B504C4" w:rsidRPr="00B504C4" w:rsidRDefault="00B504C4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 w:rsidRPr="00B504C4">
        <w:rPr>
          <w:rFonts w:eastAsia="HY신명조" w:cs="Times New Roman" w:hint="eastAsia"/>
          <w:b/>
          <w:bCs/>
          <w:w w:val="97"/>
          <w:kern w:val="2"/>
          <w:sz w:val="22"/>
          <w:lang w:eastAsia="ko-KR"/>
        </w:rPr>
        <w:lastRenderedPageBreak/>
        <w:t>C</w:t>
      </w:r>
      <w:r w:rsidRPr="00B504C4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ont. (Table S</w:t>
      </w:r>
      <w:r w:rsidR="006C2AB5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5</w:t>
      </w:r>
      <w:r w:rsidRPr="00B504C4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. (A)</w:t>
      </w:r>
      <w:r w:rsidR="006C2AB5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 xml:space="preserve"> </w:t>
      </w:r>
      <w:r w:rsidR="00CC552C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Mean</w:t>
      </w:r>
      <w:r w:rsidRPr="00B504C4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)</w:t>
      </w:r>
    </w:p>
    <w:tbl>
      <w:tblPr>
        <w:tblW w:w="139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07"/>
        <w:gridCol w:w="774"/>
        <w:gridCol w:w="1233"/>
        <w:gridCol w:w="1559"/>
        <w:gridCol w:w="1213"/>
        <w:gridCol w:w="1335"/>
        <w:gridCol w:w="1335"/>
        <w:gridCol w:w="1328"/>
        <w:gridCol w:w="7"/>
        <w:gridCol w:w="1335"/>
        <w:gridCol w:w="1335"/>
        <w:gridCol w:w="1339"/>
      </w:tblGrid>
      <w:tr w:rsidR="00B4040E" w:rsidRPr="00C105D8" w14:paraId="52E0A399" w14:textId="77777777" w:rsidTr="00B4040E">
        <w:trPr>
          <w:trHeight w:val="272"/>
        </w:trPr>
        <w:tc>
          <w:tcPr>
            <w:tcW w:w="1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3479" w14:textId="77777777" w:rsidR="00C105D8" w:rsidRPr="00C105D8" w:rsidRDefault="00C105D8" w:rsidP="00C105D8">
            <w:pPr>
              <w:spacing w:before="0" w:after="0"/>
              <w:jc w:val="center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C105D8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80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7CCE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  <w:t>Alcohols</w:t>
            </w:r>
          </w:p>
        </w:tc>
        <w:tc>
          <w:tcPr>
            <w:tcW w:w="40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D076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Etc.</w:t>
            </w:r>
          </w:p>
        </w:tc>
      </w:tr>
      <w:tr w:rsidR="00B4040E" w:rsidRPr="00C105D8" w14:paraId="0A613AE1" w14:textId="77777777" w:rsidTr="00B4040E">
        <w:trPr>
          <w:trHeight w:val="448"/>
        </w:trPr>
        <w:tc>
          <w:tcPr>
            <w:tcW w:w="1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1077E" w14:textId="77777777" w:rsidR="00C105D8" w:rsidRPr="00C105D8" w:rsidRDefault="00C105D8" w:rsidP="00C105D8">
            <w:pPr>
              <w:spacing w:before="0" w:after="0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9174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3-Nonen-1-ol*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E1872" w14:textId="0DDDDAD1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3,6-Nonadien-1-ol*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C7C3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6-Nonen-1-ol*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7448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1-Pentanol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C6EA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1-Hexanol*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E737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1-Nonanol*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11BF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Nonanoic acid*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A83E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2-Ethylfuran*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254E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β-Ionone*</w:t>
            </w:r>
          </w:p>
        </w:tc>
      </w:tr>
      <w:tr w:rsidR="00C105D8" w:rsidRPr="00C105D8" w14:paraId="1B42953D" w14:textId="77777777" w:rsidTr="00B4040E">
        <w:trPr>
          <w:trHeight w:val="280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C8C5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Korea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11E8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D05F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146605.7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AEEA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50878.3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19A4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144872.7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8CFC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989407.3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7659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3247955.0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17EC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274135.3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9EDE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249256.3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8FE6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29289.0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396F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372573.0</w:t>
            </w:r>
          </w:p>
        </w:tc>
      </w:tr>
      <w:tr w:rsidR="00C105D8" w:rsidRPr="00C105D8" w14:paraId="1A412160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3F809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F57E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CCCB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503666.7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6ED2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113030.3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525D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628672.7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8C0A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597198.7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3BEE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28702913.7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0786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1040240.3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77C8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830129.3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2207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16777.7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436A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179463.3</w:t>
            </w:r>
          </w:p>
        </w:tc>
      </w:tr>
      <w:tr w:rsidR="00C105D8" w:rsidRPr="00C105D8" w14:paraId="4068B2C8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A13A6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0B4D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6D81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161952.0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D2D2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37338.7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AAEA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142673.7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B030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538023.3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FEC8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3576571.7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1A76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264380.7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EC76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185732.3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540E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8634.0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74FA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411175.7</w:t>
            </w:r>
          </w:p>
        </w:tc>
      </w:tr>
      <w:tr w:rsidR="00C105D8" w:rsidRPr="00C105D8" w14:paraId="4ED4B5A4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F8411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A38C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FD68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106887.0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6869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21950.7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50F2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56771.7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31C4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440099.7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0AE7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3822333.3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1E52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545739.3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2052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273942.3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BA0B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18117.0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1BBF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315620.0</w:t>
            </w:r>
          </w:p>
        </w:tc>
      </w:tr>
      <w:tr w:rsidR="00C105D8" w:rsidRPr="00C105D8" w14:paraId="1E3C33C0" w14:textId="77777777" w:rsidTr="00B4040E">
        <w:trPr>
          <w:trHeight w:val="28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9364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Japan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462F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56C6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85758.3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CA0F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65617.3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8A24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126756.3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72F5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231487.0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05F3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7581699.0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0D04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198789.7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3798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5585424.7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A174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37013.7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C7D9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483400.0</w:t>
            </w:r>
          </w:p>
        </w:tc>
      </w:tr>
      <w:tr w:rsidR="00C105D8" w:rsidRPr="00C105D8" w14:paraId="52D45340" w14:textId="77777777" w:rsidTr="00B4040E">
        <w:trPr>
          <w:trHeight w:val="280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A115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China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6E54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5DB7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40641.3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1FAF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30831.7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5A42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45210.7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8595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572763.7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9514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3644768.7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FDA7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26869.0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C367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5461827.0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207A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89853.7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DB4F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441135.3</w:t>
            </w:r>
          </w:p>
        </w:tc>
      </w:tr>
      <w:tr w:rsidR="00C105D8" w:rsidRPr="00C105D8" w14:paraId="4CA8304A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AB131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C70B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C834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71165.0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61FF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11592.0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5A61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27805.3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1AC5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622054.3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CE28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910106.7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BA1A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54110.7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61FA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8394536.7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8E6F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52359.7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16C6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536907.7</w:t>
            </w:r>
          </w:p>
        </w:tc>
      </w:tr>
      <w:tr w:rsidR="00C105D8" w:rsidRPr="00C105D8" w14:paraId="2AA10B74" w14:textId="77777777" w:rsidTr="00B4040E">
        <w:trPr>
          <w:trHeight w:val="280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1594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Taiwan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BD7A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E200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127208.0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F830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69567.0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1D51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203981.7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8CCB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634186.3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3526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16788470.7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C971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1147438.3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D92F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954759.7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B00D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18272.3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D22E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201380.0</w:t>
            </w:r>
          </w:p>
        </w:tc>
      </w:tr>
      <w:tr w:rsidR="00C105D8" w:rsidRPr="00C105D8" w14:paraId="33D9BE05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12D90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DF80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0209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103375.3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F461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6136.3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05C7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104084.0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7E39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1175051.0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432F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2189635.3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4E0C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603294.7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066F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233465.3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A294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22498.0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E810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158168.0</w:t>
            </w:r>
          </w:p>
        </w:tc>
      </w:tr>
      <w:tr w:rsidR="00C105D8" w:rsidRPr="00C105D8" w14:paraId="2C77F8D9" w14:textId="77777777" w:rsidTr="00B4040E">
        <w:trPr>
          <w:trHeight w:val="280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B87A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Thailand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0EB1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792C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68145.7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6590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28029.7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108C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54203.7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A817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878330.0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5EE3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4057810.3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0F6C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387288.0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8ADC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5677838.7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F719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32963.3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4FCE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190203.3</w:t>
            </w:r>
          </w:p>
        </w:tc>
      </w:tr>
      <w:tr w:rsidR="00C105D8" w:rsidRPr="00C105D8" w14:paraId="7734B16B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27420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DBA8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AA5A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29019.3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1461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20361.7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9CA9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47498.3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D3F6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1299240.3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6D9C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1826360.0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E062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129417.7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E017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4160625.0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B3E7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50389.3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9692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499355.0</w:t>
            </w:r>
          </w:p>
        </w:tc>
      </w:tr>
      <w:tr w:rsidR="00C105D8" w:rsidRPr="00C105D8" w14:paraId="55327C17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7606A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A96C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SJ97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81D9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35368.0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367D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21763.3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3A25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60643.7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7810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706094.3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EB85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2990984.3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2118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270464.7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67B7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304527.0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BA33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47890.3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1D2D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169608.0</w:t>
            </w:r>
          </w:p>
        </w:tc>
      </w:tr>
      <w:tr w:rsidR="00C105D8" w:rsidRPr="00C105D8" w14:paraId="7C42ACED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F641D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0534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77AB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65984.7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CD4D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9485.7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D313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60211.0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4E16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1196189.7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89DC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1435268.7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91E2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194329.3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68F9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327550.3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064E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72114.0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B0CB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367642.0</w:t>
            </w:r>
          </w:p>
        </w:tc>
      </w:tr>
      <w:tr w:rsidR="00C105D8" w:rsidRPr="00C105D8" w14:paraId="3DF92487" w14:textId="77777777" w:rsidTr="00B4040E">
        <w:trPr>
          <w:trHeight w:val="28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0FD0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India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6E16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SJ159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24F0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49636.7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E061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6723.7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BD48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195250.0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51FC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545933.3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0DBE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9902868.0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FFE4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329250.0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A1AA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116665.7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DF32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15406.0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6019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887107.3</w:t>
            </w:r>
          </w:p>
        </w:tc>
      </w:tr>
      <w:tr w:rsidR="00C105D8" w:rsidRPr="00C105D8" w14:paraId="55901B8E" w14:textId="77777777" w:rsidTr="00B4040E">
        <w:trPr>
          <w:trHeight w:val="280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B1AE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USA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2AFF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526C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32537.7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D021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9455.7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64B3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42757.3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FE6B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597197.0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3496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1211959.7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4F55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140347.0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44E5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124148.7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F1E2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17993.3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3917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765393.3</w:t>
            </w:r>
          </w:p>
        </w:tc>
      </w:tr>
      <w:tr w:rsidR="00C105D8" w:rsidRPr="00C105D8" w14:paraId="2B5BDABA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DFF90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1FD2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9595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95403.7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65EB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24150.7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B636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213382.3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020C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752584.3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5915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4538524.3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5686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784404.0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43C2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3587566.3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43EC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29206.0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8D18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396688.0</w:t>
            </w:r>
          </w:p>
        </w:tc>
      </w:tr>
      <w:tr w:rsidR="00C105D8" w:rsidRPr="00C105D8" w14:paraId="54863127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2D680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BF0E7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SJ262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57FE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59376.7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853F3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14392.0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9875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82894.0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ADED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1076519.0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2BE3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20273014.7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7DFA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835487.0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AFE5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492890.3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D8F6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45548.3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2424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314400.7</w:t>
            </w:r>
          </w:p>
        </w:tc>
      </w:tr>
      <w:tr w:rsidR="00C105D8" w:rsidRPr="00C105D8" w14:paraId="3D75E97E" w14:textId="77777777" w:rsidTr="00B4040E">
        <w:trPr>
          <w:trHeight w:val="280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8935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Europe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83E5A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CD7D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52805.7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02D9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39146.7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1CA5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75635.3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BD581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1060825.3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A794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1984532.7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C44BC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151348.7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597E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5224842.7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0FD7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68920.0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9816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524632.3</w:t>
            </w:r>
          </w:p>
        </w:tc>
      </w:tr>
      <w:tr w:rsidR="00C105D8" w:rsidRPr="00C105D8" w14:paraId="06C3D920" w14:textId="77777777" w:rsidTr="00B4040E">
        <w:trPr>
          <w:trHeight w:val="280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B4C87" w14:textId="77777777" w:rsidR="00C105D8" w:rsidRPr="00C105D8" w:rsidRDefault="00C105D8" w:rsidP="00C105D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3DB5E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3769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83688.7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9901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46680.3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8B6C4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89991.7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847E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1475690.0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B6CC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39921400.0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9759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165001.3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13DD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3523445.7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EDB25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59911.0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9D31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579685.0</w:t>
            </w:r>
          </w:p>
        </w:tc>
      </w:tr>
      <w:tr w:rsidR="00C105D8" w:rsidRPr="00C105D8" w14:paraId="3C65AC94" w14:textId="77777777" w:rsidTr="00B4040E">
        <w:trPr>
          <w:trHeight w:val="28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D43E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Etc.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3570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F6EE8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115092.0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E8450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47732.3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6B63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183280.0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97549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597197.0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53D6B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1244524.3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23226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809571.7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AB472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125922.0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94EAF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40016.3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C5E2D" w14:textId="77777777" w:rsidR="00C105D8" w:rsidRPr="00C105D8" w:rsidRDefault="00C105D8" w:rsidP="00C105D8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C105D8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233550.7</w:t>
            </w:r>
          </w:p>
        </w:tc>
      </w:tr>
    </w:tbl>
    <w:p w14:paraId="08C380F6" w14:textId="6485B756" w:rsidR="006C2AB5" w:rsidRPr="00407E02" w:rsidRDefault="006C2AB5" w:rsidP="006C2AB5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맑은 고딕" w:cs="Times New Roman"/>
          <w:color w:val="000000"/>
          <w:sz w:val="18"/>
          <w:szCs w:val="18"/>
          <w:lang w:eastAsia="ko-KR"/>
        </w:rPr>
      </w:pP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>Relative abundance values of significantly discriminant metabolites (VIP &gt; 0.7) in twenty cucumber lines based on PLS-DA model (Figure 2</w:t>
      </w:r>
      <w:r w:rsidR="0007610E">
        <w:rPr>
          <w:rFonts w:eastAsia="HY신명조" w:cs="Times New Roman"/>
          <w:w w:val="97"/>
          <w:kern w:val="2"/>
          <w:sz w:val="18"/>
          <w:szCs w:val="18"/>
          <w:lang w:eastAsia="ko-KR"/>
        </w:rPr>
        <w:t>E</w:t>
      </w: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>).</w:t>
      </w:r>
      <w:r w:rsidRPr="00407E02">
        <w:rPr>
          <w:rFonts w:eastAsia="HY신명조" w:cs="Times New Roman" w:hint="eastAsia"/>
          <w:w w:val="97"/>
          <w:kern w:val="2"/>
          <w:sz w:val="18"/>
          <w:szCs w:val="18"/>
          <w:lang w:eastAsia="ko-KR"/>
        </w:rPr>
        <w:t xml:space="preserve"> </w:t>
      </w: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>HS-SPME-GC-TOF-MS, headspace-solid phase microextraction gas chromatography time-of-flight mass spectrometry; VIP, variable importance projection; PLS-DA, partial least squares-discriminant analysis. *</w:t>
      </w:r>
      <w:r w:rsidRPr="00407E02">
        <w:rPr>
          <w:rFonts w:eastAsia="HY신명조" w:cs="Times New Roman"/>
          <w:i/>
          <w:iCs/>
          <w:w w:val="97"/>
          <w:kern w:val="2"/>
          <w:sz w:val="18"/>
          <w:szCs w:val="18"/>
          <w:lang w:eastAsia="ko-KR"/>
        </w:rPr>
        <w:t>p</w:t>
      </w: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 xml:space="preserve">-value &lt; 0.05, </w:t>
      </w:r>
      <w:r w:rsidRPr="00407E02">
        <w:rPr>
          <w:rFonts w:eastAsia="맑은 고딕" w:cs="Times New Roman"/>
          <w:color w:val="000000"/>
          <w:sz w:val="18"/>
          <w:szCs w:val="18"/>
          <w:vertAlign w:val="superscript"/>
          <w:lang w:eastAsia="ko-KR"/>
        </w:rPr>
        <w:t>d</w:t>
      </w:r>
      <w:r w:rsidRPr="00407E02">
        <w:rPr>
          <w:rFonts w:eastAsia="맑은 고딕" w:cs="Times New Roman"/>
          <w:color w:val="000000"/>
          <w:sz w:val="18"/>
          <w:szCs w:val="18"/>
          <w:lang w:eastAsia="ko-KR"/>
        </w:rPr>
        <w:t>N.I., Non-identified; -, non-detected compounds</w:t>
      </w:r>
    </w:p>
    <w:p w14:paraId="2DAC574E" w14:textId="3A282B99" w:rsidR="00FB5ED7" w:rsidRDefault="00FB5ED7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asciiTheme="minorHAnsi" w:hAnsiTheme="minorHAnsi"/>
          <w:sz w:val="22"/>
        </w:rPr>
      </w:pPr>
      <w:r>
        <w:rPr>
          <w:rFonts w:eastAsia="HY신명조" w:cs="Times New Roman"/>
          <w:w w:val="97"/>
          <w:kern w:val="2"/>
          <w:sz w:val="22"/>
          <w:lang w:eastAsia="ko-KR"/>
        </w:rPr>
        <w:fldChar w:fldCharType="begin"/>
      </w:r>
      <w:r>
        <w:rPr>
          <w:rFonts w:eastAsia="HY신명조" w:cs="Times New Roman"/>
          <w:w w:val="97"/>
          <w:kern w:val="2"/>
          <w:sz w:val="22"/>
          <w:lang w:eastAsia="ko-KR"/>
        </w:rPr>
        <w:instrText xml:space="preserve"> LINK </w:instrText>
      </w:r>
      <w:r w:rsidR="00345909">
        <w:rPr>
          <w:rFonts w:eastAsia="HY신명조" w:cs="Times New Roman"/>
          <w:w w:val="97"/>
          <w:kern w:val="2"/>
          <w:sz w:val="22"/>
          <w:lang w:eastAsia="ko-KR"/>
        </w:rPr>
        <w:instrText>Excel.Sheet.12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 xml:space="preserve"> "C:\\Users\\jgpar\\Desktop\\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논문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 xml:space="preserve"> 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관련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 xml:space="preserve">_ 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가져가야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 xml:space="preserve"> 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할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 xml:space="preserve"> 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파일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\\Paper_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오이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 xml:space="preserve"> 20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종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\\22.08.10_spme 20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>종</w:instrText>
      </w:r>
      <w:r w:rsidR="00345909">
        <w:rPr>
          <w:rFonts w:eastAsia="HY신명조" w:cs="Times New Roman" w:hint="eastAsia"/>
          <w:w w:val="97"/>
          <w:kern w:val="2"/>
          <w:sz w:val="22"/>
          <w:lang w:eastAsia="ko-KR"/>
        </w:rPr>
        <w:instrText xml:space="preserve"> relative abundance.xlsx"</w:instrText>
      </w:r>
      <w:r w:rsidR="00345909">
        <w:rPr>
          <w:rFonts w:eastAsia="HY신명조" w:cs="Times New Roman"/>
          <w:w w:val="97"/>
          <w:kern w:val="2"/>
          <w:sz w:val="22"/>
          <w:lang w:eastAsia="ko-KR"/>
        </w:rPr>
        <w:instrText xml:space="preserve"> "final table(flesh)!R2C1:R48C21" </w:instrText>
      </w:r>
      <w:r>
        <w:rPr>
          <w:rFonts w:eastAsia="HY신명조" w:cs="Times New Roman"/>
          <w:w w:val="97"/>
          <w:kern w:val="2"/>
          <w:sz w:val="22"/>
          <w:lang w:eastAsia="ko-KR"/>
        </w:rPr>
        <w:instrText xml:space="preserve">\a \f 4 \h </w:instrText>
      </w:r>
      <w:r>
        <w:rPr>
          <w:rFonts w:eastAsia="HY신명조" w:cs="Times New Roman"/>
          <w:w w:val="97"/>
          <w:kern w:val="2"/>
          <w:sz w:val="22"/>
          <w:lang w:eastAsia="ko-KR"/>
        </w:rPr>
        <w:fldChar w:fldCharType="separate"/>
      </w:r>
    </w:p>
    <w:p w14:paraId="60263336" w14:textId="46DB46D9" w:rsidR="00407E02" w:rsidRPr="00407E02" w:rsidRDefault="00FB5ED7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  <w:r>
        <w:rPr>
          <w:rFonts w:eastAsia="HY신명조" w:cs="Times New Roman"/>
          <w:w w:val="97"/>
          <w:kern w:val="2"/>
          <w:sz w:val="22"/>
          <w:lang w:eastAsia="ko-KR"/>
        </w:rPr>
        <w:fldChar w:fldCharType="end"/>
      </w:r>
    </w:p>
    <w:p w14:paraId="3A789B55" w14:textId="032190B3" w:rsidR="005C2BD4" w:rsidRPr="00407E02" w:rsidRDefault="006C2AB5" w:rsidP="005C2BD4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맑은 고딕" w:cs="Times New Roman"/>
          <w:color w:val="000000"/>
          <w:sz w:val="18"/>
          <w:szCs w:val="18"/>
          <w:lang w:eastAsia="ko-KR"/>
        </w:rPr>
      </w:pPr>
      <w:r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(B) Standard deviation</w:t>
      </w:r>
    </w:p>
    <w:tbl>
      <w:tblPr>
        <w:tblW w:w="1387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3"/>
        <w:gridCol w:w="626"/>
        <w:gridCol w:w="1234"/>
        <w:gridCol w:w="1234"/>
        <w:gridCol w:w="1234"/>
        <w:gridCol w:w="1235"/>
        <w:gridCol w:w="1234"/>
        <w:gridCol w:w="1234"/>
        <w:gridCol w:w="1235"/>
        <w:gridCol w:w="1234"/>
        <w:gridCol w:w="1234"/>
        <w:gridCol w:w="1235"/>
      </w:tblGrid>
      <w:tr w:rsidR="005C2BD4" w:rsidRPr="005C2BD4" w14:paraId="215F22DD" w14:textId="77777777" w:rsidTr="005C2BD4">
        <w:trPr>
          <w:trHeight w:val="378"/>
        </w:trPr>
        <w:tc>
          <w:tcPr>
            <w:tcW w:w="1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B72A" w14:textId="77777777" w:rsidR="005C2BD4" w:rsidRPr="005C2BD4" w:rsidRDefault="005C2BD4" w:rsidP="005C2BD4">
            <w:pPr>
              <w:spacing w:before="0"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lang w:eastAsia="ko-KR"/>
              </w:rPr>
            </w:pPr>
            <w:r w:rsidRPr="005C2BD4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123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6A83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  <w:t>Aldehydes</w:t>
            </w:r>
          </w:p>
        </w:tc>
      </w:tr>
      <w:tr w:rsidR="005C2BD4" w:rsidRPr="005C2BD4" w14:paraId="07CFEF11" w14:textId="77777777" w:rsidTr="005C2BD4">
        <w:trPr>
          <w:trHeight w:val="283"/>
        </w:trPr>
        <w:tc>
          <w:tcPr>
            <w:tcW w:w="1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94190" w14:textId="77777777" w:rsidR="005C2BD4" w:rsidRPr="005C2BD4" w:rsidRDefault="005C2BD4" w:rsidP="005C2BD4">
            <w:pPr>
              <w:spacing w:before="0"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523E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2,6-Nonadienal*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E3E2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Propanal*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3996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Pentanal*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14E4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2,4-Nonadienal*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4BA4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2-Octenal*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C2B3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Tetradecanal*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3820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Hexadecanal*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0094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Hexanal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1C91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2-Hexenal*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CED8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6-Nonenal</w:t>
            </w:r>
          </w:p>
        </w:tc>
      </w:tr>
      <w:tr w:rsidR="005C2BD4" w:rsidRPr="005C2BD4" w14:paraId="689892B5" w14:textId="77777777" w:rsidTr="005C2BD4">
        <w:trPr>
          <w:trHeight w:val="283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30F0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Korea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57F8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SJ01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ABE8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793558.3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C226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141576.6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F94D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370727.8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DDF6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1306.8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A64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1731266.5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501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61637.6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CF2E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129055.4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E57C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217794.5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9AC4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5705.9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2BD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341458.6</w:t>
            </w:r>
          </w:p>
        </w:tc>
      </w:tr>
      <w:tr w:rsidR="005C2BD4" w:rsidRPr="005C2BD4" w14:paraId="6F56D0AD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129BB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ACE1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0219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148674.1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484C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56519.7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69C9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97428.7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2F01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954.8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F0B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234216.2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32B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21522.9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32E3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186586.0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FC3C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109096.8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56E3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17213.9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15F0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855054.0</w:t>
            </w:r>
          </w:p>
        </w:tc>
      </w:tr>
      <w:tr w:rsidR="005C2BD4" w:rsidRPr="005C2BD4" w14:paraId="52EC5F49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06DD6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2A7A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65D5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581263.0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81BA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81937.2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9233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21253.8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9D21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3647.4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E07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915257.8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277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50408.6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F6A4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131358.9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CF72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129397.4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3012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8438.5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97B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4044930.7</w:t>
            </w:r>
          </w:p>
        </w:tc>
      </w:tr>
      <w:tr w:rsidR="005C2BD4" w:rsidRPr="005C2BD4" w14:paraId="589942A7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04DA8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0139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BDDA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222166.0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3DF4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85475.2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9B82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170357.9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A98B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1057.1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A72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263235.5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54E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63962.1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D4F4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98668.0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6FCD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29438.6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F41E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3605.4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839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16074.0</w:t>
            </w:r>
          </w:p>
        </w:tc>
      </w:tr>
      <w:tr w:rsidR="005C2BD4" w:rsidRPr="005C2BD4" w14:paraId="68050B93" w14:textId="77777777" w:rsidTr="005C2BD4">
        <w:trPr>
          <w:trHeight w:val="283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EDCF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Japan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05AA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1BD5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453262.7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966D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242872.2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AC40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184127.4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E574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2901.8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C40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1718418.7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28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68091.3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B7F8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2254.0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791D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188401.0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2C96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23605.1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897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1459094.9</w:t>
            </w:r>
          </w:p>
        </w:tc>
      </w:tr>
      <w:tr w:rsidR="005C2BD4" w:rsidRPr="005C2BD4" w14:paraId="622521BE" w14:textId="77777777" w:rsidTr="005C2BD4">
        <w:trPr>
          <w:trHeight w:val="283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9E2B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China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B57E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909F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349199.0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F638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256232.1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9167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245372.5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0B65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1999.8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136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2951013.1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FEF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64101.0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CBAB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62751.2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4FEA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157742.7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9977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2481.9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B1C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7597.1</w:t>
            </w:r>
          </w:p>
        </w:tc>
      </w:tr>
      <w:tr w:rsidR="005C2BD4" w:rsidRPr="005C2BD4" w14:paraId="55615326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C58EE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C734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0772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943921.1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85B7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55662.8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938C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247858.1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3D04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864.9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378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2256901.0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A93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22461.0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913F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90382.9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F311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72821.0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BE53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13695.0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A4D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119225.0</w:t>
            </w:r>
          </w:p>
        </w:tc>
      </w:tr>
      <w:tr w:rsidR="005C2BD4" w:rsidRPr="005C2BD4" w14:paraId="75E8C147" w14:textId="77777777" w:rsidTr="005C2BD4">
        <w:trPr>
          <w:trHeight w:val="283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FC0F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Taiwan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BACE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4476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126808.0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4D49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82719.2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CCDA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131542.7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AFC0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4122.1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696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1557530.6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FAC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48958.0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812F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141349.0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B6F2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50156.0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52A6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19698.7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74F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455383.1</w:t>
            </w:r>
          </w:p>
        </w:tc>
      </w:tr>
      <w:tr w:rsidR="005C2BD4" w:rsidRPr="005C2BD4" w14:paraId="10C298BD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BBEAB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EAC5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5858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640407.4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1622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93470.0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FCD5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338257.5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51B2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4211.4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A3B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2625972.8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059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56538.5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2393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15816.7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9E36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175989.0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49F0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2480.3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E8D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19400.8</w:t>
            </w:r>
          </w:p>
        </w:tc>
      </w:tr>
      <w:tr w:rsidR="005C2BD4" w:rsidRPr="005C2BD4" w14:paraId="55FE20ED" w14:textId="77777777" w:rsidTr="005C2BD4">
        <w:trPr>
          <w:trHeight w:val="283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A3E3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Thailand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1764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2973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221470.0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11A7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200199.6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1F5A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333617.5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9725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8793.0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49D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3828950.8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C03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56294.1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1463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55929.3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0403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446882.7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D593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16803.0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C8E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678629.7</w:t>
            </w:r>
          </w:p>
        </w:tc>
      </w:tr>
      <w:tr w:rsidR="005C2BD4" w:rsidRPr="005C2BD4" w14:paraId="1CAB7534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FEFD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FF00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8E8C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765730.2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7142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117043.8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BF6C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694006.6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7F4F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2539.9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36B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4829582.0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F0E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125620.5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ED9B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275454.3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3D8E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212516.5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4634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6834.0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109A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885975.1</w:t>
            </w:r>
          </w:p>
        </w:tc>
      </w:tr>
      <w:tr w:rsidR="005C2BD4" w:rsidRPr="005C2BD4" w14:paraId="5F659916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C0E33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9B13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SJ97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05A0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252887.9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AB09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305944.4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52F8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246972.7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C268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6780.6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027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2810981.8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AD1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137653.6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AB3D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105855.1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2CA9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309437.8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33AF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21626.2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87A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223031.5</w:t>
            </w:r>
          </w:p>
        </w:tc>
      </w:tr>
      <w:tr w:rsidR="005C2BD4" w:rsidRPr="005C2BD4" w14:paraId="332196E7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EBA28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8703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5C61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805699.2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D77E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292288.3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EF74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866475.7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0FE0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8943.7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95A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3619122.4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279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29453.5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AE83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137748.4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AD66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536978.3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FFA2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15124.7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374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129869.2</w:t>
            </w:r>
          </w:p>
        </w:tc>
      </w:tr>
      <w:tr w:rsidR="005C2BD4" w:rsidRPr="005C2BD4" w14:paraId="6068E923" w14:textId="77777777" w:rsidTr="005C2BD4">
        <w:trPr>
          <w:trHeight w:val="283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6FC4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India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8F9E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SJ159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7B8A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410197.5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4DA0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85471.3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D312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198306.1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4AE7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2438.3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F5A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361354.3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F8A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43591.4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B1BD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173177.0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801C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122711.4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87CF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10597.7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00F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187538.9</w:t>
            </w:r>
          </w:p>
        </w:tc>
      </w:tr>
      <w:tr w:rsidR="005C2BD4" w:rsidRPr="005C2BD4" w14:paraId="34312F21" w14:textId="77777777" w:rsidTr="005C2BD4">
        <w:trPr>
          <w:trHeight w:val="283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4CDE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USA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B661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7638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1044629.4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22B9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163654.4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E981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343620.5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CB31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1651.1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8CC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906608.4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CD4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52389.9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F7AA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36629.0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152A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110471.7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C9F6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18047.8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A20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680060.1</w:t>
            </w:r>
          </w:p>
        </w:tc>
      </w:tr>
      <w:tr w:rsidR="005C2BD4" w:rsidRPr="005C2BD4" w14:paraId="64136AD8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9C221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94E3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SJ50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A993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541389.5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4383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229420.2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E0F3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478344.4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9A9E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8165.4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303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2811863.8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D9F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42344.9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7811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308916.4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F784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244160.6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6862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9113.4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374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661784.0</w:t>
            </w:r>
          </w:p>
        </w:tc>
      </w:tr>
      <w:tr w:rsidR="005C2BD4" w:rsidRPr="005C2BD4" w14:paraId="611EE49D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6C865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2A20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FEB5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162317.8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47D4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84987.5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65B9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166617.2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396A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3970.3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66F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41809.1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1E3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34751.5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B143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218898.7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2863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87170.4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329A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1843.3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687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517023.0</w:t>
            </w:r>
          </w:p>
        </w:tc>
      </w:tr>
      <w:tr w:rsidR="005C2BD4" w:rsidRPr="005C2BD4" w14:paraId="49E55ABA" w14:textId="77777777" w:rsidTr="005C2BD4">
        <w:trPr>
          <w:trHeight w:val="283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5422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Europe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7102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3A77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435149.2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C97B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238938.6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5EBC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247866.2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2FB0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3367.6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E4D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4308921.9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761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59716.4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DA7A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17792.2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6331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257367.8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40A9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2906.8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5D5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40175.8</w:t>
            </w:r>
          </w:p>
        </w:tc>
      </w:tr>
      <w:tr w:rsidR="005C2BD4" w:rsidRPr="005C2BD4" w14:paraId="7300832B" w14:textId="77777777" w:rsidTr="005C2BD4">
        <w:trPr>
          <w:trHeight w:val="283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67646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4458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C2DA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1033435.7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1135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73458.4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F29F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294715.1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91E1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4371.6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A89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2666978.2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2D8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164350.3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26B6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202695.6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E46F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431798.2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4A28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15489.2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157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60479.1</w:t>
            </w:r>
          </w:p>
        </w:tc>
      </w:tr>
      <w:tr w:rsidR="005C2BD4" w:rsidRPr="005C2BD4" w14:paraId="57C8EA37" w14:textId="77777777" w:rsidTr="005C2BD4">
        <w:trPr>
          <w:trHeight w:val="283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4FC0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Etc.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4CE7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0864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462799.4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D8CE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53027.8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3F5E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601130.0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D734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1604.1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A59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906608.4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652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98059.3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B5F9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98668.2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F017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139213.2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720D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8891.1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D62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484236.5</w:t>
            </w:r>
          </w:p>
        </w:tc>
      </w:tr>
    </w:tbl>
    <w:p w14:paraId="0740B14A" w14:textId="77777777" w:rsidR="005C2BD4" w:rsidRDefault="005C2BD4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7F388A52" w14:textId="77777777" w:rsidR="005C2BD4" w:rsidRDefault="005C2BD4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4CB812D9" w14:textId="77777777" w:rsidR="005C2BD4" w:rsidRDefault="005C2BD4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4800EDAA" w14:textId="77777777" w:rsidR="005C2BD4" w:rsidRDefault="005C2BD4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</w:p>
    <w:p w14:paraId="5CC0DF09" w14:textId="4CB7F363" w:rsidR="005C2BD4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Cont. (Table S</w:t>
      </w:r>
      <w:r w:rsidR="006C2AB5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5 (B) Standard deviation</w:t>
      </w: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)</w:t>
      </w:r>
    </w:p>
    <w:tbl>
      <w:tblPr>
        <w:tblW w:w="1374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82"/>
        <w:gridCol w:w="681"/>
        <w:gridCol w:w="1167"/>
        <w:gridCol w:w="1560"/>
        <w:gridCol w:w="1300"/>
        <w:gridCol w:w="1342"/>
        <w:gridCol w:w="1342"/>
        <w:gridCol w:w="1343"/>
        <w:gridCol w:w="1342"/>
        <w:gridCol w:w="1342"/>
        <w:gridCol w:w="1343"/>
      </w:tblGrid>
      <w:tr w:rsidR="005C2BD4" w:rsidRPr="005C2BD4" w14:paraId="30A2FDCB" w14:textId="77777777" w:rsidTr="005C2BD4">
        <w:trPr>
          <w:trHeight w:val="356"/>
        </w:trPr>
        <w:tc>
          <w:tcPr>
            <w:tcW w:w="16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521B" w14:textId="5B8E63FF" w:rsidR="005C2BD4" w:rsidRPr="005C2BD4" w:rsidRDefault="005C2BD4" w:rsidP="005C2BD4">
            <w:pPr>
              <w:spacing w:before="0"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lang w:eastAsia="ko-KR"/>
              </w:rPr>
            </w:pPr>
            <w:r w:rsidRPr="00407E02">
              <w:rPr>
                <w:rFonts w:eastAsia="HY신명조" w:cs="Times New Roman"/>
                <w:b/>
                <w:bCs/>
                <w:w w:val="97"/>
                <w:kern w:val="2"/>
                <w:sz w:val="22"/>
                <w:lang w:eastAsia="ko-KR"/>
              </w:rPr>
              <w:t xml:space="preserve"> </w:t>
            </w:r>
            <w:r w:rsidRPr="005C2BD4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8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8845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i/>
                <w:iCs/>
                <w:sz w:val="22"/>
                <w:lang w:eastAsia="ko-KR"/>
              </w:rPr>
              <w:t>Alcohols</w:t>
            </w:r>
          </w:p>
        </w:tc>
        <w:tc>
          <w:tcPr>
            <w:tcW w:w="40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9CFB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Etc.</w:t>
            </w:r>
          </w:p>
        </w:tc>
      </w:tr>
      <w:tr w:rsidR="005C2BD4" w:rsidRPr="005C2BD4" w14:paraId="36FDEB35" w14:textId="77777777" w:rsidTr="005C2BD4">
        <w:trPr>
          <w:trHeight w:val="584"/>
        </w:trPr>
        <w:tc>
          <w:tcPr>
            <w:tcW w:w="1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F2BCF" w14:textId="77777777" w:rsidR="005C2BD4" w:rsidRPr="005C2BD4" w:rsidRDefault="005C2BD4" w:rsidP="005C2BD4">
            <w:pPr>
              <w:spacing w:before="0"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0A6F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3-Nonen-1-ol*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190C4" w14:textId="009F1BC9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3,6-Nonadien-1-ol*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B9CE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6-Nonen-1-ol*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EFA6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1-Pentanol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8E29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1-Hexanol*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A667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1-Nonanol*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AD83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Nonanoic acid*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5E47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2-Ethylfuran*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B6AD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β-Ionone*</w:t>
            </w:r>
          </w:p>
        </w:tc>
      </w:tr>
      <w:tr w:rsidR="005C2BD4" w:rsidRPr="005C2BD4" w14:paraId="66C84C39" w14:textId="77777777" w:rsidTr="005C2BD4">
        <w:trPr>
          <w:trHeight w:val="283"/>
        </w:trPr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51FD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Korea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2DE1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A6B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22925.1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E24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12232.9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12B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97113.7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BF0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416766.0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CF6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1197615.4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7EE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176827.2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833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145510.9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B54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17326.3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B4E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69333.5</w:t>
            </w:r>
          </w:p>
        </w:tc>
      </w:tr>
      <w:tr w:rsidR="005C2BD4" w:rsidRPr="005C2BD4" w14:paraId="1E7369D2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11108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7301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56B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53550.0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8AF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40801.9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2A2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331361.9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C60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38255.3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F7E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3090116.2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907F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127004.1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B7F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219455.9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88A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3455.5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5DE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73241.9</w:t>
            </w:r>
          </w:p>
        </w:tc>
      </w:tr>
      <w:tr w:rsidR="005C2BD4" w:rsidRPr="005C2BD4" w14:paraId="162CCF99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F5D47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A4B4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BE8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192063.8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414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30078.8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995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186572.3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5E3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288487.3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6C6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1149792.9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629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328024.2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489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13603.2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C8B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1298.9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DCD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153974.0</w:t>
            </w:r>
          </w:p>
        </w:tc>
      </w:tr>
      <w:tr w:rsidR="005C2BD4" w:rsidRPr="005C2BD4" w14:paraId="3381C286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4D4BB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1F3F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D8A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33923.2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E9B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9383.3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0A4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22777.0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A50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110916.2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AF1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2486849.2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47F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216587.4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DE0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45117.0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1F84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9155.0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A30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238967.6</w:t>
            </w:r>
          </w:p>
        </w:tc>
      </w:tr>
      <w:tr w:rsidR="005C2BD4" w:rsidRPr="005C2BD4" w14:paraId="6723ED7B" w14:textId="77777777" w:rsidTr="005C2BD4">
        <w:trPr>
          <w:trHeight w:val="283"/>
        </w:trPr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06D3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Japan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B9FD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DD6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90734.9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EAF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58611.9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269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112726.4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BB1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160954.6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00D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6109756.9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A9A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265663.7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1CB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1355691.6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EA7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28029.9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0FE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152972.6</w:t>
            </w:r>
          </w:p>
        </w:tc>
      </w:tr>
      <w:tr w:rsidR="005C2BD4" w:rsidRPr="005C2BD4" w14:paraId="3C584018" w14:textId="77777777" w:rsidTr="005C2BD4">
        <w:trPr>
          <w:trHeight w:val="283"/>
        </w:trPr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A879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China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061A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2D8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26469.4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FA4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25619.4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166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51172.5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D46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884731.0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0CF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903444.3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83B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7224.7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6DF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965152.6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E4A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15332.1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411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184987.3</w:t>
            </w:r>
          </w:p>
        </w:tc>
      </w:tr>
      <w:tr w:rsidR="005C2BD4" w:rsidRPr="005C2BD4" w14:paraId="30DD4757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A6DF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17DC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CB3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6631.6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90C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6801.8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60E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8988.8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81F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54894.8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904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573441.4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53E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6982.5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83A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2311283.9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72B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9630.5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B64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76338.0</w:t>
            </w:r>
          </w:p>
        </w:tc>
      </w:tr>
      <w:tr w:rsidR="005C2BD4" w:rsidRPr="005C2BD4" w14:paraId="01D90089" w14:textId="77777777" w:rsidTr="005C2BD4">
        <w:trPr>
          <w:trHeight w:val="283"/>
        </w:trPr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6990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Taiwan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9021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61A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25018.4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19E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19736.8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DC1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44546.1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D73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365794.1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6C6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10561635.7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CA7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214207.2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0F2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584339.3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1AA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1901.7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E14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63874.9</w:t>
            </w:r>
          </w:p>
        </w:tc>
      </w:tr>
      <w:tr w:rsidR="005C2BD4" w:rsidRPr="005C2BD4" w14:paraId="33AC92AE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648A7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E3A6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SJ39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B5C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53800.5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286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3392.4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999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9672.7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08D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342182.7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A35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903131.1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A01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199698.0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4C6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243038.6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C2A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7213.7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087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41889.5</w:t>
            </w:r>
          </w:p>
        </w:tc>
      </w:tr>
      <w:tr w:rsidR="005C2BD4" w:rsidRPr="005C2BD4" w14:paraId="7B24912F" w14:textId="77777777" w:rsidTr="005C2BD4">
        <w:trPr>
          <w:trHeight w:val="283"/>
        </w:trPr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3ECE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Thailand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570D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47E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43326.0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CB5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9596.6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126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18334.1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3FD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931858.7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3B0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1680592.9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86D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177610.3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8CE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1478645.0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F0A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28811.4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3C6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64856.5</w:t>
            </w:r>
          </w:p>
        </w:tc>
      </w:tr>
      <w:tr w:rsidR="005C2BD4" w:rsidRPr="005C2BD4" w14:paraId="7FCDDA3E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2C0D2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BFEC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SJ87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AF0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2513.0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6DF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14786.9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89E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32696.1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559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771624.1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4B7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2416548.2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C96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139959.3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335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164524.0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1A1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32081.4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39F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124107.8</w:t>
            </w:r>
          </w:p>
        </w:tc>
      </w:tr>
      <w:tr w:rsidR="005C2BD4" w:rsidRPr="005C2BD4" w14:paraId="1C7F6930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A7ADB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7E0A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SJ97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356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14512.7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F9F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5317.4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90B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39136.4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2B4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498719.1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185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404285.9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6BE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146461.0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0E4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79516.6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7F3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25605.0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E8F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41572.5</w:t>
            </w:r>
          </w:p>
        </w:tc>
      </w:tr>
      <w:tr w:rsidR="005C2BD4" w:rsidRPr="005C2BD4" w14:paraId="1C4025C4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31527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F544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233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50658.8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3B9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12549.8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BE1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17408.9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2E9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1462247.9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B74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1130378.5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861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69697.5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164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147669.0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EB3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48084.7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1A0B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153259.8</w:t>
            </w:r>
          </w:p>
        </w:tc>
      </w:tr>
      <w:tr w:rsidR="005C2BD4" w:rsidRPr="005C2BD4" w14:paraId="32E973FC" w14:textId="77777777" w:rsidTr="005C2BD4">
        <w:trPr>
          <w:trHeight w:val="283"/>
        </w:trPr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57F0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India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743E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SJ159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C14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2968.8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516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4231.2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A8E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94825.4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70F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361692.6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9A8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2212469.9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355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149337.8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0D9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50207.8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428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3575.5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2BB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333989.7</w:t>
            </w:r>
          </w:p>
        </w:tc>
      </w:tr>
      <w:tr w:rsidR="005C2BD4" w:rsidRPr="005C2BD4" w14:paraId="540385E6" w14:textId="77777777" w:rsidTr="005C2BD4">
        <w:trPr>
          <w:trHeight w:val="283"/>
        </w:trPr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3563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USA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FB41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484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7541.9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533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5375.6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17C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26358.0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335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69817.3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568B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704786.0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4C0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50940.1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C6F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92172.1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0B0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6056.1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242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323341.7</w:t>
            </w:r>
          </w:p>
        </w:tc>
      </w:tr>
      <w:tr w:rsidR="005C2BD4" w:rsidRPr="005C2BD4" w14:paraId="7D5E65DE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4A132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8D06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SJ50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00E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38463.8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4C5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5433.4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104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84066.1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4A0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356611.1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F1A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546437.6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DBE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334798.3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C12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1107733.3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D06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16559.6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352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63489.9</w:t>
            </w:r>
          </w:p>
        </w:tc>
      </w:tr>
      <w:tr w:rsidR="005C2BD4" w:rsidRPr="005C2BD4" w14:paraId="52A7A635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6FF25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6EDE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SJ262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B15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28626.3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9BE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16805.0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5DA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15643.9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E79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346881.1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809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14703353.8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20E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185851.6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4E6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609314.5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C0E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16583.7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F87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107864.4</w:t>
            </w:r>
          </w:p>
        </w:tc>
      </w:tr>
      <w:tr w:rsidR="005C2BD4" w:rsidRPr="005C2BD4" w14:paraId="710ED6D9" w14:textId="77777777" w:rsidTr="005C2BD4">
        <w:trPr>
          <w:trHeight w:val="283"/>
        </w:trPr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00E1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Europe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8F26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2ACB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11321.6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6B43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15852.0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C80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30481.9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864F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805082.3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A4F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1300563.5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388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68537.1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422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1148054.1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BBCA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24300.2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F917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92259.3</w:t>
            </w:r>
          </w:p>
        </w:tc>
      </w:tr>
      <w:tr w:rsidR="005C2BD4" w:rsidRPr="005C2BD4" w14:paraId="6B8B12E7" w14:textId="77777777" w:rsidTr="005C2BD4">
        <w:trPr>
          <w:trHeight w:val="283"/>
        </w:trPr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52776" w14:textId="77777777" w:rsidR="005C2BD4" w:rsidRPr="005C2BD4" w:rsidRDefault="005C2BD4" w:rsidP="005C2BD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7B19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SJ65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7C0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41168.9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B20D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27626.4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607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52696.3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4A2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933540.6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EE31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24545264.4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AA09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15232.7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DC6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644661.3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5EEC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46452.1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2EBE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201544.0</w:t>
            </w:r>
          </w:p>
        </w:tc>
      </w:tr>
      <w:tr w:rsidR="005C2BD4" w:rsidRPr="005C2BD4" w14:paraId="380156D4" w14:textId="77777777" w:rsidTr="005C2BD4">
        <w:trPr>
          <w:trHeight w:val="283"/>
        </w:trPr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106A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lang w:eastAsia="ko-KR"/>
              </w:rPr>
              <w:t>Etc.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818BF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SJ46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0B16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17766.4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3192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21424.5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7B2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104561.9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EA6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69817.3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0820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651481.0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6885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224367.2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BFA9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92696.9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8E48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24978.4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62D4" w14:textId="77777777" w:rsidR="005C2BD4" w:rsidRPr="005C2BD4" w:rsidRDefault="005C2BD4" w:rsidP="005C2BD4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5C2BD4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57299.8</w:t>
            </w:r>
          </w:p>
        </w:tc>
      </w:tr>
    </w:tbl>
    <w:p w14:paraId="78EABFFA" w14:textId="27A76304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  <w:sectPr w:rsidR="00407E02" w:rsidRPr="00407E02" w:rsidSect="003315FF">
          <w:headerReference w:type="default" r:id="rId12"/>
          <w:pgSz w:w="16838" w:h="11906" w:orient="landscape" w:code="9"/>
          <w:pgMar w:top="1701" w:right="1440" w:bottom="1440" w:left="1440" w:header="0" w:footer="0" w:gutter="0"/>
          <w:cols w:space="425"/>
          <w:docGrid w:linePitch="360"/>
        </w:sectPr>
      </w:pP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>Relative abundance values of significantly discriminant metabolites (VIP &gt; 0.7) in twenty cucumber lines based on PLS-DA model (Figure 2E).</w:t>
      </w:r>
      <w:r w:rsidRPr="00407E02">
        <w:rPr>
          <w:rFonts w:eastAsia="HY신명조" w:cs="Times New Roman" w:hint="eastAsia"/>
          <w:w w:val="97"/>
          <w:kern w:val="2"/>
          <w:sz w:val="18"/>
          <w:szCs w:val="18"/>
          <w:lang w:eastAsia="ko-KR"/>
        </w:rPr>
        <w:t xml:space="preserve"> </w:t>
      </w: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>HS-SPME-GC-TOF-MS, headspace-solid phase microextraction gas chromatography time-of-flight mass spectrometry; VIP, variable importance projection; PLS-DA, partial least squares-discriminant analysis. *</w:t>
      </w:r>
      <w:r w:rsidRPr="00407E02">
        <w:rPr>
          <w:rFonts w:eastAsia="HY신명조" w:cs="Times New Roman"/>
          <w:i/>
          <w:iCs/>
          <w:w w:val="97"/>
          <w:kern w:val="2"/>
          <w:sz w:val="18"/>
          <w:szCs w:val="18"/>
          <w:lang w:eastAsia="ko-KR"/>
        </w:rPr>
        <w:t>p</w:t>
      </w:r>
      <w:r w:rsidRPr="00407E02">
        <w:rPr>
          <w:rFonts w:eastAsia="HY신명조" w:cs="Times New Roman"/>
          <w:w w:val="97"/>
          <w:kern w:val="2"/>
          <w:sz w:val="18"/>
          <w:szCs w:val="18"/>
          <w:lang w:eastAsia="ko-KR"/>
        </w:rPr>
        <w:t xml:space="preserve">-value &lt; 0.05, </w:t>
      </w:r>
      <w:r w:rsidRPr="00407E02">
        <w:rPr>
          <w:rFonts w:eastAsia="맑은 고딕" w:cs="Times New Roman"/>
          <w:color w:val="000000"/>
          <w:sz w:val="18"/>
          <w:szCs w:val="18"/>
          <w:vertAlign w:val="superscript"/>
          <w:lang w:eastAsia="ko-KR"/>
        </w:rPr>
        <w:t>d</w:t>
      </w:r>
      <w:r w:rsidRPr="00407E02">
        <w:rPr>
          <w:rFonts w:eastAsia="맑은 고딕" w:cs="Times New Roman"/>
          <w:color w:val="000000"/>
          <w:sz w:val="18"/>
          <w:szCs w:val="18"/>
          <w:lang w:eastAsia="ko-KR"/>
        </w:rPr>
        <w:t>N.I., Non-identified</w:t>
      </w:r>
    </w:p>
    <w:p w14:paraId="60D3D586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  <w:sectPr w:rsidR="00407E02" w:rsidRPr="00407E02" w:rsidSect="001F1879">
          <w:pgSz w:w="11906" w:h="16838" w:code="9"/>
          <w:pgMar w:top="1418" w:right="1418" w:bottom="1418" w:left="1418" w:header="0" w:footer="0" w:gutter="0"/>
          <w:cols w:space="425"/>
          <w:titlePg/>
          <w:docGrid w:linePitch="360"/>
        </w:sectPr>
      </w:pPr>
    </w:p>
    <w:p w14:paraId="39B371B0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t>Table S6. Differential primary metabolites identified by GC-TOF-MS in the peel of three cucumbers (SJ24, SJ62, and SJ109)</w:t>
      </w:r>
    </w:p>
    <w:tbl>
      <w:tblPr>
        <w:tblW w:w="8990" w:type="dxa"/>
        <w:tblInd w:w="9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7"/>
        <w:gridCol w:w="2166"/>
        <w:gridCol w:w="684"/>
        <w:gridCol w:w="855"/>
        <w:gridCol w:w="3424"/>
        <w:gridCol w:w="684"/>
        <w:gridCol w:w="860"/>
      </w:tblGrid>
      <w:tr w:rsidR="00407E02" w:rsidRPr="00407E02" w14:paraId="5A565D8A" w14:textId="77777777" w:rsidTr="00F456A1">
        <w:trPr>
          <w:trHeight w:val="378"/>
        </w:trPr>
        <w:tc>
          <w:tcPr>
            <w:tcW w:w="31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41D380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No.</w:t>
            </w:r>
          </w:p>
        </w:tc>
        <w:tc>
          <w:tcPr>
            <w:tcW w:w="21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FFACB7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Tentative Identification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vertAlign w:val="superscript"/>
                <w:lang w:eastAsia="ko-KR"/>
              </w:rPr>
              <w:t>a</w:t>
            </w:r>
          </w:p>
        </w:tc>
        <w:tc>
          <w:tcPr>
            <w:tcW w:w="6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5B8DA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GC-TOF-MS</w:t>
            </w:r>
          </w:p>
        </w:tc>
      </w:tr>
      <w:tr w:rsidR="00407E02" w:rsidRPr="00407E02" w14:paraId="69678F9C" w14:textId="77777777" w:rsidTr="00F456A1">
        <w:trPr>
          <w:trHeight w:val="442"/>
        </w:trPr>
        <w:tc>
          <w:tcPr>
            <w:tcW w:w="31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4F6C79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0122AC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9BC34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Ret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br/>
              <w:t>(min)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vertAlign w:val="superscript"/>
                <w:lang w:eastAsia="ko-KR"/>
              </w:rPr>
              <w:t>b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9E52E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Unique mass(m/z)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DE596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MS fragment pattern(m/z)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18B23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TMS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78B94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ID</w:t>
            </w:r>
          </w:p>
        </w:tc>
      </w:tr>
      <w:tr w:rsidR="00407E02" w:rsidRPr="00407E02" w14:paraId="4179D8BC" w14:textId="77777777" w:rsidTr="00F456A1">
        <w:trPr>
          <w:trHeight w:val="234"/>
        </w:trPr>
        <w:tc>
          <w:tcPr>
            <w:tcW w:w="89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FD38D3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Amino acids &amp; amines</w:t>
            </w:r>
          </w:p>
        </w:tc>
      </w:tr>
      <w:tr w:rsidR="00407E02" w:rsidRPr="00407E02" w14:paraId="6848D4BD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7C753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A9C5C8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Alanine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15347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5.77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89A20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116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19AB6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73,116,147,59,75,117,77,74,103,100,58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D1657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2F226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3441D6AE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163D6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DD9E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Valine*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DE469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6.99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4610F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218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061AA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73,144,147,59,218,75,100,74,145,72,103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39CF6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D6DF5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7E041D64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D5AA2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ED64F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Isoleucine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467C6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7.76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1EF86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158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2D16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73,158,74,218,100,59,159,147,58,86,103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D3B92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34AA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6B5FA402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E88A0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03FC65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Glycine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F67E0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7.89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E2D3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174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83EF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73,174,86,147,59,100,175,133,248,74,75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0449D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92B61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0BEF16A4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23C7E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B8C76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Serine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6962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8.38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7A566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204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205F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73,204,218,100,75,147,59,116,74,205,77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B85F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EEEE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5DF45BAD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44507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CEE81A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Threonine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AAFA6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8.63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54E36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219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604F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73,57,117,101,219,218,147,75,100,74,129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1A852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72ECD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4B63D636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6DF3D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2F1E9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Aspartic acid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B68C1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9.39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29F08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232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FE3E0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73,232,100,75,147,74,218,117,59,233,133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9E15C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B5D2C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54D0D9EE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1DBF1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39B22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5-Oxoproline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423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9.83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918B4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156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98745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156,73,157,258,230,158,74,122,259,231,58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3EFC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021AF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19E95D94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4570D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06480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GABA*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6650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9.85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5D81C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304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85B6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73,174,147,75,86,59,100,175,74,304,133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83DE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9C014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4388319F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7C25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A8748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Phenylalanine*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8C2E5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10.66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DAE01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218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D4222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73,218,192,100,75,147,74,91,219,59,120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2E405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6799E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715A1EF6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E4808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234D6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Tryptophan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5D2F2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14.66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E6B0A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202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12D29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73,202,203,74,291,204,59,130,147,145,103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25333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296D7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4B6BBB94" w14:textId="77777777" w:rsidTr="00F456A1">
        <w:trPr>
          <w:trHeight w:val="234"/>
        </w:trPr>
        <w:tc>
          <w:tcPr>
            <w:tcW w:w="89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62B94E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Organic acids</w:t>
            </w:r>
          </w:p>
        </w:tc>
      </w:tr>
      <w:tr w:rsidR="00407E02" w:rsidRPr="00407E02" w14:paraId="70CF1806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07F93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F1057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Pyruvic acid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6B15D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6.20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30FBA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133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33BBE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73,147,133,100,59,72,220,148,74,235,89,75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BCF65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42915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21A2775F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D99D1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6B999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Succinic acid*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F74A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7.91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5B9CE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247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9F79D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147,73,75,55,56,148,77,247,149,129,74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12668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F51E9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09A5C0D7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CA310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C8D31C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Propanoic acid*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5797B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8.11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4FAD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189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F7C10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73,147,189,73,103,292,133,102,74,205,117,75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B508D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216ED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56EC157B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E3BB5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95E9A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Malic acid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3122E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9.50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14C81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133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4D01D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73,147,55,75,74,133,59,101,148,117,149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4C1C4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E67A3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4F9E5044" w14:textId="77777777" w:rsidTr="00F456A1">
        <w:trPr>
          <w:trHeight w:val="234"/>
        </w:trPr>
        <w:tc>
          <w:tcPr>
            <w:tcW w:w="89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00E6AD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Sugars &amp; Sugar alcohols</w:t>
            </w:r>
          </w:p>
        </w:tc>
      </w:tr>
      <w:tr w:rsidR="00407E02" w:rsidRPr="00407E02" w14:paraId="427A6869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7A1D3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C09382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Threonic acid*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7E71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10.12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989FB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292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3105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73,147,117,75,103,292,74,220,55,102,205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066E3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EE59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522285D7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04518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B933B0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Glucose*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00B9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12.66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E7EFD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160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E9C62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73,103,147,160,74,117,133,89,59,75,129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64A4D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145C3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08C7180A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757D7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5B41C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Myo-Inositol*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F8542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13.92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C2221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305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344E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73,147,217,191,74,133,129,103,75,147,204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96CBE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A088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6BD3B48D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F1F30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19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061522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Carbohydrate (1)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65AA4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11.41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41E8A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217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86B1A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73,217,103,147,205,129,319,307,218,189,204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5AE2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9D4E5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44A8B0E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C2679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D6BD1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Carbohydrate (2)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EE07D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12.80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AFB7E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319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2F930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73,147,73,160,319,205,103,205,320,74,319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28598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FF256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886134E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C5592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F8ED9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Carbohydrate (3)*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F0F2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12.96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B4EA1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307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86350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73,147,217,103,205,307,74,129,117,133,218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ADF76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F845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BD6239A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9F436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E94C0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Carbohydrate (5)*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16E70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14.43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A92DB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204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C88B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73,204,147,205,217,75,129,263,103,117,191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25EBC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D2676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AAC7839" w14:textId="77777777" w:rsidTr="00F456A1">
        <w:trPr>
          <w:trHeight w:val="234"/>
        </w:trPr>
        <w:tc>
          <w:tcPr>
            <w:tcW w:w="89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209978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Fatty acids</w:t>
            </w:r>
          </w:p>
        </w:tc>
      </w:tr>
      <w:tr w:rsidR="00407E02" w:rsidRPr="00407E02" w14:paraId="5DB8F3B2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8CDE4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23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380CC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Linoleic acid methyl ester*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4F16F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14.46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30F86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337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B6EFE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73, 117, 129, 74, 145, 147, 146, 132, 84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1EFC6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C633A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F7F0CEB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69E5E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24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A6B560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α-Linolenic acid*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88FC8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14.51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4C293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108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D63E4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75, 79, 73, 67, 95, 93, 80, 108, 81, 91, 94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2124E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929C3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5ED4F2FE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1F7CA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FDA7A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Stearic acid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155FC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14.62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07176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341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1A7FC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73, 117, 75, 132, 129, 55, 145, 341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58EB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61325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8FF41FA" w14:textId="77777777" w:rsidTr="00F456A1">
        <w:trPr>
          <w:trHeight w:val="234"/>
        </w:trPr>
        <w:tc>
          <w:tcPr>
            <w:tcW w:w="89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7AEDBD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Etc.</w:t>
            </w:r>
          </w:p>
        </w:tc>
      </w:tr>
      <w:tr w:rsidR="00407E02" w:rsidRPr="00407E02" w14:paraId="69AB496D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92F74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26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42D8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Hydroxylamine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2DD9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5.93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2B01D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133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F303E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73,133,146,119,59,86,147,72,130,100,74,249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E98A7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2A18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457EB2DF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2CB9D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E1F50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Uracil*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82B11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8.19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D0902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241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36147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73,245,147,241,99,75,256,255,113,246,143,100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BCB25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13610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ED5CB71" w14:textId="77777777" w:rsidTr="00F456A1">
        <w:trPr>
          <w:trHeight w:val="234"/>
        </w:trPr>
        <w:tc>
          <w:tcPr>
            <w:tcW w:w="89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A0E09E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N.I.</w:t>
            </w:r>
          </w:p>
        </w:tc>
      </w:tr>
      <w:tr w:rsidR="00407E02" w:rsidRPr="00407E02" w14:paraId="6CE17A29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EA70D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28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F6AF5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1*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B12C9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6.34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0784A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79BE0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86,75,73,87,74,188,146,103,70,86,61,57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7D1DC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ECAE2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66956A10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1863F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29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C0CCBB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2*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7B0A6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6.57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A336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A2120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86,70,75,73,69,87,74,146,57,188,103,56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99EE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4C924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6CE71F44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12DCC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30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AC868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B1A06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9.95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63E54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155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5F249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155,73,156,147,257,74,75,157,59,229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0C7CB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1A597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5459B943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9A7696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31</w:t>
            </w:r>
          </w:p>
        </w:tc>
        <w:tc>
          <w:tcPr>
            <w:tcW w:w="216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683EF2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4</w:t>
            </w: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E79CD4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10.47 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1C52C8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274</w:t>
            </w:r>
          </w:p>
        </w:tc>
        <w:tc>
          <w:tcPr>
            <w:tcW w:w="342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449398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69,70,142,376,276,58,348,245,230,171</w:t>
            </w: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831337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28FDE8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46148043" w14:textId="77777777" w:rsidTr="00F456A1">
        <w:trPr>
          <w:trHeight w:val="234"/>
        </w:trPr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252AB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E46D1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5*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3B126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11.26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3DF8F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260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843B9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73,260,55,128,217,147,129,261,218,100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EF34B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C581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494CF458" w14:textId="77777777" w:rsidTr="00F456A1">
        <w:trPr>
          <w:trHeight w:val="702"/>
        </w:trPr>
        <w:tc>
          <w:tcPr>
            <w:tcW w:w="8990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1B8956EB" w14:textId="77777777" w:rsidR="00407E02" w:rsidRPr="00407E02" w:rsidRDefault="00407E02" w:rsidP="00407E02">
            <w:pPr>
              <w:jc w:val="both"/>
              <w:rPr>
                <w:rFonts w:eastAsia="맑은 고딕" w:cs="Times New Roman"/>
                <w:sz w:val="18"/>
                <w:szCs w:val="18"/>
                <w:lang w:eastAsia="ko-KR"/>
              </w:rPr>
            </w:pPr>
            <w:r w:rsidRPr="00407E02">
              <w:rPr>
                <w:rFonts w:eastAsia="맑은 고딕" w:cs="Times New Roman"/>
                <w:sz w:val="18"/>
                <w:szCs w:val="18"/>
                <w:vertAlign w:val="superscript"/>
                <w:lang w:eastAsia="ko-KR"/>
              </w:rPr>
              <w:t>a</w:t>
            </w:r>
            <w:r w:rsidRPr="00407E02">
              <w:rPr>
                <w:rFonts w:eastAsia="맑은 고딕" w:cs="Times New Roman"/>
                <w:sz w:val="18"/>
                <w:szCs w:val="18"/>
              </w:rPr>
              <w:t xml:space="preserve">Identified metabolites </w:t>
            </w:r>
            <w:r w:rsidRPr="00407E02">
              <w:rPr>
                <w:rFonts w:eastAsia="맑은 고딕" w:cs="Times New Roman"/>
                <w:sz w:val="18"/>
                <w:szCs w:val="18"/>
                <w:lang w:eastAsia="ko-KR"/>
              </w:rPr>
              <w:t>based on the VIP value (&gt; 0.7) from the PLS-DA model</w:t>
            </w:r>
            <w:r w:rsidRPr="00407E02">
              <w:rPr>
                <w:rFonts w:eastAsia="맑은 고딕" w:cs="Times New Roman"/>
                <w:sz w:val="18"/>
                <w:szCs w:val="18"/>
              </w:rPr>
              <w:t xml:space="preserve">; </w:t>
            </w:r>
            <w:r w:rsidRPr="00407E02">
              <w:rPr>
                <w:rFonts w:eastAsia="맑은 고딕" w:cs="Times New Roman"/>
                <w:sz w:val="18"/>
                <w:szCs w:val="18"/>
                <w:vertAlign w:val="superscript"/>
              </w:rPr>
              <w:t>b</w:t>
            </w:r>
            <w:r w:rsidRPr="00407E02">
              <w:rPr>
                <w:rFonts w:eastAsia="맑은 고딕" w:cs="Times New Roman"/>
                <w:sz w:val="18"/>
                <w:szCs w:val="18"/>
              </w:rPr>
              <w:t xml:space="preserve">Retention time; </w:t>
            </w:r>
            <w:r w:rsidRPr="00407E02">
              <w:rPr>
                <w:rFonts w:eastAsia="맑은 고딕" w:cs="Times New Roman"/>
                <w:sz w:val="18"/>
                <w:szCs w:val="18"/>
                <w:lang w:eastAsia="ko-KR"/>
              </w:rPr>
              <w:t>TMS, Trimethylsilyl; MS, mass spectrum compared with the National Institute of Standards and Technology (NIST) database and in-house libraries; STD, mass spectrum consistent with that of the standard compounds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; *</w:t>
            </w:r>
            <w:r w:rsidRPr="00407E02">
              <w:rPr>
                <w:rFonts w:eastAsia="맑은 고딕" w:cs="Times New Roman"/>
                <w:i/>
                <w:iCs/>
                <w:color w:val="000000"/>
                <w:sz w:val="18"/>
                <w:szCs w:val="18"/>
                <w:lang w:eastAsia="ko-KR"/>
              </w:rPr>
              <w:t>p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-value&lt;0.05</w:t>
            </w:r>
            <w:r w:rsidRPr="00407E02">
              <w:rPr>
                <w:rFonts w:eastAsia="맑은 고딕" w:cs="Times New Roman"/>
                <w:sz w:val="18"/>
                <w:szCs w:val="18"/>
                <w:lang w:eastAsia="ko-KR"/>
              </w:rPr>
              <w:t>.</w:t>
            </w:r>
          </w:p>
          <w:p w14:paraId="7ED841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4"/>
                <w:szCs w:val="14"/>
                <w:lang w:eastAsia="ko-KR"/>
              </w:rPr>
            </w:pPr>
          </w:p>
        </w:tc>
      </w:tr>
    </w:tbl>
    <w:p w14:paraId="2846AC9C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  <w:sectPr w:rsidR="00407E02" w:rsidRPr="00407E02" w:rsidSect="00A63F24">
          <w:type w:val="continuous"/>
          <w:pgSz w:w="11906" w:h="16838" w:code="9"/>
          <w:pgMar w:top="1418" w:right="1418" w:bottom="1418" w:left="1418" w:header="0" w:footer="0" w:gutter="0"/>
          <w:cols w:space="425"/>
          <w:titlePg/>
          <w:docGrid w:linePitch="360"/>
        </w:sectPr>
      </w:pPr>
    </w:p>
    <w:p w14:paraId="3A58B1F1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Table S7. Differential volatile organic compounds identified by HS-SPME-GC-TOF-MS in the peel of three cucumbers (SJ24, SJ62, and SJ109)</w:t>
      </w:r>
    </w:p>
    <w:tbl>
      <w:tblPr>
        <w:tblW w:w="8911" w:type="dxa"/>
        <w:tblInd w:w="9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8"/>
        <w:gridCol w:w="1484"/>
        <w:gridCol w:w="686"/>
        <w:gridCol w:w="600"/>
        <w:gridCol w:w="2315"/>
        <w:gridCol w:w="1030"/>
        <w:gridCol w:w="1029"/>
        <w:gridCol w:w="688"/>
        <w:gridCol w:w="761"/>
      </w:tblGrid>
      <w:tr w:rsidR="00407E02" w:rsidRPr="00407E02" w14:paraId="54E4819E" w14:textId="77777777" w:rsidTr="00F456A1">
        <w:trPr>
          <w:trHeight w:val="321"/>
        </w:trPr>
        <w:tc>
          <w:tcPr>
            <w:tcW w:w="31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7AF392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No.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830556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 xml:space="preserve">Tentative </w:t>
            </w:r>
          </w:p>
          <w:p w14:paraId="114907CB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Identification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vertAlign w:val="superscript"/>
                <w:lang w:eastAsia="ko-KR"/>
              </w:rPr>
              <w:t>a</w:t>
            </w:r>
          </w:p>
        </w:tc>
        <w:tc>
          <w:tcPr>
            <w:tcW w:w="6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BCB32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HS-SPME-GC-TOF-MS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312EFE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01FECAB6" w14:textId="77777777" w:rsidTr="00F456A1">
        <w:trPr>
          <w:trHeight w:val="644"/>
        </w:trPr>
        <w:tc>
          <w:tcPr>
            <w:tcW w:w="31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4D5ED7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3C5324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4E81A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Ret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br/>
              <w:t>(min)</w:t>
            </w: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vertAlign w:val="superscript"/>
                <w:lang w:eastAsia="ko-KR"/>
              </w:rPr>
              <w:t>b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D04A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Unique mass</w:t>
            </w:r>
          </w:p>
          <w:p w14:paraId="70BDFCC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(m/z)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98261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MS fragment pattern(m/z)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FAA75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CAS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F34E3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Molecular Formula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0B522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Weight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5B0C9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color w:val="000000"/>
                <w:sz w:val="16"/>
                <w:szCs w:val="16"/>
                <w:lang w:eastAsia="ko-KR"/>
              </w:rPr>
              <w:t>ID</w:t>
            </w:r>
          </w:p>
        </w:tc>
      </w:tr>
      <w:tr w:rsidR="00407E02" w:rsidRPr="00407E02" w14:paraId="49F19647" w14:textId="77777777" w:rsidTr="00F456A1">
        <w:trPr>
          <w:trHeight w:val="238"/>
        </w:trPr>
        <w:tc>
          <w:tcPr>
            <w:tcW w:w="891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B35C88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Aldehydes</w:t>
            </w:r>
          </w:p>
        </w:tc>
      </w:tr>
      <w:tr w:rsidR="00407E02" w:rsidRPr="00407E02" w14:paraId="4D60F101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1EF1D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312870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Propanal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E92E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1.37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A1083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C64A6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58,57,55,59,53,56,52,54,60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1327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123-38-6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99483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C3H6O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74F33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A2B75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  <w:r w:rsidRPr="00407E02">
              <w:rPr>
                <w:rFonts w:eastAsia="맑은 고딕" w:cs="Times New Roman"/>
                <w:sz w:val="16"/>
                <w:szCs w:val="16"/>
                <w:vertAlign w:val="superscript"/>
                <w:lang w:eastAsia="ko-KR"/>
              </w:rPr>
              <w:t>c</w:t>
            </w:r>
          </w:p>
        </w:tc>
      </w:tr>
      <w:tr w:rsidR="00407E02" w:rsidRPr="00407E02" w14:paraId="3618DC38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0A902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47F08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Pentanal*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E2F07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2.11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2ED58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C2518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58,57,55,53,56,50,51,71,67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BF0FA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110-62-3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C8181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C5H10O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50FA7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A514B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BD6BFD8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C5101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07CBC1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Hexanal*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206CF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3.06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017FB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8CB79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57,56,72,58,82,67,55,71,53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6BF33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66-25-1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5EA39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C6H12O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B7393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1BC16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22C953A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8A82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BE18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2-Hexenal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97F88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4.89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26DA0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87A10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55,69,83,57,56,70,98,53,80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3A4D6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505-57-7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B7848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C6H10O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64771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39F9A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AA0505E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65A61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0A568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2-Octenal*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F6485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7.99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22F5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EC82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55,70,57,83,69,82,67,58,56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F0D5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2548-87-0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895F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C8H14O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0D7E8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BB75B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7AE9C9B3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37D9E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0204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6-Nonenal*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D3330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8.01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5ABC8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93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FFB7C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55,54,81,67,70,93,79,69,83,56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3AF9C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2277-19-2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8C497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C9H16O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EC1B3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DD393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7AE6193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EBD17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06CD1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2,6-Nonadienal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EB87F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9.12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CCA45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109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C976A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70, 69, 67, 79, 81, 68, 53, 95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D8838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557-48-2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39F29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C9H14O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1C2E9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346FB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B8AA71B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E210A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6B99A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Benzaldehyde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2B335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9.25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5D8E1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105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21AB8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77,105,106,95,51,81,50,79,53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BE2E5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100-52-7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04806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C7H6O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BF674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EA09E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59EF61B5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39758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E70CC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2,4-Nonadienal*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19F0C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11.59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37557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D5A4A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81,67,53,82,54,55,83,79,68,138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1A2A8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5910-87-2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DF508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C9H14O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21BED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3DA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B77C656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4349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E19A6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Tetradecanal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EC772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14.18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A4971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82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4551E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57,55,82,67,68,69,81,96,56,71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63F13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124-25-4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28E2A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C14H28O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8D0D0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3A450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7D6F12FE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00971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B098D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Hexadecanal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E3F08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15.35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9054D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82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14CE5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57,55,82,68,67,69,96,83,71,81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3BFB6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629-80-1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29640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C16H32O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F056A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39689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7A183CD2" w14:textId="77777777" w:rsidTr="00F456A1">
        <w:trPr>
          <w:trHeight w:val="238"/>
        </w:trPr>
        <w:tc>
          <w:tcPr>
            <w:tcW w:w="89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3890D0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Alcohols</w:t>
            </w:r>
          </w:p>
        </w:tc>
      </w:tr>
      <w:tr w:rsidR="00407E02" w:rsidRPr="00407E02" w14:paraId="13B93305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E24C8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9DF9C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3-Methyl-1-</w:t>
            </w:r>
          </w:p>
          <w:p w14:paraId="39835BD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butanol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675B8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4.80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2F907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C58B6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55,70,57,56,69,53,71,54,58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80EEE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123-51-3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5974D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C5H12O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E38DF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C9B88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4446749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E6F2B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A8DFB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1-Pentanol*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25A9C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6.11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F0129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97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05DAA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55,70,97,93,111,62,77,166,392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25AE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71-41-0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8599F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C5H12O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70A15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9CC0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D357831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B06F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878C2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1-Hexanol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1853C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6.85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5338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56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BA216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56,55,69,57,84,54,53,73,70,51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A0241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111-27-3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955E9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C6H14O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5BD28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A94E8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F923BF5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50B4A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2F8E7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1-Octen-3-ol*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79214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8.28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FD930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FE5A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57,72,55,58,85,68,81,67,53,99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D9E41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3391-86-4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10ADE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C8H16O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B9B4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B0ED7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F387979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12DE0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D6D78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3-Nonen-1-ol*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BD58D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11.33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068F3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68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B214A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55,68,67,81,69,54,82,57,95,56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CFA11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10340-23-5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64A9D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C9H18O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D4111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1835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9629E8F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98DAC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D79C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6-Nonen-1-ol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069D3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11.73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C933F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67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DBA2C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67,55,68,82,95,81,54,69,57,53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FDB5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35854-86-5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8F9EC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C9H18O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CA4AD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A54C0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6F8CCB6" w14:textId="77777777" w:rsidTr="00F456A1">
        <w:trPr>
          <w:trHeight w:val="238"/>
        </w:trPr>
        <w:tc>
          <w:tcPr>
            <w:tcW w:w="89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698AA6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Etc.</w:t>
            </w:r>
          </w:p>
        </w:tc>
      </w:tr>
      <w:tr w:rsidR="00407E02" w:rsidRPr="00407E02" w14:paraId="7BDFE986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D223C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B28172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2-Ethylfuran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1CE68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1.92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C59DE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81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47188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81,96,53,67,95,82,65,51,50,52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84F80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3208-16-0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2C814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C6H8O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68857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D6008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FEEECBE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0EC4B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9EB205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β-Ionone*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20537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14.33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2EDA6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177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7DFAB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177,91,93,77,135,79,107,105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07E8A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79-77-6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75A5B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C13H20O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631CF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5A43F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57EDD9A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FD18D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AE54C1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Octanoic acid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F664D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15.57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87D8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101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98403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60,73,55,101,87,84,61,85,69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E3C62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124-07-2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5E05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C8H16O2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ED6F7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D9B84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242BE3A" w14:textId="77777777" w:rsidTr="00F456A1">
        <w:trPr>
          <w:trHeight w:val="238"/>
        </w:trPr>
        <w:tc>
          <w:tcPr>
            <w:tcW w:w="89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0808B4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N.I.</w:t>
            </w:r>
          </w:p>
        </w:tc>
      </w:tr>
      <w:tr w:rsidR="00407E02" w:rsidRPr="00407E02" w14:paraId="4D154F7C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58892E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</w:t>
            </w:r>
          </w:p>
        </w:tc>
        <w:tc>
          <w:tcPr>
            <w:tcW w:w="148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9A8D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1</w:t>
            </w: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D4E83D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2.64 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8258DA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231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3B712E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70,69,71,55,50,57,56,68,53,51</w:t>
            </w:r>
          </w:p>
        </w:tc>
        <w:tc>
          <w:tcPr>
            <w:tcW w:w="103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15C472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C4H6O</w:t>
            </w:r>
          </w:p>
        </w:tc>
        <w:tc>
          <w:tcPr>
            <w:tcW w:w="1029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C23C33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306145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B46256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</w:tr>
      <w:tr w:rsidR="00407E02" w:rsidRPr="00407E02" w14:paraId="726E7D2E" w14:textId="77777777" w:rsidTr="00F456A1">
        <w:trPr>
          <w:trHeight w:val="238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97201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B6D63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2*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45D1B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11.50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8BB82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68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251D2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68,57,69,55,97,84,53,56,51,79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DCC26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1AC3B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D2CBD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E4110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</w:tr>
      <w:tr w:rsidR="00407E02" w:rsidRPr="00407E02" w14:paraId="0F0F2C97" w14:textId="77777777" w:rsidTr="00F456A1">
        <w:trPr>
          <w:trHeight w:val="716"/>
        </w:trPr>
        <w:tc>
          <w:tcPr>
            <w:tcW w:w="8911" w:type="dxa"/>
            <w:gridSpan w:val="9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13C531AB" w14:textId="77777777" w:rsidR="00407E02" w:rsidRPr="00407E02" w:rsidRDefault="00407E02" w:rsidP="00407E02">
            <w:pPr>
              <w:spacing w:before="0" w:after="0"/>
              <w:jc w:val="both"/>
              <w:rPr>
                <w:rFonts w:eastAsia="맑은 고딕" w:cs="Times New Roman"/>
                <w:sz w:val="14"/>
                <w:szCs w:val="14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a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Identified volatile compounds based on variable importance projection(VIP) analysis with cut-off value of 0.7;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b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 Retention time;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c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MS, tentatively identified by mass spectra(comparison with Willy, Replib, Mainlib Library &amp; HMDB, Pubchem database;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d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N.I., Non-identified; *</w:t>
            </w:r>
            <w:r w:rsidRPr="00407E02">
              <w:rPr>
                <w:rFonts w:eastAsia="맑은 고딕" w:cs="Times New Roman"/>
                <w:i/>
                <w:iCs/>
                <w:color w:val="000000"/>
                <w:sz w:val="18"/>
                <w:szCs w:val="18"/>
                <w:lang w:eastAsia="ko-KR"/>
              </w:rPr>
              <w:t>p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-value&lt;0.05</w:t>
            </w:r>
          </w:p>
        </w:tc>
      </w:tr>
    </w:tbl>
    <w:p w14:paraId="542E4A90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center"/>
        <w:rPr>
          <w:rFonts w:eastAsia="HY신명조" w:cs="Times New Roman"/>
          <w:b/>
          <w:bCs/>
          <w:w w:val="97"/>
          <w:kern w:val="2"/>
          <w:sz w:val="28"/>
          <w:szCs w:val="28"/>
          <w:lang w:eastAsia="ko-KR"/>
        </w:rPr>
        <w:sectPr w:rsidR="00407E02" w:rsidRPr="00407E02" w:rsidSect="001F1879">
          <w:pgSz w:w="11906" w:h="16838" w:code="9"/>
          <w:pgMar w:top="1418" w:right="1418" w:bottom="1418" w:left="1418" w:header="0" w:footer="0" w:gutter="0"/>
          <w:cols w:space="425"/>
          <w:titlePg/>
          <w:docGrid w:linePitch="360"/>
        </w:sectPr>
      </w:pPr>
    </w:p>
    <w:p w14:paraId="0EEF4883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b/>
          <w:bCs/>
          <w:w w:val="97"/>
          <w:kern w:val="2"/>
          <w:sz w:val="22"/>
          <w:lang w:eastAsia="ko-KR"/>
        </w:rPr>
        <w:sectPr w:rsidR="00407E02" w:rsidRPr="00407E02" w:rsidSect="00D9297F">
          <w:type w:val="continuous"/>
          <w:pgSz w:w="11906" w:h="16838" w:code="9"/>
          <w:pgMar w:top="1701" w:right="1440" w:bottom="1440" w:left="1440" w:header="851" w:footer="992" w:gutter="0"/>
          <w:cols w:space="425"/>
          <w:docGrid w:linePitch="360"/>
        </w:sectPr>
      </w:pPr>
    </w:p>
    <w:p w14:paraId="0CBD8709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Table S8. Differential primary metabolites identified by GC-TOF-MS in the flesh of three cucumbers (SJ24, SJ62, and SJ109)</w:t>
      </w:r>
    </w:p>
    <w:tbl>
      <w:tblPr>
        <w:tblW w:w="8865" w:type="dxa"/>
        <w:tblInd w:w="9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9"/>
        <w:gridCol w:w="2177"/>
        <w:gridCol w:w="527"/>
        <w:gridCol w:w="850"/>
        <w:gridCol w:w="3442"/>
        <w:gridCol w:w="688"/>
        <w:gridCol w:w="862"/>
      </w:tblGrid>
      <w:tr w:rsidR="00407E02" w:rsidRPr="00407E02" w14:paraId="788924A6" w14:textId="77777777" w:rsidTr="00F456A1">
        <w:trPr>
          <w:trHeight w:val="232"/>
        </w:trPr>
        <w:tc>
          <w:tcPr>
            <w:tcW w:w="31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DF215A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No.</w:t>
            </w: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B354FA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Tentative Identification</w:t>
            </w: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vertAlign w:val="superscript"/>
                <w:lang w:eastAsia="ko-KR"/>
              </w:rPr>
              <w:t>a</w:t>
            </w:r>
          </w:p>
        </w:tc>
        <w:tc>
          <w:tcPr>
            <w:tcW w:w="63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3E9FE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GC-TOF-MS</w:t>
            </w:r>
          </w:p>
        </w:tc>
      </w:tr>
      <w:tr w:rsidR="00407E02" w:rsidRPr="00407E02" w14:paraId="5966713B" w14:textId="77777777" w:rsidTr="00F456A1">
        <w:trPr>
          <w:trHeight w:val="445"/>
        </w:trPr>
        <w:tc>
          <w:tcPr>
            <w:tcW w:w="3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4FFC4D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21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8EE386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BB657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Ret</w:t>
            </w: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br/>
              <w:t>(min)</w:t>
            </w: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vertAlign w:val="superscript"/>
                <w:lang w:eastAsia="ko-KR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2F911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Unique mass(m/z)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DF096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MS fragment pattern(m/z)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78CEF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TMS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A9DBE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ID</w:t>
            </w:r>
          </w:p>
        </w:tc>
      </w:tr>
      <w:tr w:rsidR="00407E02" w:rsidRPr="00407E02" w14:paraId="4B84DBD3" w14:textId="77777777" w:rsidTr="00F456A1">
        <w:trPr>
          <w:trHeight w:val="232"/>
        </w:trPr>
        <w:tc>
          <w:tcPr>
            <w:tcW w:w="88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12BA60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Amino acids &amp; amines</w:t>
            </w:r>
          </w:p>
        </w:tc>
      </w:tr>
      <w:tr w:rsidR="00407E02" w:rsidRPr="00407E02" w14:paraId="291B4423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F21D8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63586C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Alanine*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4410A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5.77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3FECA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116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67750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73,116,147,59,75,117,77,74,103,100,58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02432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6D0F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2BB5E677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11B33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15B7F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Valine*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3FA79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6.99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0E42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218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11442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73,144,147,59,218,75,100,74,145,72,103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708C5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C5EA3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39D964B6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7317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112142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Leucine*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35AD0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7.55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3BCD6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158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36C1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73,158,75,59,147,103,102,74,117,159,133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96845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611E6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1753F87D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F9728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ABB221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Isoleucine*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D9D5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7.76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E8F3A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158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D9507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73,158,74,218,100,59,159,147,58,86,103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0178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C3886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50A2D9C7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7081A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A4D30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Proline*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E017C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7.81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FC47E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142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5FBF1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142,73,143,147,74,75,59,216,144,72,70,66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31A79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F769C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20C88FBE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898E3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22D06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Serine*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16D6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8.38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F024B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204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EA30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73,204,218,100,75,147,59,116,74,205,77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81361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059F9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3644AE11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3F39B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9655E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Threonine*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6A8E1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8.63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A801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219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6FF95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73,57,117,101,219,218,147,75,100,74,129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D97C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73D1C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2FCA7795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D6A10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ECAE75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Aspartic acid*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EDB6B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9.39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86654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232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E7A7B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73,232,100,75,147,74,218,117,59,233,133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18D77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0DCEF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1902F626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5A676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3D667A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5-Oxoproline*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15FE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9.83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18742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156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2E1E6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156,73,157,258,230,158,74,122,259,231,58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1C5B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AC4F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34BD773E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A9CF0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78BE8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GABA*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1F93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9.85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337BD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304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22C96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73,174,147,75,86,59,100,175,74,304,133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95A6F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33728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41D4B12E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9442F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D9D57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Asparagine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DF515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10.96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0039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116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D5BBC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73,116,132,231,75,147,141,74,188,100,117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917C9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646DC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5469CF92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9E008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8764E8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Tyrosine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36E9A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12.87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AE8F8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218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C5CC9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73,218,100,219,147,74,75,179,220,280,133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45C74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FB795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42B015C2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4D084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4274E2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Tryptophan*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8B093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14.66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ECB02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202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FDFE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73,202,203,74,291,204,59,130,147,145,103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AE73D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E08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3A06039F" w14:textId="77777777" w:rsidTr="00F456A1">
        <w:trPr>
          <w:trHeight w:val="232"/>
        </w:trPr>
        <w:tc>
          <w:tcPr>
            <w:tcW w:w="88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3F9362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Organic acids</w:t>
            </w:r>
          </w:p>
        </w:tc>
      </w:tr>
      <w:tr w:rsidR="00407E02" w:rsidRPr="00407E02" w14:paraId="5CEA8C79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C5CFB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D867B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Pyruvic acid*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DCD39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6.20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EC09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133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20490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73,147,133,100,59,72,220,148,74,235,89,75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9EBDB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E1724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3FB16CE7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1BE70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A0488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Propanoic acid*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0C8FD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8.11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F76BC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189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ED582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73,147,189,73,103,292,133,102,74,205,117,75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5B9AD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51518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6D4A7916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ABB11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B46FC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Malic acid*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32062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9.50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22071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133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76D4C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73,147,55,75,74,133,59,101,148,117,149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CE6EF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8430A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6A9D895C" w14:textId="77777777" w:rsidTr="00F456A1">
        <w:trPr>
          <w:trHeight w:val="232"/>
        </w:trPr>
        <w:tc>
          <w:tcPr>
            <w:tcW w:w="88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1430B5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Sugars &amp; Sugar alcohols</w:t>
            </w:r>
          </w:p>
        </w:tc>
      </w:tr>
      <w:tr w:rsidR="00407E02" w:rsidRPr="00407E02" w14:paraId="43D9E72B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AB870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690EDC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Erythritol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6BE18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9.68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B8603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217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51270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73,147,117,103,217,75,205,116,69,101,204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54199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66265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27D2A3E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86375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069CF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Threonic acid*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C1643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10.12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E3E5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292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1A577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73,147,117,75,103,292,74,220,55,102,205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9A2B1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753B9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4B134CC2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CA3A1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19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22FBE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Fructose*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6368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12.56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0633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308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0114F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73,103,217,147,74,149,133,117,307,59,89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8EBDA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0E425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71BC55CF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7489D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D7DA84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Glucose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E6A74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12.66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AC713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160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1033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73,103,147,160,74,117,133,89,59,75,129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64DE2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AA423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32FA0462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34C7D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E303E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Myo-Inositol*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1A9B3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13.92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C1CAC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305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8CEB7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73,147,217,191,74,133,129,103,75,147,204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311BE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083C3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05F27286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87029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22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C00C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Carbohydrate (1)*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37820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11.41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8514C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217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BBB6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73,217,103,147,205,129,319,307,218,189,204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19B2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A62F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886BF9C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20304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23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E91D71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Carbohydrate (2)*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1B1F0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12.80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81A15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319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6512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73,147,73,160,319,205,103,205,320,74,319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333B5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79AA4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61B4AAA5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719EA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24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DF9A52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Carbohydrate (4)*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30242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13.49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E83A1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204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8A41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73,204,205,147,217,220,319,74,103,148,129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8B371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4472C4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4472C4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CCF3E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5F266ECD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0366B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25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884E1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Carbohydrate (5)*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290A3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14.43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78F66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204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91D03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73,204,147,205,217,75,129,263,103,117,191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EEB9E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5EDBE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A681ACD" w14:textId="77777777" w:rsidTr="00F456A1">
        <w:trPr>
          <w:trHeight w:val="232"/>
        </w:trPr>
        <w:tc>
          <w:tcPr>
            <w:tcW w:w="88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75987F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Fatty acids</w:t>
            </w:r>
          </w:p>
        </w:tc>
      </w:tr>
      <w:tr w:rsidR="00407E02" w:rsidRPr="00407E02" w14:paraId="43431D76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D8FC1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26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4B10F5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Palmitic acid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D67FB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13.50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E5AF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313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23595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73, 117, 75, 132, 313, 129, 55, 145, 131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83D1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BD9D2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45A5DBF3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CE237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27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335FC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Linoleic acid methyl ester*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EE1D1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14.46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DE47B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337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72A51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73, 117, 129, 74, 145, 147, 146, 132, 84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33C98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C6408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535B5C9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F3C49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28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C950A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α-Linolenic acid*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2836A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14.51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C503D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108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31869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75, 79, 73, 67, 95, 93, 80, 108, 81, 91, 94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05BBE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7683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2BF4618" w14:textId="77777777" w:rsidTr="00F456A1">
        <w:trPr>
          <w:trHeight w:val="232"/>
        </w:trPr>
        <w:tc>
          <w:tcPr>
            <w:tcW w:w="88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8BB584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Etc.</w:t>
            </w:r>
          </w:p>
        </w:tc>
      </w:tr>
      <w:tr w:rsidR="00407E02" w:rsidRPr="00407E02" w14:paraId="4CA0CB6A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F0E8F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29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259123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Ethanolamine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3DC3E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5.93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916D1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133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1365C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73,133,146,119,59,86,147,72,130,100,74,249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3422F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2F176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Lib/STD</w:t>
            </w:r>
          </w:p>
        </w:tc>
      </w:tr>
      <w:tr w:rsidR="00407E02" w:rsidRPr="00407E02" w14:paraId="7C1EA3F0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A87FF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430EF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Uracil*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A2BFF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8.19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AB98E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241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15FA3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73,245,147,241,99,75,256,255,113,246,143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2DB69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C2ED8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6C6DECAE" w14:textId="77777777" w:rsidTr="00F456A1">
        <w:trPr>
          <w:trHeight w:val="232"/>
        </w:trPr>
        <w:tc>
          <w:tcPr>
            <w:tcW w:w="88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8416DD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N.I.</w:t>
            </w:r>
          </w:p>
        </w:tc>
      </w:tr>
      <w:tr w:rsidR="00407E02" w:rsidRPr="00407E02" w14:paraId="5A447406" w14:textId="77777777" w:rsidTr="00F456A1">
        <w:trPr>
          <w:trHeight w:val="232"/>
        </w:trPr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1DCB9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31</w:t>
            </w:r>
          </w:p>
        </w:tc>
        <w:tc>
          <w:tcPr>
            <w:tcW w:w="2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184DC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1*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6C90A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6.34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71E5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</w:t>
            </w:r>
          </w:p>
        </w:tc>
        <w:tc>
          <w:tcPr>
            <w:tcW w:w="3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53626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86,75,73,87,74,188,146,103,70,86,61,57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F37DE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221B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4EDB27D2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23DE7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32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1AAF0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2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BAA9E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6.57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1468C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04185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86,70,75,73,69,87,74,146,57,188,103,56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26CC7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7E219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6B1C56E2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93833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33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1D022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3*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E9A9E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9.95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28D5A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155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99E28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155,73,156,147,257,74,75,157,59,229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433F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9ADCF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7ABEAFF2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3E03C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34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24B84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N.I. 4*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BF19D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10.47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5046D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274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B9B2B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69,70,142,376,276,58,348,245,230,171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09FAD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E7B95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11A86514" w14:textId="77777777" w:rsidTr="00F456A1">
        <w:trPr>
          <w:trHeight w:val="232"/>
        </w:trPr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70D99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35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58474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N.I. 5*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B43FD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11.26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01416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260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35D18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73,260,55,128,217,147,129,261,218,100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B4C13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66827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407E02" w:rsidRPr="00407E02" w14:paraId="20BB5888" w14:textId="77777777" w:rsidTr="00F456A1">
        <w:trPr>
          <w:trHeight w:val="698"/>
        </w:trPr>
        <w:tc>
          <w:tcPr>
            <w:tcW w:w="8865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043A732E" w14:textId="77777777" w:rsidR="00407E02" w:rsidRPr="00407E02" w:rsidRDefault="00407E02" w:rsidP="00407E02">
            <w:pPr>
              <w:jc w:val="both"/>
              <w:rPr>
                <w:rFonts w:eastAsia="맑은 고딕" w:cs="Times New Roman"/>
                <w:sz w:val="18"/>
                <w:szCs w:val="18"/>
                <w:lang w:eastAsia="ko-KR"/>
              </w:rPr>
            </w:pPr>
            <w:r w:rsidRPr="00407E02">
              <w:rPr>
                <w:rFonts w:eastAsia="맑은 고딕" w:cs="Times New Roman"/>
                <w:sz w:val="18"/>
                <w:szCs w:val="18"/>
                <w:vertAlign w:val="superscript"/>
                <w:lang w:eastAsia="ko-KR"/>
              </w:rPr>
              <w:t>a</w:t>
            </w:r>
            <w:r w:rsidRPr="00407E02">
              <w:rPr>
                <w:rFonts w:eastAsia="맑은 고딕" w:cs="Times New Roman"/>
                <w:sz w:val="18"/>
                <w:szCs w:val="18"/>
              </w:rPr>
              <w:t xml:space="preserve">Identified metabolites </w:t>
            </w:r>
            <w:r w:rsidRPr="00407E02">
              <w:rPr>
                <w:rFonts w:eastAsia="맑은 고딕" w:cs="Times New Roman"/>
                <w:sz w:val="18"/>
                <w:szCs w:val="18"/>
                <w:lang w:eastAsia="ko-KR"/>
              </w:rPr>
              <w:t>based on the VIP value (&gt; 0.7) from the PLS-DA model</w:t>
            </w:r>
            <w:r w:rsidRPr="00407E02">
              <w:rPr>
                <w:rFonts w:eastAsia="맑은 고딕" w:cs="Times New Roman"/>
                <w:sz w:val="18"/>
                <w:szCs w:val="18"/>
              </w:rPr>
              <w:t xml:space="preserve">; </w:t>
            </w:r>
            <w:r w:rsidRPr="00407E02">
              <w:rPr>
                <w:rFonts w:eastAsia="맑은 고딕" w:cs="Times New Roman"/>
                <w:sz w:val="18"/>
                <w:szCs w:val="18"/>
                <w:vertAlign w:val="superscript"/>
              </w:rPr>
              <w:t>b</w:t>
            </w:r>
            <w:r w:rsidRPr="00407E02">
              <w:rPr>
                <w:rFonts w:eastAsia="맑은 고딕" w:cs="Times New Roman"/>
                <w:sz w:val="18"/>
                <w:szCs w:val="18"/>
              </w:rPr>
              <w:t xml:space="preserve">Retention time; </w:t>
            </w:r>
            <w:r w:rsidRPr="00407E02">
              <w:rPr>
                <w:rFonts w:eastAsia="맑은 고딕" w:cs="Times New Roman"/>
                <w:sz w:val="18"/>
                <w:szCs w:val="18"/>
                <w:lang w:eastAsia="ko-KR"/>
              </w:rPr>
              <w:t>TMS, Trimethylsilyl; MS, mass spectrum compared with the National Institute of Standards and Technology (NIST) database and in-house libraries; STD, mass spectrum consistent with that of the standard compounds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; *</w:t>
            </w:r>
            <w:r w:rsidRPr="00407E02">
              <w:rPr>
                <w:rFonts w:eastAsia="맑은 고딕" w:cs="Times New Roman"/>
                <w:i/>
                <w:iCs/>
                <w:color w:val="000000"/>
                <w:sz w:val="18"/>
                <w:szCs w:val="18"/>
                <w:lang w:eastAsia="ko-KR"/>
              </w:rPr>
              <w:t>p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-value&lt;0.05</w:t>
            </w:r>
            <w:r w:rsidRPr="00407E02">
              <w:rPr>
                <w:rFonts w:eastAsia="맑은 고딕" w:cs="Times New Roman"/>
                <w:sz w:val="18"/>
                <w:szCs w:val="18"/>
                <w:lang w:eastAsia="ko-KR"/>
              </w:rPr>
              <w:t>.</w:t>
            </w:r>
          </w:p>
          <w:p w14:paraId="5161670E" w14:textId="77777777" w:rsidR="00407E02" w:rsidRPr="00407E02" w:rsidRDefault="00407E02" w:rsidP="00407E02">
            <w:pPr>
              <w:spacing w:before="0" w:after="0"/>
              <w:jc w:val="both"/>
              <w:rPr>
                <w:rFonts w:eastAsia="맑은 고딕" w:cs="Times New Roman"/>
                <w:sz w:val="14"/>
                <w:szCs w:val="14"/>
                <w:lang w:eastAsia="ko-KR"/>
              </w:rPr>
            </w:pPr>
          </w:p>
        </w:tc>
      </w:tr>
    </w:tbl>
    <w:p w14:paraId="4E402815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  <w:sectPr w:rsidR="00407E02" w:rsidRPr="00407E02" w:rsidSect="001F1879">
          <w:pgSz w:w="11906" w:h="16838" w:code="9"/>
          <w:pgMar w:top="1701" w:right="1440" w:bottom="1440" w:left="1440" w:header="851" w:footer="992" w:gutter="0"/>
          <w:cols w:space="425"/>
          <w:docGrid w:linePitch="360"/>
        </w:sectPr>
      </w:pPr>
    </w:p>
    <w:p w14:paraId="0E4E7CD5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jc w:val="both"/>
        <w:rPr>
          <w:rFonts w:eastAsia="HY신명조" w:cs="Times New Roman"/>
          <w:w w:val="97"/>
          <w:kern w:val="2"/>
          <w:sz w:val="22"/>
          <w:lang w:eastAsia="ko-KR"/>
        </w:rPr>
      </w:pPr>
      <w:r w:rsidRPr="00407E02">
        <w:rPr>
          <w:rFonts w:eastAsia="HY신명조" w:cs="Times New Roman"/>
          <w:b/>
          <w:bCs/>
          <w:w w:val="97"/>
          <w:kern w:val="2"/>
          <w:sz w:val="22"/>
          <w:lang w:eastAsia="ko-KR"/>
        </w:rPr>
        <w:lastRenderedPageBreak/>
        <w:t>Table S9. Differential volatile organic compounds identified by HS-SPME-GC-TOF-MS in the flesh of three cucumbers (SJ24, SJ62, and SJ109)</w:t>
      </w:r>
    </w:p>
    <w:tbl>
      <w:tblPr>
        <w:tblW w:w="8855" w:type="dxa"/>
        <w:tblInd w:w="9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"/>
        <w:gridCol w:w="1627"/>
        <w:gridCol w:w="514"/>
        <w:gridCol w:w="602"/>
        <w:gridCol w:w="2626"/>
        <w:gridCol w:w="976"/>
        <w:gridCol w:w="843"/>
        <w:gridCol w:w="674"/>
        <w:gridCol w:w="593"/>
        <w:gridCol w:w="86"/>
      </w:tblGrid>
      <w:tr w:rsidR="00407E02" w:rsidRPr="00407E02" w14:paraId="18A8CC6D" w14:textId="77777777" w:rsidTr="00F456A1">
        <w:trPr>
          <w:gridAfter w:val="1"/>
          <w:wAfter w:w="86" w:type="dxa"/>
          <w:trHeight w:val="239"/>
        </w:trPr>
        <w:tc>
          <w:tcPr>
            <w:tcW w:w="31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417AAA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No.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AF9C59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Tentative</w:t>
            </w:r>
          </w:p>
          <w:p w14:paraId="6B1F243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Identification</w:t>
            </w: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vertAlign w:val="superscript"/>
                <w:lang w:eastAsia="ko-KR"/>
              </w:rPr>
              <w:t>a</w:t>
            </w:r>
          </w:p>
        </w:tc>
        <w:tc>
          <w:tcPr>
            <w:tcW w:w="682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BD992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HS-SPME-GC-TOF-MS</w:t>
            </w:r>
          </w:p>
        </w:tc>
      </w:tr>
      <w:tr w:rsidR="00407E02" w:rsidRPr="00407E02" w14:paraId="3F367D0E" w14:textId="77777777" w:rsidTr="00F456A1">
        <w:trPr>
          <w:trHeight w:val="458"/>
        </w:trPr>
        <w:tc>
          <w:tcPr>
            <w:tcW w:w="31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B73CFA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16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AB1251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EAA2E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Ret</w:t>
            </w: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br/>
              <w:t>(min)</w:t>
            </w: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vertAlign w:val="superscript"/>
                <w:lang w:eastAsia="ko-KR"/>
              </w:rPr>
              <w:t>b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78BDA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Unique mass</w:t>
            </w:r>
          </w:p>
          <w:p w14:paraId="1A1096E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(m/z)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7A9AC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MS fragment pattern(m/z)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8F886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CAS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6F8F7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Molecular Formula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DE76E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Weight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83829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b/>
                <w:bCs/>
                <w:sz w:val="16"/>
                <w:szCs w:val="16"/>
                <w:lang w:eastAsia="ko-KR"/>
              </w:rPr>
              <w:t>ID</w:t>
            </w:r>
          </w:p>
        </w:tc>
      </w:tr>
      <w:tr w:rsidR="00407E02" w:rsidRPr="00407E02" w14:paraId="43B2E644" w14:textId="77777777" w:rsidTr="00F456A1">
        <w:trPr>
          <w:gridAfter w:val="1"/>
          <w:wAfter w:w="85" w:type="dxa"/>
          <w:trHeight w:val="239"/>
        </w:trPr>
        <w:tc>
          <w:tcPr>
            <w:tcW w:w="877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684885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Aldehydes</w:t>
            </w:r>
          </w:p>
        </w:tc>
      </w:tr>
      <w:tr w:rsidR="00407E02" w:rsidRPr="00407E02" w14:paraId="5C5927B4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38914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2A0AB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Propanal*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E9D19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1.37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1B6AA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D72A6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58,57,55,59,53,56,52,54,60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81E7C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123-38-6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A50ED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C3H6O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371BB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2FB5A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  <w:r w:rsidRPr="00407E02">
              <w:rPr>
                <w:rFonts w:eastAsia="맑은 고딕" w:cs="Times New Roman"/>
                <w:sz w:val="16"/>
                <w:szCs w:val="16"/>
                <w:vertAlign w:val="superscript"/>
                <w:lang w:eastAsia="ko-KR"/>
              </w:rPr>
              <w:t>c</w:t>
            </w:r>
          </w:p>
        </w:tc>
      </w:tr>
      <w:tr w:rsidR="00407E02" w:rsidRPr="00407E02" w14:paraId="71BD60E5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55024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5281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Pentanal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10E4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2.11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2E35B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CF07C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58,57,55,53,56,50,51,71,67,59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AC29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110-62-3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7545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C5H10O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BB71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1BE8C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019AA6C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3B2C2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98A7E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Hexanal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E2D1B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3.06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9396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F8B19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57,56,72,58,82,67,55,71,53,54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C2474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66-25-1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360D1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C6H12O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A12D6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58BB6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114F9B06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ABA27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846FAC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2-Hexenal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BCD50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4.89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463D1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1C43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55,69,83,57,56,70,98,53,80,54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F1424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505-57-7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89796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C6H10O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0296A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59FD1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DF8D1D9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FB011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5C8A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2-Heptanal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9C192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6.46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7D290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83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9CFA0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55,83,57,56,70,69,68,84,53,97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055E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57266-86-1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5D433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C7H12O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E8277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3FBB1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2BA31B6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9734A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C5EDC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2,6-Nonadienal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5FF67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9.12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7FE7B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109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E903D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70, 69, 67, 79, 81, 68, 53, 95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4516F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557-48-2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8EBCA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C9H14O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E7171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6EE7A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2DA1276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11DB7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1E82C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2,4-Nonadienal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8D19C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11.59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23250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4FBAA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81,67,53,82,54,55,83,79,68,138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B7AAD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5910-87-2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212F8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C9H14O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2A185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F41BC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527C5EA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02EDD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6B3B0F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Tetradecanal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C572C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14.18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D127A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82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EB89C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57,55,82,67,68,69,81,96,56,71,83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10D1F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124-25-4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5489C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C14H28O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36CAA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09FC7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29A2DEAA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E0639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58AF67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Hexadecanal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4DFAA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15.35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6AD3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82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80064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57,55,82,68,67,69,96,83,71,81,56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7C94F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629-80-1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6BF87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C16H32O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2899B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240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D03A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442ECA4" w14:textId="77777777" w:rsidTr="00F456A1">
        <w:trPr>
          <w:gridAfter w:val="1"/>
          <w:wAfter w:w="85" w:type="dxa"/>
          <w:trHeight w:val="239"/>
        </w:trPr>
        <w:tc>
          <w:tcPr>
            <w:tcW w:w="87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44D8ED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Alcohols</w:t>
            </w:r>
          </w:p>
        </w:tc>
      </w:tr>
      <w:tr w:rsidR="00407E02" w:rsidRPr="00407E02" w14:paraId="24370678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7D22A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80B30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3-Methyl-1-</w:t>
            </w:r>
          </w:p>
          <w:p w14:paraId="0EC1D6BB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butanol*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57707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4.80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8174D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6C5B7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55,70,57,56,69,53,71,54,58,50,51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FE75C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123-51-3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F9CD1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C5H12O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3E4EE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664A2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063EE0CD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FFF6B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A7E0FC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1-Pentanol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6EE09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6.11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ABC24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97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49C09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55,70,97,93,111,62,77,166,392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E38A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71-41-0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80F3D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C5H12O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16E19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D8FBC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DC9FE6A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42C91A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29BFD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1-Hexanol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B25DD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6.85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C627A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56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EB9D1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56,55,69,57,84,54,53,73,70,51,67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F5618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111-27-3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AB556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C6H14O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F836B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102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57224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365055A2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320A7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7540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3,6-Nonadien-1-ol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EFC5F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12.12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89A55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93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97C41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67,79,93,55,91,77,81,68,53,54,65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A212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56805-23-3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E7F3D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C9H16O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81A0C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018B7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57746947" w14:textId="77777777" w:rsidTr="00F456A1">
        <w:trPr>
          <w:gridAfter w:val="1"/>
          <w:wAfter w:w="85" w:type="dxa"/>
          <w:trHeight w:val="239"/>
        </w:trPr>
        <w:tc>
          <w:tcPr>
            <w:tcW w:w="87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F1F5ED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Etc.</w:t>
            </w:r>
          </w:p>
        </w:tc>
      </w:tr>
      <w:tr w:rsidR="00407E02" w:rsidRPr="00407E02" w14:paraId="41AA061F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F79D0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4F5C3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2-Ethylfuran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91D24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1.92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3C798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81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102A4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81,96,53,67,95,82,65,51,50,52,97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32E300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3208-16-0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3B3E7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C6H8O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D8D97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1B6979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4716E746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B9B1D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7A7F9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Toluene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23B76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2.60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3FA9E3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91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65172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91,92,65,63,51,50,93,89,62,90,64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6C52E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6"/>
                <w:szCs w:val="16"/>
                <w:lang w:eastAsia="ko-KR"/>
              </w:rPr>
              <w:t>108-88-3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37598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C7H8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2031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92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D064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Lib/MS</w:t>
            </w:r>
          </w:p>
        </w:tc>
      </w:tr>
      <w:tr w:rsidR="00407E02" w:rsidRPr="00407E02" w14:paraId="7E272A09" w14:textId="77777777" w:rsidTr="00F456A1">
        <w:trPr>
          <w:gridAfter w:val="1"/>
          <w:wAfter w:w="85" w:type="dxa"/>
          <w:trHeight w:val="239"/>
        </w:trPr>
        <w:tc>
          <w:tcPr>
            <w:tcW w:w="87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B35094" w14:textId="77777777" w:rsidR="00407E02" w:rsidRPr="00407E02" w:rsidRDefault="00407E02" w:rsidP="00407E02">
            <w:pPr>
              <w:spacing w:before="0" w:after="0"/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i/>
                <w:iCs/>
                <w:sz w:val="16"/>
                <w:szCs w:val="16"/>
                <w:lang w:eastAsia="ko-KR"/>
              </w:rPr>
              <w:t>N.I.</w:t>
            </w:r>
          </w:p>
        </w:tc>
      </w:tr>
      <w:tr w:rsidR="00407E02" w:rsidRPr="00407E02" w14:paraId="2BAFC8DB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F84872B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162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245AD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N.I. 1*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B77DB82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2.64 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02CE605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262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580EE7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70,69,71,55,50,57,56,68,53,51,52</w:t>
            </w:r>
          </w:p>
        </w:tc>
        <w:tc>
          <w:tcPr>
            <w:tcW w:w="97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E49EC6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C4H6O</w:t>
            </w:r>
          </w:p>
        </w:tc>
        <w:tc>
          <w:tcPr>
            <w:tcW w:w="84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4FE2B9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5DB1E58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227CB5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</w:tr>
      <w:tr w:rsidR="00407E02" w:rsidRPr="00407E02" w14:paraId="16AA07CE" w14:textId="77777777" w:rsidTr="00F456A1">
        <w:trPr>
          <w:trHeight w:val="239"/>
        </w:trPr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B938A7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BF0FE6" w14:textId="77777777" w:rsidR="00407E02" w:rsidRPr="00407E02" w:rsidRDefault="00407E02" w:rsidP="00407E02">
            <w:pPr>
              <w:spacing w:before="0" w:after="0"/>
              <w:ind w:firstLineChars="100" w:firstLine="160"/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</w:pPr>
            <w:r w:rsidRPr="00407E02">
              <w:rPr>
                <w:rFonts w:ascii="Book Antiqua" w:eastAsia="맑은 고딕" w:hAnsi="Book Antiqua" w:cs="굴림"/>
                <w:sz w:val="16"/>
                <w:szCs w:val="16"/>
                <w:lang w:eastAsia="ko-KR"/>
              </w:rPr>
              <w:t>N.I. 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D1AAF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 xml:space="preserve">11.50 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99B434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68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A3183F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68,57,69,55,97,84,53,56,51,79,81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E5DBD6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2F8E5C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7555BD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66DFF1" w14:textId="77777777" w:rsidR="00407E02" w:rsidRPr="00407E02" w:rsidRDefault="00407E02" w:rsidP="00407E02">
            <w:pPr>
              <w:spacing w:before="0" w:after="0"/>
              <w:jc w:val="center"/>
              <w:rPr>
                <w:rFonts w:eastAsia="맑은 고딕" w:cs="Times New Roman"/>
                <w:sz w:val="16"/>
                <w:szCs w:val="16"/>
                <w:lang w:eastAsia="ko-KR"/>
              </w:rPr>
            </w:pPr>
            <w:r w:rsidRPr="00407E02">
              <w:rPr>
                <w:rFonts w:eastAsia="맑은 고딕" w:cs="Times New Roman"/>
                <w:sz w:val="16"/>
                <w:szCs w:val="16"/>
                <w:lang w:eastAsia="ko-KR"/>
              </w:rPr>
              <w:t>-</w:t>
            </w:r>
          </w:p>
        </w:tc>
      </w:tr>
      <w:tr w:rsidR="00407E02" w:rsidRPr="00407E02" w14:paraId="7EFE03D1" w14:textId="77777777" w:rsidTr="00F456A1">
        <w:trPr>
          <w:trHeight w:val="730"/>
        </w:trPr>
        <w:tc>
          <w:tcPr>
            <w:tcW w:w="8855" w:type="dxa"/>
            <w:gridSpan w:val="10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13FA28DB" w14:textId="77777777" w:rsidR="00407E02" w:rsidRPr="00407E02" w:rsidRDefault="00407E02" w:rsidP="00407E02">
            <w:pPr>
              <w:spacing w:before="0" w:after="0"/>
              <w:jc w:val="both"/>
              <w:rPr>
                <w:rFonts w:eastAsia="맑은 고딕" w:cs="Times New Roman"/>
                <w:sz w:val="14"/>
                <w:szCs w:val="14"/>
                <w:lang w:eastAsia="ko-KR"/>
              </w:rPr>
            </w:pP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a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Identified volatile compounds based on variable importance projection(VIP) analysis with cut-off value of 0.7;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b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 Retention time;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c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 xml:space="preserve">MS, tentatively identified by mass spectra(comparison with Willy, Replib, Mainlib Library &amp; HMDB, Pubchem database; 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  <w:lang w:eastAsia="ko-KR"/>
              </w:rPr>
              <w:t>d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N.I., Non-identified; *</w:t>
            </w:r>
            <w:r w:rsidRPr="00407E02">
              <w:rPr>
                <w:rFonts w:eastAsia="맑은 고딕" w:cs="Times New Roman"/>
                <w:i/>
                <w:iCs/>
                <w:color w:val="000000"/>
                <w:sz w:val="18"/>
                <w:szCs w:val="18"/>
                <w:lang w:eastAsia="ko-KR"/>
              </w:rPr>
              <w:t>p</w:t>
            </w:r>
            <w:r w:rsidRPr="00407E02">
              <w:rPr>
                <w:rFonts w:eastAsia="맑은 고딕" w:cs="Times New Roman"/>
                <w:color w:val="000000"/>
                <w:sz w:val="18"/>
                <w:szCs w:val="18"/>
                <w:lang w:eastAsia="ko-KR"/>
              </w:rPr>
              <w:t>-value&lt;0.05</w:t>
            </w:r>
          </w:p>
        </w:tc>
      </w:tr>
    </w:tbl>
    <w:p w14:paraId="71E553D9" w14:textId="77777777" w:rsidR="00407E02" w:rsidRPr="00407E02" w:rsidRDefault="00407E02" w:rsidP="00407E02">
      <w:pPr>
        <w:widowControl w:val="0"/>
        <w:tabs>
          <w:tab w:val="right" w:leader="dot" w:pos="7370"/>
        </w:tabs>
        <w:autoSpaceDE w:val="0"/>
        <w:autoSpaceDN w:val="0"/>
        <w:spacing w:before="0" w:after="0" w:line="360" w:lineRule="auto"/>
        <w:rPr>
          <w:rFonts w:eastAsia="HY신명조" w:cs="Times New Roman"/>
          <w:w w:val="97"/>
          <w:kern w:val="2"/>
          <w:sz w:val="22"/>
          <w:lang w:eastAsia="ko-KR"/>
        </w:rPr>
      </w:pPr>
    </w:p>
    <w:p w14:paraId="05CE8D78" w14:textId="77777777" w:rsidR="00407E02" w:rsidRPr="00407E02" w:rsidRDefault="00407E02" w:rsidP="00407E02">
      <w:pPr>
        <w:widowControl w:val="0"/>
        <w:wordWrap w:val="0"/>
        <w:autoSpaceDE w:val="0"/>
        <w:autoSpaceDN w:val="0"/>
        <w:spacing w:before="0" w:after="0"/>
        <w:jc w:val="both"/>
        <w:rPr>
          <w:rFonts w:ascii="맑은 고딕" w:eastAsia="HY신명조" w:hAnsi="맑은 고딕" w:cs="Times New Roman"/>
          <w:kern w:val="2"/>
          <w:sz w:val="22"/>
          <w:lang w:eastAsia="ko-KR"/>
        </w:rPr>
      </w:pPr>
    </w:p>
    <w:p w14:paraId="6015DBC8" w14:textId="77777777" w:rsidR="00407E02" w:rsidRPr="00407E02" w:rsidRDefault="00407E02" w:rsidP="00407E02">
      <w:pPr>
        <w:widowControl w:val="0"/>
        <w:wordWrap w:val="0"/>
        <w:autoSpaceDE w:val="0"/>
        <w:autoSpaceDN w:val="0"/>
        <w:spacing w:before="0" w:after="0"/>
        <w:jc w:val="both"/>
        <w:rPr>
          <w:rFonts w:ascii="맑은 고딕" w:eastAsia="HY신명조" w:hAnsi="맑은 고딕" w:cs="Times New Roman"/>
          <w:kern w:val="2"/>
          <w:sz w:val="22"/>
          <w:lang w:eastAsia="ko-KR"/>
        </w:rPr>
      </w:pPr>
    </w:p>
    <w:p w14:paraId="419D616C" w14:textId="77777777" w:rsidR="00407E02" w:rsidRPr="00407E02" w:rsidRDefault="00407E02" w:rsidP="00407E02">
      <w:pPr>
        <w:widowControl w:val="0"/>
        <w:wordWrap w:val="0"/>
        <w:autoSpaceDE w:val="0"/>
        <w:autoSpaceDN w:val="0"/>
        <w:spacing w:before="0" w:after="0"/>
        <w:jc w:val="both"/>
        <w:rPr>
          <w:rFonts w:ascii="맑은 고딕" w:eastAsia="HY신명조" w:hAnsi="맑은 고딕" w:cs="Times New Roman"/>
          <w:kern w:val="2"/>
          <w:sz w:val="22"/>
          <w:lang w:eastAsia="ko-KR"/>
        </w:rPr>
      </w:pPr>
    </w:p>
    <w:p w14:paraId="104A7437" w14:textId="5D8FD915" w:rsidR="003831DE" w:rsidRPr="00064333" w:rsidRDefault="003831DE" w:rsidP="000E499B">
      <w:pPr>
        <w:spacing w:before="240"/>
        <w:jc w:val="both"/>
        <w:rPr>
          <w:rFonts w:cs="Times New Roman"/>
          <w:szCs w:val="24"/>
        </w:rPr>
      </w:pPr>
    </w:p>
    <w:sectPr w:rsidR="003831DE" w:rsidRPr="00064333" w:rsidSect="003315FF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4120E" w14:textId="77777777" w:rsidR="000208C7" w:rsidRDefault="000208C7" w:rsidP="00117666">
      <w:pPr>
        <w:spacing w:after="0"/>
      </w:pPr>
      <w:r>
        <w:separator/>
      </w:r>
    </w:p>
  </w:endnote>
  <w:endnote w:type="continuationSeparator" w:id="0">
    <w:p w14:paraId="0FE01F80" w14:textId="77777777" w:rsidR="000208C7" w:rsidRDefault="000208C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407E02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407E02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407E02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407E02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2B4A57" w:rsidRPr="00407E02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 w:rsidRPr="00407E02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407E02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407E02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407E02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407E02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2B4A57" w:rsidRPr="00407E02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 w:rsidRPr="00407E02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407E02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407E02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407E02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407E02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994A3D" w:rsidRPr="00407E02">
                            <w:rPr>
                              <w:noProof/>
                              <w:color w:val="000000"/>
                              <w:szCs w:val="40"/>
                            </w:rPr>
                            <w:t>3</w:t>
                          </w:r>
                          <w:r w:rsidRPr="00407E02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407E02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407E02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407E02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407E02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994A3D" w:rsidRPr="00407E02">
                      <w:rPr>
                        <w:noProof/>
                        <w:color w:val="000000"/>
                        <w:szCs w:val="40"/>
                      </w:rPr>
                      <w:t>3</w:t>
                    </w:r>
                    <w:r w:rsidRPr="00407E02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A3060" w14:textId="77777777" w:rsidR="000208C7" w:rsidRDefault="000208C7" w:rsidP="00117666">
      <w:pPr>
        <w:spacing w:after="0"/>
      </w:pPr>
      <w:r>
        <w:separator/>
      </w:r>
    </w:p>
  </w:footnote>
  <w:footnote w:type="continuationSeparator" w:id="0">
    <w:p w14:paraId="681C70B9" w14:textId="77777777" w:rsidR="000208C7" w:rsidRDefault="000208C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0ECDB" w14:textId="77777777" w:rsidR="003315FF" w:rsidRDefault="003315FF" w:rsidP="003315FF">
    <w:pPr>
      <w:pStyle w:val="af3"/>
      <w:jc w:val="right"/>
      <w:rPr>
        <w:rFonts w:cs="Times New Roman"/>
      </w:rPr>
    </w:pPr>
  </w:p>
  <w:p w14:paraId="4D6DF891" w14:textId="2F5C6CA6" w:rsidR="004F4F1E" w:rsidRDefault="003315FF" w:rsidP="003315FF">
    <w:pPr>
      <w:pStyle w:val="af3"/>
      <w:jc w:val="right"/>
    </w:pPr>
    <w:r w:rsidRPr="003315FF">
      <w:rPr>
        <w:rFonts w:cs="Times New Roman"/>
      </w:rPr>
      <w:t xml:space="preserve"> </w:t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FF265" w14:textId="7BA618B4" w:rsidR="004F4F1E" w:rsidRDefault="004F4F1E" w:rsidP="003315FF">
    <w:pPr>
      <w:pStyle w:val="af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D67B" w14:textId="72FCAA9B" w:rsidR="003315FF" w:rsidRDefault="003315FF" w:rsidP="003315FF">
    <w:pPr>
      <w:pStyle w:val="af3"/>
      <w:jc w:val="right"/>
      <w:rPr>
        <w:rFonts w:cs="Times New Roman"/>
      </w:rPr>
    </w:pPr>
    <w:r w:rsidRPr="00407E02">
      <w:rPr>
        <w:noProof/>
        <w:color w:val="A6A6A6"/>
        <w:lang w:val="en-GB" w:eastAsia="en-GB"/>
      </w:rPr>
      <w:drawing>
        <wp:anchor distT="0" distB="0" distL="114300" distR="114300" simplePos="0" relativeHeight="251661312" behindDoc="0" locked="0" layoutInCell="1" allowOverlap="1" wp14:anchorId="016D0C40" wp14:editId="1D644E34">
          <wp:simplePos x="0" y="0"/>
          <wp:positionH relativeFrom="margin">
            <wp:posOffset>95250</wp:posOffset>
          </wp:positionH>
          <wp:positionV relativeFrom="paragraph">
            <wp:posOffset>307975</wp:posOffset>
          </wp:positionV>
          <wp:extent cx="1382534" cy="497091"/>
          <wp:effectExtent l="0" t="0" r="0" b="0"/>
          <wp:wrapThrough wrapText="bothSides">
            <wp:wrapPolygon edited="0">
              <wp:start x="0" y="0"/>
              <wp:lineTo x="0" y="20716"/>
              <wp:lineTo x="21134" y="20716"/>
              <wp:lineTo x="21134" y="0"/>
              <wp:lineTo x="0" y="0"/>
            </wp:wrapPolygon>
          </wp:wrapThrough>
          <wp:docPr id="1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534" cy="497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D8BF350" w14:textId="444A571C" w:rsidR="004F4F1E" w:rsidRDefault="004F4F1E" w:rsidP="003315FF">
    <w:pPr>
      <w:pStyle w:val="af3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F66" w14:textId="77777777" w:rsidR="003315FF" w:rsidRDefault="003315FF" w:rsidP="003315FF">
    <w:pPr>
      <w:pStyle w:val="af3"/>
      <w:jc w:val="right"/>
      <w:rPr>
        <w:rFonts w:cs="Times New Roman"/>
      </w:rPr>
    </w:pPr>
  </w:p>
  <w:p w14:paraId="73B12A34" w14:textId="2FE01448" w:rsidR="003315FF" w:rsidRDefault="003315FF" w:rsidP="003315FF">
    <w:pPr>
      <w:pStyle w:val="af3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4276DB1C" w:rsidR="00995F6A" w:rsidRDefault="00C52A7B" w:rsidP="003315FF">
    <w:pPr>
      <w:jc w:val="right"/>
    </w:pPr>
    <w:r w:rsidRPr="007E3148">
      <w:rPr>
        <w:b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1F6A5668"/>
    <w:multiLevelType w:val="hybridMultilevel"/>
    <w:tmpl w:val="0442A126"/>
    <w:lvl w:ilvl="0" w:tplc="AB6CCC88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79784B"/>
    <w:multiLevelType w:val="hybridMultilevel"/>
    <w:tmpl w:val="D480AE48"/>
    <w:lvl w:ilvl="0" w:tplc="B5B095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E653281"/>
    <w:multiLevelType w:val="hybridMultilevel"/>
    <w:tmpl w:val="7EB0C2E2"/>
    <w:lvl w:ilvl="0" w:tplc="060C46AC">
      <w:start w:val="1"/>
      <w:numFmt w:val="bullet"/>
      <w:suff w:val="space"/>
      <w:lvlText w:val="●"/>
      <w:lvlJc w:val="left"/>
      <w:pPr>
        <w:ind w:left="0" w:firstLine="0"/>
      </w:pPr>
      <w:rPr>
        <w:rFonts w:ascii="Wingdings" w:hAnsi="Wingdings" w:hint="default"/>
      </w:rPr>
    </w:lvl>
    <w:lvl w:ilvl="1" w:tplc="AB684C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BE96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B8B3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14E9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C0DC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1E05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8421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A82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D9247F"/>
    <w:multiLevelType w:val="hybridMultilevel"/>
    <w:tmpl w:val="76C62066"/>
    <w:lvl w:ilvl="0" w:tplc="D8361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01291"/>
    <w:multiLevelType w:val="hybridMultilevel"/>
    <w:tmpl w:val="ACEEBFD8"/>
    <w:lvl w:ilvl="0" w:tplc="D4B85558">
      <w:numFmt w:val="bullet"/>
      <w:lvlText w:val="-"/>
      <w:lvlJc w:val="left"/>
      <w:pPr>
        <w:ind w:left="760" w:hanging="360"/>
      </w:pPr>
      <w:rPr>
        <w:rFonts w:ascii="한양신명조" w:eastAsia="한양신명조" w:hAnsi="한양신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 w15:restartNumberingAfterBreak="0">
    <w:nsid w:val="6AE40D8A"/>
    <w:multiLevelType w:val="hybridMultilevel"/>
    <w:tmpl w:val="9BD82FC2"/>
    <w:lvl w:ilvl="0" w:tplc="6274719A">
      <w:numFmt w:val="bullet"/>
      <w:lvlText w:val="-"/>
      <w:lvlJc w:val="left"/>
      <w:pPr>
        <w:ind w:left="760" w:hanging="360"/>
      </w:pPr>
      <w:rPr>
        <w:rFonts w:ascii="한양신명조" w:eastAsia="한양신명조" w:hAnsi="한양신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B9864F1"/>
    <w:multiLevelType w:val="hybridMultilevel"/>
    <w:tmpl w:val="CA362D10"/>
    <w:lvl w:ilvl="0" w:tplc="13C6D3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75977BB5"/>
    <w:multiLevelType w:val="hybridMultilevel"/>
    <w:tmpl w:val="38FEEB86"/>
    <w:lvl w:ilvl="0" w:tplc="2750B168">
      <w:start w:val="1"/>
      <w:numFmt w:val="bullet"/>
      <w:suff w:val="space"/>
      <w:lvlText w:val="●"/>
      <w:lvlJc w:val="left"/>
      <w:pPr>
        <w:ind w:left="0" w:firstLine="0"/>
      </w:pPr>
      <w:rPr>
        <w:rFonts w:ascii="Wingdings" w:hAnsi="Wingdings" w:hint="default"/>
      </w:rPr>
    </w:lvl>
    <w:lvl w:ilvl="1" w:tplc="9184DE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12BA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B607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A07F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E87A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5A2D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6AE9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D81E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1577934">
    <w:abstractNumId w:val="0"/>
  </w:num>
  <w:num w:numId="2" w16cid:durableId="1369330794">
    <w:abstractNumId w:val="8"/>
  </w:num>
  <w:num w:numId="3" w16cid:durableId="664164153">
    <w:abstractNumId w:val="1"/>
  </w:num>
  <w:num w:numId="4" w16cid:durableId="319231384">
    <w:abstractNumId w:val="10"/>
  </w:num>
  <w:num w:numId="5" w16cid:durableId="937951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96747835">
    <w:abstractNumId w:val="4"/>
  </w:num>
  <w:num w:numId="7" w16cid:durableId="1034161590">
    <w:abstractNumId w:val="11"/>
  </w:num>
  <w:num w:numId="8" w16cid:durableId="2054192136">
    <w:abstractNumId w:val="11"/>
  </w:num>
  <w:num w:numId="9" w16cid:durableId="2053574404">
    <w:abstractNumId w:val="11"/>
  </w:num>
  <w:num w:numId="10" w16cid:durableId="1626698537">
    <w:abstractNumId w:val="11"/>
  </w:num>
  <w:num w:numId="11" w16cid:durableId="1647857701">
    <w:abstractNumId w:val="11"/>
  </w:num>
  <w:num w:numId="12" w16cid:durableId="151798737">
    <w:abstractNumId w:val="11"/>
  </w:num>
  <w:num w:numId="13" w16cid:durableId="1649044617">
    <w:abstractNumId w:val="4"/>
  </w:num>
  <w:num w:numId="14" w16cid:durableId="1094982161">
    <w:abstractNumId w:val="2"/>
  </w:num>
  <w:num w:numId="15" w16cid:durableId="1750931404">
    <w:abstractNumId w:val="2"/>
  </w:num>
  <w:num w:numId="16" w16cid:durableId="2083484598">
    <w:abstractNumId w:val="2"/>
  </w:num>
  <w:num w:numId="17" w16cid:durableId="1592350137">
    <w:abstractNumId w:val="2"/>
  </w:num>
  <w:num w:numId="18" w16cid:durableId="610402404">
    <w:abstractNumId w:val="2"/>
  </w:num>
  <w:num w:numId="19" w16cid:durableId="370542926">
    <w:abstractNumId w:val="2"/>
  </w:num>
  <w:num w:numId="20" w16cid:durableId="1892843302">
    <w:abstractNumId w:val="12"/>
  </w:num>
  <w:num w:numId="21" w16cid:durableId="783841735">
    <w:abstractNumId w:val="9"/>
  </w:num>
  <w:num w:numId="22" w16cid:durableId="41864510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3555540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40154632">
    <w:abstractNumId w:val="5"/>
  </w:num>
  <w:num w:numId="25" w16cid:durableId="1075130133">
    <w:abstractNumId w:val="13"/>
  </w:num>
  <w:num w:numId="26" w16cid:durableId="2120642758">
    <w:abstractNumId w:val="7"/>
  </w:num>
  <w:num w:numId="27" w16cid:durableId="1273515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10EF"/>
    <w:rsid w:val="00005543"/>
    <w:rsid w:val="0001436A"/>
    <w:rsid w:val="000208C7"/>
    <w:rsid w:val="00034304"/>
    <w:rsid w:val="00035434"/>
    <w:rsid w:val="00035511"/>
    <w:rsid w:val="00046D73"/>
    <w:rsid w:val="000510C5"/>
    <w:rsid w:val="00052A14"/>
    <w:rsid w:val="00064333"/>
    <w:rsid w:val="00066B71"/>
    <w:rsid w:val="000749F9"/>
    <w:rsid w:val="0007610E"/>
    <w:rsid w:val="00077D53"/>
    <w:rsid w:val="000837A8"/>
    <w:rsid w:val="00087757"/>
    <w:rsid w:val="000A1ED6"/>
    <w:rsid w:val="000A4DAD"/>
    <w:rsid w:val="000B3804"/>
    <w:rsid w:val="000B3B5C"/>
    <w:rsid w:val="000E033A"/>
    <w:rsid w:val="000E499B"/>
    <w:rsid w:val="000E58A9"/>
    <w:rsid w:val="000F3EEF"/>
    <w:rsid w:val="00103F39"/>
    <w:rsid w:val="00105FD9"/>
    <w:rsid w:val="00117666"/>
    <w:rsid w:val="00120E19"/>
    <w:rsid w:val="001403EC"/>
    <w:rsid w:val="00146EB2"/>
    <w:rsid w:val="001549D3"/>
    <w:rsid w:val="00160065"/>
    <w:rsid w:val="00177D84"/>
    <w:rsid w:val="00191793"/>
    <w:rsid w:val="00192548"/>
    <w:rsid w:val="001A415D"/>
    <w:rsid w:val="001B2BA1"/>
    <w:rsid w:val="001C20A4"/>
    <w:rsid w:val="001C4216"/>
    <w:rsid w:val="001D3F5E"/>
    <w:rsid w:val="001E14E8"/>
    <w:rsid w:val="001F0861"/>
    <w:rsid w:val="00201D3B"/>
    <w:rsid w:val="0020237B"/>
    <w:rsid w:val="00202739"/>
    <w:rsid w:val="00203122"/>
    <w:rsid w:val="0021207A"/>
    <w:rsid w:val="002176DD"/>
    <w:rsid w:val="00217819"/>
    <w:rsid w:val="002226E2"/>
    <w:rsid w:val="00224FE9"/>
    <w:rsid w:val="00232603"/>
    <w:rsid w:val="00253E31"/>
    <w:rsid w:val="0026541B"/>
    <w:rsid w:val="00267D18"/>
    <w:rsid w:val="002742BB"/>
    <w:rsid w:val="00274347"/>
    <w:rsid w:val="002814DE"/>
    <w:rsid w:val="00282E27"/>
    <w:rsid w:val="002868E2"/>
    <w:rsid w:val="002869C3"/>
    <w:rsid w:val="002936E4"/>
    <w:rsid w:val="002B4A57"/>
    <w:rsid w:val="002C74CA"/>
    <w:rsid w:val="002D5230"/>
    <w:rsid w:val="002F26CE"/>
    <w:rsid w:val="002F509E"/>
    <w:rsid w:val="002F6AB9"/>
    <w:rsid w:val="00300C0C"/>
    <w:rsid w:val="003123F4"/>
    <w:rsid w:val="00312B00"/>
    <w:rsid w:val="003315FF"/>
    <w:rsid w:val="00334757"/>
    <w:rsid w:val="003457E9"/>
    <w:rsid w:val="00345909"/>
    <w:rsid w:val="00347B5B"/>
    <w:rsid w:val="00353BDB"/>
    <w:rsid w:val="003544FB"/>
    <w:rsid w:val="003556B4"/>
    <w:rsid w:val="00357FA0"/>
    <w:rsid w:val="00376DCA"/>
    <w:rsid w:val="003831DE"/>
    <w:rsid w:val="003837E9"/>
    <w:rsid w:val="00387EE9"/>
    <w:rsid w:val="00392009"/>
    <w:rsid w:val="00393440"/>
    <w:rsid w:val="00394E93"/>
    <w:rsid w:val="003B60A8"/>
    <w:rsid w:val="003C139D"/>
    <w:rsid w:val="003C227F"/>
    <w:rsid w:val="003D1CEA"/>
    <w:rsid w:val="003D2F2D"/>
    <w:rsid w:val="003E4735"/>
    <w:rsid w:val="003F28B3"/>
    <w:rsid w:val="00401590"/>
    <w:rsid w:val="004026F7"/>
    <w:rsid w:val="004054A8"/>
    <w:rsid w:val="00406C8E"/>
    <w:rsid w:val="00407E02"/>
    <w:rsid w:val="0041290E"/>
    <w:rsid w:val="00432D4E"/>
    <w:rsid w:val="00442884"/>
    <w:rsid w:val="00447801"/>
    <w:rsid w:val="00452E9C"/>
    <w:rsid w:val="0047170E"/>
    <w:rsid w:val="004735C8"/>
    <w:rsid w:val="00473ACE"/>
    <w:rsid w:val="0048588A"/>
    <w:rsid w:val="00491FAA"/>
    <w:rsid w:val="004947A6"/>
    <w:rsid w:val="004961FF"/>
    <w:rsid w:val="004C1663"/>
    <w:rsid w:val="004D7BB2"/>
    <w:rsid w:val="004F4F1E"/>
    <w:rsid w:val="004F6E6F"/>
    <w:rsid w:val="00503AEF"/>
    <w:rsid w:val="0051393E"/>
    <w:rsid w:val="00515EEF"/>
    <w:rsid w:val="00517A89"/>
    <w:rsid w:val="00517BEE"/>
    <w:rsid w:val="005250F2"/>
    <w:rsid w:val="005468ED"/>
    <w:rsid w:val="00585455"/>
    <w:rsid w:val="00593EEA"/>
    <w:rsid w:val="005A2855"/>
    <w:rsid w:val="005A5EEE"/>
    <w:rsid w:val="005B2F67"/>
    <w:rsid w:val="005B68E5"/>
    <w:rsid w:val="005C2BD4"/>
    <w:rsid w:val="005D2274"/>
    <w:rsid w:val="005E045E"/>
    <w:rsid w:val="005E4438"/>
    <w:rsid w:val="005E7780"/>
    <w:rsid w:val="005F0EE0"/>
    <w:rsid w:val="005F34D5"/>
    <w:rsid w:val="005F5733"/>
    <w:rsid w:val="005F7047"/>
    <w:rsid w:val="0060781F"/>
    <w:rsid w:val="00624C25"/>
    <w:rsid w:val="006328A8"/>
    <w:rsid w:val="006375C7"/>
    <w:rsid w:val="0065188C"/>
    <w:rsid w:val="00653394"/>
    <w:rsid w:val="00654E8F"/>
    <w:rsid w:val="00660D05"/>
    <w:rsid w:val="006671D8"/>
    <w:rsid w:val="00671C42"/>
    <w:rsid w:val="00671E23"/>
    <w:rsid w:val="0067613D"/>
    <w:rsid w:val="006820B1"/>
    <w:rsid w:val="006961DA"/>
    <w:rsid w:val="006A7B41"/>
    <w:rsid w:val="006B1DC2"/>
    <w:rsid w:val="006B3AB1"/>
    <w:rsid w:val="006B623D"/>
    <w:rsid w:val="006B7D14"/>
    <w:rsid w:val="006C2AB5"/>
    <w:rsid w:val="006D1581"/>
    <w:rsid w:val="006E3B69"/>
    <w:rsid w:val="006F2FE6"/>
    <w:rsid w:val="007009A7"/>
    <w:rsid w:val="00701727"/>
    <w:rsid w:val="0070566C"/>
    <w:rsid w:val="00710A65"/>
    <w:rsid w:val="00714C50"/>
    <w:rsid w:val="00722B47"/>
    <w:rsid w:val="00725A7D"/>
    <w:rsid w:val="00726F3E"/>
    <w:rsid w:val="00732C38"/>
    <w:rsid w:val="0074641D"/>
    <w:rsid w:val="007501BE"/>
    <w:rsid w:val="007505B1"/>
    <w:rsid w:val="00755266"/>
    <w:rsid w:val="00776B71"/>
    <w:rsid w:val="007808E9"/>
    <w:rsid w:val="00790BB3"/>
    <w:rsid w:val="007B3E3A"/>
    <w:rsid w:val="007C206C"/>
    <w:rsid w:val="007C20C6"/>
    <w:rsid w:val="007F488C"/>
    <w:rsid w:val="007F57DD"/>
    <w:rsid w:val="007F601B"/>
    <w:rsid w:val="00804DB3"/>
    <w:rsid w:val="008172C1"/>
    <w:rsid w:val="00817DD6"/>
    <w:rsid w:val="0083759F"/>
    <w:rsid w:val="00885156"/>
    <w:rsid w:val="00886230"/>
    <w:rsid w:val="008A6326"/>
    <w:rsid w:val="008B3D68"/>
    <w:rsid w:val="008F4CE4"/>
    <w:rsid w:val="00913E89"/>
    <w:rsid w:val="009151AA"/>
    <w:rsid w:val="00924B60"/>
    <w:rsid w:val="00931D0C"/>
    <w:rsid w:val="0093429D"/>
    <w:rsid w:val="00943573"/>
    <w:rsid w:val="0094363A"/>
    <w:rsid w:val="00946807"/>
    <w:rsid w:val="00956BB1"/>
    <w:rsid w:val="00956D31"/>
    <w:rsid w:val="00964134"/>
    <w:rsid w:val="00966E0A"/>
    <w:rsid w:val="00966E59"/>
    <w:rsid w:val="00970F7D"/>
    <w:rsid w:val="00981C5C"/>
    <w:rsid w:val="00991273"/>
    <w:rsid w:val="00994A3D"/>
    <w:rsid w:val="009A1D65"/>
    <w:rsid w:val="009C2B12"/>
    <w:rsid w:val="009E29FD"/>
    <w:rsid w:val="009E3D9A"/>
    <w:rsid w:val="00A00E73"/>
    <w:rsid w:val="00A115CB"/>
    <w:rsid w:val="00A13843"/>
    <w:rsid w:val="00A174D9"/>
    <w:rsid w:val="00A17F55"/>
    <w:rsid w:val="00A360CB"/>
    <w:rsid w:val="00A447FB"/>
    <w:rsid w:val="00A624E5"/>
    <w:rsid w:val="00A82B36"/>
    <w:rsid w:val="00A85B75"/>
    <w:rsid w:val="00AA29FC"/>
    <w:rsid w:val="00AA423F"/>
    <w:rsid w:val="00AA4D24"/>
    <w:rsid w:val="00AA7AE0"/>
    <w:rsid w:val="00AB0432"/>
    <w:rsid w:val="00AB2D8E"/>
    <w:rsid w:val="00AB6715"/>
    <w:rsid w:val="00AC0831"/>
    <w:rsid w:val="00AC4A9C"/>
    <w:rsid w:val="00B017D4"/>
    <w:rsid w:val="00B1671E"/>
    <w:rsid w:val="00B17E17"/>
    <w:rsid w:val="00B25EB8"/>
    <w:rsid w:val="00B2730B"/>
    <w:rsid w:val="00B373DF"/>
    <w:rsid w:val="00B37F4D"/>
    <w:rsid w:val="00B4040E"/>
    <w:rsid w:val="00B42E95"/>
    <w:rsid w:val="00B43197"/>
    <w:rsid w:val="00B504C4"/>
    <w:rsid w:val="00B557E7"/>
    <w:rsid w:val="00B657C2"/>
    <w:rsid w:val="00B72935"/>
    <w:rsid w:val="00B844CF"/>
    <w:rsid w:val="00BA4926"/>
    <w:rsid w:val="00BB42D2"/>
    <w:rsid w:val="00BB5C57"/>
    <w:rsid w:val="00BC6E7F"/>
    <w:rsid w:val="00BC7064"/>
    <w:rsid w:val="00BD33CA"/>
    <w:rsid w:val="00BD59FD"/>
    <w:rsid w:val="00BD60BB"/>
    <w:rsid w:val="00BD7B25"/>
    <w:rsid w:val="00BE32FF"/>
    <w:rsid w:val="00BF698F"/>
    <w:rsid w:val="00C02393"/>
    <w:rsid w:val="00C02F1C"/>
    <w:rsid w:val="00C105D8"/>
    <w:rsid w:val="00C34A5D"/>
    <w:rsid w:val="00C34E3A"/>
    <w:rsid w:val="00C51821"/>
    <w:rsid w:val="00C52A7B"/>
    <w:rsid w:val="00C56BAF"/>
    <w:rsid w:val="00C64DDE"/>
    <w:rsid w:val="00C679AA"/>
    <w:rsid w:val="00C75972"/>
    <w:rsid w:val="00C96CD1"/>
    <w:rsid w:val="00CB1784"/>
    <w:rsid w:val="00CC552C"/>
    <w:rsid w:val="00CD066B"/>
    <w:rsid w:val="00CE4FEE"/>
    <w:rsid w:val="00CE5C43"/>
    <w:rsid w:val="00CE7744"/>
    <w:rsid w:val="00D060CF"/>
    <w:rsid w:val="00D17603"/>
    <w:rsid w:val="00D377A7"/>
    <w:rsid w:val="00D50895"/>
    <w:rsid w:val="00D74917"/>
    <w:rsid w:val="00D77B7F"/>
    <w:rsid w:val="00DB59C3"/>
    <w:rsid w:val="00DC259A"/>
    <w:rsid w:val="00DC6129"/>
    <w:rsid w:val="00DD1161"/>
    <w:rsid w:val="00DE12D6"/>
    <w:rsid w:val="00DE23E8"/>
    <w:rsid w:val="00DF6582"/>
    <w:rsid w:val="00E07F91"/>
    <w:rsid w:val="00E413F3"/>
    <w:rsid w:val="00E52377"/>
    <w:rsid w:val="00E537AD"/>
    <w:rsid w:val="00E54D12"/>
    <w:rsid w:val="00E609AE"/>
    <w:rsid w:val="00E64E17"/>
    <w:rsid w:val="00E67531"/>
    <w:rsid w:val="00E840DA"/>
    <w:rsid w:val="00E866C9"/>
    <w:rsid w:val="00E941C3"/>
    <w:rsid w:val="00EA3D3C"/>
    <w:rsid w:val="00EB6825"/>
    <w:rsid w:val="00EC090A"/>
    <w:rsid w:val="00ED0A75"/>
    <w:rsid w:val="00ED20B5"/>
    <w:rsid w:val="00EE03E6"/>
    <w:rsid w:val="00EE4956"/>
    <w:rsid w:val="00EF415C"/>
    <w:rsid w:val="00F05219"/>
    <w:rsid w:val="00F11859"/>
    <w:rsid w:val="00F22791"/>
    <w:rsid w:val="00F42133"/>
    <w:rsid w:val="00F43CFF"/>
    <w:rsid w:val="00F46900"/>
    <w:rsid w:val="00F61D89"/>
    <w:rsid w:val="00F652D3"/>
    <w:rsid w:val="00F65F69"/>
    <w:rsid w:val="00FB26BD"/>
    <w:rsid w:val="00FB35B8"/>
    <w:rsid w:val="00FB4581"/>
    <w:rsid w:val="00FB5ED7"/>
    <w:rsid w:val="00FC0A08"/>
    <w:rsid w:val="00FC5C8A"/>
    <w:rsid w:val="00FC6AD8"/>
    <w:rsid w:val="00FF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link w:val="Char1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2"/>
    <w:uiPriority w:val="99"/>
    <w:semiHidden/>
    <w:unhideWhenUsed/>
    <w:rsid w:val="00AB6715"/>
    <w:rPr>
      <w:sz w:val="20"/>
      <w:szCs w:val="20"/>
    </w:rPr>
  </w:style>
  <w:style w:type="character" w:customStyle="1" w:styleId="Char2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AB6715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4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4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5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5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6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6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7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7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8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9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9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103F39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10">
    <w:name w:val="목록 없음1"/>
    <w:next w:val="a3"/>
    <w:uiPriority w:val="99"/>
    <w:semiHidden/>
    <w:unhideWhenUsed/>
    <w:rsid w:val="00407E02"/>
  </w:style>
  <w:style w:type="paragraph" w:customStyle="1" w:styleId="aff">
    <w:name w:val="표지(○사학위 청구논문)"/>
    <w:basedOn w:val="a0"/>
    <w:rsid w:val="00407E02"/>
    <w:pPr>
      <w:snapToGrid w:val="0"/>
      <w:spacing w:before="0" w:after="0"/>
      <w:jc w:val="both"/>
    </w:pPr>
    <w:rPr>
      <w:rFonts w:ascii="HY신명조" w:eastAsia="HY신명조" w:hAnsi="한양신명조" w:cs="굴림"/>
      <w:b/>
      <w:bCs/>
      <w:color w:val="000000"/>
      <w:sz w:val="28"/>
      <w:szCs w:val="36"/>
      <w:lang w:eastAsia="ko-KR"/>
    </w:rPr>
  </w:style>
  <w:style w:type="paragraph" w:customStyle="1" w:styleId="aff0">
    <w:name w:val="표지(지도교수)"/>
    <w:basedOn w:val="aff"/>
    <w:rsid w:val="00407E02"/>
  </w:style>
  <w:style w:type="paragraph" w:customStyle="1" w:styleId="aff1">
    <w:name w:val="표지(논문제목)"/>
    <w:basedOn w:val="aff0"/>
    <w:rsid w:val="00407E02"/>
    <w:pPr>
      <w:jc w:val="center"/>
    </w:pPr>
    <w:rPr>
      <w:sz w:val="44"/>
    </w:rPr>
  </w:style>
  <w:style w:type="paragraph" w:customStyle="1" w:styleId="aff2">
    <w:name w:val="표지(영문제목)"/>
    <w:basedOn w:val="a0"/>
    <w:rsid w:val="00407E02"/>
    <w:pPr>
      <w:snapToGrid w:val="0"/>
      <w:spacing w:before="0" w:after="0"/>
      <w:jc w:val="center"/>
    </w:pPr>
    <w:rPr>
      <w:rFonts w:ascii="HY신명조" w:eastAsia="HY신명조" w:hAnsi="한양신명조" w:cs="굴림"/>
      <w:b/>
      <w:bCs/>
      <w:color w:val="000000"/>
      <w:sz w:val="32"/>
      <w:szCs w:val="32"/>
      <w:lang w:eastAsia="ko-KR"/>
    </w:rPr>
  </w:style>
  <w:style w:type="paragraph" w:customStyle="1" w:styleId="aff3">
    <w:name w:val="표지(년월)"/>
    <w:basedOn w:val="a0"/>
    <w:rsid w:val="00407E02"/>
    <w:pPr>
      <w:widowControl w:val="0"/>
      <w:wordWrap w:val="0"/>
      <w:autoSpaceDE w:val="0"/>
      <w:autoSpaceDN w:val="0"/>
      <w:spacing w:before="0" w:after="0"/>
      <w:jc w:val="center"/>
    </w:pPr>
    <w:rPr>
      <w:rFonts w:ascii="맑은 고딕" w:eastAsia="HY신명조" w:hAnsi="맑은 고딕" w:cs="Times New Roman"/>
      <w:sz w:val="32"/>
      <w:lang w:eastAsia="ko-KR"/>
    </w:rPr>
  </w:style>
  <w:style w:type="paragraph" w:customStyle="1" w:styleId="11">
    <w:name w:val="본문(제1절)"/>
    <w:basedOn w:val="a0"/>
    <w:rsid w:val="00407E02"/>
    <w:pPr>
      <w:widowControl w:val="0"/>
      <w:wordWrap w:val="0"/>
      <w:autoSpaceDE w:val="0"/>
      <w:autoSpaceDN w:val="0"/>
      <w:spacing w:before="0" w:after="0" w:line="480" w:lineRule="auto"/>
      <w:jc w:val="both"/>
    </w:pPr>
    <w:rPr>
      <w:rFonts w:ascii="맑은 고딕" w:eastAsia="HY신명조" w:hAnsi="맑은 고딕" w:cs="Times New Roman"/>
      <w:b/>
      <w:kern w:val="2"/>
      <w:sz w:val="28"/>
      <w:lang w:eastAsia="ko-KR"/>
    </w:rPr>
  </w:style>
  <w:style w:type="paragraph" w:customStyle="1" w:styleId="aff4">
    <w:name w:val="표지(학교"/>
    <w:aliases w:val="성명)"/>
    <w:basedOn w:val="a0"/>
    <w:rsid w:val="00407E02"/>
    <w:pPr>
      <w:snapToGrid w:val="0"/>
      <w:spacing w:before="0" w:after="0" w:line="276" w:lineRule="auto"/>
      <w:jc w:val="center"/>
    </w:pPr>
    <w:rPr>
      <w:rFonts w:ascii="HY신명조" w:eastAsia="HY신명조" w:hAnsi="한양신명조" w:cs="굴림"/>
      <w:b/>
      <w:bCs/>
      <w:color w:val="000000"/>
      <w:sz w:val="36"/>
      <w:szCs w:val="36"/>
      <w:lang w:eastAsia="ko-KR"/>
    </w:rPr>
  </w:style>
  <w:style w:type="paragraph" w:customStyle="1" w:styleId="aff5">
    <w:name w:val="표지(학과)"/>
    <w:basedOn w:val="a0"/>
    <w:rsid w:val="00407E02"/>
    <w:pPr>
      <w:snapToGrid w:val="0"/>
      <w:spacing w:before="0" w:after="0" w:line="276" w:lineRule="auto"/>
      <w:jc w:val="center"/>
    </w:pPr>
    <w:rPr>
      <w:rFonts w:ascii="HY신명조" w:eastAsia="HY신명조" w:hAnsi="한양신명조" w:cs="굴림"/>
      <w:b/>
      <w:bCs/>
      <w:color w:val="000000"/>
      <w:sz w:val="32"/>
      <w:szCs w:val="32"/>
      <w:lang w:eastAsia="ko-KR"/>
    </w:rPr>
  </w:style>
  <w:style w:type="paragraph" w:customStyle="1" w:styleId="aff6">
    <w:name w:val="청구표지(논문제목)"/>
    <w:basedOn w:val="a0"/>
    <w:rsid w:val="00407E02"/>
    <w:pPr>
      <w:snapToGrid w:val="0"/>
      <w:spacing w:before="0" w:after="0" w:line="360" w:lineRule="auto"/>
      <w:jc w:val="center"/>
    </w:pPr>
    <w:rPr>
      <w:rFonts w:ascii="HY신명조" w:eastAsia="HY신명조" w:hAnsi="한양신명조" w:cs="굴림"/>
      <w:b/>
      <w:bCs/>
      <w:color w:val="000000"/>
      <w:sz w:val="44"/>
      <w:szCs w:val="36"/>
      <w:lang w:eastAsia="ko-KR"/>
    </w:rPr>
  </w:style>
  <w:style w:type="paragraph" w:customStyle="1" w:styleId="aff7">
    <w:name w:val="청구표지(부제)"/>
    <w:basedOn w:val="aff"/>
    <w:rsid w:val="00407E02"/>
    <w:pPr>
      <w:jc w:val="center"/>
    </w:pPr>
    <w:rPr>
      <w:sz w:val="32"/>
    </w:rPr>
  </w:style>
  <w:style w:type="paragraph" w:customStyle="1" w:styleId="aff8">
    <w:name w:val="청구표지(이 논문을 ○○학 ○○사학위 청구논문으로 제출)"/>
    <w:basedOn w:val="a0"/>
    <w:rsid w:val="00407E02"/>
    <w:pPr>
      <w:snapToGrid w:val="0"/>
      <w:spacing w:before="0" w:after="0"/>
      <w:jc w:val="center"/>
    </w:pPr>
    <w:rPr>
      <w:rFonts w:ascii="HY신명조" w:eastAsia="HY신명조" w:hAnsi="한양신명조" w:cs="굴림"/>
      <w:b/>
      <w:bCs/>
      <w:color w:val="000000"/>
      <w:w w:val="66"/>
      <w:sz w:val="32"/>
      <w:szCs w:val="36"/>
      <w:lang w:eastAsia="ko-KR"/>
    </w:rPr>
  </w:style>
  <w:style w:type="paragraph" w:customStyle="1" w:styleId="aff9">
    <w:name w:val="청구표지(년월)"/>
    <w:basedOn w:val="a0"/>
    <w:rsid w:val="00407E02"/>
    <w:pPr>
      <w:snapToGrid w:val="0"/>
      <w:spacing w:before="0" w:after="0"/>
      <w:jc w:val="center"/>
    </w:pPr>
    <w:rPr>
      <w:rFonts w:ascii="HY신명조" w:eastAsia="HY신명조" w:hAnsi="한양신명조" w:cs="굴림"/>
      <w:b/>
      <w:bCs/>
      <w:color w:val="000000"/>
      <w:sz w:val="32"/>
      <w:szCs w:val="36"/>
      <w:lang w:eastAsia="ko-KR"/>
    </w:rPr>
  </w:style>
  <w:style w:type="paragraph" w:customStyle="1" w:styleId="affa">
    <w:name w:val="청구표지(학과)"/>
    <w:basedOn w:val="a0"/>
    <w:rsid w:val="00407E02"/>
    <w:pPr>
      <w:snapToGrid w:val="0"/>
      <w:spacing w:before="0" w:after="0" w:line="288" w:lineRule="auto"/>
      <w:jc w:val="center"/>
    </w:pPr>
    <w:rPr>
      <w:rFonts w:ascii="HY신명조" w:eastAsia="HY신명조" w:hAnsi="한양신명조" w:cs="굴림"/>
      <w:b/>
      <w:bCs/>
      <w:color w:val="000000"/>
      <w:sz w:val="32"/>
      <w:szCs w:val="36"/>
      <w:lang w:eastAsia="ko-KR"/>
    </w:rPr>
  </w:style>
  <w:style w:type="paragraph" w:customStyle="1" w:styleId="affb">
    <w:name w:val="청구(대학교"/>
    <w:aliases w:val="이름)"/>
    <w:basedOn w:val="aff4"/>
    <w:rsid w:val="00407E02"/>
  </w:style>
  <w:style w:type="paragraph" w:customStyle="1" w:styleId="affc">
    <w:name w:val="인준지(○○○의 ○○학 ○사학위 청구논문을 인준함)"/>
    <w:basedOn w:val="a0"/>
    <w:rsid w:val="00407E02"/>
    <w:pPr>
      <w:snapToGrid w:val="0"/>
      <w:spacing w:before="0" w:after="0"/>
      <w:jc w:val="center"/>
    </w:pPr>
    <w:rPr>
      <w:rFonts w:ascii="HY신명조" w:eastAsia="HY신명조" w:hAnsi="굴림" w:cs="굴림"/>
      <w:b/>
      <w:bCs/>
      <w:color w:val="000000"/>
      <w:sz w:val="36"/>
      <w:szCs w:val="36"/>
      <w:lang w:eastAsia="ko-KR"/>
    </w:rPr>
  </w:style>
  <w:style w:type="paragraph" w:customStyle="1" w:styleId="affd">
    <w:name w:val="인준지(심사위원장)"/>
    <w:basedOn w:val="a0"/>
    <w:rsid w:val="00407E02"/>
    <w:pPr>
      <w:snapToGrid w:val="0"/>
      <w:spacing w:before="0" w:after="0" w:line="384" w:lineRule="auto"/>
      <w:jc w:val="both"/>
    </w:pPr>
    <w:rPr>
      <w:rFonts w:ascii="HY신명조" w:eastAsia="HY신명조" w:hAnsi="한양신명조" w:cs="굴림"/>
      <w:b/>
      <w:bCs/>
      <w:color w:val="000000"/>
      <w:sz w:val="28"/>
      <w:szCs w:val="28"/>
      <w:lang w:eastAsia="ko-KR"/>
    </w:rPr>
  </w:style>
  <w:style w:type="paragraph" w:customStyle="1" w:styleId="affe">
    <w:name w:val="인준지(심사위원)"/>
    <w:basedOn w:val="a0"/>
    <w:rsid w:val="00407E02"/>
    <w:pPr>
      <w:snapToGrid w:val="0"/>
      <w:spacing w:before="0" w:after="0" w:line="384" w:lineRule="auto"/>
      <w:jc w:val="both"/>
    </w:pPr>
    <w:rPr>
      <w:rFonts w:ascii="HY신명조" w:eastAsia="HY신명조" w:hAnsi="한양신명조" w:cs="굴림"/>
      <w:b/>
      <w:bCs/>
      <w:color w:val="000000"/>
      <w:sz w:val="28"/>
      <w:szCs w:val="28"/>
      <w:lang w:eastAsia="ko-KR"/>
    </w:rPr>
  </w:style>
  <w:style w:type="paragraph" w:customStyle="1" w:styleId="afff">
    <w:name w:val="인준지(년월)"/>
    <w:basedOn w:val="a0"/>
    <w:rsid w:val="00407E02"/>
    <w:pPr>
      <w:snapToGrid w:val="0"/>
      <w:spacing w:before="0" w:after="0"/>
      <w:jc w:val="center"/>
    </w:pPr>
    <w:rPr>
      <w:rFonts w:ascii="HY신명조" w:eastAsia="HY신명조" w:hAnsi="한양신명조" w:cs="굴림"/>
      <w:b/>
      <w:bCs/>
      <w:color w:val="000000"/>
      <w:sz w:val="32"/>
      <w:szCs w:val="32"/>
      <w:lang w:eastAsia="ko-KR"/>
    </w:rPr>
  </w:style>
  <w:style w:type="paragraph" w:customStyle="1" w:styleId="afff0">
    <w:name w:val="인준지(학교)"/>
    <w:basedOn w:val="a0"/>
    <w:rsid w:val="00407E02"/>
    <w:pPr>
      <w:snapToGrid w:val="0"/>
      <w:spacing w:before="0" w:after="0"/>
      <w:jc w:val="center"/>
    </w:pPr>
    <w:rPr>
      <w:rFonts w:ascii="HY신명조" w:eastAsia="HY신명조" w:hAnsi="한양신명조" w:cs="굴림"/>
      <w:b/>
      <w:bCs/>
      <w:color w:val="000000"/>
      <w:sz w:val="36"/>
      <w:szCs w:val="36"/>
      <w:lang w:eastAsia="ko-KR"/>
    </w:rPr>
  </w:style>
  <w:style w:type="paragraph" w:customStyle="1" w:styleId="afff1">
    <w:name w:val="목차"/>
    <w:basedOn w:val="a0"/>
    <w:rsid w:val="00407E02"/>
    <w:pPr>
      <w:widowControl w:val="0"/>
      <w:wordWrap w:val="0"/>
      <w:autoSpaceDE w:val="0"/>
      <w:autoSpaceDN w:val="0"/>
      <w:spacing w:before="0" w:after="0" w:line="600" w:lineRule="auto"/>
      <w:jc w:val="center"/>
    </w:pPr>
    <w:rPr>
      <w:rFonts w:ascii="HY신명조" w:eastAsia="HY신명조" w:hAnsi="한양신명조" w:cs="Times New Roman"/>
      <w:b/>
      <w:bCs/>
      <w:kern w:val="2"/>
      <w:sz w:val="32"/>
      <w:szCs w:val="32"/>
      <w:lang w:eastAsia="ko-KR"/>
    </w:rPr>
  </w:style>
  <w:style w:type="paragraph" w:customStyle="1" w:styleId="afff2">
    <w:name w:val="목차(표목차"/>
    <w:aliases w:val="그림목차,국문초록)"/>
    <w:basedOn w:val="a0"/>
    <w:rsid w:val="00407E02"/>
    <w:pPr>
      <w:widowControl w:val="0"/>
      <w:wordWrap w:val="0"/>
      <w:autoSpaceDE w:val="0"/>
      <w:autoSpaceDN w:val="0"/>
      <w:spacing w:before="0" w:after="0" w:line="360" w:lineRule="auto"/>
      <w:ind w:right="176"/>
      <w:jc w:val="both"/>
    </w:pPr>
    <w:rPr>
      <w:rFonts w:ascii="HY신명조" w:eastAsia="HY신명조" w:hAnsi="한양신명조" w:cs="Times New Roman"/>
      <w:kern w:val="2"/>
      <w:sz w:val="22"/>
      <w:lang w:eastAsia="ko-KR"/>
    </w:rPr>
  </w:style>
  <w:style w:type="paragraph" w:customStyle="1" w:styleId="12">
    <w:name w:val="목차(1장)"/>
    <w:basedOn w:val="a0"/>
    <w:rsid w:val="00407E02"/>
    <w:pPr>
      <w:widowControl w:val="0"/>
      <w:wordWrap w:val="0"/>
      <w:autoSpaceDE w:val="0"/>
      <w:autoSpaceDN w:val="0"/>
      <w:spacing w:before="0" w:after="0" w:line="360" w:lineRule="auto"/>
      <w:ind w:left="220" w:right="176"/>
    </w:pPr>
    <w:rPr>
      <w:rFonts w:ascii="HY신명조" w:eastAsia="HY신명조" w:hAnsi="한양신명조" w:cs="Times New Roman"/>
      <w:kern w:val="2"/>
      <w:sz w:val="26"/>
      <w:szCs w:val="26"/>
      <w:lang w:eastAsia="ko-KR"/>
    </w:rPr>
  </w:style>
  <w:style w:type="paragraph" w:customStyle="1" w:styleId="13">
    <w:name w:val="목차(1절)"/>
    <w:basedOn w:val="a0"/>
    <w:rsid w:val="00407E02"/>
    <w:pPr>
      <w:widowControl w:val="0"/>
      <w:wordWrap w:val="0"/>
      <w:autoSpaceDE w:val="0"/>
      <w:autoSpaceDN w:val="0"/>
      <w:spacing w:before="0" w:after="0" w:line="360" w:lineRule="auto"/>
      <w:ind w:left="440" w:right="176"/>
    </w:pPr>
    <w:rPr>
      <w:rFonts w:ascii="HY신명조" w:eastAsia="HY신명조" w:hAnsi="한양신명조" w:cs="Times New Roman"/>
      <w:kern w:val="2"/>
      <w:sz w:val="22"/>
      <w:lang w:eastAsia="ko-KR"/>
    </w:rPr>
  </w:style>
  <w:style w:type="paragraph" w:customStyle="1" w:styleId="14">
    <w:name w:val="목차(1.)"/>
    <w:basedOn w:val="a0"/>
    <w:rsid w:val="00407E02"/>
    <w:pPr>
      <w:widowControl w:val="0"/>
      <w:wordWrap w:val="0"/>
      <w:autoSpaceDE w:val="0"/>
      <w:autoSpaceDN w:val="0"/>
      <w:spacing w:before="0" w:after="0" w:line="360" w:lineRule="auto"/>
      <w:ind w:left="826" w:right="176"/>
    </w:pPr>
    <w:rPr>
      <w:rFonts w:ascii="HY신명조" w:eastAsia="HY신명조" w:hAnsi="한양신명조" w:cs="Times New Roman"/>
      <w:kern w:val="2"/>
      <w:sz w:val="22"/>
      <w:lang w:eastAsia="ko-KR"/>
    </w:rPr>
  </w:style>
  <w:style w:type="paragraph" w:customStyle="1" w:styleId="afff3">
    <w:name w:val="목차(참고문헌"/>
    <w:aliases w:val="부록,abstract)"/>
    <w:basedOn w:val="a0"/>
    <w:rsid w:val="00407E02"/>
    <w:pPr>
      <w:widowControl w:val="0"/>
      <w:wordWrap w:val="0"/>
      <w:autoSpaceDE w:val="0"/>
      <w:autoSpaceDN w:val="0"/>
      <w:spacing w:before="0" w:after="0" w:line="360" w:lineRule="auto"/>
      <w:ind w:left="166" w:right="176"/>
    </w:pPr>
    <w:rPr>
      <w:rFonts w:ascii="HY신명조" w:eastAsia="HY신명조" w:hAnsi="한양신명조" w:cs="Times New Roman"/>
      <w:kern w:val="2"/>
      <w:sz w:val="22"/>
      <w:lang w:eastAsia="ko-KR"/>
    </w:rPr>
  </w:style>
  <w:style w:type="paragraph" w:customStyle="1" w:styleId="afff4">
    <w:name w:val="표목차"/>
    <w:basedOn w:val="a0"/>
    <w:rsid w:val="00407E02"/>
    <w:pPr>
      <w:widowControl w:val="0"/>
      <w:wordWrap w:val="0"/>
      <w:autoSpaceDE w:val="0"/>
      <w:autoSpaceDN w:val="0"/>
      <w:spacing w:before="0" w:after="0" w:line="600" w:lineRule="auto"/>
      <w:jc w:val="center"/>
    </w:pPr>
    <w:rPr>
      <w:rFonts w:ascii="HY신명조" w:eastAsia="HY신명조" w:hAnsi="한양신명조" w:cs="Times New Roman"/>
      <w:b/>
      <w:bCs/>
      <w:kern w:val="2"/>
      <w:sz w:val="32"/>
      <w:szCs w:val="32"/>
      <w:lang w:eastAsia="ko-KR"/>
    </w:rPr>
  </w:style>
  <w:style w:type="paragraph" w:customStyle="1" w:styleId="afff5">
    <w:name w:val="표목차 내용"/>
    <w:basedOn w:val="a0"/>
    <w:rsid w:val="00407E02"/>
    <w:pPr>
      <w:widowControl w:val="0"/>
      <w:wordWrap w:val="0"/>
      <w:autoSpaceDE w:val="0"/>
      <w:autoSpaceDN w:val="0"/>
      <w:spacing w:before="0" w:after="0" w:line="480" w:lineRule="auto"/>
      <w:ind w:left="166" w:right="176"/>
      <w:jc w:val="both"/>
    </w:pPr>
    <w:rPr>
      <w:rFonts w:ascii="한양신명조" w:eastAsia="HY신명조" w:hAnsi="한양신명조" w:cs="Times New Roman"/>
      <w:kern w:val="2"/>
      <w:sz w:val="22"/>
      <w:lang w:eastAsia="ko-KR"/>
    </w:rPr>
  </w:style>
  <w:style w:type="paragraph" w:customStyle="1" w:styleId="afff6">
    <w:name w:val="국문초록"/>
    <w:basedOn w:val="a0"/>
    <w:rsid w:val="00407E02"/>
    <w:pPr>
      <w:widowControl w:val="0"/>
      <w:wordWrap w:val="0"/>
      <w:autoSpaceDE w:val="0"/>
      <w:autoSpaceDN w:val="0"/>
      <w:spacing w:before="0" w:after="0" w:line="600" w:lineRule="auto"/>
      <w:jc w:val="both"/>
    </w:pPr>
    <w:rPr>
      <w:rFonts w:ascii="한양신명조" w:eastAsia="HY신명조" w:hAnsi="한양신명조" w:cs="Times New Roman"/>
      <w:b/>
      <w:bCs/>
      <w:color w:val="282828"/>
      <w:kern w:val="2"/>
      <w:sz w:val="28"/>
      <w:szCs w:val="28"/>
      <w:lang w:eastAsia="ko-KR"/>
    </w:rPr>
  </w:style>
  <w:style w:type="paragraph" w:customStyle="1" w:styleId="afff7">
    <w:name w:val="국문초록(제목)"/>
    <w:basedOn w:val="a0"/>
    <w:rsid w:val="00407E02"/>
    <w:pPr>
      <w:widowControl w:val="0"/>
      <w:wordWrap w:val="0"/>
      <w:autoSpaceDE w:val="0"/>
      <w:autoSpaceDN w:val="0"/>
      <w:spacing w:before="0" w:after="0" w:line="480" w:lineRule="auto"/>
      <w:jc w:val="center"/>
    </w:pPr>
    <w:rPr>
      <w:rFonts w:ascii="한양신명조" w:eastAsia="HY신명조" w:hAnsi="한양신명조" w:cs="Times New Roman"/>
      <w:b/>
      <w:bCs/>
      <w:kern w:val="2"/>
      <w:sz w:val="32"/>
      <w:szCs w:val="32"/>
      <w:lang w:eastAsia="ko-KR"/>
    </w:rPr>
  </w:style>
  <w:style w:type="paragraph" w:customStyle="1" w:styleId="afff8">
    <w:name w:val="국문초록(내용)"/>
    <w:basedOn w:val="a0"/>
    <w:rsid w:val="00407E02"/>
    <w:pPr>
      <w:widowControl w:val="0"/>
      <w:wordWrap w:val="0"/>
      <w:autoSpaceDE w:val="0"/>
      <w:autoSpaceDN w:val="0"/>
      <w:spacing w:before="0" w:after="0" w:line="360" w:lineRule="auto"/>
      <w:ind w:right="176"/>
      <w:jc w:val="both"/>
    </w:pPr>
    <w:rPr>
      <w:rFonts w:ascii="한양신명조" w:eastAsia="HY신명조" w:hAnsi="한양신명조" w:cs="Times New Roman"/>
      <w:color w:val="282828"/>
      <w:kern w:val="2"/>
      <w:sz w:val="22"/>
      <w:lang w:eastAsia="ko-KR"/>
    </w:rPr>
  </w:style>
  <w:style w:type="paragraph" w:customStyle="1" w:styleId="afff9">
    <w:name w:val="국문초록(주제어)"/>
    <w:basedOn w:val="a0"/>
    <w:rsid w:val="00407E02"/>
    <w:pPr>
      <w:widowControl w:val="0"/>
      <w:wordWrap w:val="0"/>
      <w:autoSpaceDE w:val="0"/>
      <w:autoSpaceDN w:val="0"/>
      <w:spacing w:before="0" w:after="0" w:line="360" w:lineRule="auto"/>
      <w:jc w:val="both"/>
    </w:pPr>
    <w:rPr>
      <w:rFonts w:ascii="한양신명조" w:eastAsia="HY신명조" w:hAnsi="한양신명조" w:cs="Times New Roman"/>
      <w:color w:val="282828"/>
      <w:kern w:val="2"/>
      <w:sz w:val="20"/>
      <w:lang w:eastAsia="ko-KR"/>
    </w:rPr>
  </w:style>
  <w:style w:type="paragraph" w:customStyle="1" w:styleId="15">
    <w:name w:val="본문(제1장)"/>
    <w:basedOn w:val="a0"/>
    <w:rsid w:val="00407E02"/>
    <w:pPr>
      <w:widowControl w:val="0"/>
      <w:wordWrap w:val="0"/>
      <w:autoSpaceDE w:val="0"/>
      <w:autoSpaceDN w:val="0"/>
      <w:spacing w:before="0" w:after="0" w:line="480" w:lineRule="auto"/>
      <w:jc w:val="center"/>
    </w:pPr>
    <w:rPr>
      <w:rFonts w:ascii="한양신명조" w:eastAsia="HY신명조" w:hAnsi="한양신명조" w:cs="Times New Roman"/>
      <w:b/>
      <w:bCs/>
      <w:color w:val="282828"/>
      <w:kern w:val="2"/>
      <w:sz w:val="32"/>
      <w:szCs w:val="32"/>
      <w:lang w:eastAsia="ko-KR"/>
    </w:rPr>
  </w:style>
  <w:style w:type="paragraph" w:customStyle="1" w:styleId="20">
    <w:name w:val="스타일2"/>
    <w:basedOn w:val="a0"/>
    <w:rsid w:val="00407E02"/>
    <w:pPr>
      <w:widowControl w:val="0"/>
      <w:wordWrap w:val="0"/>
      <w:autoSpaceDE w:val="0"/>
      <w:autoSpaceDN w:val="0"/>
      <w:spacing w:before="0" w:after="0" w:line="720" w:lineRule="auto"/>
      <w:jc w:val="both"/>
    </w:pPr>
    <w:rPr>
      <w:rFonts w:ascii="한양신명조" w:eastAsia="HY신명조" w:hAnsi="한양신명조" w:cs="Times New Roman"/>
      <w:b/>
      <w:bCs/>
      <w:color w:val="282828"/>
      <w:kern w:val="2"/>
      <w:sz w:val="28"/>
      <w:szCs w:val="28"/>
      <w:lang w:eastAsia="ko-KR"/>
    </w:rPr>
  </w:style>
  <w:style w:type="paragraph" w:customStyle="1" w:styleId="30">
    <w:name w:val="스타일3"/>
    <w:basedOn w:val="a0"/>
    <w:rsid w:val="00407E02"/>
    <w:pPr>
      <w:widowControl w:val="0"/>
      <w:wordWrap w:val="0"/>
      <w:autoSpaceDE w:val="0"/>
      <w:autoSpaceDN w:val="0"/>
      <w:spacing w:before="0" w:after="0" w:line="720" w:lineRule="auto"/>
      <w:ind w:left="220" w:right="1200"/>
      <w:jc w:val="both"/>
    </w:pPr>
    <w:rPr>
      <w:rFonts w:ascii="한양신명조" w:eastAsia="한양신명조" w:hAnsi="한양신명조" w:cs="Times New Roman"/>
      <w:b/>
      <w:bCs/>
      <w:color w:val="282828"/>
      <w:kern w:val="2"/>
      <w:sz w:val="22"/>
      <w:lang w:eastAsia="ko-KR"/>
    </w:rPr>
  </w:style>
  <w:style w:type="paragraph" w:customStyle="1" w:styleId="16">
    <w:name w:val="본문(1.)"/>
    <w:basedOn w:val="a0"/>
    <w:rsid w:val="00407E02"/>
    <w:pPr>
      <w:widowControl w:val="0"/>
      <w:wordWrap w:val="0"/>
      <w:autoSpaceDE w:val="0"/>
      <w:autoSpaceDN w:val="0"/>
      <w:spacing w:before="0" w:after="0" w:line="480" w:lineRule="auto"/>
      <w:ind w:right="1200" w:firstLine="215"/>
      <w:jc w:val="both"/>
    </w:pPr>
    <w:rPr>
      <w:rFonts w:ascii="HY신명조" w:eastAsia="HY신명조" w:hAnsi="한양신명조" w:cs="Times New Roman"/>
      <w:b/>
      <w:bCs/>
      <w:color w:val="282828"/>
      <w:kern w:val="2"/>
      <w:sz w:val="22"/>
      <w:lang w:eastAsia="ko-KR"/>
    </w:rPr>
  </w:style>
  <w:style w:type="paragraph" w:customStyle="1" w:styleId="afffa">
    <w:name w:val="본문(내용)"/>
    <w:basedOn w:val="a0"/>
    <w:rsid w:val="00407E02"/>
    <w:pPr>
      <w:widowControl w:val="0"/>
      <w:wordWrap w:val="0"/>
      <w:autoSpaceDE w:val="0"/>
      <w:autoSpaceDN w:val="0"/>
      <w:spacing w:before="0" w:after="0"/>
      <w:ind w:right="1200"/>
      <w:jc w:val="both"/>
    </w:pPr>
    <w:rPr>
      <w:rFonts w:ascii="한양신명조" w:eastAsia="HY신명조" w:hAnsi="한양신명조" w:cs="Times New Roman"/>
      <w:color w:val="282828"/>
      <w:kern w:val="2"/>
      <w:sz w:val="22"/>
      <w:lang w:eastAsia="ko-KR"/>
    </w:rPr>
  </w:style>
  <w:style w:type="paragraph" w:customStyle="1" w:styleId="afffb">
    <w:name w:val="참고문헌"/>
    <w:basedOn w:val="a0"/>
    <w:rsid w:val="00407E02"/>
    <w:pPr>
      <w:widowControl w:val="0"/>
      <w:wordWrap w:val="0"/>
      <w:autoSpaceDE w:val="0"/>
      <w:autoSpaceDN w:val="0"/>
      <w:spacing w:before="0" w:after="0" w:line="480" w:lineRule="auto"/>
      <w:jc w:val="center"/>
    </w:pPr>
    <w:rPr>
      <w:rFonts w:ascii="한양신명조" w:eastAsia="HY신명조" w:hAnsi="한양신명조" w:cs="Times New Roman"/>
      <w:b/>
      <w:bCs/>
      <w:color w:val="282828"/>
      <w:kern w:val="2"/>
      <w:sz w:val="32"/>
      <w:szCs w:val="32"/>
      <w:lang w:eastAsia="ko-KR"/>
    </w:rPr>
  </w:style>
  <w:style w:type="paragraph" w:customStyle="1" w:styleId="afffc">
    <w:name w:val="참고문헌(동양문헌"/>
    <w:aliases w:val="서양문헌)"/>
    <w:basedOn w:val="a0"/>
    <w:rsid w:val="00407E02"/>
    <w:pPr>
      <w:widowControl w:val="0"/>
      <w:wordWrap w:val="0"/>
      <w:autoSpaceDE w:val="0"/>
      <w:autoSpaceDN w:val="0"/>
      <w:spacing w:before="0" w:after="0" w:line="360" w:lineRule="auto"/>
      <w:jc w:val="both"/>
    </w:pPr>
    <w:rPr>
      <w:rFonts w:ascii="한양신명조" w:eastAsia="한양신명조" w:hAnsi="한양신명조" w:cs="Times New Roman"/>
      <w:b/>
      <w:bCs/>
      <w:color w:val="282828"/>
      <w:kern w:val="2"/>
      <w:sz w:val="26"/>
      <w:szCs w:val="26"/>
      <w:lang w:eastAsia="ko-KR"/>
    </w:rPr>
  </w:style>
  <w:style w:type="paragraph" w:customStyle="1" w:styleId="afffd">
    <w:name w:val="참고문헌(내용)"/>
    <w:basedOn w:val="a0"/>
    <w:rsid w:val="00407E02"/>
    <w:pPr>
      <w:widowControl w:val="0"/>
      <w:wordWrap w:val="0"/>
      <w:autoSpaceDE w:val="0"/>
      <w:autoSpaceDN w:val="0"/>
      <w:spacing w:before="0" w:after="0" w:line="480" w:lineRule="auto"/>
      <w:jc w:val="both"/>
    </w:pPr>
    <w:rPr>
      <w:rFonts w:ascii="한양신명조" w:eastAsia="HY신명조" w:hAnsi="한양신명조" w:cs="Times New Roman"/>
      <w:color w:val="282828"/>
      <w:kern w:val="2"/>
      <w:sz w:val="22"/>
      <w:lang w:eastAsia="ko-KR"/>
    </w:rPr>
  </w:style>
  <w:style w:type="paragraph" w:customStyle="1" w:styleId="abstract">
    <w:name w:val="영문초록(abstract)"/>
    <w:basedOn w:val="a0"/>
    <w:rsid w:val="00407E02"/>
    <w:pPr>
      <w:widowControl w:val="0"/>
      <w:wordWrap w:val="0"/>
      <w:autoSpaceDE w:val="0"/>
      <w:autoSpaceDN w:val="0"/>
      <w:spacing w:before="0" w:after="0" w:line="480" w:lineRule="auto"/>
      <w:jc w:val="both"/>
    </w:pPr>
    <w:rPr>
      <w:rFonts w:ascii="한양신명조" w:eastAsia="HY신명조" w:hAnsi="한양신명조" w:cs="Times New Roman"/>
      <w:b/>
      <w:bCs/>
      <w:color w:val="282828"/>
      <w:kern w:val="2"/>
      <w:sz w:val="28"/>
      <w:szCs w:val="28"/>
      <w:lang w:eastAsia="ko-KR"/>
    </w:rPr>
  </w:style>
  <w:style w:type="paragraph" w:customStyle="1" w:styleId="afffe">
    <w:name w:val="영문초록(제목)"/>
    <w:basedOn w:val="a0"/>
    <w:rsid w:val="00407E02"/>
    <w:pPr>
      <w:widowControl w:val="0"/>
      <w:wordWrap w:val="0"/>
      <w:autoSpaceDE w:val="0"/>
      <w:autoSpaceDN w:val="0"/>
      <w:spacing w:before="0" w:after="0" w:line="600" w:lineRule="auto"/>
      <w:ind w:right="176"/>
      <w:jc w:val="center"/>
    </w:pPr>
    <w:rPr>
      <w:rFonts w:ascii="한양신명조" w:eastAsia="HY신명조" w:hAnsi="한양신명조" w:cs="Times New Roman"/>
      <w:b/>
      <w:bCs/>
      <w:color w:val="282828"/>
      <w:kern w:val="2"/>
      <w:sz w:val="32"/>
      <w:szCs w:val="32"/>
      <w:lang w:eastAsia="ko-KR"/>
    </w:rPr>
  </w:style>
  <w:style w:type="paragraph" w:customStyle="1" w:styleId="affff">
    <w:name w:val="영문초록(이름"/>
    <w:aliases w:val="학과,학교)"/>
    <w:basedOn w:val="a0"/>
    <w:rsid w:val="00407E02"/>
    <w:pPr>
      <w:widowControl w:val="0"/>
      <w:wordWrap w:val="0"/>
      <w:autoSpaceDE w:val="0"/>
      <w:autoSpaceDN w:val="0"/>
      <w:spacing w:before="0" w:after="0" w:line="288" w:lineRule="auto"/>
      <w:ind w:right="176"/>
      <w:jc w:val="right"/>
    </w:pPr>
    <w:rPr>
      <w:rFonts w:ascii="한양신명조" w:eastAsia="HY신명조" w:hAnsi="한양신명조" w:cs="Times New Roman"/>
      <w:color w:val="282828"/>
      <w:kern w:val="2"/>
      <w:sz w:val="22"/>
      <w:lang w:eastAsia="ko-KR"/>
    </w:rPr>
  </w:style>
  <w:style w:type="paragraph" w:customStyle="1" w:styleId="affff0">
    <w:name w:val="영문초록(내용)"/>
    <w:basedOn w:val="a0"/>
    <w:rsid w:val="00407E02"/>
    <w:pPr>
      <w:widowControl w:val="0"/>
      <w:wordWrap w:val="0"/>
      <w:autoSpaceDE w:val="0"/>
      <w:autoSpaceDN w:val="0"/>
      <w:spacing w:before="0" w:after="0" w:line="480" w:lineRule="auto"/>
      <w:ind w:right="176" w:firstLine="220"/>
      <w:jc w:val="both"/>
    </w:pPr>
    <w:rPr>
      <w:rFonts w:ascii="HY신명조" w:eastAsia="HY신명조" w:hAnsi="한양신명조" w:cs="Times New Roman"/>
      <w:color w:val="282828"/>
      <w:kern w:val="2"/>
      <w:sz w:val="22"/>
      <w:lang w:eastAsia="ko-KR"/>
    </w:rPr>
  </w:style>
  <w:style w:type="paragraph" w:customStyle="1" w:styleId="affff1">
    <w:name w:val="영문초록(주석)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both"/>
    </w:pPr>
    <w:rPr>
      <w:rFonts w:ascii="한양신명조" w:eastAsia="HY신명조" w:hAnsi="한양신명조" w:cs="Times New Roman"/>
      <w:color w:val="282828"/>
      <w:kern w:val="2"/>
      <w:sz w:val="18"/>
      <w:lang w:eastAsia="ko-KR"/>
    </w:rPr>
  </w:style>
  <w:style w:type="paragraph" w:customStyle="1" w:styleId="affff2">
    <w:name w:val="측면표지(년도)"/>
    <w:basedOn w:val="a0"/>
    <w:rsid w:val="00407E02"/>
    <w:pPr>
      <w:framePr w:hSpace="142" w:wrap="around" w:vAnchor="text" w:hAnchor="margin" w:y="43"/>
      <w:snapToGrid w:val="0"/>
      <w:spacing w:before="0" w:after="0" w:line="168" w:lineRule="auto"/>
      <w:jc w:val="center"/>
    </w:pPr>
    <w:rPr>
      <w:rFonts w:ascii="한양신명조" w:eastAsia="HY신명조" w:hAnsi="한양신명조" w:cs="굴림"/>
      <w:b/>
      <w:bCs/>
      <w:color w:val="000000"/>
      <w:sz w:val="32"/>
      <w:szCs w:val="32"/>
      <w:lang w:eastAsia="ko-KR"/>
    </w:rPr>
  </w:style>
  <w:style w:type="paragraph" w:customStyle="1" w:styleId="affff3">
    <w:name w:val="측면표지(제목)"/>
    <w:basedOn w:val="a0"/>
    <w:rsid w:val="00407E02"/>
    <w:pPr>
      <w:framePr w:hSpace="142" w:wrap="around" w:vAnchor="text" w:hAnchor="margin" w:y="43"/>
      <w:snapToGrid w:val="0"/>
      <w:spacing w:before="0" w:after="0"/>
      <w:jc w:val="center"/>
    </w:pPr>
    <w:rPr>
      <w:rFonts w:ascii="한양신명조" w:eastAsia="HY신명조" w:hAnsi="한양신명조" w:cs="굴림"/>
      <w:b/>
      <w:bCs/>
      <w:color w:val="000000"/>
      <w:sz w:val="32"/>
      <w:szCs w:val="32"/>
      <w:lang w:eastAsia="ko-KR"/>
    </w:rPr>
  </w:style>
  <w:style w:type="paragraph" w:customStyle="1" w:styleId="affff4">
    <w:name w:val="측면표지(이름)"/>
    <w:basedOn w:val="a0"/>
    <w:rsid w:val="00407E02"/>
    <w:pPr>
      <w:framePr w:hSpace="142" w:wrap="around" w:vAnchor="text" w:hAnchor="margin" w:y="43"/>
      <w:snapToGrid w:val="0"/>
      <w:spacing w:before="0" w:after="0" w:line="360" w:lineRule="auto"/>
      <w:jc w:val="center"/>
    </w:pPr>
    <w:rPr>
      <w:rFonts w:ascii="한양신명조" w:eastAsia="HY신명조" w:hAnsi="한양신명조" w:cs="굴림"/>
      <w:b/>
      <w:bCs/>
      <w:color w:val="000000"/>
      <w:sz w:val="32"/>
      <w:szCs w:val="32"/>
      <w:lang w:eastAsia="ko-KR"/>
    </w:rPr>
  </w:style>
  <w:style w:type="paragraph" w:customStyle="1" w:styleId="affff5">
    <w:name w:val="본문 가."/>
    <w:basedOn w:val="a0"/>
    <w:rsid w:val="00407E02"/>
    <w:pPr>
      <w:widowControl w:val="0"/>
      <w:wordWrap w:val="0"/>
      <w:autoSpaceDE w:val="0"/>
      <w:autoSpaceDN w:val="0"/>
      <w:spacing w:before="0" w:after="0" w:line="720" w:lineRule="auto"/>
      <w:jc w:val="both"/>
    </w:pPr>
    <w:rPr>
      <w:rFonts w:ascii="맑은 고딕" w:eastAsia="HY신명조" w:hAnsi="맑은 고딕" w:cs="Times New Roman"/>
      <w:b/>
      <w:kern w:val="2"/>
      <w:sz w:val="22"/>
      <w:lang w:eastAsia="ko-KR"/>
    </w:rPr>
  </w:style>
  <w:style w:type="paragraph" w:customStyle="1" w:styleId="17">
    <w:name w:val="본문 (1)"/>
    <w:basedOn w:val="affff5"/>
    <w:rsid w:val="00407E02"/>
  </w:style>
  <w:style w:type="paragraph" w:customStyle="1" w:styleId="affff6">
    <w:name w:val="본문 (가)"/>
    <w:basedOn w:val="16"/>
    <w:rsid w:val="00407E02"/>
  </w:style>
  <w:style w:type="paragraph" w:customStyle="1" w:styleId="affff7">
    <w:name w:val="본문 ①"/>
    <w:basedOn w:val="affff6"/>
    <w:rsid w:val="00407E02"/>
  </w:style>
  <w:style w:type="paragraph" w:customStyle="1" w:styleId="affff8">
    <w:name w:val="본문 ㉮"/>
    <w:basedOn w:val="affff7"/>
    <w:rsid w:val="00407E02"/>
  </w:style>
  <w:style w:type="paragraph" w:customStyle="1" w:styleId="affff9">
    <w:name w:val="본문각주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both"/>
    </w:pPr>
    <w:rPr>
      <w:rFonts w:ascii="맑은 고딕" w:eastAsia="HY신명조" w:hAnsi="맑은 고딕" w:cs="Times New Roman"/>
      <w:kern w:val="2"/>
      <w:sz w:val="18"/>
      <w:lang w:eastAsia="ko-KR"/>
    </w:rPr>
  </w:style>
  <w:style w:type="paragraph" w:customStyle="1" w:styleId="affffa">
    <w:name w:val="표제목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both"/>
    </w:pPr>
    <w:rPr>
      <w:rFonts w:ascii="맑은 고딕" w:eastAsia="HY신명조" w:hAnsi="맑은 고딕" w:cs="Times New Roman"/>
      <w:b/>
      <w:kern w:val="2"/>
      <w:sz w:val="20"/>
      <w:lang w:eastAsia="ko-KR"/>
    </w:rPr>
  </w:style>
  <w:style w:type="paragraph" w:customStyle="1" w:styleId="affffb">
    <w:name w:val="표항목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center"/>
    </w:pPr>
    <w:rPr>
      <w:rFonts w:ascii="맑은 고딕" w:eastAsia="HY신명조" w:hAnsi="맑은 고딕" w:cs="Times New Roman"/>
      <w:kern w:val="2"/>
      <w:sz w:val="20"/>
      <w:lang w:eastAsia="ko-KR"/>
    </w:rPr>
  </w:style>
  <w:style w:type="paragraph" w:customStyle="1" w:styleId="affffc">
    <w:name w:val="표 내용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both"/>
    </w:pPr>
    <w:rPr>
      <w:rFonts w:ascii="맑은 고딕" w:eastAsia="HY신명조" w:hAnsi="맑은 고딕" w:cs="Times New Roman"/>
      <w:kern w:val="2"/>
      <w:sz w:val="20"/>
      <w:lang w:eastAsia="ko-KR"/>
    </w:rPr>
  </w:style>
  <w:style w:type="paragraph" w:customStyle="1" w:styleId="affffd">
    <w:name w:val="표아래주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both"/>
    </w:pPr>
    <w:rPr>
      <w:rFonts w:ascii="맑은 고딕" w:eastAsia="HY신명조" w:hAnsi="맑은 고딕" w:cs="Times New Roman"/>
      <w:kern w:val="2"/>
      <w:sz w:val="18"/>
      <w:lang w:eastAsia="ko-KR"/>
    </w:rPr>
  </w:style>
  <w:style w:type="paragraph" w:customStyle="1" w:styleId="affffe">
    <w:name w:val="그림제목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center"/>
    </w:pPr>
    <w:rPr>
      <w:rFonts w:ascii="맑은 고딕" w:eastAsia="HY신명조" w:hAnsi="맑은 고딕" w:cs="Times New Roman"/>
      <w:b/>
      <w:kern w:val="2"/>
      <w:sz w:val="22"/>
      <w:lang w:eastAsia="ko-KR"/>
    </w:rPr>
  </w:style>
  <w:style w:type="paragraph" w:customStyle="1" w:styleId="afffff">
    <w:name w:val="그림이름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both"/>
    </w:pPr>
    <w:rPr>
      <w:rFonts w:ascii="맑은 고딕" w:eastAsia="HY신명조" w:hAnsi="맑은 고딕" w:cs="Times New Roman"/>
      <w:kern w:val="2"/>
      <w:sz w:val="20"/>
      <w:lang w:eastAsia="ko-KR"/>
    </w:rPr>
  </w:style>
  <w:style w:type="paragraph" w:customStyle="1" w:styleId="afffff0">
    <w:name w:val="그림아래주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both"/>
    </w:pPr>
    <w:rPr>
      <w:rFonts w:ascii="맑은 고딕" w:eastAsia="HY신명조" w:hAnsi="맑은 고딕" w:cs="Times New Roman"/>
      <w:kern w:val="2"/>
      <w:sz w:val="18"/>
      <w:lang w:eastAsia="ko-KR"/>
    </w:rPr>
  </w:style>
  <w:style w:type="paragraph" w:customStyle="1" w:styleId="afffff1">
    <w:name w:val="부록(부록)"/>
    <w:basedOn w:val="a0"/>
    <w:rsid w:val="00407E02"/>
    <w:pPr>
      <w:widowControl w:val="0"/>
      <w:wordWrap w:val="0"/>
      <w:autoSpaceDE w:val="0"/>
      <w:autoSpaceDN w:val="0"/>
      <w:spacing w:before="0" w:after="0" w:line="720" w:lineRule="auto"/>
      <w:jc w:val="center"/>
    </w:pPr>
    <w:rPr>
      <w:rFonts w:ascii="맑은 고딕" w:eastAsia="HY신명조" w:hAnsi="맑은 고딕" w:cs="Times New Roman"/>
      <w:b/>
      <w:kern w:val="2"/>
      <w:sz w:val="32"/>
      <w:lang w:eastAsia="ko-KR"/>
    </w:rPr>
  </w:style>
  <w:style w:type="paragraph" w:customStyle="1" w:styleId="afffff2">
    <w:name w:val="그림목차(그림목차)"/>
    <w:basedOn w:val="a0"/>
    <w:rsid w:val="00407E02"/>
    <w:pPr>
      <w:widowControl w:val="0"/>
      <w:wordWrap w:val="0"/>
      <w:autoSpaceDE w:val="0"/>
      <w:autoSpaceDN w:val="0"/>
      <w:spacing w:before="0" w:after="0" w:line="720" w:lineRule="auto"/>
      <w:jc w:val="center"/>
    </w:pPr>
    <w:rPr>
      <w:rFonts w:ascii="맑은 고딕" w:eastAsia="HY신명조" w:hAnsi="맑은 고딕" w:cs="Times New Roman"/>
      <w:b/>
      <w:kern w:val="2"/>
      <w:sz w:val="32"/>
      <w:lang w:eastAsia="ko-KR"/>
    </w:rPr>
  </w:style>
  <w:style w:type="paragraph" w:customStyle="1" w:styleId="afffff3">
    <w:name w:val="그림목차(내용)"/>
    <w:basedOn w:val="a0"/>
    <w:rsid w:val="00407E02"/>
    <w:pPr>
      <w:widowControl w:val="0"/>
      <w:wordWrap w:val="0"/>
      <w:autoSpaceDE w:val="0"/>
      <w:autoSpaceDN w:val="0"/>
      <w:spacing w:before="0" w:after="0" w:line="312" w:lineRule="auto"/>
      <w:jc w:val="both"/>
    </w:pPr>
    <w:rPr>
      <w:rFonts w:ascii="맑은 고딕" w:eastAsia="HY신명조" w:hAnsi="맑은 고딕" w:cs="Times New Roman"/>
      <w:kern w:val="2"/>
      <w:sz w:val="22"/>
      <w:lang w:eastAsia="ko-KR"/>
    </w:rPr>
  </w:style>
  <w:style w:type="character" w:customStyle="1" w:styleId="Char1">
    <w:name w:val="간격 없음 Char"/>
    <w:link w:val="a8"/>
    <w:uiPriority w:val="99"/>
    <w:rsid w:val="00407E02"/>
    <w:rPr>
      <w:rFonts w:ascii="Times New Roman" w:hAnsi="Times New Roman"/>
      <w:sz w:val="24"/>
    </w:rPr>
  </w:style>
  <w:style w:type="paragraph" w:customStyle="1" w:styleId="afffff4">
    <w:name w:val="바탕글"/>
    <w:basedOn w:val="a0"/>
    <w:rsid w:val="00407E02"/>
    <w:pPr>
      <w:snapToGrid w:val="0"/>
      <w:spacing w:before="0" w:after="0" w:line="384" w:lineRule="auto"/>
      <w:jc w:val="both"/>
    </w:pPr>
    <w:rPr>
      <w:rFonts w:ascii="바탕" w:eastAsia="바탕" w:hAnsi="바탕" w:cs="굴림"/>
      <w:color w:val="000000"/>
      <w:sz w:val="20"/>
      <w:szCs w:val="20"/>
      <w:lang w:eastAsia="ko-KR"/>
    </w:rPr>
  </w:style>
  <w:style w:type="paragraph" w:styleId="afffff5">
    <w:name w:val="Document Map"/>
    <w:basedOn w:val="a0"/>
    <w:link w:val="Chara"/>
    <w:uiPriority w:val="99"/>
    <w:semiHidden/>
    <w:unhideWhenUsed/>
    <w:rsid w:val="00407E02"/>
    <w:pPr>
      <w:widowControl w:val="0"/>
      <w:wordWrap w:val="0"/>
      <w:autoSpaceDE w:val="0"/>
      <w:autoSpaceDN w:val="0"/>
      <w:spacing w:before="0" w:after="0"/>
      <w:jc w:val="both"/>
    </w:pPr>
    <w:rPr>
      <w:rFonts w:ascii="굴림" w:eastAsia="굴림" w:hAnsi="맑은 고딕" w:cs="Times New Roman"/>
      <w:kern w:val="2"/>
      <w:sz w:val="18"/>
      <w:szCs w:val="18"/>
      <w:lang w:eastAsia="ko-KR"/>
    </w:rPr>
  </w:style>
  <w:style w:type="character" w:customStyle="1" w:styleId="Chara">
    <w:name w:val="문서 구조 Char"/>
    <w:basedOn w:val="a1"/>
    <w:link w:val="afffff5"/>
    <w:uiPriority w:val="99"/>
    <w:semiHidden/>
    <w:rsid w:val="00407E02"/>
    <w:rPr>
      <w:rFonts w:ascii="굴림" w:eastAsia="굴림" w:hAnsi="맑은 고딕" w:cs="Times New Roman"/>
      <w:kern w:val="2"/>
      <w:sz w:val="18"/>
      <w:szCs w:val="18"/>
      <w:lang w:eastAsia="ko-KR"/>
    </w:rPr>
  </w:style>
  <w:style w:type="paragraph" w:customStyle="1" w:styleId="afffff6">
    <w:name w:val="측면표지(사학위청구논문)"/>
    <w:basedOn w:val="affff3"/>
    <w:rsid w:val="00407E02"/>
    <w:pPr>
      <w:framePr w:wrap="around"/>
    </w:pPr>
  </w:style>
  <w:style w:type="paragraph" w:customStyle="1" w:styleId="afffff7">
    <w:name w:val="쪽"/>
    <w:basedOn w:val="a0"/>
    <w:rsid w:val="00407E02"/>
    <w:pPr>
      <w:spacing w:before="100" w:beforeAutospacing="1" w:after="100" w:afterAutospacing="1"/>
    </w:pPr>
    <w:rPr>
      <w:rFonts w:ascii="굴림" w:eastAsia="굴림" w:hAnsi="굴림" w:cs="굴림"/>
      <w:szCs w:val="24"/>
      <w:lang w:eastAsia="ko-KR"/>
    </w:rPr>
  </w:style>
  <w:style w:type="table" w:customStyle="1" w:styleId="18">
    <w:name w:val="표 구분선1"/>
    <w:basedOn w:val="a2"/>
    <w:next w:val="afc"/>
    <w:uiPriority w:val="59"/>
    <w:rsid w:val="00407E02"/>
    <w:pPr>
      <w:spacing w:after="0" w:line="240" w:lineRule="auto"/>
    </w:pPr>
    <w:rPr>
      <w:rFonts w:ascii="맑은 고딕" w:eastAsia="HY신명조" w:hAnsi="맑은 고딕" w:cs="Times New Roman"/>
      <w:sz w:val="20"/>
      <w:szCs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">
    <w:name w:val="MS바탕글"/>
    <w:basedOn w:val="a0"/>
    <w:rsid w:val="00407E02"/>
    <w:pPr>
      <w:widowControl w:val="0"/>
      <w:shd w:val="clear" w:color="auto" w:fill="FFFFFF"/>
      <w:wordWrap w:val="0"/>
      <w:autoSpaceDE w:val="0"/>
      <w:autoSpaceDN w:val="0"/>
      <w:spacing w:before="0" w:after="0"/>
      <w:jc w:val="both"/>
      <w:textAlignment w:val="baseline"/>
    </w:pPr>
    <w:rPr>
      <w:rFonts w:ascii="굴림" w:eastAsia="굴림" w:hAnsi="굴림" w:cs="굴림"/>
      <w:color w:val="000000"/>
      <w:sz w:val="22"/>
      <w:lang w:eastAsia="ko-KR"/>
    </w:rPr>
  </w:style>
  <w:style w:type="paragraph" w:customStyle="1" w:styleId="afffff8">
    <w:name w:val="표목차(표내용)"/>
    <w:basedOn w:val="a0"/>
    <w:rsid w:val="00407E02"/>
    <w:pPr>
      <w:widowControl w:val="0"/>
      <w:tabs>
        <w:tab w:val="right" w:leader="middleDot" w:pos="7480"/>
      </w:tabs>
      <w:wordWrap w:val="0"/>
      <w:autoSpaceDE w:val="0"/>
      <w:autoSpaceDN w:val="0"/>
      <w:snapToGrid w:val="0"/>
      <w:spacing w:before="0" w:after="0" w:line="480" w:lineRule="auto"/>
      <w:jc w:val="both"/>
      <w:textAlignment w:val="baseline"/>
    </w:pPr>
    <w:rPr>
      <w:rFonts w:ascii="굴림" w:eastAsia="굴림" w:hAnsi="굴림" w:cs="굴림"/>
      <w:color w:val="000000"/>
      <w:spacing w:val="-6"/>
      <w:w w:val="90"/>
      <w:sz w:val="22"/>
      <w:lang w:eastAsia="ko-KR"/>
    </w:rPr>
  </w:style>
  <w:style w:type="paragraph" w:customStyle="1" w:styleId="afffff9">
    <w:name w:val="표지측면(년도)"/>
    <w:basedOn w:val="a0"/>
    <w:rsid w:val="00407E02"/>
    <w:pPr>
      <w:widowControl w:val="0"/>
      <w:autoSpaceDE w:val="0"/>
      <w:autoSpaceDN w:val="0"/>
      <w:snapToGrid w:val="0"/>
      <w:spacing w:before="0" w:after="0"/>
      <w:jc w:val="center"/>
      <w:textAlignment w:val="baseline"/>
    </w:pPr>
    <w:rPr>
      <w:rFonts w:ascii="굴림" w:eastAsia="굴림" w:hAnsi="굴림" w:cs="굴림"/>
      <w:b/>
      <w:bCs/>
      <w:color w:val="000000"/>
      <w:sz w:val="32"/>
      <w:szCs w:val="32"/>
      <w:lang w:eastAsia="ko-KR"/>
    </w:rPr>
  </w:style>
  <w:style w:type="paragraph" w:customStyle="1" w:styleId="afffffa">
    <w:name w:val="표지측면(성명)"/>
    <w:basedOn w:val="a0"/>
    <w:rsid w:val="00407E02"/>
    <w:pPr>
      <w:widowControl w:val="0"/>
      <w:autoSpaceDE w:val="0"/>
      <w:autoSpaceDN w:val="0"/>
      <w:snapToGrid w:val="0"/>
      <w:spacing w:before="0" w:after="0" w:line="360" w:lineRule="auto"/>
      <w:jc w:val="center"/>
      <w:textAlignment w:val="baseline"/>
    </w:pPr>
    <w:rPr>
      <w:rFonts w:ascii="굴림" w:eastAsia="굴림" w:hAnsi="굴림" w:cs="굴림"/>
      <w:b/>
      <w:bCs/>
      <w:color w:val="000000"/>
      <w:sz w:val="32"/>
      <w:szCs w:val="32"/>
      <w:lang w:eastAsia="ko-KR"/>
    </w:rPr>
  </w:style>
  <w:style w:type="paragraph" w:customStyle="1" w:styleId="31">
    <w:name w:val="제목 31"/>
    <w:basedOn w:val="a0"/>
    <w:next w:val="a0"/>
    <w:uiPriority w:val="2"/>
    <w:qFormat/>
    <w:rsid w:val="00407E02"/>
    <w:pPr>
      <w:keepNext/>
      <w:keepLines/>
      <w:tabs>
        <w:tab w:val="num" w:pos="567"/>
      </w:tabs>
      <w:spacing w:before="40" w:after="120"/>
      <w:ind w:left="567" w:hanging="567"/>
      <w:outlineLvl w:val="2"/>
    </w:pPr>
    <w:rPr>
      <w:rFonts w:ascii="맑은 고딕" w:eastAsia="맑은 고딕" w:hAnsi="맑은 고딕" w:cs="Times New Roman"/>
      <w:kern w:val="2"/>
      <w:sz w:val="22"/>
      <w:lang w:eastAsia="ko-KR"/>
    </w:rPr>
  </w:style>
  <w:style w:type="paragraph" w:customStyle="1" w:styleId="xl94">
    <w:name w:val="xl94"/>
    <w:basedOn w:val="a0"/>
    <w:rsid w:val="00407E02"/>
    <w:pPr>
      <w:shd w:val="clear" w:color="000000" w:fill="FFFFFF"/>
      <w:spacing w:before="100" w:beforeAutospacing="1" w:after="100" w:afterAutospacing="1"/>
    </w:pPr>
    <w:rPr>
      <w:rFonts w:ascii="Book Antiqua" w:eastAsia="굴림" w:hAnsi="Book Antiqua" w:cs="굴림"/>
      <w:b/>
      <w:bCs/>
      <w:szCs w:val="24"/>
      <w:lang w:eastAsia="ko-KR"/>
    </w:rPr>
  </w:style>
  <w:style w:type="character" w:customStyle="1" w:styleId="19">
    <w:name w:val="열어본 하이퍼링크1"/>
    <w:basedOn w:val="a1"/>
    <w:uiPriority w:val="99"/>
    <w:semiHidden/>
    <w:unhideWhenUsed/>
    <w:rsid w:val="00407E02"/>
    <w:rPr>
      <w:color w:val="800080"/>
      <w:u w:val="single"/>
    </w:rPr>
  </w:style>
  <w:style w:type="numbering" w:customStyle="1" w:styleId="Headings1">
    <w:name w:val="Headings1"/>
    <w:uiPriority w:val="99"/>
    <w:rsid w:val="00407E02"/>
  </w:style>
  <w:style w:type="paragraph" w:customStyle="1" w:styleId="1a">
    <w:name w:val="인용1"/>
    <w:basedOn w:val="a0"/>
    <w:next w:val="a0"/>
    <w:uiPriority w:val="29"/>
    <w:qFormat/>
    <w:rsid w:val="00407E02"/>
    <w:pPr>
      <w:spacing w:before="200" w:after="160"/>
      <w:ind w:left="864" w:right="864"/>
      <w:jc w:val="center"/>
    </w:pPr>
    <w:rPr>
      <w:rFonts w:eastAsia="맑은 고딕" w:cs="Times New Roman"/>
      <w:i/>
      <w:iCs/>
      <w:color w:val="404040"/>
    </w:rPr>
  </w:style>
  <w:style w:type="character" w:customStyle="1" w:styleId="1b">
    <w:name w:val="약한 강조1"/>
    <w:basedOn w:val="a1"/>
    <w:uiPriority w:val="19"/>
    <w:qFormat/>
    <w:rsid w:val="00407E02"/>
    <w:rPr>
      <w:rFonts w:ascii="Times New Roman" w:hAnsi="Times New Roman"/>
      <w:i/>
      <w:iCs/>
      <w:color w:val="404040"/>
    </w:rPr>
  </w:style>
  <w:style w:type="table" w:customStyle="1" w:styleId="110">
    <w:name w:val="표 구분선11"/>
    <w:basedOn w:val="a2"/>
    <w:next w:val="afc"/>
    <w:uiPriority w:val="59"/>
    <w:rsid w:val="00407E02"/>
    <w:pPr>
      <w:spacing w:after="0" w:line="240" w:lineRule="auto"/>
    </w:pPr>
    <w:rPr>
      <w:rFonts w:ascii="Cambria" w:eastAsia="맑은 고딕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b">
    <w:name w:val="Placeholder Text"/>
    <w:basedOn w:val="a1"/>
    <w:uiPriority w:val="99"/>
    <w:semiHidden/>
    <w:rsid w:val="00407E02"/>
    <w:rPr>
      <w:color w:val="808080"/>
    </w:rPr>
  </w:style>
  <w:style w:type="character" w:customStyle="1" w:styleId="3Char1">
    <w:name w:val="제목 3 Char1"/>
    <w:basedOn w:val="a1"/>
    <w:uiPriority w:val="2"/>
    <w:rsid w:val="00407E02"/>
    <w:rPr>
      <w:rFonts w:ascii="맑은 고딕" w:eastAsia="맑은 고딕" w:hAnsi="맑은 고딕" w:cs="Times New Roman"/>
      <w:sz w:val="22"/>
    </w:rPr>
  </w:style>
  <w:style w:type="character" w:customStyle="1" w:styleId="Char10">
    <w:name w:val="인용 Char1"/>
    <w:basedOn w:val="a1"/>
    <w:uiPriority w:val="29"/>
    <w:rsid w:val="00407E02"/>
    <w:rPr>
      <w:rFonts w:ascii="맑은 고딕" w:eastAsia="HY신명조" w:hAnsi="맑은 고딕" w:cs="Times New Roman"/>
      <w:i/>
      <w:iCs/>
      <w:color w:val="404040"/>
      <w:sz w:val="22"/>
    </w:rPr>
  </w:style>
  <w:style w:type="paragraph" w:customStyle="1" w:styleId="xl95">
    <w:name w:val="xl95"/>
    <w:basedOn w:val="a0"/>
    <w:rsid w:val="00407E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b/>
      <w:bCs/>
      <w:sz w:val="20"/>
      <w:szCs w:val="20"/>
      <w:lang w:eastAsia="ko-KR"/>
    </w:rPr>
  </w:style>
  <w:style w:type="table" w:customStyle="1" w:styleId="21">
    <w:name w:val="표 구분선2"/>
    <w:basedOn w:val="a2"/>
    <w:next w:val="afc"/>
    <w:uiPriority w:val="59"/>
    <w:rsid w:val="00407E02"/>
    <w:pPr>
      <w:spacing w:after="0" w:line="240" w:lineRule="auto"/>
    </w:pPr>
    <w:rPr>
      <w:rFonts w:ascii="Cambria" w:eastAsia="맑은 고딕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0"/>
    <w:rsid w:val="00407E02"/>
    <w:pPr>
      <w:spacing w:before="100" w:beforeAutospacing="1" w:after="100" w:afterAutospacing="1"/>
    </w:pPr>
    <w:rPr>
      <w:rFonts w:ascii="굴림" w:eastAsia="굴림" w:hAnsi="굴림" w:cs="굴림"/>
      <w:szCs w:val="24"/>
      <w:lang w:eastAsia="ko-KR"/>
    </w:rPr>
  </w:style>
  <w:style w:type="paragraph" w:customStyle="1" w:styleId="font5">
    <w:name w:val="font5"/>
    <w:basedOn w:val="a0"/>
    <w:rsid w:val="00407E02"/>
    <w:pPr>
      <w:spacing w:before="100" w:beforeAutospacing="1" w:after="100" w:afterAutospacing="1"/>
    </w:pPr>
    <w:rPr>
      <w:rFonts w:ascii="맑은 고딕" w:eastAsia="맑은 고딕" w:hAnsi="맑은 고딕" w:cs="굴림"/>
      <w:sz w:val="16"/>
      <w:szCs w:val="16"/>
      <w:lang w:eastAsia="ko-KR"/>
    </w:rPr>
  </w:style>
  <w:style w:type="paragraph" w:customStyle="1" w:styleId="font6">
    <w:name w:val="font6"/>
    <w:basedOn w:val="a0"/>
    <w:rsid w:val="00407E02"/>
    <w:pPr>
      <w:spacing w:before="100" w:beforeAutospacing="1" w:after="100" w:afterAutospacing="1"/>
    </w:pPr>
    <w:rPr>
      <w:rFonts w:ascii="맑은 고딕" w:eastAsia="맑은 고딕" w:hAnsi="맑은 고딕" w:cs="굴림"/>
      <w:sz w:val="16"/>
      <w:szCs w:val="16"/>
      <w:lang w:eastAsia="ko-KR"/>
    </w:rPr>
  </w:style>
  <w:style w:type="paragraph" w:customStyle="1" w:styleId="xl63">
    <w:name w:val="xl63"/>
    <w:basedOn w:val="a0"/>
    <w:rsid w:val="00407E02"/>
    <w:pPr>
      <w:shd w:val="clear" w:color="000000" w:fill="FFFFFF"/>
      <w:spacing w:before="100" w:beforeAutospacing="1" w:after="100" w:afterAutospacing="1"/>
    </w:pPr>
    <w:rPr>
      <w:rFonts w:ascii="굴림" w:eastAsia="굴림" w:hAnsi="굴림" w:cs="굴림"/>
      <w:szCs w:val="24"/>
      <w:lang w:eastAsia="ko-KR"/>
    </w:rPr>
  </w:style>
  <w:style w:type="paragraph" w:customStyle="1" w:styleId="xl64">
    <w:name w:val="xl64"/>
    <w:basedOn w:val="a0"/>
    <w:rsid w:val="00407E0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rFonts w:eastAsia="굴림" w:cs="Times New Roman"/>
      <w:b/>
      <w:bCs/>
      <w:i/>
      <w:iCs/>
      <w:sz w:val="20"/>
      <w:szCs w:val="20"/>
      <w:lang w:eastAsia="ko-KR"/>
    </w:rPr>
  </w:style>
  <w:style w:type="paragraph" w:customStyle="1" w:styleId="xl65">
    <w:name w:val="xl65"/>
    <w:basedOn w:val="a0"/>
    <w:rsid w:val="00407E02"/>
    <w:pPr>
      <w:pBdr>
        <w:left w:val="single" w:sz="4" w:space="11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</w:pPr>
    <w:rPr>
      <w:rFonts w:eastAsia="굴림" w:cs="Times New Roman"/>
      <w:sz w:val="20"/>
      <w:szCs w:val="20"/>
      <w:lang w:eastAsia="ko-KR"/>
    </w:rPr>
  </w:style>
  <w:style w:type="paragraph" w:customStyle="1" w:styleId="xl66">
    <w:name w:val="xl66"/>
    <w:basedOn w:val="a0"/>
    <w:rsid w:val="00407E0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굴림" w:cs="Times New Roman"/>
      <w:b/>
      <w:bCs/>
      <w:i/>
      <w:iCs/>
      <w:sz w:val="20"/>
      <w:szCs w:val="20"/>
      <w:lang w:eastAsia="ko-KR"/>
    </w:rPr>
  </w:style>
  <w:style w:type="paragraph" w:customStyle="1" w:styleId="xl67">
    <w:name w:val="xl67"/>
    <w:basedOn w:val="a0"/>
    <w:rsid w:val="00407E02"/>
    <w:pPr>
      <w:pBdr>
        <w:left w:val="single" w:sz="4" w:space="11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</w:pPr>
    <w:rPr>
      <w:rFonts w:eastAsia="굴림" w:cs="Times New Roman"/>
      <w:sz w:val="20"/>
      <w:szCs w:val="20"/>
      <w:lang w:eastAsia="ko-KR"/>
    </w:rPr>
  </w:style>
  <w:style w:type="paragraph" w:customStyle="1" w:styleId="xl68">
    <w:name w:val="xl68"/>
    <w:basedOn w:val="a0"/>
    <w:rsid w:val="00407E02"/>
    <w:pPr>
      <w:pBdr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</w:pPr>
    <w:rPr>
      <w:rFonts w:eastAsia="굴림" w:cs="Times New Roman"/>
      <w:sz w:val="20"/>
      <w:szCs w:val="20"/>
      <w:lang w:eastAsia="ko-KR"/>
    </w:rPr>
  </w:style>
  <w:style w:type="paragraph" w:customStyle="1" w:styleId="xl69">
    <w:name w:val="xl69"/>
    <w:basedOn w:val="a0"/>
    <w:rsid w:val="00407E02"/>
    <w:pPr>
      <w:shd w:val="clear" w:color="000000" w:fill="FFFFFF"/>
      <w:spacing w:before="100" w:beforeAutospacing="1" w:after="100" w:afterAutospacing="1"/>
      <w:ind w:firstLineChars="100" w:firstLine="100"/>
    </w:pPr>
    <w:rPr>
      <w:rFonts w:eastAsia="굴림" w:cs="Times New Roman"/>
      <w:sz w:val="20"/>
      <w:szCs w:val="20"/>
      <w:lang w:eastAsia="ko-KR"/>
    </w:rPr>
  </w:style>
  <w:style w:type="paragraph" w:customStyle="1" w:styleId="xl70">
    <w:name w:val="xl70"/>
    <w:basedOn w:val="a0"/>
    <w:rsid w:val="00407E02"/>
    <w:pPr>
      <w:pBdr>
        <w:top w:val="single" w:sz="4" w:space="0" w:color="auto"/>
        <w:left w:val="single" w:sz="4" w:space="11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</w:pPr>
    <w:rPr>
      <w:rFonts w:eastAsia="굴림" w:cs="Times New Roman"/>
      <w:sz w:val="20"/>
      <w:szCs w:val="20"/>
      <w:lang w:eastAsia="ko-KR"/>
    </w:rPr>
  </w:style>
  <w:style w:type="paragraph" w:customStyle="1" w:styleId="xl71">
    <w:name w:val="xl71"/>
    <w:basedOn w:val="a0"/>
    <w:rsid w:val="00407E02"/>
    <w:pPr>
      <w:pBdr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</w:pPr>
    <w:rPr>
      <w:rFonts w:eastAsia="굴림" w:cs="Times New Roman"/>
      <w:sz w:val="20"/>
      <w:szCs w:val="20"/>
      <w:lang w:eastAsia="ko-KR"/>
    </w:rPr>
  </w:style>
  <w:style w:type="paragraph" w:customStyle="1" w:styleId="xl72">
    <w:name w:val="xl72"/>
    <w:basedOn w:val="a0"/>
    <w:rsid w:val="00407E0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굴림" w:cs="Times New Roman"/>
      <w:b/>
      <w:bCs/>
      <w:i/>
      <w:iCs/>
      <w:sz w:val="20"/>
      <w:szCs w:val="20"/>
      <w:lang w:eastAsia="ko-KR"/>
    </w:rPr>
  </w:style>
  <w:style w:type="paragraph" w:customStyle="1" w:styleId="xl73">
    <w:name w:val="xl73"/>
    <w:basedOn w:val="a0"/>
    <w:rsid w:val="00407E02"/>
    <w:pPr>
      <w:shd w:val="clear" w:color="000000" w:fill="FFFFFF"/>
      <w:spacing w:before="100" w:beforeAutospacing="1" w:after="100" w:afterAutospacing="1"/>
      <w:jc w:val="center"/>
    </w:pPr>
    <w:rPr>
      <w:rFonts w:ascii="굴림" w:eastAsia="굴림" w:hAnsi="굴림" w:cs="굴림"/>
      <w:szCs w:val="24"/>
      <w:lang w:eastAsia="ko-KR"/>
    </w:rPr>
  </w:style>
  <w:style w:type="paragraph" w:customStyle="1" w:styleId="xl74">
    <w:name w:val="xl74"/>
    <w:basedOn w:val="a0"/>
    <w:rsid w:val="00407E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b/>
      <w:bCs/>
      <w:sz w:val="21"/>
      <w:szCs w:val="21"/>
      <w:lang w:eastAsia="ko-KR"/>
    </w:rPr>
  </w:style>
  <w:style w:type="paragraph" w:customStyle="1" w:styleId="xl75">
    <w:name w:val="xl75"/>
    <w:basedOn w:val="a0"/>
    <w:rsid w:val="00407E0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rFonts w:eastAsia="굴림" w:cs="Times New Roman"/>
      <w:b/>
      <w:bCs/>
      <w:i/>
      <w:iCs/>
      <w:sz w:val="20"/>
      <w:szCs w:val="20"/>
      <w:lang w:eastAsia="ko-KR"/>
    </w:rPr>
  </w:style>
  <w:style w:type="paragraph" w:customStyle="1" w:styleId="xl76">
    <w:name w:val="xl76"/>
    <w:basedOn w:val="a0"/>
    <w:rsid w:val="00407E0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rFonts w:eastAsia="굴림" w:cs="Times New Roman"/>
      <w:b/>
      <w:bCs/>
      <w:i/>
      <w:iCs/>
      <w:sz w:val="20"/>
      <w:szCs w:val="20"/>
      <w:lang w:eastAsia="ko-KR"/>
    </w:rPr>
  </w:style>
  <w:style w:type="paragraph" w:customStyle="1" w:styleId="xl77">
    <w:name w:val="xl77"/>
    <w:basedOn w:val="a0"/>
    <w:rsid w:val="00407E02"/>
    <w:pP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78">
    <w:name w:val="xl78"/>
    <w:basedOn w:val="a0"/>
    <w:rsid w:val="00407E02"/>
    <w:pPr>
      <w:shd w:val="clear" w:color="000000" w:fill="FFFFFF"/>
      <w:spacing w:before="100" w:beforeAutospacing="1" w:after="100" w:afterAutospacing="1"/>
    </w:pPr>
    <w:rPr>
      <w:rFonts w:eastAsia="굴림" w:cs="Times New Roman"/>
      <w:sz w:val="20"/>
      <w:szCs w:val="20"/>
      <w:lang w:eastAsia="ko-KR"/>
    </w:rPr>
  </w:style>
  <w:style w:type="paragraph" w:customStyle="1" w:styleId="xl79">
    <w:name w:val="xl79"/>
    <w:basedOn w:val="a0"/>
    <w:rsid w:val="00407E0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80">
    <w:name w:val="xl80"/>
    <w:basedOn w:val="a0"/>
    <w:rsid w:val="00407E0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81">
    <w:name w:val="xl81"/>
    <w:basedOn w:val="a0"/>
    <w:rsid w:val="00407E0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b/>
      <w:bCs/>
      <w:sz w:val="20"/>
      <w:szCs w:val="20"/>
      <w:lang w:eastAsia="ko-KR"/>
    </w:rPr>
  </w:style>
  <w:style w:type="paragraph" w:customStyle="1" w:styleId="xl82">
    <w:name w:val="xl82"/>
    <w:basedOn w:val="a0"/>
    <w:rsid w:val="00407E0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83">
    <w:name w:val="xl83"/>
    <w:basedOn w:val="a0"/>
    <w:rsid w:val="00407E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84">
    <w:name w:val="xl84"/>
    <w:basedOn w:val="a0"/>
    <w:rsid w:val="00407E0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85">
    <w:name w:val="xl85"/>
    <w:basedOn w:val="a0"/>
    <w:rsid w:val="00407E0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86">
    <w:name w:val="xl86"/>
    <w:basedOn w:val="a0"/>
    <w:rsid w:val="00407E0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87">
    <w:name w:val="xl87"/>
    <w:basedOn w:val="a0"/>
    <w:rsid w:val="00407E0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88">
    <w:name w:val="xl88"/>
    <w:basedOn w:val="a0"/>
    <w:rsid w:val="00407E0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굴림" w:cs="Times New Roman"/>
      <w:sz w:val="20"/>
      <w:szCs w:val="20"/>
      <w:lang w:eastAsia="ko-KR"/>
    </w:rPr>
  </w:style>
  <w:style w:type="paragraph" w:customStyle="1" w:styleId="xl89">
    <w:name w:val="xl89"/>
    <w:basedOn w:val="a0"/>
    <w:rsid w:val="00407E0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rFonts w:eastAsia="굴림" w:cs="Times New Roman"/>
      <w:b/>
      <w:bCs/>
      <w:i/>
      <w:iCs/>
      <w:sz w:val="20"/>
      <w:szCs w:val="20"/>
      <w:lang w:eastAsia="ko-KR"/>
    </w:rPr>
  </w:style>
  <w:style w:type="paragraph" w:customStyle="1" w:styleId="xl90">
    <w:name w:val="xl90"/>
    <w:basedOn w:val="a0"/>
    <w:rsid w:val="00407E0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rFonts w:eastAsia="굴림" w:cs="Times New Roman"/>
      <w:b/>
      <w:bCs/>
      <w:i/>
      <w:iCs/>
      <w:sz w:val="20"/>
      <w:szCs w:val="20"/>
      <w:lang w:eastAsia="ko-KR"/>
    </w:rPr>
  </w:style>
  <w:style w:type="paragraph" w:customStyle="1" w:styleId="xl91">
    <w:name w:val="xl91"/>
    <w:basedOn w:val="a0"/>
    <w:rsid w:val="00407E0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굴림" w:cs="Times New Roman"/>
      <w:b/>
      <w:bCs/>
      <w:i/>
      <w:iCs/>
      <w:sz w:val="20"/>
      <w:szCs w:val="20"/>
      <w:lang w:eastAsia="ko-KR"/>
    </w:rPr>
  </w:style>
  <w:style w:type="paragraph" w:customStyle="1" w:styleId="xl92">
    <w:name w:val="xl92"/>
    <w:basedOn w:val="a0"/>
    <w:rsid w:val="00407E0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굴림" w:cs="Times New Roman"/>
      <w:b/>
      <w:bCs/>
      <w:i/>
      <w:iCs/>
      <w:sz w:val="20"/>
      <w:szCs w:val="20"/>
      <w:lang w:eastAsia="ko-KR"/>
    </w:rPr>
  </w:style>
  <w:style w:type="paragraph" w:customStyle="1" w:styleId="xl93">
    <w:name w:val="xl93"/>
    <w:basedOn w:val="a0"/>
    <w:rsid w:val="00407E02"/>
    <w:pPr>
      <w:shd w:val="clear" w:color="000000" w:fill="FFFFFF"/>
      <w:spacing w:before="100" w:beforeAutospacing="1" w:after="100" w:afterAutospacing="1"/>
    </w:pPr>
    <w:rPr>
      <w:rFonts w:ascii="Book Antiqua" w:eastAsia="굴림" w:hAnsi="Book Antiqua" w:cs="굴림"/>
      <w:b/>
      <w:bCs/>
      <w:sz w:val="28"/>
      <w:szCs w:val="2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112</TotalTime>
  <Pages>16</Pages>
  <Words>5426</Words>
  <Characters>30929</Characters>
  <Application>Microsoft Office Word</Application>
  <DocSecurity>0</DocSecurity>
  <Lines>257</Lines>
  <Paragraphs>72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효은</cp:lastModifiedBy>
  <cp:revision>14</cp:revision>
  <cp:lastPrinted>2013-10-03T12:51:00Z</cp:lastPrinted>
  <dcterms:created xsi:type="dcterms:W3CDTF">2022-08-26T08:33:00Z</dcterms:created>
  <dcterms:modified xsi:type="dcterms:W3CDTF">2022-09-13T11:03:00Z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http://www.zotero.org/styles/apa-old-doi-prefix</vt:lpwstr>
  </property>
  <property fmtid="{D5CDD505-2E9C-101B-9397-08002B2CF9AE}" pid="5" name="Mendeley Recent Style Name 1_1">
    <vt:lpwstr>American Psychological Association 6th edition ("doi:" DOI prefix)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http://www.zotero.org/styles/frontiers-in-plant-science</vt:lpwstr>
  </property>
  <property fmtid="{D5CDD505-2E9C-101B-9397-08002B2CF9AE}" pid="13" name="Mendeley Recent Style Name 5_1">
    <vt:lpwstr>Frontiers in Plant Science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f330bc2f-944d-3788-850f-4465a59163e1</vt:lpwstr>
  </property>
  <property fmtid="{D5CDD505-2E9C-101B-9397-08002B2CF9AE}" pid="24" name="Mendeley Citation Style_1">
    <vt:lpwstr>http://www.zotero.org/styles/frontiers-in-plant-science</vt:lpwstr>
  </property>
</Properties>
</file>