
<file path=[Content_Types].xml><?xml version="1.0" encoding="utf-8"?>
<Types xmlns="http://schemas.openxmlformats.org/package/2006/content-types">
  <Default Extension="jpeg" ContentType="image/jpeg"/>
  <Default Extension="jp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4A73E4" w:rsidRDefault="00654E8F" w:rsidP="0001436A">
      <w:pPr>
        <w:pStyle w:val="SupplementaryMaterial"/>
        <w:rPr>
          <w:b w:val="0"/>
        </w:rPr>
      </w:pPr>
      <w:r w:rsidRPr="004A73E4">
        <w:t>Supplementary Material</w:t>
      </w:r>
    </w:p>
    <w:p w14:paraId="3AE196DF" w14:textId="6D0320D4" w:rsidR="00994A3D" w:rsidRPr="004A73E4" w:rsidRDefault="00654E8F" w:rsidP="00FB0619">
      <w:pPr>
        <w:pStyle w:val="1"/>
      </w:pPr>
      <w:r w:rsidRPr="004A73E4">
        <w:t>Supplementary Figures and Tables</w:t>
      </w:r>
    </w:p>
    <w:p w14:paraId="4A2C40B6" w14:textId="287A120C" w:rsidR="00CC4CE9" w:rsidRPr="004A73E4" w:rsidRDefault="00CC4CE9" w:rsidP="00CC4CE9">
      <w:pPr>
        <w:pStyle w:val="2"/>
      </w:pPr>
      <w:r w:rsidRPr="004A73E4">
        <w:t>Supplementary Tables</w:t>
      </w:r>
    </w:p>
    <w:p w14:paraId="6E21B365" w14:textId="14912161" w:rsidR="00624802" w:rsidRPr="004A73E4" w:rsidRDefault="00624802" w:rsidP="00624802">
      <w:r w:rsidRPr="004A73E4">
        <w:rPr>
          <w:b/>
          <w:bCs/>
        </w:rPr>
        <w:t>Supplementary Table</w:t>
      </w:r>
      <w:r w:rsidR="00391B4E" w:rsidRPr="004A73E4">
        <w:rPr>
          <w:b/>
          <w:bCs/>
        </w:rPr>
        <w:t xml:space="preserve"> </w:t>
      </w:r>
      <w:r w:rsidRPr="004A73E4">
        <w:rPr>
          <w:b/>
          <w:bCs/>
        </w:rPr>
        <w:t>1.</w:t>
      </w:r>
      <w:r w:rsidRPr="004A73E4">
        <w:t xml:space="preserve"> Count of all </w:t>
      </w:r>
      <w:proofErr w:type="gramStart"/>
      <w:r w:rsidRPr="004A73E4">
        <w:t>match-ups</w:t>
      </w:r>
      <w:proofErr w:type="gramEnd"/>
      <w:r w:rsidRPr="004A73E4">
        <w:t>, algorithm formulation match-ups, and algorithm validation match-ups corresponding to the OC-CCI dominant water classes.</w:t>
      </w:r>
    </w:p>
    <w:tbl>
      <w:tblPr>
        <w:tblStyle w:val="aff8"/>
        <w:tblW w:w="5000" w:type="pct"/>
        <w:tblLook w:val="04A0" w:firstRow="1" w:lastRow="0" w:firstColumn="1" w:lastColumn="0" w:noHBand="0" w:noVBand="1"/>
      </w:tblPr>
      <w:tblGrid>
        <w:gridCol w:w="1647"/>
        <w:gridCol w:w="644"/>
        <w:gridCol w:w="643"/>
        <w:gridCol w:w="579"/>
        <w:gridCol w:w="755"/>
        <w:gridCol w:w="458"/>
        <w:gridCol w:w="602"/>
        <w:gridCol w:w="477"/>
        <w:gridCol w:w="602"/>
        <w:gridCol w:w="602"/>
        <w:gridCol w:w="479"/>
        <w:gridCol w:w="604"/>
        <w:gridCol w:w="604"/>
        <w:gridCol w:w="604"/>
        <w:gridCol w:w="477"/>
      </w:tblGrid>
      <w:tr w:rsidR="004A73E4" w:rsidRPr="004A73E4" w14:paraId="1B415F3F" w14:textId="77777777" w:rsidTr="00FB06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42" w:type="pct"/>
          </w:tcPr>
          <w:p w14:paraId="1DEC1DE8" w14:textId="77777777" w:rsidR="00624802" w:rsidRPr="004A73E4" w:rsidRDefault="00624802" w:rsidP="00CC5176">
            <w:r w:rsidRPr="004A73E4">
              <w:rPr>
                <w:rFonts w:hint="eastAsia"/>
              </w:rPr>
              <w:t>O</w:t>
            </w:r>
            <w:r w:rsidRPr="004A73E4">
              <w:t>C-CCI water class</w:t>
            </w:r>
          </w:p>
        </w:tc>
        <w:tc>
          <w:tcPr>
            <w:tcW w:w="329" w:type="pct"/>
          </w:tcPr>
          <w:p w14:paraId="06441CA2" w14:textId="77777777" w:rsidR="00624802" w:rsidRPr="004A73E4" w:rsidRDefault="00624802" w:rsidP="00CC5176">
            <w:r w:rsidRPr="004A73E4">
              <w:rPr>
                <w:rFonts w:hint="eastAsia"/>
              </w:rPr>
              <w:t>1</w:t>
            </w:r>
          </w:p>
        </w:tc>
        <w:tc>
          <w:tcPr>
            <w:tcW w:w="329" w:type="pct"/>
          </w:tcPr>
          <w:p w14:paraId="7E0B3409" w14:textId="77777777" w:rsidR="00624802" w:rsidRPr="004A73E4" w:rsidRDefault="00624802" w:rsidP="00CC5176">
            <w:r w:rsidRPr="004A73E4">
              <w:rPr>
                <w:rFonts w:hint="eastAsia"/>
              </w:rPr>
              <w:t>2</w:t>
            </w:r>
          </w:p>
        </w:tc>
        <w:tc>
          <w:tcPr>
            <w:tcW w:w="296" w:type="pct"/>
          </w:tcPr>
          <w:p w14:paraId="0ED83E86" w14:textId="77777777" w:rsidR="00624802" w:rsidRPr="004A73E4" w:rsidRDefault="00624802" w:rsidP="00CC5176">
            <w:r w:rsidRPr="004A73E4">
              <w:rPr>
                <w:rFonts w:hint="eastAsia"/>
              </w:rPr>
              <w:t>3</w:t>
            </w:r>
          </w:p>
        </w:tc>
        <w:tc>
          <w:tcPr>
            <w:tcW w:w="386" w:type="pct"/>
          </w:tcPr>
          <w:p w14:paraId="18E35AE5" w14:textId="77777777" w:rsidR="00624802" w:rsidRPr="004A73E4" w:rsidRDefault="00624802" w:rsidP="00CC5176">
            <w:r w:rsidRPr="004A73E4">
              <w:rPr>
                <w:rFonts w:hint="eastAsia"/>
              </w:rPr>
              <w:t>4</w:t>
            </w:r>
          </w:p>
        </w:tc>
        <w:tc>
          <w:tcPr>
            <w:tcW w:w="234" w:type="pct"/>
          </w:tcPr>
          <w:p w14:paraId="6522D037" w14:textId="77777777" w:rsidR="00624802" w:rsidRPr="004A73E4" w:rsidRDefault="00624802" w:rsidP="00CC5176">
            <w:r w:rsidRPr="004A73E4">
              <w:rPr>
                <w:rFonts w:hint="eastAsia"/>
              </w:rPr>
              <w:t>5</w:t>
            </w:r>
          </w:p>
        </w:tc>
        <w:tc>
          <w:tcPr>
            <w:tcW w:w="308" w:type="pct"/>
          </w:tcPr>
          <w:p w14:paraId="039AC3B2" w14:textId="77777777" w:rsidR="00624802" w:rsidRPr="004A73E4" w:rsidRDefault="00624802" w:rsidP="00CC5176">
            <w:r w:rsidRPr="004A73E4">
              <w:rPr>
                <w:rFonts w:hint="eastAsia"/>
              </w:rPr>
              <w:t>6</w:t>
            </w:r>
          </w:p>
        </w:tc>
        <w:tc>
          <w:tcPr>
            <w:tcW w:w="244" w:type="pct"/>
          </w:tcPr>
          <w:p w14:paraId="635244DA" w14:textId="77777777" w:rsidR="00624802" w:rsidRPr="004A73E4" w:rsidRDefault="00624802" w:rsidP="00CC5176">
            <w:r w:rsidRPr="004A73E4">
              <w:rPr>
                <w:rFonts w:hint="eastAsia"/>
              </w:rPr>
              <w:t>7</w:t>
            </w:r>
          </w:p>
        </w:tc>
        <w:tc>
          <w:tcPr>
            <w:tcW w:w="308" w:type="pct"/>
          </w:tcPr>
          <w:p w14:paraId="66283A15" w14:textId="77777777" w:rsidR="00624802" w:rsidRPr="004A73E4" w:rsidRDefault="00624802" w:rsidP="00CC5176">
            <w:r w:rsidRPr="004A73E4">
              <w:rPr>
                <w:rFonts w:hint="eastAsia"/>
              </w:rPr>
              <w:t>8</w:t>
            </w:r>
          </w:p>
        </w:tc>
        <w:tc>
          <w:tcPr>
            <w:tcW w:w="308" w:type="pct"/>
          </w:tcPr>
          <w:p w14:paraId="30491E22" w14:textId="77777777" w:rsidR="00624802" w:rsidRPr="004A73E4" w:rsidRDefault="00624802" w:rsidP="00CC5176">
            <w:r w:rsidRPr="004A73E4">
              <w:rPr>
                <w:rFonts w:hint="eastAsia"/>
              </w:rPr>
              <w:t>9</w:t>
            </w:r>
          </w:p>
        </w:tc>
        <w:tc>
          <w:tcPr>
            <w:tcW w:w="245" w:type="pct"/>
          </w:tcPr>
          <w:p w14:paraId="0015C46A" w14:textId="77777777" w:rsidR="00624802" w:rsidRPr="004A73E4" w:rsidRDefault="00624802" w:rsidP="00CC5176">
            <w:r w:rsidRPr="004A73E4">
              <w:rPr>
                <w:rFonts w:hint="eastAsia"/>
              </w:rPr>
              <w:t>1</w:t>
            </w:r>
            <w:r w:rsidRPr="004A73E4">
              <w:t>0</w:t>
            </w:r>
          </w:p>
        </w:tc>
        <w:tc>
          <w:tcPr>
            <w:tcW w:w="309" w:type="pct"/>
          </w:tcPr>
          <w:p w14:paraId="5E1CC39D" w14:textId="77777777" w:rsidR="00624802" w:rsidRPr="004A73E4" w:rsidRDefault="00624802" w:rsidP="00CC5176">
            <w:r w:rsidRPr="004A73E4">
              <w:rPr>
                <w:rFonts w:hint="eastAsia"/>
              </w:rPr>
              <w:t>1</w:t>
            </w:r>
            <w:r w:rsidRPr="004A73E4">
              <w:t>1</w:t>
            </w:r>
          </w:p>
        </w:tc>
        <w:tc>
          <w:tcPr>
            <w:tcW w:w="309" w:type="pct"/>
          </w:tcPr>
          <w:p w14:paraId="10894537" w14:textId="77777777" w:rsidR="00624802" w:rsidRPr="004A73E4" w:rsidRDefault="00624802" w:rsidP="00CC5176">
            <w:r w:rsidRPr="004A73E4">
              <w:rPr>
                <w:rFonts w:hint="eastAsia"/>
              </w:rPr>
              <w:t>1</w:t>
            </w:r>
            <w:r w:rsidRPr="004A73E4">
              <w:t>2</w:t>
            </w:r>
          </w:p>
        </w:tc>
        <w:tc>
          <w:tcPr>
            <w:tcW w:w="309" w:type="pct"/>
          </w:tcPr>
          <w:p w14:paraId="7D3114A9" w14:textId="77777777" w:rsidR="00624802" w:rsidRPr="004A73E4" w:rsidRDefault="00624802" w:rsidP="00CC5176">
            <w:r w:rsidRPr="004A73E4">
              <w:rPr>
                <w:rFonts w:hint="eastAsia"/>
              </w:rPr>
              <w:t>1</w:t>
            </w:r>
            <w:r w:rsidRPr="004A73E4">
              <w:t>3</w:t>
            </w:r>
          </w:p>
        </w:tc>
        <w:tc>
          <w:tcPr>
            <w:tcW w:w="245" w:type="pct"/>
          </w:tcPr>
          <w:p w14:paraId="5EF294BF" w14:textId="77777777" w:rsidR="00624802" w:rsidRPr="004A73E4" w:rsidRDefault="00624802" w:rsidP="00CC5176">
            <w:r w:rsidRPr="004A73E4">
              <w:rPr>
                <w:rFonts w:hint="eastAsia"/>
              </w:rPr>
              <w:t>1</w:t>
            </w:r>
            <w:r w:rsidRPr="004A73E4">
              <w:t>4</w:t>
            </w:r>
          </w:p>
        </w:tc>
      </w:tr>
      <w:tr w:rsidR="004A73E4" w:rsidRPr="004A73E4" w14:paraId="7917B03B" w14:textId="77777777" w:rsidTr="00FB0619">
        <w:tc>
          <w:tcPr>
            <w:tcW w:w="842" w:type="pct"/>
          </w:tcPr>
          <w:p w14:paraId="35EFB107" w14:textId="77777777" w:rsidR="00624802" w:rsidRPr="004A73E4" w:rsidRDefault="00624802" w:rsidP="00CC5176">
            <w:r w:rsidRPr="004A73E4">
              <w:rPr>
                <w:rFonts w:hint="eastAsia"/>
              </w:rPr>
              <w:t>A</w:t>
            </w:r>
            <w:r w:rsidRPr="004A73E4">
              <w:t xml:space="preserve">ll </w:t>
            </w:r>
            <w:proofErr w:type="gramStart"/>
            <w:r w:rsidRPr="004A73E4">
              <w:t>match-ups</w:t>
            </w:r>
            <w:proofErr w:type="gramEnd"/>
          </w:p>
        </w:tc>
        <w:tc>
          <w:tcPr>
            <w:tcW w:w="329" w:type="pct"/>
          </w:tcPr>
          <w:p w14:paraId="47673BC6" w14:textId="77777777" w:rsidR="00624802" w:rsidRPr="004A73E4" w:rsidRDefault="00624802" w:rsidP="00CC5176">
            <w:r w:rsidRPr="004A73E4">
              <w:t>18</w:t>
            </w:r>
          </w:p>
        </w:tc>
        <w:tc>
          <w:tcPr>
            <w:tcW w:w="329" w:type="pct"/>
          </w:tcPr>
          <w:p w14:paraId="5E6CF9CA" w14:textId="77777777" w:rsidR="00624802" w:rsidRPr="004A73E4" w:rsidRDefault="00624802" w:rsidP="00CC5176">
            <w:r w:rsidRPr="004A73E4">
              <w:t>173</w:t>
            </w:r>
          </w:p>
        </w:tc>
        <w:tc>
          <w:tcPr>
            <w:tcW w:w="296" w:type="pct"/>
          </w:tcPr>
          <w:p w14:paraId="15B79294" w14:textId="77777777" w:rsidR="00624802" w:rsidRPr="004A73E4" w:rsidRDefault="00624802" w:rsidP="00CC5176">
            <w:r w:rsidRPr="004A73E4">
              <w:t>317</w:t>
            </w:r>
          </w:p>
        </w:tc>
        <w:tc>
          <w:tcPr>
            <w:tcW w:w="386" w:type="pct"/>
          </w:tcPr>
          <w:p w14:paraId="3E7EE339" w14:textId="77777777" w:rsidR="00624802" w:rsidRPr="004A73E4" w:rsidRDefault="00624802" w:rsidP="00CC5176">
            <w:r w:rsidRPr="004A73E4">
              <w:t>552</w:t>
            </w:r>
          </w:p>
        </w:tc>
        <w:tc>
          <w:tcPr>
            <w:tcW w:w="234" w:type="pct"/>
          </w:tcPr>
          <w:p w14:paraId="24DFE909" w14:textId="77777777" w:rsidR="00624802" w:rsidRPr="004A73E4" w:rsidRDefault="00624802" w:rsidP="00CC5176">
            <w:r w:rsidRPr="004A73E4">
              <w:t>94</w:t>
            </w:r>
          </w:p>
        </w:tc>
        <w:tc>
          <w:tcPr>
            <w:tcW w:w="308" w:type="pct"/>
          </w:tcPr>
          <w:p w14:paraId="3CFBC441" w14:textId="77777777" w:rsidR="00624802" w:rsidRPr="004A73E4" w:rsidRDefault="00624802" w:rsidP="00CC5176">
            <w:r w:rsidRPr="004A73E4">
              <w:t>123</w:t>
            </w:r>
          </w:p>
        </w:tc>
        <w:tc>
          <w:tcPr>
            <w:tcW w:w="244" w:type="pct"/>
          </w:tcPr>
          <w:p w14:paraId="21A4BE1E" w14:textId="77777777" w:rsidR="00624802" w:rsidRPr="004A73E4" w:rsidRDefault="00624802" w:rsidP="00CC5176">
            <w:r w:rsidRPr="004A73E4">
              <w:t>21</w:t>
            </w:r>
          </w:p>
        </w:tc>
        <w:tc>
          <w:tcPr>
            <w:tcW w:w="308" w:type="pct"/>
          </w:tcPr>
          <w:p w14:paraId="481E49D5" w14:textId="77777777" w:rsidR="00624802" w:rsidRPr="004A73E4" w:rsidRDefault="00624802" w:rsidP="00CC5176">
            <w:r w:rsidRPr="004A73E4">
              <w:t>158</w:t>
            </w:r>
          </w:p>
        </w:tc>
        <w:tc>
          <w:tcPr>
            <w:tcW w:w="308" w:type="pct"/>
          </w:tcPr>
          <w:p w14:paraId="4D034E6A" w14:textId="77777777" w:rsidR="00624802" w:rsidRPr="004A73E4" w:rsidRDefault="00624802" w:rsidP="00CC5176">
            <w:r w:rsidRPr="004A73E4">
              <w:t>322</w:t>
            </w:r>
          </w:p>
        </w:tc>
        <w:tc>
          <w:tcPr>
            <w:tcW w:w="245" w:type="pct"/>
          </w:tcPr>
          <w:p w14:paraId="12E410C7" w14:textId="77777777" w:rsidR="00624802" w:rsidRPr="004A73E4" w:rsidRDefault="00624802" w:rsidP="00CC5176">
            <w:r w:rsidRPr="004A73E4">
              <w:t>79</w:t>
            </w:r>
          </w:p>
        </w:tc>
        <w:tc>
          <w:tcPr>
            <w:tcW w:w="309" w:type="pct"/>
          </w:tcPr>
          <w:p w14:paraId="526454B8" w14:textId="77777777" w:rsidR="00624802" w:rsidRPr="004A73E4" w:rsidRDefault="00624802" w:rsidP="00CC5176">
            <w:r w:rsidRPr="004A73E4">
              <w:t>617</w:t>
            </w:r>
          </w:p>
        </w:tc>
        <w:tc>
          <w:tcPr>
            <w:tcW w:w="309" w:type="pct"/>
          </w:tcPr>
          <w:p w14:paraId="6E12FA0C" w14:textId="77777777" w:rsidR="00624802" w:rsidRPr="004A73E4" w:rsidRDefault="00624802" w:rsidP="00CC5176">
            <w:r w:rsidRPr="004A73E4">
              <w:t>646</w:t>
            </w:r>
          </w:p>
        </w:tc>
        <w:tc>
          <w:tcPr>
            <w:tcW w:w="309" w:type="pct"/>
          </w:tcPr>
          <w:p w14:paraId="690F8B14" w14:textId="77777777" w:rsidR="00624802" w:rsidRPr="004A73E4" w:rsidRDefault="00624802" w:rsidP="00CC5176">
            <w:r w:rsidRPr="004A73E4">
              <w:t>398</w:t>
            </w:r>
          </w:p>
        </w:tc>
        <w:tc>
          <w:tcPr>
            <w:tcW w:w="245" w:type="pct"/>
          </w:tcPr>
          <w:p w14:paraId="14576DB0" w14:textId="77777777" w:rsidR="00624802" w:rsidRPr="004A73E4" w:rsidRDefault="00624802" w:rsidP="00CC5176">
            <w:r w:rsidRPr="004A73E4">
              <w:t>62</w:t>
            </w:r>
          </w:p>
        </w:tc>
      </w:tr>
      <w:tr w:rsidR="004A73E4" w:rsidRPr="004A73E4" w14:paraId="18CCDF0E" w14:textId="77777777" w:rsidTr="00FB0619">
        <w:tc>
          <w:tcPr>
            <w:tcW w:w="842" w:type="pct"/>
          </w:tcPr>
          <w:p w14:paraId="1CD0C996" w14:textId="77777777" w:rsidR="00624802" w:rsidRPr="004A73E4" w:rsidRDefault="00624802" w:rsidP="00CC5176">
            <w:r w:rsidRPr="004A73E4">
              <w:rPr>
                <w:rFonts w:hint="eastAsia"/>
              </w:rPr>
              <w:t>A</w:t>
            </w:r>
            <w:r w:rsidRPr="004A73E4">
              <w:t>lgorithm Formulation</w:t>
            </w:r>
          </w:p>
        </w:tc>
        <w:tc>
          <w:tcPr>
            <w:tcW w:w="329" w:type="pct"/>
          </w:tcPr>
          <w:p w14:paraId="10D2469A" w14:textId="77777777" w:rsidR="00624802" w:rsidRPr="004A73E4" w:rsidRDefault="00624802" w:rsidP="00CC5176">
            <w:r w:rsidRPr="004A73E4">
              <w:t>11</w:t>
            </w:r>
          </w:p>
        </w:tc>
        <w:tc>
          <w:tcPr>
            <w:tcW w:w="329" w:type="pct"/>
          </w:tcPr>
          <w:p w14:paraId="6DEB43E1" w14:textId="77777777" w:rsidR="00624802" w:rsidRPr="004A73E4" w:rsidRDefault="00624802" w:rsidP="00CC5176">
            <w:r w:rsidRPr="004A73E4">
              <w:t>115</w:t>
            </w:r>
          </w:p>
        </w:tc>
        <w:tc>
          <w:tcPr>
            <w:tcW w:w="296" w:type="pct"/>
          </w:tcPr>
          <w:p w14:paraId="759808F2" w14:textId="77777777" w:rsidR="00624802" w:rsidRPr="004A73E4" w:rsidRDefault="00624802" w:rsidP="00CC5176">
            <w:r w:rsidRPr="004A73E4">
              <w:t>213</w:t>
            </w:r>
          </w:p>
        </w:tc>
        <w:tc>
          <w:tcPr>
            <w:tcW w:w="386" w:type="pct"/>
          </w:tcPr>
          <w:p w14:paraId="649C0FA4" w14:textId="77777777" w:rsidR="00624802" w:rsidRPr="004A73E4" w:rsidRDefault="00624802" w:rsidP="00CC5176">
            <w:r w:rsidRPr="004A73E4">
              <w:t>370</w:t>
            </w:r>
          </w:p>
        </w:tc>
        <w:tc>
          <w:tcPr>
            <w:tcW w:w="234" w:type="pct"/>
          </w:tcPr>
          <w:p w14:paraId="5210FDCA" w14:textId="77777777" w:rsidR="00624802" w:rsidRPr="004A73E4" w:rsidRDefault="00624802" w:rsidP="00CC5176">
            <w:r w:rsidRPr="004A73E4">
              <w:t>59</w:t>
            </w:r>
          </w:p>
        </w:tc>
        <w:tc>
          <w:tcPr>
            <w:tcW w:w="308" w:type="pct"/>
          </w:tcPr>
          <w:p w14:paraId="70E507D8" w14:textId="77777777" w:rsidR="00624802" w:rsidRPr="004A73E4" w:rsidRDefault="00624802" w:rsidP="00CC5176">
            <w:r w:rsidRPr="004A73E4">
              <w:t>78</w:t>
            </w:r>
          </w:p>
        </w:tc>
        <w:tc>
          <w:tcPr>
            <w:tcW w:w="244" w:type="pct"/>
          </w:tcPr>
          <w:p w14:paraId="1D6AE507" w14:textId="77777777" w:rsidR="00624802" w:rsidRPr="004A73E4" w:rsidRDefault="00624802" w:rsidP="00CC5176">
            <w:r w:rsidRPr="004A73E4">
              <w:t>14</w:t>
            </w:r>
          </w:p>
        </w:tc>
        <w:tc>
          <w:tcPr>
            <w:tcW w:w="308" w:type="pct"/>
          </w:tcPr>
          <w:p w14:paraId="28E10540" w14:textId="77777777" w:rsidR="00624802" w:rsidRPr="004A73E4" w:rsidRDefault="00624802" w:rsidP="00CC5176">
            <w:r w:rsidRPr="004A73E4">
              <w:t>112</w:t>
            </w:r>
          </w:p>
        </w:tc>
        <w:tc>
          <w:tcPr>
            <w:tcW w:w="308" w:type="pct"/>
          </w:tcPr>
          <w:p w14:paraId="5B933B92" w14:textId="77777777" w:rsidR="00624802" w:rsidRPr="004A73E4" w:rsidRDefault="00624802" w:rsidP="00CC5176">
            <w:r w:rsidRPr="004A73E4">
              <w:t>219</w:t>
            </w:r>
          </w:p>
        </w:tc>
        <w:tc>
          <w:tcPr>
            <w:tcW w:w="245" w:type="pct"/>
          </w:tcPr>
          <w:p w14:paraId="3A612948" w14:textId="77777777" w:rsidR="00624802" w:rsidRPr="004A73E4" w:rsidRDefault="00624802" w:rsidP="00CC5176">
            <w:r w:rsidRPr="004A73E4">
              <w:t>52</w:t>
            </w:r>
          </w:p>
        </w:tc>
        <w:tc>
          <w:tcPr>
            <w:tcW w:w="309" w:type="pct"/>
          </w:tcPr>
          <w:p w14:paraId="3C796F72" w14:textId="77777777" w:rsidR="00624802" w:rsidRPr="004A73E4" w:rsidRDefault="00624802" w:rsidP="00CC5176">
            <w:r w:rsidRPr="004A73E4">
              <w:t>416</w:t>
            </w:r>
          </w:p>
        </w:tc>
        <w:tc>
          <w:tcPr>
            <w:tcW w:w="309" w:type="pct"/>
          </w:tcPr>
          <w:p w14:paraId="19B53C69" w14:textId="77777777" w:rsidR="00624802" w:rsidRPr="004A73E4" w:rsidRDefault="00624802" w:rsidP="00CC5176">
            <w:r w:rsidRPr="004A73E4">
              <w:t>417</w:t>
            </w:r>
          </w:p>
        </w:tc>
        <w:tc>
          <w:tcPr>
            <w:tcW w:w="309" w:type="pct"/>
          </w:tcPr>
          <w:p w14:paraId="58DB535F" w14:textId="77777777" w:rsidR="00624802" w:rsidRPr="004A73E4" w:rsidRDefault="00624802" w:rsidP="00CC5176">
            <w:r w:rsidRPr="004A73E4">
              <w:t>270</w:t>
            </w:r>
          </w:p>
        </w:tc>
        <w:tc>
          <w:tcPr>
            <w:tcW w:w="245" w:type="pct"/>
          </w:tcPr>
          <w:p w14:paraId="711A4B6F" w14:textId="77777777" w:rsidR="00624802" w:rsidRPr="004A73E4" w:rsidRDefault="00624802" w:rsidP="00CC5176">
            <w:r w:rsidRPr="004A73E4">
              <w:t>41</w:t>
            </w:r>
          </w:p>
        </w:tc>
      </w:tr>
      <w:tr w:rsidR="004A73E4" w:rsidRPr="004A73E4" w14:paraId="32AE1ABD" w14:textId="77777777" w:rsidTr="00FB0619">
        <w:tc>
          <w:tcPr>
            <w:tcW w:w="842" w:type="pct"/>
          </w:tcPr>
          <w:p w14:paraId="0695EE23" w14:textId="77777777" w:rsidR="00624802" w:rsidRPr="004A73E4" w:rsidRDefault="00624802" w:rsidP="00CC5176">
            <w:r w:rsidRPr="004A73E4">
              <w:rPr>
                <w:rFonts w:hint="eastAsia"/>
              </w:rPr>
              <w:t>Algorithm validation</w:t>
            </w:r>
          </w:p>
        </w:tc>
        <w:tc>
          <w:tcPr>
            <w:tcW w:w="329" w:type="pct"/>
          </w:tcPr>
          <w:p w14:paraId="40DD6438" w14:textId="77777777" w:rsidR="00624802" w:rsidRPr="004A73E4" w:rsidRDefault="00624802" w:rsidP="00CC5176">
            <w:r w:rsidRPr="004A73E4">
              <w:t>7</w:t>
            </w:r>
          </w:p>
        </w:tc>
        <w:tc>
          <w:tcPr>
            <w:tcW w:w="329" w:type="pct"/>
          </w:tcPr>
          <w:p w14:paraId="085A9855" w14:textId="77777777" w:rsidR="00624802" w:rsidRPr="004A73E4" w:rsidRDefault="00624802" w:rsidP="00CC5176">
            <w:r w:rsidRPr="004A73E4">
              <w:t>58</w:t>
            </w:r>
          </w:p>
        </w:tc>
        <w:tc>
          <w:tcPr>
            <w:tcW w:w="296" w:type="pct"/>
          </w:tcPr>
          <w:p w14:paraId="16929C25" w14:textId="77777777" w:rsidR="00624802" w:rsidRPr="004A73E4" w:rsidRDefault="00624802" w:rsidP="00CC5176">
            <w:r w:rsidRPr="004A73E4">
              <w:t>104</w:t>
            </w:r>
          </w:p>
        </w:tc>
        <w:tc>
          <w:tcPr>
            <w:tcW w:w="386" w:type="pct"/>
          </w:tcPr>
          <w:p w14:paraId="117CF1D0" w14:textId="77777777" w:rsidR="00624802" w:rsidRPr="004A73E4" w:rsidRDefault="00624802" w:rsidP="00CC5176">
            <w:r w:rsidRPr="004A73E4">
              <w:t>182</w:t>
            </w:r>
          </w:p>
        </w:tc>
        <w:tc>
          <w:tcPr>
            <w:tcW w:w="234" w:type="pct"/>
          </w:tcPr>
          <w:p w14:paraId="01557F26" w14:textId="77777777" w:rsidR="00624802" w:rsidRPr="004A73E4" w:rsidRDefault="00624802" w:rsidP="00CC5176">
            <w:r w:rsidRPr="004A73E4">
              <w:t>35</w:t>
            </w:r>
          </w:p>
        </w:tc>
        <w:tc>
          <w:tcPr>
            <w:tcW w:w="308" w:type="pct"/>
          </w:tcPr>
          <w:p w14:paraId="47FB8C54" w14:textId="77777777" w:rsidR="00624802" w:rsidRPr="004A73E4" w:rsidRDefault="00624802" w:rsidP="00CC5176">
            <w:r w:rsidRPr="004A73E4">
              <w:t>45</w:t>
            </w:r>
          </w:p>
        </w:tc>
        <w:tc>
          <w:tcPr>
            <w:tcW w:w="244" w:type="pct"/>
          </w:tcPr>
          <w:p w14:paraId="18433CD9" w14:textId="77777777" w:rsidR="00624802" w:rsidRPr="004A73E4" w:rsidRDefault="00624802" w:rsidP="00CC5176">
            <w:r w:rsidRPr="004A73E4">
              <w:t>7</w:t>
            </w:r>
          </w:p>
        </w:tc>
        <w:tc>
          <w:tcPr>
            <w:tcW w:w="308" w:type="pct"/>
          </w:tcPr>
          <w:p w14:paraId="668216F6" w14:textId="77777777" w:rsidR="00624802" w:rsidRPr="004A73E4" w:rsidRDefault="00624802" w:rsidP="00CC5176">
            <w:r w:rsidRPr="004A73E4">
              <w:t>46</w:t>
            </w:r>
          </w:p>
        </w:tc>
        <w:tc>
          <w:tcPr>
            <w:tcW w:w="308" w:type="pct"/>
          </w:tcPr>
          <w:p w14:paraId="27B7DC2C" w14:textId="77777777" w:rsidR="00624802" w:rsidRPr="004A73E4" w:rsidRDefault="00624802" w:rsidP="00CC5176">
            <w:r w:rsidRPr="004A73E4">
              <w:t>103</w:t>
            </w:r>
          </w:p>
        </w:tc>
        <w:tc>
          <w:tcPr>
            <w:tcW w:w="245" w:type="pct"/>
          </w:tcPr>
          <w:p w14:paraId="538640AD" w14:textId="77777777" w:rsidR="00624802" w:rsidRPr="004A73E4" w:rsidRDefault="00624802" w:rsidP="00CC5176">
            <w:r w:rsidRPr="004A73E4">
              <w:t>27</w:t>
            </w:r>
          </w:p>
        </w:tc>
        <w:tc>
          <w:tcPr>
            <w:tcW w:w="309" w:type="pct"/>
          </w:tcPr>
          <w:p w14:paraId="606C0BA1" w14:textId="77777777" w:rsidR="00624802" w:rsidRPr="004A73E4" w:rsidRDefault="00624802" w:rsidP="00CC5176">
            <w:r w:rsidRPr="004A73E4">
              <w:t>201</w:t>
            </w:r>
          </w:p>
        </w:tc>
        <w:tc>
          <w:tcPr>
            <w:tcW w:w="309" w:type="pct"/>
          </w:tcPr>
          <w:p w14:paraId="2C071713" w14:textId="77777777" w:rsidR="00624802" w:rsidRPr="004A73E4" w:rsidRDefault="00624802" w:rsidP="00CC5176">
            <w:r w:rsidRPr="004A73E4">
              <w:t>229</w:t>
            </w:r>
          </w:p>
        </w:tc>
        <w:tc>
          <w:tcPr>
            <w:tcW w:w="309" w:type="pct"/>
          </w:tcPr>
          <w:p w14:paraId="270D09D9" w14:textId="77777777" w:rsidR="00624802" w:rsidRPr="004A73E4" w:rsidRDefault="00624802" w:rsidP="00CC5176">
            <w:r w:rsidRPr="004A73E4">
              <w:t>128</w:t>
            </w:r>
          </w:p>
        </w:tc>
        <w:tc>
          <w:tcPr>
            <w:tcW w:w="245" w:type="pct"/>
          </w:tcPr>
          <w:p w14:paraId="3A3F8A6C" w14:textId="77777777" w:rsidR="00624802" w:rsidRPr="004A73E4" w:rsidRDefault="00624802" w:rsidP="00CC5176">
            <w:r w:rsidRPr="004A73E4">
              <w:t>21</w:t>
            </w:r>
          </w:p>
        </w:tc>
      </w:tr>
    </w:tbl>
    <w:p w14:paraId="0866DDE4" w14:textId="4A9E6CFD" w:rsidR="00FB0619" w:rsidRDefault="00FB0619">
      <w:pPr>
        <w:spacing w:before="0" w:after="200" w:line="276" w:lineRule="auto"/>
        <w:rPr>
          <w:rFonts w:eastAsia="Cambria" w:cs="Times New Roman"/>
          <w:b/>
          <w:szCs w:val="24"/>
        </w:rPr>
      </w:pPr>
    </w:p>
    <w:p w14:paraId="7D5BECF5" w14:textId="1F04DC58" w:rsidR="00FB0619" w:rsidRDefault="00FB0619">
      <w:pPr>
        <w:spacing w:before="0" w:after="200" w:line="276" w:lineRule="auto"/>
        <w:rPr>
          <w:rFonts w:eastAsia="Cambria" w:cs="Times New Roman"/>
          <w:b/>
          <w:szCs w:val="24"/>
        </w:rPr>
      </w:pPr>
      <w:r>
        <w:rPr>
          <w:rFonts w:eastAsia="Cambria" w:cs="Times New Roman"/>
          <w:b/>
          <w:szCs w:val="24"/>
        </w:rPr>
        <w:br w:type="page"/>
      </w:r>
    </w:p>
    <w:p w14:paraId="24797A7C" w14:textId="57523923" w:rsidR="00FB0619" w:rsidRPr="002B1A72" w:rsidRDefault="00FB0619" w:rsidP="00FB0619">
      <w:pPr>
        <w:pStyle w:val="2"/>
      </w:pPr>
      <w:r w:rsidRPr="004A73E4">
        <w:lastRenderedPageBreak/>
        <w:t>Supplementary Figures</w:t>
      </w:r>
    </w:p>
    <w:p w14:paraId="635C9CB2" w14:textId="77777777" w:rsidR="00FB0619" w:rsidRPr="004A73E4" w:rsidRDefault="00FB0619" w:rsidP="00FB0619">
      <w:pPr>
        <w:keepNext/>
        <w:rPr>
          <w:rFonts w:cs="Times New Roman"/>
          <w:szCs w:val="24"/>
        </w:rPr>
      </w:pPr>
      <w:r w:rsidRPr="004A73E4">
        <w:rPr>
          <w:rFonts w:cs="Times New Roman"/>
          <w:noProof/>
          <w:szCs w:val="24"/>
        </w:rPr>
        <w:drawing>
          <wp:inline distT="0" distB="0" distL="0" distR="0" wp14:anchorId="1D92CCEB" wp14:editId="23CC0640">
            <wp:extent cx="6208395" cy="3738245"/>
            <wp:effectExtent l="0" t="0" r="1905" b="0"/>
            <wp:docPr id="3" name="图片 3" descr="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地图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43499" w14:textId="77777777" w:rsidR="00FB0619" w:rsidRPr="004A73E4" w:rsidRDefault="00FB0619" w:rsidP="00FB0619">
      <w:r w:rsidRPr="004A73E4">
        <w:rPr>
          <w:rFonts w:cs="Times New Roman"/>
          <w:b/>
          <w:szCs w:val="24"/>
        </w:rPr>
        <w:t>Supplementary Figure 1.</w:t>
      </w:r>
      <w:r w:rsidRPr="004A73E4">
        <w:rPr>
          <w:rFonts w:cs="Times New Roman"/>
          <w:szCs w:val="24"/>
        </w:rPr>
        <w:t xml:space="preserve"> </w:t>
      </w:r>
      <w:r w:rsidRPr="004A73E4">
        <w:t xml:space="preserve">Distribution of dominant water </w:t>
      </w:r>
      <w:r w:rsidRPr="004A73E4">
        <w:rPr>
          <w:rFonts w:hint="eastAsia"/>
        </w:rPr>
        <w:t>class</w:t>
      </w:r>
      <w:r w:rsidRPr="004A73E4">
        <w:t xml:space="preserve"> from the monthly average OC-CCI data in March 2020.</w:t>
      </w:r>
    </w:p>
    <w:p w14:paraId="7B65BC41" w14:textId="77777777" w:rsidR="00DE23E8" w:rsidRPr="004A73E4" w:rsidRDefault="00DE23E8" w:rsidP="00654E8F">
      <w:pPr>
        <w:spacing w:before="240"/>
      </w:pPr>
    </w:p>
    <w:sectPr w:rsidR="00DE23E8" w:rsidRPr="004A73E4" w:rsidSect="0093429D">
      <w:headerReference w:type="even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7F3E08" w14:textId="77777777" w:rsidR="000E315D" w:rsidRDefault="000E315D" w:rsidP="00117666">
      <w:pPr>
        <w:spacing w:after="0"/>
      </w:pPr>
      <w:r>
        <w:separator/>
      </w:r>
    </w:p>
  </w:endnote>
  <w:endnote w:type="continuationSeparator" w:id="0">
    <w:p w14:paraId="70A22512" w14:textId="77777777" w:rsidR="000E315D" w:rsidRDefault="000E315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078C18DA" w:rsidR="00995F6A" w:rsidRPr="00577C4C" w:rsidRDefault="00FB0619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078C18DA" w:rsidR="00995F6A" w:rsidRPr="00577C4C" w:rsidRDefault="00FB0619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A3FF67" w14:textId="77777777" w:rsidR="000E315D" w:rsidRDefault="000E315D" w:rsidP="00117666">
      <w:pPr>
        <w:spacing w:after="0"/>
      </w:pPr>
      <w:r>
        <w:separator/>
      </w:r>
    </w:p>
  </w:footnote>
  <w:footnote w:type="continuationSeparator" w:id="0">
    <w:p w14:paraId="5D0DA58C" w14:textId="77777777" w:rsidR="000E315D" w:rsidRDefault="000E315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543589872">
    <w:abstractNumId w:val="0"/>
  </w:num>
  <w:num w:numId="2" w16cid:durableId="36241853">
    <w:abstractNumId w:val="4"/>
  </w:num>
  <w:num w:numId="3" w16cid:durableId="1452359746">
    <w:abstractNumId w:val="1"/>
  </w:num>
  <w:num w:numId="4" w16cid:durableId="2105373641">
    <w:abstractNumId w:val="5"/>
  </w:num>
  <w:num w:numId="5" w16cid:durableId="101562077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94480926">
    <w:abstractNumId w:val="3"/>
  </w:num>
  <w:num w:numId="7" w16cid:durableId="143590250">
    <w:abstractNumId w:val="6"/>
  </w:num>
  <w:num w:numId="8" w16cid:durableId="792553459">
    <w:abstractNumId w:val="6"/>
  </w:num>
  <w:num w:numId="9" w16cid:durableId="415126680">
    <w:abstractNumId w:val="6"/>
  </w:num>
  <w:num w:numId="10" w16cid:durableId="1028750683">
    <w:abstractNumId w:val="6"/>
  </w:num>
  <w:num w:numId="11" w16cid:durableId="1570774514">
    <w:abstractNumId w:val="6"/>
  </w:num>
  <w:num w:numId="12" w16cid:durableId="60561276">
    <w:abstractNumId w:val="6"/>
  </w:num>
  <w:num w:numId="13" w16cid:durableId="1911111319">
    <w:abstractNumId w:val="3"/>
  </w:num>
  <w:num w:numId="14" w16cid:durableId="1855724416">
    <w:abstractNumId w:val="2"/>
  </w:num>
  <w:num w:numId="15" w16cid:durableId="228225255">
    <w:abstractNumId w:val="2"/>
  </w:num>
  <w:num w:numId="16" w16cid:durableId="1561595243">
    <w:abstractNumId w:val="2"/>
  </w:num>
  <w:num w:numId="17" w16cid:durableId="180779706">
    <w:abstractNumId w:val="2"/>
  </w:num>
  <w:num w:numId="18" w16cid:durableId="55394954">
    <w:abstractNumId w:val="2"/>
  </w:num>
  <w:num w:numId="19" w16cid:durableId="16300933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hideSpellingErrors/>
  <w:hideGrammaticalErrors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Lc0MTQ2NLE0MDA0NDFV0lEKTi0uzszPAykwrgUAEs6e8CwAAAA="/>
  </w:docVars>
  <w:rsids>
    <w:rsidRoot w:val="00ED20B5"/>
    <w:rsid w:val="0001436A"/>
    <w:rsid w:val="00034304"/>
    <w:rsid w:val="00035434"/>
    <w:rsid w:val="00042B44"/>
    <w:rsid w:val="00052A14"/>
    <w:rsid w:val="00077D53"/>
    <w:rsid w:val="000E315D"/>
    <w:rsid w:val="00105FD9"/>
    <w:rsid w:val="00110FA0"/>
    <w:rsid w:val="00117666"/>
    <w:rsid w:val="001549D3"/>
    <w:rsid w:val="00160065"/>
    <w:rsid w:val="00177D84"/>
    <w:rsid w:val="00226E0E"/>
    <w:rsid w:val="00267D18"/>
    <w:rsid w:val="00274347"/>
    <w:rsid w:val="002868E2"/>
    <w:rsid w:val="002869C3"/>
    <w:rsid w:val="002936E4"/>
    <w:rsid w:val="002B1A72"/>
    <w:rsid w:val="002B4A57"/>
    <w:rsid w:val="002C74CA"/>
    <w:rsid w:val="003123F4"/>
    <w:rsid w:val="003544FB"/>
    <w:rsid w:val="00391B4E"/>
    <w:rsid w:val="003D2F2D"/>
    <w:rsid w:val="00401590"/>
    <w:rsid w:val="00421CAA"/>
    <w:rsid w:val="00447801"/>
    <w:rsid w:val="00452E9C"/>
    <w:rsid w:val="004735C8"/>
    <w:rsid w:val="004947A6"/>
    <w:rsid w:val="004961FF"/>
    <w:rsid w:val="004A73E4"/>
    <w:rsid w:val="00517A89"/>
    <w:rsid w:val="00520023"/>
    <w:rsid w:val="005250F2"/>
    <w:rsid w:val="00593EEA"/>
    <w:rsid w:val="005A5EEE"/>
    <w:rsid w:val="00624802"/>
    <w:rsid w:val="006375C7"/>
    <w:rsid w:val="00654E8F"/>
    <w:rsid w:val="00660D05"/>
    <w:rsid w:val="006820B1"/>
    <w:rsid w:val="006A5FD6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414EC"/>
    <w:rsid w:val="00854F6F"/>
    <w:rsid w:val="00885156"/>
    <w:rsid w:val="009151AA"/>
    <w:rsid w:val="00917B11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AC5D4C"/>
    <w:rsid w:val="00B1671E"/>
    <w:rsid w:val="00B25EB8"/>
    <w:rsid w:val="00B37F4D"/>
    <w:rsid w:val="00C52A7B"/>
    <w:rsid w:val="00C56BAF"/>
    <w:rsid w:val="00C679AA"/>
    <w:rsid w:val="00C75972"/>
    <w:rsid w:val="00C92913"/>
    <w:rsid w:val="00CC4CE9"/>
    <w:rsid w:val="00CD066B"/>
    <w:rsid w:val="00CE4FEE"/>
    <w:rsid w:val="00D060CF"/>
    <w:rsid w:val="00DB59C3"/>
    <w:rsid w:val="00DC259A"/>
    <w:rsid w:val="00DE16E0"/>
    <w:rsid w:val="00DE23E8"/>
    <w:rsid w:val="00E52377"/>
    <w:rsid w:val="00E537AD"/>
    <w:rsid w:val="00E64E17"/>
    <w:rsid w:val="00E866C9"/>
    <w:rsid w:val="00EA3D3C"/>
    <w:rsid w:val="00EC090A"/>
    <w:rsid w:val="00ED20B5"/>
    <w:rsid w:val="00F023E0"/>
    <w:rsid w:val="00F25FE9"/>
    <w:rsid w:val="00F46900"/>
    <w:rsid w:val="00F61D89"/>
    <w:rsid w:val="00FB0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table" w:customStyle="1" w:styleId="aff8">
    <w:name w:val="三线表"/>
    <w:basedOn w:val="a2"/>
    <w:uiPriority w:val="99"/>
    <w:rsid w:val="00624802"/>
    <w:pPr>
      <w:spacing w:after="0" w:line="240" w:lineRule="auto"/>
      <w:jc w:val="center"/>
    </w:pPr>
    <w:rPr>
      <w:rFonts w:eastAsia="Times New Roman"/>
      <w:kern w:val="2"/>
      <w:sz w:val="21"/>
      <w:lang w:eastAsia="zh-CN"/>
    </w:rPr>
    <w:tblPr>
      <w:tblBorders>
        <w:top w:val="single" w:sz="12" w:space="0" w:color="auto"/>
        <w:bottom w:val="single" w:sz="12" w:space="0" w:color="auto"/>
      </w:tblBorders>
    </w:tblPr>
    <w:tcPr>
      <w:vAlign w:val="center"/>
    </w:tcPr>
    <w:tblStylePr w:type="firstRow">
      <w:tblPr/>
      <w:tcPr>
        <w:tcBorders>
          <w:top w:val="single" w:sz="12" w:space="0" w:color="auto"/>
          <w:bottom w:val="single" w:sz="6" w:space="0" w:color="auto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</TotalTime>
  <Pages>2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李 强</cp:lastModifiedBy>
  <cp:revision>18</cp:revision>
  <cp:lastPrinted>2013-10-03T12:51:00Z</cp:lastPrinted>
  <dcterms:created xsi:type="dcterms:W3CDTF">2018-11-23T08:58:00Z</dcterms:created>
  <dcterms:modified xsi:type="dcterms:W3CDTF">2022-12-29T07:18:00Z</dcterms:modified>
</cp:coreProperties>
</file>