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196FB4AE" w:rsidR="00994A3D" w:rsidRDefault="00654E8F" w:rsidP="0001436A">
      <w:pPr>
        <w:pStyle w:val="Heading1"/>
      </w:pPr>
      <w:r w:rsidRPr="00994A3D">
        <w:t>Supplementary Figures and Tables</w:t>
      </w:r>
    </w:p>
    <w:p w14:paraId="6D732EA8" w14:textId="76D1CCC1" w:rsidR="00EE4AEA" w:rsidRPr="00EE4AEA" w:rsidRDefault="00EE4AEA" w:rsidP="00EE4AEA">
      <w:r>
        <w:t>1</w:t>
      </w:r>
    </w:p>
    <w:p w14:paraId="7B65BC41" w14:textId="3EBB0632" w:rsidR="00DE23E8" w:rsidRDefault="00EE4AEA" w:rsidP="00EE4AEA">
      <w:pPr>
        <w:pStyle w:val="ListParagraph"/>
        <w:numPr>
          <w:ilvl w:val="0"/>
          <w:numId w:val="0"/>
        </w:numPr>
        <w:spacing w:before="240"/>
        <w:ind w:left="567"/>
      </w:pPr>
      <w:r w:rsidRPr="00F21462">
        <w:rPr>
          <w:noProof/>
        </w:rPr>
        <w:drawing>
          <wp:inline distT="0" distB="0" distL="0" distR="0" wp14:anchorId="3478A253" wp14:editId="12F81383">
            <wp:extent cx="5731510" cy="23451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B6A5" w14:textId="77777777" w:rsidR="00EE4AEA" w:rsidRDefault="00EE4AEA" w:rsidP="00EE4AEA">
      <w:pPr>
        <w:pStyle w:val="Caption"/>
        <w:jc w:val="both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</w:t>
      </w:r>
      <w:proofErr w:type="spellStart"/>
      <w:r>
        <w:t>Gumma</w:t>
      </w:r>
      <w:proofErr w:type="spellEnd"/>
      <w:r>
        <w:t xml:space="preserve"> - Source to Tank</w:t>
      </w:r>
    </w:p>
    <w:p w14:paraId="5FED7559" w14:textId="26CDAF59" w:rsidR="00EE4AEA" w:rsidRDefault="00EE4AEA" w:rsidP="00EE4AEA">
      <w:pPr>
        <w:rPr>
          <w:rFonts w:cs="Times New Roman"/>
          <w:lang w:val="en-IN"/>
        </w:rPr>
      </w:pPr>
      <w:r w:rsidRPr="00F21462">
        <w:rPr>
          <w:noProof/>
        </w:rPr>
        <w:drawing>
          <wp:anchor distT="0" distB="0" distL="114300" distR="114300" simplePos="0" relativeHeight="251658240" behindDoc="1" locked="0" layoutInCell="1" allowOverlap="1" wp14:anchorId="6D2CC0AF" wp14:editId="02699033">
            <wp:simplePos x="0" y="0"/>
            <wp:positionH relativeFrom="margin">
              <wp:align>center</wp:align>
            </wp:positionH>
            <wp:positionV relativeFrom="paragraph">
              <wp:posOffset>1443355</wp:posOffset>
            </wp:positionV>
            <wp:extent cx="5731510" cy="1252855"/>
            <wp:effectExtent l="0" t="0" r="254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628">
        <w:rPr>
          <w:rFonts w:cs="Times New Roman"/>
          <w:lang w:val="en-IN"/>
        </w:rPr>
        <w:t>Source: Situation Analysis Report, 2018. GSWSSC</w:t>
      </w:r>
      <w:r>
        <w:tab/>
      </w:r>
    </w:p>
    <w:p w14:paraId="3BCCB35D" w14:textId="6E790502" w:rsidR="00EE4AEA" w:rsidRPr="00EE4AEA" w:rsidRDefault="00EE4AEA" w:rsidP="00EE4AEA">
      <w:pPr>
        <w:rPr>
          <w:rFonts w:cs="Times New Roman"/>
          <w:lang w:val="en-IN"/>
        </w:rPr>
      </w:pPr>
    </w:p>
    <w:p w14:paraId="33C215D6" w14:textId="37CC932D" w:rsidR="00EE4AEA" w:rsidRDefault="00EE4AEA" w:rsidP="00EE4AEA">
      <w:pPr>
        <w:rPr>
          <w:rFonts w:cs="Times New Roman"/>
          <w:lang w:val="en-IN"/>
        </w:rPr>
      </w:pPr>
    </w:p>
    <w:p w14:paraId="3E36F66C" w14:textId="0627A796" w:rsidR="00EE4AEA" w:rsidRDefault="00EE4AEA" w:rsidP="00EE4AEA">
      <w:pPr>
        <w:rPr>
          <w:rFonts w:cs="Times New Roman"/>
          <w:lang w:val="en-IN"/>
        </w:rPr>
      </w:pPr>
      <w:r>
        <w:rPr>
          <w:rFonts w:cs="Times New Roman"/>
          <w:lang w:val="en-IN"/>
        </w:rPr>
        <w:t>2</w:t>
      </w:r>
    </w:p>
    <w:p w14:paraId="3A54E9FA" w14:textId="66A0F668" w:rsidR="00EE4AEA" w:rsidRPr="00EE4AEA" w:rsidRDefault="00EE4AEA" w:rsidP="00EE4AEA">
      <w:pPr>
        <w:rPr>
          <w:rFonts w:cs="Times New Roman"/>
          <w:lang w:val="en-IN"/>
        </w:rPr>
      </w:pPr>
    </w:p>
    <w:p w14:paraId="4819E4C6" w14:textId="246A5679" w:rsidR="00EE4AEA" w:rsidRPr="00EE4AEA" w:rsidRDefault="00EE4AEA" w:rsidP="00EE4AEA">
      <w:pPr>
        <w:rPr>
          <w:rFonts w:cs="Times New Roman"/>
          <w:lang w:val="en-IN"/>
        </w:rPr>
      </w:pPr>
    </w:p>
    <w:p w14:paraId="1E8431EE" w14:textId="507C465C" w:rsidR="00EE4AEA" w:rsidRPr="00EE4AEA" w:rsidRDefault="00EE4AEA" w:rsidP="00EE4AEA">
      <w:pPr>
        <w:rPr>
          <w:rFonts w:cs="Times New Roman"/>
          <w:lang w:val="en-IN"/>
        </w:rPr>
      </w:pPr>
    </w:p>
    <w:p w14:paraId="4AA41B87" w14:textId="14C0D74C" w:rsidR="00EE4AEA" w:rsidRPr="00EE4AEA" w:rsidRDefault="00EE4AEA" w:rsidP="00EE4AEA">
      <w:pPr>
        <w:rPr>
          <w:rFonts w:cs="Times New Roman"/>
          <w:lang w:val="en-IN"/>
        </w:rPr>
      </w:pPr>
    </w:p>
    <w:p w14:paraId="45103C80" w14:textId="1AEDD5B1" w:rsidR="00EE4AEA" w:rsidRPr="00EE4AEA" w:rsidRDefault="00EE4AEA" w:rsidP="00EE4AEA">
      <w:pPr>
        <w:rPr>
          <w:rFonts w:cs="Times New Roman"/>
          <w:lang w:val="en-IN"/>
        </w:rPr>
      </w:pPr>
    </w:p>
    <w:p w14:paraId="312B9CF3" w14:textId="7130F236" w:rsidR="00EE4AEA" w:rsidRDefault="00EE4AEA" w:rsidP="00EE4AEA">
      <w:pPr>
        <w:rPr>
          <w:rFonts w:cs="Times New Roman"/>
          <w:lang w:val="en-IN"/>
        </w:rPr>
      </w:pPr>
    </w:p>
    <w:p w14:paraId="229CCF85" w14:textId="77777777" w:rsidR="00EE4AEA" w:rsidRPr="00123628" w:rsidRDefault="00EE4AEA" w:rsidP="00EE4AEA">
      <w:pPr>
        <w:pStyle w:val="Caption"/>
        <w:rPr>
          <w:lang w:val="en-IN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: </w:t>
      </w:r>
      <w:proofErr w:type="spellStart"/>
      <w:r>
        <w:t>Giri</w:t>
      </w:r>
      <w:proofErr w:type="spellEnd"/>
      <w:r>
        <w:t xml:space="preserve"> - Source to Tank</w:t>
      </w:r>
    </w:p>
    <w:p w14:paraId="74D1E1AD" w14:textId="77777777" w:rsidR="00EE4AEA" w:rsidRPr="00D52642" w:rsidRDefault="00EE4AEA" w:rsidP="00EE4AEA">
      <w:pPr>
        <w:rPr>
          <w:rFonts w:cs="Times New Roman"/>
          <w:lang w:val="en-IN"/>
        </w:rPr>
      </w:pPr>
      <w:r w:rsidRPr="00123628">
        <w:rPr>
          <w:rFonts w:cs="Times New Roman"/>
          <w:lang w:val="en-IN"/>
        </w:rPr>
        <w:t>Source: Situation Analysis Report, 2018. GSWSSC.</w:t>
      </w:r>
    </w:p>
    <w:p w14:paraId="7DC8FCF2" w14:textId="6F9D143E" w:rsidR="00EE4AEA" w:rsidRDefault="00EE4AEA" w:rsidP="00EE4AEA">
      <w:pPr>
        <w:ind w:firstLine="720"/>
        <w:rPr>
          <w:rFonts w:cs="Times New Roman"/>
          <w:lang w:val="en-IN"/>
        </w:rPr>
      </w:pPr>
    </w:p>
    <w:p w14:paraId="781E8282" w14:textId="1D2282D0" w:rsidR="00EE4AEA" w:rsidRDefault="00EE4AEA" w:rsidP="00EE4AEA">
      <w:pPr>
        <w:ind w:firstLine="720"/>
        <w:rPr>
          <w:rFonts w:cs="Times New Roman"/>
          <w:lang w:val="en-IN"/>
        </w:rPr>
      </w:pPr>
      <w:r>
        <w:rPr>
          <w:rFonts w:cs="Times New Roman"/>
          <w:lang w:val="en-IN"/>
        </w:rPr>
        <w:lastRenderedPageBreak/>
        <w:t>3</w:t>
      </w:r>
    </w:p>
    <w:p w14:paraId="5001240D" w14:textId="030D515E" w:rsidR="00EE4AEA" w:rsidRDefault="00EE4AEA" w:rsidP="00EE4AEA">
      <w:pPr>
        <w:ind w:firstLine="720"/>
        <w:rPr>
          <w:rFonts w:cs="Times New Roman"/>
          <w:lang w:val="en-IN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7E18F355" wp14:editId="1E3BFF4A">
            <wp:simplePos x="0" y="0"/>
            <wp:positionH relativeFrom="margin">
              <wp:posOffset>0</wp:posOffset>
            </wp:positionH>
            <wp:positionV relativeFrom="margin">
              <wp:posOffset>654685</wp:posOffset>
            </wp:positionV>
            <wp:extent cx="5082540" cy="3446145"/>
            <wp:effectExtent l="0" t="0" r="381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740D1" w14:textId="187E5837" w:rsidR="00EE4AEA" w:rsidRPr="00EE4AEA" w:rsidRDefault="00EE4AEA" w:rsidP="00EE4AEA">
      <w:pPr>
        <w:rPr>
          <w:rFonts w:cs="Times New Roman"/>
          <w:lang w:val="en-IN"/>
        </w:rPr>
      </w:pPr>
    </w:p>
    <w:p w14:paraId="420AE8A2" w14:textId="378B6099" w:rsidR="00EE4AEA" w:rsidRPr="00EE4AEA" w:rsidRDefault="00EE4AEA" w:rsidP="00EE4AEA">
      <w:pPr>
        <w:rPr>
          <w:rFonts w:cs="Times New Roman"/>
          <w:lang w:val="en-IN"/>
        </w:rPr>
      </w:pPr>
    </w:p>
    <w:p w14:paraId="7905ADF0" w14:textId="69EEC0A7" w:rsidR="00EE4AEA" w:rsidRPr="00EE4AEA" w:rsidRDefault="00EE4AEA" w:rsidP="00EE4AEA">
      <w:pPr>
        <w:rPr>
          <w:rFonts w:cs="Times New Roman"/>
          <w:lang w:val="en-IN"/>
        </w:rPr>
      </w:pPr>
    </w:p>
    <w:p w14:paraId="0761B93D" w14:textId="4B0C0238" w:rsidR="00EE4AEA" w:rsidRPr="00EE4AEA" w:rsidRDefault="00EE4AEA" w:rsidP="00EE4AEA">
      <w:pPr>
        <w:rPr>
          <w:rFonts w:cs="Times New Roman"/>
          <w:lang w:val="en-IN"/>
        </w:rPr>
      </w:pPr>
    </w:p>
    <w:p w14:paraId="26BE0CDD" w14:textId="6400510D" w:rsidR="00EE4AEA" w:rsidRPr="00EE4AEA" w:rsidRDefault="00EE4AEA" w:rsidP="00EE4AEA">
      <w:pPr>
        <w:rPr>
          <w:rFonts w:cs="Times New Roman"/>
          <w:lang w:val="en-IN"/>
        </w:rPr>
      </w:pPr>
    </w:p>
    <w:p w14:paraId="7B324699" w14:textId="52CB447B" w:rsidR="00EE4AEA" w:rsidRPr="00EE4AEA" w:rsidRDefault="00EE4AEA" w:rsidP="00EE4AEA">
      <w:pPr>
        <w:rPr>
          <w:rFonts w:cs="Times New Roman"/>
          <w:lang w:val="en-IN"/>
        </w:rPr>
      </w:pPr>
    </w:p>
    <w:p w14:paraId="5B0F07E9" w14:textId="6AAF5EB1" w:rsidR="00EE4AEA" w:rsidRPr="00EE4AEA" w:rsidRDefault="00EE4AEA" w:rsidP="00EE4AEA">
      <w:pPr>
        <w:rPr>
          <w:rFonts w:cs="Times New Roman"/>
          <w:lang w:val="en-IN"/>
        </w:rPr>
      </w:pPr>
    </w:p>
    <w:p w14:paraId="64D09F77" w14:textId="3282790A" w:rsidR="00EE4AEA" w:rsidRPr="00EE4AEA" w:rsidRDefault="00EE4AEA" w:rsidP="00EE4AEA">
      <w:pPr>
        <w:rPr>
          <w:rFonts w:cs="Times New Roman"/>
          <w:lang w:val="en-IN"/>
        </w:rPr>
      </w:pPr>
    </w:p>
    <w:p w14:paraId="526A422F" w14:textId="5179DED6" w:rsidR="00EE4AEA" w:rsidRPr="00EE4AEA" w:rsidRDefault="00EE4AEA" w:rsidP="00EE4AEA">
      <w:pPr>
        <w:rPr>
          <w:rFonts w:cs="Times New Roman"/>
          <w:lang w:val="en-IN"/>
        </w:rPr>
      </w:pPr>
    </w:p>
    <w:p w14:paraId="4B66A8CF" w14:textId="3C66EAB6" w:rsidR="00EE4AEA" w:rsidRPr="00EE4AEA" w:rsidRDefault="00EE4AEA" w:rsidP="00EE4AEA">
      <w:pPr>
        <w:rPr>
          <w:rFonts w:cs="Times New Roman"/>
          <w:lang w:val="en-IN"/>
        </w:rPr>
      </w:pPr>
    </w:p>
    <w:p w14:paraId="534715F8" w14:textId="69229A5E" w:rsidR="00EE4AEA" w:rsidRDefault="00EE4AEA" w:rsidP="00EE4AEA">
      <w:pPr>
        <w:rPr>
          <w:rFonts w:cs="Times New Roman"/>
          <w:lang w:val="en-IN"/>
        </w:rPr>
      </w:pPr>
    </w:p>
    <w:p w14:paraId="48A9FFAE" w14:textId="77777777" w:rsidR="00EE4AEA" w:rsidRPr="00EC229B" w:rsidRDefault="00EE4AEA" w:rsidP="00EE4AEA">
      <w:pPr>
        <w:pStyle w:val="Caption"/>
        <w:rPr>
          <w:rFonts w:eastAsia="Arial"/>
          <w:noProof/>
          <w:lang w:val="en-GB"/>
        </w:rPr>
      </w:pPr>
      <w:r>
        <w:rPr>
          <w:lang w:val="en-IN"/>
        </w:rPr>
        <w:tab/>
      </w: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Water distribution network of Shimla. Source: SJPNL</w:t>
      </w:r>
    </w:p>
    <w:p w14:paraId="6F88E8BA" w14:textId="25A5435B" w:rsidR="00EE4AEA" w:rsidRDefault="00EE4AEA" w:rsidP="00EE4AEA">
      <w:pPr>
        <w:tabs>
          <w:tab w:val="left" w:pos="1056"/>
        </w:tabs>
        <w:rPr>
          <w:rFonts w:cs="Times New Roman"/>
          <w:lang w:val="en-IN"/>
        </w:rPr>
      </w:pPr>
    </w:p>
    <w:p w14:paraId="5015AFB5" w14:textId="5C28F145" w:rsidR="00EE4AEA" w:rsidRDefault="00EE4AEA" w:rsidP="00EE4AEA">
      <w:pPr>
        <w:tabs>
          <w:tab w:val="left" w:pos="1056"/>
        </w:tabs>
        <w:rPr>
          <w:rFonts w:cs="Times New Roman"/>
          <w:lang w:val="en-IN"/>
        </w:rPr>
      </w:pPr>
      <w:r>
        <w:rPr>
          <w:rFonts w:cs="Times New Roman"/>
          <w:lang w:val="en-IN"/>
        </w:rPr>
        <w:t>4</w:t>
      </w:r>
    </w:p>
    <w:p w14:paraId="29BCBD4F" w14:textId="6B11D99B" w:rsidR="00EE4AEA" w:rsidRDefault="007F2493" w:rsidP="00EE4AEA">
      <w:pPr>
        <w:tabs>
          <w:tab w:val="left" w:pos="1056"/>
        </w:tabs>
        <w:rPr>
          <w:rFonts w:cs="Times New Roman"/>
          <w:noProof/>
          <w:lang w:val="en-IN"/>
        </w:rPr>
      </w:pPr>
      <w:r>
        <w:rPr>
          <w:rFonts w:cs="Times New Roman"/>
          <w:noProof/>
          <w:lang w:val="en-IN"/>
        </w:rPr>
        <w:lastRenderedPageBreak/>
        <w:drawing>
          <wp:inline distT="0" distB="0" distL="0" distR="0" wp14:anchorId="26D60459" wp14:editId="1A35B3D1">
            <wp:extent cx="6208395" cy="4797425"/>
            <wp:effectExtent l="0" t="0" r="190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F8FA" w14:textId="63A29943" w:rsidR="00EE4AEA" w:rsidRPr="00233198" w:rsidRDefault="00EE4AEA" w:rsidP="00EE4AEA">
      <w:pPr>
        <w:pStyle w:val="Caption"/>
        <w:rPr>
          <w:rFonts w:eastAsia="Arial"/>
          <w:noProof/>
          <w:lang w:val="en-GB"/>
        </w:rPr>
      </w:pPr>
      <w:r>
        <w:rPr>
          <w:lang w:val="en-IN"/>
        </w:rPr>
        <w:tab/>
      </w: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Map showing the daily water requirements of residents</w:t>
      </w:r>
      <w:r w:rsidR="007F2493">
        <w:t>.</w:t>
      </w:r>
    </w:p>
    <w:p w14:paraId="11B6F291" w14:textId="5BD643F1" w:rsidR="00EE4AEA" w:rsidRPr="00EE4AEA" w:rsidRDefault="00EE4AEA" w:rsidP="00EE4AEA">
      <w:pPr>
        <w:tabs>
          <w:tab w:val="left" w:pos="1056"/>
        </w:tabs>
        <w:rPr>
          <w:rFonts w:cs="Times New Roman"/>
          <w:lang w:val="en-IN"/>
        </w:rPr>
      </w:pPr>
    </w:p>
    <w:sectPr w:rsidR="00EE4AEA" w:rsidRPr="00EE4AE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09C33" w14:textId="77777777" w:rsidR="004B0808" w:rsidRDefault="004B0808" w:rsidP="00117666">
      <w:pPr>
        <w:spacing w:after="0"/>
      </w:pPr>
      <w:r>
        <w:separator/>
      </w:r>
    </w:p>
  </w:endnote>
  <w:endnote w:type="continuationSeparator" w:id="0">
    <w:p w14:paraId="3CCBB07D" w14:textId="77777777" w:rsidR="004B0808" w:rsidRDefault="004B080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986C" w14:textId="77777777" w:rsidR="004B0808" w:rsidRDefault="004B0808" w:rsidP="00117666">
      <w:pPr>
        <w:spacing w:after="0"/>
      </w:pPr>
      <w:r>
        <w:separator/>
      </w:r>
    </w:p>
  </w:footnote>
  <w:footnote w:type="continuationSeparator" w:id="0">
    <w:p w14:paraId="60A22FB8" w14:textId="77777777" w:rsidR="004B0808" w:rsidRDefault="004B080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689981842">
    <w:abstractNumId w:val="0"/>
  </w:num>
  <w:num w:numId="2" w16cid:durableId="700010388">
    <w:abstractNumId w:val="4"/>
  </w:num>
  <w:num w:numId="3" w16cid:durableId="201983590">
    <w:abstractNumId w:val="1"/>
  </w:num>
  <w:num w:numId="4" w16cid:durableId="1538927697">
    <w:abstractNumId w:val="5"/>
  </w:num>
  <w:num w:numId="5" w16cid:durableId="278952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7379566">
    <w:abstractNumId w:val="3"/>
  </w:num>
  <w:num w:numId="7" w16cid:durableId="351409">
    <w:abstractNumId w:val="6"/>
  </w:num>
  <w:num w:numId="8" w16cid:durableId="2045934875">
    <w:abstractNumId w:val="6"/>
  </w:num>
  <w:num w:numId="9" w16cid:durableId="927814060">
    <w:abstractNumId w:val="6"/>
  </w:num>
  <w:num w:numId="10" w16cid:durableId="1586719956">
    <w:abstractNumId w:val="6"/>
  </w:num>
  <w:num w:numId="11" w16cid:durableId="746998308">
    <w:abstractNumId w:val="6"/>
  </w:num>
  <w:num w:numId="12" w16cid:durableId="1046563029">
    <w:abstractNumId w:val="6"/>
  </w:num>
  <w:num w:numId="13" w16cid:durableId="1346596130">
    <w:abstractNumId w:val="3"/>
  </w:num>
  <w:num w:numId="14" w16cid:durableId="635915862">
    <w:abstractNumId w:val="2"/>
  </w:num>
  <w:num w:numId="15" w16cid:durableId="75061138">
    <w:abstractNumId w:val="2"/>
  </w:num>
  <w:num w:numId="16" w16cid:durableId="1379860842">
    <w:abstractNumId w:val="2"/>
  </w:num>
  <w:num w:numId="17" w16cid:durableId="1345787985">
    <w:abstractNumId w:val="2"/>
  </w:num>
  <w:num w:numId="18" w16cid:durableId="827599957">
    <w:abstractNumId w:val="2"/>
  </w:num>
  <w:num w:numId="19" w16cid:durableId="1817136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B0808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2493"/>
    <w:rsid w:val="00817DD6"/>
    <w:rsid w:val="0083759F"/>
    <w:rsid w:val="00885156"/>
    <w:rsid w:val="009151AA"/>
    <w:rsid w:val="0093429D"/>
    <w:rsid w:val="00943573"/>
    <w:rsid w:val="00952F00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4AE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3</Pages>
  <Words>74</Words>
  <Characters>411</Characters>
  <Application>Microsoft Office Word</Application>
  <DocSecurity>0</DocSecurity>
  <Lines>45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SOMA SARKAR</cp:lastModifiedBy>
  <cp:revision>4</cp:revision>
  <cp:lastPrinted>2013-10-03T12:51:00Z</cp:lastPrinted>
  <dcterms:created xsi:type="dcterms:W3CDTF">2018-11-23T08:58:00Z</dcterms:created>
  <dcterms:modified xsi:type="dcterms:W3CDTF">2022-09-21T13:44:00Z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e327b7488c18edd5234521a91289d8c3259e42bc64bfdf5aac2c1e1a1fcac321</vt:lpwstr>
  </property>
</Properties>
</file>