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183D30A5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5E4A8F6" w14:textId="264A9CBC" w:rsidR="00015308" w:rsidRDefault="00015308" w:rsidP="00015308">
      <w:pPr>
        <w:pStyle w:val="Heading1"/>
        <w:numPr>
          <w:ilvl w:val="0"/>
          <w:numId w:val="0"/>
        </w:numPr>
        <w:ind w:left="567" w:hanging="567"/>
      </w:pPr>
      <w:r w:rsidRPr="00994A3D">
        <w:t>Supple</w:t>
      </w:r>
      <w:r w:rsidR="00242400">
        <w:t>mentary Figure</w:t>
      </w:r>
      <w:r>
        <w:t xml:space="preserve"> 1.</w:t>
      </w:r>
    </w:p>
    <w:p w14:paraId="7032BF0E" w14:textId="63CBB397" w:rsidR="00015308" w:rsidRPr="0012391A" w:rsidRDefault="00015308" w:rsidP="00015308">
      <w:pPr>
        <w:rPr>
          <w:rFonts w:eastAsia="Yu Mincho" w:cs="Times New Roman"/>
          <w:b/>
          <w:color w:val="000000" w:themeColor="text1"/>
          <w:lang w:eastAsia="ja-JP"/>
        </w:rPr>
      </w:pPr>
      <w:r w:rsidRPr="0012391A">
        <w:rPr>
          <w:rFonts w:eastAsia="Yu Mincho" w:cs="Times New Roman"/>
          <w:b/>
          <w:color w:val="000000" w:themeColor="text1"/>
          <w:lang w:eastAsia="ja-JP"/>
        </w:rPr>
        <w:t>Schematic illustration of the measurements for periodontal bone loss</w:t>
      </w:r>
    </w:p>
    <w:p w14:paraId="1647C9E3" w14:textId="5846A3E4" w:rsidR="005600BB" w:rsidRPr="0012391A" w:rsidRDefault="005600BB" w:rsidP="00015308">
      <w:r>
        <w:rPr>
          <w:rFonts w:eastAsia="Yu Mincho" w:cs="Times New Roman"/>
          <w:b/>
          <w:color w:val="000000" w:themeColor="text1"/>
          <w:lang w:eastAsia="ja-JP"/>
        </w:rPr>
        <w:t>(A)</w:t>
      </w:r>
      <w:r w:rsidR="0012391A">
        <w:rPr>
          <w:rFonts w:eastAsia="Yu Mincho" w:cs="Times New Roman"/>
          <w:color w:val="000000" w:themeColor="text1"/>
          <w:lang w:eastAsia="ja-JP"/>
        </w:rPr>
        <w:t xml:space="preserve"> </w:t>
      </w:r>
      <w:r w:rsidR="0012391A">
        <w:rPr>
          <w:rFonts w:eastAsiaTheme="minorHAnsi" w:cs="Times New Roman"/>
          <w:color w:val="000000" w:themeColor="text1"/>
          <w:shd w:val="clear" w:color="auto" w:fill="FFFFFF"/>
        </w:rPr>
        <w:t>T</w:t>
      </w:r>
      <w:r w:rsidR="0012391A" w:rsidRPr="00E945FA">
        <w:rPr>
          <w:rFonts w:eastAsiaTheme="minorHAnsi" w:cs="Times New Roman"/>
          <w:color w:val="000000" w:themeColor="text1"/>
          <w:shd w:val="clear" w:color="auto" w:fill="FFFFFF"/>
        </w:rPr>
        <w:t>hree-dimensional region of interest (ROI)</w:t>
      </w:r>
      <w:r w:rsidR="00EF447C">
        <w:rPr>
          <w:rFonts w:eastAsiaTheme="minorHAnsi" w:cs="Times New Roman"/>
          <w:color w:val="000000" w:themeColor="text1"/>
          <w:shd w:val="clear" w:color="auto" w:fill="FFFFFF"/>
        </w:rPr>
        <w:t xml:space="preserve"> and mesiodistal land</w:t>
      </w:r>
      <w:r w:rsidR="0012391A">
        <w:rPr>
          <w:rFonts w:eastAsiaTheme="minorHAnsi" w:cs="Times New Roman"/>
          <w:color w:val="000000" w:themeColor="text1"/>
          <w:shd w:val="clear" w:color="auto" w:fill="FFFFFF"/>
        </w:rPr>
        <w:t>marks</w:t>
      </w:r>
    </w:p>
    <w:p w14:paraId="266589E5" w14:textId="49B32B27" w:rsidR="000C2707" w:rsidRPr="000C2707" w:rsidRDefault="00F01147" w:rsidP="000C2707">
      <w:pPr>
        <w:pStyle w:val="Heading2"/>
        <w:numPr>
          <w:ilvl w:val="0"/>
          <w:numId w:val="0"/>
        </w:numPr>
        <w:ind w:left="567" w:hanging="567"/>
      </w:pPr>
      <w:r w:rsidRPr="00F01147">
        <w:rPr>
          <w:noProof/>
          <w:lang w:eastAsia="ja-JP"/>
        </w:rPr>
        <mc:AlternateContent>
          <mc:Choice Requires="wpg">
            <w:drawing>
              <wp:inline distT="0" distB="0" distL="0" distR="0" wp14:anchorId="3182A759" wp14:editId="13E18A97">
                <wp:extent cx="5981700" cy="1905000"/>
                <wp:effectExtent l="19050" t="19050" r="19050" b="19050"/>
                <wp:docPr id="4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1905000"/>
                          <a:chOff x="0" y="0"/>
                          <a:chExt cx="5665453" cy="1620000"/>
                        </a:xfrm>
                      </wpg:grpSpPr>
                      <wpg:grpSp>
                        <wpg:cNvPr id="43" name="グループ化 43"/>
                        <wpg:cNvGrpSpPr/>
                        <wpg:grpSpPr>
                          <a:xfrm>
                            <a:off x="0" y="0"/>
                            <a:ext cx="5665453" cy="1620000"/>
                            <a:chOff x="0" y="0"/>
                            <a:chExt cx="5665453" cy="1620000"/>
                          </a:xfrm>
                        </wpg:grpSpPr>
                        <pic:pic xmlns:pic="http://schemas.openxmlformats.org/drawingml/2006/picture">
                          <pic:nvPicPr>
                            <pic:cNvPr id="44" name="コンテンツ プレースホルダー 4" descr="テレビゲームの一場面&#10;&#10;低い精度で自動的に生成された説明">
                              <a:extLst>
                                <a:ext uri="{FF2B5EF4-FFF2-40B4-BE49-F238E27FC236}">
                                  <a16:creationId xmlns:a16="http://schemas.microsoft.com/office/drawing/2014/main" id="{4947287B-B640-199A-918B-024320C401A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0787" y="0"/>
                              <a:ext cx="2206955" cy="16200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5" name="図 45">
                              <a:extLst>
                                <a:ext uri="{FF2B5EF4-FFF2-40B4-BE49-F238E27FC236}">
                                  <a16:creationId xmlns:a16="http://schemas.microsoft.com/office/drawing/2014/main" id="{CB14707B-B151-A91C-1D55-CF19A7BB6BE9}"/>
                                </a:ext>
                              </a:extLst>
                            </pic:cNvPr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04754" cy="16200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" name="コンテンツ プレースホルダー 7">
                              <a:extLst>
                                <a:ext uri="{FF2B5EF4-FFF2-40B4-BE49-F238E27FC236}">
                                  <a16:creationId xmlns:a16="http://schemas.microsoft.com/office/drawing/2014/main" id="{53BA2B70-C1C8-3B56-511F-B450EB05B7B1}"/>
                                </a:ext>
                              </a:extLst>
                            </pic:cNvPr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40453" y="0"/>
                              <a:ext cx="2025000" cy="16200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pic:spPr>
                        </pic:pic>
                      </wpg:grpSp>
                      <wps:wsp>
                        <wps:cNvPr id="47" name="直線コネクタ 47"/>
                        <wps:cNvCnPr/>
                        <wps:spPr>
                          <a:xfrm flipH="1">
                            <a:off x="513297" y="486226"/>
                            <a:ext cx="2150685" cy="25422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直線コネクタ 48"/>
                        <wps:cNvCnPr/>
                        <wps:spPr>
                          <a:xfrm flipH="1">
                            <a:off x="542000" y="568235"/>
                            <a:ext cx="2121982" cy="54125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直線コネクタ 49"/>
                        <wps:cNvCnPr/>
                        <wps:spPr>
                          <a:xfrm>
                            <a:off x="2924310" y="457485"/>
                            <a:ext cx="1257920" cy="15585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直線コネクタ 50"/>
                        <wps:cNvCnPr/>
                        <wps:spPr>
                          <a:xfrm>
                            <a:off x="2924310" y="535412"/>
                            <a:ext cx="1354874" cy="42666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テキスト ボックス 50"/>
                        <wps:cNvSpPr txBox="1"/>
                        <wps:spPr>
                          <a:xfrm>
                            <a:off x="11801" y="183996"/>
                            <a:ext cx="6235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3B332D" w14:textId="77777777" w:rsidR="00F01147" w:rsidRDefault="00F01147" w:rsidP="00F0114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color w:val="FFFFFF" w:themeColor="background1"/>
                                  <w:kern w:val="24"/>
                                </w:rPr>
                                <w:t>Mesial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2" name="テキスト ボックス 51"/>
                        <wps:cNvSpPr txBox="1"/>
                        <wps:spPr>
                          <a:xfrm>
                            <a:off x="3647520" y="181856"/>
                            <a:ext cx="5645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2716B8" w14:textId="77777777" w:rsidR="00F01147" w:rsidRDefault="00F01147" w:rsidP="00F0114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color w:val="FFFFFF" w:themeColor="background1"/>
                                  <w:kern w:val="24"/>
                                </w:rPr>
                                <w:t>Distal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82A759" id="グループ化 52" o:spid="_x0000_s1026" style="width:471pt;height:150pt;mso-position-horizontal-relative:char;mso-position-vertical-relative:line" coordsize="56654,16200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TlbufwYAAGQcAAAOAAAAZHJzL2Uyb0RvYy54bWzsWXtv21QU/x+J&#10;72AZif+8+Dq+foS1U5w2ZdIEVQcfwHGuE2t+ce00KdOkNZlgEmNCggHaQJv4A6RtPLRNgiEeH8br&#10;Or4F517bSZOm3VaVaROpWtePe67P43fO/Z3rk6cGgS9sEpp4UbgkohOyKJDQidpe2FkS33+vKRmi&#10;kKR22Lb9KCRL4hZJxFPLr792sh/XiBJ1I79NqACThEmtHy+J3TSNa5VK4nRJYCcnopiE8NCNaGCn&#10;cEk7lTa1+zB74FcUWdYq/Yi2Yxo5JEng7kr+UFzm87sucdJ3XTchqeAviaBbyo+UH1vsWFk+adc6&#10;1I67nlOoYR9Bi8D2QnjpeKoVO7WFHvX2TRV4Do2SyE1POFFQiVzXcwi3AaxB8ow1azTqxdyWTq3f&#10;icduAtfO+OnI0zrvbK5TwWsviaoiCqEdQIyy4S/Z6E42+iMbfbVz5UsBK8xN/bhTg9FrND4br9Pi&#10;Rie/YpYPXBqw/2CTMOAO3ho7mAxSwYGb2DSQLkMcHHiGTBnLcMFD4HQhTvvknO5qKalpWMXVQlKD&#10;0OeSlfLFFabfWJ3xxVjv0kqYYr6VavXYrDxAV7t2zFbGnlODvwIXcLYPF0/PH5BKe5SIxSTBM80R&#10;2PRcL5YAwrGdei3P99Itno4AVqZUuLnuOes0v9gDMXXi/PvZCH4/4sdLAiAtG91lkBs+zEY3OPwu&#10;wqUAEm2SOJCxfDAM+Twb3uPYvJVt//Tot4s7tx788+13b74xqL/FD4/+vJptX9q999fO799n2z88&#10;+fj2zifXdq9fyrbv7H5x8/Hlz7Lta9nwSrZ988ntu4+/vsrTFgB6JkkZfBlUeeKebzYVC682VakJ&#10;Z5IqW6pkraqm1FSqxqqiNxtKVbvApJFWcygBR0Th6XZZRJC2Lxhzk7QoZyz91QovIzwbz6umqiuG&#10;bkmWpsoSMs26ZCLDkmRFrSpyQ5VRfeUCQyxkAOhc/udWVFgMuNsnEcjjYTO8nImcc4kQRo2uHXZI&#10;PYmhSkI68slKyXw4n2gqmC3fi5ue7zNXsfPCXIjPTEWag7y82q1ETi8gYZqXb0p87rik68WJKNAa&#10;CVoEqhE93eYK2bUkpSR1uuyFLrx4A5TNrR4/4FpOFGMmJFCimMRMUUK6LuuGLgr7S5OiyJqJ8cEF&#10;BlxHk3SNRIHATkBF0ISDx94Er+c6lUPYu/2QHZPI99qlx/iyRho+FTZtWJBandzpU6MgnkySG5Wb&#10;wU/BqjyYcPLqJDz4M6+2OzfuCyp+SXOtYSEVgAG5hjCS6iZqSGgFY6nRRGZdtyzNWjWfN9cAJMQl&#10;dIPje5NskMT7ENZWmbsAYviKJCFf+o83CWH5n5N+sqzqGKo9ZwZz1vdF+h1hvdXK9MuGz7je6i9p&#10;iuKqVVcsXZYaqGFIVQtrEkaoKVkqllctGVu6hf6nKcp56/GmaBU4B2fb8xJV4az9pU7USTPA+D90&#10;lklJVOBqH1WZy8tYXzmvJzvbtWMCScKm3cNsgVPkC93ujQe7v17n+fZpNvw5G/4tqHreWXCBRlg0&#10;T8kUSRFcIFNvMxbGSEPRQ2FUVcycraiGpigamyenqKybUhCWNaOgLApWFcUoCGFJe0o6UjAW3wuZ&#10;6nbtQMYi9EEFhbVo+7kL7bTGzAUocXPcgO2hOCV5Yd7JyQs/S7d8wib0ww3iAr8F5XNDZwiR7TjA&#10;DEtSxEczsZz3FYKFamyDYMKkpgWL8UyU8D2A8VufQXgswd8chelYOPDCiOaOmX57OihVdvPxQN/2&#10;2M1OW1F7iweePwA8vihgwv7LwcDkeGHqAZKfC5gqa8D5Oo41Q6niWWAqyDRgP4Et5lhFCjYXwGSN&#10;2gKYk+0m8zBgcrwcDkyWnkWdVExoilGORxXrKtTEqUIJANRNpdx2wtiAPi/v1xaFEhpqd1EooUwB&#10;PA4slPAQ8HIkPOIqK4AzeIR7hl40O6qiwc8Cj4v6OMUoMSrxyDY+hz/yjdHLsFH6TTYacWL5UJiC&#10;JduVF9KBFXFyVcD1oH0wZMgwP6zOyKia5gyv1GBB14tqCeBkbPDQavm0jbAwYvtfbAqWQRNamA5a&#10;g0LPnB4JffgQsyQmH/RstiNNU78R8e82rECFUb2XRq7Hd9rYRLlMMeuLY1TwNaQoFIcEhvPBol48&#10;T2Cg8dIxW6l4aJCBZ0KDNRWjkvH/x6Hh+9BjQ44nQrwxg09ZELWpb2V7r3lEJx8Hl/8FAAD//wMA&#10;UEsDBBQABgAIAAAAIQBi6+oa0AAAACkCAAAZAAAAZHJzL19yZWxzL2Uyb0RvYy54bWwucmVsc7yR&#10;y2rDMBBF94X+g5h9LNuBEErkbEJCNqEE5wMGaSyLWA8kpTR/X0Ep1BDaXZYzwz33wGy2n3ZiHxST&#10;8U5AU9XAyEmvjNMCLv1+sQaWMjqFk3ck4E4Jtt3ry+ZME+YSSqMJiRWKSwLGnMMb50mOZDFVPpAr&#10;l8FHi7mMUfOA8oqaeFvXKx5/M6CbMdlRCYhHtQTW30Np/p/th8FI2nl5s+TygwpubOkuQIyasgBL&#10;yuD3clm9nw7AHzu0z3Fo/3JonuPQ/Djw2YO7LwAAAP//AwBQSwMECgAAAAAAAAAhAJgZ+IL06AAA&#10;9OgAABQAAABkcnMvbWVkaWEvaW1hZ2UzLlBOR4lQTkcNChoKAAAADUlIRFIAAAMHAAACeQgGAAAA&#10;+wdMSgAAAAFzUkdCAK7OHOkAAAAEZ0FNQQAAsY8L/GEFAAAACXBIWXMAAA7DAAAOwwHHb6hkAADo&#10;iUlEQVR4XuydCdNtx1WejW1sWfN0NVtSSSqppFJJ5Um25XkCTxmZAsQJCQZsQiYyzxMhgUAYEoIT&#10;CCFAEhISAkkgvyL/hX9w8z1bes5dd9915mmfc9771VN17h56d/fuXmu93b33fsvVv+shhBBCCCGE&#10;y4V/f/AHf8Dv/oAQQgghhBDCZRBxEEIIIYQQQhiIOAghhBBCCCEMRByEEEIIIYQQBiIOQgghhBBC&#10;CAMRByGEEEIIIYSBiIMQQgghhBDCQMRBCCGEEEIIYSDiIIQQQgghhDAQcRBCCCGEEEIYiDgIIYQQ&#10;QgghDEQchBBCCCGEEAYiDkIIIYQQQggDEQchhBDCkfimb/qmW+iOCyGEQxFxEEIIIRyJiIMQwtSI&#10;OAghhBAORCcGOrpzQwjhEEQchBBCCHukC/6X0aUTQgiHIOIghBBC2CNd8L+MLp0QQjgEEQchhBDC&#10;jugC/U3o0g4hhEMQcRBCCCFsQBfU75ruuruku6Z0x4dwDLr2WenOCZsTcRBCCCFsQBek7Jruuruk&#10;u6Z0x4dwDLr2WenOCZsTcRBCCCGsSBeY7JMuD7uiu94yunT2TZePju7ccF509x26Y8PmRByEEEII&#10;K9IFJvuky8Ou6K63jC6dfdPlo6M7N5wX3X2H7tiwOREHIYQQwgK6YOSQdHnahu4a69CluQ+6ay+j&#10;SyeEsB4RB2EndEa60p0TQghTprNlU6DL6yp0aW1Dd41d0l1zGV06IYT1iDgIO6Ez0pXunBBCmDKd&#10;LZsCXV5XoUtrG7pr7JLumsvo0gkhrEfEQdiKzjgvoksjhBCmQme3psxUytDlY1u66yyjS+fS6epp&#10;Ht354fKIOAhb0RmXRXRphBDCVOjs1pSZShm6fGxLd51ldOlcOl09zaM7P1weEQcHpuuMi+jSOBZd&#10;/jahS3tMd948uvNDCGFVOrsSNqOr323prrOMLp1zoyv31OjyHaZPxMEOmNcR6vZNqekdky5vU6HL&#10;7zrsI80QwjTo+nfYL9192IbuGqvSpXcMts1bd/6p0ZUrTJOIgx0wr/HX7ZtS0zsmXd6mQpffddhH&#10;miGEadD177BfuvuwDd01VqVL7xhsm7fu/FOjK1eYJjNxcO43rzbQju6cSnfOPunysCld+tIdX+nO&#10;mRpdvpfRpTOP7vwQwvTp+vOu6K43j+78S6Cri03o0t6ELu1d0V1vVbr0oDv2nOjKHKZBxMGbdOdU&#10;unP2SZeHTenSl+74SnfO1OjyvYwunXl054cQpk/Xn3dFd715dOdfAl1dbEKX9iZ0ae+K7nqr0qUH&#10;3bHnRFfmMA1uEQeb3Lh1jz8UtSynRleeTejSPhe68i6jS2ddunTD6dHd23l054fp0t3DXdFdbxO6&#10;tM+Zrg7WpUt3H3TXnkd3/ibsM+1ldNdely7dVejSCsdnoTjYBd1F90F37VOmK+M6dGmeE12ZV6FL&#10;a126dJfRpdOx6XkyPj/cSldv69KlG27mEPXWXWPfdPnYhu4al0ZXL8vo0tkH3bU7unNXpUsPumMX&#10;0aVxbLp8dnTnhuMRcTBRujKuQ5fmOdGVeRW6tNalS3cZXTodm54n4/PDrXT1ti5duuFmDlFv3TX2&#10;TZePbeiucWl09bKMLp190F27ozt3Vbr0oDt2EV0ax6bLZ0d3bjgeexcHq9BlbBFdGudCV95t6K6x&#10;Kw59vUp37XXo0pxHd/42dNfYhu4aYT5dHW5Dd41LoKuLdejS7OjOPSZdHndFd71LoquTdejS3Jbu&#10;OqvSpQfdscvYRRohrMokxEG4QXeTdk13XeiO3TXdddehSzOEdeja1a7prrsPumuH/dDV/6HZVV5q&#10;uaZAl8dd0V1vFbq0QrgUIg4mRneTdk13XeiO3TXdddehSzOEdeja1a7prrsPumuH/dDV/6HZVV5q&#10;uaZAl8dd0V1vFbq0QrgUIg52ABXZbV+X8c25ZFIf4VQY9+NwPnT3+xLo6mIfdNc+FFPLTwhTIuJg&#10;B1CR3fZ1Gd+cSyb1EU6FcT8O50N3vy+Bri72QXftQzG1/IQwJWbiwA1dhwkxGiGE5XS2I5wW3X0N&#10;IYRL4hZxUOkM5yXQ1UUIIaxKZ1fCNOjuVwghhBtEHDR0dRFCCKvS2ZUwDbr7FUII4QYLxcEmdMZ4&#10;KnT5DSGEfdLZomPS5XFXdNfbJ10eQgghbEfEQQgh7JHOFh2TLo+7orvePunyEEIIYTt2Lg6W0Rn4&#10;fdFdP4QQpkJnt3ZFd70QQghhGQcXB2M6p7YpXfohhBBCCCGE1Yg4CCGEEEIIIQwcXRxAF+ivSpde&#10;CCGEEEIIYX1OUhx0aYQQQgghhBC2I+IghBBCCCGEMDAJcTAmQiCEEEIIIYTDE3EQQgghhBBCGJik&#10;OAghhBBCCCEcnoiDEEIIIYQQwkDEQQghhBBCCGEg4iCEEEIIIYQwEHEQQgghhBBCGIg4CCGEEEII&#10;IQxEHIQQQgghhBAGIg5CCCGEEEIIAxEHIYQQQgghhIGIgxBCCCGEEMJAxEEIIYQQQghhIOIghBBC&#10;CCGEMBBxEEIIIYQQQhiIOAghhBBCCCEMRByEEEIIIYQQBiIOQgghhBBCCAMRByGEEEIIIYSBiIMQ&#10;QgghhBDCQMRBCCGEEEIIYSDiIIQQQgghhDAQcRBCCCGEEEIYiDgIIYQQQgghDEQchBBCCCGEEAYi&#10;DkIIIYQQQggDEQchhBBCCCGEgYiDEEIIIYQQwkDEQQghhBBCCGEg4iCEEEIIIYQwEHEQQgghhBBC&#10;GIg4CCGEEEIIIQxEHIQQQgghhBAGIg5CCCGEEEIIAxEHIYQQQgghhIGIgxBCCCGEEMJAxEEIIYQQ&#10;QghhIOIghBBCCCGEMBBxEEIIIYQQQhiIOAghhBBCCCEMRByEEEIIIYQQBiIOQgghhBBCCAMRByGE&#10;EEIIIYSBiIMQQgghhBDCQMRBCCGEEEIIYSDiIIQQQgghhDAQcRBCCCGEEEIYiDgIIYQQQgghDEQc&#10;hBBCCCGEEAYiDkIIIYQQQggDEQchhBBCCCGEgYiDEEIIIYQQwkDEQQghhBBCCGEg4iCEEEIIIYQw&#10;EHEQQgghhBBCGIg4CCGEEEIIIQxEHIQQQgghhBAGIg5CCCGEEEIIAxEHIYQQQgghhIGIgxBCCCGE&#10;EMJAxEEIIYQQQghhIOIghBBCCCGEMBBxEEIIIYQQQhiIOAghhBBCCCEMRByEEEIIIYQQBiIOQggh&#10;hBBCCAMRByGEEEIIIYSBiIMQQgghhBDCQMRBCCGEEEIIYSDiIIQQQgghhDAQcRBCCCGEEEIYiDgI&#10;IYQQQgghDEQchBBCCCGEEAYiDkIIIYQQQggDEQchhBBCCCGEgYiDEEIIIYQQwkDEQQghhBBCCGEg&#10;4iCEEEIIIYQwEHEQQgghhBBCGIg4CCGEEEIIIQxEHIQQQgghhBAGIg5CCCGEEEIIAxEHIYQQQggh&#10;hIGIgxBCCCGEEMJAxEEIIYQQQghhIOIghBBCCCGEMBBxEEIIIYQQQhiIOAghhBBCCCEMRByEEEII&#10;IYQQBiIOQgghhBBCCAMRByGEEEIIIYSBiIMQQgghhBDCQMRBCCGEEEIIYSDiIIQQQgghhDAQcRBC&#10;CCGEEEIYiDgIIYQQQgghDEQchBBCCCGEEAYiDkIIIYQQQggDEQchhBBCCCGEgYiDEEIIIYQQwkDE&#10;QQghhBBCCGEg4iCEEEIIIYQwEHEQQgghhBBCGIg4CCGEEEIIIQxEHIQQQgghhBAGIg5CCCGEEEII&#10;AxEHIYQQQgghhIGIgxBCCCGEEMJAxEEIIYQQQghhIOIghBBCCCGEMBBxEEIIIYQQQhiIOAghhBBC&#10;CCEM8O///b//x+/+gBBCCCGEEMJlEHEQQgghhBBCGIg4CCGEEEIIIQxEHIQQQgghhBAGIg5CCCGE&#10;EEIIAxEHIYQQQgghhIGIgxBCCCHsnG/6pm8a6PZNDfN6KvkNYZ9EHIQQQghhK2pwvYju3HXo0uxY&#10;9/hNqPkK4ZyIOAghhBDCVnTBc0d37jp0aXase/wm1HyFcE5EHIQQQghhY7rAOdxMV2/z6M5flS69&#10;ENYl4iCEEEIIG9MFqeFmunqbR3f+qnTphbAuEQchhBDCidEFhrLu8YvYVTphN7ztbW8beOtb39ru&#10;7xjfwxCWEXEQQggh7JEuYJN1jw/nzzd/8zcPPPTQQwPve9/7rn/wgx8c+NCHPjTwgQ984PrLL788&#10;cO+99w68/e1vb9NbRNf+Qog4CCGEEPZIF5TJuseH8yfiIBybiIMQQggXQxcgzaM7X9Y5vjs2BGGJ&#10;0J133jnw3ve+9/pHP/rRgc997nMDX/ziF69/6UtfGvjCF74w8JnPfOb6xz72sYHXXntt4MUXX7x+&#10;9913DyAuSHed5UeVrh2HyyHiIIQQwkHpgpF5rHpePW6V40M4Fj434Ig/swCf+MQnBhAC3/7t3z7w&#10;Pd/zPQN/8k/+ydnvb/u2bxtAKHz2s58d+PjHPz7AjAKzDPDSSy9df+KJJwYeeOCBAUTD7bffPuDs&#10;RJ5dCB0RByGEEA5KF3jMY9Xz6nGrHB/CsYg4CFMn4iCEECbEsR3y+PpjunMW0aURwqXhEh+WDhnA&#10;Kwi+/OUvX/8Tf+JPDPyZP/Nnrn/ta18b+HN/7s8NfP3rX7/+/d///QPf+73fO/DH//gfny01cvnR&#10;Jz/5ydmSpA9/+MOz5xRcdoQIef/73z9gHl555ZWZiHA5EnRl6Oj6fDh9Ig5CCGFCHNv5jq8/pjtn&#10;EV0aIVwaEQfhlIg4CBdJZ+Q6unNhnWM3Zd/X6NKX7vh12GVa61KvvQpdGpXumHEaMj5u0bG74NDX&#10;CyGsB28QgmvXrg2w9Odbv/VbB77zO79z4Ktf/er1v/AX/sLAX/trf+363/ybf3Pgb/yNvzHwV/7K&#10;X5kJhSoSXH70R/7IHxngQWWFwqc//emZ+HDZUQcPNCsoXn/99Zmg4MFoIM/veMc7BrryzaOzTeF0&#10;iDgIZ8UiAzXedy7ss2y1/up1um2rUs/dNI0QQpg6iIJHH310gJF8IIDnGQL4kR/5kQGEwD/8h/9w&#10;4J/8k38yw21/+2//7et/9a/+1QHP+cEf/MHr3/d93zfg8wgIhT/8h//wAM8uKEK+5Vu+ZcD/g289&#10;cvYBOMdjEReAaHDm4fnnnx+44447Zs9NdOVeRucDwrSIOAhnxSIjNN53LuyzbLX+6nW6batSz900&#10;jRBCmDoRBz2dDwjTIuIgTJ7OuIQQQghTxOcLWMPvMh2DcpYD/fk//+cH/u7f/bsDP/7jP379p37q&#10;pwZ++qd/+vq/+Bf/YoDt8I/+0T+6/nf+zt8ZYNkR/KW/9JdmS41+4Ad+YOBP/ak/df27vuu7Bngm&#10;4Y/+0T864LIjfrMdvuM7vmOA5xwUF/zuliopFD7ykY8M8MzCM888M3DXXXcN+OYj6OpkGZ3vD8cj&#10;4iBMns6QhBBCCFMk4qCvl0V0vj8cj4iDsHO6ji+rHhdCCCGcIu985zsHeKDXwNqHj3/4h394WCYE&#10;/+yf/bOBn/mZn7n+r/7Vvxr4+Z//+ev/8l/+y4Gf+ImfGPin//SfzpYYKShYiuRSIx9m/qEf+qHh&#10;bUeACCHYryAAvvKVrwz82T/7ZwdYnsR5wIPRf/pP/+kBz/ljf+yPzZYgWRaWGil6fHD5sccemwkF&#10;yu6D2NsIBqgxQzgcEQdnStfJQgghhLA/WIfvq0F5E5Aj8L5liFF/nylglgAQBb/wC78wwG/EAvzk&#10;T/7kALMHnsMsAvz9v//3ZyLD2YS/+Bf/4vDaUyDQVygI29yvoPjRH/3RGcxmIBaAWQhgduEP/aE/&#10;NODzCLwy1VkERQKvReXDa/D4449fv//++wd4dSvsUjBIF/uE3RBxcKZ0HSmEEEII+yPiIOLgHIg4&#10;OAG6ThFCCCGEaWDAW58z+PznPz8s7wGDcYJ6lwv93M/93IDCAOqyIsUBS49+7Md+bKCKBNIaiwSe&#10;RQDeaMQSJvDZBK7PNxPAbynwHMPf+lt/a4DtigffhMTzCwocygOf+cxnZt9QUCTw/QY+sgZ+XA2e&#10;euqpgYceemioG3jXu941wHMK27z1qKOLocL6RBycAF0HCCGEEMI0iDiIODgnIg4mQNfA56EBWkZ3&#10;bgghhBB2hz63PoT8qU99auDbvu3bZm8S+ut//a8PEODX5UTwr//1v579/tmf/dnZfkUE4oCHkkFx&#10;oEAYiwS/qsyDyi4X8sFltvtAs+eSzj/4B/9ggP2+ScmlSDyU7FuP/B5C/Q6CIsEvLPuV5SoU4NVX&#10;X5294ejhhx8eQCjcdtttA7tcbiRdvBVWI+LgwHQNWPg8OU/8gx2Kj6awbhFY52eH1PiwrX4GHeik&#10;fnCFD5eYlm8VeM973nP9hRdeGHjkkUcGWBPoJ9JdF4ia33VnDSGEEM4FRr/hySefHGAU3SCaD50Z&#10;bBuU//N//s9nzxQwSyCIAmDGwFeZcizwzEEnDv7xP/7HA77J6O/9vb83e+WpswngtTnGdEwb8eE2&#10;jvnLf/kvD/B8AvCGI0QO1A+s+fwBswhAPKJQIA5RKDCjAMQivAIVjEWeffbZ6w8++OAAH1ZTYFmn&#10;xiG7iEW6eCzMJ+LgwHSNViIOQgghhNMh4iDi4ByJONgjXQMVGv3TTz89YCBPB/OtAH6ghLWKrv2z&#10;s1Z4T7HvJfbtAhik7/7u7x7gvcp2bN5XDKwd1Hj5YRY6NqKivr+YToyQAIzevffeO3D77bcP1E5s&#10;B+7KGkIIlc5eVrpzQpga+Dz9osto8OP6XHy0a/xdxsMzBIoDnzngt0uJEAV1ORFUcVCfPVAcmDZL&#10;g1xiBC4X8jjS8TkGr1fFCGm6LMnnFeo3D/xAGkuMjFWMJfgOgs8kfO5zn5uJBgYwAcFQn08AYgyf&#10;TXj00UdndekbjowzwEHLbQcrO3sTbiXiYAu6hjcPG7Zr7Qi+7Tw+7IMQ8DVivJIMWKNYVb9GoBoD&#10;RgvGIwY+bMQDShon1x+Srh1fkYGgUJCYnzo6UMWDHRtD6AjA888/P/DAAw/M1hBGMIRwHmxi8xZR&#10;7eg8uvNCmAKOYvNQ7csvvzxg4Ivf9IvDPATsw74G9QThigMfPObLyAoCRvOrKFAYeL504sAZBGMF&#10;ZxhMp4oChQnPOfibvHm+cQMPJ/vBNAcgiVUUDH6RmYFIxQNfYDaOqAORxjzOMDCzoKiqcYSzMMwo&#10;1A+rKRK2nUWAzuaEG0QcbEHX4OYRcRBCOFU2sXmLqHZ0Ht15IUyBiIOIg3Mn4mBFusbVYaMlKDZI&#10;Zk2/6/41IJ/97GdnbwAgMAc6IcE8OB2IgbAzsy6RtxqArz2rbzmwg7t2EcYGCDAQGguvwzSir1rz&#10;U+osZcIIwFg0KBx8BsLnHmpnd7pwLBi6egshTI/OFi6iS6PSnbMqu05vTJd+CBX9u8tpCV71dwyg&#10;AT7dN/3wSlEH7/S5+GB9uj65LiFy+dCYKgrGKA4qbPdcny/gWgoTY4lf/MVfnMH/EQhVJBAb+HpU&#10;n59gYNFXnn7ta18bIGbwzUx87M3l0F0MwRIkIHaog47WpfHSiy++OBtQVSQQR3TPR3b3axmdHQhv&#10;EHGwIl3D6og4iDgI4VzobOEiujQq3Tmrsuv0xnTph1CJOIg4uBQiDhZQGxGND/iQhw/puqSG304t&#10;GhCzzSfzafS+SchptS9/+cvDNBw4ZcdyH5cGaSgI8O24v/zLv3z9P/yH/zDwH//jf7yFX/3VXx1g&#10;v78rnvvv//2/v/5v/+2/HVBYYAw0NC5jQqS4vInObz4VM+Sd6UPwLQZMH7oUSeFAuV2KRH0hFsAO&#10;jrGtdR1COAyd3QsRCuFW8FMGoz4wyxIYXyii38MvOsCGDzVYN0A3+AaXEiEaDOT1w6Ag6ESBS4rq&#10;sqIKxyhIvA7iwIFDBxj/3b/7d0NMAMQYxhsex3nmQcHgoCL48HNd2swyKr/roLBASCgYXIrEA83W&#10;Gw8tV6GgWDDeqt9IuP/++weqYPDebBJPdDbg0ok4aBg3HAJaRwVQu46c+6afOnJu4wYFAY2emQJQ&#10;MTO64BuFXPdPBzIw15AwW2AgT2D/G7/xGwP/5b/8l4Hf/M3fvIX/+l//64z/9t/+2wy3cZ7pKBgw&#10;EI4kOKqBUdEY8ByDH1Jx9ADjp2DwjUmIhvqmJKivQONNBr69QANAx7/nnnsGHJGJYAjnwjy7sks2&#10;Sd98hdXo6jCcP/gihYEz4AwSAqPb+nnX1jNK7heJee7PAF6fTrDtb4N3Au8a6PtbOlHAcfpnGYuD&#10;8cwBgsSVBPp7fL8DiL/+679+/dd+7dcGfuVXfmWA/f/m3/ybgbpiYQyDjPW1rF5HYUKeXBnhrAPP&#10;L/icAgOmvOUIjBFYZVGFgrMKDsw6KDueWTCOUDAwsOt97O5xpev7l0jEQcO4sUQcRByEsCnz7Mou&#10;2SR98xVWo6vDcP5EHEQcXCIRByNoHDYsg3wC+a985SsDrCP0iX2nxuoaOhu3y4eA//v+X98NTMDs&#10;WjzX6bF8hyAcNBp0sm984xsDdFQ6LygECPp/67d+a+C///f/PvA//sf/mPHbv/3b1//n//yfA/wG&#10;jlEo/Kf/9J8GWJbk1KLXo7PXDu7UotOIGD4Fg1OHPLPwIz/yIwMaSNYnOs3KWkTL7ZIk6s23F7gU&#10;i3cdu5Rr3HlD2AW1z++aalM6Njmnsuicmuai48JmdPW7aw59vXArBpP6IZbA3n333QPPPffcAMGq&#10;vssBMGIDn9/DlxvU69PBoF2fSrBvgF+X7LhNMQDdcfX4Thy4TBk/7nMOPqOIr3eQkAHD//yf//OA&#10;A5D8djCxYuzQwX5jFdNmqZLXNobgY2vGP7zdyW8xGU8xoKpQUIQRk73++s0fWCNmqMuPrl27NuD9&#10;4q1S4+cUunteqX3wEok4GEGjiDiIOAjnT+3zu6balI5NzqksOqemuei4sBld/e6aQ18v3ErEQcTB&#10;JRNx8CY2CBqNnd33+BLc+s5fcFmNy4Fo1Aa6TI0BDVtBwG+3IzSA5TYKjioOxu9EZnmPU3m/9Eu/&#10;NJv+s4PSeQ30q0hQCCgMqjjgGMWFnZlO7IPNTidyPR9OYtoQoQJ2cKYpq3HTgI2NV/3NkinefgA+&#10;7EwdWtcaBaYTfdcxQq122hA2pev7lWXH1bSWHRvOk0VtoNsXThNFgYOFBJi+TOPVV18d4HtFvnjD&#10;wJZltg6W4e8UB/pKfhvACz7SgNm3G4Hb9J9Qj3MZcj1e/0u6XluRgDBBIIADf/h2fD3g/xUHxhXd&#10;AOS8GON3f/d3Z/zO7/zOgAOVxCrGFgw8Anky5mFA0eXJvNkIEFvGBD64zGCry7Ste+I1B3N5ONwl&#10;SAqGp556arYUzK8wcz8jFOZz8eJg3AhQo84I2MHpcHZsOpyj++4nsHc03PVzzCY4SwCOKigiCITt&#10;CPXDZ4zG13WKvHZUhU+QbidWjbM2UKFgpybot2NXqiBwXaGCAMFhmnZg3lzAekPgmQdnFFx/iFFx&#10;jaF5VEBU2F7XIiouHEXBuFmXvgIOAeVzHC+88MLMQI/vV7hcFvXjedRzQtiERe2q2xdOjzpjoO+5&#10;4447ZgGmQSej1q4Q0PcTDziQSOxggC5VCFQM8A345+EbgYxDwG3sNz0FQhUJxDD1+QPAJ+vTWTlg&#10;TFBFgs8tKgwI9seC4H//7/99/fd+7/cGfv/3f//6//2//3fAbRyjyGAwEogrfMaR/BoHsMIAeHaR&#10;VRbgwKqvQwXjKgZefRYUAeEzor46HhGnYPB5hZdeeun6Y489NuAMw7IYo9qBcyfiYHTzIw4iDsJp&#10;sKgfz6OeE8ImLGpX3b5wekQcRBx0VDtw7ly0OKg33afeaXCumTdAZ+rN4JdGrFBwOoy1hS4x6r4B&#10;QIN2ytHpMpYiGQi7Hr+KAzoKsE7QzkNwbSemUwEBvMG8wT2Bvh3cwL8G/xgAg/4a/I9RDEC3f5yG&#10;KGDEZxmA/Ho+4gIQCta1bzOgLq0zBMKzzz47sOo0YJgOi/rdJozTWyfN7txjMLX8hNWp7Wlf7Os6&#10;47J0dOddImNxcPvttw8fPQOXFY2/bwD4cv0YQbq+TZ+OADCY76jBfg3+jTeMEVyeC+7jWEUE16lC&#10;ARAIDsq5vAj/60Cey5fBeIEg3uXHPoeAYDDQd9kQQuF//a//NaBAGIsE93sOaXkdlhlZV4or6tJB&#10;VAdgiZ06XJqMQFM0+EZJxJuDjQoGhJ2CgTcgAYLBpWOXLhQiDt4k4uDmwB8iDsIuWNTvNmGc3jpp&#10;duceg6nlJ6xObU/7Yl/XGZelozvvEok4iDjo2oV0feecuEhxUG+wT7D7YAvBOp0K7DA1EKbz0Jlq&#10;QEvn9O0ETCkCbyyo7/tXFNiA2a+g4IFnYDrNju/DRzyww9IiQKS4PMeHlFlqtCiAZ7sPFSssCMh9&#10;IMj0FD/gNvA4qNcE0teQEPQDAmAsVsZCxf3WKflRAFmnGFanFunkdmiNM9O+9T6G6dD1uUp3ziZ0&#10;aYewb7q2uIwunU3o0l6HLs1FdGnAqsedMr6tyAEp3p9/3333DbzyyisDLEP2xSP6e97f79eBiSP0&#10;5cYVBPD6eTG4nwfHKARMWwECbqtpVaFgHlhi5MPJ9Q1GLjH6mZ/5mdmgnXFFHeDTd+PLXZrssmYC&#10;fZcf8aByXW4E/+f//J8ZigQeWFZkkKaxhgOwlNcXwHzta18bcBk2OLAKbiOGU0i41IsYwvtUH2L2&#10;DUjGF9xPliABYuHxxx8fUCB27WTcF86FixIH3Y311ZmO8vNqLYNxA9+6Np8A2MDZtXsoczunDZlG&#10;6qfCnU0AX4NK0GtjV1jwSlA7tp0ZpW8npvP6hgGFyziAF/NYg37PwQAYjCt0NA5j3M+xXtv0uI6C&#10;Q0NSZw6qQVEo8NvtHofQML9el1EO7gVQX76x4LXXXht45zvf2d7PcBgW9au6r2N8/LxzuuMq3Tkh&#10;HIquTY7pzjsUh8xPd61TR3HgDAKDiH5oS3FAQOlad308r+82HnAEX1GgMHC/EAQrFDohAAoBR9Ur&#10;vlJ8LBS8pnnArxp4O4MAxhgOQtYYAz+vYKj+3gHI6u9dpcBsg7MMBv9VMCgOEA2+1QhRYZxgPEDe&#10;zLt1Qjm78v/oj/7oALGUsZWrMxBtrkTwftVXzisYfFYB6utTmWUAZov8EF7XZrq+capEHEQcRByE&#10;tVnUr+q+jvHx887pjqt054RwKLo2OaY771AcMj/dtU6diIOIg4iDCxUH3GAbBe8mBgJyl884bcYb&#10;fmzoNHw7iIEzAbxrBO2ktYGydMglMk59sYxIUWADp+GbjuKAJTZOAyJEFC5d0C4G/mM8h+DbdBQ4&#10;GAYNhdeDajw8tuYBoQFVMFh/1hPBv+Khg/0aH9PjetYFdeV6TjsuH6DRaI/va9gtXV+qrHv8qozT&#10;le7YEELPPvtOTfvcGIsDlpXceeedA4oD3qvvN4wc+GNw0EBWHwYG/jXQFwN6cbvxBPGBwa9v9Km4&#10;DzyHdLymeTCmAOIWQChUf++zCA7UETsYW+ifEQ36fAN5/De+HBANDgI6sMozCy478pkDhILiwGcQ&#10;wHNJ03yYR5ZGIXIqlMvnKxBD1oHPjxJ7uexLkcA9c9DRJUegePjSl750C+w3BnGgkrdY1XbT9ZNT&#10;5GLEQb15wpoyX49lJ6MR2jB9BSiN1kaNWDCotcPQoQzmHfmnYfKAMdA4/VqwMwuMiNuANSRjhQ90&#10;4qr0DdDtwGCwLnVfh2IA7HCkr9Hw9We181Vj4jmdYNCYdAYFxsYEFBPgPtIxP9SR4soHjVgbeM89&#10;9wx09zbshq4vjdnknFXZR5ohhO2o/f1c6cSBMwe+ypRRZV9X7oOz+HeDfGKBKgoM/PX9lSoIHDB0&#10;9pzYxMFEMZYAtxFveA7n13xAff5A346v19eO/bs+fhxD6OvH/r76ef27goHZBWcWfMC5PtgMxlzM&#10;PAArNRxkVIxwLa9dYx4HMimDcZR1SgzmALAioXs9Kr99dSqDkR7rrBAfrfV5Bo/jYXQfaK7tp+s3&#10;p0TEQcTBQMRB6Oj60phNzlmVfaQZQtiO2t/PlYiDiIOIgzMWB/VmiW8foGNzs4FOAwSoNtz6eXDF&#10;AdNjNnaDXzqQAbXpYAxsmN2UH2LADuuUH+c5NVY7rkE5Abwd144wD4+bh4LDtLmORsOOVal5qobE&#10;dIS0zUNnXKpRsf6qYBC2mw51Q+cGOyvrBe2QvnGqu9fnxrw2vQvGfWdVdplWCGHadP39nFEkIA4c&#10;kPJDWrwa0wErlxXhp/TzBudgwF/jgUrd72ClA4wIAAcYfbshb0UaUwcgOd80q0gwRjHWAOOXcbyh&#10;T5exb9e/6+MN1qtoUDDg1w30fU6B5wtcvk3M5YfXFAcICY91ULYOIioYSN9l0+TFMlhW6sB6UyQQ&#10;4Pv2SCG2MCbkWQWXgRt/ILq8XwoyjnNpGYJx3H66PnQKRBxEHAxwnYiD6TOvTe+Ccd9ZlV2mFUKY&#10;Nl1/P2ciDm7EDWPfrn+POIg4OCnGN0muXbs2wMcxfGjYhs7bdPxEuE/U87CM0100Zhu4wS2N0YDZ&#10;zkZAa/CPUHDpUBUENfAGg3Oo4qAG4+OO21GPg+58t2kQuJb5sEMpWKDms+ZtEV6LPHUGRqNShYKG&#10;BDQ0pKWxdXkR03+IO3j3u989wNRvd7/PiVXa96rUtDalSxe6Y0MIp0fXvy8JxQEDinfffffAInFA&#10;gG4Aic8yQHe5j4H/PBADBp4GpQS1vs/fbynVF534zSQCWYUC5ykuzEM3KDn27WP/XalxRvXpY6p4&#10;cGCwvsDEtyoSR/nWI5Zy+7YiIR5THHgc57hkyXQQCMYQxAzGGJaF8lr/igTqUKEg1KH1TP15H33r&#10;EzGTaVsniC4EAvDmIwefbT9dnzoFzlIc1I7d4VfxeHWpN9/XdqFefXrej3fwmyfogQZsg1QZ0wFs&#10;KAbO4yB7DB1SIWADBs+X8TaPM7ivAb7U4+s5i44hv4qVLt/8XwMi5H28bZ6IqPkV64yOVg0I0Mmd&#10;YcDY2DkdPUHlM3sA3s/xWwOmxCbttGOf6WxCl/aY7rwQwvTp+vOlQsDn24oWiQMCTwN9YouxKKjB&#10;fwej/ooCA32CfgNYn21gDbzr3x3t5tXpCgUCXP2lIgGx4jMQ+lR8u74fvz0eoKy+ehOqYHDATz+P&#10;UHAWgBkBV2UoBMBt7Adir27mwHiM9BUm5oFyWW6FEvXhLIv1zW/vF0LKWMb0iBHNh3kgfvHeElP6&#10;Jqvadrq+NXUiDiIOBsivBqLLN/+3o0jEweps0k479pnOJnRpj+nOCyFMn64/XyoRB5sRcRBxcHTq&#10;zehgzSC4HIXOZSBsA2TpkKLAT33zzAGiAZjeslEYvNJonGoz+K6Bcw24hW01eBa3VUynYgfusKPb&#10;2Veh5lFBoPEABUKlO6ceV/NQ8+c1LR/l1oC41AjDYWfn/9aPHZspPN8Swbum4Zlnnpnd4+7+H4Ou&#10;nVa6cxbRpdHRnQvdsbvmGNcMIeyOcR8O3zQsW33Xu9414NuKEAe+6cagnWDcYLGKghr8j4NSg3hA&#10;XLjc2TXviALfmPNd3/VdAwSivrPfN+ewXcGAUHAJkmmTH5+FrCJBnz322/pp/e94gG+Mx3UQpBNI&#10;g8H2WCgY7BtjgdscwOU4lxAJcYLxGPGC8YTigDJYLpdVEfz7LIawzTiGPDtoaR74yKtLnniTEpAn&#10;4yTuz+uvvz7QtaGur02ViIM3O0TEQcTBPujaaaU7ZxFdGh3dudAdu2uOcc0Qwu4Y9+EQcQCdIKh4&#10;XEfEQcTBQeluwDx8EJn30gJTbwb1ftuAbxooCoRtPDkPPC1P4wSnyGjspmMnoTGOg2GwgY473zw4&#10;3+O7Djz+DTTsRUG928f73Oa5diLAiPjb/ZVun+mNrzOGOtCA2KnrEiM6vNtNG8P57d/+7QN+sZA3&#10;F/keat9N3bWDQ9K1WVn3+FPh3MoTwiVR+2+4AQ8lv/Od7xx46aWXBjpxQHDvMh4Yi4IqBjgWWDqk&#10;IGA5UBUFCoPv+I7vGHAZEy9UcWktv4E35vjufo5VULjUiGu7lNqAuPrt6quNK5bFKB3GPhUFAhgv&#10;ETs5IIjPN8DX91fcB8ZeBu+cr+AgTjB9r2dMBsZdlq9CPj2HdBUkLnHirUrjNyoxqGz8wsPhxiNd&#10;DNL1t6kySXFQK3OX+OpLOxcd1cbm67R4vuD3f//3BxQHvLnIT4DzpHwd0YYqDmxYNJTaUWyQXcMc&#10;7xtjZ62B+yIM1OcF6/WYut+RhEpV1WNQ2dKdW/PRXU+qIbKTKRAAw+BvDQ0jMY6QKPZ47uD+++8f&#10;GL8x4Fh07TuEEKZCZ7dCjzPTTz/99AArEIwnfOaAAN8ZgTo7IGNRoDDwLTmIAt9CZJrMCHgdBQHX&#10;/shHPjLg7PknPvGJ4Y058IUvfGE2s6CvJG1Fi28ArP6789HGH9VPd3HKMhQIFYJ2Yyd8/nhmoQb9&#10;FY9z0HAsBPzd4QBuzYf7atxBjOdbkXhrEvDcqR9s8zlUVpOYD+6f9+e2224b6NrRuA9OkYiDiIMZ&#10;NbCXThRIxMFyuvYdQghTobNboSfiIOIg4uAIdJW4K+jQdiTX7BHgupbMqSK+a6A48NkDPn7mOjMa&#10;ioLCBmrjrg20NrwqDuxctcONO16F7XZSOm4NvmFZgA7jwNz/j/F4g3/WJWpAXOtfYbvrF2s+Ompe&#10;/F23mTfriTrUEFDXTiNaz+TPdwt/8YtfHPjQhz40WzqmEWcquGsP+6Br0yGEMFU6Oxbm41KRhx9+&#10;eIB44ktf+tKAAThr/A36FQHz6MQBy394XgC+53u+Z4DnC1w6hCiA1157bfbWJHn/+98/+EFgyZPn&#10;uAQXf+mSJp4/APy4Pr/66rGPBgcYYRy/zMNYRt8ODvI5gAo1qJ8X9HeBPdR0+L/HGS/UdCruM5ZD&#10;jLiMieVEPovq4DDPpLLMHPz2FcvRjVW4l9a5S5y7dgRdf5wSkxAHXcXtmnvvvff6pz/96QE7Ho3U&#10;m/+bv/mbA4iB3/u93xvwI2hs9+EThISBqg24Nrau8c4TB7WjjTuc/ydgtoPSce3EYnAObjMgHzPu&#10;6OA2GKdZhUB9JZuwTfHgufOo1zE/3X7LTSe3fqlrO6ydmHrxYStHVDDUfhDNryYfUhx0dO09hBAO&#10;TWefwnr4QTQ/hvbBD35wNnPtMwE8d6BvItgn8IdFgoH9jOo7a+CMwXd+53cO8OIN4xeuCS+++OJs&#10;MOyBBx4YeOSRR4btgHhgJgF8eYezB+CzENWP1zjCOAAWxRDzcMBPn25sU6mioYqFcfxUY6gaR1Vq&#10;Op5bY7MOYwyDe2INH3Lmlak8gAw+X8CMwW//9m8PMGgMiANXkXAvmbEB703XjubR9dtjEXEQcTBj&#10;nGbEwfZ07T2EEA5NZ5/CekQcvOGnawwxj4iDiION6Cpmn/DaMW+a03dMJxn0u45s/ApTX2Pq0+pM&#10;NbkmzYZFI1MUVHFgQ7dxgw3ZwH8edrAaRNNJ7cSrUju46djRK9UYeO5YEPhKtgrHVOPSUa9d8Xp1&#10;v8YHw2EHpq4VB9Y9daixdV0lay6fffbZAd8qEXEQQrhEOnsUdoODT8QV4wCcD3Q6AOnHyKpIqKJA&#10;H8Z2BQVLf1yi5CtKiVtYJgQ+O4kY8NWqrm/nNwOhgED48Ic/PFAFjG9AMg/Vj9cBQam+vPrvVVkm&#10;KGrcMxYPFUVGB/uNrao4MB4zlhhjDGdwzxJm30bJEnKeJ4Df+I3fGFgmDliu5TJnByq79rMJXR/f&#10;JxEHEQeza3ic50YcbE/X9kMIYd909ijshoiD1Yk46NvQunR9fJ8cRBx0BT0UvrWGaTjf/+tbAwgy&#10;fdDYG444cDkRbykC3mLEW4p8U5ENwYdZFAPzBEGdDqsNfSwE6EA1WAc6pJ3UDrwKBvT8rp1bDMr9&#10;fzUGVQz4ZgNwGrLiPsVCJyLm5aFe022Wn/qxTqlrxYFLuqhjjRsPawEPaT333HMDEQchhEujs0Fh&#10;9/hg8kMPPTR7ANi31OCL/L4AQbjLeBQHCgJFAbicCFiW9N3f/d0Dxiyk+/qbH9dy2dAdd9wxe/GG&#10;cQ7o+xAPPKAMvnuf7zGYN/NFQKs/14ePMa6oPlvcN8b91ecvog4SGgcoLMYsEhbEWcZhxhCKhLFQ&#10;UBy4rKiKg1/4hV8YAn/wI7jEg8vEgQ+o81FW6NrPpnR9fl/sXBx0BTomd9555wCjyq4JtMETbPoU&#10;urMEzBj87u/+7oBPo/uWIuAcG5INrBMFVRCgZm24Uhu1DZ7OYNBuxyKfXXDOK9Kkbnefv2tnt9P6&#10;/zEG857ra9fGGJRX3KfwqpgP8zLOB9vdZvnp+NalnbZCXXvNKg6efPLJAUd2ji0OpOsrIYSwLZ29&#10;CftFccAIPa/QBp8J4Pk3g3tnD8BgvM4iOKvAdkf0fXVpfX1pfdaA5woAAWA+8HOiSEA8vPzyywO+&#10;6pQRbdP2bX9cXz/exRMwHgSsdPFJxf2VeccZExgPVHFhbNDNRiwTB1UgLBIHDDwqDhgMXiQOjA9Z&#10;eeL51KEzBw5Udu1nWzo7sGsiDiIOZtjZPZfA3gC8oiGpuG8sDMB8mJdxPtjuNssfcRBCCMvp7E3Y&#10;LxEHN+jik4r7K/OOMyYwHog46OnswK7ZqTjoCnFsDBaZUrPD2thoAD6F7g1nOZFCwY9ccPP9HgKN&#10;xwZlY1skCsbCwDVyVRzYwGn0igI7Hp3VjlunIZfRdfZlnZNjwaCe61XjJa6N1OiB2zR+4NQpAbxp&#10;cx3zUA2MRsF7Q8e3HqlrlxMJdW4ZfeaAtxUxzQsayK5NHJuu74QQwqp0diUcDpfzPP7447Og3Y+P&#10;sXSH5w6AQN+gv/OR+lR8qME6S34cyHSJCs80+KyBb0rCvykIat4UDIiHJ554YqAufXIwzecayJv5&#10;IHbQbws+dtHgn/v0xzJOB8ZxivUA/N+0jBdqnKBgID4YLztaJg6M1ao4qN83mCcO/PiZ38Gq4sA3&#10;XPI2I2NCyqA4eOGFFwbqvdknnZ3YhoiDiIMZdkg7PdcbGzHQyEUcbEbXd0IIYVU6uxIOR8RBxEHE&#10;wQp0GZ0CdB47FJ3iK1/5yoANimBfceBX737nd35naADgE+q+pcg3FdkQbHhjUSBVHHSiQKo4sAPY&#10;OWhsGhU6sQakovERHmryHM63s9qZTRu6Ts45Xtdr8JCUYPDAB5vAumW/+VA40PFrHry2IqEzANSF&#10;dUaH9oEfoV7NJ8YYeCvDPffcM6CB7NrFKly17Nlft3+fdH0shHCZdDYiHAeDcb9+S2zhF4v9Mi4D&#10;VQ5EVnGgPzQQB/20DyIDX0SubykClgS5RMg3FI1FwTiPxD++ucgHkz/5yU/OBIcCBP/t25WMH8D8&#10;kj/zWwN5cVstD+eZjpC217GsFeIMr2naxCMOXhojMHhKfADLxEEVBdKJA+MKliwrDpY9kOzg8Te+&#10;8Y1Z2tSD4uDVV18d6O7RvunsyLosFAfdRU8JnjVQ1XOz7KQ2Ij5yoQBQHHDTXUvm8wgoSD+MQQPy&#10;LUWKgyoEOjpxoCAAGzjr6RxBN1Cno9mhCL5V+35WveI+jvMcOqUd2w5HkG76wjb320HpsKbNh1g0&#10;Jn6KHePlKITGjOPMh52+5oHRA69ZRYIdv84gWC+ILwWZUG/mU2PHus9qOOcZz3lctfpb/rrjDknX&#10;L0MI50PX78M0ccbg6aefHnj99deHgUfw+QB8ZPWBxh36qxpsG0yz30E3ZhycDfcVpAx8OQtgHpb5&#10;N/bffvvtA7xyFZhdN00H1civYqYO9Jkf4ojxQOQ46Ic6iMj5DhwaQ1AuP+pWYwl/s99rmyZ1ZLzg&#10;QCKDhz5/4AxCFQfEC8ZmVRRIFQfGE93MwTxxYKzobAIf0VWMkF/FwXvf+96BdeOQXTO2N6sScRBx&#10;MBBxEHEQQjg8Xb8P0yTiIOIg4uCK7kKngIEh6wHpDECntUN6Iwn6vcEuJQK32TAQEb4lhwZk4zId&#10;xIENU1YRBwa/NnACYjuAa/ToIHay2rlqgC5uY78dks5tx67GyanAOiVoZ7eDko4GhMb++c9//iaY&#10;QtXQuO3LX/7yTDCQXyAPps21ECLgcqbuOQSXFgH1Z2e3zjEMCiCnc5ni9S1FXbuoXLXwhX/dcfX8&#10;Q9P1zxDC6dH17zB9iCl4AxDU7wfg80D/S5CtD3WADhQCxiEwTxzodz/72c8OMMB57dq1gXWep9Mf&#10;+kEu0vGbBy5Z4jrGEATpvs1IwUAcYQxiucwruE8BYJximn6rgRjMgTyvDW4jH9ahaVIvDlo6mOjg&#10;YX32gHjK2AtxYJzQiYROHLi8aJ44MCZUGICCgTiSawLxleLAJe0RBxMi4iDioGsXlasWvvCvO66e&#10;f2i6/hlCOD26/h2mT8RBxEHEwYjuglPGDsHDIH7anGDVoNTGwYPG3nSFAV+88yFlnkIHH0T2YWQb&#10;mQ1QAbAIRYEoDMAgmAdtfPjGoB3jYiel09jR/FS7HatCJ3RasgoFOzbTfgoG4Tp2SM4BDJ7Gic+2&#10;K7QqTKuC71GuRsc8kHcDeQyhnb2KBMtdRYIGoHZ8RRbHWC7fEvHKK6+0hvOqFa/0V8+ZKl3/DCFM&#10;m64vh9MCv/Lwww8PsMwHGJQaD4bhQ11eQ3DroFwVBeI+jtM/E5jjw8FvJ7Bk1oeL13nZhsf6hiOC&#10;VX23aTuoBwTo+m3LRdxhTKBwqLgsqAoBYhPjAAfv8NEKE+MyMB8cY1xjmogP68rBxBobGDvVGKE+&#10;kCxVIHTioC4r8uUzLBfiG1fgw8eIAmNFl6Tz/SuvzX1UHPj9i21ejLILOnu0CgvFQXehKeOMgW8S&#10;QNkbONKIDTx9Mv2XfumXZuLgt37rtwZoADYIFCH89E//9ExZ0qhUo6rFdcQBjdhZA1Wv6+cYLVcd&#10;2yEwMHZCOp0NzxF7ymbnsqwE8+5HLNhhVfKkpSETtqnaNRSkpRFk7ZyfbRfenEBADq6vY2TCTm9e&#10;6eQaPjqPZVMk1OcPFAnOHri+UCFlXTGrYn69HmtAFQdXLXjhX9d+5lHP46875pB0fTWEMD26/htO&#10;C+OK2267bbZ2n8EywE8aODu4RkDrYNiyGQPFAQN0+kgH5oC3CwFBvR90NT9dXufhgOmjjz46m/VQ&#10;JBCs+9wEAbpBvXlApDiTYSwBblPIEGtUIWDerSuuZTxBnAD8Nh8ca9xi2gz+OfPisweriAMxRlMg&#10;wCJxwOoQX1vP4LHPnfocKuLAWPHXfu3XBhASxifce1dRKA54PqS7J/ugs0GbEnEQcRBxsIR6Hn/d&#10;MYek66shhOnR9d9wWhhXRBxEHEQcXNFdeOrYAXjWAPjohzeKTmdDItiHupbMD1owTYRoABvJ+NsG&#10;NjgbYBUBHeNnDRQH5seGTqN36kzjQb4Ngul8LvMxIKZTubRH2Oa7l+lwnmNd2OErbNMoKDbouAoB&#10;piR9E5DwFgTXYDrl+fzzz88+uKJYwZC4BAiDqUF06RSBvuVWHCDiqA/wDUbgfkSGBuSqxS7869rK&#10;OTHuuyGE49P11XB6OOD0wAMPzIJafSrLb/RtBIZQl+3OEwf6QANf/KLiAl/vwJp+HEGi391EHHgO&#10;H0ZDIEAd0DNAJ4g3qNd/KxrAGALcprAgZqhxyVgIECi7Dl8QKa+99toA5xh7EOsAg5b4eqjiwI/F&#10;OlhIPOWSYwZrq0AA4jXFQV1eZFzngDFxIc+YAkvKf/3NJeaKA5YT+dvnEViKZHzCQKttQxFGTNrd&#10;k13T2aBtmImD7mKnBOu6nDFQ3dOpDH7pnDQa+Pmf//kBZgcUBz5c8qu/+qvDWjNQRDBjYIOqosD0&#10;FADzUBjMEwc2dBq9HUDjgbFw7R8d0o6rEKDD2QjHnQ7odHZSDQ2d17V/Qpo+N2BnJtDXIFG/Ghhx&#10;PSMozBARGh2vRyd3dAXjqUHUUCIOLPd4BkEUD842XDXfhX9dG7kEuk4eQjgcXb8Mp4d+joAaXnrp&#10;pZmPrLPidcYACPQVB/jwsTjgtz7QwBdBocjA1xt4G7Q/99xzMx/b5XVVKI/pGC898sgjQ9mA2MFg&#10;3biB8jr6b/APbtPPE490QsB4jPSfffbZAWIL4LlQj+NaxjfWLzHDWBwQhG8iDurzB84gKA58ppTX&#10;1fMMAfzyL//yLeKAZ1J91sCVJcSFxiWIRevFcm97z5bR2aBdEHEQcRBxcEZ0nTyEcDi6fhlOD/1c&#10;xEHEQcTBCVI7sNNlNm6mxFyvT4BpQzD4Zy2ZosBGQINwWonpIqAR2bAUA1UQdOKgCoGO+qyBDZ2l&#10;NL7BR+OBsXCNH2vx7IiWkcb31FNPDbicynqAJ598ctbxDdoRDXTeCtv83PdDDz00wBpLg/+u7sH6&#10;9zjO8QMxGhfy7fMOGFE7u8aSTmXHVwQoEuCqqc7+FE11G0YJeIvEsvxuQ71mt3+qdB0/hLA7un4X&#10;Tht9yT333DOAn3TZi0taWUZSRYHCQB9XxYGwzf2ew/k+/4evd2mKS3Tx6378rMvrJlg+lkwpgFgi&#10;fP/99w/ox4kZjBOMOxAA/nYfx/kMIgJgHJcYV4DbEAhVHDhY6VuLqA99vrEB4sCl2FUcOABLPObA&#10;7TJx4LMGxnq+wtTXmCoEfFsRA8kuJ3LwmFjONsAArvfM18fuQxx0NmjXRBxEHAxEHCynXrPbP1W6&#10;jh9C2B1dvwunjb4k4iDiIOLgBLGB06gNgp2KYzmL03s0HqaMwJurIIBf+ZVfGWCayONsOEwb2cg6&#10;IdCBAOCaUEWB28ZvKQLEAUtsQONRxQHGwrLZoWh8Pgzs2wx4UNjlQATrfkLdaUSOve+++wY8l+2e&#10;4wNYBP1dnXcoEugIvgta4+FDyUB5vCcaS8SBouiqWS78UzTx7QQfWrJO+LS8ee/yGG7QGYMQwup0&#10;/SqcB/gyA2aXwOBjCP7Al4Qw2FVFAeC39VNVFAjbPZblREA6LFECfJrLawy8eRj6EL6NchtT4cuB&#10;2OrBBx8cMOBVOICBPnlUSPldBajbjDsee+yxAd54aBlZvuTDzcYL1IuDiC4xJlZSHLg0m5hqmTio&#10;ogBYLu5yIgN9XkDzjW98Y4B40PhQkcBSdJcdmR7xmoOf3DNjM8u/z3vW2aVdcbLiwGDUDsNN8KbY&#10;sbhZBp0E+CpCX0/FjIGvo/KDZ76dCHjVFThjAKuKg3kzB4oDGrQNHCUMNPxOHDhKQZDtaLzr2VD4&#10;BvV2ZkYXrBc7esV94/3WaVffy/Bcro2RADs9IwE++8FIgMZUY3nVFBf+MaPgmj7rBXHgq9acTWFd&#10;5q5HV86ZziDsk2NeO4Rtqe03nDf4RkfQ9WN1xsAPk9Y3E+mb6myBgS24jWP0gb6+lLT8+Bgz7Q54&#10;6ecZvNNPd/ndJ1xTv2qMoXCqGHt4HAOTdXCSgcvxrATxmiPtxAn1WQ6gfvX9ioM6c1DFgTEW8ddY&#10;HBDDKQpcQcJMgQPBPofK4LBvq0QI8AwqOKBM/Ohr7Y3bvvd7v3f2jEidMbBeNo2pVqWzVdtgmhEH&#10;EQczrNOuvpfhuVw74uA0GBuFfXPMa4ewLbX9hvMG3xhx8AZcU79qjFFFgRh7eFzEQcTBUajBKLA0&#10;hnXz4Ho9AmtvIO+w5aMW4FQR4oAGAD6HMF5OBExJIQoUBk5fyVgUjKmigOVELilyOZHv82d9fRcE&#10;V3FgR3rhhRcGMBp22BrwWz8dXX1ui2lzL5xGVKzxZgMD+avmN/tzLWHd5rpCjIDPHFRx4HQt91bB&#10;4dsTMKIapH2Wtea3238OjA3GLth3+iHsitpWw+Wg32CwjSUv4BuK+AZQfeseIAr0SfozhIDf8MFn&#10;+buKA4JeYNkMkKbr7AmSXZLr8ht82rHEQcX6mYd5BGMzg2TEAW9GAkUPzy74dh+C67r8GKhXB0w7&#10;cWA8RWxlvFXFAaIAGOQ1ruNDZ8DzBT5favzHALFCABw0VjwgCry2Ao+4xjaikDummBvT2bcx3XkR&#10;BxEHO8G0Iw7Og86AbMu+0w9hV9S2Gi4H/UbEQY/1Mw/zCBEHEQdHwcZoA+QhFzuUUzx0XqedaAxO&#10;FykOwEZgI+E4p5184IRpKcVBDfrF6ayKYmAsCswPbydSuPAgMhAUGwQ7VckyHINgpjXpTOC0HNN1&#10;VRRA7axd3e0Dr0c+7By+Hemq+bV/GlMMp8u/FAeIAn9XceA5GFSnYRFNwNTv1DrmudEZlhBOna6t&#10;h8tDX8qyWOMJ/UsNWg0Mx6IA8FMGtKDvquJAcWF6fscIWCLrwJovDCHGObRP3wZjAVAcUA4HNV2q&#10;RVl9CJkYZyy+qC9jg0XigJjLAdoqClxK5NePfegYWCLkw8eKAN5WaZxYX07jQDGDud77OjjpwDRv&#10;YrK8p3S/Ok5eHNgAaXh2ZhQ+cAMNzmkU3nSfOWAtmbMJP/uzPztAI7JB2cBWEQdjEVBREICNmkam&#10;OLDREwg7ymAD5DWsjrrzHIWdyleVMqJgHVgnx2yQV6529ufoQN3GOkLXWTrigkHVkCIEQGGgOHC/&#10;BhbD4bpEjSrPYvimJOuky+MuqGXirzsmvEEXjIVwLLo2GgJ+05lnXsfps2yug69Bq74LX6TP1keB&#10;AS2/x+KAQT99IIN/wMoAVzzUZwp94w3iYDz415VhKpA/fbDPHPBa0yoKFAbOmODLnUlx5UQdOHQl&#10;AassfP27cRUxmDEaKz2qKFAYOPrvs6dVFAjb6kCxMxDGaNwz8+uKBcrDmxKBNztZ7lO4T4uIOIg4&#10;2ClX7nf2F3EQoAvQQjgWXRsNAb8ZcbAbyJ8+OOKgr6Opc7LiQOwwrHF3yY2dmU5IowEahw3A5wxY&#10;TmRDYT+MnzUAGseqzxRIFQQ8X6AosFHXZw1seATBTk1qhHiXssEvncmlOk438qzBsYzGlaud/XXb&#10;NHCsxbMMlEfDqAFYRRxoIDTE3FvfGOH0HusW/QhLndqreQ7ToAvaQliXrm2FsA76TQI636bDIKPB&#10;ustXeSuNPstAv4oCfZQ+TL/ViQODYAe4GPzjWQPgmUKfd/C7AHUQsPr7rjxTgLy55NtvJLDsxrX5&#10;LiVSFAD166CoS7Vq/VqnxEoOrBpXMQirOGApuG8UIsCH+nyBMR/LhvytcCAG9C2VxHHeO2MNBp0V&#10;Ni4l4s1ELmeu8VhXL6fE2YgDbsyymQPFgR88Y32ZH7ToxIGvwaLBKQ4WCYQqEuqMgTMFFRq2zxqo&#10;iDEkdgo6CmCU7EiMKLz44osDqvFDKtQrdzz3z2PIh6MvGrjxx2PGowObiANGbRQZfoCEOrINKJ6o&#10;n1qGcDp0wWA4H7p7HsKh0X8ymKTPIvjzI5t1HXyd7YYueK1UcaBvJy7Rv+u7iFcciWaA04E1H0hm&#10;8JNRaXDgq84mVBQRBKoG6HKoeIF88AAyWBbiAAWXo+/EAz53Qf0aE1hXCjCwHqlTYwMHVompXKnB&#10;YK4xXH0I+ad+6qcGjPXY5n6PJ5YzTUSc94fXy8Lrr78+K49feyb2NOap96Srl1Mi4iDiYGWuXPrc&#10;P48hHxEHYRd0AWU4H7p7HsKh0X9GHOwO8hFx0NfNqXA24oBO43q2eW8r8vmCKg6cVlokDpYJAhhv&#10;QyB4bZcRKQqA5USKAxs6Dd/O4VpEOpDTjQS9PmtAx3cKq6uXXXDlwmd/4//zNz4eqjhQyGAUvCd0&#10;tE4c2PE7AwtjcYDh8HVwPJcBGHKn/FxexCvp9tlZl9VH2A1dcBmmS3cPQ5gi+gcGkxxcqsuJDF7r&#10;cheXCFXfpY+q/grRUH0WzBMHfryVQUCXrBiIPvPMM9cff/zxgWvXrg2w3MhnEoS3LCkonn322ZkP&#10;fumllwZIpwa1gNBQUGwrGqxL/D/XB8oDvG1RwcXbmYAYx3gAX05AXiE+UJAJdVh/A/VrnRPYu3xb&#10;wUBs5rIjB3mJ0YzLjDO4nvEES73IM/gK+VdffXW29MwBWspqPEYdWgeHEGH7JOIg4mAuV25+9jf+&#10;P3/j4yHiIOyDLgAN06W7hyFMEf1DxEHEAdeLOHiDkxcH3gBukB3JG0rD86Ffgn4eQAHFAfB0Ovi2&#10;op/4iZ+YPek+TxxUATAPGiQPIkMVB+YHnL5SHNDADXh9SAejYcDLg8h+YMxpwl02viu3flOQ6//r&#10;tmWQHwJy8J3GVRxgEDSMGgCM7CIDC07dVkOLkQWNN++hdtrSh9N5c5Ed95Q7alhMF6CG3dPVfQin&#10;iLGD/uH555+f+VrfTgQuX8VXGYwKvkufpI+q/gqfVn0WdOKA6xm38MCuwahiBaHgtw98KQm4TTHB&#10;sZ7LEhgfALZc/GY7eBwDqqaHeHBJrsuXlgW67iMwNmB+8sknZ3lX9LCs2I+cGd8Qo1kX1DEDumOs&#10;f0UEvt4A3nQq3DMfIPYc6tzBSCHO8jjvA8LF71pQVw44K3QQYNaL7Qbqsq2Ig4nBTVERE4wCjdBO&#10;yhPsPpHOjAEgDnwOwX3MMPgRNF9lOn5bURUA4AxBZfyGorE4YMZAcWAAjKGxQ9hYXecGjIS7jo/y&#10;wqaN78rV3/RXt42PXQc6xVgckHfX7DESY4c0uO/EQTWwGtmxoVVcaABYv4iYAo0iYtE6I29dnneB&#10;dbdt/YXD0QW/0h0P3bHnRlfuEM4NgzhH3QkCuw+eOWBHQGmAL84egL5JX6W/cr/nVHGAzwJGqX22&#10;kEDaYN5YBh/qCLywzf1+ZZhzFRmkpd91cK7iPgbTXJ1AGqav4CDu8BXh1pUiAJyBmPflY6/DKghn&#10;DAzkEQfGA2Cd+/8qADyXNxPq571fPKuhz6c+/O1zHNZHhfMst/VNuRUEzBJYbp/3QAgYe83DdhVx&#10;MBG4KREHq3MVBtz0V7eNj10HOkXEQX9MmBZdYCzd8dAde2505Q7h3DCIiziIOIg4uJWzEQfcBBur&#10;N5dpLANQgvif/MmfHPjFX/zFAQSC4sBnD/hUth/OcHkR3zpwvVoVB1UIiIKggjiozxpAXU5kAIzh&#10;cArNjkAjVhzQ6ZzyczprlYD3yuXf9Ddv2y4gP4qD5557boAOZ4fkYy8YBFAIUW4NaxUEUkWBYJSd&#10;HjQd0sSog0aDaVPeQwwsPbPjdnkX2pIdnToeTyN2HX8fdRlOly7oPjZdPkOYKtrYSnfcprgU5Omn&#10;nx4gqDToJGB30MlBqGXioKKf4rfHVn9lEKw4qAEvftIAn2AfCHANtmUsBIAg3DcDslQJ0QF+Cwj/&#10;O4btHsf1DeZr4K0Icbku8ZXiwXgLX+tx5M08+ZwB1/I5Dgc/LT/wf+Me/TiCotYLkB+XRClGeNYC&#10;/w41UNdnE9j7zQi/u0DQ7/MZwjaPY0BR32961fcbS0C3v2tzp0TEQcTB8Dc+Z1PIT8TBrWmGy2Ic&#10;mE+BLp8hTBVtbKU7blMiDiIOIg7mczbiAOzsvquYBmrDY5mKXzxGAAAPJysUFAc/93M/N3sfru/A&#10;rQ8nIw7Gy4mqKEAIjGE5keLANxT5XQNwChIDokGy8zD955QXHZFPkINTeQarUOviKhyY+1eP2zV0&#10;CjuUQTnGRCNGZ+8e9MLIgnUxFgdSxYFvLFAAUm+mrbGjDWi8WHJm3ro6s1PThpw+5cEqHlQDfgOG&#10;QwGkUfBcqGmGsCvGwT50x4VwaLCl2kLsp0HZMvTZdZs2Gvvqcg4H/ti/CzvL+aZtkMvyEoPoOnhl&#10;UK+/qW/J0W8tYuyn8HkumzE+IRA2iCawNxD2BRv4TpfACNvc7/HEC4vEAdcxQDcQr7Bd0YCvBvLk&#10;UqSaH3xrhW01H1y/y8MY91dhQlqAEHBwVD+OL/be7crnmk5tx2CcUK/jb/GYehyMr3FqnJU48Aap&#10;DFGWdhTW97nGX5HA8wWIAfCZA+BT21BFAs8sALMH3czBWBz4jIHCoM4YOGtg8GvAiwExYHadHZ3G&#10;jkIH0ZA52kEAS8Bf/6iL8f8PBZ1Cg4+aB/LraAcGQEOkgcQAa0AdeakCoRMH3YgMhte1nIorrqe4&#10;4q0Ovu3Jzl87sZ26znrwtgXXYDpagYFiHSbY1nBctc75OwcDEUIIFeyavtZAHpvKmnPAL2k/fcuL&#10;/gp4Iw6wvf4GAj9fu8mab/E4Zs213V3eVoXzfTWowScBrX6DUf36rAHob5aBH6u/nXkwPQaxnD33&#10;eo6SAwG1wbjBNiP4xgFjkaBQEEf8DdLHgbpBuaPzVSgoVips7wSDI/rGWPz2OgqdCtvH51Qh4Jp/&#10;MM6hDY1XSxzKry67Dvs7umNPkYiDiIOdQueIOHjj75wMRQghAHYt4mA+EQcRB+fAWYkDb45LPjAq&#10;PrVO43TJDkt6gLcP+WYihAIgCvzmgSKB7T/2Yz82wNIiv3NQxcFYFFRBAHU5EVRxYECMIdGAaDzo&#10;uHYoOpBr+gxACVD97R9Gu6ufQ0D96zic+uONRXZ6jJYGRgFEMO+Uq0aV+lAIVKwr8FjBgFt/Cg/q&#10;TwPL9XVCrk+snbnm2/dHU9djA8wUqvfBdzmz7tFlRxoznKZp2jbr9UIIYYpoq7BdBuMGZ/hWPwTl&#10;kksCOQdPCLS1jwbe61DPNU2DxSeeeGImSLp8L8NyMZijjXdZDD7JZanECfqkVcWBA1weL6bjMiX8&#10;ne/pNwAnSDdoJ1YxeNZ36XfAgTbfzFOp9cd+j9WHKRrAa3A9g/8qEPTPCgRQUJBP/TiCAxQBQLyi&#10;MJH6HIP5QRB4j/nOggOKhxYC22CbOoW8rkPEQcTBTqH+DYgjDiIOQginh7YK2xVxEHEQcTAf29Qp&#10;5HUdzlIcuKwF46UBoBE65WXgTbBpUM+3DACh4FuNXFbE7x//8R8f4LsHfvPAB5PrciJEgcLAJURQ&#10;RQHwBeBOHGhIFDIYkBr4+0CQ/yfg1XD6ADDG26C0q6d9432wg9PZvQ8YLIwEaJAoo8upNKgYW+ul&#10;Ewfdg1+c4/kaYtLWiGGMrCsDeJye+bXOWKrlcTwQZX4VaeC2auQUQJ6LCPHBZpyZ7VJn63UrXX2G&#10;EMK+0QZhmxw8wXa5XMiBFQZCfDjUgB47aeCHXewCQ4NS0YaO99WHXg1ufUsOy5K2EQfa3vFyIiD4&#10;9S1C+A6XA+lT8M9VDMhYFHge6M/H4sAYxACcQSzFAYG2gbt1gShwoNNgmkEpfY3+lQDbN/jw2/0O&#10;YlGHltu6pZ6tAwJ7BYCCAMgf6LPxpwoB46oqCLiPDqbpI2kj+MmxrzRucbAufnAanJU4EIM8Gptr&#10;wukoKmqNEI3doNQ17QT4Bv8+Z+ArTX2tKW8sAmcOqiioMwQKAcVApb6lyIAXA2PQ7x+GpP5flW4n&#10;pPNZLg22AkGRcOgO5/XqfdAAYKAwEmCgjfFxpN+Rf4ysQb/1M48qEERDjcByJARja125rpU60mEY&#10;vCMarEuMsoZa441x9LcGshryer80zrw969FHHx3wuQdGr3R0CqkqHsA6XIT1XenuSwghjNGOaIt4&#10;G5tCgIDTwLwGlQZ8BvfYQG1iDSwNKsGgs2Kw6bk16MSmeh0DYnyIdroryzL0i5TLkXgHj5gxMB4g&#10;mNeHGPzDWBCAx3WCAPRppt2JA+rKuqDs1qt5xGcZ4Bv889ZCXr0JDnbxBkM/+slvfY0j8og8n98g&#10;JgLurcJjLBSgzgros9lvHo2n6owA/t00bTfcP/2qZbh27drM93X3KxyPiIM3O2zEwe7wevU+RBxE&#10;HIQQpod2JOIg4iDiIMhZigMDJIIrAlNgiZFvmNHY0YAN/DRmBJMGmC4F4hkChQDLiHjGAHy+ADEw&#10;Xj6kABjjUiJEgUtlDCQxNP72z2lIYImMbzfQmNJRnc418MXwaTQo+zjQPFTwWO+DBovnDzT0GCLA&#10;+BjAW9ZqnDHG3hMFQbfUqKIRJx2FB4bXurINVOOk08GoUoeAI9RYWue0E++D7QZH536nWTGYGkuM&#10;pOXWQJK+bVKDzYdYyBNo7KvB53kIRAXo6MbiAo5xv0MIp4G2GVuhbfEbOtgll32wBEQbZjCIz9HW&#10;Gfhju12vT9Crza0YEOPHgGMNjrX/vrkHCEa119pOfJp2rSvXPDxHv0jZtOvacJcTuaSoCgDRJ1UU&#10;BZ04UBisIg4UKVUU6dPxF/hO8CNd2H7t/tjHz4NjPEc/gmBQKFDHLv0xD9S/vtptxE4uS/L4sRBQ&#10;zOhLEQM+l6doIR/d/QrH56zFgZ0BCJJtkDZQOwM4mo3x0/BpsBAMGgKCUQP8irMA3TbO8XcN/A1k&#10;/X9nfDAwGizyMTYqGFGDUTswhs/OzqyJQaSBI/ViHS2iGpVl53T3QThXg8QaVkcNNCSMtmsYLRdl&#10;1cBSDwb71tmq4oBzSQtwRo6AaNioIx+ctn4wmH5Ij/w5MmIeMeTmU4dYHZ3OxvvKX51Z8D7R3jSs&#10;1gX3TuGigADvJ1h/L7744gDrcJ2ZcXaC+66woO3Xe++97O5VCOE8oc/rD/UJ48AQsIsG5dgtbaYj&#10;2wTwBvgG/g7qALbWQFjfxW/tsMcRjI+FA3bUgRdsrfnQJjL6rQ3ryjgPZ0UsK6PxzsJrv8mbgTxB&#10;vj64EwZjQVDRbwFpVf8NlNv6M8aofhwf4ai7M8/YeO15teWr+N95eC5p6QN54Ns6Mri3XYD3oaP6&#10;q+qf9E3146GWYdO8h/0TcfBmo484uBWNsHTHSHcfhHMjDiIOQgjHgz4fcfBGWSMOIg7CYs5SHAgN&#10;T0NCQ9RA2BFYamTDNeCigROggYKhBoYYLQ2ZnZ2Or2EwKHUZDBAcGrTeCBdvbPM4ztMQVTRIGBqN&#10;LgYGMGoYFsCQA8bdjk2A63pDpxEJ0u2cFQN4OzBTzRokfnu++8FzdDrVYAnb3M+xro/UCDFtauCs&#10;MKNcOhEFAlhX1FsVCPNEAvWnwae+nAZ3ihyDx1IeIIgGyugUO0bPqVSNN+frUGwLOrnq6Oq95hzL&#10;ZlvC4dY1nEBb0yEiIFxzalvk3ioodCCKCqhGXMdCu7Y8tgXav/3B++/9g64/hRBOB+2vthe7hhgA&#10;/R12woESbXBdNsQghwGsAS12tPq+Dm2usE3f5bkKBNBmYlM7caA/w29Yrq7MHdgzy62drMuJtNvk&#10;zaAeXzP2w6Af6ujEAVgnlptrOZCkP0Kk6JOq/9Zuc++8j+uWfxW0+/gB4yMGmID4yGWvftyO5U0O&#10;oCkCyOdDDz00wH3yTX2mh+/3OvsoQ9gtEQcRBzMM9CMOIg66/hRCOB20v9pe7FrEQcRBh3YfP2B8&#10;FHFw2Zy1OAAbIQ3SzlWD4RoQAo3Zh5bqB140KooFMFgkMNdwGgxqYID/G9RWDGD9v8JiHhinscHB&#10;sGpoDDox8PVBJjuxBhJRJBoAgmMfeNJxOEUI1IG/Dep5kFZx5UNSGAHrdCwcxKDUQFWBANYtjsly&#10;4UR0MtYp9VFFAHRCgXrVaGOYDeqdUuZ+Wh6XnVEG2wDlNRjXeDO1rsPUqVWHKWPn57UtF5iOjoq2&#10;5PR9FRLml/amoBAEoXmz/nCoCgvy7rIlnQ7l8j77ZhLahgbde8T9iiEP4bSg3+rTeKc/YOMcPNCm&#10;YSe0I3XZkLaKQNZBGu0afkd7LPoj6baPxQF20cC8igNtIYMnDsw40IFt7sq7CAax9F3aRGyqPtv8&#10;VJ+Nrx3730onGDpxQB1Ybn0B11QAKcKw4eYNwaYvNrA+pB32OvrrLk4aDxxCHSx0sKkSH3JanL04&#10;EBv8PFS0oHgwQKJz+gYZXn9JwA0KAf4UCv4fg6dRxGBUo6PhURQsEwc10DUdjQ9GTcPqKASGXqNa&#10;A0INLEbSMmCIAOHjSLQjSQTOGizS8rf7OVbRZHo4IEcZDP4xGtZpNRYaHEYaNN7mQYGgSNBB6XSo&#10;U+vS+hsLBEWCx3Gezsi6QkhZB6y3BAyesxuIQ/f7rABOSwemgyFvOoHqEG0P/I2dLLitigjTrFRh&#10;oaDQwYD5cRaJeiOfzk4oHhyJ4z4aICjMCBq8j3xdHHh+QcHAvaqGHrq+FkI4PPRHfRYDGw56KAiw&#10;2XV2ALAT2hBtDXZI+zS2Z4AdrcEvjI8ZQzqdzdMee23smiKF0X39gQNcBJ5d2Tu0VQxeOTjiDC3l&#10;NR+WAb869rkV/QxU/6x/qeKglt1yW1ZsuHbauAG/oi9lwEabW+1tV8ZDob2vcZJ58/8ec+y8ht0Q&#10;cfAmtdFHHEQcRBxEHIRwStAfIw5uoK2KONge7X2Nk8yb//eYY+c17IaLFAfd/ko9FmpHIMhzOu1G&#10;2PeWWcCs8aHja/AwDBogDUg1RB3VEFUD5X5FAsbHwBKjAxh880FQPw4C+U3gDwa8BOOeo+PQcI1x&#10;P8fqbBQOpK0zMuAn4HY6sgoEBQPiwbfsKGBqXeIoLJtlpdzWpcaZulIU1DdFWWeKKTA9yqEDcpkN&#10;osCpUpc9gfVonsb5Uhx4r3Wg4va63986EtOYB3mvzlUUiLY5hQTgCKtoUDjU++i9VFRaVpyV4pI6&#10;cBmZfYD72PWhEMJhMDijP9Zv+diHHRCgr9v/HUzAThi0ahuxQ9VOjelsmbZpzNh2gfZrLAoAG6Vd&#10;wg5pe1wGSzm7Oqjot7VRDHbo57Tb2Erzri/FR+hn9SOV6of1zdUX64+on2rPtdGWFXvsclGXgeJ/&#10;9Jf4H32jZenKGcI+iThoqMdCxEHEQcRBxEEIUyTi4Gb029qoiIMQ1ueixEG3fREG/uNtGmOncAkg&#10;7dgGmnR4DYDBI2g0MCAaFYNbDI1GR6pBqkbJc0hHo2uAWI0PDzoZwOsk+G1AqCEmWNRxaED9/3h7&#10;3e91XMJCml5H54Rx5z3NwBItH1qqIsEHr1yShHNTwFAGg1sNLOVdxbjzm+0acetfh0g5dBwuqeHB&#10;XPODQDDvih6Otbw6Werd+2C+uDc6DNsSf26rcCx47vj88XH1WJ1QdcBQRYRtg2AAcMS0E3CJFXXh&#10;g8/UOdCOrR8Em9Pziji+F+LysDiyEA6HAaRLXumPDgDRX7Xx2mj6uAMG2gNsg/ZC21htkPalbvf/&#10;FWyP9qZjbI+0SVUUAINP2hsGJnwpiD6jq4cx1otv1sEfO7Bl+cmvfqP6WgeVHFiq6FvAc5aJA8qt&#10;r/Ha2FnvjYOK+B3f9EPeY0vDsbkYcbAqBG/1d/3/GDswndk33Tj6jGHTyI2DSMBoaGw1LjW4XUYX&#10;8Gp8Cf4M+AjgDWQVAhhJtxkMVtxXwbkoEjTkpG+5vF4NMDWAzCi4bh9j7ah8FQn+dq0l60sNxjnf&#10;vNd61KkZLDt7oKEXt1FXHuu5OCYDYR0r13bUiVkNn51QAGLMPce6QLBY/94PrwW2Jf5qsF8diriN&#10;/CoCO2w34/PF9gWKB/OIc9Zp2SYVDdDdT+rfkS5nilwjCwqqOLUQ9gs+x1k8R9cZSPHZIvqrtsk+&#10;TR83MNf+YRO0V9VeiPtAG1IxHTDteYztDYGyeTR4Z1BJO8xMpXbYAbmuLirYHv2Lgz2k6XXMC/ZR&#10;H6qfqMKgEwdVIOhT9MHaYW2xdUa9OKClTaWcztDqFxl8crAx9jNMgYiDEQRv9Xf9/5iIg4gD6yLi&#10;IOIghEMRcdATcRDCbrhocUCgtsq2VXCJjIaJj4LY8Wtwq4HAWGhUDeaqoeoME4yNE0Gi55sehrcG&#10;eQR4YHBflwEZ5BLwYURBUQNuY79lMFgkTYN1rwdu87qcozEk2Heq2GASRycaSL6ZME9ogQIBdFQY&#10;5rHBB7dVA67x5nzrxTwyPa8gQBx4T3lTFbCsxiDZc3F0Oj/vg9cQHa73y7yA2+p2nQ5Yho6xaIB6&#10;bk3fPFTHXgWDdYpQAMpVlx9ZXtsCS9RcSqd4QtwpnLu+EkLYDPsVSx+rfwHsuDYXO2xQakBcbZJ2&#10;YB4eNxYA1V6M8TrawUq1KfoJfQPoZxAFLll0iQ0ssyfu51g/HKbIIH3sGOgrsIv6B8XA17/+9es/&#10;/MM/PMDvTiR4ziJxQP15HcpuefWblNPlmXVgZVUBFMIhiDhYYdsqRBxEHOgIvQ9eQ3S83i/zAm6r&#10;23U6YBk6xsIA6rk1ffNAfZnP6tyt04iDEKaH/SrioK8Xjo04CGF7LkYc7FIILEKRwJt5eFgTmNqs&#10;D9cCU5wGYhpigrqxwRozNlIYJwO/apA0hvWBU6dWEQcu+TEgxoi6jEenA25jv07IwBija7BYRYLX&#10;1ihybaeNuZZp+6AvhtFlRUL94QCBgNMA1GtTBtPXKWGUDY413hpwjXg14MB55t0pecSIU/aIA/GB&#10;Me6ndaFzo4w6P/ODw6xOlfZW/6oQkG4b6IAs3zw8bh62lXEAANXxWwYdu87dOrct4eysNx+uw7G7&#10;HKDrIyGEzdA+suTG/qYtxw7bP+mv9mX7OX3e/i/YFn9rE8c2Qca2YUwVAgqTKgi0s9huwA/qfwyW&#10;sfV+nZ5BolUCZkSBfpc3/bicyAElRIh5s6z4A30pQqAKA+l8r363EwemTf1ZJ5Rdwaad5CUdDqT4&#10;Fiby3pUthGNx1uKAAKz7vU8cwcCg+RYXPl2vwaoiQWOp0cVQa3Q0SBquOpIBVRwYQOoEMIIaZcSB&#10;11EkMPLuSA2BMOBsnn322QE/BkZw7DZGNyyDIzIYdR2ToyKkrzgwD/w2mCSQtg5cK8vbiQwmrTOC&#10;cZ8/4DmFuq7W+jNNg1fKrqFWEFRq8Kwhx+mZXwUMxtsRHWYMnM1wBoHP2ltv1qOzGWC5yZNOgvur&#10;KPCvOmvvof8HnXWl7veceVhWcFs93/YiBgSLggKdvnVGeXX21fn5EbWMhIWwOxQHCPDxAAW2UNtD&#10;X7UvL7IXnT2o/d++b/8Xg23RBoM2H5x1JG/O+jrAg7BxoEh7S6BsGVcRBQoDbTNp+JY87Tn5sC4c&#10;RMF3jn3sPHGgiKhU/6uN1UZTb9YF9tF8KIQor7Mb+hbK0ZUxhGMRcbBjIg4iDiw3edKZcn8VBf7V&#10;YL9z1jqbSt3vOfOwrOC2er7tRXSgNTioAQLliDgI4XhEHNwg4iCE/XFW4sCgq/6/7j80GDcg0HUJ&#10;jcYQI2FAbcCFYanGSwNWBYJopBASGnoNIEbJ6WWNswYaaoDu+s7HHntsFqD7LADG1m0YbcvglCjL&#10;jZza9lsKGEGvYx5wFv5melVBYR4UCKAgcCkP8PyBH/cxKK/PH5g2DkxHp8EeCwRxP85QQ+70L8G+&#10;YoTnDjTgwlupEFOgUHKpE1jf3FOdKXnT4XqfxsE+sE0n7fEVznO/zmicxrqYTr22mFfg+pbHOqPe&#10;vd/VCdquWAPc9Y0xb3nLcftqCKeAPoU3qhkEa0+xXdpCAnb77SI7Ufu8x68jBPRdY0HgQEl9RsmB&#10;FJeIMtCk3dfPYC8sY1d+qKIAWILKABLgGxQfDoZRBn2kg2/4zrE4AIVB9bH64orp4EvG/pc68j5Q&#10;dvOjr8Bv6OeWlTWEY3GW4sC/7phD0o1sYNSB9ZWOtGpIMcqdEavGSzRcHOM5nA8YagNU0tVIaqhx&#10;JBpoR2xYq+movUEwgbn5Zr/PAPhAMQJBsWN6BO2OZBlsYySr4zAfdaS5ihRAnNR8+ICwwsSAHLwO&#10;TsogWudXBYLGHBRhHGO9adCZldCQU05Fig/Hkaf64SGoa3/ND+XVoZK+eattVMctOmeojllHzXad&#10;kE6d8yxvxTS7ffPwHNOuQQN5N2/mi7Zm+1WsrSIOEAPr0qVzqWhbDC6wMbZPgyb2d+eG0web7ACG&#10;I9LYXG09/dK+Wu3EGPs1aGNq0G/gX4N/bGT1L+K1GSjQxusLyJ/PFTiwgv3UttY2K7W8bqOt2871&#10;TYiLRYNulL0bdFtXHFT/IfgX69L6o470AfgSB8Gceed5CmdHurKGxVhntgdJXe6WiIM9YmPF6GnI&#10;Ig4iDmobrY4acNbmB0fj+ToethusV6dveSum2e2bh+eYNng98m7ezFfEwXHQtugYsTG2zxpodeeG&#10;0webHHEQcXCJWGe2B0ld7pazEgdyFUrM/rr9h4YGqzEwyCVwcs2oy1EwZBoajQ/GqRoy0WBxjIGd&#10;xgnj7VKPikaT5T8aal/PyZSu4kCDzbSngoApW9eRKygw8AaBOirSrM4KuLaBN4ZTZ2J+mGo2P16D&#10;aysOqDeXOvkWIa6l0fU6OCYdgg6PesGAV5FQYbvO06lynJr3BiGiE9KBgXVV8+M5Lq+hjOaH+2Ke&#10;DLbBawv7Dbw5T8dsOmw3Hc+hvdgGxHY0ZpVjoObJvHJN21gVBwYF3geEkiJ4nrHugv9V6dI7B3Ru&#10;tK+xw5tXjx5HH2F5BbhEgz7s/u7cQ1LLMY/uvNBDfT344IMDNTDW9lRbqEio9qbr0x5Pn9ZeVwGg&#10;H8FXORBQ0Z7zm6AYfGMQtl2/4Rt6sO22z64NuA2q3dWHmh7LW6vPUbhY7jrYpt+svrQKA3+zfSwO&#10;8BeKDH0KdlR7rK2mjrSF+APvj8/v0Uen0i9PidoWjFG0dcQL+unarrp0wmpEHBwAGnTEQcSBedIx&#10;V2ct7I84WEyX3jlQnZ/OzW3z6tHjIg4uC+or4iDi4JKobSHiYP9EHOyRzrjpwAmcXLrichQMmoZG&#10;44NR0khVUaCxq8Gtxh1D7rSm07ugEScY98FelwgZTCgKgLcpuIwH4+Y5fvuAgFhx4HFMmxro6xh0&#10;VqDTAZ0NRtRA36nXRx99dJYfAh+FgnnDKZgfH3TDMZm2Do9A17rEqHfiwIDYc6g/lyxRbpZUgfcQ&#10;o+NvRQv303L7cDZ1bn4QHaav06rt1PuuKADO0zEL4srA3HO495ahYrvYhBo8mF/y7rVrHm1f1hlt&#10;Q0Pd9Ysu4N+ELu2pUPt+t1/Y7zKJGtwrPld1cBznOTzADwRgbuvOORSUUWdtWcmT5bUP0dft5/az&#10;Vct/idi+eEECYIe1owTm2leDVvqvNkPo1/Zpj8MPaa/xIQb9Brz0cW2uYO/s/2Cwrk1kIMmg3nvM&#10;vbUMXblqe9Ge8EIMfY7+k+tXUeQgj7YMG6+913/WQTcFQWWeONCXOMCCjfR61hl1ZPnxT4oY7xPl&#10;6codFqM9wHbYlhRc1jHwNkEFqIOyqev1OUtxIFchxOyv2z+PapzAQHBMt99t87Cx8jEtR9sNojHE&#10;BpA+R4AAqEZKUeAIBgbK4I3A0fWOzkaAwZsGFGNqgG/nIiDRWfuxL4J9DTAjIOZTw8ezAqajOKiz&#10;CToGBQLgrBzZMeAljzoVr0c6dnCMgfWmYGDdptdhpNo1/zrE6iCsy+okxDqsI0DUoY6Q/CNUwHts&#10;+wC3IR7Mjw6a83UYOF2dsPe4tk+3EXBbP9xHBZ1UwWF65FlHKAb3BvhiW4G6fYzHkCevQ30aQJgH&#10;8qi49e0prAG2frr+1QX6m9ClfUwor4GPIhbsV7Rfgx2PIyjW0fHKY2A02P3z6rDDtuh1abMGJNie&#10;7pxDYXuwH2Nv7FcOUPA2MmcO+b+zloqHY5dh6mAXsZtAP7RfVpFgX9be1P5t39YmAzbbZ8O0/9ha&#10;nzETtjlziu3TjjvYQ7vWdttOu7bNtuorbcvOcDNYo73XZyBcqp3VdjlI0tl9BQIoEipVFOhzOU9f&#10;op2l3rTX2mjqSN+HT/SjbpafstkfxuUf43HrnHOu2C6oQ59NtL3TLqxzBJm+2Jl9bGmXZphPxEFD&#10;7ZCgMRvT7XfbPHSOEQcRB7V9ui3iYHW6tI8J5TWoN6iBiIOIg0OAXTRYijiIODg3bBfUYcTB/ok4&#10;GKFRAp0SgZ8OnOl6l5kYvLoPNGYGA6AxBIMDnKMNW2OHYXG5hoZNQzY2VBg8wEAZCGsgMZYaKn5r&#10;6N1WxQGBHDht69St32RQCOBkDPANnDHM5l2hw7SehlzBQIfVsSgQQHHA75o3oIO7bp26si6FfBpU&#10;WBbSt6wKpWVOAnEwNvjUP/UGlM18eO1qoDXYGB/rjbwDU+3mB+fhvdUpG3xXB02erR/qSgfoUiWW&#10;CxCQg86c86sYUBDoJGv6Heah5kdoV+aba+kIFZxVFDitSzuvfWpMF+hvQpf2McF2aAeohyqY4cUX&#10;X5x9/Mi2whS49cZ+4HztRXededgWFSMEZAp9bE53zqGp/cU3fll+gkj7DmB/wPrD5np+l/Y6WL+K&#10;MPq1wUd3/KmgjcL+GrhXkaDN0GfQ//3tPnyI9hhRoA8wPWyt9l7YpiAA7x3tG/Cj1rn3sN5H/89+&#10;g+jaNrTxCA/Lo23Fh5h3yqMNdNAHu+9gWrX91a+O0c8qCoB09CXaVuy1+dBGU377PuLW/qjvp411&#10;5bf9UQfeR88lpjAesR4991KwfhgsdCBF8Um7tJ0qYGtcgg30/C7tcCsRByNoPHbMiIOIA8oWcRBx&#10;sArYDu0A9WD7t59HHEQc7BttVMRBxMG5Yf1EHByGiIM3sbPSeauDBzv6GKeubKDgPt7uo4igMWsY&#10;BOPnVx01qAR+LtfQwGGQNFIYLQ2VAS1BoIbRgM3gHTDwBroG91UcPPnkkwMYII2PggEHbbBOOgal&#10;Bq+kWQ2iRtHzDd6pI/dzrI5HMaNAAPNNJ9fBEExpJDWa1KnizDonQKUOwbRxetYl9aWTqIzFAUGx&#10;+aHs3mfrpxoY2w3GWmFofjBOOjLqzXurM+Y6tY3yh7OxnimHokrDR/15P00Ph+hyoIoBfg0ADPTB&#10;bdIdR7tSaHGfbGMuNaiiwLZd+9U8umB/Xbp0V8F71u3bBtqlbR6H5DS30N90VtVm2L4UB7SxbfJI&#10;34AnnnhiNq3O/7tjjwVlMzBXMFEvCk2CQB28YqEK9C7NVeHaBqDUERBM+5vt29T/FKAf+lV56xS7&#10;ql20T1c7oB/B7ukrsDfeB30GbVXBJmzTXoPbfTie/HR16jYDXmy8Pok07TsuWRqLAqAcloGAXTuu&#10;Xa/ioKIvnYfHVf+gKNA+UlfaeOuZfLtkjvJoFw1OLTO4jTatj2MZoMtmvIfUpUvujCuqH7oErDPq&#10;yvrRnto2gHZb/RNQf9rFLu1wK2ctDuAqjJj9dfvFTopjNtjR0FUHX3EkBcOJMwMbI+fZsTGOOiOd&#10;G79VvxpdRog1eBqhOtqNQNBgOSpC8OdorkG3HQMUCGDgTbDpNe1kdhwwX5RBcUAwqmPxetWJaLzp&#10;qI606/RxvAZC1JWd2CCYtCy3wSf7dUqc5/pj65Ggwt/ml2sbRFtmgmeDZGcPxmj866iQZSQfBieO&#10;dOLEqoEXgx0DMurPeqHeFRw6ZpxZbZ/86ZyBcxRfigTaiM5xVXFQHb/XBrdV3Gfa3BPzQ32aH8Ue&#10;7Vvn1/WrZXRB/zK6dFaFe2cftM93x20Cjt2giPaiLbAd89t604YYbIF9kTx26a+K/YK+p1Anb92x&#10;x8R+w8wgUAfWme0d3IYd8NguvVXhmgZi1dZrExH2vibUoLVLZ+rYzm2TtEF9gH2aPm6ga9/Hxldx&#10;YP1bP9wn07T+qDNtPPttd/oU6rzLo22gtlnToZ/YBvQZ2D39kDYKu4UNBGy34qDOHHToS7t9UEUB&#10;YEu1k+aButT3m+/qT+f5Cm2PPoNg3zqjXk1L36OtAOt820GEU4U6tX8qDvD5tlniB/2/7YdjtB2X&#10;WGebEHHwJnbWiIOIg4iDiINNiDhYD/uNTjviYLfYzm2TtEF9gH2aPh5x0O+POJgm1GnEwf6JOHgT&#10;OyudFEMHOnAMow4eI2AAaqCE0XI5C8EbcBwOBwiUXapEhxYDXg0BaRowG9hh3DRi1ZBpsAj8NPTm&#10;wYAeFAjgfjqLhsapdAyZzsTlOubJjjc2ygTPBvOKEcSS5XG9KVPETolSHzVN01UcWJZxIKozMm84&#10;Eg2rnZ561ph6Ls5Eg07ArMPQ8FcUBxynoyR/OkfLwzU1MBUDCfNDec0Pda7Bsqw4ZJ2asE1hQr2O&#10;7x35sY4sF+1EMakw4LdtqDr+eu/E/HAfTNv7Sn51zNwzy+NbrrYNnLrgfxldOqtCu3Gpgw68O24d&#10;vP8sKbOdUkcOHth+YCwO6A86ewPW7hqroA2zfAg3lyrxjE53zhRQXJJf64f+og1TYFOnPqthX+vS&#10;WwWDUW0919TGVxumfdxU/E4B2znltIz2aQdnKtpfwKZb/94b2qz1o7Ct0P5XFVfud6mM9wKwN+bT&#10;/JA386lNwwbiBwG75zJS7Xln6zsRgF/wHHyr6WibuZb2UbtMvejnbSv4B/tiLat2gu36Wt8mhl+x&#10;/mjn3id9Jf1BEeL1GBBbVr/nCPWnj7XOuA/GE/gtB9CMx4h1jB26exNuJeLgTexkOFUdhg68dlIC&#10;Tg2DDVCDAW7DoNXObADgA4IYQl9x5vW4jkbQ0RyMVDVoBrcGgRyjoNCQmlegY5hfA0wcrmVzjTSO&#10;UoPlg8nk16CG8yxjNcoaatfBk7bG3XIxGqJT5//uN4DnPNNWgNTAmHIYlNZ1lzp4gyrq1WsamFEf&#10;ponz0OB3IsFt7Lf+uZfWpYYIo2R70eBr9Kvhpy0ZLNbyGngTpOvUaju1fgnYvbeeQx0Z4FeHKAoC&#10;cH+9T9ZFTdM2S7uzzjWqlNu6pOzOnuzDwHZCQLrj18F7hHMwYHZd8LaBn22BNulsIYGTAty2Czp2&#10;gyv6WH3d6KZ1Stnst+aBfqDd2aU4MJi3/9HWu+NWxXvDQIl1ht2032lHsVf2bwdbqPcuzWU4sGD/&#10;pH17vRoIe59sJ6cuEmp5gT6uz9HWgPZ8bAsAP2X92K65Z7VN+/zVsjZtnRpY0ze831yzBnzaP21Z&#10;9UPaa4J4faO2Hh9q0C/YeX870Maxnost1X5qb7m+PlbBRH6dIbdNzSuv7Zw2a1/1XGyrdUnZ9RVe&#10;D9zmveM+2ge7650r1KGCV1tHfThAadsF2y71qmDdxs5eEhEHb6KDjziIOGC/9c+9tC4jDiIOOmwL&#10;EQeb4b2JONgvEQcRB+cAdRhxsH/OXhzIVYgx+6vb7bAGdDVYN4DWUGmsDGQ1GhglDFQNwjAkNlaM&#10;qWvjfEMRgaMOzgbOtTQEpoOhqoGsvzViXFuD7rk6OCBYVxTUwM+gX2dBwGsdaHAwWhoszvE6XbkN&#10;OqkfnYiOHmfhGygou0G2eSDP1fiL28h7NcbANCzBGLhMC2ekCLG+OUfnR54NonUI1mutW7brGMiH&#10;9966oAzWkYGhBqeCozCYruX1fpC2Dk7nVmG7dS31WEVAFQVOgSsKgPOs0+r0bS+2U9qKjlnnTx0q&#10;IBFg9pfah04B7xPPgtj+7OerLH/osC4McHD2Cn7qy8DcPgZus53SZje59hjaos/62PbpJ16Pe9ed&#10;ty7kU7ulLWONtbajO2dV6MPeE/qZbVA7THm8dw4S0LcMytZpm55j/WjnoQa/2hvunX3Z+92lO3Us&#10;N8+BAfWsvdYeaC/H6D+wFSxzqUtdCM6sK9qgAzbL7olt37Y0zo/Xrv7BZZCdTcTuaQsF+6i/7NAn&#10;cKx2n7RM32uTH8trWVlaqS/Q7nflBOuC+ndJsXYBP6l/qD671r/3xzwgxBRhy+r5nKCc9kH7pL4e&#10;qCPrj7oE6lfbvAt7ewlEHLzZqXRuEQcRBxEHEQerYF3oqCIOIg6mjuWOOLiBPoFjtfukZfpem/xY&#10;XssacXB4KKd90D6prwfqyPqLONicixYHtZE5tU+QbsevnZWgV2Fg0KXxqQbG4Ayj4nINzjew1IET&#10;1NqxDZy5po3ZYI60aiArTplixDxW44FhtaOQlh3FMlQDo7NluYUOXggAnCrGERhYKlw0yGCQW/OB&#10;kwXSNxiic/owq0EM+dTxWBaMv4JDw1zzzXmm6b1D4LhsS6OL0ze4J12Nv/XnFHOFuvbech81ztYp&#10;1/aeKUyoL42OToLfOg7fXgQ6P9LU0dmmajs1r/OwrVWnZjrk27QRdGMHQ7uwLp2mpn16v334mno9&#10;B2Nqm6ZMtjvvB8Ghbciyjh2tzrfifdaGMM1te6AtKl59EA4RYmDNfgW56dXrrYr5pX1ZLoNphTkQ&#10;kHTnrwtt2UBO20Ewb7+zTrpzl0Ed2q/ouwoF+zJiQPsp3E/fVqY9pazmo9ZrvW8Grwpf2ryDGbQJ&#10;+0HNg33C+3nKfcJ2Q2DlfVQQYeu1E9gMg2Nhm/Za24pd1MdRR4qQ7toV75PLazi/igN9lr4Hf+og&#10;lf4BG2cgr/0DfVO1mR0ep93Udlpe6wJbqc0wv7Qhy9CVr2KdYxPsl6ZHvWuPq8/WblMHdbBRv2qb&#10;XzUP54Ll1b/Sh+2/1OFYvGIXFRLehy7dcIOLEQdQAy/+aFyu/XMkio5aRQHUoBUDYuBYA0xxNAKj&#10;o/HCsGh4NQoYCK+toqWzG4AqLDBaplkDWa9dr6NBoVOYTicO+K0BNqDg+gZQBjvkTceMMdIheL1q&#10;gAXRoCG3g9Jhdax1xsQ6rwG8Bpl0OkNdDaQOnMAIaiCmcKBONabk3YDZwHp8/wBxYJ1TRu+9ToK0&#10;rDfXr1Mu10FqfGhf1iWBoPfetkA5LJdlre3TdlYhzzo18iae770hTR0L99v1qhpL6tz6M1+MABvc&#10;npsBNRhE/Ftu7yHBn2ueDdo5VsfDPR33DZ1TvcfsNyjiHM+vgkFnbn44bxtx4DXoo4oCxR79zuCX&#10;63TnL8O8WUbybr+1/rCZ2gnLt0l5qEvPpy0qOBRu1iMovDjOvm7AxvMB7qeOvSfeQ+6N91nby3NR&#10;ih7EiYGEtop8KEKE820DXXlOAe6T9eOrNLmf2gnsnXZEWwXaeH0Cfsb2Rx3aXrprVmxf1nO9Nv5A&#10;m+t1YCwYyI82WvsODmJhFx28qjbTbdpOzlF4UF59jfkhb/oxfTc20jJ05QPbiH2V/mjf0RcQb3gd&#10;/LL22vKTD/2p9Yw41ucsy8OpYrkqdbt1Sz+3/1KvClXumfZJ2+I542uFm4k4eLOT6/BoSBEHbxh2&#10;8qbTjziIODhlDMYjDtbDvFlG8m6/tf50vtUBb1Ie6tLzIw4OA/fJ+ok4iDiYGparUrdbt/TziIPd&#10;ctHiAONlUGAj0iiBRghjoSEhQHOZj8GkATu4jyVGGh0MmoJDJ0oAq4HRMBKkGMh6bc43MKyB7CJx&#10;gHHpxIHGFMOn8bET4RB1EgaGGB2DC4yRxlIHQd4UBTVgHQfTBCqWm6UVOnvrnkDN/FpuDLV1Tpoa&#10;ekUT+bBODfYIEAwoXNPJulrvLenr6EyPYFshYJ2C2yiTzsb6o214nwjAgLIRqEAN/KxL6tW8mV/y&#10;o8Ozziirdck9r+thge22q3lCALi3CkDqyPvstTGiGkuDpnM0mNY/4g1oD7ZFRRFL3Lw3Hkd/9G1G&#10;BIkGpQY9OhhwG/fYAID77znWM8Gq6buN48xjl/9lmA4i2EBDcUCbN5Bd9d7icC0P/X9cBurIejPA&#10;qU5Y4UAddOkvQxvENf1tPZM3sc7IYxUKgEBwwAB7Y97tl/Xe+H/yaz8Y319gm8c6AEG7UGRscw+n&#10;gmWgXNoJbJz+UFuFDdQOa3ewN5uIAzHIpV/ajvVfoL8C86N/wd7pN2re9FNVNGg7QR+g7eUc7SfX&#10;1L/YtgnGbUuWj7bYlUfYb9lsk9SrZdSPgNej7/pbwcB+z3GpG3bE9tld+9So/dr6tT+CZa11zm9g&#10;u/VM+1UoCHZAe+I59drhViIOIg4iDiIOIg7evDceF3EQcVBhm8dGHEQcWD7aYlceYb9lizhYTO3X&#10;1m/EwfG4aHGAQzBQsDNibDQuGhQCNoMzAn+FgG+5qW+6MXgnsOQ8wHjaye3YOBcdlM7NNxaBho/r&#10;GyySpuKjBq8aNw3bWBxo1C0XmL6BBIbPwKZ2UDoVEAQYbOoQyJviwGU65Eej63FMhWpgCcRqAAYE&#10;GpZbB6D4ANK3Lr0nlEEn4b0jQFLMGCggPgxmCGJ0Ngb6pG/eDcSpV39THvPhlDNOyGt7X8k71weX&#10;N3BvNWzUp/VrHsmP5fW+UG+1jXrvrWf2e2x1ZN5v7yeCxfxwbxVLClLydO5GEodheW0PCEiDfvsd&#10;98l7IwR8tk/aqo6nOih/63Q4xzQ5z76j8KD+vbbLWTjOoNP0urLMw0C1BhzCNhwlrHqfOc46IJ+2&#10;VZ0sv7WZVRwokm1zlGuT9mUdrNo+2W8f055W20LdjMUB90ohoK3jmsuuZ96sH9K3XXkfziH4oIyW&#10;B19le9L+4zcMxgVb6HEsu7F+u/Q7rDOuaRvCpmrbKwbT2l7y5JIb8qFd1P9gK/WRDqjgQ9ymL6Bc&#10;lrHac9s+A1qWy7bQlQUsD+1Bf2B/wT5rr72ePgQ4xmtX7HcKfuyR1+nycAqQd/svfVP7qe3EdrnN&#10;fkd/7crtNvZrrz2H3/b1ek6Yz0WJA6nBlx1W44KRMLg1MCNYNOhHCNRPr8MycYBx0hjY0WtQYADD&#10;qIJBtEEswaiBIWmOR7bZrpHTKFIOjQ7GUiNpcAsKBg0tRkfnaicCtxFcG3gqLLimZaziwG01Xxp2&#10;nI2BkU6boEnRVK9hXpk9sA6cTcC4a9QNsHFMpuP6Wa7jiA3bdWAG91WEeL8VgkCZLI/ChHN0is6m&#10;UNfm3VE3AtFq0DSCOl6OsV2YHo6rtk/zZl1yjG3V69FeLDfXBNKv1+6M6TlCGa1n2paO1Fkq+p39&#10;TQfCsTp7oc4M+mswYD3y2/3eT9qY9c9MnIGjAfo87AfmuyvXPHSctCWDC4J1wM6Yt3Xuve2GIE97&#10;JbQx27e2k/bnNgMYHLt11l1jHrV+u/0dXsf7UW0qgk07291vr9elO8ZjtY2k7z3W3vBbm7lOGaaG&#10;9UM5XGevb8JfaHP1BfzWxnP/rfN16heoVwNDfI7tzvY1bneAKNWuE2SbtyoSnEWo6BctA3bYvkM7&#10;13Y4O7SKKADKq4hAYJtffS1+Xf+jn2e75aHcDuY4kEYf105Yt7Tjdet3KliP9FeFPALMgTz9GbjN&#10;OqEPLyu3+70OLDsn3EzEwZsdN+Ig4iDi4PShjNYzbSviIOJAOxtxsDrWD+WIOIg42DXWI/014mCa&#10;XLw40BgY5NWA16UlBPsKge///u+fsUgcEMAb0GKIDNY1cBg/nbBgBOwQTpkS/BoQkxfFgXmr4sCA&#10;H2NjAInRcxmKU6qgYaz50vjo/OhQGjmMpEsHNGiUaxxYg+VWZFEGz+F8v3Pg9TC8BvDWD2W3POTX&#10;OvDecE3LYmBNObyfBikYZ5d1YHxMX0dG/egszC/p1/J4TfdT155THYxlNG2uo0HDCFqXlrveZ8tK&#10;2oqQ2k5tnzgRnY1Om3Zj4OO9uwQjqLEHy00/MrjgfrssRkFKQDfud9yTsQNZBo7ZwNz2zPMM/qa9&#10;GVR4He6Pv3XwBF9uswxdWedhOrR1+6fQvgwuyHN3fodBNvVmW6vpGsS4j+tQdrC9kyfrqrvGPDxn&#10;1fM4TlFlUG7/EoWC9byJOPA48FzqyGsoPrn32jKWoZi3Ls1TwTLYrwjWHZjQz2D3tGW0CfvbJm3a&#10;+uVe2sdsxwSRpm3wTj/Xb2L7HXDRZuIbtNPCNvfrAxHWpmMbBstPnrr8ivnGnij8qSv9wVi0gNvY&#10;rxCibNpzr209VriWbbLLz6ZYjvG1xtfzt3jM+Ni63/Tsi4hpfXW1Mw50gPbG42gHXmOc97A7Ig4i&#10;Dmb50tFVg2BAG3EQcTA1quOx3PSjiIM3oH0ZVJHn7vyOiINb8Tjw3IiDiIOK+caeRBxEHJw6FykO&#10;bFgEjk5H2lkJylwi48O/BP8Kgq9+9aszqkjgmCoSOM/gkiBSI6pDJXjQABg0YogwdFDzZVBKnlxO&#10;pDggfYNJg2SMjYFqDX49jrTcpnGi82n87cC1wxPkaDh1AlzLAN0A2jKDAT0BL/kAjKDpGLTjuHUC&#10;fjcAA2GdYcy9jmmCwsTlR9SVedOg1IdxwYC6igSneBExUK9jucDrUYcKMuuRPFpG8839s6w4NZ2N&#10;06i1LhUHlgWqOLA9YBxdKqLj4D517fycoIy2S8sN9h2dDW3IpT28Ncdg3fZF/RtEuo3gzoDY9j6v&#10;Tt3PtWxT9lkDQh9c9Nh6PunWfkV5/O2+evwyrAceeLRNa2NoK5ZxnXStZ4Jd09RRExD62+vQXy13&#10;rccu7WXU+un2j+FYr2lZuScGjmCgZiDPvbPexnU/xv1gvQjna8NNm8COJWVAe7CvexxpduU4BawH&#10;6li7pl0iGNeW0TZcCmK/7NJbhUX3wXtIveq7yJPCpfpA/bs2GntfRQFwrsvEsA/jNtLlD8yjtoj7&#10;bSBLuuZDG6840VcDdWid4Wsto2nX6wh5Gm+Dcf5WwXNJc2xTwfbrPrDfaU9p//ZByuB2wc/ru1yG&#10;hxhyQI97Zhvy3tCuFFf6dGy796YrS9gNFy0OavBlxyX4M/B2FqDOGKwjDhQZBJEaAZUxjsOOVzub&#10;jsyOwDkGoozG1/XwQBCueDC4xfB5PQyiwabBLUGvaWosMWKOeNnxqsEhf751wc7MdQyOTbuKgzqD&#10;YN4wkp7P25kAY+LonkYew6rj4RxHfBQJXg8UPcyOWB7XdxK8KAgQItZvNU5jZ4LRts4UUxWvB9aj&#10;AgEckcKw1bIaKBhUcm2Noe2PMpgO9Wsd6Dgwsrbfrm2fE7Y70LmA/UbnBDovnJL3mMDQOleYcZ6B&#10;rIEAx+nUTI/6re1fdNqkY0AonOdxXXk6atrd/mV4LuV29N7AjfaiM14nfdsX9aY4sB3Sp3TWigNE&#10;hPdpm7KA1x4HRovwntg+uJ8OMiAQGSAAg3bKZcBSgx7tHlge8Tjo2p/buL51TtvSpmrXOH/bOjo2&#10;3B9H8m1r+A/bBe3EdmNf5JwurV1AXXqfqGt9pz6AgRptuwM3ihhwxJ52bLugDdgWF90vtttmtCv0&#10;O/08PkBhog/ExisOzBc+wkGGZW3EffYTMA+13yzD8tV0uDa2BLSJtGXtqO0Y/2U84OuL8dm2B37r&#10;s4Rt1rW2g/r3PiEGjFv0oVAH2/SF9reufsJuiDh48y/iIOJAQx1xMA1sd0C5bSP2mxqcGbhFHEQc&#10;RBzsF+5PxMGNa9tmIg4iDs6JiIM3/zpxYKC/ijgQRQKiwgCeINKg1QZOZ7ITVidkoGEnw7hoVGrw&#10;rfAg+DZIxugYIBNYAmUygHWpjAE7aKQw6gbROryxIdH5mrca1Bosk7Z5M68syTEPHEuZoAYX1oXX&#10;YHoeYwIYEA2E1zNwr5C+daVhoVw6KgyZTk3Dx7Utj84CI+X9Ii2FgsJkfF2vbf2bR4ycDpPru/5d&#10;o1rFgQ4EUeC12V7bKH/ci65NnwO2NR0d7cGlZzgjgy4DffqLxwrttgZx/rZ/sd8+pjigDZi2Tmee&#10;k9V2VNzXlWkVtjnfcymbDtx+jFDQmZPP7vwOy0V92Hdsx/QN26xBGMszDS669NbBdCiP+eiO6/Bc&#10;7q3i36CkBisEYAp07QA2pwpIMVgkTevXgJfftqV6rueQrscKx2pf1y3flDDvVSQ4EIJ/Mzi2zqmX&#10;Lp1dYT/gPnpN88DAj+1X/8t27T7tF8ijbcj0YNH1sDn6LIN7+oR9BB+kT9KPgH6X/gScoz2i7a9y&#10;bfJpW7LNUQZtIffHY4VtlrHaTNsv99J86KfwWQ7k2ZdqgG89c+/1oR3UuwNx8wSBvtP6AX2553Bt&#10;69xydfUUtuOixQEGoQZe/BEwj2cOCPYVAlUgLBMHpkPgbkPXaNDAdTZ2cIyCnVQHT4cycCQwdf27&#10;o/J1LbyGh85lh+KaBuaea8AOBrQE6xpLDQ11ZJ3RATUmGlMMgh3bGQTEh6JAqoDhGIWLhhpjY114&#10;bQ0VYOh1PAoLgmfzXoN2y6pBJm9eh7Jp+AwKgJFG0PBRLg0RozrWv2mS/lgosM06cOSfPGr8MY7W&#10;r6OaBF22BwUB966OJtW2yV9tx+cEzsp7b1sgaHe0twZy9hH7TMU2CjrBCsfgQEEHA/ZBjzuGw9HR&#10;rXNtjyfPlktBQL0prih3d36HdYBANwCwndIubdP2Sa6jTe3SWwfTIb/moztuEZxj0M76ZGcOHOEk&#10;2KFtVVGIELVdKSxrG+EYZwGq+FKEVLFRBzr8bX7AbQrXXdTbsfB+0V+1bwaKoLjEvm56P9eBvDiC&#10;733H14p5rMK53odl/a/2N8Be6T+8xrxZaH2GPhr0Z9SRAhLbtSgf7uM426dlqQMctTxCnrWVHkdb&#10;9No+q+VMwDwhgD9VcGkbKIe2gd91u/usF2MA/KqxEb5Vn64vZZu+0fSoK/uQ5erqKWxHxMHoL+Ig&#10;4iDi4PDoaMG2EHGwHI8nz5bLQCHiIOJg33i/6K/at4iDiAN+1+3us14iDqbPRYoDGxQGrQZe/NF5&#10;XRZT31Zk8N+JgyoQOnFAwGyjd3kMHQ3nCxonOrtBik6d6cYagBtkG9yD2wyMCUwNaKs4cFmRATu4&#10;j/RdJqChGRty602jQtCugfB61J/5qgLBbezXGGg0uKZTsjpQ6wH4vw5ZI0XgrgCqQbtoXLiOBqkG&#10;6Bp0A07wfuBQdGqcYz69HvWrwe+uaX4w/t47HIZpOu2N0bX+NJakrxEkn9Z1vQ/nhIE8ht52p/jk&#10;/hh0IRJ1CDrEShUMOm4Dl2VMzbnYz+bRlaE6ffsQ9acYpm48v7tmxXQQsAZ5On3aqP3JJQIEEt7H&#10;Lr11MI/1/nXHLcM2QLnt34pOfttu7F+U1zJ4LlgXpOP5vgHLflzBRmlbONZ7Uduq7VgxTJvdpqxT&#10;gLqy/2K3DCKFbd6HVdvhpliX3luuqQj0frDd+71q3ZPncdr4C4Po2lf0h/gDB5AEv+H+GvBWIe91&#10;rKuK+2g3DqAR1APi1XbGPRmfy7bqVwFb65JX2rAipwoC/CDor/CH2gF9nD4M+H+333I7gEZMVH3p&#10;uK6oP89xwI62ZN/p7lPYDREHo7+Ig4iDiIPDoYOOOLiB/WweXRkor4GsfYj6iziIODgE1JX9F7sV&#10;cfCGP8QfjAPeiIOIg1PgIsWB0IGqMOCPxmoQ7TcFCPS3EQcExXYAOw8dziUTGhqNFdjBMToaEDqT&#10;ncZgmwDf3+6jDE5bzhMH4oPJHOvyGw0FRkqjQn1VA6Mz0IAoegiKTdN8cR3FCNsNoq0Ll/yABpL6&#10;0DFjyHSoGkGMqYZK40NZFWHWN781LhhtjZzXo/7HjoPf3huO0egrEsizAsfrUR5/Kw7YbxnJZycO&#10;DLA0pNSh12PZg46gttFxOz41aENjB0Ug5b1XpIEBGQ7eYw0yvG9g+0Bk2z5tt6eIfY17r02wznSM&#10;oCii3P62zljuoqgmgLAtdderaHto++P2iXi1TVdn7QBHl96xqXUJ/h+64zs4dmybx0HVGLa7fMnA&#10;meUunq/d557WNrtOvqaEZaBeDDAVBwwAuVzFdtqlsQ+oT+99bQPdsR3eE86znWuruM/6QP0RfUNf&#10;gD928E7/XANefTvn63Po1/o+25x+EKw/bKDn2OaoX/NGPr0nQjq1/QJLrBQ4Y1EA+CJjA/s8fko7&#10;4LIfyuNvB9Iq7FcUGAMwWGi8YD2B2/Dh1pX1Sz6nbG/OhYsWB3QUOgbU4IsGCwbQfJHYoF+BMKYT&#10;B4oLZiE0DDZ0HK5vANDR106sIeBtAQa0dLpxoF/FQe1QdkIYn1Nfheo2glmDXw07wVZnTDWWdE7L&#10;YBAxL4/C/91vXWAcnbUwmMGJVufpbwNERkjMp4YLg6Vxsuw1WOdaihjP4XxHAg2qagDKdRQSBu3k&#10;V0FiGRACXlPhUGcOMGoa3WqIvbc6CY6zXLQJ67y2T7etw1vecnXmiO64Q4CzM5i3zlnv6iyBo90E&#10;Vf4eCwWgjVRRoDO0fXbX3hVdfc6jO38d7IOWkbIrnqyzWm/OwtnOgCDAQKO7RsU+hpA1GLAd4+T9&#10;7T7a6qEDvmNi+6IutUuO4GIvfKbIYA20a7Rpj7XO8EPafdPurrsP9tFeKU8dxAGCTH+7b5W2eEy8&#10;F/Yb7LFiz36Fz9L36Vuw/fo4Al39oDEAPkk/pd0nHQN8+rC2TlFJ//btQfZvZrjNhz4DbHOcZ2xh&#10;W6NfO7Pl9ThnLAjG6Pssq4NkoA90QFLG2/XHYIxV64cYxt/GMggIxYU+m3IbH3X3LeyGiIOIg4GI&#10;g4iDQ4GjjThYnYiDaWH7oi61SxEHN4g4iDiA8Xb9ccTBaXDR4oCOb6BxZRZnfwZ3NlCCewN9nkHw&#10;+wcKg7rESJHgh9DA5w7AQJXOZdCpM8YAGQhokHAidlwMj53LvCkMgI4GGCUDVdBQeRyiwCVPBu3s&#10;t7NrCDAg5qNzWDgzjVjNo2XUGNY8UgcaBvPHcoUarANTpd6bOgUvBIQaOQ0kRkxja1kwSuYHNFQu&#10;k8DQmXeFDobYa7NkBYcP9ToGRqbDtTT4GkV+6zAom85Ro1wFh+Unbd+AQv2O67y20/G+eXQBQEd3&#10;7i7R2WLUbfMGudxvAygFO791iBzjObaBfQRVXb3sg+7ay6j1Z/tUECBucZrjgEEbQ/u1L3dpVwwk&#10;OM9gwGcOaOv+ts1yLYVLl94loN2mTSpYsSMGcgZs2BeDY5fEKRDAdHbRlhfRtUnpjl8X25C2rgaY&#10;2kH6tOXt0jgm1L/9RbvDMjH9k2XBB2jjtf/4Z32fPlm/rG/WP+mvar3YZ8HrsV0/1eHgGpgO/dKB&#10;L+0oNtW0PZdr25fBASvuGZgeeI1qEywLPs/YSd9eoV5c7mv9EA/U2MC4xroiLevX/NB37C/dvQu7&#10;IeLgTSd7ZRZnfxEHEQdeO+Jgd9CGIOIg4uDc0G7TJiMOIg70fREHN4g4OC0uWhyABkAnS8O30dvQ&#10;CWRtwAgFlhnVpUYKhLFIUEQgEDgPbPRMy9s5fccwTt9gR5gS1MCy5MTg1gAbo6PwqB1LEUFAbIe0&#10;DIgDxY7LizjP8hr4ck2NfGfAMaDuNyAhjwbHXpe0zSP51TCYR6YMXdKk0cV46UQRH06PGoRQV25z&#10;6pXASONlGahn68zrgduqgdb4jK9tIOZ9wsF77wyeyLtGTMHAb/NBnryPBgzUl/n12myzXOP6hiv3&#10;Pfvr9lc6x7+ILo1dUtu0danzotw6LdsSjszjOMe+apDcXWMdujo4Jl0e52FQpVCinRoA2M5qXdI/&#10;rP8uvYr1jEC1fdrOwT5q4MLDj1MN8o6B7ZM69OFPhALQ1hXB3i/qbyx8sW/eB+7Zrtq8dO2v0p2z&#10;DrYHy42tNOisNt4lVlNpP/XeafcVdpTBAFp/hX9RFOg/WQqjn8fP+dsBKo7VR+h7SNN6AevK63XU&#10;uqzn+Rt/op+qwb377c9c3/Lw2+36JPq4NkV7UuuiigR9P/WgKLDc43qBcfxizOC5pElMAZaB9qQ4&#10;2HW/CDe4eHFg47KxXZnG2Z8dl85MwwYasM8iODOgQBhTnz9wpJ7zgTTtpI4UE2RXhwAEwo5c01Fd&#10;72uQq0Co0OnMLx2s5t38mx9BNHicQS4GwJkB8jTuiLXedHSUR8NnB8cYeO2aTw0Fx7iuUCNFOgYf&#10;OFSdiM7T64Lb2O/oqYaN++fIRq0L6w8j5rU1chg8DRECgbXtYNCOE7e8BrTkV2OpMcPAGlxhUJ3p&#10;EIyt17GsbN+Vo+yc/iK6NDbFtlLvj/XIml1naay/Wgc6YwJagiTYVeDQlXuKdHlfBLZCoW6fpZ4V&#10;V5uM6nPPtE0GBdwr19Q78r2K4FjEsvJ3+/dBveausB9o151RAAcgGChQJGtXuHcOWHH/nI0wne5a&#10;69CVfx7d+ati/8XW6e+0k9hn25WB+LEFgrYXQaeN0pcwyKNv02cwwKSf06foY8T9noNv1c85eGRA&#10;DvgOtxuDgNv0L/qYedTjhHT0c8YS+Ebzxv/NmwIFmzwWtNSLvsvjSNv6Ic2xaKJuDP4d3CRW8Td1&#10;5bH6bGMBUKDg5/X93q/uXobtiDgoQQxcmcPZn50y4iDiIOJgPWwr9f5EHKxOl/dFRBxsT73mrrAf&#10;aNcjDiIOIg4iDk6BixcHY67M4ezPYIVOZUeikxvouiSH4F8h4DMHFZYWuYzHwBijYieuBlJjqhPg&#10;t4ExjlkDYcejQ9HBwLTH4sBpPYNxpvBc5mQZEAx2UtPGgGsgCRTGHRGnp4jRuFtfoMHBKJhHru3y&#10;JvPLNTWsTktiQK0fRIqGwWCHIEgDIWzzHc/WKUZFY0i6GmqvR71okMwv19aBUeeuizfI5Vr+9nrk&#10;zfYiNZAiz9aR75eu51g+xEdtjx21jfLXHQOdo19El8Ym0G6tM8pEPVRwKNxTUDyxzTpwmRj1bHDV&#10;XWcVunKeGl25FmE/5T7YPzetQ+0Q4kLcts296co5Rbq8bwP1pY3vxLJ2q9oRcLt9Yx+CbFW69JaB&#10;sLH/G+wRUNbBE8A+jv3MIbG/IMq0UQbnBKsuR61LZQx4hW3u59ga6AK+Ud+mnwG34d89Vt/Fb/Mh&#10;dZtxQYX9DvSZB/ybZdAXmleogblpc3+0zTwbBrRZnw2zjSKgLAvXN++mV+tN/wvmA/+suPDaihNQ&#10;TNOW7EPb2rcwn4iDhisTeNMfBs1GT8O1UbtWjpF3ZxF8zqBSX2tqYEwH0QBoIBk5coSoBr2OWDPC&#10;5CiGnZ7OrFEyAK/BtoagdkyOMR+KBDBY9zjy5ujAPKPtNgMHyqDxt6OTDwUVDz97PWdg2FaFAnB9&#10;RQoGxvrXUDB6YV0ZqIPbnG2p9476UnxUw+hv6wkDqmGjrjWCrh+uQZdGims6kirMMDiaS914Hx0R&#10;xBnqMB2RIe1avx21bfLXHQOdY19El8Y6GCwyam27wbjr9IR7YRupwYHCz3Z/7oHnpnRlnjJdGU6Z&#10;roybUG2nQb8igb6jracP+dsgGjtkf+vSXkZXrlXp0lsG5XRGS5tHeTo74CAK53Rp7ROFL36Megf9&#10;GL5Bv+pAmz5Xvwv4Yn1KDbLHZQXvK9v1Uxyrf/falTri72+Pr4KB/zvg5QAY/s6BQ8tgvru8A4F+&#10;vT9ALOKsov6R7fpnjrU8xjnkU/+rr8W/WwaO8RyvR1qm70AcPlQfoR+mrWzTH8KtRBw0XJnAm/5q&#10;gEnn1EBEHEQcRBzcQOMccbBfujJPma4Mp0xXxk2otjPi4IYdiDiIOPB6EQfHI+Kg4coE3vRHoGen&#10;oOHamO1kCASX5/gmI4QCokDcbkBMp7TjugyHjuB6dINKOoCBLx3DzufUIecbzNvZawenIxpk2yHJ&#10;cw3WDdgVDJaLMtpJubYdsdaVHdJ9LH8yMNRgYUwVUtSRQkkQV3V5E5APjS7nW1caPvLkOkidicE3&#10;KBIIwnVG3DsNrEYKg2ldaUDZ7nEEs57vdXAeOvaKdSB1H+coLjSqpOl0rfmtdbuM2kbb/Y1jX0aX&#10;zqpYVu6JjpB7pdDSSdDWx8EO7auKgk2NfFemc6Qr+5To8nyOdGXfBINSbQw2QdtrwAQudWF5hQMT&#10;XXrL6MqyKl16q6BdVAjR7y2j9oDf2kQGV7axBZugDWNgSXGgv8dH6GP1nw5qgf4K/6uvxe5pC7V1&#10;BLqWUX9O2R08wUYamOunSEv/pL8Cr6N/xGdpb/mt768xgvmsea8oFBRC1e9aFvJsGRS0lMvnxfBt&#10;tlXbLufrV61T4gNjGdLV1yoIuA8OGrkMz7gI7DfV3x6yvZwzEQcNVybwpr+Ig4gD8DoYIw1RxTqQ&#10;uo9zIg4iDnZFV/Yp0eX5HOnKvgkGOdoYbIK21+AKIg72izYs4iDi4NKJOFgBGh6GCugMNnYbOB1o&#10;HGzXIBihoDgwCKYT2sHtMBgiO5xOQgcAXh80XJyn0TCoB9PGMGhoNCAcq5EzaCfP/sa4Aed4HZe8&#10;QFdHdkyCXw2eRor6UXhQHwqmuuxKXJ7FcS4/4jzzW42uDkWDhAExAFdc8ZuHpwDBogG2zqkfDbBo&#10;ZIFAVrHjtDjtYRWnxX7rBUPm+d5DHIVLjHScXTrzuHLVs792f+PYl9GlsyqWFXFgu8HRKRIVB/Qd&#10;nQCiQGHQpbmMrgyXRFcnx6DL2yXR1ckm2IcIgrQTBMz2J4Mz+o4P/S+yy8vYRxmWYRnxZwaW2ljK&#10;6m8+OraNANoE7Tq+1+BW+4U/NXDWV+Kb/G3Qjb/T5+JrFAWKItL23um7KLeDhMQU+nR9Mdc0fWMN&#10;frtff4/vMi7h+vpL4wLOUQTok/H9Dso5MAdeh/MUGdWGk2fQ39NWfQEH91Qbbz3SfhUCpoNgsG2T&#10;hg88G/84aAbVt7uM2fYxFgqr+OewmIiDBVyZzNmfwRuNU6NtoyaItHPWoNvOxsi4QkFxQOezY9vx&#10;6DQaRl93Rwew0dMpWOtXnz0gSDaodXQA46RxqYGusM1jNXYYC41BzZcGi/I6g9F1PLdRP504UDQh&#10;kHyzU33tq292cl8VCtSfdamBpK412jpM8ugogwaFOlPYsY7U+lUkkL9x/ZCmIyXcX42c6eDYatnn&#10;QX3YbsgLzg7qCJJ12p2/jNo+u/1SA4CO7pxNsA0ggKxnnIhtqDoB27cjQF16q9CV5xLp6mZfdNcP&#10;b9DV1yZgY7Rh2An7k3afYEs/ZNBE3+vSmiq1jM4CY2f1HwSYlq07f5/gd7XT+gKCbP17DbD9rS/F&#10;7+r7uE/aOm09wazlxicBQbbndNfB9zlYpi/En7rf4/GLCgLA90L18wb/+mTSxMcap/jb63GOMYGx&#10;Bj6yjvgD7VOxx8yWZbOdck89Vv9bRQbH+LxerSuFQB3wc4WAx42FggJUn9Td47CYiIMFXJn72V/E&#10;QcRBxMFibAMRB4enq5t90V0/vEFXX5sQcRBxUK+D74s4iDg4JBEHC7gy97M/t9HgbJh2BBq702QG&#10;+kzFGWzTkRUFdjg6ZzUmQIfT+Du9RmM3wOS305E6C4yW11SgjMWBQbR5JADWeNTpxrE4YL/nYOQM&#10;vBUrtdPZGQmezZvGrooDgn0FwQ/8wA/M+OpXvzrgPgRCfeOTQsF6xGBZXq9DvWmIXK6CIdGokDeM&#10;FuiAqqEyiOW3Roxj6r2AZcbGuuBYp0cRBYoMnQ5TzJsYr1uCkvLXHX9oaBs+O2OZwSl0jL9tqDt/&#10;VW6ph3ALXb1VunPCbujqex20DQQ+fhtF24Fd0tZpY9a1I1NA36YIYImlQSXrzbXd3bn7hDzpKwhg&#10;AV+qb9RX4of8rS/lOH0K98d4wbJi9yyXg334mrpMmXRBIWDgXsEP6lc9nnjCfEAVBUDcYZrGIqTj&#10;smf9LLiN/QqKKkIoJxgjUAbbJ23VQN/ltPhQ26wxAqLA34hDB+AcNLK+QJFAXdpeqojwHI61rjfx&#10;r+ENIg4WcGXiZ39uiziIOFhmbCIOIg6mQldvle6csBu6+l4HbUPEQcRBxEHEwaGJONgAg7/awQme&#10;wQCTh4Ho5IDhsHPZmfntEhmPqw8AO81KZ6hGRUdgwMW17KQKApYLVXFg8GwnRigoKLw2BkQjp0HB&#10;AGiwMI52fKdEa+czj/PeVmS5WS6kEPjBH/zBGWNx4DIjqP/3wWUMlvWn0FEgVJGAUdI4c6/Mu1O9&#10;HKNQ8B6Sd8uKg/J873s1Npaf7Roxj8cYmg5peh2XF2HIarsas2qAcRWKzP66/cfAuqDONeSKK+qq&#10;O2dVxkFYCFOla7+bYH8yeEJ4+4Cr/ao771TQfxj8iQFfd84+wUY5wKRPMXDXXwL+x4BZn4sf0peM&#10;B9P0FcYODpjgX/XJpGW84BKfGrQLAsH9ddBRIaAYAAUBftNzhHRMU/9aYbvH6serGDLfxCLGJbRL&#10;y2hQz2/jF/wqUHZ9df12kXVGXYnbaOtVFADbbUP1nO7ehtWIOFiBKzM/+6vbbYA0UkdKDQAZNTCw&#10;Hq/tF4Px2snqiAPQoWz0dACdg0Enx/pmBINkgvoqDgzSFQnMHLh20Gtj5MyPQTfbu8DbV3GOhQsQ&#10;jGsYvS7paJwwNp046GYQ/F23KxIwWKZp3ZpPcOSfOtTIU286HY0Q+dVQOWLFaJEzNAS1OqhqdCy3&#10;xonjPEeDjyBwPSX14T01D7UtVfYZZBwaHSJ0+9ehq5cQToGuPW/C2P7ArvrXFBjbWH93x+4T6lPx&#10;pQ3Hbzpb7QwCgbzP7+mHCfSr/7YM3id+68eNF1gBoM/GBxvsO3pfZ9HHgTt4HAE8AgCcFaiCwOMq&#10;VRTU61S8jrMWpO1bmhRM+HoHBhFF+sbaVo0TDO55K5f+Gd/p60o9d1xvUNMx3XocdPc0rEfEwQpc&#10;mffZX91uY404iDiIOOjZpcHu6iWEU6Brz5swtj9wTgHR2Mb6uzt2n1CfEQc38DoRB5dDxMEKXJn3&#10;2V+3n4ZpYybYBKbWMBLQrfE3oAW3OTUHBv91ig0Mat1v+jXgx8B4PdJUpHgcBkxDpJHDIFXhAuSt&#10;Gj6Fi9emExs4O3VIB6/GFDCgGjsMjULgh37oh2ZUoaBYGG8Dlx2RjoaqigTLXUWCU50E/hoilj8B&#10;U5z+9t6xTlLjjQGzjLWs3geXJ/FuZ6+jOEJIWRds1/B1baiySVBh+/SvO+YUqXURwjnQtfNwK8cM&#10;9rim/kB7jj/Rx+oXAR8LBPhAcKyfwWfXcgDbHEx0wA3/rC9m2Y6+zeDcQTHwjX71ubwqFuYJgCoC&#10;xphOTbvSXUefbhzDQKSDcgy21QB/HLy7jbpQKOhz9btA4F/PW0R3H8PmRByswJVJn/11+yMOIg4i&#10;DvZDrYsQzoGunYdbOWbgxzX1BxEHEQeXSMTBilyZ9dlft98G6jQXDdypRTq/hoMOBExNKgqqkfHd&#10;wQaapKMwAJek8O5roCP6oDEBPGC8DJL57TWF7U4F2rERA04TVnHgcZxn3pwKZerQTizV4Jkflig5&#10;rYmhMdD/2te+dgtVMFQ8py4v0lCZNg9eIUTA8jPVqUjDwCts/JIjDw0b4LssiHLpGBAPGiwfpuJY&#10;3zLhPaY+dCIKgno9ztunEavtk7/umFOjC6xCOHW6th5uRXu5L5u5CK6pvdffMWjnQJsiAZ/tIJgv&#10;E8Ef6KdrcGtAzBJU/bs+FV/lsl6WAenbFAQOilXcBzWI99x1qOKgpmva9bfX0e8aL1AGBzepA5ZU&#10;dcuqxhgzISSsN89lMM7zu/sU9kfEwYpcmfXZX7d/DI3ZBs4adtfi2XmqgTGQ7QJwRrEdsa4q25GH&#10;mqZGCoNlmuB1pM4Y+HyBHRw0UgTZrrEkv84caNgInp0xMF+MGDh6oBghfUdCMDBjcfD1r3/9JoEA&#10;VRBUnHVAIGioHBVhFMMyWD7K6ywCeVe4GMhTxwbwBvq8nta3Rfl8BbitvmHBc8F6cR/CwzaAEeza&#10;ya5Zt51OmS6wCuFc6Np8uFkUSHfcPuGaBPGgPa8Dcfpa0Gc7KIS/1x8a+ILbmMHWRyo2GCT0zUKM&#10;9OvbFAIOilWqQPB4g/wxnSCoeBxpmOY47QrH6tMdVGSA0/rBryquHNhcJBCAOjLWcdYh4uB4RBys&#10;yJU5n/11+8dEHEQcRBxsRxdQhXAudG0+RBxEHEQcTIGIgz1io6aR+xGbKhI0LgbRLMFx+VE1NBop&#10;0jEYt+MRqBrwei7GBoGgSFAUKBbqkiaXFSkSwKU5dHbPJbjWoL388ssD5MmOb2d+4oknZsdZLtL3&#10;rQkYFgN8lwyNRcFYGHh8BcOooVIckL4G1jIghDTA1I1CyqVG5NP6s865Pwb6VTRYbgQC72QGlyQh&#10;lFx+pBM4hkG7Cjtmf93+U6ALpEI4V7o+cMnUYFHc1h2/D7iWPo1BHiDg1bfpRxAF+hJ9O9+w0T8z&#10;MKT/1mcwKKWv1ifjI312Dl9mYF7FgL6vblM8eLxB/phOEOg3weNMB/SvME5HfwsOyBFXOBBHGR3A&#10;1B8qEMD7Ocb99d67rbtPYX9EHKzJlTmf/XX7O2j0BvUaCILQGswD4sDXf2pwMEgIBOBhVtfkCevj&#10;HbmuIqEKD4WCgT4Bs88SOMIOCgafgeBY02HUnbyAD1tVVa/iRwCZD8tF2n48BaOiQdPYKQiqKKhG&#10;0OOrEayiwLWPfpwFLAvl1mBhzJ39EOrYtaLmG8OmOEB86Rx8DoF613FU59Xd+0OzSfucCl3gFMIl&#10;0PWHS8VA8dgBotf2RRI8o6YPdCBJsQBuw284kMSMs4NL7kdQ+Dyevhaf5QO++DT9nD5QX1n9IlR/&#10;aBDv70oN7vWb9YFlg/66vzvO2YJuII54wZgGH+pMu0Jp7C/HPtNt86jHhv0TcbAmV6Z89tft76Bh&#10;RxxEHByCTdrnVOiCphAuga4/XCoGg9pWiDiIOKjHhv0TcbAmV6Z89tftn4fGzaAeY2FQavCKsTCg&#10;du2eAgEwNOOlK0xbIhDGIsFpT9I1wNcgETDXJUaCaABFBOe4npLO7tp7r0157LguL+KjMRwLlos0&#10;XbKEUdEIadgI+qvBA7ZVw+Y51UhpTF3zyNSsxtYlTRiqarzNm4aa304HKwi4N4o4jJrCrhq27h5P&#10;iU3b6THpgqYQLoGuP1w6+Bdtrv5TfzOmO39bTFv7z/N/PC8A+gr8h/7FAb060ARu16fjg/W1Dsyx&#10;LKeKA32f/rAbLBuLAoVB9av+FvYb9Duo5vIgMR8ucwIH9xQE5FdRYPxA3OKgG/5UcUC9gUuLYN59&#10;c3tlfEw4DBEHa3Jlymd/3f55aNwiDiIODsGm7fSYdEFTCJdA1x8uHfxLxEHEwfiYcBgiDg6Mxo6P&#10;bhn026FqAF9FgsYHY+Qn3TVYLOUxWHcfwa1BMEbJAF/jxLIlr2MQDW5zaRPiwiCaKVI//GUH12CD&#10;2zACGk7LRTk0IEyfanA0TgT7GqyKQoBjNFgaKYwTYgBcQoSg6ZZl+U0Cv2MAjz322ADLoBRXTn8i&#10;3lwmRdm6+zh1rkKO2V+3f4p0QVMIl0TXLy4VAkP9Sw0W3aYvBfd16WyKaerbGIhzaamBL/5F/6y/&#10;09/qcx2cc3kvflBR4KAZAbfBOb7PoN+gvgb67nPArFLPUUxU2K5/1acysIY/1aca9JtH/1+3sSRZ&#10;gWP8UGMVBin1sXVA07r0Hs6rcxnvD4cj4mADrsz4TX/dMfOw0RN48tpPMABnlFtRYIfDqDgLQLDv&#10;8wfOQJCOHU6RgPHyI2kYL9OvRkzj5RpB8DrOaHA9104SNNeAeWygFSvjGQzgOparjpZoGDFKjkhU&#10;nBFAUGicFALVKDlDoRiAWk/VIFn/tQxuk+6+nSKbttFj0AVKIVwqXR+5RMa2GbTb2nXWslff1KWz&#10;DV6P9H3zkG8fxM/pXxUH+FJ9Ev7bmXhntfFj1ffp/wzWmRU32HdGoJs9d3ANfBagCgsERScOPFY/&#10;S34cvMOfOkgoipox7ndAjrI7C89gnINtiCrgPlVfDNzPWtfje133hcMScbABV+b7pr/umHnY6DE0&#10;EQcRB/tk0zZ6DLoAKYRLpesjl8jYNoN2W7secRBxEHZPxMEGXJnvm/66Y5ZBwzfAZxmQzyBoVAx8&#10;6XxuY79Ldny/Pp1OwygIBDsm4sMA36Cd4JnAHzRsYMf2ONbcOyVY3zQgdHIFiesKMQrm0WsgSBQe&#10;GBHLVp970HAK2xAAgCFSXFgXpKX48HosF1KkaHy6ur8Utm2jh6ALjEK4dLq+comMg0XQtld/J/zf&#10;47r0NsHrVX+nf+UNRvpNB98YpKr+zmBa30YwzoAXOABGkF6X2yoAXAJUxYDHcV4VFwoMg3+EhEJB&#10;2ObyJfOAr60BvoODLs2lHA4g6n851t/uo+z6Yr535DJkffIq4kB2fQ/D+kQcbMCV+b7prztmGTT8&#10;iIOIg32ybRs9BF1gFMKl0/WVS8QgsaJtr/5O+L/HdeltgteLOIg4uCQiDrbgyozP/rr9yzDI9kFi&#10;DIxGxWCYINrfdkCoy2d8D3M1kk7l0Tk1ZF6H6VA6L7j8hrcQ+QARD0tDFR5VFLiN6VXTUVBQBoN2&#10;84qhccqVJUbVwIDlA6Zhgf0ufcJAKWCqcNH4aHBiTG5m2/a5T7qAKIRwg67fhJuX+UD1d/zf/d25&#10;62CAWq9HgAv6Hgbfqu8T/RW+S39XRQICYby8yJdtELgb4CsICPoVAPVFHAqOKjwUDAoNMD3SNh3z&#10;QIyhfyamcLBS2GZ5FA76cvDc6p/5MrIDi8Yk1Jv3zFgiPnu6RBxswZUJn/11+5eh8dHgEKAbWPtm&#10;IWYOHGmvswjzOiQgBFwbicG0c6rgwW1SjzM/BNxVFLhd8cBshLMDjjLU0YWK5QG3KQ4UA6DBqQKI&#10;V8cpgDQuuzD+l8K27XQfdMFQCOEGXb8JN/ymg0L6JX2W+7tz10FR4HWqOHDWn4+BPv/88wO+wYiB&#10;K2bQnUV3kMwRdvy4s+Z+jJRg31kEhIBBvaP8VRQw0g/EBPpQYYDNtBEP45kF0leQKCjwvwb/dbWA&#10;MQTxxHgQEJ+vULB8bKuxyHjQknqLODgdIg624MqEz/66/cvQiGlwIg4iDvbBtu10H3TBUAjhBl2/&#10;CREHEQfhEEQcTACNEB3RzmWwTcd1OpIO75sPMDBAsO2xTmm++uqrs2cSmPpUENgxNXYV943RGCIe&#10;MIRgHjEIBvwKGJ4R0HhJzTfl8FjLgEFTHCh6KIfLnLj+rgz+JXIVasz+uv2HpguEQgg9XR8KNwfv&#10;Bpv8vzt2XfA1NX19pP7QwJk3A+prHTRzH/jdIagDafpNfSB+0uDfpUWAUHBJkcuADP4RA/pLA3SC&#10;dQfY8Kv6YN8QyPm+8c90ECwOxCEELK/lr3XgcirE0HgJFb8tK0JCkVHjD9OJOJg+EQcTwA6IMYk4&#10;iDjYNVchxuyv239ougAohNDT9aEQcRBxEPZJxMEOuDLhs79u/6rQafxarx2PTq4BoSPb2YWAGwEB&#10;GgWMhG8NYGrTNwkR4IMGDuy4bNegaQDo2D7ETDrmqQoX86Hh4u0HTmX6NgSmMDVOTKHWvCt0FAca&#10;OZYsmd8YkO3YVfvcFV0AFELo6fpQuLG8qAax4PbunA6PH2N6BrQEty6R0UciDgiowX01+OUcg2S/&#10;a8TAmkLB4J5A3mU++EsfTvbNRHVZkW/xw/+OBwYJ8KsIMTZQCOB3Pd+4ghegOOCnv4WurqwT4oS6&#10;dEoUByxPclmRsYbirTLvOuH4RBzsgCsTPvvr9q8KHcWOxDp7qM8fMOpuYO1axRpsO8NQRxQ4345r&#10;mrzy01kA1xLSyf1wGjMPgLFwRIF0FB8aFa6tANCIOeJRRz0wcgoGBIRGsOZXI2deMaYakK6uwnrU&#10;Nspfd8yh6AKgEMJ8un4U3sBgdh7dOZXuHND/GOgT9CsADHwRBw6qKSLGabjdc+safv0dvg+BoEjw&#10;uQCfQ6jPCjjyj+/0OQZH70nLQB+xYByAjwV9Nzggx2wDr2QFYo+ujsZQH4oeRYLXBWYWHJQ0pqEu&#10;at1Il344PhEHO+DKfM/+uv2rQkeJOIg42Ae1jfLXHXMouuAnhDCfrh+FNxgHm2O6cyrdOaD/iTi4&#10;lYiD8yfiYGLYYVxS88orrwydF+jcTg9qIFzOA25DKLiun87vtxMI8MEpSNCouF4RDNQxKgoCrm0w&#10;73UI9hUA44+2+OEWQCho4Fha5HKiapw0Kk7XxmjslqsQ46a/7phD0QU/IYT5dP0o3Ir+c0x37CLq&#10;uYoEMNA1MK7LiRQR9Xr1fPfXZxdckoTvM5AncHfAT9/ukiJwiS77FRSey3IifSlCQf+uT1dMgHEB&#10;+5988skBREyth3lQLkWPQonvJfnBVd7a5ACk9UMddGmFaRJxsCOuTPhNf90x66BBYUTCzl5HFzQe&#10;GAlHFBzFx4BUoWBQ7/pDZiE0EI4okKYjCgoLzjGQ91rgLEAVBd/3fd83g68wgiIBcWDeWOuoKFCs&#10;MMqgAdEgd3UStmeXbXRduqAnhLCcrj+FxehLKt1x8+jONyB28A7/bKCvz+7OA/fXYxQMBNfOIhDk&#10;66ur/3WlgL69zr7XgTZn+xUI4HMI+Fuf61M4sN+HqlcVB2AZEDs+W+FLRBAaPj9ZxYHndOmFaRFx&#10;sCOuTPhNf90x66ARiTgIu2SXbXRduqAnhLCcrj+FxehLKt1x8+jOjzi4gWWIODhPIg4mDh3KV6TR&#10;4Z0KNJDHQDj1aABO4O7vsVAAlyaBby7A6Bj8m16dzkR8uDTIpUR8jl0h0IkDP9nOMwfmAYOnUfKj&#10;besYpLAZVyHGTYKg/j4UXdATQlidrl+Fw0BQa3BvQIwoUDC4zwB4Hl3anOdSJYJ1l/j6vCGDdwqB&#10;6r/d5iAfwsIlwzw3yMAb+BYhxQI46MhziC5v2sQXWy7qY9FbnBBBi+ogTIuIg4mD0Yg4CNtyFVrc&#10;JAjq70PRBTshhNXp+lU4DAS1CoCIgxtYroiD8yLiYMdcmfDZX7d/EzQ+TNE5ZVhFgkG/wX1dYqRA&#10;AAN+j/NYQFD4iXWC+TH1TUQG/SwZqqIA2Oan3z2Xa7pUielMpx41pl2Zw/bUdlh/H4su2AkhrE7X&#10;r8JhIKjVZ7kcqAa8NfAdb3P7IkybJUYG8w6k1YeJFQIIBpcfKSI4zhjhmWeemT0UrM9lm28tdHCu&#10;fgOJOGPV/I4h7y6xuuOOO4YlV6A46ARUl06YBhEHO+bKhM/+uv3bgCHy9WCqf4yBBsL1icwmOFI/&#10;Hv0XhYOzAQTxBv8diAGfL/BZAnCWwP8jChQZ5gEBQz6BNxpoVLsyhs3o2ly37Zh0wU4IYXW6fhUO&#10;gwHtmO5YWfW4Cr7RWQRfE4qv97kBZxWYJRD9K0LCGQFEgSP5juLzGnOfL3BFAoG8H0OtAXyXt0VQ&#10;RgcyEQiKAtNmZkHfX0VCl1Y4PhEHO+bKhM/+uv3bQKeKOAgdXZvrth2TLtgJIaxO16/CYTDIH9Md&#10;K6seV8E3RhyEYxNxcGLYqez0TD369gGnHREKLuNhXSJiAepSIt84ZCDPsiGXA7lsqAqCsSiAepwi&#10;oooCRQt5QxQoDLpyhdW5ChNuCfq7bVOjC3ZCCKvT9atwGAzyx3THbgNpGmS7NOfBBx+8/tRTTw3w&#10;7SNAMLiESBAFHkd8YGCOAAAGFl1qpGAggPcZiioO1i0fx3ouft40a9oRB6dDxMGJYaeKOLhcrsKE&#10;W4RAt21qdMFOCGF1un4VDoPB8pju2G0gzYiDcGwiDvbElSmf/XX7t8WOS8fWGGggeJex04x83dgg&#10;3TccELi7vEiRUJcVVZFQxYHbPY5zXJZkeogQH5jyYSoMkcagK0tYTm1L9fcp0QU7IYTV6fpVOAz6&#10;3Ep33C7QXyoS6jIdBQOBvYH+u9/97oEnnnhiFvRzTj0fWKrEm4TALxsjHsZBO2xTRs6raY3Zd/2F&#10;7Yk42BNXpnz21+3fFXQwDYCzCawr5K0EwOiCMwt+KEWBAD6PoEAAX1VaYWZBIeA5nO+rUJ2pYObC&#10;V6lppGIE1qNrN922U6MLdkII69P1r7BfDGgr3XG7wPRrQG0Ar79nNF7BoO8n+HdbDfY9lzcS6Zd9&#10;roF0PG4fZbIsle64MC0iDvbElQmf/XX7dwUdLeLgvOjaTbft1OiCnBDC+nT9K+yXGtxKd9wuMH2D&#10;9hrgRxyEQxBxcEbY8ejkGhCmH12j6FsO6hKj+jyCQb9vMmKZkN9GqELAD7DxXmXflsBSJuAZCA1V&#10;DMFyrlz9TX912/jYU6cLckII69P1r7B/Du3TvJ7BO1SR4HIhBQEQ7Bvwj89nu88f7OLbBuF8iTjY&#10;I1dmfPbX7T8EGARHCnwmoT6H4Ig/X1n0Vah+dZHtHseMg0LAZwl4+MkPqngNjE8MzWJqm/C3f+Nj&#10;z4kuyAkhrE7Xr8L5oi8diwJQBIzxuOqDazoeZzpsq9cMASIO9siVOZ/9dfsPQcTB9Khtwt/+jY89&#10;J7pgJ4SwOl2/CudLDeojDsIhiTi4AJx6NJAnsPdtRuKSI/AZBY7z+QGeXfA5BoUAaWJYQOPTXf+S&#10;uXLptwT93bZLoAt2Qgir0/WrcL7UoN6gXwzuwW3LfLFpxWeHZUQcXAARB8fjyqXfIgS6bZdAF+yE&#10;EFan61fhfNGv4mOrMICIg7BPIg4OwJVZn/11+/eNxsAHkR5//PHrzz///IDfSOANR3wgBXz/MQ8V&#10;14ecNEAxKj31PvNXt42PvWS6oCeEsJyuP4XzRV8L+vFFxC+HXRFxcACuzPrsr9t/KDQg45GGGJXN&#10;qffV3/6Njw1v0AU9IYTldP0pXBZVMIzpjg9hEyIODsCVWZ/9dfsPRcTB7qn31d/+jY8Nb9AFPSGE&#10;5XT9KVwWY0FQ6Y4PYRMiDkJYkSv3PPsbb6vHheV0gU8IYTFdXwohhF0TcRDCily559nfeFs9Liyn&#10;C3xCCIvp+lIIIeyaiIMDcWXab/rrjgnTobtX3bawHV0AFEK4ma7vhBDCvog4COFNrtzwLPD3t/8P&#10;+6ULiEIIsT8hhMMTcRDCm1y54pkY8Lf/D/ulC4pCCLE/IYTDE3EQLpIrtzv7G2+rx4XD0AVFIYTY&#10;oxDC4Yk4CBfJldud/Y231ePCYeiCohBC7FEI4fBEHByYK3M/++v2h93T1Xm3LRyXLjAK4VLp+kgI&#10;IRyCiINwlly51/avOzZMiy5QCuHS6PpGCCEcgoiDcJZcudf2rzs2TIsuUArh0uj6RgghHIKIgyNx&#10;Zf5nf93+sDpdXXbbwmnRBUwhXAJdfwghhEMRcXAkrlzA7K/bHxZT6+1GTaYuz40ucArhXOn6wNR4&#10;61vfOqPbH0I4fSIOjsSVK5j9dfvDYmq93ajJ1OW50QVQIZwrXR+YGhEHIZw/EQdh8ly5zdlf3VaP&#10;CedNF0iFcC50bX7KKA7e9ra3DXTHhBBOl4iDMHmu3Ofsr26rx4TzpguoQjgXujY/ZSIOQjhvIg6O&#10;yJVbuOmvO+bS6Oqj2xYujy6oCuHU6dr6qaBIgG5/COE0iTgIR+fKRbZ/3bEhSBdohXAqdG06hBCm&#10;QMRBODpXrrL9644NQbqAK4RToWvTIYQwBSIOwkG5couzv0XbQliFLugKYcp07TiEEKZExEE4KFfu&#10;cfa3aFsIq9AFXyFMma4dhxDClIg4mABXLmP21+0/VbpyddtC2BVdMBbCVOjabAghTI2Ig7BTrlxg&#10;+9cdG8I+6IKyEI5B1z5DCGHqRByEnXLlEtu/7tgQ9kEXpIVwDLr2GUIIUyfiYEJcuZPZX7d/anT5&#10;7baFcAy6YC2EQ9G1yRBCOAUiDsJKXLm7hX/dOSEcmy5oC2GfdO0whBBOiYiDsBJXbm/hX3dOCMem&#10;C95C2CddOwwhhFMi4iDM5crVLfzrzglhynTBXAi7omtzIYRwakQchLlcubuFf905IUyZLqALYVd0&#10;bS6EEE6NiIOJceVibvrrjtkH3TW7bSGcOl1QF8ImdO0rhBBOnYiDC+TKrS38684J4Vzpgr4QltG1&#10;pRBCOAciDi6QK9e28K87J4RzpQv8QlhG15ZCCOEciDi4AK5c2dK/7rwQLo0uCAyh0rWbEEI4JyIO&#10;LoArl7b0rzsvhEujCwZDqHTtJoQQzomIg4ly5YZmf93+RdRzu7/unBDCDbqgMFwuXRsJIYRzJeLg&#10;xLlyXUv/uvNCCIvpgsRwWXTtIoQQzp2IgxPnyoUt/evOCyEspgsWw2XRtYsQQjh3Ig4mzpWLmv2N&#10;/z/vb5xGCGE7usAxnCfd/Q8hhEsi4mDiXLmr2d/4//P+xmmEELajCyLDedLd/xBCuCQiDk6IK9d1&#10;y193XAhhP3TBZDh9unsdQgiXSsTBCXDlvmZ/3f4QwuHpgsxwWnT3NYQQLp2IgxPgyo3N/rr9IYTD&#10;0wWb4bTo7msIIVw6EQchhLADuuDzVOjKM4/u/FOiK1MIIYQbRByEEMIe6ALTKdDldVu660yFLr8h&#10;hBDmE3EQQgh7oAtUp0CX123prjMVuvyGEEKYT8RBCCEcgC5w3TddPg5Fl59D0+UrhBDCYiIOQgjh&#10;AHTB677p8nEouvwcmi5fIYQQFhNxEEIIR6ILaLelu86x6fK5K7rrhRBC2JyIgxDCjLe+9a0Db3vb&#10;2wbe/va3z36zvTsn7J4uCF5El8ap0JWn0p0TQghhf0QchBBmRBxMgy5IXkSXxqnQlafSnRNCCGF/&#10;RByEEGYoDr75m7954B3veMeMKhS6c0MIIYRw+kQchBBmRByEEEIIl03EQQjhFhQJoCDo6M4NIYQQ&#10;wukScRBCWJsqHrr9IYQQQjhNIg5CCGsTcRBCCCGcJxEHIYRwYFyWxXMc4+c7+O3+iK8bWF95g1YI&#10;IeyXiIMQQjgwBrcRB6tjfUUchBDCfok4CCGEA0NQCwiBO+64Y+Dee+8duO+++67fddddA4iF7vxL&#10;QiFAXbzzne8cUCREHIQQwu6JOAgh7ByD325fuAFB7+233z7w0EMPDTz++OPXH3zwwYHbbrvt4uuy&#10;igNxW3f8JWNbSd8LIWxDxEEIYeckQFmNiIPlRBysjm0lfS+EsA0RByGEnVODlAQri3GJjEuJHnjg&#10;get33333AIFwd84lkra0mHOoH0VfhF8IxyXiIISwN3DyBr9x+ouxfhAEPqScQDgs4xxEgWAn6uxQ&#10;d0wIYf9EHIQQ9gYOPuJgNayfiIOwDhEHIYRdE3EQQtgbBrvgm2YMehP4hhAqiIN3vetdA9iK2IkQ&#10;jkPEQQhhb0QchBBWJeIghGkQcRBC2CuKAx+45UFb39DjkqPuvBDCZcHAwZ133jmArYh9COE4RByE&#10;EPaKa+l1+o888sjwuk7gg1/AKzs9rksjhHD+IA58Uxdv7fIDgZlBCOGwRByEEPZKxEEIYRUiDkKY&#10;BhEHIYS9omN3LfETTzxx/ZVXXhl46aWXBh599NFZIBCREMJlwhIilx/WjwEiGqA7J4SweyIOQgh7&#10;JeIghLAKEQchTIOIgxD2iIFxt+/S8MHkhx9++PrLL7888Oqrrw48/fTTsyVGvtUo9RbCZaCdrOLg&#10;qaeeGuwCuCQxNiGEwxBxEMIe0el1+y4N3zxyzz33XH/ssccGEApw7733zmYWPC71FsJloJ1k8AD7&#10;AM8///z197znPQPaCexCd34IYbfw7w/+4A8iDkLYBxEHN4g4CCF0RByEMC0iDkIIB8GgHwHgdw5c&#10;QqQYOGVB8Ja3vGUp3XkhXDo+Z4Q4YKAAeBbpfe9738CLL744gM3ozg8h7JaIgxDCQTAA4MFCf5+6&#10;IIBOBKxKl14Il4b2oM4c8EzS+9///gFFwkMPPTQ7tksnhLAbIg5CCAdBpx5xcIMuvRAuDe1BxEEI&#10;0yDiIIRwEBQCpy4GxnRB/zp0aYZwSVRx4EfQEAcf+MAHboLXH/tsUpdOCGE3RByEEA5CxEFPl2YI&#10;l0TEQQjTIuIghBC2oAv4N6FLO5wfBsJybmJ5E3xZwW233TZ7IJnvn7z22msDH/zgBwdYYnTt2rUB&#10;669LL4SwHREHIYSwBV2gvw3dNcJ5QDDryDeBMBAUd8deAgb4fgGZtxH5VeT3vve9M1Hw4Q9/eIDf&#10;vrnIN5116YYQtiPiIIQQtqAL8Lehu0Y4DyIObibiIIRpEnEQQghb0AX429JdJ5w+CIE77rhj4M47&#10;7xxgnf05PouzDMpblxPBXXfddf3JJ58cYAnR66+/PvDRj350AIHgm4t8NiHLskLYPREHIYSwBV1w&#10;vy3ddcLpE3Fwg4iDEKZLxEEIIWxAF9Tvmu664XRhCQ1iAFxexG+X13TnnCuU16VBCiUeNH7Pe94z&#10;8KEPfej6xz72sYGPf/zjAwgEH1J+5JFHBi6t3kI4BBEHIewJRwPnjWxlxOu06YL5fdBdO5wu2gQF&#10;ASPn/l5kL84Fy+gzBnDfffcNPPfcc7PXliIEPvnJTw586lOfGkAgIBrg+eefH0BcddcJIWxOxEEI&#10;e0InCPP2d9vDadAF8vugu3Y4XbQJEQcRByFMlYiDEPaEjl/nr1Ps6M6/NLrAuNKdc0y6PO6D7trh&#10;vLgke6BNZEmVzw08+uijAzxL4JuJEAWf+cxnbuITn/jE7DkE3mYEiIvuOiGEzYk4CGFPRBysRxcY&#10;V7pzjkmXx33QXTucF5dkDyIOQpg+EQch7BgdPA7QB+7qQ4fu9/91W5feudAFvtvSXefQdPnaB921&#10;QzgVtHW+mYgHkB944IGBl156aYDvGPjwMWLgc5/73MBnP/vZAQTDRz7ykQHfWsTXlC/BfoZwSCIO&#10;QtgBOqcK4kBHyOgWAmEsEvxdt0l3nVOjC3L3TZePfdLlYR901w7hFMCeaf+cLeBDZ88888wAry0F&#10;njNwluBbv/VbZ3TiwGcTmHFwNqK7dghhfSIOQtgBNaiXiIOIg13SXTuEUwB7FnEQwukQcRDCFhjI&#10;45jGAT6/63u8FQqdEHCbTk7Gx3Z5mBpdYHsMurztky4Pu6S7ZginALaMARJAFCgMXBrkcwS8kUhB&#10;8IUvfOH65z//+QGXF1Vx4PcOeMORtrW7dghhfSIOQtgCXscHPFzn7xr0u40vovrRIwP/epwiwOPn&#10;UQVDl59j0AWyU6HL777orr9LumuGMGWqHeTrx/DEE08M8KEznjEAHjQGBACiAL70pS/NfldxwOwC&#10;eC7pmDbX6vIRQliPiIMQtsCgPeJgmnT53Rfd9XdJd80Qpky1gxEHIZwOEQchbIEBP2toXUKkQwSF&#10;ANPpLC0CA/3qyAz4WZPrFDmYput1wfOPKRK64HXKdGXYB921d0V3vRCmiPav2jWfNfA5g7qciKAf&#10;vuVbvuX6F7/4xYF54sBlRX4MjXR869Gx7GEI50bEQQhbEHFwGnRl2AfdtXdFd70Qpoj2r9q1iIMQ&#10;ToeIgxA2QKdnwM+7tsfioB5HoO/Udz1unB7HkZZ4jiKE/YoEhUdNZ590Aesp0pVt13TX3RXd9UKY&#10;Cto/0EZVcfD0008PENS7NOhjH/vYwKc//en2gWTfVsTSI5cV+bE03lj05JNPDnCdLk8hhPWIOAhh&#10;A3R6OjwwaNcxcpy/2e7bOupxpudxBP+PPfbYwLPPPnv98ccfH7jnnnsGEAier6AwjX3QBafnQlfe&#10;XdFdb1d01wthSmjPqjjguSu4//77BwjmeV4AfC1pnUXgdaaKAkQDIA78SJoigdkD0yF9r93lK4Sw&#10;GhEHIWxAxMHp05V3V3TX2xXd9UKYEtqziIMQTpOIgxA2wABdYcDSIh1hdzxBvPu7oF6Hhjh46qmn&#10;BnB2L7744sBDDz00wHX2KQ66YPRc6cq/S7pr7oLuWiFMEe0adspnpbRfLK10ueR999038NJLL920&#10;1EihwPcPwP+DIgFB4UfUfO5g13YxhEsj4iCEDdDBRRycLl35d0l3zV3QXSuEKRJxEMJpEnEQwgb4&#10;ULHigOVCu3BKpPnud797AHHgmz1cVsR+r6Pj7dJZhS7wvCS6Otkl3TV3QXetcDp093QRXRrnhrYM&#10;0eBSSpYZ+WYihUAVB34bgaVFfi0Zu6kI6a4TQliNiIMQNkBx4FuFWOu6jTjQOZLmgw8+OPDwww8P&#10;MwV1VmIbMQBd8HHpdPW0S7prbkN3jTBtuvu4Ld11zgFtHTOlzgj4ZiJmExQFwjZfa8rMg7a5SzuE&#10;sBoRByFsQMTB+dDV0y7prrkN3TXCtOnu47Z01zkHIg5COD4RByFsgGtlr127NoBA2GY6W3HAtLpv&#10;NcLBub07Z1W6wCLcoKuzXdJdcxu6a4Tp0d27Q9Ll6ZRgoMXBF99GxLMI46VGiAOeO4D3vve9M/u5&#10;C9sZwqUScRDCmuBw/DiZH/Rhrauv6ttkBkFH5qgZdMetShcshJ6u/vZBd+1N6dIP06C7X+dEV+Z9&#10;oV10MIbXO/t8gSIBceBvZhl8Veo2M7khXDoRByGsScTBedHV3z7orr0pXfphGnT365zoyrwvIg5C&#10;OA4RByGsCYG7y4mc7mY627dsuOYVp9adv4hNzoHOiYfV6OpzX3TX34Qu7XB8unsVbqart1Vh2aWv&#10;evbDaTyL4LIi/u/b3vLWohA2J+IghDWJODgvuvrcF931N6FLOxyf7l6Fm+nqbVUiDkI4DBEHIaxJ&#10;dVC+TYNpbgQC8JYh2NUDxfPoHG9Yn65u902Xj3Xo0gzHo7tHYXW6Op0H9hcUAdhfP5yGOPDDkS5F&#10;6tIIISwm4iCENcHh8Mo8cP0rr9HTQSkSHnnkkdmbMxjBcg3sNoKhc6xhO7p63jddPlalSy8cl+4+&#10;hc3o6rfDGVoEwvve974BhIKzuX6gcl+DMyGcMxEHIaxJxMF50dXzvunysSpdeuG4dPcpbEZXvx0R&#10;ByHsj4iDEFbEoJ6PkumAFASse/VDPK6Fffnll2fPJigQYBNx0DnRsBu6+j4UXX6W0aUTjkN3f8Ju&#10;6Oq7oh1lsMZlnggEB2dc3rntm99CuEQiDkJYEZ1RxMF50dX3oejys4wunXAcuvsTdkNX3xXtaMRB&#10;CLsn4iCEFdEZ3XPPPTMHpDhAFLjEyCluvn/AscD0t8uKurTn0TnNsBu6+j4GXd4W0aURDk93b8Ju&#10;6ep9DDbV786w1FPbzDcRIA8lh7A+EQchrIjigM/5j8UB+OYinRLOqs4WdGkuonOWYXd0dT4FurxW&#10;unPC4ejuSdgPXf13MDsAzBRom1999dUBnzvYxAaHcKlEHISwIhEH50VX51Ogy2ulOyccju6ehP3Q&#10;1X9HxEEIuyXiIIQV0cHgbHRALiUCtz344IMDeb5g2nR1PzVONd/nSHcvwmHo7kfHHXfcMXuTnM+F&#10;8cyX4qE7J4RwKxEHIaxIxMF50dX91DjVfJ8j3b0Ih6G7Hx0RByHshoiDENaEB9z8CqdvJqri4L77&#10;7htY9+Fj6Bxj2A9d/U+RU833OTG+B+E4dPemwoCMX05WHDz22GOz5Z3dOSGEW4k4CGFNcDI4HPDN&#10;RAgEfztzsMlIVecQw27p6n3KnHr+T5lx3Yfj0t2jCgMyDzzwwACvkoYnnnhi9sG07pwQwq1EHISw&#10;JhEHp01X71Pm1PN/yozrPhyX7h5VIg5C2A0RByGsCQ6INxaBU9dVHDz++OMD60xjd47wXOnKvwpd&#10;WuvSpTt1zqUcp0hX9+G4dPdJeL7Lbx741jiWGLEUNN87CGF1Ig5C2ACdzfPPPz/ga0zrq0zXGanq&#10;nOA50JV1V3TXm0d3/inQlaXSnRO2p6vrMA26+1XRNjNjAAzUuK07PoRwKxEHIWyAzibiYDFdWXdF&#10;d715dOefAl1ZKt05YXu6ug7ToLtfFW1zxEEImxNxEMIG+PaLRx55ZIDlRIoD32S0ijPqnN850JV1&#10;n3R5gO7YU6Mrl3THh+3p6jpMi+6+wTve8Y4BXmEKfBhNcbDJq6VDuEQiDkLYgIiDxXRl3SddHqA7&#10;9tToyiXd8WF7uroO06K7bxBxEML2RByEsAE8lDx+MNkHkv0Iz+23396eW+mc3qnSlS/sjtT5Yejq&#10;OUyP7t6BHzy75557Bnhz0W233TYQcRDCakQchLABOpk777xz4IUXXph9BM2Zg2XioHN4p0JXnhDO&#10;ga69h+nR3Ttw4EbbfP/992fmIIQ1iTgIYQMiDvoyhXDqdO09TI/u3kHEQQjbE3EQwhbodJ555pnZ&#10;Nw/4DWzvzpHO4U2ZrgwhnCNd+w/TortvoADQNt93332z3xEHIaxGxEEIW6DTiTgI4Xzo2n+YFt19&#10;g4iDELYn4iCELfCz/HyFU3HAb1j2nYPO4U2RLu8hnDNdPwjTortvFR9C5oURioPuuBDCrUQchLAF&#10;vjaPD+2MxQHbu3Okc3hTo8t3COdO1xfCNOnuHzhwc/fdd89+d8eFEG4l4iCELYg4COH86PpCmCbd&#10;/YOIgxA2J+IghC3wY2h8pl9x8PTTTw8sc0adozs2XT5DuDS6vjElujxvS3edU6ArCzhwc9ddd0Uc&#10;hLAmEQchbEHEQQjnR9c3pkSX523prnMKdGWBiIMQNifiIIQt0AE9+eSTs+8c+LaiUxMHXR7DNMm9&#10;Owzjej4GXb72TZePqdLlHxQELCvKF5JDWI+IgxC2QAf01FNPzcQBvwHR0J0jnaM7Bl3ewrTJfTws&#10;XX3vky4Px6LL35To8gy+oYhXmfJBSog4CGE1Ig5C2IKIg3AMch8PS1ff+6TLw7Ho8jclujxDxEEI&#10;mxNxEMIWOF1dP4LG8wfAswjdOdI5ukPS5SmcBrmfh6er813TXXcqdPmdAl1eQUHw0EMPDUuL4G1v&#10;e9tAd3wI4QYRByFsgaNTzz777Ewc8FpTmLI46PITTofunkp3fNgdXZ3viu56U6PL9zHp8gh33HHH&#10;wGOPPXb9gQceGHj7298+0B0fQrhBxEEIWxBxEI5Bd0+lOz7sjq7Od0V3vanR5fuYdHmEiIMQNifi&#10;IIQtUBzUZUWPPvrowDxx0Dm4Q9PlK5wO3T2V7vip0OV3Ht35U6XLf0d37inSle1YdPkDbTMDNQ8/&#10;/PCAb5frjg8h3CDiIIQtiDgIx6C7p9IdPxW6/M6jO3+qdPnv6M49RbqyHYsufxBxEMLmRByEsAU+&#10;kPzud7/7+osvvjhQp7C7czoHdyi6/ITTo7u30h1/TLo8bkKXdjgu3X06NF2+QNusMADfLtcdH0K4&#10;QcRBCFvgSNQjjzwy+/jZvffeOzDvrRidgzsUXX7C6XEK97bL47Z01wnHo7tHh6bLF2ibGah58MEH&#10;BxQM3fEhhBtEHISwBREH4Ricwr3t8rgt3XXC8eju0aHp8gURByFsTsRBCFugA2Jd63PPPTcwRXHQ&#10;5SOcLqdwj7s8bkt3nXB8unt1KLr8QBUH165dG/A5hHwILYTFRByEsAURB+EYnMI97vK4Ld11wvHp&#10;7tWh6PIDEQchbE7EQQhb4Lu0n3/++euvvvrqwP333z8QcRD2RXePpTv+GHR52xXd9UIPgTBgj8bs&#10;Kkju7tGh6PIDigOWEzF4A3feeedAxEEIi4k4CGEDdK6MSgGvMH3ve9874CgV+7tzOwe3b7p8hNOl&#10;u8djuvMOSZenXdFdL/QoDqpA8GNg/HZfd+46dPfpEHR5AcVBfR5s2cBNCOENIg5C2ACdbMRBOAbd&#10;PR7TnXdIujztiu56oSfiIOIghHWJOAhhA/jAGTz55JMD73vf+2ZMTRx0eQinTXefx3TnHZIuT7ui&#10;u15YnSoYxnTHr0J3nw5BlxfwmwZ8g+aVV14ZeOyxxwYQDd05IYQ3iDgIYQN0PH747AMf+MBMHDib&#10;MM/Rdg5un3R5CKdNd587unMPRZefXdFdLxyX7j4dgi4v4GtLmTFwVpdnw4CHkrtzQghvEHEQwgZE&#10;HIRj0t3nju7cQ9HlZ1d01wvHpbtPh6DLC0QchLA5EQchbMDtt98+wLMGUMWBrzKNOJiPSxikOybM&#10;p7vPHd25h6LLz67orhd2w7b9sbtf+6TLAygOeL20tll7fdddd7XnhBDeIOIghA2IONiOKgy2DUYu&#10;ke4+d3TnHoouP7uiu17YDdv2x+5+7ZMuDxBxEMLmRByEsAE4F3C6+rXXXps5oHvuuWegOw86B7dP&#10;ujwcm4iC7ejuc0d37qHo8rMruuuF3bFN/+zu1z7p8gAu/Xz22Wdntll7fd9998UGhbCAiIMQ1gSH&#10;4ivxdDqIAx3P3XffPdCdC52D2yddHo7JLl+feIl093ge3fmHosvPruiuF3bHNv2zu1/7pMsD+CrT&#10;p59++vr73//+Ae31o48+OtihvNI0hJ6IgxDWJOJgOyIOtqO7x/Pozj8UXX52RXe9sDsiDkK4bCIO&#10;QlgTPh7k5/h1OogD17PecccdA9250Dm4fdLl4RgYcFB/2wQfl053j+fRnX8ouvzsiu56YRp092uf&#10;dHkAv0Xz1FNPzey08AYj93fnhnDpRByEsCYRB5sRcbAbuns8j+78Q9HlZ1d01wvToLtf+6TLA0Qc&#10;hLA5EQchrAlT1b4vm7cUQRUHvEN70Xu0Owe3T7o8HAOn8TOVvx3dPZ5Hd/6h6PKzK7rrhd2heN9U&#10;wHf3bF9014cqDrTT8uqrr87eZtSdG8KlE3EQwpoQ+CsEEAUScdBjkKEw2DTgCDfo7vMiujQORZef&#10;bemuE3aHfXbTvtrds33RXR+YoYQqDj74wQ8O8GzYnXfeOdCdG8KlE3EQwppEHKyHQUbEwe7o7vMi&#10;ujQORZefbemuE3aHfXbTvtrds33RXR8iDkLYnIiDENYEh+KbiT70oQ8N4HAUB8umqzsHt2+6fByK&#10;KgoiDHZDd48X0aVxKLr8bEt3nbA77Kv0227/Mrp7ti+664N254knnrhFHPDGovqxytilEG4m4iCE&#10;NYk4WI+Ig93T3eNFdGkcii4/29JdJ+wO+2rEQQiXScRBCGvCNwx8X/aHP/zhAQSC4sAvc3bnQufg&#10;9k2Xj0OAc3Z6P054d3T3eBFdGoeiy8+2dNcJi7H/VeYdZ5+F7phldPdsX3TXB8XBI488cos44I1F&#10;165dG/C4Lo0QLpWIgxBWRIfKaJOvxOvEgR/f6dKAzsHtmy4f+0SHSz1EHOye7h4vokvjkHR52obu&#10;GmE59ssa/Lut7nOAg/67Sb/t7tm+6K4P5vvBBx+cDeb4fBi229dRW+4ujRAulYiDEFZEZxNxsBwd&#10;bsTBfuju8SK6NA5Jl6dt6K4RlmO/tE+C2+q+iIMQLpuIgxBWRGfzwAMPzKapqzjg3dlw6eKAOrIO&#10;CDAMQrpjw2Z093gRXRqHpMvTNnTXCMvRhvkNAEWAQsA+63NTm34krLtn+6TLg2VlMGcsDrDdfAgN&#10;Yp9CuJWIgxBWxBEmRpt0Mq+//voA4uDll18e0PF2aUDn3A5Fl59dQ9l9nSuBRkbmdk93b5fRpXMo&#10;uvxsQ3eNsDr2SQSAX3S//fbbB+y3sGnQ3N2zfdLlQeozYj5zANprRVF3bgiXSsRBCCuiQ404WEzE&#10;wf7p7u0yunQORZefbeiuEVbHPhlxEHEQQkfEQQgrYtD//PPPzxzMRz7ykQHEwYsvvjiwbJq6c26H&#10;osvPqjBFP287WG4CDgONRSIpbE53b5fRpXNounxtQpd2WB/6p+LAj4K5nAg2FfXdPdsnXR7krrvu&#10;mokD7LT4OmrKC925IVwqEQchrIgOM+Lg1u0RB4elu7fL6NI5NF2+NqFLO6wP/TPiIOIghDERByGs&#10;iEtleCORDyJ/9KMfHeD3Cy+8MHCu4oBAwbK5LAEMJBQETOMbcCyqh7AZ3X1dhS6tQ9PlaxO6tMP6&#10;0H+1a/ZZlxPBvAGBZXT3bJ90eZAqDrTbLAX1jXPsh+7cEC6ViIMQluDIuE4EJ+OzBh/72McGcDin&#10;MHMgXb6WQZkMJKwLhMD9998/8NBDD81wFJLgo0srbE53P1ehS+vQdPnahC7tsD7YNZ8vqDMHCv/u&#10;nFXo7tk+6fIgCB7FgXab2V6fG+Ptc7CpEArhHIk4CGEJEQdvEHEwDbr7uQpdWoemy9cmdGmH9Yk4&#10;iDgIoSPiIIQl6Cj5mA7wjmyfNaji4BSWFUmXr2VQJsQAPPnkkwOIoZdeemmAZzGAtzlFHOyP7n6u&#10;QpfWsejytw5dmmEzFAf2bZcDLrJhy+ju2T7p8iAMZnTiwOfGtGWxVSHcIOIghCVEHLxBxME06O7n&#10;KnRpHYsuf+vQpRk2I+Ig4iCEMREHISzB92Ab/OJQfBD54x//+MA6y4qkc3KHosvPMnCefG0UXnnl&#10;lQEcrm/9UCQ8/PDDs4eTM1W/e7r7uQpdWseiy986dGmGzfBtPS4PvOeee7Z+9393z/ZJlwehbNoo&#10;xQG227cW1S/bd+eHcIlEHISwAIJbR9QcfUIIKAo+8YlPDDASxVuMwLf3dOlVOid3KLr8LIO6YFQR&#10;FAK87cN6URyxfteAI+Jg93T3cxW6tI5Fl7916NIM60P/9Dmia9euDSAQthEH3f3aN10+pBMHzPb6&#10;W/vFM1Td+SFcIhEHISwg4uAGEQfToLufq9CldSy6/K1Dl2ZYn4iDiIMQOiIOQlgAy4OeeOKJAd9u&#10;wZS0ouBTn/rUANt0Mq7h7dKrdE7ukHR5WoZBA88VAOX1feFOz/NchnUQcbAfuvu5jC6dY9Hlbx26&#10;NMP6dOKAZYOrDnB0dPdr33T5EMSBttlnxRjYcWmodp2yUx+xWSFEHISwkIiDm4k4mAbd/VxGl86x&#10;6PK3Dl2aYX0iDiIOQuiIOAhhAQS4Br0+wMaUtKLg05/+9ADOhrcYgW/q6dKrdE7ukHR5WoZvbvI7&#10;By+//PLM8Tp1j2jIsqL90t3PZXTpHJMuj6vSpRfWp4qD++67b4Blg/bz7pxldPdr33T5EGy4tklx&#10;wMCOS0O1608//fRW5Q7hnIg4CGEBBPkGv65RxaGMxQHOxlfj+VGdLr1K5+SOQZe3ZTiy6OxB5amn&#10;npoFHBEH+6G7j8vo0jkmXR5XpUsvrA/901k+nyfa9FkD6e7XvunyIZTH58GqOBDtOgNAzox26YRw&#10;SUQchLCAiIOeiIPj0t3HZXTpHJMuj6vSpRfWJ+Ig4iCEjoiDEBqcXibId7mQa1RxKGNx8MlPfnJ4&#10;ixEwPe0UdZd2pXN0h6bL1zIIKgDx5LIrp+4puwFHd27Yju4eLqNL59h0+VyXLt2wHn6XRcG/6bKa&#10;7v4cii4/Qtn8Ro02mgEexYGCgYENv8/SpRPCJRFxEEKDjpJA1xkBv4aMQ0EMgCKB3zoZg+RVguOx&#10;kzsGXb5WhTp67LHHBhyde/e7350RuD3S3cNldOlMhS6/q9KlF9bDgRDpjlmF7v4cii4/wiCGNqra&#10;csWBgz4MAPmRx8x4hksn4iCEhoiD/9/eme3IbWtR9DkBMjpxO4PtwA5i2DBiBAjyEAR5yTz+/2fk&#10;D3yzdb3Kp5WtKqkGlShtAgvNooYmRZHnbImkxhFxMD+uDg/hzrMUXH7H4s4XphFxEHEQQp+IgxAM&#10;jJmXs8ur6CoOAHEg2M4wpDEf1XGG7lq4/I2B1ZkePXrUISPMakVu/3Aaru4O4c6zFFx+x+LOF6Yh&#10;R/gczrCrn7lw+QGVTR92E/TNDA8V9NsSDffu3es4RSSFsAYiDkIwRByMJ+JgXlzdHcKdZym4/I7F&#10;nS9MI+Ig4iCEPhEHIRjefvvtDk1Sq6sU1Ylsog4vIo1X1zJG7twVZ+iuhcvfGJjQiAHWx4SY2HcO&#10;pyPcxtXdIdx5loLL71jc+cL8uLqZE5enCv054kBigIc69Nv61sHjx487FNx5Qpiba92LChEHIRTk&#10;0N69e7dDX87kyRJGBEGAKBCsWCT4qM7Nzc3Bp3LO0F0Ll78pMM9AY3b5SJrmJLh9w/G4uhvCHb9U&#10;XP6HcMeH6+HqaE5cnir0R4gDPeSpK82JOl9MwZ0nhLm51r2oEHEQQiHi4DgiDubB1d0Q7vil4vI/&#10;hDs+XA9XR3Pi8lSJOAitcq17USHiIIRCf11sjAfGpPLDDz/sQCgwR0EfCDskDsAZvLlx+ZoCZdVc&#10;Az6opBWbTl0FJdzG1d0Q7vgl48rgcMeG6+HqaE5cnir7xAHoARDbFcb23SFcEgWXfmkUIg5CKEQc&#10;HAdljTi4LK7uhnDHLxlXBoc7NlwPV0dz4vJUiTgIraLg0i+NQsRBCAU5tJqILGQwcP5/+umnHT/+&#10;+OMtlIaRYQLzw4cPJzvGzvDNicvTVGRQGWKka8mE5Rjb8+DqzeGObQVXHoc7NsyHq5Nr4PJWYUW1&#10;Kg7qgx3BpGSRkLCk4O7pS6MQcRBCQataaK6B0BuDn3/+uePXX3/dQRpUccDH0LTqRWviAFzepoAQ&#10;UNkRB1OvRctcWgS5OuvjjmsFVx6HOzbMh6uTa+DyVuFN5tdff91RxQEPePTWl75bgQcc7nwhzIWC&#10;S780ChEHIRQiDiIOTiXi4DRceRzu2DAfrk6ugctbJeIgtIqCS780ChEHIfwLDq3W6ef1spx9BMHv&#10;v//e8dtvv7385ZdfOvaJgydPnnSr9UxdsccZv2vh8jcVrmvF7bcG5iqjqytw+7eMKyO4/cPlcXVx&#10;TVweK31x4IaLKi7RIBQYiuTOF8JcKLj0S6MQcRDCv/BkW3MFmDcggyExIBAHov8GwYmDp0+fHvX0&#10;yRm/a+LyGDzcQ3MJoNTXPKg+qVu3fUu4e+6auDz2wdHfJw709oDlqhXu3LnTMYfYD2EIBZd+aRQi&#10;DkL4F4x/xMFtXB6Dh3so4mBdRBy8xt1z18Tlsc9UcaAv3EcchC0TcRDCKxgb/+zZs5ffffddhwxG&#10;XxwoPmZYkcSBVusRU4yLM4DXxOUx/BfVMfdQnIl1Uet2qyLB9Q1LwOW1zxhxIFi2WkNKHzx40BFR&#10;GLZIxEEIr8D4RxzcxuUx/JeIg/UScRBx4M4bwlqJOAjhFTjy+ny+jIeQwUAcQB1O5MQBQ5KOFQfg&#10;DOE1cXkMr5EDwTCyLTkTWxBCKiN1u7U6dn3BEnB5HYIJyfX7NfTXVRzwIUv133pIJI5ZVCKE1ok4&#10;COEVPF3SR3IYeyrHvy8O9MagGhRnWMTz588jDjaEHMY333yzQ0+Y3T5rZAviQCAKcDTfeOON1T9V&#10;dv3AUnD5HYJ++MWLFx31y/e8QWA5U6E3v3pIJPTFd+HOG8JaiTgI4RURB/txeQyviThYNxEHy8Ll&#10;d4iIgxCmEXEQNo+cG8HqFFqpAiNxSBzIoEA1LOKrr77aGRb+x1RHyhnFa+LyuHVwECUs9QE9saVh&#10;CCr7Mfd2azC85N133+1QX4FQYD6CO65lXB+wFFx+h6B+7t6926EHQMwro9+WQGCokYYdaR9Bm3bn&#10;DWGtRByEzYNjE3FwGJfHrRNxEHEQcTA/Lr9DRBzsR2EovYZzbw/LRSHiIGwanLtPP/20Q6+cMRIS&#10;An/88cct6oRkhIEMS18caOIbQ5WOdaCcUVwCLq9bheEmH3zwwQ79dvuuEdqPcNvXAg4m4uD+/fs7&#10;Z7MOJ1uDUHJtfmm4fA9BnWgomNBiEXwFnyGkDC8S+q2HRII6br1OhyC49H1pNe7SanxfWlgmChEH&#10;YdNg9GUwhBx7jITeFPTFgZYzlWiobxC0L+KAlY701On999/vqE4DuLwM4YzjEnB53QrU41tvvdXx&#10;6NGjl5988kmHxje7Y9YE5dfTdAQSaW7/1qFsvC346KOPdnAP6Fq0fg1cO18iLu9DUCe8/bm5uXn5&#10;zTffdHz//fcd6sPrW2A9JBJq10J9uDt3yyjUv27bUFqNu7Qa35cWlolCxEHYNBEHx+PyuhWox4iD&#10;iIOIg/lxeR+COok48ChMTatxl1bj+9LCMlGIOAibBseG1Sn4+Jlw4kBoaFF/eFEdrypkeD7++OMO&#10;OYt1+IWY4kA447gUXH7XjuqOIQqff/55h+4d4ltY3QRRrWFzDLVhVRi3/1qgv6DMgnuhRQfStekl&#10;48pwCMQB96we2DCngP5a4oCHPerHGR6quWNizfe1wtS0GndpNe7Satyl9UM/jf3CZVCIOAibJuLg&#10;NFx+107EQcRBxMF1cGU4RMTBfhSmptW4S6txl1bjLq3Gx/wO50Uh4iBsGgw7n9bXK2aMhASAhhEJ&#10;hIHi+8QBr6k1me3x48cdmqzIK20MlASCy88+nLFcGi7fawEnQ/fLZ5991sF9I0fjyy+/7NB2d/wa&#10;4BowCffBgwe7IXkffvhhR4tO8lhoxxpaxDUgTdfFHbNUXPtdMq4MQ3CfVuh7Jehot04cqD+nH0dE&#10;rHnFIoWpaTXu0mrcpdW4S6vxMb/DeVGIOAibhqXqGIOqD+NgJDSvACGgtwiiigL2q3MOqjjAadLT&#10;VZ444kgcIw6EM5pLxeW/FXAoVE/UGatPaaUarUYluG/kQDx79qxjzU8ZcbAQAnpjgqOlD/8JOczu&#10;2DVAO1YZWaqYt4Fu/yXi2uqScWUYorZbwe+apv6+Lw4kCOjXBf05cw+0kh3Hu//bMgpT02rcpdW4&#10;S6txl1bjY36H86IQcRA2TcTB5XD5b4XqUEQcvCbiIOJgblwZhugLAX7XtIiD2yhMTatxl1bjLq3G&#10;XVqNj/kdzotCxEHYLDIYODmsey2DgNMvI8HKRBgNxIBgKJGO4XP8GJu+OMDBxLkSGC2XtyGc8Vwy&#10;rgyXpDoC9VoLjHtF6Th8jJnXsCBWpXnnnXde3rt3rwPnXw4x4qCiITZC53J5WwNco4cPH3ao3Ay9&#10;0HURcr6OubeXDPeLRIFQGRmSyDZ33JJw7bMFXFmGoC6g3oOkDYkDHgQJbADbNe+AfqL+vzWgMDWt&#10;xl1ajbu0GndpNT7mdzgvChEHYbPIUNSPnwk5+jIUQsaBuBMCfEBH8MaAiWx6mswyeHIm+o6qwFi5&#10;vB3CGdEWcGW5BLquCDIcWp70iurk8aEj7gU5vUwu1hwCnH8cCkEaDrGcB0SE/qfLU+vI0cIhRghR&#10;fvHkyZMOieG1iQMcQ5YnVj1LOArusyWX17XFpePKsQ9df/pUqHVCmuYcIGjpt9XX83a4LldNX699&#10;6TPq/1wDClPTatyl1bhLq3GXVuNjfofzohBxEDaLDEXEwby4slwCXdeIg/MiRyviIOJgLlw59qHr&#10;T58KtU5Iizi4jcLUtBp3aTU+lLbvd42P+R3Oi0LEQdgsctBx4BEHMgQMG3JzCbTUKQLAwfAkOY4M&#10;WZJTUQ0WnOJAOWPaCq48l4DrixhTPeDc8uEq1Q/3AKsNsXyhkNNbRcGQOHjx4sVOZOh/ufy0jq4l&#10;1+/OnTsd+ugbS/aytOfaxFEtNwJQK1VR32xTm3bHXxPX/lrAleUQuv609X4fW/sB1RlzhXi4U8WB&#10;VqUjTv+vYaLvvfdeh/vfLaMwlF7Dubfv26fGx/wO50Uh4iBsFhmKiIP5ceW5BH2nIOLgNHQtuX4R&#10;BxEHl8SV5RC6/rT1fh9b+4GIgxD2E3EQNo2cGIZCIA5kKDAIEgpMSPv22287ZCQwLBVeU+M0ytlk&#10;dRsZpGqkhMvPMTjD2gquPJdE1x2nQUJBaNIxTh7fLtC3KRAMijMRuYqGKh6E4jiOqm/3/1tH14/r&#10;hkOsIVqk4Xy5Y1tG9wvD0RhWdHNzsxNIXIvazt152FZx+50D195awpXpEKon7kHaeb3WDC9Uu6a/&#10;p6/XYhNOHPCQSPtKCItL110I1ybiIGwaGQo98RU4/xIHjDPVmwLSEQFy/HEMcRq/+OKLnTPJU1SN&#10;ZcdpurQhcca1JVyZ5qIvFITeKCDsBG8Z6nhzhAT3TxUHa3tyDrqPcbqq8+X2XRMqI05nnb9CXPUt&#10;uB7ANeJY7UOcbe7/HYtrW63hynUIrne9rq4eaMcS83oDLHD+Nb+gfvCSuN4oCO1Lf08duryEsAYi&#10;DsKmiThYBq5McyGnIeJgHNXRgkvf20tAZcQhjDi4LK5ch+B61+vq6iHiIIRxRByETaOVJxgGxJwB&#10;xqAKGQQNIxIIAr1WZuwpxkYOJStZVIehGir3/8+FM7Kt4co1N31nog9OgeqXutfwEqEVjhiepO3u&#10;/KFduDcq+/ap9wviU5DGPdU/x7G4NtUirmyHqO2TeK0Lrj0rbGlOGA+A+H4NokD8+eefuzirFske&#10;YCsYYubyEsIaiDgImybiYDm4cs0NzgT11gfHLuJge3BvVPbtU++XiIPxuLIdorZP4rUuIg5CmEbE&#10;QdgkGI263jUTj2UwEAcaToRBYMiIBADDCPqGvhol938vjTO2reLKtxRUv9Q3joKGkbFaj35f8z4I&#10;y6D2C3Du+8K1nVZx5RsD11Z9MdcXlK62KejL1c8zXKhOQpYoAMQBX0xmxSJBOz9nPYawJCIOwibB&#10;mOgpLx0+S5VKHCAUlK75BILx6NUAuXMfgmPd8Uojb8eeXzjD2yKubEuDutR9wVsjgXB0x4RwLly7&#10;aQ1XrrHQ9gT9pqAfVVtkPhjLTMvR540AIqAKgwpzD/QhTOafsWqRzu/yFELrRByETYLhiDhYNq5s&#10;S4O61H0RcRDmxrWb1nDlGgttT9BvCvrRiIMQphNxEDYJxuT+/fs7g1HFAStZaLgRY8oZtyrD4845&#10;FoyWwJBV6nZ3/FicEW4VV74lQh1yf+GwnFqXIfRx7aQ1XLmmorbVb2uCoZ/6DgUfLuShjxx9hhMh&#10;Av766y8L4kHzErALT58+7dD5XZ5CaJ2Ig7BJMBx6I1A/fiaqOJBBYXwpRsedbwqcpxqzIXFAmjvP&#10;IZwxbhlXxnNzyvXuw7nOec4QhGsfreHKNQXaVV8UIBR40/v8+XP7wTPeCFRx8Pfff/8HtustAw+Q&#10;+PCh3kq4vIXQOhEHYZNEHLSHK+O5OeV69+Fc5zxnCMK1j9Zw5ZoC7SriIITzE3EQNgnjwrU0KUuY&#10;ShRAFQcsWXkuJw8jJnFCnHML0jBy4pT/7Qxzy7gynguuvXDbw3o5pY3NhWsPreLKNwbqqbbVCn07&#10;q8vVleg0nEjI0e+LAycMBMOLtGIRD5AYpqSV61weQ2idiIOwSSIO2sWV8Vxw7YXbHtbLKW1sLlx7&#10;aBVXvjFQT7WtViIOQjid/4uDf17+D4Sd73ND90t7AAAAAElFTkSuQmCCUEsDBAoAAAAAAAAAIQAy&#10;nhLpsSMBALEjAQAUAAAAZHJzL21lZGlhL2ltYWdlMi5QTkeJUE5HDQoaCgAAAA1JSERSAAADBwAA&#10;AnYIBgAAAApR/p8AAAABc1JHQgCuzhzpAAAABGdBTUEAALGPC/xhBQAAAAlwSFlzAAAOwwAADsMB&#10;x2+oZAAA/6VJREFUeF7s3Yezbt+Wl3VRmtCBTrfzBazbXX3rdnX1LRW1bWlRUAyIqIgRMTU0mDDn&#10;HBAFs4JZBAwY/8Trefbtz7njt3rucPK7zx5n11P1nvmuNdeMY4zvXHOt98979e8by7Isy7Isy7Is&#10;rzgmLsuyLMuyLMvy8jgmLsuyLMuyvDG/4lf8il/G6bhlWW6WY+KyLMuyLMsbs+JgWZ49x8RlWZZl&#10;WZY3ZsXBsjx7jonLsizLsizLsrw8jonLsizLsizLsrw8jonLsizLsizL8uzZrW1vzDFxWZZlWZZl&#10;WZ49Kw7emGPisizLsizLi2Q+TP0Qp3OX5TPgmLgsy7Isy/JiOYmBp3DKa3kzti0/OcfEZVmWZVmW&#10;F8sM+N+EU17Lm7Ft+ck5Ji7LsizLsiy/xBQAT+WUz/ItTm32GKd8lvfOMXFZlmVZlmX5JU6B6mOc&#10;8lm+xanNHuOUz/LeOSYuy7Isy7IsD3AKXienc5a3EwUnTnkv74Vj4rIsy7I8W06BBE7HP8b7ymdZ&#10;lvcnDnC6xvJOHBOXZVmW5dlyCiBwOv4x3lc+y7KsOHgGHBOXZVmW5dlyCiA+FqfyLMuyouAZcUxc&#10;lmVZlmfJKYj4VJzKtyyfO/fNgZn+Lsw8lw/CMXFZlmVZniWnYOJTcSrfsnzu3DcHZvq7MPNcPgjf&#10;+s+pAzCPW5ZlWZZb4eSzbpVT+Zflc+A03idvcuxDzHyWD8a3/nPqBMzjlmVZluVWOPmsW+VU/mX5&#10;HDiN98mbHPsQM5/lg/HND6cOuI9x8rIsy7J8Mk4+6pY51WFZniOn8f0QpzyWm+WbH04d+Rgjk2VZ&#10;lmX5aJx80nPgVJdlWZYb45sfTkbsMUYmy7Isy/LROPmk58CpLsuyLDfGNz+cjNiVcdKyLMuyfHJO&#10;vurWOdVjWZblhvjmh5MBuzJOWpZlWZZPzslX3TqneizLstwQx8RlWZZleZacAvJb4lTmZVmWG+KY&#10;uCzLZ84paJmczlmW5zI2ruP5VjiVdVmW5cY4Ji7L8plzClwmp3OW5bmMjet4vhVOZV2WZbkxjonL&#10;8tacHOKtc6rH58Cpru/CU/O8lmN5/pz6+WNzKteJ07mfglPZlmVZngHHxGV5a05O8tY51eNz4FTX&#10;d+GpeV7LsTx/Tv38sTmV68Tp3E/BqWzLsizPgGPisrwxJ+f4XDnV77lwqs/nwKmuy4fn1BfPjVO9&#10;lmVZlns5Ji7Lg5wc8Evn1E4fmlM5PldO9f8QfOzrfSxmWz7E25xzy8z6LMuyLE/imLgsD3Jywi+d&#10;Uzt9aE7l+Fw51f9D8LGv97GYbfkQb3POLTPrsyzLsjyJY+LyQjk51/fF6XqPccrn1jiV+0NyKsOH&#10;5FNfH9dyvAun/N+UU76fklMZl9vrp2VZlmfAMXF5AZwc6btwusby7pza+n1wutaH4HTtp3LK7005&#10;5fs2nPL+VJzKt3yRU7sty7IsT+KYuLwATg71XThdY3l3Tm39Pjhd60NwuvZTOeX3ppzyfRtOeX8q&#10;TuVbvsip3ZZlWZYncUxcPiNOjvNtOeW/fDhOffBUTvm9BE5t8RROeb0v3tf1Tvm8VE7tsyzLsrwX&#10;jonLZ8TJsb4tp/yXD8epD57KKb+XwKktnsIpr/fF+7reKZ+Xyql9lmVZlvfCMXH5SJycHk7HP8Yp&#10;n3fhdI1luUVO4/c+Tuc/N071+lw51X9ZlmX5YBwTlw/AyendEqcyL8vyfDjN6+fEqU7LsizLR+eY&#10;uHwATs7wljiVeVmW58NpXj8nTnValmVZPjrHxOUDcHKGn5JTGZdl+bw4zf3J6Rycjn9fnK63LMuy&#10;3ATHxOUDcHKQn5JTGZdl+bw4zf3J6Rycjn9fnK63LMuy3ATHxOUTcXKiT+GU17Isy7Isy7K8IcfE&#10;J3EKUienc5a3Y9t0WZZlWZZl+QgcE5/EFAInTucsb8e26bIsy7Isy/IROCY+yBQAT+GUx7Isy7Is&#10;y7IsN8cxcVmWZVmWZVmWl8cxcVmWZVmWZVmWl8cxcVmWZVmWZVmWl8cxcVmWZVmWZVmWl8cxcVmW&#10;ZVmWZVmWl8cxcVmWZVmWZVmWl8cxcVmWZVmWZVmWl8cxcVmWZVmWZVmWl8cxcVmWZVmWZVmWl8cx&#10;cVmWZVmWZVmWl8cxcVmWZVmWZVmWl8cxcVmWZVmWZVmWl8cxcVmWZVmWZVmWl8cxcVmWZVmWZVmW&#10;l8cxcVmWZVmWZVmWl8cxcVmWZVmWZVmWl8cxcVmWZVmWZVmWl8cxcVmWZVmWZVmWl8cxcVmWZVmW&#10;ZVmWl8cxcVmWZVmWZVmWl8cxcVmWZVmWZVmWl8cxcVmWZVmWZVmWl8cxcVmWZVmWZVmWl8cxcVmW&#10;ZVmWZVmWl8cxcVmWZVmWZVmWl8cxcVmWZVmWZVmWl8cxcVmWZVmWZVmWl8cxcVmWZVmWZVmWl8cx&#10;cVmWZVmWZVmWl8cxcVmWZVmWZVmWl8cxcVmWZVmWZVmWl8cxcVmWZVmWZVmWl8cxcVmWZVmWZVmW&#10;l8cxcVmWZVmWZVmWl8cxcVmWZVmWZVmWl8cxcVmWZVmWZVmWl8cxcVmWZVmWZVmWl8cxcVmWZVmW&#10;ZVmWl8cxcVmWZVmWZVmWl8cxcVmWZVmWZVmWl8cxcVmWZVmWZVmWl8cxcVmWZVmWZVmWl8cxcVmW&#10;ZVmWZVmWl8cxcVmWZVmWZVmWl8cxcVmWZVmWZVmWl8cxcVmWZVmWZVmWl8cxcVmWZVmWZVmWl8cx&#10;cVmWZVmWZVmWl8cxcVmWZVmWZVmWl8cxcVmWZVmWZVmWl8cxcVmWZVmWZVmWl8cxcVmWZVmWZVmW&#10;l8cxcVmWZVmWZVmWl8cxcVmWZVmWZVmWl8cxcVmWZVmWZVmWl8cxcVmWZVmWZVmWl8cxcVmWZVmW&#10;ZVmWl8cxcVmWZVmWZVmWl8cxcVmWZVmWZVmWl8cxcVmWZVmWZVmWl8cxcVmWZVmWZVmWl8cxcVmW&#10;ZVmWZVmWl8cxcVmWZVmWZVmWl8cxcVmWZVmWZVmWl8cxcVmWZVmWZVmWl8cxcVmWZVmWZVmWl8cx&#10;cVmWZVmWZVmWl8cxcVmWZVmWZVmWl8cxcVmWZVmWZVmWl8cxcVmWZVmWZVmWl8cxcVmWZVmWZVmW&#10;l8cxcVmWZVmWZVmWl8cxcVmWZVmWZVmWl8cxcVmWZVmWZVmWl8cxcVmWZVmWZVmWl8cxcVmWZVmW&#10;ZVmWl8cxcVmWZVmWZVmWl8cxcVmWZVmWZVmWl8cxcVmWZVmWZVmWl8cxcVmWZVmWZVmWl8cxcVmW&#10;ZVmWZVmWl8cxcVmWZVmWZVmWl8cxcVmWZVmWZVmWl8cxcVmWZVmWZVmWl8cxcVmWZVmWZVmWl8cx&#10;cVmWZVmWZVmWl8cxcVmWZVmWZVmWl8cxcVmWZVmWZVmWl8cxcVmWZVmWZVmWl8cxcVmWZVmWZVmW&#10;l8cxcVmWZVmWZVmWl8cxcVmWZVmWZVmWl8cxcVmWZVmWZVmWl8cxcVmWZVmWZVmWl8cxcVmWZVmW&#10;ZVmWl8cxcVmWZVmWZVmWl8cxcVmWZVmWZVmWl8cxcVmWZVmWZVmWl8cxcVmWZVmWZVmWl8cxcVmW&#10;ZVmWZVmWl8cxcVmWZVmWZVmWl8cxcVmWZVmWZVmWl8cxcVmWZVmWZVmWl8cxcVmWZVmWZVmWl8cx&#10;cVmWZVmWZVmWl8cxcVmWZVmWZVmWl8cxcVmWZVmWZVmWl8cxcVmWZVmWZVmWl8cxcVmWZVmWZVmW&#10;l8cxcVmWZVmWZVmWl8cxcVmWZVmWZVmWl8cxcVmWZVmWZVmWl8cxcVmWZVmWZVmWl8cxcVmWZVmW&#10;ZVmWl8cxcVmWZVmWZVmWl8cxcVmWZVmWZVmWl8cxcVmWZVmWZVmWl8cxcVmWZVmWZVmWl8cxcVmW&#10;ZVmWZVmWl8cxcVmWZVmWZVmWl8cxcVmWZVmWZVmWl8cxcVmWZVmWZVmWl8cxcVmWZVmWZVmWl8cx&#10;cVmWZVmWZVmWl8cxcVmWZVmWZVmWl8cxcVmWZVmWZVmWl8cxcVmWZVmWZVmWl8cxcVmWZVmWZVmW&#10;l8cxcVmWZVmWZVmWl8cxcVmWZVmWZVmWl8cxcVmWZVmWZVmWl8cxcVmWZVmWZVmWl8cxcVmWZVmW&#10;ZVmWl8cxcVmWZVmWZVmWl8cxcVmWZVmWZVmWl8cxcVmWZVmWZVmWl8cxcVmWZVmWZVmWl8cxcVmW&#10;ZVmWZVmWl8cxcVmWX+JX/Ipf8cs4Hbcsy7Isy/IZcExclhfPSRScOJ37vvjQ+S+fjus42r5e3pU5&#10;hk7jaqadcNx9vMmxmOdcecpx85j7jrse81TeVz7L8hlyTFyWF8/VcdzH6dz3xYfOf/l0XMfR9vXy&#10;rswxdBpXM+2E4+7jTY7FPOfKU46bx9x33PWYp/K+8lmWz5Bj4rI8C963cb/m96Y8lt/1+xPXc3A6&#10;9n1zum6cjr0FPkTZrnV/Cqd8TpzOvY/T+Y9xyuchTnl8LE7luY83Pf90/KfmTcs3j19ug1M/3cdT&#10;z5n5vwunvJflHTgmLsuz4H0byGt+b8pj+V2/P3E9B6dj3zen68bp2FvgQ5TtWvencMrnxOnc+zid&#10;/xinfB7ilMfH4lSe+3jT80/Hf2retHzz+OU2OPXTfTz1nJn/u3DKe1negWPisrwX7jNi96U/xOmc&#10;t+FD5fs2vM9yzLzeR34nrtd4iNP5k9M5OB3/HHif9bjm9RinPJ7CKS88dvxj3z903IfmVI4Tp3Mn&#10;p3NwOn5ZbpnTOF6WA8fEZXnNycAsy/vicxtr76Mus01OnM55Vz50/p+KWa/J6dhluWX+/D//z7/j&#10;L/gL/oJfhu9O5z3GaX4sL55j4rK85mRMluV98bmNtfdRl9kmJ07nvCsfOv9PxazX5HTsstwyKw6W&#10;j8gxcXmBnIzGsiyfhp2jy/JyKLD/lb/yV97xa3/tr/3G93//99/xkz/5k3f8pt/0m77xsz/7s3f8&#10;5t/8m+/4+Z//+ddI6/u/+C/+i+/o/G/7tm+7423Ew8kGLS+GY+LyzDlN9GVZlmVZPj2C9l/3637d&#10;HV/72te+8Zf9ZX/ZHX/lX/lXfuOv/qv/6jv+ur/ur7vjb/6b/+Zv/G1/2992x+/5Pb/njr/77/67&#10;XyPtb/1b/9Zv/A1/w99wR+cTFH/RX/QX3TEFw6lcb8MpBlmePcfE5ZlzmsDLsizLsnx6VhwsN84x&#10;cflEnCbesizLsizPj+t2ofjBH/zB11t//oq/4q+4o0BeUP+3/C1/y+tg/+/7+/6+O/7hf/gf/sYf&#10;/IN/8I5/7B/7x+74x//xf/w1vuu4v+fv+XvuSCj89X/9X38HsfFzP/dzd1uU4itf+cod3/Vd3/Va&#10;MLztcwsnnhLXzPhnuSmOicsn4jR5lmVZlmV5fqw4WHHwTDkmLh+B00TprQMMyPd8z/fc0W1An7/j&#10;O77jC5P4fU7kZVmWZVneHYKgwFsQ/pf+pX/pHW0b+mv+mr/mDoKg7UKC+n/wH/wHXwf7/+Q/+U/e&#10;8c//8//8N/7lf/lfvuNf+Vf+lTv+1X/1X339+V/4F/6FOzr29//+33/H7/29v/cbf8ff8Xfc8Tt/&#10;5++8I6Hg2h5mbtsRwdDDz9/3fd93x7d/+7ff8RzijVOMtbwTx8TlA3AdzE04+wC9aaC9hX/T3/Q3&#10;3WEyR/sNIyPyW3/rb72jFYD4S/6Sv+ROQFzfTHC93rIsy7IsH5Zf9at+1Td+7Md+7I4C7sRA8N1/&#10;49/4N96t6odnBhIEf+gP/aE7/ul/+p/+xr/4L/6Ld/zr//q/fse/8+/8O9/49/69f++Of//f//df&#10;8+/+u//uHf/Gv/Fv3NE5BMUf+AN/4Bu/7/f9vjtc52//2//2L8QTUdxBMHjj0RQMxSgEjlijhcrq&#10;GYTQc447TjHbC+eYuHwAroNxxcGyLMuyfF6sOHh+nGK2F84xcXlPzMHnx0rcWmxCNlGj23/xC7/w&#10;C9/4R//Rf/SOuZ9QWpP9H/gH/oE7/s6/8++843f8jt/xej+hvDNKticlFt7HD6Usy7Isy/JF+NVf&#10;/at/9R0F0X/5X/6X3zGfJZiCgB/Pp0fBvK1BBfmC/j/6R//oHX/sj/2xb/zxP/7H7+hz/Ef/0X/0&#10;+nvHJyTaghTlOZ9FiOKMv+vv+rvu+N2/+3ff8bt+1++6iyOibUe/7bf9tjt+y2/5LXckGDwboV5E&#10;Q/z4j//4HT1L0TaqqB2Ihhl/nNrv1jjFci+QY+LynpgDzgRZcbAsy7IsnwcrDlYcfIYcE5f3wBxs&#10;X/rSl15PNIKgidrkDbcQMwrdPgyTffJv/pv/5uuHkv6pf+qfuiNBQSgwQt3C9DaErj0fLCIWVigs&#10;y7Isy9tT8Pud3/mdd/z0T//0HQXRAuy273jzkC0+iYF/4p/4J+745/65f+6OHi7+t//tf/uO/+A/&#10;+A9eC4D/9D/9T+/4z//z//wb/9l/9p/dIe0//o//42/8h//hf3iHbUb/1r/1b71+SDmB8If/8B++&#10;wwJjDyq3hSksSk6hkHiZQiH+2r/2r3297Ugc04PMtjbbhtTCpLjjq1/96jd++Id/+I7v/u7vvqPF&#10;yutWJMJhxiQfIi4pT9f22xI/8AM/8FrMnK57iuteEMfE5S2YgwqMxW//7b/9G3/v3/v33uFuQJPX&#10;HkKGoIn/X/6X/+Ud/9V/9V/d4f+RgcggxB/5I3/kjoyKPE32DNJf9Vf9VXek8H/Db/gNd5gUU9V/&#10;qMm4LMuyLJ8T/KWFthbfeu4vPFvQroBW46O3D1m19wrSf/af/WdfL/IVzEeBfXcC4j/5T/6TO18f&#10;0///F//Ff3HHQ+KghUXPHxAI0XMMkSC53k34+//+v//1m5ISMX5szTOPPQNJKFS3SPhcBcO8w9CP&#10;uWmXn/qpn7rjy1/+8l17hVgkUSVA77OFTHdhpoB4LFbxfcf+ml/za+5IAER3ONz1qJxRfKTPlLU+&#10;nXmeYr0XwjFxeQvmgMKKg2VZlmX5POAvVxysOPjMOSYub8gcTPjqV7/6ekJ1K/Gf+Wf+mTtsG2pi&#10;EwD/zX/z39zx3//3//03/of/4X+443/8H//HI//df/ff3fFf/9f/9R3lw8DYatT1TOwmrWcRfuIn&#10;fuKObvGZfCbeqQ7LsizLsnwTW1NsmcmvWoizrbftORbq2sZj+7BnCnouwFZhzwzkx20bSgiIDfj5&#10;PhMMiYdoQdH5xEGLjbYndR0ixLWLQWxp+sVf/MU7CAQiwTZlW6D7UTZbjXrTUlRP8U3bjmw9mkJh&#10;bjeKgm/PKfR7CtHzGZ5Z6HMCIgT1/b4T8UA4FPSLX9CWJb8HVYzjmoL/ytYibahLi6jq47nNtkRN&#10;EXKK914Ix8TlDbkakFhxsCzLsiyfDysOVhy8EI6JyxO5Go740R/90Tu67eanz5uQJq9bgwX4/9P/&#10;9D/d8T//z//zHX/qT/2pI//L//K/vEaacxMVbjMyCgkEk70JYMKaML/xN/7Gu1t44faoybAsy7Is&#10;yxfJTxIFbZuJAkrBpgePr79ZIEC3iNd2YFuJ+e5iAoLgT/yJP/Ea4iDBQDx4a1FbkHp4OaY4IDy6&#10;1r/2r/1rd0yRYIuRbU49IP0P/UP/0B0tLIpbvNWoX1j2pqWEQrTwqN5+mymhYNtRv+dANAnQEwra&#10;re3OkWCYnz3Q/PWvf/2OAn2CQduHOMuW6Z/5mZ/5giDwQLiytcXLr0Wr13wQ23E9aO0Xomffn+K/&#10;z5xj4vIAc8BM7KEzIVLeVgyasPYNugPwp//0n/7Gn/kzf+YLzOCfYLiKhikUgkAIKwoZBW8paPXC&#10;JPZz6U1Ek8wrT/f5g2VZlmX5Ip7PKxi1b72V6GjxzQ+M/SP/yD9yR8//eQtRgbndAlb5C+znXYJI&#10;ABAEf/JP/snXnwmG7hh0dyE8mzDvGEyKN4iE3nAYPZsY/9K/9C/dPfMQ4hOvSY/Kf32b0bybIMAu&#10;oHZnwTMKiQc7Fgq0CQWr8vOZBHcVtCeu4mEKBc9wduchIREEQXlaBE2kEDEEW897WjD1GtmEkGdB&#10;1aU7IPI+xUKnmPAz5Zi4PMB1sGDFwbIsy7J8Xqw4WHGAU0z4mXJMXC5cB8iV9rwZ9G6/9TYAE7OJ&#10;TRQQAv/b//a/feN//V//1zsSCpEQcJxnDyalT9EA32dUIgPijQXtLTQB7K9rkpoA/XBJEAgrEpZl&#10;WZaXDn9oIa3gte0yIfjMr/ZcQXjmz28WRUG6YN7iXfHAFAWEAf89RcF8Q5HtRN5Q1PakqyCYIiEI&#10;E+XpDUaePyASKrM3HrYVagoFYkFgTTBMbEOqLQilxEPCKaZIsEBpq9HP/dJvJeAqHgr8CQUxS2m+&#10;l09CzTMfxV/KodzVwduZ+m2o6HMCIYif4iNl6NmS65g4xYefKcfEF891QNyHh3kbsAJve/fa30fp&#10;96BxgiD+9//9f78jcSDNXYECfHcBGIqQ1nMK5RVERHcOfPZdxsaexlYu7C1sBSAqp0lqwvXwj9d/&#10;qdcKhGVZluWlkf/zUKxV7VaVLf4JiHug18tGrM733J9XjeeDr3cJQvA/xcG8W5CACM8kXEVBuDsQ&#10;Uxz43jExH1JWTs8hJGa88rR6uKMgbmihk2BAaZ6r8ANrfSaUCrit2k+R4C6C+KOFSgF+nyFtCgWU&#10;5jh3cIgCwsDdAQKnMl3rUJq7JGKj7nooWw83n8bGKWb8DDkmvnhOA+LEioNlWZZl+bxYcbDiYMXB&#10;C+fU+Y9h241XcDU43cbyJoDeICC4b8sQUYC2E3luwLagBACjcZ8hked/+9/+t3ckBpxPJCQinNPt&#10;zG4lhkncJJhP5weBEF4PloE81X9ZlmVZPjf49gLDKQqiPem2oQiMe66ggDsE4gXwtgBdnyu4j+nz&#10;O8fCokW++XwBQWDLUEjre28wipNI8NYk257n5+ohXpjbjwggIqJnFxzXAmQkOJzTFiWBt+cUeu5R&#10;WxIJntGE5wYmYhR0nO1dp61EiQIixeta9VckbAgeW41svS4fguOrX/3qcYyc4sjPkGPii+LU+Y+x&#10;4mBZlmVZPi9WHKw4WHFwxzHxxXDq+KeQ4Yif+6WHaHowya0qD/70EFFbfiIh8H/8H//HHR5CThQI&#10;5m0bykBcbydGxiJK94CS4H8KhSkSEgiRsfGWBLcRmyAmEpHQhPPgjwewdovRsizL8hLIx3nrYG/M&#10;8a58b7Ip6PTgriC4gFoALpD30HFMUWDbEDEwBcH0+XMLkSC/wN/WIMF9SDuJA34/pFVOImMe56Hp&#10;kD4FxfU6naO+hEzl1haJBT+2RlDVhrZfEwkF4YRCnwX92v5E25PELQXz0W8WuE4PGxMAFkQnJ3Fg&#10;m1hvXXKdFkzFP6fxcoopPyOOiZ8tpw5+U/qFPq/P8ot7DSrK2qQuMP+zf/bP3jHvGHjOINEgqGco&#10;MhDeaGDlYdIE9D3BkFBgdKZIIDz6P0Nl4rbHkKKeIoF6V79+LI2x7E7Cvs1oWV42H8quLsungj/7&#10;3u/93tev0nSnIKyAF+i2Yh6C5YJkwTE/m08W9BMGkykK+PHOF2yXpwBeMD5X9y1AhjTlKZjn5wvw&#10;xSMo+L8G9QkSi47KNctGtIQ6Vg+Lmp51LOZRx9OOheIkwTyRUKBPKISYyq8vdwwh4JXsPRfg9al+&#10;zKw3Enm+YIoCz02ENLFPIkLfunNQfytD48AvYp/GzckWfkYcEz9bTh38pqw4WHGwLC+VD2VXl+VT&#10;seJgxcGKg1/GMfGz5NS5b4J9+P0Ah71wjEe3p+y7M3n6/QGCYG4n8maiJpOJ5JyCfhP3OqnRpAuC&#10;oXNMbM8jlLctRmESm+wZED/SYm9e7/i1f49IaL9l9Y1+otzPin/Hd3zHHf02gjcc+TG1MKEeuiW3&#10;LMv9vE/b9T6Z5Zqcjl2W58B3fud33pG/K1iN9sh786C397QlVxDOH8/A2iLffZwCbwF6Pj1RQBh4&#10;lkDw37MAYoyJ5x2mSCAoEgjynHGDBUZxR2W7Pst4H4RAi5uembTgGX57qbiGSPGcQnGGtwIJ7nuL&#10;keB/CgFvOGrLNkEh3qpvLGr6HYO2Bgn6EwC2fyFxMLcT2VLkrUZTHBAmvRVJrHMaNzjZw8+AY+Jn&#10;yalT34QVBysOluVj8T5t1/tklmtyOnZZngMrDlYcrDj4ZRwTPxtOHfk2FOj+xE/8xB29e9cA7jZZ&#10;9AuDbgPa4jPfUNRvGvgVZAF7E5FRMVkTBSaziXXFw0KO6xznMzwEApHgMwPQsYyc7VBNlCZdmBwJ&#10;hCZItM2onzKPn/mZn7kj0eB3EmxFmsfd9+vLpzZeluVbfEh7duKxa8xyPMTp3GW5RSxieRFH21r4&#10;wLac+MVjvwtQwE0U8LknUTBFQN8LwpGgIArkd30A2LYh106Y2NLkxSJh6w6x0DkeViYQwnUSB9ct&#10;QldxIF5AMYRtyoL/KQosfBbn2ErdsQSQ8tSWtv4IxmtrQoEICGn90rJfLyYIirk8fFzcEgX7tg21&#10;/YugQ+KAeKhvI+FHXMi7a1okLdbz8pnT+MHJDn4GHBOfPacOfBPsQbQS/pM/+ZOvg+S5F9Ega8Ka&#10;7CZRk4U4aLKktOdzBhkOk9TdgoJ9IoOhsAoQ0iZz4itDBslkbx8gQYLEizsPVhyauFZK1C+B4C7J&#10;z/3cz73+EZJWWKI038+3CbjzYP9m7efZhXlHQTuf+mBZnsL7mvO3xlPt2VOPe1tm/u+TU973Xfua&#10;/q58iDzvQx0+VF2WtyO/87Wvfe0Ob8vJ5wleex25gJtPzkdfA+urELiKgYJjQoJ/zu/y2YL3/Lsg&#10;ujsBgv6eD5w/UhbelFQ6wTBFAmFRXu5AuE53D5Rj1oWwKTYQO6BdB8URM5YolrELgkggDKJ057tr&#10;UdkILoF6+/1/7+/9vXd0R0GQjtJ8b5W/GEXsJR+iIFwj/vAf/sN39P28Y+CugQVezy4kDiyOJg4s&#10;cJ7GEK5z/DPhmPjsOXXgm7DiYMXB8jx4X3P+1niqPXvqcW/LzP99csr7vmtf09+VD5HnfajDh6rL&#10;8nasOFhxsOLgQY6Jz5ZTxz0VgWrBa28tCPvtEwV+GKN9cA3YsJ+t24CeH7B9qOcMiIP+7xad4zIa&#10;AnRbhTJAhIBJbftPXP8vjVCw1aiJzzg1OV2bcOkzY8BINXHdgnPLbk6U6i7on4LAFqvf9bt+12vc&#10;lnNcAuGrX/3qHd2iI7rc1t03IC1vwmnu43T8c+Mpdboecx+nc9+EU57vm9N147Hv72PmfTr/oe+u&#10;zGNPnM7B6fg4Hbt8XL77u7/7G7/5N//mO9rXHgWqgsopCvjpfDa/OhFkX0VAdJ7FP772uoUoWqDr&#10;mtF2IQLAs4G2/0Y/ShYJBeJhbjOSTyKDUHCd6iNOELRXRuVVl6i+6kwAiV8SEZ5lFF8kGDyHkDiQ&#10;TjR1TeVR7tq6wF3wLnC3UBkEm+cjO84PmonBilv03WwraW0rcr43FBEkYTtZ8csUBz/6oz96x2kM&#10;TU7z/JlzTHxWnDrqqRADYW9ZzxXYg9jKeBQYe/VWe+AMYBO3CWYi2H/35/7cn7vbgxdNlHnHIDIi&#10;jAUjdBIFVhOuWPEPxzI4GR8GrWu59rx7II2Ba1XB6kMTKdqLl0CI6u4VX4L/DOrv+T2/5w57CJto&#10;znF8Blib/oV/4V/4jS996Ut3uJvQAz8ebNYf3/Zt3/aFOwyn/lueP6c5/S58qLxnvu+D0zU+JZ+i&#10;bPOaJ07nvG9O143Tse+b03WXD4tn33o2jh+zMt2qMx+YLxY8C/qnOJiCgK91PL8eBcRW7fnn612C&#10;8FwBYUAACHK7kwFpfU9EuINAIGAKheiaYgzlKfZQxmIH4mHWg8BRV+0RYpoWIq93GMIdhNrN+RZE&#10;K4+yFktZ6Rf0F4cQDyjtepeg9hCPJZp81mblRRy4A1G84nkGuyV6Taq4JXHw63/9r7/jqYuXp3n+&#10;TDkmPitOHfRUVhysOFg+Lac5/S58qLxnvu+D0zU+JZ+ibPOaJ07nvG9O143Tse+b03WXD8uKgxUH&#10;Kw6exDHxWXDqmMcQbNrW8v3f//3f+Kmf+qk7BK/tqXe70VaibjF5ij4jYuC6RdYtM0/x20qUOLD/&#10;rvQ5QUwSE4Q4mKIAUwR0rfk5mvA+OyfjY4I3iW0hmrcBiYNuD0a3FBkLhqaJ6Gn+BICgP4EUCQG3&#10;/uwB7LP9gl5HVht6XqG3GHnz05e//OU7fuiHfui1YKhPolemdus3iIjw2rnEw6mPl+fFaW6/DR8i&#10;zxPzOg9xOnc581Lb71Tv5cPyIz/yI3f0jIGFLa+4LMjmQ/OdMxC+4rvEAF97FQGRL5bn9N2CdoFx&#10;/lagX1BLAAh+T8yA2LnzOYQgOFxnCgXlIVRCWYOIqA5iFFRP9SYcEku2EM1tRyj+EYuIg4o7xEFd&#10;U7so/2yLk0Ca9Z/1tm2JyEpIEAe2TRej2E4kvite8TrbxEGLmfFUcRCnuf4MOSY+C06d8hgrDlYc&#10;LLfFaW6/DR8izxPzOg9xOnc581Lb71Tv5cOy4mDFwYqDJ3FMfBacOuVKnWmbSoHlV77ylTu8m783&#10;7jQAwsO2BbJ+ytttxx5SEfA2uExEk6Mgu6f1oweRQRx0a82DPG5HNpmeIg6asCYxw0IUwITyXcc1&#10;oYkEBs3EbZLOCRulm+SMQnW0xahtVCaVB3p6MIhQ8jBzRpagICaaaARXDyf7HYSf/umfvuOrX/3q&#10;a5HmDRJ99v38PQUirvMJCaLvNAaW58Fpjr8J7zOvpzCv9zGvu3w+PDZu5tha3g1xgDfo9RIN/kyw&#10;nS8V4Bf0EwDIN9o6NH03X3vy2eXptwoE6AXrglixRAGuQLagV5lss+FfQxqBMINkbzSK8hUku94U&#10;CsolfrgivhBTTKqjOIEQqj20z4w3CAILkSEeajuSmKjzxELasusTOOqgTrNehI9y++y42svbivR7&#10;byey0Ekc/I7f8Tu+IA7EI28TY5zm9DPimHjznDoidOB3fdd33TGfH5h3BObbdgwET6i3t96KtwHT&#10;ILJC3iAzQajfntL3fAFh0GdP7rcHz768lHK0j4+BMbmmOKDku84M+n02cZsAJjlKV0YCIRi5ymxy&#10;mqxNXpPUPsOub/JliOzzY6QySgwR45RQ0FZUeW3qdXE9w+HH0gT8M+j33cRrU0Mf/vzP//zr18t6&#10;q1S/YH0aF8vb89B8u3Kdp08593TOsjxnHhrf87vJ9bjJ6fjl6bRI2C/8B99fQChYFKDnd/lkQW7w&#10;h6XPhbzIR/LJAtLpkwtqBaiuMwN4fjNfalX8JAr43gmBMEUCgRHl65oT5eHb70NQTkxcBYUYRP1r&#10;P0KptrLYKK4o7iAYxEN9FkclKLS5figvscyMeSCt78VO+iWUt7bxhiPPHLTYSxx402Ki0eJwcYbY&#10;wrMqp/F1H6e5/Iw4Jt48p46IFQffxGSJFQfLu/DQfLtynadPOfd0zrI8Zx4a3/O7yfW4yen45ems&#10;OPgiKw5WHDyBY+LNcuoAe8H6XQKBpkCyYFTw3/Yg7+QX/Pe2HYOCEOiJdXsRvYGnLTW2zzRBGAtb&#10;c/7M2E7kmYPS/K5Awbcn+02YaWhMqCkKTLgwASYG/WROYMcRCCasSXt900BII2A6lhEsL/nP65ik&#10;DEoGy3uJvQmgtjbh2rqlfwT3YXsXiIDoHOLCD615o0D4rtvFnlM4jZXlzblv3p24ztdlWb7I+5o3&#10;p3yWM9/+7d/+ejuRRcD8Op8uCM7P8ZEtpvk8BYFAld/LDzqfD5xCIAgAFLgL5gmCKQQmhICyTkp3&#10;HJFQXlMouOYUJJhlPHESEeo6EQ/UHlMoaDeLkwX9FijFGLY8R/8XHznnGh/NGCnEJy2u2hIWFlyV&#10;p/poN2+b7JlJ4sBvXbSQKcYo9hBTtvD4pouPp3n7jDgm3iynDlhxsOJgxcGH4755d+I6X5dl+SLv&#10;a96c8lnOrDhYcVB9tNuKgydxTLxJrg1vC5GHVutIQqB31Uad7mexGwiC/RN+RrsHaecDt9HkMzka&#10;rILpthPZUkQc+J2D3lDkjUDdOjMZ5qA3gA36jI6gnvG5Bv2Qdh+OKw8GbYoEk9QtP8IgpN03SU3I&#10;OVFdN+PkrQC1eSS6mnSRQPAWKEF9n01IIkJfRgLAw+EEXhPZA88EXt8TF70BKa7jZnn/nObrsixn&#10;3vcceiyPeZ0rTz3uOSJG6D31bUMNQWDbXgXmfG2+LT8H/o5/Lsjk58QDM5gWdM/gf+J6BfGJgSkI&#10;7hMA8GKQSenEg3zKk1DompVlioQTUzCE+pzEAXw3SSiIOwiE0I6zbQXxhFhYdI0pzJwv7ohrnh07&#10;z5en4+pf/fCLv/iLd/TmSQvBYggxSjRebHfut5jiNM7uY86tZ8gx8SaZjd7eL4rut/7W33pHHSsY&#10;tee9wN4+s/kjGtK8wiykNelMNJOnwW4QFjz7wbPuDrhrMO8YxPUNRQatfBqw0+hEA5jxocrnhJR2&#10;H6fjymtO2GhymXz2+E01j8SB75toJvSsw0kcEFV+XKbnDhjlAnuBPsHQGwJ8b5JOEheEgB8raULr&#10;bwLPXYrgDH7sx37sC2PnpXOaT+/CnKPLsjzOaR7hdPz74qnXmcc9Z7yhqDfbWXwSDBYcCoKvi2eR&#10;j5ROPORPnSM2EHBOCAAiYH6+ioKHgv+YMcuMV8QsjpMPgRCVQ5mIhClcZpr6hDoK+mcMMsXAVUz0&#10;vTig9tJ+YoSJ2Kd2tkgqrghp+mJSmlhkCgt3HSx8hu+7ljposxaALR7bOVJ8YlGyHQuee3yTHQmn&#10;OfUMOSbeJLPxVxycOR1XXisOvjh5XzKn+fQuzDm6LMvjnOYRTse/L556nXncc2bFwYqDFQdvzTHx&#10;ppiN7jZht3l0oH3t7XE34QzaJrPAOAxcgbPBEtL6XhDNUDTwPFHfm4f+1J/6U3fYQpQo8JsGfgyt&#10;ZxGc04A16A3wJojrMD5dW3lMQBPPZJ1lvh47OR03RYJymIQJhTnRos9ERBPRsbMOtkG5bkaQ8bI9&#10;q8CdUS7ANxFnoO93JO7jKgQSHd46YA9hECSERW+m8KaKnk2Z4+klct/celtO+cxrLMvyRa7zZXI6&#10;/lNyKuPb8CHzvuI5RG8t7G13FqT4h+IE/lCgmq/3OR/pe/6zmEJgLeAXczwFW4DmFiKBaswFTD7U&#10;FpgW22zXxVz8lMfcYlT5lHeSaJjCIaZIuAb9Jxwzj6uNxFG1m7jmhLihdr4Khonv5vdTHIhVLHBG&#10;zy/YGm2hs2NdW9/VhuIJscj8nYMpDn7gB37gjuLP05ibnMb6M+SYeFPMRl9xsOJgxcG7cd/celtO&#10;+cxrLMvyRa7zZXI6/lNyKuPb8CHzvrLi4JvXq3xTAGDFwYqDJ3BMvClmo3vnbB0naDQ5GpwGkYHT&#10;gHGrKWbQe+U0yDyg29uG2iYU/W4BIUActI2IYEg8RL8bYGAWXAuo3WprYhisREuTS5B9moRzIt73&#10;/ekYMHJdy+RUniadMhJFIa3vZ9kjA8AYuCWZUWLYfuEXfuGOAngPfM+A38TsIXCBPkHh/1d837Yx&#10;+bteRpUxdVwT3oPPb/oz6Mv93DdHr98ty/JFrvPlVubMpyjLbIP3xbd927fd8eUvf/mOXlZiscib&#10;9PKT4oXp6yzY5SP5Yr6tIFpgeQ3y34SrEIBYJl9W4B98XGWei2BROn8nj/Kf4oAQeIj7xMEJbTER&#10;X9RWYgxxQUib+K4YQjyh7eOUpr/qJzGe+K24TbxVzGZhlkjoe+JCXWprcYXFy7Y2ewti4sBbrnqo&#10;PRpXpzE3OY3zZ8gx8Sa4Nvj3fM/3vH7LTXvEKGXqvgDcQLDX/0/+yT/5+o1BreT3//D9iXmOZwu6&#10;E/Cn//SfvoMwCGl9P0WBHxQjOFptF1gTBJWZKJiTyESbk9HEfSrXySsvXIVCVB5lMzFjllc5p4Bx&#10;DYYmg8nIMXAZNs+BXAP8YOiuMOSn78qXKDAW2mfJeDPE5W1VoLsIX/rSl+64jq+XwmmuPca7nr8s&#10;y3Ji2pb3QQs/Xjv59a9//Y4WhvwgJ9+UzyMK3NUvcOTvpijg2+azAg+Jgxn8z8+uzW+F4H7Sijbf&#10;RwjkL68LZKXzsfLueso2/eFEfXAVB1dmbDHx/TW+EGNcmeliiOIJMYg4ZKI/QgyVOLCLgUgozpqL&#10;un5sDd1NcKy8ax93YSxetrPB626LF7rrFD/1Uz91x6/9tb/2OO4mp3H+DDkm3gTXBl9x8HRM2vsm&#10;b/mvOPji+HopnObaY7zr+cuyLCembXkfrDhYcbDi4L1wTPzknBq8DrJXvQmkg7tdFAX2M5iPtgAJ&#10;4KP/hy1AHeO3CpxTuuOclxCwhWiKAucmJPz2AYFSmRidboUJtk0CYmDSZDG5TLwmLprIbzrZT8wJ&#10;PSevCXui7+8rUzTRIuPIGDKAGS+TcMKw1Z/TYMY0lhPfM4TBYFeea/tlJBnT3mL0sz/7s3e49Xwa&#10;a58bpzm2LMvyqTnZq3chcVAAF72lKHqboa2sAud8Mf+MxAH/nA/h4/i2ziMA5OP/wR9NIRBXn3af&#10;P8R1MS3aeut5Cfy+3/f7XosHvrTrKU8+8V3iBfWPeSyux+dv52fwyZMZc8wYyAKkfgix3txeRNgR&#10;CS0OiwWLv4gCcVmCwWKt7UVdX1tp755f7bmDaCHaj7QaS7/u1/26R7cmn8b5M+SY+MmZDd0dg+hH&#10;KZoM0YBrMIQV/wJ7K/o9IBx+mAzS0Y+XCfqfSqLALx+7w9Dgs9/NACQKCAMDfQoBEwRNGhNqTkqT&#10;OgMlEJ4wXpgG4KHJfJ3EV/r+vnJcUZYm2lUcTMM40xhPxz8FBjhMbOWqzNPQRGV37Sa+V9/+6I/+&#10;6B1zrH2unObYsizLp+Rkq96VKQ687rzYwfNtfEUr0FaSiYN8NT+dL3Hs9G0PwUdNQTARwCcA3AF3&#10;h+B6l0CsY0W7l3HM5/Wi+jhuigT+MfHCP6tLnGKDh3D8fZzOiVOscRUHYQFy+u0pEogDdxDm8wcC&#10;/QSC5w+KwzxzQBz0WYwmdiwfsY5YJNFlEbpnW/2oqrHUroNepR+n8Rensf4MOSZ+cmZDrzhYcTBZ&#10;cfDmnObYsizLp+Rkq96VFQcrDlYcvBeOiZ+MU0N7Wry9YAZ9g0HnC9QL3P+v/+v/uuP//r//719G&#10;6f/n//l/3vHn/tyfe80UCiAEiI35NqKu1fMLYeA14AxMt7sauAbzVRQQBiaKAdoEMuGuhimutzHh&#10;FqfjZtBeHg9NXNcO313LEOU1yxKuO8tV/5hoJwMZvp9B/6zPFf0eM105lLe2vBqX6uXcbs32Iyfh&#10;FWVPeTXZc+U0x5ZlWW6Bk816V+4TB4JsPq4YQpBIJJT2mDjgS/it+Xn6vbkY5jNxMEWBoL4tLba/&#10;5qeIGT/S1Zt0fvfv/t13eIauZyh83zlRnvxsZVP26cv5S21xxfcnnnLMFefMeGOKBDHRFAgPiYOw&#10;TdtzCPUdkWdrUUyRMJ8/iOK1BEIoY8JNm/YDrb2xaL7StB9V9UzLafxNTmP+GXFM/GScGnjFwReD&#10;8RkcQ4DuuBUHKw7iNMeWZVlugZPNeldWHKw4WHHwXjgmfjJmw5rgtoF068wA6jcLvB1IAF/Q///+&#10;v//vL+P/+X/+nzsSBwTB3GZ0FQJtG7o+uJwgsIWoLUwG3LxNRRQYrA1gA/wqCggDE0Wg3kQS1M+g&#10;m0GahmjiO0Fz5zEKMYVCmKhXTGbHOS9mfldBMKkcjBOjyEjiKg46R5547DqOCeU+iYPa2nEZYLcM&#10;e/d19CM5c9y9b07jHKfjJ29zDk7nLsuyfCpOdup9cxIHbQ/xEC9f1xtvLOgRCaURBx3D9/FD+Sm+&#10;a3L1d0TAlQLPKID3ACxBELYIJQr8uCshkM/qHfzRizXid/7O3/nanwloO9+WpcrGX/KB1Ye/FBBP&#10;pv+fnM45HTdxzjxX+0+RICYKcRL/rT+mSJgQC8VcYrD60m9bEQmJA1vQvVGyh5SNAfnVRh4C73cx&#10;vCHTInW/lfTt3/7tdzTW4jQOJ6e58Aw4Jn50Tg3qB89MiILIJm/UsQJ4AX8C4P/7//6/O6YwcDdh&#10;3iUgCOYdAW8e6ofOvPXoPkHgqfi54kCBGmRXQUAp4yoKYhoik7p6X43QxHcxg23nyy8YiCbunOTR&#10;9U1qRtHxV65ljK4ZXV/ZnioOZjnvu57rzOOUU7lrS0aGSOiz4zKYXmln0n/1q1998iR/F07jflmW&#10;5SVwsokfgpM4ON05KI7wfKAAscByigP+h2/LZ00/hqsoIAKuCNqnKBCIFtQrY0E+USD+6e05fuXZ&#10;j3RFq9tBJPQsgrwry/SxUX34yxm0+3zy/9PHar+Q5vgrp3PEPMQBgRBTHFwX+a5C4QqBQCQQfF5v&#10;2h2Dfsw25ivtiQexXNfUr/WD15p6a1GvM+2NRfHYswc4zYdnwDHxo3Nq0BUH35zM1VswPQ0SfBcM&#10;wYqDFQfLsiy3wskmfghWHKw4WHHwXjgmflROjdn75237qIOigWUyt51IgC/4JwhiPmdgCxExEIRF&#10;YoAQmAPGswQEQfvTpiBo8IXBOLcQCU6vQgAmR/UxIU2mGQSb1Bmkq/GZ+C4M6hl4B+M2DcR1AveZ&#10;MRCAOx7XdGJAORnPUxnvK1uUj7yVYTKveTpOXWpL7Tz7QR0rizc9MK6/6Tf9pm/8ql/1q+44jcX3&#10;xWnsfwpusUzLsnyeTHvzMZji4PQ7B3xFC3pEgbgin25xLx/N1/BT+a/pb2P6uasIwPX5ggJ3W4hs&#10;d5rPF0xRIPhva5Qt1v2oG37bb/ttdziuc4mMrqWc6pAP5Tf5Rf4f07dejxWzFL/M82PmEdIJgxD/&#10;TPhsAiGuIuEqFK4QCNctRvo4AVBsFxZ9iyMJBiKhtx4pTyJOP/z8z//8HY2n7/3e773jTX4r6TQ3&#10;bpxj4kfl1JArDlYcTOY1T8epy4qDx7nFMi3L8nky7c3HYMXBioMVB++BT1n4ee0rPfTRrcAwiRoA&#10;njIvqBf0EwJzC5HvevPQFAS2DhEEvXHIwylTCLgV5aGWBpcn4TMqUxQQBoSAAX/fRDC55qQyAZu4&#10;JrFgu4nN6EwDw+BcDVEIyENAPoPyU5DdZwH4fRAZs4yuczWQIU05HhIHrqE8k1kGKH8wRrWrdp7i&#10;QJt3fYaTMe2Xt7/jO77jjtNY/BCc5sOyLMvnwsnufSws9vzkT/7kHb/lt/yW19tJ+Y+2AF/FQYHh&#10;Y+KAT5tMnxf54KsgiILNaBuRtwvNtxIV2EcPGttCJA5qC6wA1bv3f+7nfu71Iirh0Paj3mwUXUcZ&#10;xQCnhTj/n2lXrgH/jGF8dx+OiykUwGcTCCeRMJmCYUIo1H9itPo0Wtj1tiLiwJsu5wtneki5GC9q&#10;D4JNP/RQ8g/90A/d8SaLiqc5ctN87MLP653Q2L0yyk9YC3h7bZXO7RkBAoAg6G1FXkVKEHSczk8l&#10;zrsDUV4ExxQC9qsRBA0uA2aKAvvdGrAGuEA05gSQNieUiWdizsBbMN3E1gZzxQH2LIa9hhki53S+&#10;AJ6BEJBPZuB9YpZNPrNsmIKFYXL9KRJCfuV9Mk7SXH9S2vWcaXwYmZDWtRhlb3xoH6E9hKcx+SE5&#10;zZFlWZbnzsnefSx6PXV8//d//x3ZeCvA/FD+2z5zIuGxOwedx6fhKgyIg6sgCP45v22Rat4t4JPa&#10;4+6OQMImEgCJgWhBK4qTvEWHYCiA9fxB+RMp6l09pl/H1ZdOrgF+zO/nuT5PHDfzOcVJbyMOTt8n&#10;EMRofiytfhbriQP74Vyxot0kxYmOKx99Jx6tjb/yla/cIV7tbtVpHJ44zZWb5GMXel7vxIqDFQfa&#10;ZLaL609Ku55Tu2rvFQfLsiyfhpO9+1isOFhxsOLgHfkQhT/l+Rg1bpjMdYABLpCsg20BqhO9eYhI&#10;6JkCHUwQdJuIEOgZgm4Zhc4nBoIQyEAQAgZWgsCPbmQ4GjRhgM4AdE6gOQGkNUEIAxNTwNvEFXib&#10;zBkbA3QaFbcj+1l1n+1f7DiGKMPAkGlL15gIuGd5rkwjqWyMD2M4uYoEOF95psE6GZdTmRw/z6ld&#10;tTexlsHRNx2rXXqHcWR0jTvj8DRGPxSnObQsy/JcOdm5T8Gv+TW/5o6eK7NNhy8tiLTlxGJgbzCy&#10;4Je/4Ff4yHwWHzbFwJUpDoLPsaCXj/YMhO1OCRdlbAuRH98S9P/sz/7sayFQfaL9797qmFCIhIRA&#10;tvxdW7n5+vt86CnAF9iLWxwzz3+IUz4zRuKfT+LgxBQC932vH71Fsn62XdxzBi0eW1AWR/Y7V8RD&#10;52grP0BX+2pzz7a8bcxwmjs3w6nAnwIK7Gtf+9oddYDOEJA2cQX6CQCd6sHk0noNaejc7gx40KRB&#10;YW/hvDPgwRWCoIFECFCfV0FgEBrIMwAVnE6uouA6uQzAJq6A2WQu8GZUEgB+HIVRqY189l2CgVDI&#10;MAjg5TkDc2jnUJ6ZFo6dZWNsGSH/D8ax4wiFYESnSHCNaVRm+8xyhDKG42pXRmcaHJ9rc2XqF7ej&#10;PZw//MM/fMenEAc4TtBlWZZnwsmufUrcQfjxH//x16+utpCWj7D4Z2Ew/8/P5y/4lZM4wFUURP6O&#10;n8kPurPvrvX04/xQv9rvbkE+qbsdMQWBV7MKTqtXz2eGh68TEl6/WUwgdlDGNxEHvhOzTOb3mD55&#10;5j/z5p/FRrXzXMgTU52Ywf9D4qAYTT+K5YofvVTGInN3Diwyt/MkEgieTS1mVLZiqqh/9INnFVcc&#10;fEBWHHxzMq04WHGwLMvyHDnZtU/JioMVBysO3pJTgT82NayfozbAm8QCXgOsAJ446HbQn/2zf/YO&#10;e8bqzN4+FF5F2g+WEQTtOXMbsYESGQNPtRtECQG3pAywqyBoEE8EnxOiIK6iwMQyiQS8DFAwNAXc&#10;thJNY2IPZXsUe7vB/Cn1BIPblp3HODFYGQnGbQbojCCIgZiGkdiYhu8hpmjo+urGYJWn60wB8KbU&#10;pkSYfpj9VPsrO/GZEP2Nv/E33sGZnMbpx+I4UZdlWW6Yky27FXqezPYc/jP/xs/PeEBaASFfzb/w&#10;g9MXBn/Gt/Czke8ToPPj+WX+h+/utdr5oui5AtuEBKJf//rXv/ETP/ETd/z6X//r7/jBH/zB12/O&#10;6ftIUBAZnjsIZavs6nMN4kNsEvN78cuMY67HyVfevteO+WUx0YyVpjh4CDHYfeJA2hQHFnjrW1vI&#10;PbvaQrLFZc+u9mO5LTRHW9DlabG1V8ra1vWu4gCn+fTJORX0Y7PiYMVBebrONDBvSm264mBZluXj&#10;crJlt8KKgxUHKw7ekFNBPzYFY9/1Xd91h4kwxYGBV+fO20FEgY7sdwuIB1uJEgVuGTb53Ub0kMrc&#10;QpQoIAymKIgGh1tbDVKDGQ1wt8kmj4kDE2kG4wyOyZxREehn1Dxs5OGlBiukZWy8M7k3ITAQgvUZ&#10;oLsegXA1gAL4ypKhm8auW6QmjWuENHScc1x/luGpYuU+tGNtqp0ZHv0W9YX6eBd0Y+2rX/3qHbcg&#10;DuI4WZdlWW6Mk/26NdqyLKDz+zb5Mf5bLNAiIXGQn+dLpp8++Uh+jM8Oi2FdZ24nivyOhTzlyQ8R&#10;MG0jslDa1qH4sR/7sdcvzvju7/7uO4qZvud7vucOv+nQuX4grYVDb0Piu/N908fys+p4DfKlCfS1&#10;yRQHjjv55DiJgxknXUXCFeKAH59C4CoMYooDcV1xn7dTiQ97M5FF5kQBxJT97pV8xC9+ODUsar+r&#10;OMBpfn0yTgX8WNSg8St/5a98/SpJEyL1LLg1gJu8fqgsxdfdg7A/rDcTUYTtFYsGgmcKpiigJieM&#10;whQFBl4YmFMcGNRTCJw4iYMmnImkjtPQMC4F24RSQb/9hH70pLbyZoMMTDSAvRatNiQuGKmMBCMm&#10;WGYwGDxlEcgX1Av+5ZfRsXcSjFE4LuzZSywQKepYOdTbtafxOnEyRLVpbR36aPZhfSV/5V1xsCzL&#10;8nRONuuWKc6w2i5wzvbnL0IA2CLhSRw4Lh9z8tl8KB82xUF+ziIZXzjvGFjY6zkDryjteYLEQHzf&#10;933fHcVHgtFf/at/9WukeW6uoLW8ItEhdlCG66Jc8Ikx44Dpb6eP1Ra4tgmkO6e45xQfnYQCHhMH&#10;V1EA/Si+m+LA2yqLGXs7UXj2IMSWCQh5a79eFWsR+13fVvQQp3n3UTkV6mOx4mDFgTquOPgix8m6&#10;LMtyA5xs1i2z4mDFwYqDN+RUqI8FcfBt3/Ztv0wcFOh6D72B3K2hniGInivwWwYJhejtRH7HwFPp&#10;3kDg2QIDZW4hmp8jI2FACCoNyqs4MKBPAz4EqlMUuBXXZDGJTMzqKRh3GytjYp9kk50o8LPp7THs&#10;HcjRXsVIMDA6PZdgC43gfgbm2rfrX40cURBuh4by6KNwmzR8jwQKI5VocHtVHQmEq1iZRsbnyTRQ&#10;Ubs+JA7qK22tLjmKW3rmYHKctMuyLJ+Ak416LgiiBeAtnPG1AtG5MJjvIA6u22eCD+JPrv6Tf82/&#10;CSyJg/yh7cH8eX5b0PmjP/qj3/jO7/zOO/xWQ1ujipWCnwppYqiEhe1JLRLyyRbn+NtQ//k5+GJx&#10;QHWa9cRVRPj/NX36Z216ipfiKhLqh/chDooBvaXStqIpDubbL8WU/Q6Wcui7FhO9LYpA+xDi4D5O&#10;8/KDcLr4x2LFwYoDdawcKw5+OcdJuyzL8gk42ajnwoqDFQcrDt6A08U/FlMceCBZo3dLzG03A7bO&#10;9+ahHjruYZJJaW4XeSq9NxMRB3M70RQCPhMJUxxMQTAReBo4p0FOFMRVFEQBr0nEqFRPDw4xKAWw&#10;3kzk9mMQBPONBt5wUHoCIXpAmYGw3ad8XUf7MgQhLVFAUHQbVjkSKdH2pgxQ2O50omP1Z2LBlp4p&#10;Vq7lOBmfaYCm0dGmtbP213cZCv2Z0dHW3haREO2tD2FMnsbrp+A4aZfliexYer+8xLacY+g50/bl&#10;+Kmf+qk7Csj5Q35kBqD5df57+m7H8kczWOZbpg/Nx9rOK0DP7xAHtgLns5WtIN9vPyl3QuDqn/pM&#10;JAhUW+QSG/TGIn7XYliLcsqD4gG+OMQevk9QWCTEKXao7rM9tJE246PDIt6MmSZTJIi3xF/1jwU/&#10;vn0KgxnXeeFML6QRP9p+XtxoCxGR0MtuvPimuFHZLXQWe/ltCcJsjrOPzWnOPoVTXpObFgf2zBuM&#10;DQrKr9eUpvomdaY7C47rWYOnioOJQWYAGpRXDNoGsUFt0BMFhIEA1mCbhsXkaqJZTZ+GpB9IiYxI&#10;dwqCEKi9fvqnf/oOrzNLKDiucxgiAfF11f66ckA4ZCAY0O4OCPbt26yf3MF4iHknoz5VDmp8ipW5&#10;aqF9CIKYadc9jbU5wcZozH4tXVub7JXve7/3e+8wJk/j9VNxmtjLbbB9tHxOTLvzucG2e7tPvlHg&#10;zAfmqwWl+XD+e/puPufqj2KKA36sfPlawXd30PlkvrS3DHkuon3sRMFTfZLjq5u36ZSvhTwLhF3b&#10;4hzBkC/mDyfd4Yi+d6x4oNiEiBCjXYXCSRwQWoTXFAQn+POYIoGIE6MRBWI6sV7PGkS7SMSH3mrZ&#10;3YHEQNiJ8if+xJ94LSLKX920Y6LLW6MIs1N/PHdWHKw4WHHwqnwrDpa3Yfto+ZyYdudzg21fcbDi&#10;YMXB49zcMwfEQfvlBMQGYBO2Do5uCT1VHBgc94mDOaCkvak4aOAazAY9URAmR5gw05jMoFx9TcIm&#10;tK07BeMZkdBWX/nKV77x5S9/+Qv0QykMRG0pMPd8wNzSw3CZBKEMBe4MRduTvBXJvs1EiHL8zM/8&#10;zGukeYak8jo3ccFQMVInsZKBmYb3Sob5anymONCH9bctY/UVo22LVE6COD2N01vj5NSXj8/2yfIc&#10;meP2JWIPf76RX7RIlV/hs6ffJgj4m3iqOMivX/1qQTZxYPtv5fFmorYTPVUUXOlcv3mQ7+/tOiGe&#10;suga0vLJ2sIPqE0638Kgc/Kdjy3yaRft9zbioLiPTweBEFMciOHy+cV74W2VPYPqbZd+LLffxrIt&#10;PVEQPWcgXqh/1bFF1ijmES+sOPhArDhYcbDi4M05Ofzl47N9sjxH5rh9iaw4WHGw4uBxbkIcdCvM&#10;k/lf/aX3zRewGYwGXgPJz5zPDn5IHHSsQTKDxCkETtiS4tbVFARBFKBBbLC7FXk1LlejkhFhQATE&#10;Bce2E3X7L5rEJmntIuD+Db/hN9zR7S23SvGlL33pdVsWmDNAbo11q3BO6OjBI4LBd00KxqDzbWVy&#10;7X6l0VsgGN1uiUrzS46V4/SQ1DQuHn6axoWxnQZY+9WW0+hE7a9P9GUPIxGFGRb5q1ft433Fp3F6&#10;i5yc/vJh2X5YPjZPHXOn45YzLUZG23Bt6bF9pgCen+Gvp8+eOI6PmlzFAZ/D17YgdhUHBZ0WSd9k&#10;O9GVzhFPlaetvYLb/K83JFmwS0RY8Mu/W1js/CjN9zO/FgzDQlvxivilWEYbaLPpq8VJbd+6CoLJ&#10;feJAbDa3D/PzvZmSKPByml5U03b06M2WkJYoiM4XtxWXiEO9CbIHxr/jO77jDlu53qafbp2bEQeC&#10;M3vuCtgMYEFyA0ug32uodC5xkOrziioD4ioOTqLACvP8/0kcCDrjOlgbxBSxwX8VBIxJhiMyGlMU&#10;RCvoVtOt8jf5GJDaxc+pC7y13aSB+wM/8AN3JCQMbCKjwFy7EgJd22ffNeGdk2HwwyzejFDfUc/6&#10;M6QxxK2GMDjVQ2DOKHeHhOFkSGsfxlbbxTQ0JrG2z9DoI309f9im713HSknto5yncfocOAUMy7I8&#10;P07ze3l/COiKMwS6VtILavnkeeeaz5l+aIqBE9PPu3Ng8a07B64paM83EgfvuhrN/7ZQaDFRcN8C&#10;nc+C/3Ya2EefqBBHzAU/C4/ijwSD9hMjtPA4dyfwtbVB1G5Xn92CXn75KhISBRBn8e3FY/OOQbTo&#10;K9Yr7rNALOjvFfeEgLcVFSs6zsJxZSoWimKUdmuE+KWdGRY/jaVinlM/PGdWHKw4WHGw4mBZlhvh&#10;NL+X94eAbsXBioMVB/fzScUBGsSCTQFtA9YtL7esuj0lgG//mCfOiYOEgj1lfgSt3znoFpMfQBMk&#10;TiFwwsBrEBIGUwzA4G1gG+wG/7wdmbEwQQS/GQtbaRiNgmQBswC6SSe4b5KbxNqsoNYgFeSGAfwj&#10;P/IjdxM5DPSeX9CutvZksIgCzwQ02Z3TMwSMBuNz6s+J4xIrnkMoL7cjPc9wEgf1N0M7jbI2rX0J&#10;MbcoMyr6TF/X7/q1Y4kvt5R7ZkP7nerwXDgFGsuyfHxO83O5DSxgtWBlq6utI/lAPjlfLcCf/ge+&#10;m/BXk/zYVRzkf/hfgXULf3y7gPNdg858L5/teYZ+z8d1bD/qOQW++r5rKo/4ooVJPp3YKF7zjENb&#10;pmrP2aZzi9EUCfz3SSicRMIUB2K5FgG9mbLnUr1x6I//8T9+R9vNfbZ43LOoFoAt5CYQbfmqPmIn&#10;z3EkkIgmccO79tMtchPiYA44yrmHWgXEAskmlQHTXjJCwB2EoAw9e/BH/sgfeT1g5gryFAfuEkzm&#10;HYNoYLr2HLD+36A+iQMGIkPDQJgo1cf+vILjKEi3H38+hGyA9gMnp/1uJ3zfsQa2SdzqvfxNhAyV&#10;a3s2oTs3zsmoyPPUjyeUJePkYeVWGvQpIdTdiqs4yNiejDKmOKj9o77QZ/q41QCGJKNEkBhfvcKU&#10;YTzV4blyClqWZXl/nObd8jxo4YxfFdDmF6waW6AKPif/4fNVGMQUBdKm7+fj8vUW4NzBzhe1UBUt&#10;+vGdp7K/DfLj6wiBt71G5xMeXoTSoi6/Wuzg7ogFuXZHaBfBOIFAJPDlRMJJKCQQ+HQxnTsGkTgo&#10;9pvMhWKLhV1PvGFhtLjHwnSCTdzSc5zRuElMhXjoffbTrbDiYMXBioMVB8uyvAWnebc8D1YcrDhY&#10;cXA/NyMONLLAt5+mrmPCnryCSBOzwWDrEEHQFiOfPXvQbSVPrXvuYG4vMkimSGjAEQf2uBEABq3B&#10;itIFqgZ95WRcpmEgCJosBqSAtQBd4KzevaHI7bsCWduJTPBTm4aJP0XX1772tTtq195QELbXuL0Z&#10;nnHo2n7SPSMgz9P1Tji+c9VhbisiDmoPz12c9nyeqI0ZFUYkw3EVB/Wz25HlSwwRPY23N63Xc+EU&#10;0CzLLfBcxuks5/L5kA+1556vba+85+7yRQ+Jg6sIuOLckzgof77PQlx+0fMBbfV5zL/fAvymmMSW&#10;8Ci2sAApvkl01R6hHeezg8VPfDpOgmH6efFbcZ1nDhIALQaHOKA4ToymDIk0AkbsU7mJxkRB27LD&#10;60vbTmQxWx9ph88phlhxsOJgxcGKg2X56DyXcTrLuXw+rDh4d/jNFQffbIfPKYa4OXFQEBk//MM/&#10;/HqQeSK+CeSWXwPEdiFbiBIF/dZB2HLUwyduK9laFJ5Mb9AYXG5T3ScODMwgCvy/AWyAZ0AiA+GW&#10;VVuIGB2CoFuKiYHw8HEPRXU7LtS7Qeq2XW2jrZ46GDvGYDbAe+MQQ2QiCJZD2/dbBt1Gi7cxVCZP&#10;5xMH3a5TX21R+2grRpXxBWOifTMqDAjjMY0GsRe+zzAzWOqYUTuV/XPjGuzMAOgWmGU9cTrnufC5&#10;1ON9cottMsu0fN5k9/lAC2T5Ylt8EwfXQPap4oAoiBakruKgxTC+z2JVi3F8Ug+9vqmf/5Tw8y20&#10;9eaj8JtGIc4p/uHntV+LfPnyKyfBUJxFLOTrp78vXvO5dMfqr/rT9ibbp9tKJs6yGF2M0uJ0FIe2&#10;IBse3m7cnMTBqV2eMzcjDjSyp8B7kr4fKQmd1uT1mqwmnQDeryb3IxdeUTXvILjD0DF+LdkdhMTB&#10;vGNwnzhosBEEE+KggWtQG4wZCEYhY+CtQOpQcCxQJQgyEFb0Be1f/epXXwf1Dci3MRba16Cujd1N&#10;sJfuh37oh15PBHdw3vZ6cN3EAUNcHRnE+TYDxpSBnYIgiAJ3ZmrrqzioT/SZvsxYMDQZfatE7ohU&#10;x1PZXyKngOkpnPJ635yuuywnTuNnWSYncVDAeBIHAtnpj6RNpjhwB7xAWBwwnze8Bqpd3+syi3/s&#10;a38X/3sf8ryP0zkPQcgUM9id0K4Dz3JMcaAttNX07ffB50/ff6Xj5FnfWYx1h6Z4i1iZgkCcWfwT&#10;vYVJvBVEgUXSFQcfkRpWI684WHFggmdsteU0INNArDh4v5wCradwyut9c7ruspw4jZ9lmaw4uJ/T&#10;OQ+x4mDFwQehhtXIxEG31fwgmgncYPNkfwGlgeL5gbYOedaASGhrUaIhEgjz+YPoPOLALSnBZdir&#10;fhUHRMEUB8rDUGRUGqQGqrcTNEgN1ALlKQiuW3qiwcpQ1EanNnwqJn/5mNAGekhz3CmPN0G/ZjT0&#10;Y/W1z4+BfEwcTAMxDYI9hG4h1hf6TB/WX/okI9HezjC+qu+p7MvtcQoEl5fDaUwsy9tQnMHXWjAS&#10;wMZj4mDie77rPnEgHmhr0UPioL37BaHBh76NP+brY/p7edvGnX+ewbD0GXdcY4KZt7it4Fod8rF+&#10;P0LsU7sSSFd/z+ef2tKxs021ZUKL2HKdFh7FimKs4kdl8wainiUQ/GuT6utzddIW83ttqf5v0ze3&#10;zoqDFQcrDl7V91T25fY4BYzLy+E0JpblbSjOWHGw4mDFwZmbeyDZIGuQ9l798I7+OtXtoPlwsgCx&#10;B4w9fEwQeDA5emjZT2V7mLmtRR5IJg6IgccEQdjO0vUFrwZ1g9hE6DalW2sGbZPn+gBw9fRLhgZl&#10;k9kgPLXf22KyT07HvQvK3eRTxyYqg3i6hav9Mrra9CoKYLvQ3F507aP6hnFOkGQkwnaq992uy8fj&#10;FEAunwen/l6W90W+VbBou0mBZVuAvT3v5JOuPBbQFsiCH5riwEJZ4sBW4h6EFQuJje7zz1cfnj+z&#10;2FcdbR9OcEQLYm1VDi8JqQ1cO7SL73uBCfGgXOK06PeXonMsdLadSN1sqU4ceChbW9Qugn5tNtuN&#10;mArCrQe55/bsmEKg31mwHd2iZA8Yi60IguqgrcQqoc1LJ5BQ+jw27uub58xNiIPZGdRZSra7B9HA&#10;jAapDm8AGHgGTkGguwieQ0gQuJuQWPhjf+yP3eH7nj9wjucMEgcnQUAIhJVqQelJHDSwlW0aAc8X&#10;FKAauF6X1YA1CJ/zwGOoTLyeY2BwWqEhDkz2x8TBSRjM9KtI0CdRPgx+qxjG0KsQ5I3/TnVdboNT&#10;gLncNqd+XJYPCd+Ur+UL7I3vdZtvIw58j+tq9wx0o5Vuz9uJC/KLyuPNhCE2EgtMZuwkbmhfvIWv&#10;9v5blJN3cYcA3l304il3TyKhEr6fwbb8ilv4dAtuvYnQ4mer915h6s1MLQRqXyv+xUcWUWsbn8VO&#10;xECIG3pOUxn96Fqi5utf//odtV/PbQQBU1wpHpltOuOsh9p3Ms+7nnsac8+RFQcrDj4IJsqKg+Vj&#10;cQo+l9vm1I/L8iHhm1YcrDgQY53a9tq+k3ne9dzTmHuO3Ny2IgN83g6zvajbVoLp3qFrcBgwDTRB&#10;oq1CPV/QD6FFv3lAHPzRP/pH7+h7v30wtxcRB1cxQBAIPF2vANWT9RmGyBiYABmBJkuYgG0n8k7g&#10;DFU0cA24U1s9F9SB2Ev4MC7dvnVLkKGorbSbW7S15asQ4r3+dW3GbaY/9e9U1+X2OAWiy21w6q9l&#10;+VgI4lp4tK1XQNszabYrF6ja7sI3FfjzT7iKgiAMIt9mC43AN58n4J1xAR9ZrCMmEBPN4HTGST2T&#10;GD/6oz96R8Gx7UEFzQXsIe7IB6qvZwL6QVLbcyZ+rLRjLWomJKI8xWDEVceKxxIFthOpa3GQ7VS2&#10;FFsgjP7ve+cUJ/ihOHVIiPDjnh0sViSoahtCQCyi3yen8RHzGOc/xEN5PVdWHKw4+CCow4qD5VNw&#10;CkqX2+DUX8vysRD0rThYcXAaHzGPcf5DPJTXc+VmxUG3xogDt4cKMD2c3KBwK8uAaYIJNgXqBfre&#10;TNQ2Ig8kI3HQT22H7UVTHNwnCGxnse0l3GZkIKY4aJBftxUlcNSnbVRRGxiUp7Z6KtdBrX1nmutM&#10;Tnk9xiuX/85/H0scZNQ8ZOWhqsfqPc8/fb/cNqcAdfl0nPpoWT4W/F8xRT44BMvXbUX5pRDo55+m&#10;GLjCh3UsYdH55TW3zJS/wFkgXpBNHLRgKOgX8LbIxmeJjWy3nluuEwQC+IQAASDA7loEiUC+F6V4&#10;00/YDuT/fS9+UV55he8K5J2b0FJHlHalYy0WVhZlU+5iJS+iIXoST2KmKQKu8cxjvv0pXPMzfq7X&#10;O537nLk5cWCluU43ATxh3t0DKrEfr6IcTfAmA6VLdTY5Bfi9rpRQ8GNoiQI/iObOQa+/9JzBfYKA&#10;+LjuPZwrCRmF+cyBCeCHzxrs7oSoY8LoOvBObTbpGOeYKBkTe+3K95Vbfqu/0/WuzOPf9m+KA+05&#10;hdeJa/tH7c+QM8itRjBerXZ4jZmx9lgbz3Kevl+eF6eAdfnwnPpiWT42fGXi4HrnoEDVKnZB/FUc&#10;5Nf5+clj4sCdA/HASRwUvwjwi2/smBAH5cstlH71l942dN3vHwkCcdBVAEAsMsWA8oidQpogPpwz&#10;8V1cA/9wvRn8EyvFQpU5Ekiec1CvxIAfKvMcanHSU+Oj94XrnTgd/9xZcbDi4MG/0/WuzOPf9m/F&#10;wfKxOAWuy4fn1BfL8rHhK1ccrDh4E1zvxOn4587NiAMTdooDwa0B0aTwrt721tmvL8BuEHkK32Br&#10;IthD2CQmFPxQVluIIK1nDIiC+wQBY3A1CgxDZBTcRszYmDAmR1uhCBuD/5UbffRPW00hoI16Sj+6&#10;zehNAhmbef6b/HWdp04Ax4WyuTVa/5j0GQTGx7ar2kpbCvRr89n+UxSchEHUx4yytk+YafOMpzca&#10;7Lai5RTELh+GU/svy8eG/yye4H8t2BXI2lZ0nzg4+ZyH4oB8kYUq4qB4QOAtSE4cECv5797LH97W&#10;2A+iXrcQFevY90/gJDSIgFMgfxUFMUVBzwVAmrJOpgiA/K9CwBahnkuwDZyYSQCoT4u9hE8/qBbF&#10;gOJCi8hPiUc+FDPOOX3/uXAT4iBOAa89ZR7MoaCjQNhqez8YEu1Du06eBp+BOSc+Jd8kNrGvqwCT&#10;OelfubrjH0OC60qBCWfyVKYMwjQKM7/7/tSb0SjQJQSo7e5KMBrt2fPAENE0HyyarwLr1WdhhaJn&#10;P/TJY0LBd7MfiZYmvetlLLSF9qm9tLXg/zFx4JiZlrHWTwxy4sCdg65vjDTG4rFJPtv+9P3yeXAK&#10;aJf3w6m9l+VTINZogZHvEyMU4D4mDq7M2GAyxcH1zsFcLCQO8tX8d77coidKI2YstOXLlV0gXmwh&#10;78kUB5DW94L+kxiY+RAU4XxiJB+rPgkVQkB5q1txRvDDLWaKE4r3rkLgsbhj+TCsOHg1iU3yFQcr&#10;Dk7Mtj99v3wenILa5f1wau9l+RSINVYcrDhY7udmxIHONyDaUyZ4K0C94rsgIrr91I9txSuX9PrP&#10;hEooCJIN4Aa0gW4iFLQ2ecOWpCa0bSoz7/knGHVc5zi/vATErtdEMrFNooJ6BkK5Ew3EThASjptC&#10;QP3sN4zrfsPTJI7On0Ih2vuoTZuwDKv+OtH3V3GQYXuqOHC7dgb/E0Lg9H1p8tEfPXNg32V1ZGyN&#10;pcp8GpOYfXz6fvm8OAW3y9txat9l+ZSIMdqyYxuyPfoFv3x/fklQfxUJT8H21s47iQNxgGtP/zt9&#10;Pn9fOh864xi+7RToh+sQBPn/qziYdOw1zXnhejOGsC0rsaKMtas68Lk9L2qrsW29Fh6vscWp75aP&#10;x4qDV4Pd5FlxsOLgxOzj0/fL58UpyF3ejlP7LsunZMXBioPlcW5OHBggDRi3lwyiV+7m9efEgwC0&#10;z+H46Fh/fhykN9QUpMaccG55zQDboDchmmRtT4kpGjxQG9Lcluy4AtPoPA/3NHmjSWeizUlm4sM2&#10;oOgzBPVTCJj05S8AV+6QVn2Uwzmdb5Jri9rHW6HawiSgZmDnZJ59qE+Ig7mtqAemtMV8INntWNu7&#10;CISTCIBtR3P7EXHAINcP+jEBZgwQlZX3NCYxx9Lp++Xz5BTsLo9zastluRXEDb3MpIW14H/zh/mL&#10;KIi3wEQcFOyfhMDcThSlPSQOigkE3nOBUHmIhJCWP+bzlbfYQfBPDPCtYg3X4QNPiEOioF884U1K&#10;XUs5leEqBKKYSrxQ+9oCbSG3mEGccOqb5Xa4CXFwDSyjQWQSnwL+0h07zzkhUG1wXt+A1LMK3grg&#10;FZcNbKvyguQmRZMmBN9hEs7AG6WbsBPnxknVPzRxZ7pJXz6uSYwkUhiiOAkYRpBwqLzKwSgkToin&#10;VgC+8pWv3CGwPvVDnMSBfKzQBCGV4WRoBfcJhIfEwVUYPCQO1CuDZjVD2SrvaVyi8TY/z/8vL4NT&#10;ELx8kVO7LcutwTf146MCb8F2/vkhcXASAvzN5CoO5MMP52/5pCkOBNv5yXY6hF0FUxSIAaYomLGH&#10;tCkKxC8C/xn855Nn8G8B0rWLgfhvomUKATFUQsAC4owNVhA8P1YcrDhYcfCqvKdxicbb/Dz/v7wM&#10;TsHw8kVO7bYstwbftOJgxcFyPzcrDuIa3L9yQa//5oB7jFOeaADLnwgp6P2RH/mROwz+JgOhUMDc&#10;ZAqTq0lnEp7ICAjmCQIBcpjME8Jj0sQXzBMCBdeMjucdpkELgTIj5TjPRkSiQZ7KUNnVNaNlOxZj&#10;UFtpv9mu0gTgvZXArce2LWkL16tMV3Fw3VZ0EgMgGDqW0Z7iwPUyfJ7l8Jarynsal5M59vo7HbO8&#10;LE4B8kvl1D7LcovwTT1PJ+Dlx/OxFqxO4uAkBmyDDWkdx58lEOTDT+fHxQb86wzGQ4CezyIMnCOG&#10;mHGCuKC8xRUdSwgQFl1rCoGYby9MLE0BEPPtQr0VMnoOcW4Xihl3ndp+eT6sOFhxsOLgVXlP43Iy&#10;x15/p2OWl8UpSH6pnNpnWW4RvmnFwYqD5X5uWhxcA/pXbuj13zznfdM1Ew1hG9KP//iPv36QtcBS&#10;oOvWX6LBQ8OJh2jSmYRNSAbIFqEpGExmAuAqAtzqzGjZGsTQTCMmIM6Qua15grEL5wTBwEBWDrc/&#10;qwOBxGj0q87zNxGCyApvJmi7lq1aGTy3ONW1OigbA5s4EPTfJw6mKIjOYZS1SfVgTBMmDF+/OBn1&#10;82lcTubY6+90zPLyOAXKL4lTmyzLLcK/e6lJgS7/LYDOF/Gv+UF+kU+5Txxc06Y4yMde/Wp+XqAv&#10;aC9eOMUOvi9mOMUL4EsTDHx2dSI+CIEpQgiCYhk+vRiHEOAjEwL8O3FVnKRNT+29PG9uQhyEQTZF&#10;wZVX7uj1n+PfhNN178M5rl2g6wfYevORn/j2iq7uLnj9p0lWAGpP43XvYDRhGaW5ImDV3mRPHDAq&#10;GS0r/QzOVRTEFAKM1JXr932Wj7y7HpGSUWKo1KU6urvSa8oiMcWQEAft79QuGSP5MHLVzbUzrFGg&#10;D3cPrkxREBlm9ZniwHVqc8LO8xMrDpb3ySmI/hw41XVZngt8utXufBY/xv/m5/jXfBEfyScJ/H2+&#10;4js+KMpHnhb53JUPi4bEwH2LiVMUQKww6TiLb+VFcKhrsYi4xF30BIGY5ktf+tLrRVFCqsVZsZB2&#10;PLXx8vmw4uAenOPaKw5WHMy/0zHLEqfA+nPgVNdleS7w6SsOVhwsj3Nz4uAhXrmo139vcu489m0p&#10;H5OjYNK2GUFwE8n++h/8wR+8oz35X//61+/IEAmOBadtz7GvkFFIKLglaCtMtwztzS/QtZ3oIXEw&#10;mQLgMRhDgXUGLYFAJGR4guGq7Opj21UCQVvYcpQ4IJ4ySgQSA1nd1EdZMrb2cl6FwpWTONAmld2t&#10;1wQJw0gcZPhOfT6ZY6+/0zHLcuUUZN86p3osy3NHPMBn54v4X36twJ3vm35zCoArc1uR42P60ulD&#10;o8Ce77NAmG/iV+eCobJdhcEVxyUKEhdR3Wwd4vfa2uuNfRY389nf+Z3feYctQ5P3FUctz4cVB2+J&#10;vOcE8mxE4iGaZFYpCpTt3zMhm5ytvEdqPqZQYChaNZhCwerDFAkM2kkkMFLT2IVVjrna4Tj5lLdV&#10;j4QJ46Y8GTEGVl0SQh5a6ofT4mtf+9pr8dAxVjEYxlY81Ee5KxOjO8XB5CoSMtTqpw6VXbm7lofQ&#10;+pGW2DsHy8fkFJC/C6drTN7mnGX53OCzBcH5X4tUAuwCeH5j+kh+KCxYTaYP5Uf5Mb4z7AbIdwr+&#10;rfJPTqJg3h2QVj5TFARRQBhYvJt3CTxT4AdiE0vilw8VMy3PixUHb4m8VxysOFiWN+EUrL8Lp2tM&#10;3uacZfnc4LNXHKw4WB7nZsTBU3jl1l7/nQawyT+5HvOhmNc8CYaEgtuZPfkfCQWT1JabbvkJXgXQ&#10;7Rd0m7DJLzBnaBIKblsWzBMLjBwjFY+JBN87vnzkeTJyGSXPDyhvdUgghPqFtAyUW52EUPkQPYRO&#10;ZZsG+SFx4P8dp17qP8VB7efavWkp6ptTn07m2OvvdMyyvCsbvC/Lh4F/9uxgW3z5H0F3i1P8xvST&#10;D/mh0nzv+M7lx/I/fBu/mf+2fZhIiLml+CoKWhj02Xf5Tc8k8MPFC3xcC3GJoLAo2ZsXbfe1eEkU&#10;xKntlpfHioP3xLzmioMVB8vyNqw4WJYPA/+84mDFwfI4z0ocNHC/FZ497Y1Fp3w+BF3rKgiIgujh&#10;ZRPRbc22GvkhLltcCqJtv/EAcxN8bjsiFBiFDEmGY245SijYppNxYqgYvpNQmKLAceHcBAIR4gHp&#10;DBXDxtD2oHVlnoZJndSLAMqQRUE7w6nclUPZGOb7RILvpoFW/vIiDmovv9XAWNY3pz6dzHHX3+mY&#10;ZVmW5TYRE3hZRotUV3GQb+Pvrv4n8jWnBSmLa47vXPnkf/hlfnqKgwJ8TEHg2IlyOn6KAlukpv9t&#10;wdFLUcQa/XCprc9illN7LS+bZyUO4hSgmfQn5rnvyil/k6uJ5g1GTb6YbzDqTgG17m1GJuukX2X+&#10;8pe/fAfBUAA77yxMoUAsEAqMRgZEsF0QP0VDTMGAkyCYJA4E7u4gFHAzWFMkuItgv2OCgFDos3Q/&#10;HJdxYxjl3TUJmAzvSRxMURDz7oe6VF9tURspmzsZvart1N+TOe76Ox2zLMuy3CZ89vd93/fdkS+1&#10;0MaHvY04KH2KgsjvuONenhbTBPn89CTf53v+KqRVvkRF8LU9kzhFQeRX+dp+BVrc4bWkxSva4tRO&#10;yxIrDt6AU/4rDlYcLMuyLLcNn73iYMXB8jifhTiAAf+ug37mM4N/W4SaYLYI+bGQH/iBH3j93ny3&#10;8WxbCYHopHTHepNRk9gPhxEW5d1vJsTcdpRxi/YW2p7D2PVWHoLBHsZgBDM6DNYUDoJ/JCIm0js2&#10;CIQQ3BMIV5GgvN3OJQ4YtN/+23/7a4Mnv67H2J7Egf9PcXAy1OUjz/InqgiuhNxpHEzmuOvvdMyy&#10;LMvyfrn64rldV8Abtsqc8gjnC5bfVhxcfc5pQeq6kMb/8JG2FM1tRfxydOxVHHSeY73lL785fSxh&#10;4Dm/6mnRUv1PbbMsV1YcHJj5mFArDlYczL/TMcuyLMv75eqLVxysOFg+PJ+VOHgb7hMCgn8Beu8C&#10;Fvx3q87kE+g3IQW/JqlfJIwevp3/jx4YaotNyKffBnBN25M8vBxTKBAec5uOLUcZC4IhAyJY9/DS&#10;VTxExochYswIh8jIYYoD308D2APG0bUjATDrDQ8mF6z7XQcGtLwZ6gz0FANXAz3JWE+D3fnKmEBS&#10;Jv3VLWZj4DRGYo67/k7HLMuyLGemj/XCjnyt4FWQ3+cZ/FuAsx1o+uKvfvWrd8xf+L0vAHbtua2I&#10;P+T3HhMH0+f4Lh9jIcq5LUjxkVffGFMczIU7x7Vo57OydYwFNOVuSy6/aivRz/zMz7x+I+KKguVt&#10;+WzFgWBvYpLENE4MkWD8h37oh14H/1aXW+0W0DYRBeFWvpukMxiHoHxij2ABsVeOCVQTCO4iEASM&#10;Y/R/Kx+O687DFCkxV+dneV1PmUN5KpsAnXB47G7DxHcdx+BZ4Sh/1648s2xRebQPo1le9m1mgBnl&#10;xyAOGO9Wchjq6sGwunZt+JgBneOuv9Mxy7IsyxeFgBX9XuM9A/z4yZ/8yde+1mKX/0tzp3z6NszF&#10;NXnfZ8eV50tf+tId+R/+zip9K/0C/HwOXzL9C79CEExO4oBPDOLAHYCQNhflOsdn/jefOP0pn6oN&#10;vJq7GEFMU33FP6c2WZb7WHGw4uB1eSrbioPzeJrjrr/TMcuyLMuKgxUHy3PnsxUHDEFGyRahbjn6&#10;ARSBd0G2twMxSIkBwauAtkB+BtECTJO1LTRu+aHJPI0AfN95AmL7BhMfjGE/VhJtJWL4gjjwhqO2&#10;ImVko1uKUT0IhvIicjCNrLq2vYfYqb5R2dSx+kyhEBmxk0hwK1SdM8DEU+1pO5EAvTTf25LEWEeG&#10;l1EGwz2N90zLuEfiQD7lqT4E09e+9rXXDuw0ljKsc9z117EMMKE5DfEa5GVZPjfYNf51kg1kE9sO&#10;xNdaxMoXCWRPC218bcw0PomPnPAj+TNvAawsp7Kz0/x91+Zr8llRUO+5gSkOJvzPVRjEFAe24JYv&#10;f0kItHDmM59KFMA5FtparBMvWNirDuIF8UBtr0/WBy1vy4qDFQcrDlYcLMuyPAq7xr9OVhysOFg+&#10;Hz47ccB4ecipwFrALFieFCgzWFMQCFTn238E9QW714ldIGwyT9waDGnOacLL03UyeMohkC/QJxQY&#10;2pDWA9IgEvp9BA9r9X8PMSckwoPV4XZuBiYjG4x3BppQSAwpr/pXH8bsKhBCXWcdy4vBn07Addzq&#10;LX8Gtq1FjDZDnPE+CYWr8c5YEwf1gy1THFHty6kZP40lBjZjO8ddf7Wl36HQH92qtv2LIH1MPEyu&#10;Y3lZluVTwS5ltyye8KttEZpbXSNfyxa21VXQasvstPG23eYP2HuLNn22+Haic5xPJOS/+42gyNae&#10;6sPG235TefgC/mqKg6tfufoXi08xfc1JHIgBLJqJGcJ3HffYApsFSr6rdrWo6SHk6sh3ndphWZ7C&#10;ZyUOMmSMGENRcC3YtsowKTBlYEy8DJAVhVbLo0BeoDuDfpM5I2CP4Ym+nxM/ykeQPUUCA6qMre4T&#10;ClPYML6+m98X7BNFBbJWFdx1KJC10uK73vhAUBAMCQWr+61UMNBTJBA96qWe4bvaT5tWR+JL24d6&#10;u0YGUTsX2DO8UyQw1BMG23H3iQPXrZ6cHofYeBLU91rZOe76q084PeSg9IP2SzzY49rzLK5jnLpG&#10;MOjKcB/Xcb8sy/IusC1sUAFmAiAK/PkIbwmaz7mxefOOQH7LAhBbn01newW8+QU+cOL74IPR+XwE&#10;n5H9zX9FtvRUvxZ5gm2ubPwY39UilEA/X+KO9LwzffUzbyIOwC/e5zc7RryhzfKb7hiIDfLPFgk9&#10;M5lfWV/x9mi7l95+Kw5WHLz+bsXBioNlWV4ebMuKgxUHLx1t99Lb77MQBzoyoyD4ZbAK/hkntyKD&#10;EOgzQyN4zSAxUidBMCey4D9j4M06DESfS4+rUCAW5Ok6GT+3WZWxAJYxSOQwwETPxHdTUGQIbSci&#10;CGojt4P96Fr7Qz3X8GM/9mN3JC7kU/6MkzYjEOLUPrN+jHu3ju2d1DflydD7rrzdWtXGoX0zxtNA&#10;Xw01cVA/aPv6kbElDnJwtgFNo8BRdqt2jrv+Ok95UR04RP1VX+Q0o+vY9sXZ1g/anzNOPLgFHlch&#10;MQWEObAsy/I2EAPhtwKy/barZPvZMP6lxSJbQtm8bCD/mm+wTUgAnhBgzwXG/MWkNMfxi8HP5J/5&#10;av6jMtnSdJ84YOOJmmy4srn2VRzM7US4ioPpa/im6fPzg7N+car3pLoTR9qxWEBbW5DKt4t5LDyt&#10;f3gztBV/n6+dvnf63dm2n3v7fhbiQOcV3Jr4DFdBpsnFoMRME7QyPk1MQe1p4obglwHIqDAQk9Kn&#10;SAir2AzHNB7TKChrKwaEgiB0cg1QYwaoCQXtIjjtNXLEAYcgOA0Pk7Xi7W5CTsJdBNfLCWg/Rnyu&#10;hmjH6pVziIwxccGZzDpIq3+cU17aTZvWvgz55NQH+mmKA21VvdR7TnrGIHHQCk3M8acOxlIQdvVZ&#10;zLq1R5SIq0+iPN0BsqLVA9JWwXqtLsE2n2dgvIz9l2KwlmV5N9gJtiN74u6mu83ZRELg9KxAfvVq&#10;/7LrfFd+dPoDPoG/g4WyyfSH+Q7nyy9/wIbzi5XTg8bV6VRv4oC9zfbzXa6Xr+BHCvwJgcl1ESqI&#10;Ar7pMXEw4SNnXWs/deRLKi+fzh91F8cdA/05A9hTOzwF579rPrdOdbP4ZnwUE1lEzf+aG/xvAkxb&#10;f87ts+Lg1WcGYsXBioM52VccLMvyucFOsB3ZkxUH37xevoIfWXHwLU7HfA5UtxUHZ561OBC86dSM&#10;muCL0WhyCTCD8WIUGLIwMZuwJ+MlLUx8AX+GYRqLk9FwLAgEBiS69jQQkdElFAo8GeWHyHi75eqt&#10;BsEw9rYGE4A4qA3ty0QBMxHR/nlGiZGqjQXE2jYDPg0eo8e41+4cSuVUVg5I31UP/ZS40A/ar3Yl&#10;ALT39TNxQFhUFnlqn+pj4s/Jbnx1y9Zt9Tn+GG/1nuMMXcdxtdGsbxByQdA2fvVX18xRB/GQUPNM&#10;jS1J9R0jx3BxFKFen6shW5blcbIF7ASb1zNpFo8sWmTbLZ5kr/gftjPbxj+x69dFtekvY/pS8H+T&#10;0p0zg+fyt8jEpvIV2Uo/rFYdr/XO7gmi2dN8jfp0nchXXH3KfTgu+Pn7fLv8T6jf9PmViV/lK/IN&#10;/AJfcN1OdLL3J+axka8wLkKeYqsZEDunfK7t/FyY7SDWmQJZnCTeCWnFQRZPtdfpGs+dFQevPpuQ&#10;gvIm7MmgSQsTfwaqJwPCaKw4WHFQG836xoqDZVk+FtkCdmLFwYoD5CuMi1hxsOLgWYsDWysEuXWg&#10;h0wFnxkSRiUYMsFbE9F3JmsTWjA5Mdn7PAPUmEZj3nacxiPDM2FEZt7TMDIas7yM2X0kJDADcO1i&#10;W1Bt1RsnwqTIcJoo2jYYiARCEycEywkPt5o5kMpJ4KhDaOcC6Vm2yMATB4xh6epSG2iX2fbafBrq&#10;K9Nodz4D7No5QwJoGj7GsLHFac7xp82NqWt9r/XumoSEeuXgtMUUdpxe7aHvpnhQHo6uBwc9kNf7&#10;xiPjxSHOPv0cjPuyLI8jCBLEtNjDXwowsyMWe9ia7LngNDvFZrLrM7hll58S9D/0PfpenuV/taP5&#10;F76Gr6gO6pVtO7UDMSTY6zz2WF3yEfzGya/wN5Pp2/mZ6dPVY9blBN8Y1Y1ftXjU1ikBaoIuWtTT&#10;t+z6FX5s+nMLgoLcFpj4wAQHX+I3IfL5rtn30VhybePs2u63ivLWPuIbW3lrX4vMxTfmxOwHc2fG&#10;DafrPGeetTgwsHVUQa+AT+DWhDP5ToYmTFyTucltsjfxIW2mMxBzf+JpT2KGZeYVDMmEWAiGtLIx&#10;ygLRmHWY6ZEhJygy7gJPAXiOgJFkAJrwJoqVA5M/CjDtf/cmi4yySaPtBfMx214dpnG3n7JAmKFH&#10;hlHg3Dny0j614dV4z/Y9pdW/2kybNNk5FoY0w+Fz6YLxOf60r3pNB2ksBUd3chKz7+TXuLUyVhs9&#10;JB4YrvqzegThlpHTT+1NnSIwrkLhORn3ZVkepnltsUdAV5DH7lsocncg2JpsOHuUjWK3TvZtMv3X&#10;9Tvn3ne+7652kn1ltyuTcrq7kb3jm06BWrZNIMc+Zj9P4uDqP2L6+at/73txwfTjs16zPuqkPrNe&#10;tXt4xiAEqi0CtWo9V65PNtz/I//Fl2ufnmkTM7lj1Ge+os8Wndyp6Po+Gz8dayGK8Li2+61TG4l5&#10;vNGxsTFjGmMNjRtiWvsltD43H7ri4BUmrsnc5L6KgJA206fRWHGw4kCfGUtBGFydXsy+k9+Kg2VZ&#10;3pXm9YqDb5JtW3Gw4uBKbbTi4MyzFgfevCNwK+gVVAm4mpAnA2SyZoh8Z4JPYzBhKDIc0hgKwuDK&#10;1ZDMfFzvylUoVDbBJeMS6hAzPabxSSgQS3MfowFusk+jw6BkXE6GhrPJkAhKGbPyZ3SVQZmi8jCC&#10;At6EwEkcKG9ld74+rI1O7ce4T3xXWyqTvGsDt0wJgmlkp0OZ44/z1OaVyVjSd7Mfr30anXPt28pm&#10;/EbtNema+pPI0oZBAGbcBAAZdQafE+h3FggFArD6nubd8nny5/15r0byhdNxy/MguyVQy47zkeZ+&#10;QZ7Ah70o4GFP2JhsEN9ysmtPYdq4+5jfs4NXv8bus4dTHFgcyX8J/k82rDTBsXihurPhrp2N5jP4&#10;6bj6++nTpy/v/LjWS31mXaZNj9qfTyoAtY2U7/mpn/qp1/6ZvRaQXuG7OsZ2qrklmF8QA8zgP18u&#10;XfvmT/j3ttpExwmOLa51vWvb3zK1lfnit51qH/VujBkjxl/9RExrx7Zny+d0nefIioNXE9d3Jvg0&#10;BhOGIsMhjaE4CYO4GpKZj+tdYWCmkWW8BJChDjHTIwMkCGZ4pvFZcbDiYMXBsuLg82IGOysOvkVp&#10;Kw5WHFyprcyXFQdf5FmJgzqyoMyfSaMjC5B0pMnYJDVh42q4+mxiMwTTAFwNwRXfn4TB6dcUZ14z&#10;eJ08ZmieijbIwM6BHbWVIDLDEE1ytwndapviIATPvu+90hwPg5JhI9IYPgG5wFc5GPkmWufFFAfE&#10;Q0LC+epX32kjbXZfe+r3ztMWrp2hs7WK0TXeogevPAg2x5+xJqgvb+PqWq4rvg9lc+59/Tz78+ow&#10;a2OCTNvnZBix2lNQwKA1dwgFbz+6CoWoDa5zcXnenETB5HTO5GoPjJkdNx8Xba3t295ge0T2ysKN&#10;uZ99FYBaoMl2TBsW2SB2adqqE6fj+v9TfJZjJqU/ZOuycerA9+d/BM61x6mdniIOKjcbffIl0/dP&#10;P67ebLj81EX7Th/IN067bZttQfj0y3yzAJRvutYzSjcuWsjrXf3BTyc4+Njpc7VliA34D344iMqO&#10;U0b+kUCIU9lujdpKeS141kbaoYW3a9xRP+oz7Zeo0s6fi917FuLARGigv3Jdd3+tFPhs0NZZDAlD&#10;04Sdk/sanPX5KgpmgH8K7u/jek7i4HQco+K6V65lZHAEjifmMddjG9DahUFq0BvYVihq0x//8R+/&#10;w2pDhoihmTBSrdQIMK08ZNj0CRHQNadhNLlOK9/KFfLJiXEOHEd1nP0Y9bF2nH3OgdUWyuHaGYHu&#10;gMTJsPV/b3Yy5vpTB/kpU7ie8s0y3sc81vmT2Z/agNMJfaydpuOp/aYQi/qJoOMwc0L2tfbjb0Ek&#10;xudi+F46J0EwOZ2D5gP7YDGhFTevkuRkC1QtIrjjGPbB95kdMb6yLez9jrUz2ob9DXc+m7/scIse&#10;7OgUBALix+zWYzbqIcpDnie7NSn9iu9Odi1/Ioi2il29G2/2fp/ajHiwqFi7sI+uV3lnPdSbLznR&#10;90+10dq8euiHuVDGNifk9CPf03wzT671u8JPN8+MDTZ++mc+IbSpMoTvCMngN/teED1FAptw9aO3&#10;SONCm5pL1WGKA+NvzhF9q006lojLrp2u9dxYcfDqs2BS8H4N8mMG9/dxPWfFwYoD5ZtlvI95rPMn&#10;sz+1wXQ8+lg7rThY7uMkCCanc7Di4NOibdjfFQcrDq7w0ysOHqZxoU1XHHyRmxYHc4BH790tgJ3C&#10;oD+TrA5kXEzWJu8MvK8TuzRB+wzqMYP9yTXQn+ffd9z1nFmumcYgqYNBCQYIBmxMwyatYxgnBrYB&#10;zQAwsBlM+xJNlAa6yaM/QhCdMe5HuULfJDQE+nN7kWtPw3jaAsOhBSMmjzAxT/W+9m/Ulr7vHJPd&#10;xO72aQYhjLXrOGx/fsxx53x1qn2NP32lfLOMoY/jofKG8+VZf7rOCe1TedR1tjlnlOHjENxmbhww&#10;9Poz4edNR7WNMTDbaHk6gjvt2NwSJAugwxy7zr2QR5yu8RgnQTA5neN6zXnvQbcwYP5MEtu262Uf&#10;2jMdbEywHfLrtrztHwVybemL2SbXNjiV9XNEvQXBLeLYKjIFgblMDATbWWDKF7AX2ZSTXZpMexTT&#10;ruH6/bRXbJZrT5RjMm2YgHr6DL7C4kZj8GS7J56v0ma1EVuoLPxpzDo91Cazrqc6qEewx7M++qj+&#10;4vf44/DcSGU3Bk71m5gbzZm2/ob8CmSnX42u7/MUDMqWgFJegqrv9YNgui1sFtoSM08t72N8qLle&#10;nuIbi2FzW1Htoe/0dz7amDc286HmYHl8qPJ+TG5aHHCYfpyigW3v5CsX9vrPZDxN5hl4n5hBPUHw&#10;C7/wC6+ZImF+Fuhfg3t54r50313P77MgUV2m8QnGFqUZrLP+Pvc9IyWQbdAL4N05qH05ew4642Ly&#10;TAQuGaz54yFRYMlBMTIZEw4qGBgG6SQOKttJHJis05DPemu/yWwL5ytD17Kq4heH58TuM4c8x526&#10;MZoZfe1sTFbGa98o533M48L56nrt+yu+U4aYDgr3OSjjgoHs+YQpFKwMWRVuPHwOxvB9oS2CczRv&#10;mk/GEmfUPl3Bsbs2BX7mVQGz1XiivcBZsDMDZ9d5zCmfBMHkdI68K4fVTIFWc4dztM+9zwKSMMcc&#10;F9IcU17sSKtwAg3Cor30Hn5092LaKO1+Kv9zRH3yg+adNqn9LOywmdlKczlbKXgx59mkaTuufuNk&#10;h6426IRj7ju2a0/7AzbzRN+rA3vdoob6WshozvBJp3YM4sH4alFIWwnar+2C2T4+z7rdZ3NnPcJ1&#10;5mKNMtR3/GaCx9wS3GdrH5vXMG6aE+6YWNnOnms/PoxICuUJbT7HEj/csc7nMxqLfEWLafpEeR4q&#10;65twyudtKC9ltABW2bu7ErWBPjQvitPEFfq648zFxuJT++mWWXHwKkhfcbDiQJCy4mDFwbuiLYKT&#10;MG9WHKw4eBPUZ8XBioMVB9/ilM/bUF7KuOLgi9ysOKjTBGomSaKg4CVeubDXfzpNoD2D7bgG5UEQ&#10;TAT/UxxMkTCPlfcMQE/XnlzLUNos8xX53meIUNpjRswAN7GngXVrNufM8cwA0OThgINwK8ix5WY6&#10;LYGl4H4ammCIHhMHtr1UXsaUkao+Jqe2ubZBaMP72qLyZTBDkHad2AKwOe6UTZ0q09Xh3Ve2E/pw&#10;4tzJte/fFOdWPuXVptNZMfz1CWNpnMyx0n5zQuFzMIrIBhnv5sBkppsPtYGgvcCVADBH2vtrq432&#10;y2GzcRxrSJtBMvEe/ZhREBE5NoHA7I9T3U6CYHI6Rx2bHwINYyExYA6xJwVthEKfr9+3IOEz+l7A&#10;FycRMdslagPtSzBUzvovTnV5DtR3xtLctqmtCm7ZIHZ02sfmNfuIaTOmnWGD2Mxpj06248Q8buL7&#10;rs8usjtPYdqmyCYJoo2PnnV5zPaw4cSB4C9O4iCu7XNqF3V7Sv3UJb/Db+i7+pGdbc4Y34LWtxnT&#10;HWveeiaouWNBkM+d/lk7h8VE7TMpnR8XlzUm9UlboR7yC+oSvn8qb9IGj8GGi3myMdWDeNSn5saM&#10;6YyF+tM59Zk8T9d7Lqw4GKw4WHGw4mDFAbJBxrs5MJnp5kNtsOLgm/ZkxcG7Ud+tOFhxsOLgl/Mm&#10;bfAYbPiKgy9ys+Igx+sWO0fRIBbQvXJhr/8E2zN4P6VNCIEJIfD7f//vf81JHJSvAH4aU599NwfR&#10;xPcFrc4hBGJ+H+U9DeyV0g3SacSQAWOctF8GVhDOUDShGU5vOCjQcDs2A2PQMzg9LGjLg1v/TS63&#10;2NxuLLhnSDJAjHLpUYDOUClXcH6V1/kMVvUxcbVPdVVvbRvap2OcI5+ur7wCr+vEFiTOcadu6lJe&#10;DKf2vpZNOSbTybwpzj1xulb4vvONIW1S2acDi9pcP9U/jKAgpaBN8Gos1H4M/2zHW4bjMbYLygT3&#10;be0RgHIi1dMWF6Iyh2geNI60i3mVYxbkCaxrvxlEQ1rfO2dyDZK7ngd8Z0BxqutJEExO5wiussmu&#10;LWivvNfg/xroSzfXbBG9j45xDmaes32UR3snlqZQ0Lenet0abGzbx9Qn26xd2J1pE83V5q+5fPUR&#10;99mMh2xEzHNnnleuec/zrucqY7CV7A4byo5Kn+KADTKHmouP2ZuTOBCYu0Zlm3W4MtvmVDd1mnWY&#10;8DnVQ99N26qP62++yCLp29pUY992xl4EIIDXjl1f+2qLmH7s1F/OUYcEm/nZuJ1lD2W5wr/GU797&#10;m7Y4IW++K9tKpDU21FcsMWM5sUZtYV52vpjpdL3nws2Kg/nDUzqqAMwkfOXCXv8J4CcC/scEQTiH&#10;IPgDf+AP/DJxQBREg2IG7pHRMHh8NwP8ieOc+xgZoml0DFZpGadpvDDPdw4n0qAXjGvfnC9nL+Ao&#10;4LEa2WA3yVGa7/34Tk6aM7fC06qCIDqD6DPjnDgwuZwT0vresdOIzTaIWe+JNqktjCEGu3JoA2Mu&#10;JzLHIwMyx50yMozTsMp79pPrhvLex5scex/V9dQGsy3gnK6nvMZM9TFu6rucc+ib2k1gKEj7yle+&#10;8ujq9S3A0dTfHJkVtgJ9Dnpiv32fBW/mS3UXvAv8JzlkQS0nOgPqiTbtWM58Ik8BUtdWjtpfH5zq&#10;fRIEk9M5RFOLBubJqV6YZe3/6jPFgTuM5t+kdMGSc060sCFv16tsRFo/7qdvBYjvI6h4nzQGzRd7&#10;zKuDMVJ7WChhb1pkMS+nvZl2w+eJuf4Q13PYhMn1mM67z6bMY2Za+Sg723lFQG1lO9tjjBj7CanH&#10;gkU+yxxpfPEprnWtl/LOel3rN+vDZs76qF+oC1t6tafGdHOKnSFy8z9vExCzccZXPlq7mX9df46l&#10;2c/axOfpF67ioAU9c7Hxa0HFtWt/vlR/BNtyYh6H2RZv0yYT7UMc1C7GV2ND3/GjUxzwpfWpeKrz&#10;1fd0vefCioNXOGfFwYoDY27FwYqDFQdfhLNecfD+aQyaLysOvsiKgxUHV2ZbvE2bTLTPioMvcnPi&#10;QEc3oDgZRrHBqINeubDXfwL5yQzqTwJhpjkWp/OJgphBv0D/Kgowj1N23GdwGJo5GRkaxiVM0o5l&#10;pO7L07HOzcia0Nq324u2GHH6BT7tKY9uSXKuJm6f3a7MCUeGdzq1mME9oxjSEg+CTbc6Y4oE+xqd&#10;O9tAXZuo13aezKBYO2fcbGMS2FWfaXQYkDnuGFblms5afzEsoayhb0M59GFIu6Zfmcdd6XvG69oG&#10;0BY45V0Z1cHYmeOnvtV+nFsBmsC5bTmM+nW+fyo4KI43ESz4FzwIgCF9QgwZNwJlAfEVYiCIAG02&#10;eYo4gLmaU1JWzyM0jk/1PwmCyekcfdiWKm2l/oKN0Ba+8702UO8pDsBeQDqRcDontJs2qz20ReW8&#10;Pp/RYsanHJNsCztaUKJNtWP10A4FHeab+TftzLQr0wbMOYxph+Z5jx1zxbHzOmzHtCWn79H5bIu6&#10;ZGN89v9pd7K12kVbPUUcsOGe+Wm8aFPXmPW61u1UfvjeeeWjXvOz6+RzLJDxH9N+Nn6Vk3+t7Kd6&#10;PUTtwdb5zZAWDbSb+TPFwaz3tX6h/+ubkzgwv5v3tierwzV2iIJoZWsrp2M9b1O6YLvFyOh89dKv&#10;D/X9QzjfGxprF/FHdTIO+UwxXfCbtRsfmO1TztP1ngsrDl7hWJzOX3Gw4iDmuGNYlYvDnk6bU+Ak&#10;oG9PhjikXdOvzOOu9D2Ddm0DaAuc8q6M07lx0sbPioMVB4KN0Ba+8702UO8VBysOOp9tUZdsjM/+&#10;P+1Otla7aKsVB2dqD7ZuxcEZ5684+CI3Jw4Y7IwkZ2ASNTAF3a9c2Ou/tgFdIRKuQuAEwXBibiWa&#10;XIP/8J1z5nmJg1NAZsJNo2IwmqxhEoY0BqfzpqGKeY3+L3/nzImtfQvyTApOtgneO9ej2/ImqYnd&#10;BDCZPZxZQChw0YfTuU1x4NoZR+KAIMj4K0//J2IIisrOUKl37TsD4RP6QdvXlm4JKvd9zmaOO0bQ&#10;uco0+0hfRu2uvBN9ozxX1A2nYzr/lJ8xoM5X5jjB6XryrA4cHGdd/7k1ri3qOwJxOgkG/20c3fsi&#10;+2KbSVuHokBfUMtxxgx0BZuEQZ+v5xg/QQxcMbcI8YIB80Rw0Lhy3GPiwLUro7KZs83L0zjGSRjE&#10;6VhOtMDayyJmW/gM4jAqGxEz66++6j8D/ri2y+mYeZw5WZvpm1kWAXh9bhuBYOVtg4unov26lgfd&#10;BYC1D/FkXDSHBBxzccW8aw5O2xLmKaadCbb/ivOvx16PPx3nWtkJNiM7wjbhalOi807XmbA3fEZt&#10;od+N/ez1qc0n5gGB2DgRmE+feq2Xup3qcapPzPaZdXOd6nGymeZG49YcFjg3dtThVL8TxlvURnHf&#10;A8nauXo85BPUsXrxd8Zm/ttcrV9s7WNvBfYhlshGKVvz0csU0DzxvS3MnSMAFzNW11MbPIY2lXfl&#10;1i7VyfjkM4v1LAjr9/rTOc1l8dHpes+FmxMHgoc6SLBo0BbYCehfubDXf7/4i7/4yyASrqv/Pj/G&#10;DPBnkH8f9+Xt/AbUNTi9TrTIcMygCwwjpxDOaXDOyXvCIHa96zXD5A5OtoEusGviPEUc5HwFAgxF&#10;eT4mDhhJkyxjif7ve0a1tmB01am6al/tPdt8om1qyxxOCOAyUidDPMcdZ07MKFNo09lPJ65OCPrr&#10;1LfzO3TOdEjy9f08/2r4r8b/yrxO+Sq7cZhz0J/62J2oaBwZDwLH7kRxelaA3sTpvQ2uk31xN2wG&#10;rwINZfX/6PuniAPnxgzgjZUQAJhj5sik4NBxjceZF1xTGSqP4Ff9CLH7HOdJGMTpWPlkB4gD7ac9&#10;ZvtMaj/tYo5Vd4HwqQ0mp+OmcPC9Nq2dtc8sk/KGwMXbp7Jlpzn/pnS+tioIcnfK/uv2kdceoS8r&#10;s/qYN4kC9rj5dLWfzTtzkB2ctuVExziHjZr47rHv57WmvbnPbsTpu86Z5TvhmnxFbaGttGP+59QX&#10;J/R3Y5DdF+R2vco0beeVWY9Zl9AWs/yzzfmHfIXFLv3d+DUeGp/KydfeN4dPzPEn6O3uaDQf2Bbi&#10;s3ZV3urxkI/QPh2r3YiD/LO+aa57bkJw3xxTH/a/uUGoFz945osNC8/h+K52ITjEJHzI285f5Wk8&#10;iTtmu4gb5i4Q/d28VO/sDAF0us5zYcXBPQjqcRIEk/vydv6KgxUHJzjVK/rr1LfzO3QOQ4WZzzz/&#10;IcN/Yl6nfJXdOMw56E99vOJgxcGk9tMu5lh1F9Sf2mByOo4znt9r09pZ+8wyKW+sOPhi4M9ePeX7&#10;ea1pb+6zG3H6rnNm+U64Jl+x4uBx5vhbcfA0lKfxtOLghsSBTmVAm7hu+emAtvF4FuCVC3v99wf/&#10;4B98zVUctLXoFLQ/xkOiwHeTUx7h+8ruVpRBNo3JNB4mmiA4pPW9Y53bhL1vIt9H1zbJOZYmAmfE&#10;eGRIGJUMjAlkQgZxwJgVnHDMnHYGSF04t1Cv+tm1Gcu5baD/+37mw2mZwNVHG2jnmG0DBr22NNbU&#10;uzF4MjSM7hx/yluZGP/pTLVv5dNnyjvT9IdyxanvJo7rPPlc87sy839TOl+51at6chL6tbbg/BJO&#10;AjqBYcGsgM3t85yDQMo4m84kY+sWskC/vjj1E0rXZ/JpHHM2gunGuUBDsB3STgFmn0/nTMwDTr+g&#10;VRsIZB+jY50vwC5P11CGymObCjtaG6r/qX1OwiBOx2rz+mm2m7ab9b4y2+BN6/8YzVd5EmBdx7Ur&#10;nz6bqAOhU70ab3Ffexlr2rT2EAgYs40vtnAKKOWpbMouoCgQscggYGPvonnE7gmSszPm3bQ3E3MU&#10;pTmHrWq+yvMxzO/TNU+2bNqb7BXbO+2X46btQnm6jjLUFuyJ8VefnfrrhEC1frDgpF610bXcE+We&#10;lO6cq228tjl/lyDRz8ZA41Z92vZkodS8u8/GXWlcsnVtyZlbJ6N686vEUeNA2avP9JPQBupa3dSL&#10;cG2s6pvsVFuYwja65oe4Qf2aL/b7Jw5s+/LGtX63RT7sW/OKUCASqq/5eWqXxzCPm6v6pDppF+0w&#10;Fxv1cbGDWCebIq/TdZ4LKw7uQVC/4mDFwRyngoI5/lYcrDiY50zMgxxyrDhYcVDZlF0QsuJgxcGK&#10;gxUHt8TNiAMTgMGuYxgDk7Ag24PGr1zY67+TOHBcQsLDxQXr82HjmX4K6OMkDk7Mc+a5iYKY24oM&#10;siYYw8pQNxgFqoKrJi/HkAFzjklaXjMQjtKmAYNrh8lu8NfWHBRnmzEhDjKohMBJHHiAqNuIgqL7&#10;xIH66uPqyxG6pWeCRv/3vfbpPPlwIIxbzLqecFxtqWycdtuoBABznDI+c/wpb+dfy1PeDEhlm07P&#10;//Wj8sR9fRbzu3mOfCau9yac8kHfq49xGOqr/vWNNiUQglOqjY0xAa8AN9iBtn341d8cnN/S6BeL&#10;I6cgKGOQsyP6LtgWDnMKWcKkawnioCzR/90i56A6Zx5zgrMXGFZPAaz6nyBSBb459DCvCIJJ1+NE&#10;31UcYB5LmHWbX/1cuzLpR2W98pR6h+NO507m966tfYiCqO+0i7cWzXFl22TjiThtnKgvGltsnoCk&#10;c5xvfHS92e/KyLYUOLEZ5sUUAwLWyUkcTDsqSDMP76Nj5hyN6XMEi8H/THzXsdfylKfrTLvHrlzt&#10;2lPsVzZSnq5Te/Ar5uqbBGL8VeNE+8u7crv2qbyTWW51nLZRuYP40Ga1pUUl46LysC35WvbsqQGv&#10;ed749ObA2sacML/yp8YVsVIZZz9dfU6o76yrsaRejWN909i3dS/hbfFH+ycKorr6fs4nc/Zkm0sz&#10;f/mCKaRO7fMY2q9FI23VWNeH6j/bwnf1J3tdfdmM03WeCzcjDqzYcDZNWAZPwFvg7o7AK9f1+m8K&#10;gykKpjCA9PvEw5VrsP8mEAWeblcPAyvDp46Ud4PRxJ3OYgbEAjL5lCfhMQXINGQmuDKE7wSqGQkG&#10;i0NrIlLoUxwIyEKaCZ5xEwwxfPeJg2k01ZvjzIlOcVAewUHVXs7XjhmsadxD3aHevu8c7e96GZ+T&#10;oTmJAwFv/aNejEZ5a19GdTLLqVz3caoD5BHqP69TOa5UpvvS7ytv3xt/UNdQ/8apNq1d9K0+bIxp&#10;N84kw3oN/Di2aDyxD4LTDLF9qQK27Ii+Y/AnOVxjtzEdORd3EzinxIhgss9EspWtRIpVZ47KKl1U&#10;Ns5sBovqI6A9of7R/2cbzHaYlH/jNgQH1VG95zjGSRDE6VgOr7prf+WpbLPMJ651PHGto8+TU72V&#10;BwKIqP/0qbFS23hGit262jdCwApn37OFgriupRz6qLoax41p49t4b+wLSh8SBJPsHfspoJt2dM7B&#10;CbuIjmUzBcTlyaYqT2XjCyozu6gO6jHrUjn5qWmblSWbMu3UQ7BhneN89e46/Io+fpNAbMYafI28&#10;s2dsXeVgX0+2V1k7ls2cNnG2ufy1T22sHQWijWM2qPHHhj0mDnxPTLQowN40Bq3k66cCWeWZfaPN&#10;q9uME6J6z/ryBepobGbb9U1zVYDPHjXP3EVAaRZrqjtBwXZe5zb0/bzzbAGo9ji11UN0TjTXzenG&#10;t3nCPxqXYYxXb3M+O6PvTtd5Lqw4WHHweqBnLBh8Dr3JueLgW+OUAZnjj5Gvf9SL0S1v7cuoTmY5&#10;les+TnWAPEL953UYtkllui/9vvL2vfEHdQ31b5xq09pF3+rDxph2W3Hwy1H/6P+zDWY7TMqfw1xx&#10;sOIg2EV0LJsp6ClPNlV5KhtfUJnZRXVQj1mXyslPTdusLNmUaacegg3rHOerd9fhV/TxioMVB+Wz&#10;4uD9cTPiwO1cTiIDoDME2AXwD4mD0gX6M6gX6JdOFEwIhikKrtwnDua2oROeMxCwh0mYETHwGI3q&#10;zUALpKbR7VgGyGQt7+v1TGiY5FcBEQZ6xoKx1A85QM7zKgqiiaTvONuMAUfOUFQPBqTJxKmZXDmT&#10;jNa83ZozYtgyotO4RXlpP/nVLoyXdtZOwbCH7xtjjKX6Z3wY2zlOGZA5/hj5+kc5GN3ynuWZZbmW&#10;SX/MMs7vcT0mZn7q1TX1beUwbk4ob0gz/+Qhn3ksOAn9WZ9o0/rJ+NV3c3zr79pQECKgauxwniHQ&#10;FIidAuLG5HSss/+u/ei4+lkwaDznuGyVa/wTEm6HuyUe9sx2nNvcCQlB5HR0HDemw0PpHNR9aAOU&#10;pi2UoSBIXU/tEG8qDnLgymmeZyv0zWSWzTna4j5sz8mOqI/v+izgEBQkVvS94D20Qf2nn/Rttksg&#10;gcaAz7UbG6evC7r0p76rblMIRGPW+G0ssynGeWOejc+2XzFHQtB+EgfZGfPuoTk56Zw5R6M8XcOc&#10;bC6y3bMf9Xef+YhZf/N32mmLBF2fTWGjpt2atsz3Havs6l35tLWx8CaBmHHcWFRebVu7sdensk1b&#10;67js4tWOamvtrQ20c+3Dt2nHxjZf2xgk6h+bv44jYsvH/Ktuxpo6Vh7lZNerD/9zjROitGu9q686&#10;ql99Y9w0Rsxbzw+Yj5PmlQWXFlicY45NmzdhT9iI8jfP69/H2u0+Gku2rzautZ/5MvuWX5sxU4sP&#10;/Mop/+fCTYiDOpCKZGiaQAyEQLwA3jMFBWX+pPU9QSBoD2l9TxAQGSdx4Pj7OImCOZEE6FdMPvVq&#10;cjJ4DGmTSxDMUOcw5sRmYBmr8j6VZwqCa1lKUx4Goskt0OUMWhW1Iit4Co4zwaDvTPAmqvM5yeox&#10;62By9Tlqg5ODYkAzcpwrJ9qkNGHll8FSH+0cDNvEdx0rH9fI+KjraczO8aeMlV19pvFlTLumPtP2&#10;9+G4WV5p13Soj+t1bWNlOq4THHBI4/DkgXkerv2pPWGcGwP1nf7Wn/W5sS+gqt+1L7EQ7ERjjJOw&#10;st+4fBvH4BzOlmiAoOKEYxovVp9zUjm+ULZWlXwW0E7hYS4lsh3XyjcHqK6NT3MMpQmWiJXKdKrr&#10;5KniQODcXREOmkMsENEnApPZN9VBsK6uBdxsiwA8BPDhe+1SnRynnWtzZZvok+Cs9e19Y8MY6Fj5&#10;KEv9qB/Uv3oKVKcgYEezJca0ICPYe3MgBBrmyH2YU6e5ep3nc17jOlen7VVWwV1UX4JL8Noqr7sw&#10;7poV0BEPjYPaIdjzyq4MbHR262rzYtpm56h/5TPWCMQ3CcSMheaJPlP/Wbauf7WxMe1rsK+hrFdb&#10;qOxsXbZtBtHRHDG2G7PG6qkOE/Uxr5pvxmTjT92Mm8bFrGPU5qd4oc9iBfWffkAd1a9+Zq+zCwJ8&#10;gr+Am02ctrG6R2PI3NIu7EmwN+F7x1dvIqT5ql1ObfYQzX++v7GvLc0NczekNYaM/WzcU/vulllx&#10;sOLgtaFYcbDiIKRxePLAPA/X/tSeMM6NgRUHKw4KgtgWQVEIxsP32mXFwYqDymesrThYceD46r3i&#10;4P1xM+KA0bF9oIFmMArKC+ZtISoo80cctG1IkGxwFyg7PwEwRcEUBlMcTIFAmPg/rtcxsUwuE0yw&#10;Po8xIZtcbscxGk1mgZGBV7rJl+FhnBjV8lYeuOYsw8SED4aicri2iZc44By71W7ScMw5bEGOCd4k&#10;NYEZX84hMlCnYNL3HGjlmIEhh8vZZPAEnfKrTRkv7TSN/HRA0qq7cmjzjI26nsbsHH+MfMZCPpxF&#10;eSvHvL62fwrX8lYfeU70o/qHcpwChZmm/WJ+H51/X55wrvpPZjoH1VjT34Ki2k/f64fGgH4v0DCe&#10;2InGaA4lbGsrWD/12ccgW8Yx5Jiu4iGkcV4dKyhFaY5vDAqSBWQ5LY53OkfPOwgy3sQ5PiQMQp61&#10;NfsgSAsO3HeV56E91G+CNp3M70/lfVdch0jI1rFx2rz6mv9sFVEQ2Sljmo1vnF+FQPOBLTNHQtrE&#10;XGremZNz7puT5vF9mLNdRwCp3PUnIVTAaSzO9jeOtU/+wN7xzjMOtEttoF7KnV2bvjNK4yOrk/Jq&#10;s9pX3gRn5Tn14QljpqBU4CfYqz20JXs7USZtDTZRWa+2TvvyXdXBtQWVzVu+tnZ9ytjue/1gm042&#10;wZjsWtpNf1dePkO98jPaX/wyY4SOcY7xVR2r27V++rsxZJ6w0cUTFhEtfpRmrFV2fcuuaKcrfIDj&#10;ijeyOVG+/PdT2vGKc2zTCvYt/6OO/FHXZ4/zQWzdKe/nwoqDFQevjV3lcG0TdMXBioPOvy9POFf9&#10;JzN9Okz9zXmtOPgWpTm+Mbji4FtBKeb3p/K+K66z4mDFwbS9s63BJirr1dbN4Dmqg2uvOFhxcIvc&#10;hDhoYrttqeMbcIIiAftVHFyFQsfM4DcKjgX484HkKQpKD9cJIsC5UyD0WRAuAJ/GbV57YqKZZE1U&#10;E5fRmMEQQ51DMQmblAyn61XfKQxCO1y/k1b5tC8DV/6uKbjvdrGgYIoDwUq3Bd3KmxN8TqQo0FPX&#10;DCZDhdI4Ss60NmDkGhMm5GwX55wcpnZmAKP66gf11xehHzLWtk6dxqwx1x8jdZ840F+uP8twH/q2&#10;z86RT3VjoB9iBgCVyeeJ8nJkfebg5KM9oW6n65y4lsP1jGl9mHMRQOmH+plgneKAQ8jxGH/G5qm/&#10;njuclUCg+WhLBccb2kKQ8SZB030IBgX6guLQD30W5ChLTlLg+KbO+ZbQ9tk/CyHqWBDDZ9lG05g1&#10;fqcoEECFMW8OmHsx586cN3OOxpybM2B96rxEeSqXuZbtF8QlCrTBqX3Q94Ki7CahypeUr/oqd/aN&#10;v0Rp7HV1Uk7tmD/Q/h7CfaxsE3VJxBjHfE7tqmxs9iRfMdsabCLbOe1b7arsfJfgmQ2LgmSLblNE&#10;n+qAvjfH9Fd5sZONQWNN2Sq7+vAt/M30O9P3VG91NP7Y7NB+6ha1q7rprx7mZ7fYKlvSomP1Cd9f&#10;XuYWXGPSsc5NINi2RNie2u8xsnvGmPJOAWNs95k4aPGGnT7l+Vy4CXHQRPB0uAHRpDJABewF9Vb+&#10;u1MwA7T+CtwF4gxNnwX3CYCrILiKgriKApzEgWB7XvNEE85EY1AyIFYsGI05AaT1PcfQxJaPul4F&#10;wEM4pzJdy9OqlBVbhqvJPMWBgNme5owRJzDFgUmjP6sHQ9J1pnOK6aCUoQk/VweuTjjD5xztk/FT&#10;H+IgI6+uxtQ0fH3PcDJyGRgC6DRm57jTVhl/hpMhrb8E9Rnjef0rJ+McDDmnVDmtInJAIU1b3Icy&#10;xvW7+kJwoR2vqNtjQYg2nfiuayk351U/cqL6oXEgYJnjQSDaK+841Kc408+F6kkMWVjJyXJg9h+/&#10;DwfFudpbXrtzwuZ5Tt3zDq793FfOrtTm2cCw6pmtM/+n3TZ+G8tsPFvVAokxP+fsab6YY3Neoe/N&#10;xYlzO8Y8d52JOd9nZbMwVbDjbv7bCMzaiq8Q+BWsWiBS1uzv1Vdm89jm7J06EFyNO2OeGDmV4THy&#10;aYI8Pqf2UDa+I/iSynO1g6HNlTW7pk0bA/LXvrWFOSSobDxps6e2ecc5x12t6iNgbgyys8ZS9Zn+&#10;JfI52n/6H76n+hp38mtMqxcb3fjn86vbVRxkH9gRIqEy+z7bYj4ROLWX/MVE18/Rca6dTRKPiF/e&#10;ZhyHMUYktDgwY51Qz8gnfQ4LVSsOVhy8Lk9OwmQ3QVccrDi4om6OqzzX/gxtOvFd11LuFQdvzoqD&#10;j8+Kg6ez4mDFQXUTMBsDKw6eDzcjDgwUnZvBMkAF5VMcxAzQ+iton0YmCoQF9wX+UxQQBvIXQAv4&#10;Z9AtD5yOvWKimWwMjUnaBBMMGegcDCcTGRgTs/PlebomlO+K7yub9hV0Zhg5NUHYnFw5RYNeAJCB&#10;7nboffsG5dPEVdfqzYhOY+p7k52BiSa7z4xGbcPxMli1EePNoGfcOBt1DmmzTxj0RAgHdAo457hT&#10;rtqNw+U0atdZjnl96M+J7xjmaZwLKrQV4xz6TpvMIKS2uQYFE/2Qg3M942JSurppM4HIhLO84vuu&#10;qTzKyJGGQGDOifrEuPK++Yx1/XPqoyv21L8rp7w/JbYVFMjZ9mJ+FtQ/tX3uw5zP6UUOUD9wiC0O&#10;cJ7ver3ngDbv7VOEKt+V7TJ+m4/GtHnZODfmzQFzL8yrp8wx38/jzOXmmOu4Nhsx7cScd+Za9bE4&#10;8rZ9WTAWnkNgI0Ndpz+bC1fsX3aTjeIPK5ttc+8y1hqr+o7Pqa205X32b7Z11BfaXH/ONr0Gz1db&#10;JjDu2Qnj6ql1qn35Z/63dnadrq/92PXph6bPmXRM8F3VVz7VLRrfrsMnN/75/Hy24FnZEgdEjLih&#10;NM8K1B7OJ3CKHfg48+pE33ds1L5sE5v4tgslxrFFksadLVz6btrE6jufhYlTvrfOioMVB68NXxOf&#10;8TZBm9ArDn65oZ7jTrlqNwZ0xcG3BMHE911TeZSxdlcvBn/OiRUHZwQUKw4+Htp8xcH9CIxWHKw4&#10;ULYVB8+HmxEHBopB1iA0gAvg4zFxUPA7DUwUCAv+5TOZgf713JDW9ydxMLl+17XnZGNgGJUMEWPJ&#10;eDSwffZdgR2DVDA7yzSvNZnfnco9y8YAZOQ4DP3QhBVoMFxhK0dvR8hBBgPwmDio3gwNZlswOJ0n&#10;nwx4xiaa+DHzfBdx0PfOqRyRURIMNT6vY3aOO+XKQHEO+uu+cqBy6AdjrrSONWYEA8rWdRhB/ZRR&#10;9tn46bgZADhfWylruEYBifISs/4fHGRMkWBMT7TBTHOd6UiVq3Iy9AKB6qi/GwduSQtYr/1y4hTg&#10;PwdOdXmIxqltLziN3TdFXuZ5zpAzl1ZfvGmgdqrzp+RUxscoWLCVi61qLpqfM6Bhq5qLtteYi9lA&#10;c8S8mpzmmPk1v2NLr/Ppai+CnW2esRkETjZc0Pm2wTcEVY0X5TD3syPs8fS70rI5fIQyVjZbaU7X&#10;eyqN6fIKbVHfCPRr11M/TBsWle0hW1aZ5a992zYjeLXQkY8tgI2ntnnH2uJrTuY3tVX1UV7xB78T&#10;fE9IC7afrW9sGavGcf2oPvx89bJY1lxQJrFBMZ6FYLZccB2dJ09t1vgUG7g2vzYpnYjoPOVwHaLr&#10;TcZzxwrw9U1xj5czqF/+Xxt0TaLB2D/lfevchDio4YkDarFJZ9AK5BMEPWuAVyb9C3+n1f8+Ewdx&#10;CpIZpDlJfD6JA+dOfBeuVbq8m5Amp8maETHoBUPBqHAgc2JXNnWb17yWJ+b3V2a9BaIZP8aNEW/C&#10;ekVkxtRgFzC0smT/LQPQOQJmE728TOzyZ/BRmnobA00yKzsZ8GlAIgfnHOWurRg0Bm4G5dMASptG&#10;UHkqrwmeQbiO2Tnu1DWjxElw1uWp77qOa2KONZQuGC8PdZvtwxAJSE7iKQPJWDbGGNEchgCFwTcm&#10;K6/xMNGWBEJMh6m+uKbJH7WxaxvnjQ1zgGNo7Khjq9PG3bU/7uMUBD5nTnX80CQwwmptdygEjhzm&#10;6bzJqS63zKkO96ENrCY2F+ccvNr1GdwY+80DweacQ5M5n3zvs3PLy3WyYcrBNrChYV5lRxzHthbw&#10;WBR615VPAVnBFLvFF1R2tmXaQDb6JA5q3ylc3iTYm+TH+Cx+Kjs5beKpD7S1cnUsG822Tp/eGCDI&#10;pt3mX/jPgk5z7al1atx5NoTQqR7GQGVSdj6F37ky7b1j2fja4iE/ZHzVN8ZXZdG+BHR34gXW7iA0&#10;1uZY5P/1d9e6zpfKoZ9QunFVuyubdn6b59I61vzmexJiFg6rb4hxorJLZzNPed86Kw5GkDwNk88r&#10;DlYcZBiuY3aOO3VdcXAOXEL+qI2nUWfYzYEVB2dOdfzQrDh4GG2w4uCMgGzFwYqDFQfPh5sRB241&#10;mURNOobiJA6uP4TWX88QXEWA/0sT7F+N0KR0gfNjgfhMP+F614AvGtAGswmXUWFgGKEZsFUm1571&#10;kqa895VtHncVBzM4FlTmKObWAROFSGjgM25N8mhSXN840GRV1+rtOphGxzkZGwbPBA/Gp/wZkNlm&#10;1SO0d45HHadh7HOULuDV5pXXtU/B6Bx3DON94uC+cuBano5l0MtLuwmY6xNtwPiG9mdoBScCFO0r&#10;v9qLwRe0z7E2yyitOjxFHIQ8Q7vq78aAa+u7ysbAClaqh9vCT91GFKeA73PiVOcPDcf6Js71VPbn&#10;wqk+DyGwayGF7bCIEcb2fXOR7TBX5vyJh+aYACn/IbgS5EfCOtoH7RkAbwicNnXaFT+qlb0/1fdN&#10;aRuQ/LVFZWav2ZhpC7MzbMb0SYJN21zfZEyiegnyBJLlLwCtD7Qze9xn/aO/smHOEcTWt3xTfUF8&#10;VPbQxuF9/LXPm4qDjr2Kg8aacVW7sdNEGH8z23na+PyPPlH/6quOxm714ucFw12fn65uYgcLjJVT&#10;fYkD8yRqI+3mOrUnX6HNq5d+QGmOm/PAmCN030Ts1r62sJoPPSOhvvq1caPN+6xd1PVtxuenZsXB&#10;mChYcbDiYMXBioNb5lTnDw1h8CaO7lT258KpPg8hsFtxcGbFwYqDFQfPh5sRBwYRQ9oAMIBP4iBe&#10;mfAv/PXA8vV3DDpPEF1ALE8BW0yjFFMUCKZPgfZjzAC8yed6M/ATGDEqfWYMp9EkZhIa8levmEH/&#10;LPc1HZVJnurftUw0Az2D6YGpjBdxgG7V6TvGySQPwWkTRh2fKg4KDDm3DDgHx6j2vWOVt7y0ryB2&#10;BuX6eDL7Rv0rL6NyegPLHHdTHHDSjGptKm9liGmUwXhnyLVLddKGDGiG161ZD6NltATRyl3fMZAZ&#10;28oXGU4i9FRe5ZjlRfUwLrVz580gBtpSXcL1ro40rqIg6m+3c6fNeIxTsPe5cqr/LXAq63PmVMcT&#10;+TPbXr7+9a+/DiQEDNMuzkCIL5iBkHljLsWcY753bnNo2glvTcl2Rws6bLd5VdAk2GZbO1daNv5N&#10;g6oTnW/rlbbIDqnLyU72f9+z8dl7No4drB5XG/0YtYFFSW1WX7BLtb9rs4991g99H/WVwFkZs7ME&#10;UOUlPviK/KS29la8/Iy+eWo9OpbY0ybZe3WonOy1Ns3n8f3TB842JyjUvzF2FQeNX/UyxvPVxEGB&#10;f78WHARMvkrATJhVZuOhsvNT6tA1+Q3jffYJP6Sc5oP250u6/puO49r3e7/3e+9Qr/qPX9UW5mt0&#10;bfGP7fLvOnc+BTcjDhgiwV4dLGgSAD/2tqLSOuYqEgTTTQYGyOAPaSZKAbigegbiPj+Gc+cdiupx&#10;vXaD2YCag99gF6R1vjsQBfauQzTNsrn2VQxAPidxUCDNGJiYDXCTYhov5HDcOSAOmuT60QRtAslz&#10;TiRkABgFEytjw4AmPhhRYyVDxDiZpLUho8EozkB3GkaUpq3Vv3IwKqe9rXPcOa4VQY5dHxInymBM&#10;Q7mCmOn6nH0GmEMp0IicuRUzd3Ba2fDKNv1QkD2DD+3PyNfu6mtMzvJOjN0pCpwbHCYY6eg6xrd6&#10;5UBrrxAoTVHwNncLcArsXgKntviYnMr0uXGq9wn2ojkqeDN/m5vGOftVoGE+CDCbJ+xJc8h8mnPM&#10;vHJO+QjUsplEgRXpfK2yCZQqowDIaq5FmWil1PfyOdX5KRAk8m7eX21m9mbaR7ZJXbNl00dEAZi6&#10;VrfTta9UDwtbxEG+SltWpmubT9vGd3Ucu2bhZdq1yil//d4Y4NsIpvwMe/5YMKkP6zt1kHd1UJ5s&#10;80kcXKmt2fp8AB+qzrU7/8FPs9kxRY94ocCfeJvigGA9iYPy5MvVYfYDfzNFgfERvu8c80nZuqYx&#10;f2rTE8U47hhM8WWMKJeyRG2l7/Xxu8yZT8WKg1dIM1EKngXZzl1xsOJgOp057hyXIapuoQ9nsN31&#10;jWkoV3SsPmAYMzCM24qDp3EK6l4Cp7b4mJzK9LlxqveJGbytOPgWKw6+2e+NAb5txcGKg1vksxMH&#10;IBISBwLm8jJR5iAT+JgoBc/OEXR3fWkz2JY2OQXg18kXDWaTUHlKc5zylM+8pjKdxAEqxzxnlgnK&#10;xmhMoyCAbIAz5D1fcBIHjJuglLOL+4LTJm+4ThPNsQxOE5EB6TZkQXGYrDmxaRCjvLSlvq4tjSVt&#10;ekWbO7fyytsPAU2nM8ed4zJE6sVQ1KbaVxkmpRt/DFzGhWHLoeScw5sPMjTKg/uMGGdVma4GtvJp&#10;I2NSWSZ9rz6dJx9wklc4867N0CtP/czBT8diH3Si4E2FwSmYW86c2u9tOOX9OXNqg8cQkAj8msOE&#10;vLndfBUgsZ0FYIKQaTPnHJNmXuU7zf9s5gw2Y9qMWS62VTCTPRPQBtvO1r/NNp5wTfUvb8GgQPRq&#10;M9khvqn6OkdbVV6LVNnC07WvdNx1W1H+TlvW5mzY1eaF77Jr+kngnC8Sy8zgWd8QXaHciS+LPrXR&#10;qczQjo0lfWb8TD9Ue2m/2ab83vRFfOAMsmcdtQvfVFux4a6dUBMvJITVjW9KHHj+gBCdY7889a14&#10;oXpoc2OArww+bPqp5obyEuD5lTcVt7WxuUGIVnfl4TdrV59LF8toi6eOyVviZsSBvVkncSDg7U7A&#10;FACvzPUX/uZ3xEHBs8C4DpxBjgDJ5BEsd6xA/xpwz+A/BN8zGPfdDMCbiCanSdhAmgM7SldvQfy8&#10;TigP0TSZZZ3nzDIp19VA1Abah1FogJsUKX/OpsEeBXAcBsN3nzhgQAWKV6OaYQiGImdkVaTJ2Z2L&#10;aA9stBJg8hk35cXJnNpUnWe9Q58YF5VX0H/fnYPSw/i7GuVgOGJe33VLN/6ck1PSfrWBXyp9yLCV&#10;bnVGuWd5qhNjyoi57hXt5vjOncFI5YvZjw+RgWeoiTjiL9wlqI+Nq1Md7+MUxC1vzrbt0zm11Zsg&#10;uDPes2cCVfOiOWK+TKFgXs05KKDKZrDXUxywXxNlKNC3D5wImDZ8BrqC3AI/dlg+p3reB/Gf7Wb3&#10;2arpk6e/ZJeyR45V7wJUviAfoY6na6N2YXumOJCnhaxwPX4xfFefOIe/q91m4Mwma9+Cedd+G3HA&#10;F2Qz1duiWuVgr7Pf2o/PmT5w+iPHdY7gV72r4xQF0XgQeE/xozzzzgFxkH8iDD3L2DnyKV8Cizio&#10;rfll8YmxEPxZn31f2c0X7VJbv6l/aQxZlDOval/X0X7FU/x85VQH/d1YO+V/y6w4ePWZIRLIdywh&#10;4NoC7pBfCL5nMO67FQcrDupj/T6v77qlG38rDlYcfEq2bZ/Oqa3eBAG18b7iYMXBioMVB7fETYiD&#10;Brn9mAbeSRwU7PeWIrwy01/4m+LAMwcFzALiOk7Ao3MbUCaFjr4G41cE2tfjpM0AfIoD9TGIThho&#10;IZ/7rkesaB+iQJrP95VNfV07Y6x9GJeMgYnfWwfsGeV0MvCMm8nTRORYGMsmigCxCeuzSZQDYkxd&#10;r32LnjPICbk2A1oaA8O4TMOoj2ffznrP/uCMGKHyYdBP4qDPc+z19xRxcKWyMXKunUHUFs0J9Z1z&#10;5kpzyJshiKvaWZ7lr47Ge0hjYOfcILJygPqrOupTgUufOQ7o1+j/jtVPGUx9q1/fNMCIU+C2LB+L&#10;05h8W2bAF7b3RDaVbzSvBD+RvYq+d06LKnNuwXXYlYJSW1NOQfLMf85jQaBFkjeZv4K0bDdbpy5z&#10;YWfaKzYq2yR4JY4qE/9z2gZ6Iv/lDXh8Tj6LDcveCVBdZ6K89QWbyO9VH3a4fJVNm1VvW6kF0AXO&#10;T7WF+rC+k6d2rNxs98n/8H+T0vmC/BYBpP61h7oJttUtCFrPGkQxAdFJHLSdSLxgzNUu/MIc39p5&#10;igPxSfVSXvBfUd2dT9h2LXHLqU1P1A8W58yr2td1xGrFVtqy8Wm+aJfH/PctsuLglQFifHTuNQi/&#10;ItC+HidtBuAwAcNkPdFxzpHPfdebQgAzzef7yqa+rt0E0z4rDlYccDArDpblzGlMvi0CvhUHKw4e&#10;a0t9uOLgW/BfUd2dv+Lg7bgJcVDDGeAmWZ1rMAt8Ewf9+Blemecv/N0nDgTGddzV0DSoTpNHp+Oh&#10;IF3wLfA2SJ7CzP9NOZWHICAKrmVD11QG9a8tDHoBdgOcw+iBHsaLcU8ceIiUAZyOjKFtspswwQBM&#10;o8qYmlAZUG/66MFnE3s6NwEmI9W1rgF69Zrt7bP+ru7GA6Na2dSnW4pPEQedw6gKsE/jyzW1OUfo&#10;2jkcxjIHr75zzlypTzLMwYjXBvpzlsMcKE29lbfrqwPnl+PlEGpjRhKl6TvlDuf0Wf+Y5z2YZgyd&#10;6vNUTgHbsnwsTmPyXRHEN6c9vFlgY76ZV9lX9pOdLY29zhY0z8I2nrBNwvaOmbdAKlsmMLR9xhaa&#10;6FrKYetEgkbZT/WamPtt9ZCPvLNBJ3HQZ/ZSsMjWVx51qBxPFQe2cjm34JoAKk/+yuJI5fN5+jD+&#10;ToBe+7N5+RBtJCBuCzVR4O09lZtgu68N1Uv7JSjkre8qo/bJtrP70/9cqX2nH9Lf6n/1AerFnnu4&#10;ujjAmK1siZfocyQUCDLn1u58Rn5Luxp/+SK+kZ+qXsbDHB/qUN3VQX/WRrYmn9r2RP2g7Opd+7rO&#10;jN+0ZeUzRoyr5t0p/1vmJsRBgZ+A0MAoqNPw9tMX9BMGf+gP/aERln3zr+89a0Ac9MwBcVGQfA0M&#10;TYxpfObAM7EEljGD8onv5Tsn5DxfgN45AvhTIO/4ifJfmXleOeXVObOcMYNEKzMNcIFfBo2DEbDm&#10;wK7i4GpgQ79G//f9NKomH6OR47DiMK/JAfXZqhUDmXGxYsCgVK/ZD5j1N9nVuzKqz5uIg9Ndi3nt&#10;ec3oe9dW3owPY5k44AjmnIE2yehqP+2s7uF6YWx3zWt/1276jDNoXnqzRE6MseTU6nt3cDg/QiW6&#10;++G5lO72xFMCiKdwCtiW5WNyGpfvC7YuO2uhxBybQZWgtPlKHGQP7WsXiDZXnc/nZjOcT2xk9wVX&#10;BWfsmmA8O8HOOLfrsdcF3srOdoY0QVr2QVArGMxusYnZx2m72C92S7kKYNm/glHXO7UpKqPVe0Fc&#10;9eCTagd1FCT3mX3UVh2rDvqjvLRvvowtZEfrC/3pTlFxEFt/X9nVy3Gd7zoWhWpD4kAbntpRW/IF&#10;zql/80GhjrWLceV61cf4coegehCf2Xmf1XE+a8Bnz3Fc+bWvMlQevlG/V15lV78+83dzbOjDxoY2&#10;Nw5PbTyprQls9a9MxqdYohiLb+/aym5M1gan/G+ZFQevmIPLAPPZJOoc5bkG3/C9fDvP53n+DORX&#10;HKw4cG3lzagwlisOHuYUrC3Lx+Q0Lt8XbN2Kgy/aL3ZLuVYcrDjoM383x4Y+bGxoc+Pw1MaT2nrF&#10;wSfAQK/hBGImYVshBLz9VkH0nEGiAK9M8xf+TuKg8xIIRMIMwqNA2eCyBcN2lDAI+n4OBJwC8BkA&#10;+jzPc85VFMjHdSAvKO/Ed/N6yjO55h3ObXJpA5MxJ2HiNqGv4qBboPa668MMyVUcxBQEDBnHwqAG&#10;cZAYcVvSrdYwbsJtWPscy8cYYhzqP3WsvtpCW9V+6m1LTQZRfRIfrmfsVo459vqrjs5nxGpT13a9&#10;SekMGuOccdcuOXGOdNafc2C4MtacGqfe+L0a0JjXU17GrP5hBAUR7bfMkU6HH8ZA6QUvkYOLyutz&#10;/aO813Z8W05B2rJ8Sk7j9H1i3rHBBTmCTTZTwBUFb+YwOoZdM8+zM2yHQCpbwI5kQy0eIJvhe+eU&#10;j8Ax2802sV/ZAos5fR/ZewEo4ZHdYqOmb0Np/LLyZO/Vp4WLp9iZ7FGLL8H3VAd+qjKpG7LxyqvN&#10;pihQBsFz5JdcRxCdTxM4689pX0/lDfVij1uc0eZ8asKNL6mNTj5AmnaszfnL/I/6yrO6GTfq1XYs&#10;W4j0a32sPsEH+D5xYAvSSRzUltqXT3qqOJj1ypcbG/JJOJsv/NGpjSe1tQUt9W+siQ/58RlPdG0L&#10;lBZWG5On/G+ZFQevOtXAEiDq+DB5+l4wrVwxg/pr0Jkh83me55wVBysOSp/B+oqDp3ENzJblU3Ma&#10;p+8T844NXnGw4mDFwYqDD8VNiIMGjclZMBp1vsBZoJ84sK0oXpnkL/xNUXAVCZFQsEVpbjVidASI&#10;JlbMIG8OBIH+DPivQWcIwOc5hMAUB76bwToM+GA0w8RW7gnDGrMcJ+Z1nD8nlu0lOReG3uQq8GPw&#10;GKmrgY0+MzR9L080gYwBjq5b4Axo1zJe5hhiTN0u7HzX5GyqjzrOeuuj6m2yc3iVV326vusoQ5/n&#10;2OtvigP5zX7o+q450bfGWmUmqLolyaC5Ndt8IcgY2IwqI8iQTgMaxo2yVU5CqvOj9nOrnYGvrrPN&#10;T2iXE6fj35VrYLYsn5rTOP0QmFfNS3bYXE3IF4hEgaM3w1g8eVdxwLb0WTDpuOwIGy9ADsFksFe2&#10;W3Qsu+Ua2Ws2i+2clM73OWeKg3wRe31qP7SwwY7yPdN3scFX+JfpzwSB8qmOguC2U+oT/qyA2YKK&#10;QL/yPGYzfe+cAnPtrDxXcaDd+MA+8wV8Tm2oH4u/tAH/XJ30oQeKG1/e5EMEqFM0HsULfFfbqQhV&#10;Y6G8pzjQzsZFfkp9xCeV/TRGpFVv5wjUaxuxhflyauMrjnVu7WLcud6MK7q2ttR+jbHH+vbWuAlx&#10;kIpmLFKtUYN76447B90ZSCDglUn+wh9B8BCEgrsJBeY6VUc3+EwaRmgOgFOgHzPAn8fiek7X9tkx&#10;BYvXgd5EUI4wQQR5GWuGWnBamuPKSyA6ywbfdZxzOIEmZ8YvMgxWABinjECrAcHpTAOLJqaJwhBM&#10;TuIgQ2Ji3mfojSFGqPMEusZSBkJbMpCMZNSmDxmSVg04G9fr8xx7/U1Bom/K23W65qn9lYfBrt2V&#10;PYfN6XECDGqoawadwTJOqq9r91nfGis5VH3CUGfw9a26ntr9U3EKypblFjiN148N2xTNYfbzFJyx&#10;J9kWNp69zjawQfkTtoVfyFb6zJ5k9wR01+AZ0gTYgr+YNpMtZLcnpfPP05YJ0BND7mqe2gh97xkJ&#10;bTHboPJNUQDfq0v+S/win3yluwVTFAic2dhQ1ulfTuUN3zv3sTsHtRUfMH0BH6HNa0P9XR31Fz9T&#10;fTxbqM2KA66iwJ38KF28UDmju0VEhnI3/vihKVDn+JtjI6oHvwl1Uz/n8MnVS32Itdr81M6orc0h&#10;5c7fylN5pj/v+sY0/1y9zcvTdW6RFQcrDlYcvGpTxnTFwYqDZXkbTuP1Y8M2RXOY/Vxx8MtZcbDi&#10;oDY/tTNqa3NIufO38lSe6c+7vjHNP684eEM0VrfGTGy3Y+roqzgouE8gPCQSiIDTcf3f98RB+Qva&#10;Z5BskPU5Sr8G+VGAf2V+DyIgZprPBpbrBwPZ4BPYBcPIOE+jjAwEg945sx7RtdTHtZtgBru8m5yM&#10;TsEjJ8MYZADcmjXZm+TOQWn6OGPg8xQIDKygPMHB0DxkMIOx7Han/HIYkeHTdvp1Muur/TKMjEF1&#10;ZJRdr3E7x11/J3EwjXPtO9t/tnsoT32r7xjrmO05nWtUR+NCPl3T5+rIYcw6amtG/NaN1ykoW5Zb&#10;4jRuPxV8rAA0WypQtaiTULCww3YWpLGf+RJBODvJloS0vmf/OqcFiysCPn6+c+TDfmWr+D7+b5Id&#10;d47rFUzyKQWw6ntqE9QunmmzOKLu8Zg4EEB3Te3HnraFS/u27UaAyU8RA8G3TP9yH47jF/O7rs03&#10;1L7ap/biA1Cb8of6rjbU33NBSn3aGsVHqEvXV5+JsrWoJggnLBpr2lqgXpsLomtzY6UxZOxdfdv0&#10;pZg+tHo7x9itbsa337doS96pnVFbmy/aonIav8ZkflwsVzn4b2OpN/bZAni6zi1yE+KgH7GiHCmu&#10;OttzAVb7C+pnsI9XJvn131UU9GyCz1McEBw9f0CE6NwZMAugw/cF9YSAc6c4eIyrSAjXq96CyZNx&#10;bEILPA3AJpCJzYA1uQxgRiLk3XXUy7Ub1I5jNMrbAC/wtwJgxSA8c2DyzJUAk7E0xiBO4oBBYjwa&#10;FwzNY4bTWPLcQQigtUHUfurIQNaWDAjDVNntGXX9WYauNcddf12Ls2KY6r/a9WTM4PvZ78pWH5gT&#10;jGW4jn5yrWAgQ1p1dA7nVn8Se9pvtumtcQrEluXWOI3dWyEbZq4LVrrjaoFn2nDBZvaQ7eBz2J2Q&#10;lv1kq7K5015FafJhb7PJbCWbN21Yn6/2umNdW36JA/6juyNPFQf2zKt3Pkm9s5F8CL/aZ/6QOOia&#10;AnQLSgWeAuPaV+Cs7R/zZydm3wnQC7hP4kD7aM9JbanN9d1chMr3Wejz/FnBsTpo2xONJ2WrXY0r&#10;vrQ2Vl4xQG3IJ807Bvq28imvcZG/FLdM+NKOMV60RXkSIe6e5dtPbY3amoDUJvW9shmbxVHiuny6&#10;a6pXY0L7na5zi6w4WHHw+tpNKscZ3OW94mDFwS1wCsSW5dY4jd1bYQaYKw5WHOi7FQdnausVB58A&#10;A6qJpNMM1jra1h8B/TXoP721iDiA46M8CA3ioPy9wWgG+jr6xAz0nfMUnDNFAQTqM1g0EeI0sRnY&#10;Bj1x0OSKPjPKc3LJZ04uQWqBqcFucHe+Ad6Wn/bOhVttiQMBph9EaQLZIoSMgck1xQEREdIc163M&#10;p4qDvo/K5PxpLI2rgmRtQWRVT5Nd+1UOtx6b0PJ3vYzGHHf9TaPhGoRYaO/J7O/JSSgobw7VZ/3V&#10;GHHOHDPK0TiZdYun3n6/FU6B2LLcIqfxe6tkywQubHmBk2A7228rIvvG9wRBUDqf07EWWlDaKfCz&#10;cMNWZc/4qWDj2MGO4Z/kk11T3haVBNGn+oK/CEF95wv6s+d8H5HQZ36F3+ocPkfQ2XMPtuHkv9jZ&#10;qx95Cs6pPgSdcudvLYYRLbW/Np1tqR1rP99rv/rH+fkG7UHgVAdtqjwT31U2i4adx4fKrzbST9qv&#10;tiRMGiPGkHH1WPwidgppfGfwldVTf+qvhJs6nNq+PrP4KZZprIkn+NwZF3Z911SvFjttxT5d5xZZ&#10;cbDi4HXw2iBnQFYcrDi4NU5B2LLcIqfxe6tky1YcrDhwfr5Be6w4WHHwSWCQGjQ6zaCto4mDU6B/&#10;nzggJKag8PkqCq7YxnQK6O9jHntFfvJ0zhQaJ5FggN8XLJooBmi3axndSelxmlzl9dS8DfC2/pjk&#10;fuCm24eMgbcYuH0YJuGkCWYrEUPMyE5D+ybiAB3LQMs7ocQI5lCMMQ4mB8cgzQCaEHqqOEjcykc7&#10;1q76822Y/XMViiHNMfO4HIG6Nh4IcH1Y3822u3VOQdiy3CKn8XvLsG+C2AJPdjRbKDgmEti5kJad&#10;5SsKMgXR7E6fBaDsbHZJEMgeZzcFstk4n6c4YNfYdTY73kQc8F3qWpDNN1Vm5RWfhHoJbvNnfJZ8&#10;CiYLPKOA+SnluQ/nlo882zoV+Vh+U1nrE+2jDWc71n7aWoxQ36lX9fG7GH4A7DFh47tZxtqgB3HD&#10;VuFr+0bjqutH40GfEp+VU7CtDvk58ct9flO9+eLGmPFJUCVgHuqb6kPgKHdjXXks/BXXifWK4VzT&#10;OG9srDh4Awy8VpUNDo1a4CyQn+LgJBRemePXf1MYPEUQTNxBmEE9ZtAvyI+ZfjoP87wpDmZevptC&#10;gVgwEQr6GEkGYK7emFAF9gzAnFSPBZPaf+ZNbGR4TCqvacsIGPQM7VwxYCwzDPYaZshMNAF8nylz&#10;wqI3PRCQp/FzIiPWinhwFhmDKZTUjQCq3Tg6xqPy+PEx4mQaxj7Pcddf9dBWjEft+9Cdg4n+1ucx&#10;7yxc++uhfoyuz9BmgLU/YTfrc8ucgq9leQ6cxvNzIDs69+Oz1wLkAh62Ulr2j83NRwiYBYbTBziu&#10;YFQAxQZPG50v4u8w/RO/V+wgzxaVHgr4JnyXH/aqvILt6iNgFnj3mc9yverKZ/GL3THgu55SjivZ&#10;ZnWwQFae8nc95Qz9kZ/TPtPnC5ZrQ7HB9HvyqX/4UO3zmK/o+yiYFtfVDxai9Pss7xxLBGZl16f8&#10;c+VUH/FJ9eD3pn/1OX95FQfFMuJMfZyQJIhP9ZmLjcRMZeRj+esZB/Z/13S9xpV+nNe5ZVYcDFYc&#10;rDhgYCvPioPb4BR0Lctz4DSenwMrDlYcrDhYcXD84kOi4T0FXicJqnRogbLnA07iYPLKDL/+O4mD&#10;kxDASTQQCVeuwf5kfnc6p2OmKDgJg5jiYIoEweJp0BcEXiePwcs4CDBNHhMoZlDpfJTnNMBupTJO&#10;BZkGPWOYMbF3lTHLQHAW9TdnIz9GNhiUtihlbOI0jk40rlybQcoAMYLT0DCQ1c33HFVle+htRX2e&#10;466/DJ5x7Br106ntZ/Dv84m+vwb/93EdF9MY1r7ePPGmbfqpOQVdy/IcOI3n5wI70RvgBPfsdkGS&#10;IE+glW1nu1sY6rxgj8P+7Z/+6Z++o3PkKVgsSLTIlQ1lz6Y4sPjiuPbMyycbdwr4TvBZBbJRHdUn&#10;vyQgJBL6zGfNets+08JY5DME99NvPAY/U9kttmmzAlQ+VF0TLFdxVXtoH/5/cp84UK/awFsJ39RX&#10;VG7ioH4wbiz8lb+2JGbqO35zbic6iYNTvaZ/9Tl/+Zg/jJ4NUUdtXz18buutMa3cxQuuLUYrvhPD&#10;5beVU9/UZ+Kka5vdKisOVhy8Hugd63yU54qDFQefklPQtSzPgdN4fi6wEysOVhycynpixcGKg3dC&#10;w3uAtUFu24dAqIBagH8SBFMAvDLDr/9meiQO5rYin09cRcJkBvwz6McpbSLwv4oD4sLAuh4TBELM&#10;YNHgb6L47LsmyDXQDPlMweGc8mGApyGehoQBN9m7FcuIMcgZREbXremOm4bC5GTkMrKCebfxEh5z&#10;4p7G0gm3QgmYDLrblhkI9WF8MkiMpMmcEVMOt1VnGfo8x11/XecqDmrT2SdvSufNftZHPk8YQfXK&#10;6HLgGbcMXVzrcuucgq5leQ6cxvNzgZ3Ijrf9IthUtjqmIBAct91UMMSGhzQB5A/+4A++trN8SgEv&#10;O5odE2hd/dK0ddl2wW0P0rreqV4TPkswXN2UI78kT3a0z0TBrH9BZngYtzyfamcdl99U7h4It5gz&#10;/aby8MPZeLGTtpiCKr8hkEXt51jtXF7qVV+0hSkInFO5T3SsNmg8EDP8fT5S2fna+o7/zRdbjLyK&#10;hOC7qxu/x79O1DP44vImSNS1rVPaXD/oi6gfjHlbyyqT64jR5uJvfts11bE2EJec2u0W+aTigFpv&#10;0hkIBb9RsC3An88XPCYO3G2YnITA6buHxMBTOImCGfwbPISA73x/nziIGdDPwBHSBPwU7UPI07kZ&#10;EhNqwtDUP4LsJnlktKwKMbRzcnEGiUBOIINqcj4kDjrH+eV5GksnlMPbhsrfJM2IGmuMUEaDkXRc&#10;BpjTS/gYs67R5znu+mtVgaFmHGo/Rnn2l7QQ/CODN9teXldRM43lTFeXDBnjXP/ok9lWz4FT0LUs&#10;z4HTeH5uZOvY4YL56BWansny5pyCSQFQwRY7zO6ENAFZeVpAcqc2X+DtSAWM7BubKCgMtjF7xyfl&#10;O5T3VJ+JcnkOK3vvDvZcvEJpvhc01hbzjkGU5+l6Ez5FW7RwI5/ale3mK4uTpiggDPgz7VR78Nm1&#10;0dW/JLTyeWElvbxdr5hMPyrjqfwnOta5iSV5ar98pL517SkOqo+yTfhqPu5ax5i+tP/7fvpF7UcA&#10;VkYLmeoa+qQYRB2Ig8rBj4vPit3EVaXrC2Kk8y3OndrtFllxMNJWHKw4WHFwe5yCrmV5DpzG83Mj&#10;W8cOrzhYcfAQHevcFQcrDt4YDS8IrLNMcgFrwTohcBUGxIEA/5UZfv0nDTPon0LgxEkcnAL+p3IK&#10;/u9jCoETBt4UB0hMXUXB6dz7IMiaXCYaTLSYRsWgz2h5s8FpknEG3Z7zRgi3SCNjG1McCMpzOLYs&#10;PcXYgsFvYkeGnFHIEAng1SWjRPSoV+KA8e/2tzxnvea466/85TlvhTNYUxBo04yXY82BDL18Kqdg&#10;n0NgVENaZfdZXWvTbu1G/XJqq+fAKehalufCaUw/N9g9wW/23KJQn6N09p69vOJ7FAcIJj2jkM0t&#10;WI1snOB3BoNsqrRspeAt//LUQEy9bKMpHuGH8k8Cc+RLBIueM+h5ANukxDbleboe+p6/1H75OzHR&#10;9JEC64QP287+5xeu/mwKhdpmLjRFgTJ/p826DnFWO+ifU9kfw7mJHD6Un08cqANfWz2Uh6+LmaaO&#10;UyTwm+qlnuqqDbRL1yEg9XF9p8/mODV+8p36QXm7NnEghiqG8zn/TpAQQvWncX5qs1tkxcFgxcGK&#10;A/VacXA7nAKuZXkunMb0c4PdW3Gw4uAxnLviYMXBG8PAGDg1uA7WwAXotg2dBMHklQl+/XcK+AX6&#10;fZbu3Ouxjj8F+CemGLjS91cRcOWhAP70XQJAMD8hqpxzusaVmWc02E+B7DTEBr2JmwEXzM9AntFl&#10;KHpAqVt4UZ9PAwxpxkW3azmgtzFUylNenE1bhhgftzIfEwfTWDIeGRO32Of4Y4gYrunIYooCBsw5&#10;ylAZGdAMN4OmDpzFpPTKHBxZfcJpPeasbpVTsLUsz4nTuH6usOvZP35ckJt99H2wldNmOlagFAIx&#10;AXp2n08osLra1Owo38Se5pPY7gJ4eSnLqS7he75ivjgjX1RewTclCvg726IJo1DX07XC9Wor1yxA&#10;jd7exOd0HdfWFtl0Np5PmEG2LbEFwfxagbQgmcgqXdDKf3TNflco6ovH6vEQ6lg+9WWoS9dSdsJk&#10;1uFEdbLwNeslFrGoNrnWN8pL+2nn+dITde6z8VM/O4d/Ln9xl1iqOEs81bgkYtSxa604eAKMAQXe&#10;YD6JAwE8kTDFwQzqX5ng13/S5sr/DOQJgFM+Uxw4ZwbZJxw38d0MxO9DfQX3Ie1E3wvmJ76X7yzj&#10;iXlteXQXgtE9kSJnaEy4JraJP19/ZqKhSWFlqNWJaYAZYZ991wqKADyHchpLD8ER9dyBgLnyMjRz&#10;hUIag1SwbXxWZnkRCTmCH/uxH7tjjj9GwXiejkwbznZsNYRRb1UlWmHhEDik0C4ZLCtMHNXEXmCi&#10;Kk7t8xw4BVvL8pw4jevnjgB3kp0XGAbbL/jKB1gl9xrzeecBBahsXvaQnRb4ZVOt3LKrpQvesvMC&#10;bmU41WEiuO+NTOwoexuCydK9RcjCVedpA3U/XSOUp3MEoPxIwsTqvbsSIW3ae+XKP0zxQEAISt1d&#10;mJTG1zi3vPnndxUH6Hx9qg71qXK6m5BgEIBPLIYRQVHZ1Ylo5HMTAgRDn31vXEwxpB0rm/GpD/Pz&#10;nv2ojbWVmCf/LWaacZ94qvHo2s7tWsbYqa1ukRUHI58VBysOVhzcFqdga1meE6dx/dwpAGZbkJ0X&#10;HAfbv+LgWyhP56w4WHFwy3xScSAYfEwc4CoOBPOvTPDrvykKokBYnn32/RQFkJ/zBNEzkIb0E9dj&#10;H2KKApyOO3E6RxmUP6ZgwSznSRxkgK80KRhog7++M5lNuAyeCcfINOEYim7FCm6nkQPHkDH2PEPj&#10;5THDe8VkT7AQME1UBobRiKs4yCA5J0fg3c0meJ89QzHHX0YpiADtCekMWuVgBF2vevuRoH5Arr2o&#10;weFltDgmDqa3fWhf86u6n9rlOXEKtpblOXIa38+V7DDbDvbZdzPYirY3CkBtySkYJxRsgewz/1Ag&#10;x15bUMkXed6OSMim2peeLRWMunZlOtUDyppN9ZyWMgR73LZY5U3sROep9ynvietkn9lwgWhbXKRl&#10;x207cp1g27VVx1pA06aC8Cj4FqAKsBMNfDafk992ftfmv59ar/swNvjP8temBFeIA0LZxQOVj5Cw&#10;JSkfzWcL2vU/pDuuuhMmhFdl0ifIvxNsXV+78dmNP7HTFAdisba5uTbfXn2NxVM73SKf9JkDg6BV&#10;U/sJNXAB/BQFUxg8JA6mKIgZ/M7OdO5j4sAgqEzyCeWEYybzOPmcjruPeQ4E/zO4P3EVCDidq04Z&#10;WULAXs6MLuGWKKDMiYMmnVUKqxDtMWQMGBmTLgpk5y8nR+OAoUJpDEnG+E0NluMydgxPE9VK/UPi&#10;IGM6V1W86o5R9tq7mONP+2i/KQxqV+Oc8cjouI78EkMcRoG/tuQYakOGZrYvnto+z4FTkLUsz5HT&#10;+H5usC0z+IdAENLZquymu8tW30OaV5pm8ywKzeCMz8knEQfI1lqYaYVYbGHx5DF7qF7ZVsF/dzAs&#10;zBA15TVFQTyWd8ifvc6On+y6PGs/5zyUX5zaW73nMxT8jEA7pPV9Px4X+Ta+Wt6nMrwJylqeFrG0&#10;c37Oy0MaB55N9CryxA4RITbIjxsX/Hn++yGffl3wi9mPqE/EHSdxWpwkjhJP9tlzCPl313anonrI&#10;/9Q+t8iKgxUHr+u04mDFwa1xCrKW5TlyGt/PDbZlBqMQSEL6ioNv5c9erzhYcXDrfBJxYILo8DrY&#10;dhWB6kkcTIEwg/pXpvf13+ysKMiWZ58FyUSEbUaTkziQRxgEMdOf+j2mEHiIGcir12R+PzkdM/NV&#10;Dga24DXDG4LYJgOjm2F2y84EbFISByZCRtkEZ/jm5MtACLYZpIyTictg9ZlhayILzN90knV9kz2D&#10;yKiY9CdDkjhwC7Ix2u3veQu8z8o2xx8DchIH/d/32i+DxZExhhlLda2tTkKA0UaG91T3584pyFqW&#10;58hpfD83BHnZHPboIbs0j8sO2zbDns5tkxZEEgiCxRZL+BU2ujjBIlaBmkUtMUR2VfBLZDzVX1Re&#10;9rYtPdcAvnT10hanfCYdw2fJe9p13z0lr6eibOXPZ3kW7eRrE2F8ZAG6+r7vspWP9pP3HEOV17W1&#10;fSKHOLNdrPIaF7ZNJQr57+j/4fvGg5hzPsuoHPVJtHW3/KO4RswjNipmEh+ieMqYbHFQGbRzbare&#10;p3a5RVYcXIRBrDhYcbDi4DY4BVnL8hw5je/nRnZGgMcePWSX5nHZ4RUHKw60n7znGKq8rr3i4NPy&#10;ScSBzjAY6wDbMQSqBeiEwPydgykSTuJA0K/TrsGydCKiY32enIJqwfQM/p/K6Tz5TWbwfi37Q8xj&#10;T8jftWtjQatBn2ElBKYIEEQ32AXWBEGTrlt8YbI2GWyRYfDnJAwGwEO2jQMTksEqMDe5youBMIkf&#10;M1h9Hx3LMJYnYzFvRz4mDjgZRiWxIqif44+DujqvqI2Nc9er3YgMTrJbrm5d127TeEI7Mjjvy3jf&#10;Gqcga1meI6fx/Vw5BXns0H10DNtt8SPfwKZaMLLtJLKHM1CLFqlsdWVnQ1p+i40XDOZrTvU4McvL&#10;3qrrrOND587jZz4o7aF83ifKwef2oK124V+DH+phbCJOf3X+Ke/3gXa4MtsvPxjKlS/nf/np+Yaj&#10;8NC176sbP278Tf9qzBVrOLf4h08XmxZviSPFX8VU4qjGn7GqTcv3VPdb5pPeORBA1oiCUoFUDS/4&#10;n6JgQjy8Mr13f/P5A0G+TowZ/J+Yx16D7ikOZpB9wiC6j7marL7OLe+rOFCWh3As5KHcrj0NqVVs&#10;ezl7PdgMjqNg3+TKgDDUJxiZPjM+ni1oIur3JrzPJml3Ga4Gq2sSCk0weXmLw2MGi5EpyLYqX17q&#10;pq7ET1htyLi4dmOUUWkfavTmCuU05vpzx0X/zn7vzoFx7nq1r3pbLcuAa59gGBnqvicepH1MZ/Mx&#10;OQVZy/IcOY3vlwYblb2KbJcVYnZ92rWCKneX3Q3IbrKjBEG2VXBWOtvORidCBJuncp1Q1sl9x8lb&#10;vdhswad0x92X14dEHWpXbyYSvNZGgu38HV/rrkPnKPsp7w+NsvOJxQzeKCSOrB4zHlE3i9D5bfGG&#10;8VX/GH9ihOIO46eFPL5cbDVjRjFW389dAcSFt1x1nVO9bpkVB4N57DXoFmSvOPiiIJgwxH0W8DIy&#10;TUj9noHx2WRdcbDi4MQpyFqW58hpfL802CjBcrZrxcHHQR1q1xUHKw4e42bEgXfI6ogCXm8PIgLu&#10;EwdExCsT/PpvPj/wGE8RBxMB9+QkCgr61aeAnPESQIY0x5WPAed6yvIQs2zKpxzlm/EMt8gSAw3i&#10;sFWowcyY6psCYrd9M7Bu/aJgVsDsDQBNBnsDvTO6c03IaSQZ0JyAY68igeEy0dxabAwxGqdx5hoF&#10;037G/TFxMNuCsex9yIypZykqX4F9zHGnP6fo0w+lG+eunbNjvLyto/bgTEIbMWIdw2h7K0VO1bx6&#10;qE2eG6cga1meI6fx/dLJTk1bdyV/YdGEPc52e9sbf5Zt5eMEaDNIy4ZbUHlX++h8VE422jXyOdPf&#10;OfaU38emcvAlhFdBtPbtM//Pb7adl3ibfuaU/4dEO87YQcA/Y5FEg7iFj6xPnIPawPMvc3zZVt14&#10;EuOJDYsZfbao2/izyNriorjFVujKe6rPLbPi4BUrDlYcrDi4TU5B1rI8R07j+6WTnZq27sqKg/dP&#10;5Vhx8C2fuuLgzCcRBzrGADxtKyrgFeAL/qdAIAzuEweExX0CQd7z+4dEwpXHgnEBudue3Z4yeBi2&#10;Bp8HVGdQaTC6Rsxrz/LFLIfBWj5zC5HruHaBqQd33Iabgbc+alCbkBOBdzDkzmkSmpBERHkyLh07&#10;z4/OExz75eECcBM2jBcPMXcd55/KplwZDkbwPnHg4eTGYhS0EykJHrcwGcvaSz5z3GlzY0FfRP1g&#10;DBAhlUd9E0hRWyh7RpjD8X0Gz8PLjGHtyxmp/2nuPTdOQdayPEdO43v55cH2tOHZP3bPIkoLMl7o&#10;MP0ncZCdtQhjm2j2mt/gp7rOqTwPMcsmn3waf4d8zrTHp7w+JeqgbVsEtKBXG/O1KM1WIz69equj&#10;tqi/5D3781SG94Xr8ZehXLNsIY2gSBTw8xb7igeIzvy3uEt8GOItsd4UpMVU2q0YJU7lvnVu+pkD&#10;wft94kA6IfDKBL/+m+LgIeYxRMIMvO8LyKUL3qc4ECBaoY8GDUMlAO1z+/zDfrUGmgDfALxe37Ux&#10;RcEUJu5O1K4GrqB0Br9WZpo872Myd74Ja1I2QQS5TWLXwTzWqngBszFSOX22et/kNpZcLwTW8stY&#10;t3IUUxzojwSCz71aNDqOM0oUcCwzH+fMcafvjePGA6eVE9MPrtMqjbyJJ+WO2osh0y4dSxxY9Vhx&#10;sCy3zWl8L2f4hew4u+jOciuyFnbEDQkCtjdbK7jjXwvYsrXRXezIvj5mK5XDcZWHnSUEWqxhw+Vd&#10;wM2Gd/4p71tA/SonP9NrNy2C8bnaLsQN+UZvAbTAlV/u/GihT3A8/fSpHO+L2V/iANfOl1r8VN4W&#10;HYkCYypRyWcX201REKXx7427aKFXPFBsYDFRGU5lvXVWHKw4WHGw4uBmOQVZy/IcOY3v5Qy/kB1f&#10;cfDhUL/KueJgxcHkk4gDDeY2VoGa24AavSBYgE8QzN86eKo4iCkGML8HcdAAOAXi0iYzQCcObBHK&#10;aLn9WR0LyMPbf9oLOQekQSnQJzzmtfssnXiYgoQgKBC1b67tMoJRe+HaYuOWIsN36qv3xZys4Zom&#10;swkdjG+3Lt3KrLwMka007RecRgeuIZ+MgUC/dtcWhFIQDAxFt6FtRcrQuSZj2TG2Is1xx6icHFXb&#10;uVwvAxLVh1HmTIKQKp1B43gmvst5agvteeqH58YpyFqW58hpfC9n2LDsuABTwFVAZ4GNj8vnTdvr&#10;s21HbRXx/IHgdi7I3OdHpLPH+Ut72T1jV5Dps+/yTfzQqX63iDbP/1y3+CYK+CxxDF85Kd1xcysw&#10;P54/0y6udyrLu2LshPGTvxQHKGNxgOcNZwxma3cxF1EgBis2E+M5pzjA+Kq+xtWHrOOH5pOIA5PP&#10;gEnVW2G38l0QLGj3I2iTBAJxgFcm+PWftBn8n5jHEA7XuwcPMcUBYSNAz2gJBps0TZagwAvSBaWe&#10;Beg8ImOKA1xFQUwjKJ8Gq7wLiBlExisD8LEHrutNAwzfhUmdMbY6050ND/cwXH3v2JmXtCkOPMxc&#10;mzfeQvtkIBg34qm28vrS2stnfdf5hN8cd4wGEgXTgLgOo1nZOCDl7jODljNyx4AQKM336th52u/U&#10;9s+ZU6C1LM+N09hezrBl+SmLWF4KkW1mw92JzfexuWKIsLLL/s4gLl8s+HX3nL+JbK1FGMKkxSK2&#10;m0/ts5V2Pirf9JztMV/k+YLqSRQQZi1qCqz5wj5r53kn3oJobaWN+LD8Hd99KsuboM0ru/zFPF1b&#10;OdTB2AmCsuBfvHWN8SLx6Y6V+ldH8V11036nMj4XVhyMY1YcfFhcT/9PfBcm1oqDFQdxCrSW5blx&#10;GtvLGbZsxcGngS9acbDi4KOiAw2SOsskN8HrBMF6W4jiKg6kv4s4OEEg2GI0byldRYEAvltQDJJt&#10;JO11FIAWcDIqbm01kK5GrvOIDLe2XIMwsO3I1pUGtvNdrzZlvNqTbqK8r0n4riiHSeT/k9JzDpGx&#10;datOXUp3rDEV0gTd3eJl3GsPBkKgnsGboiDa22p8hi1Gjsuw2M86xx1haAzklBjO+sWboWxTKrBX&#10;XlRvQX+3YTkrTnKKInU+tfHnwinQWpbnwmlMLw/DFma77WG3dScfaluIxbcW4tjcfCIfOkWCBUgB&#10;XX73avenf+6zdItC2W7noHRbXi3g5HdO9Xpu8EP5PuLAVugWIQXJAuyem/S5tuYjCYaCaO0mHmrR&#10;jQjJr/Pb0yc+5Od813HihfykZxP1YWU3XiyiVt4pCgiDGeeJw4ylzrnGW9XHj6jVXqdyPjdWHBxY&#10;cfDhUQ5Brv9PSl9xsOLgFHAty3PhNKaXh2ELVxx8WvihFQcrDj4qgp0mnAFXw0fbZXSQoD1BAMLg&#10;PnEwA32fTxAg90EkTKEwxcJD4qDB47ZadTQZ0IDyvUlUYCkfgzJBgAbv9TqdJx+3tpoUgumCyFP7&#10;f0pMaIYgBLzTKKD0eWyULp9T3s7NWORkIqHE+DP4IY2IyMALyt2SDMKiW6Y5pJjjbhrGSBS4hZkz&#10;IzKUZ9YB1ZVRrv8cSxRVd8fOen+unAKuZXkunMb0cj/ZNUFeW328pUjw1WcBnwWeAk+BaouLxAES&#10;DBZupkgQ3NlqVADJxoeA2HUcF47J39qexOd+LraZD80HEmRitdpQDGJRV6AdCTLf65tiFeeLWWpf&#10;gqE+JbSIwnywduUXo0Wy4Bfbamzrmfgq9FfX5LOVq3FBFIjliALCwCKsc6rD9OnRGwz56Xft+5MN&#10;wen4D8UnFQc6uQGhsU3cOkNALDhPAExRcOVV873+m8G9zydRIO+J7ybXY4iDOYgYIkYoZUqpMiKT&#10;JoXXXxm0TSj5GLTl7fMUBdRvxk2eXqmWYX0OASRBMCc9x3CfUMBT69ax8zqtxof9pOE5BkYoo+O4&#10;noux4s+gFfQbq3Pc6UerU/UNA5L4sEKijuoR6jXbg+EjCgiDUz0/V05GclmeC6cxvdxPNlCglRCw&#10;MOO5sYI/QoHfy87yh3OBjS/tsyCPf+6urkU59roAkk/mu6+IVQSdXd/zk+z6qV7PmfwPQUZQ1W4W&#10;w4pbovbV9kEoEA/FLbX7te21efkSYoL7Fu+MAYt4E991HF9bv+gvd+7z1freWCimEmcSByHe6phr&#10;vFWeruPV5i1y89+n9ruPk714jFM+H4IVB7+U98R3k+sxKw7eDzNoBwNbugl34ql169h5nRUHz4uT&#10;gVyW58JpTC/3kw1ccXBbrDhYcfBR0ZjdjrP3Xgc0kAqKw1aegnpC4Lq1KF413es/QXzn+Xxf0C9/&#10;x52Ond+Fc4iDBpe3B5kI3UYzMDMmBj1K871J1kRi0OTXZ4O5QWpSmaQFrUSBAPLU3reIMTCDcdvN&#10;ZkDcMYJonPK7j3meaxIMrjHJwNs/muHRZ/ZOJgD0mVumc/wRERk3RqxbswJ911aWWZ6u7bggFHx/&#10;qt9L4GQol+WWOY3j5WGycd4elO0lAASBBeG2f7KtLbSxzdlkPliQypcGX1owaxszG17QaoEnH2tv&#10;OfLV120x+V/72/mPU72eM/lNfWKhrNhD/CLgL/AmCKZIQO2ubwTd9ZeFttpcnlMwiA8JsonvOo4g&#10;SHCIJfXtLJuxkAAQZxIExVvKWNnEW/JuoZdQFbPkv0/t9hAne/EmnPJ8n6w4GIG+407Hzu/COSsO&#10;3g1jYMXBioPHOBnIZbllTuN4eZhs3IqD2yK/ueJgxcFHQ7DWto4aPAyMOvIhcTA5PZB8DeJjBvfz&#10;e1uEHjv2hHPnrSgTIeMjgGyQMl6MS/U0KapvNHmIA0bMII0M1BQF0UO2BZRxaudbxhgo+BWMV5/o&#10;bT4eCq5ugmjnnPJ7G8pL4M24d0vbretuHzJUHEd9cXUsc/y57Zjj8maiBI9A33XUKaQllGxvCn3r&#10;uFMdXgInA7kst8xpHC9n2PUWRLyZqK0itpcQCT/zMz/z2kfYzlM6v5ivFXjyoQLBEBjmowWLyGfz&#10;xdl4tp2fLm8xiutVti9/+ct3fM4LOPyPrbhtMUqUhcC5IFqsUltqVzFR6JPZ5lMoaPMp0rS57V8n&#10;+l4g33nykfepPNc4i2jR3+XZIm7w6YkCvvlNYpGTfXhfnK73rnxScYAa2cQXhDVIBMkC8FbwCYG3&#10;EQchL1j5j+t38f+3d6a7chtX2833zwicOHKs2ZIFSZAhwbCQxPAsx/GcefiX+78Qv17Mtzp1mH1O&#10;9+km2cXuxwcLptici7X3fqp2Fd2vFQRVjwLbmrumEWpfPIyNL6svHkrbAHP80gIvM7CPlcOWCnBk&#10;/hpFwRiCYvPxndGHViIcAWCMCJpBA4yhuk7lvAz2NzC3JYDp1XzOOACNjoYPA2LZacTa989WLkSB&#10;oofjeg+ez3sB17XiAEepOJjiXtdMZRRD6JnqPQ412j8ag5yxBnGgHTZGoMHFj1K2PQj27hIo6msN&#10;+PDF+mVRJLSwnf6X/RQK2nqOqS8waEQc6Iu15dX9nQr6IXyT923Z0JJv4ydCSn/pc+SZGusI64x1&#10;2MZg3n3b3hyOCZbBGH9nW+Ms3wX99hjP4/Y0wHoP9v6D7+R1RQFUtmEOqnPvS8RBxEEX4BQiDiIO&#10;rqIyhiH0TPUehxrtX8RB3+iHIg4iDmaHyuRcxuaRUcBWbINugnRnG2rFgfz0eDZ/bTDfCoN2RDp4&#10;bGjXjwUD+ysIvAZoRYLbui/HNDUKw6NQaCuC96hBagWFLy8vvYaoFQWmqJxCwEig74xBGHrgXq2Y&#10;dGHqEAy2MU46FLs89xEM7GMwbu4ohs5cRkSZBqY1KhgtsFuzff90WlynYyhIVRqLg/a6dSwIAcu2&#10;TUG67n2dIpVBDKE3qnc31Gj/sOdAQ5C2nplgnCVH8A2mfJrOQ9CmiGgbcwzqCULxrTAWBFCJhtYX&#10;66fbxiAbMkk10Sefgzho8X5N/yXlxnLAdxpkWx74UMtEwYAvdR0YrOtzCdgN+tuxH/rdy7BBVdyv&#10;he28RtPEEJimEPG+mcJ2SLxV2Yi5qM6/DxEH///Y0K6POFgWnEPEQcTBNipjGEJvVO9uqNH+RRys&#10;D+834uBqKhsxF9X596ELcQCmc/hiUVi+JAbOBO0G/OPUorE4qIJ29m+DdQ3A2GhgINxOscD+nnss&#10;EFqR4DlBQTI+t+fD6Ni15j2ChsjKwQvswJ933333wkt6KsEi92GAbioRldOuYu7dd0MnwSxXztKk&#10;caoEg89p/Kxcx7P0a4wem3NqNHAErfECRIEGRhHRvn9eD4LA++LaTBGqrk1Yr9HlPlz29/Yezo3K&#10;GIbQG9W7G/4XbJ02EVsJNBDZAESaKbO8gQ03iAIbExUHBOamcuIrtN2mihCAVr629fmt3xd/VyTQ&#10;qGejkOfAT+k/tOvVvZ4y3je+9MaNGwMIBRv39JE8LwN8A378q8uKiBZ8rJO5OPDZQL6FFCDxfC02&#10;PEMbVygESGEDxKeCgJhU/1vd9zYq2zA31XXsQzfiwAIg+AUK0JfIlloCalvlCb4NzLeNOTDAp/KP&#10;A3Bb8MEW/daAaCQ4J8eyB6EVBtCKFK+H9QqG8XVA2yLRXo/3a4Whx8AXl5f1VINEnYStQlRYK3tb&#10;+a3gzG7V9iwAYxWccs2WqDbA1oiBIgInpGNx1iyeucYJR9C2YgAGS6OkaGnfPwVcSytYqvtvsYzB&#10;fU613K9DZQxD6InqvQ0X0ZZhk7X7LdpmcJ32nMDTGeBsHLp58+amtwE/aUBoAw42XL+qn8ffGvTb&#10;YNcKhHHPPxAb2GhpCzX+Qp9z7jaae9dfUWb0AoH+FZ+u/9Z/4mtdbtHfU442jhrI428d5yCUu3GA&#10;5wMzEVoc18iMWOMGRnr2jRcOLcvKPsxNdR37EHHwk5GIOOgDnUDEQcTBZVTGMISeqN7bcBFtGTZZ&#10;u9+ibQbXRRz0D/euv6LMIg5qGzEn1XXsQzfiQMzPpqB9SQzSCOCtpATZBusKgZ8ezYVl/gjqreAE&#10;+xoIjAW0XVrmEhIEakA0GhgKU4Q4vqJAIcBH2ca0QgGB4P5eD0ZJYWK6Cuf2Ouy2xPiYw75LYLlW&#10;rJB26RH0+w7wHDTG7fci7GbUGfCsNBamJ9Hd2+b9m+Zj1zV5rRodz4dDUQj4noDnxmgpTBQzvnP8&#10;eS8t+xoaHY5U25wblVEMoQeq9zX8h7Etaxs9pNoPDDppaHF8mkE5AajLBH3aZgJPoJFRe25DDwG+&#10;/pegH/D1+mcb88B1bQxh4yVBq2Jl2z2cG5aZwo7ysQHY4N2A/jII5t3HNDLK23fAoB5aP+85K6oG&#10;uynLrrILS1Fdzz50Jw4MpAjoDPIM2AjgrcwG7GAFRgj89Hgu/FmhrdQGeQaaBJYaEAcY2dIAtujT&#10;ouB5FAhg8I8QqMSBICQUMxoaxIGiQMOFsfE6VMsErw5krZ7ZqWDldEpTWgcse8pKkWgZ8rwUdrYQ&#10;IRgsT/MKOY6GiCCesQrgurEogPYd4jy+L4oQjunUZhomDI37jA3OVEYn/IfKKIZwTKr3NPyXqWwh&#10;dlV/aAMPwaJ+gyBd264Pxc9rww3q8Rv6XQN+BII9+8YUYKxBw6Qxgb4Hf+BH27T71XWfM5Y7z8Ye&#10;IQN0yrEK4IXf7T0yPvQ5Q/teXZfqWqegsg9LU13XdYg4iDjoBitsxEHYRmUMQzgm1Xsa/stUthC7&#10;qj+MOFgHljvPJuJgGarrug7diQPh5XEGAAIxIOCzQlKRzRc01YgK/dNjufCHKFBQEFASPIJBHoGh&#10;XZDmm7NeQ2J+YXsejIRGw4CftKFWKIjrWnGg8cHA2MVpUMo9eh3mx9FFNvfL3APeo12DrTAcB+zj&#10;P59jmwLkMx2nHZlCpHjgd4WHorA9Nu+bgsN9KRccEmjkWkNV3V+YnsoohnAMqvfznNEWtlTb7YNB&#10;oimijEPQHoPjD0xNwe6bw64tpwFOP6/PsOHRxkf9vA2DNOqZgqSwwD8pRgxiq2sO50NlH5amuq7r&#10;EHEQcdAN3mPEQdiVyiiGcAyq9/Oc0Ra2VNvtQ8RB6JnKPixNdV3XoVtxABoAB/u0A4wI5AwIDf4J&#10;tn96LBf+2lQiRIEBoSlLDFh99OjRgCPYWW8waYCJQHCQMoJDA2Kg3xoSBx4rBmA8EBlIJzIo9b64&#10;R9Ne7Fab0qjOQfu8r/qr9m3RgfjNi3ZQOt3A7bHGf5YN74FdxAo7DLhdybwDpm3pGAj+3dZ9QaFA&#10;+fs+6GwYHO512k3aezmdKpVhDGEpqnfyXNGGt2kfUm1/KMYINKCZYtQKBT9ORmOOPr9tHNK/6AuI&#10;J/TP+Gp9uuDnTVPWZ+BTbMDUJ1TXGs6Hyk4sRXU9+9C1OBDVOKPUreAEavYCGGATBP70eC78sd5g&#10;EGNgcOeod3LFMSxgizWBH4EpOO0W57HXAgPiWAEDSQJTWxQ0Lq2IYNkAtg06NU72XtDaYUu0hrZ6&#10;JrvQPodd/6rjbKPd/6q/at8Ky2M8Y5XGuBWD42fe4m88c8uJsrPFx3KgHD2mcB7Lm56FcW8OjsdW&#10;Kx1UxMFxqQxlCHNTvYvnSisODvVf10GBAAiE8Uw2jEVwxj8bAe1RABvnsPf6aRr97DEQxIE+XV9B&#10;o5ONjvZYzCWGwjqo7MRSVNezDxEHEQcX/qrjbKPd/6q/at8KyyPiIFyHylCGMDfVu3iu6LMiDiIO&#10;zpnKTixFdT37sApxIAgE5zImv8/uQXMJEQA/PZ4LfwSWGgCMgeMYTNkhHcTgzvQQ1tstaTBI4G5q&#10;CcGiwsTuSAJ9U1fE4BIIbp0jv72+ff6qZ1PR7rPrX3WcpTHoprxao60g03gT+CO6WhHm2JMW1rmd&#10;YgFaMeA6RQSiwbKlzBWlftOArmvfIRxBnEE/VAYzhDmo3r9zRTGwlCBo4Zw2ItrIB/oSGtuc4cjf&#10;aBy0sdDgHnuvn8GfIAagFQeOPbTxCV9BTAA2KnKe6jrDeVDZiqWormcfIg4iDi78VcdZmoiDcAiV&#10;wQxhDqr371yJOIg4CP+hshVLUV3PPqxKHGAADOSp3M4tbAUngP/p8Vz4o6Ia0NHdqAExoGsNWrvf&#10;FH+KEkDEGGC22+zzVz2bU8Kgm7JTHDCg3MCddCIgdUhRoBBoDfl4IBmwTSsUWrEAOgbEiOem7JyN&#10;wgFudFNHHPRLZTRDmJrq3QvHwdgAm+zAYG101QjI705GYlovAT7BPuAbFAL6D31I60fwSTYI+l2F&#10;mzdvbuKK6lrDeVDZjLmprmMfViUOWgjGbAkwv5AZjX56PNf6a4/Zrp/iz5kTgOszJ7IVKDEg/4vl&#10;2vYctOLAoB7DrPF2JiiEgDNE+aE6cB2iYWzcxz0G9ho43gRBZ56qY1XoVdLxpAz7ozKaIUxF9c6F&#10;46IdppfA3gFFAv5WcWBjDuvw0WADI73E9PID/kAfoc/Qz4C+h4Yqx7E5Ro4Pl3q+6lrDeVHZkDmo&#10;zr0vEQfNMdv1U/xFHOxHxEE4lMpwhjAV1TsXjot2OOIg9EZlQ+agOve+rFYcgMbASkhX4U+P6Fp/&#10;1XG3wTk1MOK17EJ1zPBfMO4wFgeOD9Bgt6LAVCK+J6Eg4MN04jrEg4beWY04JrMYgd3DnNMxLYw5&#10;efLkyYAzXiAOvM6Ua79UBjSEQ6netXBctMPYZIN+xw7SKGc6kT6bmMEGHr8tREqQYwPxB6awjtNX&#10;QXGAD3EmPcci0qBkI1d1reG8qGzIHFTn3peIg+K42+CcrTAAr2UXqmOG/xJxEKaiMqAhHEr1roXj&#10;oh2OOAi9UdmQOajOvS+rFgdjNA4J1NaNaVcMALabFnHgoGENNYPDWlHQCoPLQBxo1DX8GPVWFICz&#10;WwGD2R8+fDigOMDxeJ3VPYQ+qAxoCPtSvWOhD/T92GRFAanGwLJCQJGAONCGOwsiQb0+gEkpxqms&#10;+B39hyKBdfom/Qj+w5Ti6lrD+VHZk6mozncoJyUOwmmg8abFvhIHGmfEgaKgGmcgrHc7hIQ9Dxp+&#10;8kudis7ZpRAFzoblOAO4c+fOAPms9lhV9xD6oTKmIVyX6t0K/dCKAwNz7bW9B+Mxf9pwpzxlXJkz&#10;DtF74Bg0fQ+9BGNxwLLiwbEHTK3+/PnzAc5TXW84TyrbcgjVOaYg4iB0R8RBmJLKoIZwXap3K/RD&#10;xEFYA5VtOYTqHFMQcRC6Q4ONOPADd9vEwWWiQGFAOhEwPkFDruEnR1RR4PcM7t27t+lq5qN5/Btu&#10;3bo1wAwYXmd1D6E/KsMawjaqdyn0RysOfvnLXw4oErDXjhHTbrs9uI50UdNJmbmIj5uCY9LwP6a1&#10;Kg5g3OCEsPjwww8HSGWqrjeEyt5sozrOHEQchO6w52A85sAxAhrkbWMN/E1RAK0BNz8UJ6BDMFeV&#10;FianweODZwoFloHfdSjVPYR+qQxuCJdRvUOhPwz0EQD2EjjOwJ4CcLtqX/yOtp7xBzZO6Sv4QKYT&#10;WbQ9CAoGG7AYr+BU2PQ4V+cMQSq7U1HtOxcRB6E7Ig7CnFRGN4TLqN6h0B8G4BEHYW1Udqei2ncu&#10;Ig5Cd9j9S7DuWADSf0wHMtAn8K/GGriuTSVqjbd5oR6brl9Sh8Bz4yRcJhdVoaDTYYq6iIP1Uhne&#10;EFqq9yb0i8G/YwpAG71rYK5AAGY5+uijjwa++uqrgdYPteLAZX8jBUn/gh/Tl1TnDKFHIg5Cd2hI&#10;Iw7CXFTBYAgt1XsT+iXiIITpiDgI3WFXMN26GmWMrYO+SCeCsShQGJhO5HYYbVOSOM6333474KwU&#10;zCjhOXUmOhrg3zoMf2+3waHs6nxCX1RBYQjVuxL6prXXso9tdh8agJgUA0g9BWa2G3+MsxUHphyR&#10;tupgZia6MFVpn+sJ4RhEHITusHWeFn2/OMmHymz9t0cAMTD+AvK4xwDacQYYd8cxID4Ao23wPw74&#10;LzPk234P66IKEMP5Ur0joW+0x1M12OAPnMLa2eyYhcivIY/HHoCCgR5qxskBvkaRoZ+pzhdCT0Qc&#10;hO6IOAhLUwWI4Xyp3pHQN9rjiIMQDifiIHRHJQ6YJUIDfJU4GKcTAelE5IoCxzKdSIPNfNiVOKiu&#10;LZwuVZAYzovqvQjrYirbTVrSzZs3B/BF4Pg3MFXVRitQHDDuQBGBz3F/v78Q/xJ6J+IgdEfEQTgG&#10;VbAYzovqvQjrIuIghMOJOAjdcag44MvJoMFm8BjpRMCc1aYTPXz4cOAXv/jFZjYJB7JV1xXOgypo&#10;DKdP9S6E84XGIgcSf/DBBwP4D75hAA5MJrWoFQiAQDCVle8j+M2Dp0+fDsTH9EtlG1qqfU6RiIPQ&#10;HU4buos4EMYaON6gHWsA7NvOUPTy5csBP3iGOBjPVlRdVzgvKscQTo+q7ENAHPzqV78asJcZ/8G4&#10;A2DmO6D3wPEHrThg3IFTZzutqQ1TNH5V5wzLU9mEXamOdypEHITuiDgIPVA5g3B6VGUfQsTBeVDZ&#10;hF2pjncqRByE7jAvk4/PaIgJ8DW8jilADCgO2m8bKCLaD9IoMjjm48ePBzT8GGrTihxzUF1XOD8q&#10;hxBOg6q8QxD8gCmuDx48GCCwJ7UISBcCfJPjD2yQAtcx7sBvHnz22WcDfGCNcQcZe3BcKruwL9Xx&#10;10zEQegGjaV5nkwdp1Eld1Nx4JgCBQHYm0CPgdtVLTeIg3feeWdAEZIeg7CNyhmE9VGVbQgV+CIn&#10;qqB3Gfhg5scffzzgBzrxL44/sEEK9D+IB8e8OY32b3/7281XnKtzh3mpbMNUVOdbIxEHoRsiDkKv&#10;VE4grI+qbEOoiDg4XSrbMBXV+dZIxEHoBg3xu+++O8DsDhpVDO9YHCgIwHWkE5n/6WwRzCzx5Zdf&#10;DjCOQXGgweecCpPqukKAyhGEdVCVZwjb0C8YyDNG7Xe/+92A6UX4JwQAKAhIJ2rFgR9EU1DQSOWY&#10;t6SyLk9lI+agOvdaiDgI3RBxEHqmMv5hHVTlGcI2Ig5Ok8pGzEF17rUQcRC6wcFfzilNME+XLWBs&#10;HWjsbESIAZf//e9/D4wHgjkY7NWrVwMc99atWwOvvfbaQAxzuA6VEwj9UpVhCNfBAJ4U1GfPng0w&#10;cxEwC54zF5lehChwGXHgh9NMk8UXOQOSk2FU5w3TUtmHOamuYS1EHIQuwPDeuXNngLEGwCxFBvjk&#10;cNpzoEgA19lbgCiwFcfWGmYp8pj0SPz85z8f0OBX1xPCLlQOIfRBVV4hHAL+4s033xygFxocdwD2&#10;VisMFAf6MT+g5vi3tgchPdfzUNmGpaiuZy1EHIQuiDgIa6RyCKEPqvIK4RAiDtZHZRuWorqetRBx&#10;ELqAvH8/TmYKkHNIA0F/OxMEsE5j7HYYYA2181AzO4Qfn+G7BhEFYWoqx7AWqvuRavs1UN1LCIdC&#10;AG/jUpv+akNUKw4cc6BAANOLSEViTB28ePFiAB9YnTPsR2UXlqa6rrUQcRC6IOIgrJnKMayF6n6k&#10;2n4NVPcSwqFEHKyHyi4sTXVdayHiIHQBA71aYwt0v9odq9EFB39hjBUADvQCDC/4bQMGjSk8MvAr&#10;zEnlIHqkuvZtVMfpjeq6Q5gSZy7iWwVA45PpQooAhUErEEB/xgxHfvNAv8fMeYiPpBcdTmUbjkF1&#10;bWsh4iB0wY0bNzYfl2GMAND6rzFFDGiADf4xrLa++Fl6lu158DfyOv38fT50FuamchI9UF3rPlTH&#10;PibVNYYwF/Y8P3nyZAAfYyNVO2vRVeIAP2bjlX7v4cOHQ+9BehAOp7ITx6C6trUQcRC6IOIgnAqV&#10;k+iB6lr3oTr2MamuMYS5iDjon8pOHIPq2tZCxEE4KhpaPkpmgG96EOLAHE2MqaLBoJ8xBM4VLXyc&#10;xvEFzgbB8t27dwc4V3UdIcxB5TCWprquqajOtxTV9YQwN6b+vPHGGwPMWGSgbwMWAsA0WMfC2chl&#10;Qxez8YH+jBQlv/VTnTfsTmUvjkF1bWsh4iAclYiDcMpUDmNpquuaiup8S1FdTwhzE3HQP5W9OAbV&#10;ta2FiINwVPw6pAO7gMFagDhwFgiMqOlCBv8ICmYfAgZzAfNFP336dMDP3MPbb789kLSicEwqx9Gu&#10;m4r2nEtRXcfUVOcN4Rg4MJmZhmzYsgGL4B//NUZ/xu9teizQkOXX+zMo+TAq23EMqmtbCxEH4SjY&#10;Y3Dz5s0BDCMfkwFbX9rZiJi9yJ4AP1//y1/+8sfXXnttQEPNsoKBD54BwsOeg4iDsAYqR7ON6jg9&#10;U90DVNuG0Bv2IOBrbLCyAQuBYM+AIgD0Z+A6ex2YVe/58+cD8VOHUdmVY1Bd21qIOAhHIeIghMup&#10;HM02quP0THUPUG0bQm9EHPRLZVeOQXVtayHiIBwFvmsABO5AzqXGUnEAdtPSZeu2fm6eD9GYluQs&#10;D+Cxb9++PYBAeOuttwYy5mC94IgVlcK6atsQQlgCGqUeP348wPgDwF85lgCx8MUXXwz4DR8awfRt&#10;igO2Mw0W31adK+xGFagvSXVNayPiICwOAV3bYwAYR8caKAzsMbDXgDEG4PgCDKhCwJ4DxIGCwR6E&#10;+/fvbwaPRRysG1vrxgIhIiGEcAywPfohx7bRiOXHzehRUDQ4bSniwV4Gxxyw7HY0ZMWu7U8VsB/K&#10;dY7dXstaiTgIi4PBizgI+6DDjDgIIfQAtifioC+qgP1QrnPs9lrWSsRBWByC+JcvXw7Y9TpOJwLy&#10;Nf2drlYFhdO9weuvvz7g2APEgULBbRAF/l5dT1gvOtCWarsQQpgLbY+prfgkU1kZ68YHzsAxBfgz&#10;G8YYawAIBtc9evRo0/hRnS9spwraD2HXY7fbrZmIg7A4EQdhKlpRINV2IYQwF9qeiIN+qAL3Q9j1&#10;2O12aybiICwOswzZfepgLNKJnAPa9CIGbX3yyScDCAnThEwr4jguG/wzy4OYXtSur64nnBYRCCGE&#10;Y0JQbyMV6UY2VOnD7t279+P7778/YPqRPhEQEAqN6vhhO1XgPifVNayZiIOwGLaEMKuDrSVO90ZP&#10;geLAqd4cawBPnjzZjBsQZizS2CoEPAcoCDCwa2hVXsM1hjAn1oHUhbBmeHf1PwgEG68YJwc0bNmz&#10;4Fg6xinQowCIA8cxVMcPu1MF8odQneMUiTgIixFxcDUJiMK5Yx1IXQhrhnc34qAPqgD/EKpznCIR&#10;B2ExDOAxfs77/N133w20Yw383gGzN/hxGbphMaigIOAbBn7zoBUHBhatUKiupze8bqh+D6dP+w6c&#10;+rvAvZk6YfBEMGRdJrA69WcQThPe2VYcGOhLO15Of8aseu+9997AixcvNuvX5MN6pgr096E69ikS&#10;cRAWQ6cfcVDjdUP1ezh92nfg1N8F7i3iIJwivLMRB31RBfr7UB37FIk4CIvx5ptvDpAm5PcLFAcM&#10;QDadyEHKpB395je/GUAAOPj4xo0bA8wC4QxGBhcYUQOKlup6emNt1xumw3I3WCaAMHhg2UCj2ndt&#10;GOyQXqG4tx4TDLV1udo/hN7h3UUUAO+5ddmByaBQMNWIVFm/k8BX/RELoFiuzhP2owr6t1Ed55SJ&#10;OAiLQGBDawgwZZufjlccgOucvpQegwcPHgwgCjSwigx6E8zb1IC24qC6jp5Z63WH6TCgIGB++vTp&#10;QDvexsC62nctWFfp+WPKRrhz584AQdMpCaFwnvD+6q8UwGBvAP5MUWB9QBDbO45AcPpTjxPfEJYk&#10;4iAsQsTBdiIOQsRBxEFYPxEHYe1EHIRFoPvU8QN8Kt5ZihxfgChwHIJzPTOrEUYU2jQLDS0G1GUN&#10;7JpFgVTbhPPAwJh32pQ6xuiQZgCm3FT7rgXTKUgLNI3CoCii4LjEBk2DAh9s4AIEMSAQTC+yQcB0&#10;QmA/ZzGyAYzfq3OFMAcRB2FWdDYYu48//niA8QSKAkUCgsHf7WFAFGg4CfwVCvQYAC2OGk63W6Nj&#10;i0MOY2hRtB7wgSSmOQTrQLXPWrCuch8KfsdaVNuH5dAWxR4dBu+34gA/Re8fKBLwWdZlG7Z4/9u6&#10;oZ9DRMPaGwXCuog4CLOio4k4uJw44zAm4iAcA21R7NFh8H5HHIQ1E3EQZsUcaQyjHz776quvNqLA&#10;mYkYh+AHYBxTgJE0aMB4OkuRudhM+Wauska1uoaeiTMOFdQZZ/AhtcgpDs1TrvZZC9oEUohcrrYL&#10;y2E5SOzRYfBumyqHGEAggDMQIQ4cR2Sd1ocB/1Zc3Lp1a4B18RVhKSIOwqzobCIOajT2MfihhToT&#10;cRCWwnKQ2KPDiDgIayfiIMyKwT0BjrMQIQ6cmagdhOwArMpYMnDL7lUHaoLiwPNU19AzMfThMkw3&#10;4J13IKP1odo+hH1ADPheaUdjlw6D56cfo9468N56TNDvzEWm1pE2ZJ1n2bQjRQLLirfqnCFMScRB&#10;mBVnXyBvWiGAOLDHwN4E8qntMcAwaig1sBhHewzMv0YcaGDXajTjhMNl8G4AdcF65Lpq+xCug+8S&#10;osAA1eA079jhKLjo7XZsnP6KQN9nLvi5yvfZw0AvxFobwcL6iDgIsxJxcDVxwuEyDN4iDsIc+C5F&#10;HMxDxEFYMxEHYVbMu/T7BoA4cPmjjz4aIOi3G9VAiFQixxnwMRhTiRQHpCBpTKtzh3AKGMQlYAtT&#10;Ql48EHia1+7c+3nXDsfny/Mc+zZEg0JMH+Zv4DpwX0SFgiH2IMxNxEGYlYiDEA7DQCDBQJiSiIN5&#10;iTgIaybiIMyCxstUIQSAgoB0Igcnk24EzMqi4dNAYhB1WnwdVlHw/vvvDyAa1ppOFEIIx0CbacMN&#10;M8n5BW7TXhJ4Ho7PWREACgZ/A9fxeyUOTDsitdb0JH+rzhvCFEQchFnQ8PkhFz5upjj48ssvN2MN&#10;7A1ACLRGFGhxcTrHZ8+ebbalFwEwotW5Qwgh/C/YZFuiFQRMH23Di40xbFftH66PwT/YaNair2Qs&#10;gb6vFQeWF1OgWmb6RY5ZnTOEQ4k4CLOgwYs4CCGEPsAmRxwsS8RBWCMRB2EWnFXhxYsXAwgBxQF8&#10;8sknA/5OOpH7aEgxknZ9M0e030Gw6zsOLIQQtqNNZXyBH9QzpZOUT8aEAR/sggSd01EJgup3BQLg&#10;+0wx0t8p5MDUWvxme6wQpiLiIMyCRi7iIIQQjkvEwfFoRYFUv0cchJ6IOAizoGHTmDH4mHQiURy0&#10;Rk4HhpEElu1axalpJDGcUJ03zMtlDi6E0BfUUW2lX9l9+fLlRgiQ6gnYYdfZABNxMD+tLQV9HjCb&#10;kT7UsiOl1nISUo30l9U5QtiXiIMwCwTzoBHj42d++OyyMQcaxtZguk4nBzGGx6N1YJZRtV0IYXmo&#10;j9pHGlXMTdfOYoudPlob3IqDu3fvDsS+zktbTtpTsOcAcUCDGdy5c2eARjbLTmHHOqefrc4Twr5E&#10;HIRZiDg4TVpnZhlV24UQlof6qH2MOOiXtpy0pxBxEHoh4iBMDgaPMQKgEWOcAR8/AwTCZ599NoBx&#10;A9KFqqDTZQ0pjM8XlgPHZaqX5VVtF0KYn7F9HKejVOMLtMmtOPB3v0uj/Q3TYnlhN23sUgSAZcey&#10;DWx8IBQQb5aZ3wmiHNtUsNjjMBURB2FyCCAdS6AIoLdAccCy63VKTJ+HYwMNKMdyuWV8vjA/PnvH&#10;f4AtVhFsISyHQqAV6tZF6uXt27cH2gGsH3744UArDhAFwDqnMnXazOq84XAsOwSAHzRzEDg49Tc9&#10;BY8fPx6wDCkreuABHwoIBH9XYFTnDeG6RByEyYk4OD189hEHIRyXiIP1EnEQ1kLEQZgcukp1NooA&#10;xxsAKUauN9eVj5pp3OwebQUBVOcKy2AZ4NTMgfWDSazT6VX7hhD2w3pH3bLxRCFw48aNTR10rADp&#10;JU4Pjf3VviIALoPfTT+iLkN1LeFwtJMIMMRbK+BaKDsbzhRziAIb2L7++usBBIK/Kyxih8MURByE&#10;yYk4OD0sg4iDEJbDekfdijhYP9rJiIPQOxEHYXII8DVyigAEgV2hr1692nRpawAZcOV3DHSCGDmd&#10;Y3WesByWA2VrF7gD5RQIoLBL2YVwOQaJ1hfrzBh/o8FFUeCgYcQAjSrgoNQnT578aEon9ldxYFoR&#10;uE7Yjv3AQbLVNYfD0SYiDtoZpGAs2vSR+EtAFHz77bcD33333cA333yz+d0GuYi7MAURB2EyNHx8&#10;0VhxMJ5dATB4GkQ+ygM4OD/2ohMkp9ZjVucLy2E5IA4MSHRulN+jR48GnDqRd8CeIAMOUPgB5QsG&#10;QinncC60AqB9/8coDqgvCvDXX399gIYU89bbHgTrogKhFQkVrTjwHNU1h8OxXLGL+j5FG63/+ksa&#10;1Az6aVgDhMD3338/8Mc//nGAZXsT2h4E36nqGkLYhYiDMBkavoiD08NyiDgI4XB851usYy0RB6eF&#10;5RpxEHon4iBMhoaP4FDHY9coBk/jZRoRKAhwdM6C44wZOMQYuT6wbBFtpjDYjW1qGBiMIBrMqSUF&#10;yeDFlAjEg0GOM66kvEOosf6BdQRhreg2qKd+UreAcUHaWYW89RO00dTb58+fD9gww3mq6wjTQJlZ&#10;Nq2vvEocMMZAcfCnP/1pAIFgipEzUMLiUwAAI5VJREFUGVG22tTq3CHsQsRBmAydV8TB6WHZRhyE&#10;sDzWP7CORBysl4iD0DsRB2EydFr379+/YPCAAVYGkHRf68B0bmMHBxg3j1mdLyyHgQnlMhYHlLPC&#10;ry1v3wG20RFWaUetODCNwvNV1xJCuIj1BVtJPQLqqo0v2GR49uxZKRQUBzbMpO7NCzbOlDDLoB2E&#10;DAoF03ERCA5I/uGHHwYQCC6bXsRxLPeUY9iXiIMwGQby5DwaGGKoDBR1SgSHBoQGg+xnDnorGNpg&#10;sTpnWAaDj23iQIeGczOXljJ3qkWFXysEfG88R8o6hP2xDlG3bHAx6Gf6U4WCgoCxCY45cDvqY3Xs&#10;MA08XxtHtKcIBBvQWvSl2FR7EcYiARiTAPQ62BjDO1CdP4RtRByEyTDIizg4PQw4Ig5C6BvrEHUr&#10;4qBPeL4RB6FnIg7CZBjkIQ40bAaIGD5z0HFQdn27D87MZYNGhILLCRiPiwEHYwQMJBQHlK0OTDEI&#10;rAfeB4MUy7g6RwhhOhQIYGMLwagpnbdv3x5w9jHwt9TReWnLRkH29ttvb2aaYpyWDSptY4yNMIoE&#10;xIBjDhQMjjsAbG51/hC2EXEQJsPAL+Lg9OD5Q8RBCOugDUAjDvqiLZuIg9AjEQdhMjR2GDnFgZBa&#10;ogNiZiKdlcGiwSe4zuMB66tzhmWwbAgcGNQIpCPAixcvNigY4PHjxwMEJO5fHTuEMA/aUlM2SeV0&#10;ljAHrWKvDUCxzYDNrY4XpkObqI+jbGxEYVkf6TrKxdRcUozgD3/4w0YUyJdffrlpoGHAc2xv2IeI&#10;gzAZ9gYgANogEWhpdjpLpisdjznQgLXo2KA6X1gOywEHZdCv2MMBGVRYxvQW2AqZQCOE46KdJdi0&#10;pdqeA1qqzVF3NjHseHWcMB+tzxv7P0Dc0esO9gww1SlTnILigGXGHQAfWdMvV+cM4TIiDsJkRByc&#10;LpZDxEEI6yPioH9anzf2fxBxEJYk4iAcjMG8sy8gBOz+dJwBAaMBJOKgnbUGcFxjY9iuq84blsNy&#10;oPxMQTC4IEXBrm9TFgg+7Bbn3aiOGUJYBusvDTJ+iND89vfee2+Dee7U2+o44XhgR/WXlh3jD0gt&#10;gnbsgWMSGAdmI41+ujp2CGMiDsLB6HjMYaW1QnFg6zJBpS1WGCqXDSoxeObFagDBY1fnDcuhY6HM&#10;FAf0DthDYDm22FpZHS+EsBzaURpvrLeOE8JOY7OBryoDtrc6Tjge2F9tqg1tBP9+GdmeAwSCH0Rj&#10;XAKDmyH2OFyHiINwMDqeiIPTJeIghPWiHY04WC8RB2FJIg7CwTh+oJ3iUnGgs2lTT0wpAlORWO+y&#10;qSmsizjoC8pHwefYA1KLSBUDy473IWUXQh9YFxH3pqRoo7HXCgVz2hNEzksb6LdYTmCDTIu/aWcp&#10;u88//3zAj6AhDhyHwHrL2TTP6npCGBNxEA4m4uB8iDgIYX1YFyMO+oBAfywMwHKCVhSIv2lnIw7C&#10;XEQchIPAUOlQMFTAdw0c4ObgN4LFNl1IQ6VgIOgkPQU8Hus0itW5w/JQds5oohgE5koHyzvCLoR+&#10;sC5iXxX1Bo1g6okNNLG580JZ+Kz1e2CjGb7RNFvLjjJx2X1JBXNmIlOJEAcKBdKN/NaQ50jZhl2I&#10;OAgHgfHS2fiVXHj+/PmABomgUsMGtpRoAAkmHYdgPiWCojpnOB44Fh2TM5vwQTSnQnQdDs6yro4T&#10;QlgO6yL21Z4/Z5KjF8GeP+1ydYwwHZSFfk7bSc+NIo31NqBZJuzjsjaYBjg/iMbHz8BeA0AcfPjh&#10;hwPOLhebHHYh4iAcRMTBeRFxEML6sC5GHPQBZRFxEHom4iAcBAbKdCI/2Y4hcvYLDSACQAdFgCmu&#10;43fEAGj4WFedMxwXy8xyIsXIgMMxJqy3jKtjhBCWw6AScWAdddYi7LPpntW+YXqwn87up//ko2b6&#10;TWyq/tCyYx+XTT9C3Ol3HXvg7EVAupHiwFnmUs5hFyIOwkEQBEYcnBeWmeUUcRBC3xhURhz0AfYz&#10;4iD0TMRB2AsDxLfeemuTSmT3Jl9t9PPuGDnAILlPGzC2IkHDJwks+8byxIGZPmZ6Auss22rfEMJy&#10;aFOZ4cYJH0zjxDanri4Lz9qGs1YcOGsU66u0IhrMwNmKSOfV1+qHFQPigGQnjyCFN+UdthFxEPbC&#10;lqb3339/EAPgrAmffvrpxlA5bV47e42GqTVO7brxb6FvKCudlg6N5ZRj/1hGKafTxgATO9z2zFpP&#10;q33CvBjgO7MfAsEeWNZbPpYdy/Ym2BjD+C57BJwxjnEFjv1CPCg4PDY9DqnzYRsRB2EvIg6CUFY6&#10;soiDdWEZpZxOm4iD/og4CD0TcRD2QuNEd6Wi4NWrVwMsmwfZjj1QUIwFQozU6aAAbMu42i4cF8uG&#10;+tgKOqjqJ1THCevAMmyDzZTrcUGogek+NLQ5HoT1+kthnX7X78mAIsPtLF9ASJi+RAowIA600dV1&#10;hQARB+FaaFTu378/gABQFDgIikFR9iaYD8n0bOa4EojEQYVwPKzHbcDhIMdxgOG2qavrJ+XXD4py&#10;W/wRCA5Spl76u/WSwF6/q4hAFFzlS/m3ot/j0GtknW63DaEl4iBcC41KxEEI68V6HHFwXqT8+iHi&#10;IPRMxEG4FnZd0gUKzE6kOJA2rUhxwAfR/AiLs9lAjFQIy2Mg0aYdONMUgYn1PGkoIcyDQbuCgKDf&#10;uqh/BGeX8kNp4DS01NVt9dLfrdMc0zpdbR8CRByEa6GBiTgIYb0YMFAHIw5CWJ6Ig9AzEQfhWtg1&#10;adCPOPDjK37ngLmV/d2ZGJg1QYPGdw9MMdJAXmXcQgjzQN0zrcjAhLQDUxoIJiIOQpgeG8b0haQN&#10;uUzQr681leg3v/nNBtOKqJ+71kvP19bparsQIOIg7AwGyFYOP6yiIACnL0UM3Lp1a8CAA2wBYX9b&#10;KQ1C0nsQwvJQ7wxCrKfkMdtqSd1sBfwuQUgIYTvWJ+sa/tCZhxAH+ki+ggw0tvnBNHvhryMORJEQ&#10;nxuuIuIg7AwGKOIghNMh4iCE42B9ijgIPRJxEHaGAIH0IPDT7MxIpChwHAIBhkG/gQVGTCOI8bP7&#10;tBUH1zVyIYTDsQ4qDkgx8kNZ1FfrcLVvCOEw8I2gTwR8JOm3YCoRjXGKAxvp2M9AX/8ZHxqmIOIg&#10;7EzEQQinh3Uw4iCE5Yk4CD0ScRB2hq5OjZOzESEQXKcxM9gfGyzXKRbAwKPdtjp3CGEeHJxIQAKI&#10;A5cRBxm8GMJ86ANJ7bPeIRCcwENxQFqRKUaKCPazfnocfavCoTpnCNuIOAg7w3gBxxooDugx8PPv&#10;5i5jqK4K9FuhIBEFIRwH66o9CAQn1uVW6Ff7hhAOw+Cexjch8PfjaIqDly9fbsby2QvfigL3dawC&#10;sI31uzp3CJcRcRB2JuIghNPDuhpxEMLyRByEHok4CFsxOKCL0/EFigPSiZifGdKVGcJ6aYMUxxxQ&#10;nxNchDAf1juEeCUO/PDZO++8c6EBDvC1igNTje7evfvjgwcPBmjQ0y9X5w7hMiIOwlYiDkI4fQw4&#10;Ig5CWA7rXcRB6ImIg7AVjcvz5883sxQJ3zRwEJUGy2AiAUUI68H6S/BhnSZgSV0OYT5sfMPHUt+A&#10;OmgKkYE+M4kpBFof6zq/dM5sgqQgAcuKBs9TXUMIYyIOwpVgfDQuzJbA1KWgOMD42NphcIEBao0X&#10;VMduGW+/yz4hhOmw/lLX33zzzQHqdepjCPNh/aLuGegzVsBg3/EDiIZxgO9+4HZ+MM2Ppj18+HDA&#10;XocIhLALEQfhSjA+EQchnD7W34iDEJbD+kXdizgIvRBxEK4EQ+J8y4w1+OSTTwYce0BOpF2hGikN&#10;WIsGENrju8592/3b7UII82K9Qxw4jijiIIRloI5ZBxUILZf5RAWFHzHkQ6TOKoiPVig4qyACwn2q&#10;44UAEQfhSsiDdEAUA5AVBxqfO3fubMYkaNjaQL/C7UAjhfEb90BU1xNCmAdFAK2L9hwg+qttQwjT&#10;Yx1sfaP+kPXV9m7H4GNg2lN79p04BGzQozfh/v37AzbsjY8bQsRBuJKIgxDOAwOTiIMQjoN1sPWN&#10;+kPWV9u7XcRBmJKIg3AlBOsYE2CsgeLArspf//rXG+NkwI8hUzDYJWrgD+2/Hc/AcTRu7ltdz6mA&#10;Ua+MfQjHhnppvvOp18MQekK/APpTuWx7A/zbt28P4JcVBPjqTz/99ALjxj247PjhfIk4CFdCoBBx&#10;MD06gOq3EI4J9TLiIITl0S+A/lQu2z7iIMxBxEG4Ej6E1IoDcR3BvOLA7k8CCudJN+C/efPmxngB&#10;H2qBR48eDfANBT/6orGrrmftaPh9VixX24VwLBDvzmzCO1ptE0KYHv0DKAr8d7U99VNf+/Tp0wFS&#10;h2zE++yzz378/PPPB169ejXAsuLBlOE0AoQxEQfhSjA69hIgCjQqfmSFVn/FgSAobJF49uzZANuS&#10;CwkKC/DY4Lb2NlTXcywqg11ttw1FgQKI51VtF/pn33egd3gv7dlLi2JYA9uC6LXgPUDray67L/yH&#10;44P0qfhpRAEgBr744osLtOJAQRE/FMZEHIQriTj4D5XBrrbbRsTB6bDvO9A7EQdhbWwLoteC9wCt&#10;r7nsvvAfEQdhDiIOQokGiXmTDd4xJs544JzJCAFFgWMFSCOyu9J92aeaQUFY/9577w0YOFfXdSx8&#10;Hgb3+wRN7O8zcqyFH6XZ53hhWXwHWqddbbd2qHsK9FO9x3AaWCexqfqNNdtS76ei2h6/a6qu4wgY&#10;V2AK0e9///sNigN+d1vG+kH8TxgTcRBKNEgRB//B5xFxcL74DlheLFfbrZ2Ig7AWrJMRBxEHYVoi&#10;DkKJAdCtW7c2hoQg3uV33nlnAHFgwGsqAvMnKwoUBHR1YpTALs8Wjs2XHcHjVdd1LDTQrRC6ymi3&#10;uB2iwoGeGnQGavcohs4Ry6mCumDZKxBZXx1nrXivEQdhLeinaGjBVwENWr6//l7t2zPWxW31Dz/k&#10;NwtsuMOfVqJAX4s/Np3I51QdO5w3EQehxEDowYMHG6NDAG/Q//DhwwHGJCgK2s+3KwqcNaGdLUFj&#10;BawHxEPP4kB8LlxfGySOjbjrcEzeD0IKMQD2rNBTYs7oWh3ZmmnLyfK0vFoImF0+1XLyWVifgX9X&#10;24bQA9ZJZrlzTBs4C54+iW18v6vj9IjXW12367BLNtTpcxEArY9tRQHgd+y5js8JlxFxEEoiDmoi&#10;Dk6LtpwiDv7zLCIOwlqwTkYcRByEaYk4CCUaXboeFQcYFsWB3yTgQ0kamnv37g3wO0ICNExjUSCt&#10;OHAGJM9dXdex0SgrEkADy3qX/Q1B4LceeDaKAp8jKVrvvvvugAFZdd4wP5adIqEt48tE4Cnh/Vuf&#10;DR6qbUM4JtZFGqcAv9H6KdNf9SmkGxFIw1rqsdfZMv6NlCBThAz+8bf6VdJ4Xa/voV5r49rzhdAS&#10;cRBKIg5qNMpt4GhQxXqX/S3iYD1YdhEHEQehb6yLEQcRB2EeIg5CiYaU7w5odMFuW2c5wNC88cYb&#10;A3ZvYpQJ9sFByBgq04pA46V4YFuP7bmr6+oFDLPBVEsrCoB0IVKzgK9AOxd1+0xdZ8oR+1fnDGFO&#10;DBhIwzDVLQFE6BHtrX6obZDCl2hbbYR5/PjxBcEL1XF7QgHg9frvdh2TW5iOqwggjVf/yzNQPCik&#10;UqfDLkQchBJbsWlpsBUGI2sup4aGbTS69iawnYZKI+XYgzH+zraKAwPr6rp6pDXYigOfHz0rBv2M&#10;0XC6VgUBz8plx3Fg8A3UqvOFMAe+cwRbb7311kDewdAjNiA5Uw92VHGAL+HfoL29e/fuxq9or6vj&#10;9kTrV8R11lUa5fQf+lyegT4bUeQMeR6jOlcIYyIOQknEwe60RjziIKwV37mIg9A7EQcRB2FeIg7C&#10;BTQ+Bv8E6xoaDJCBrsaZQNhlc+sxxhpn923xt/Z3ljXkGrPq+nrH56chbp+PYgGckxsxoKiyixyh&#10;5T44AI9ZnS+EqVDYIgqc5SXBROgN3kn9kymb+CmDZFJsHP9myiu214C6OmZvtD7E6/bfYF3FX3jf&#10;bSpVm0rkPtV5QriMiINwAQNRjSpGxwAeA2zQoHFqDZat5Xzci7EKQJ490IJhEEwrjthazteWNfRt&#10;C091jWvG56vBZ+C1QsCB2C3tM66OF8JU+M5Rf63/ee9CL2g7eUcVB46NaQVtKwS0nWvzJVyv197e&#10;i89A/8u9O+hakYDftRGK/arjh7CNiINwAY1PxME8+Hw1+Di6iIPQA75zEQehR7SdvKMRBxEHYV4i&#10;DsIFNEgaXboo7a5EHLRGB1qj674YZ7cT0oQUDwbD4DpSadzW3+Y26D/72c8updp+SXQCPM/WOcDc&#10;zyWcJ9Y7RLspgrxv1bYhLIW2UDuoiAWDZH3RKdlG76dCX4BfddyFjWv4UJ9VddwQdiHiIFxAoxNx&#10;UO+zFK0T8Fn7fOd+LuE8sd5FHISe0BZqByMOIg7C/EQchAtodBwcizhwFgSWXX+V8WF/f2/x2JWR&#10;4/exwef36viHUAmBy6j2PwY+oxafX7V9CPvQioO2nlfbhrAE2LrWhwDrqm2nhv+q9T2g/cdPmoZr&#10;Q1vq7OlxjHcx4iBcQKNj/iaCwCni6D1g7AAYSEwZoHruNgCuttuHKvi/DtUxl8bnM35GUz6ncL5Y&#10;pxlzcA7ioK1PFdaxtq5VxwnTwnNWCNgrAJZLtc8cHCMguy7Ve1ptF9bNMd7FiINwAQ1wxMFFqmMu&#10;jc9n/IymfE7hfIk4uIh1rK1r1XHCtPCcIw52o3pPq+3CujnGuxhxEErsquQjaI45cNxBO/ZgDcao&#10;CvYPpTrPMVjaYYbp6O1deu211wb4/oZjjk5ZHIh1CFtmSuM4n93gtNo/TENbDj7zY/qXYwRkIVQc&#10;412MOAglEQdXU53nGOhQq99C3/T2LkUcRBwck7YcIg5C+C/HeBcjDkIJRhkQAH5tkTmUFQd+KRkn&#10;qlGvjtMDbVA/N9X5Q5DqndmF6lhTY4NAOyCZ4Lja9lTR7hmYQrVdmI5WFEgPPiX/5b+e/qve0TmJ&#10;OAhXgqF2FgTEwKNHjwacPo2p1NqWtWMb9JYqyDoG1bWF06Qq/ympznko1lvqslMj0nsAjEGo9glh&#10;Knz/WqrtluYYAdkU9Pgsw2Ec412MOAhXEnFwONW1hdOkKv8pqc55KNbbiINwDHz/WqrtluYYAdkU&#10;9Pgsw2Ec412MOAhb0ciQYuBYA9OK/Fw9tCLhsmNcxnj7Q6iCql6prn8Opn7G50xVjktRXc+hWAf5&#10;ECE8fPjwx7fffnuANKNqnxBOnWMEZLKPvbYe44Pbbwa5vtonrINjvIsRB+FaKABsZUQcKBjMWcYo&#10;uV2bRyr+1sL6qYxYFVStgepewnGpyqkHqmvdF+ud9fjJkyebKYtff/31yeplCGviGAGZPtLB8Jfh&#10;dtZNcB29ffpnJhhwfXW+sA6O8S5GHIRrYTAfcTA91b2E41KVUw9U17ov1ruIgxCOiz6yEgQtbmfd&#10;BNdFHIQpiDgIe2FQjwG6cePGBQgoMFCgMVMAiOvdDiNmV+ihxqwKptZGdV9hGary6JHq2vfB4KIV&#10;B8+ePRtA/Pt7tW8IvVDVkW1Uxzkm+kNmCjO1jzQ/ePDgwfCBQrCutg1x+lRSfPHBEHEQ9iXiIOxF&#10;xMG8VPcVlqEqjx6prn0fDP4jDsKaqerINqrjHBP9YcRBODYRB+EgMEoaIj+cREDRphgZ8BtkgAZL&#10;Y8hASA0eBk2jVp1zG5UTWDPVPYbDqJ7z2qjuax+si2+88cYAs5EhECDiIKyBqn7sQ3XspaCOOSkA&#10;3xLyw6MfffTRwIcffvjjBx98MPD8+fMB6qc+VF/LspOEsGz9rs4ZwmVEHISDwKBplDRsYIBvq4YB&#10;hkGGy/6OkLDnoW0VaffZlcronxLVPYfdqZ7pGqnubR8MHqx39+7d20xVTF3epw6GsARVvTiU6jxL&#10;QB186623BhAFn3766cCrV68GPv/88806hcM777yzGV+gH26hJyHiIOxDxEE4CIIGDVHEwTJU9xx2&#10;p3qma6S6t32IOAhrpaoXh1KdZwkiDkJPRByEg9H42L2JKDD/0d8MMMZBhuswZAoLukpNTWrFRbvf&#10;LlSG/9So7jucR9lLdf/XwTqmOCA4IecZCDqqehvCsajqwJRU51wC/CTCHEgj+uKLLwa+/PLLDa77&#10;5JNPBkg/slFN/6vvBer12AdX5w5hTMRBOBiNT8TB8lT3HSIOrkPEQVgTVR2YkuqcS4CfPKY4uGwu&#10;/fF/U/8e+iTiIByMRscgY2ycWgOlkRofg/WmIhmkIBTsHt3FuI2pDP+pUt3/uVE9l3OgehbXwbpq&#10;vWNSAQcnI9Ctt9W+x6B6BldRHSOsj6ps56S6hjmhjjkzEYH/73//+4Gvvvpqwx/+8IcBUozA1KI2&#10;vegqv3uZ//S/av1V69rlal27fNW60B8RB+ECGpDWuFxlVMDfNUIYJ4P6tjehbdlw2/YYBinOfkRw&#10;4qwLraHbdj1jKsN/ilT3fg5Uz+KcqJ7JdbCu2mPXjvsx2IBq36Wo7nsfqmOHvqnKcSmq65kLfNyL&#10;Fy8GGFegEPjmm282fP311wMKB0TEb3/72wF7+/Cxrf8eM/adBuv+v/rtsnXtcrWuXb5qXeiPiINw&#10;AQPv1rhsC8b9XeNDIBFxsDzVvZ8D1bM4J6pnch0iDkLPVOW4FNX1zAU+7hjiQKqgfdu6drla1y5f&#10;tS70R8RBuICBt4E8wYHLGBt/b9HoGESwrQG+3z64c+fOj3fv3h1o8yNbg6VBI5UBEAd2lRK8jA0e&#10;+1T3UFEZ/nOgehanRnXf50T1TK6DdVFxAI7/se5Bte/cVPc7BdW5Qn9UZbck1TXNBY1gv/vd7wZI&#10;GTKV6Lvvvhv4/vvvNygWGH/gdxD8cGE7Vg8/6bJc5jeroH3buna5WtcuV+va5Wrd+L/xOrcL0xNx&#10;EC5gwG/AEHGwbqpncWpU931OVM/kOlgXIw5Cb1RltyTVNc1FxMH237f9O0xHxEG4gAG/g4PppnTu&#10;ZYIF1xswKAagDeqdJ91uUro9NXzMsKBoUFBwToN+j01g4jE9F2jk2La6h4rK8J8T1TM5Bap7PTeq&#10;53IdrNPUW0DUm84H1m9tQ3WMOajudU6qawjLU5XNsaiub2qsV/hDvoIMBP0KgB9++GHgT3/6049/&#10;/vOfB1xHipGDk/WvpAO2vtJlucxvVoH2tnXtcrWuXa7WtcvVunZ5l3+H6Yg4CCUaEloRbfG/ffv2&#10;pmXRngECeFsZzXlk5gQEQPsJ+I8//ngz/RqtHO+///6A+xrsg8E/gsDApDVuwjbXDVgqB3BuVM9l&#10;rVT3d25Uz2VXqDuKA+sigkCBTt1z+bp17VCqe12K6nrCvFTl0AvV9U6F/oxZiuwFYDzBt99+O/DH&#10;P/5x4C9/+cuPf/3rXwcUCfQoOP5AX4sP9pitP3Udy9V1VIH2tnXtcrWuXa7WtcvVunZ5l3+H6Yg4&#10;CCUakoiD06N6Lmulur9zo3ouuxJxUFNdT5iXqhx6obreqdCfRRxs/33bv8N0RByEEgMBggPTDTA6&#10;pgMpEljPGAJgXAE8f/5808Wpsfvss882n4Fn2e5T52gmIFEcjEXC2LgZrIDr9glcKidwTlTPZG1U&#10;93WuVM9nG9QZxQFC3zEGVb3bp44dQnWPx6S6xnA41bPujeq6D8X6ZPoefpNGNOCDZ4oD0okAUfC3&#10;v/1tAKEApBY5q5H7PnjwYOMfOf7Yr15Wh6tAe9u6drla1y5X69rlal27vMu/w3REHIQrwZBoaDBg&#10;jgEwkLAHARQMb7/99mZ6NUUAgsCvO9LKwVRtoIi4efPm5jytIWuDFH/3Gjiny/YwsE91H1dROYNz&#10;oXoea6K6p3Olej7baIMT6zRCwPrH79Y/11XHmYPqHnuhut6wO9Uz7ZnqHg7FeuW0wfS027tOsO/g&#10;40oc2IPAeqc31acyxk9/eJkQqKgC7W3r2uVqXbtcrWuXq3Xt8i7/DtMRcRCuJOLgtKmex5qo7ulc&#10;qZ7PNiIO9qO63rA71TPtmeoeDsV6dc7iYNu/2+Vd/h2mI+IgbAUDAwYHoGED0w4M3gkwTDFSJNDd&#10;aVoRXabmSWoM2cYxCxo2jwv8WxHidhwfUQGmPpEeMUUQUzmIc6B6Fr1T3cc5Uj2bbVBPrFdCnbbO&#10;j+v9ofXqOlT32BvVdYfLqZ5hz1T3MAXUK/2cY/o++OCDzcxDBPvOSOT4AkTB3//+9wFFAqlFjDsA&#10;/Su+VMHPearzV1wWaI//m/r3q7Zpl3f5d5iOiIOwlSpIiDg4Tapn0TvVfZwj1bPZBvWkFQYQcbA7&#10;1XWHy6meYc9U9zAF1KvexEEILREHYTLaYELDd+vWrQFSh0gtAsSBH3hRJLQpRvfu3Rugq9UZVBgE&#10;zUArcKYjumEZxAUaWPZRpHg91bVeh8ppnDLVM1gD1b2cE9Uz2QZ11TomiIPxNi3tb3NQ3VvPVPcQ&#10;/pfq2fVOdR+HoE+ijlnf/BYQDWj6Q4L9Np0IEAX/+Mc/BhQJrFdE4FeBGYtsLJvC/4XzJOIgzIKB&#10;hC0YT5482cymgPEzT9IPvZBjqXhwSjaCfw0ny7SsgOMYQEHx9OnTAT7WZu60PRvV9e1L5UBOler+&#10;e6a6h3OieibboI7aY2CwQk+dQQxYl+eoTxXVva2N6r7Oler5rIXqfvbBumRPOD3c9oDrw/B9+kWn&#10;LgV7CRQGrThgvSLCfemJtyFtifoaTpOIgzALEQfrp7r/nqnu4Zyonsk2Ig7mobqvc6V6Pmuhup99&#10;iDgIayPiIMyKAQVpQQb35EUqCpyRgW5UjZuzGpFqpKAAZ2NQRLCsSHj58uUAH2ozyDG1icCmurap&#10;qJzKKVHdc89U93AOVM9iGwQsCnhnTWlT8tqAZqn6JNU9ro3qvs6F6nmsjeq+9sE65Ox61DMDeBvD&#10;8HmOH2CMQZtOBIiCf/7znxdgvWMS/C4C/lXBQSOZ9bi6rhAuI+IgzErEwfqp7rlnqns4B6pnsQ2C&#10;hoiD+aju61yonsfaqO5rHyIOwtqIOAizQiABpC04c5GzMYDigG5UlzVypBo5QEvBABg/QCD4BWaP&#10;zUBmxQFdt4BR9jqWMpKVo1kz1T32THUPp071HHbBoN96gziwvoAD/E3Xoz5Vx5mD6j7XRHVP50D1&#10;LNZGdV/7QOOYosBvATFJhymz+jAHIsN4IDIgBv71r39dAMFg+pEDk/GbzgLI8RX/S/vAsG4iDsJB&#10;2CpxGRqkXcSBaOTa3gRmYVAcON0bxs9WF8YkADMWtUGMwqC6tup+5qByPGujuq+1UN3PKVLd+y4Y&#10;/Lei2h4/UGTbs8BydZw5qO5zbVT3dYpU9742qvvaF30fdctxPYoD/JQ+S3FAg5f+Dt+nP7RnQIHQ&#10;igTEgWMSHHtAw5qNavS4ex6n/aaOK1b0kUv6w7AOIg7CQYwD7jERB3Gax6a6n1OkuvddiDiYl+q+&#10;TpHq3tdGdV/7EnEQ1kzEQdiKwTSBgsZEMHwuG0xoFMF1GMR2zIFG8CpxYGoRsI9dpQoChIazFDHW&#10;ADDAXs/SImAXKoe0Jqp7WgvV/ZwS1T3vgvVFcdAKazAt4caNGwMEFUvVreo+10Z1X6dEdc9robqf&#10;KaBu6PvwkabutXWJGfzA8QEIBMfT0Qjmt4BMsyXwVwggCsR1phfhQ92HRjWPqQjBBysY/Fgp9by6&#10;j3C+RByEK8HI2bJI0GDroRCM27JoMKFRBH+7f//+ZvAwhq9tIQEEggbN38aGTYPmh9UIUrw2z4cg&#10;qe6jVyqHtRaq+1kb1X2tler+dsG609Zrgxnqlq2MTr1InV9KHEh1v2ugupdTobrfNVHd06FYL9oG&#10;sgrqlb0J1it8pOMQEAtOxEHDmA1qNqA5HkFhAK6jl8Htxr3v0Da0KUxoFKjuJ5wvEQfhSiIO5qVy&#10;Wmuhup+1Ud3XWqnubxesO229jjiYhupeToXqftdEdU+HEnEQToWIg3AlGDJz+AnImQ0IzF9sAwmD&#10;DDBo9zPuBPUaO3IhNVhOacqyeZIKAoSEgoCUIYWGBra63jVSOa41Ud3T2qjua41U97YN65NpRaQA&#10;mv6A2HfZuhxxsDvVvZwK1f2ugepepsJ6sUvdcDvrH9jAhr9FLIABPFN3m2pkOi5CwHQixQG4biwU&#10;FAv6WlONGAOx63WHc+D//fh/Jo/CbtXBLsYAAAAASUVORK5CYIJQSwMECgAAAAAAAAAhAHjCt3SH&#10;2wMAh9sDABQAAABkcnMvbWVkaWEvaW1hZ2UxLlBOR4lQTkcNChoKAAAADUlIRFIAAARpAAADPQgG&#10;AAAAL6wuxAAAAAFzUkdCAK7OHOkAAAAEZ0FNQQAAsY8L/GEFAAAACXBIWXMAAA7DAAAOwwHHb6hk&#10;AAD/pUlEQVR4Xuz9ideuS7eYdXlyck5a0neQBhD7DsE0QAJpT0iCqBECASQJQghGCCAiIAFCSAIB&#10;1CgiIiIioFGImgTpCYggAVvs+75v/ga9f8N9DeepU89aa+9v7Xev9Z25xrhGVc3qZjX3/dScq57n&#10;/Zc9//4/y7Isy7Isy7Isy7IsyzfOVbgsy7Isy7Isy7Isy7K8LVfhsizLsizLsizLsizL8rZchcuy&#10;LMuyLMuyLMuyLMvbchUuy7Isy7Isy7Isy7Isb8tVuCzLsizLsizLsizLsrwtV+GyLMuyLMuyLMuy&#10;LMvytlyFy7Isy7Isy7Isy7Isy9tyFS7LsizLsizLsizLsixvy1W4LMuyLMuyLMuyLMuyvC1X4bIs&#10;y7Isy7Isy7Isy/K2XIXLsizLsizLsizLsizL23IVLsuyLMuyLMuyLMuyLG/LVbgsy7Isy7Isy7Is&#10;y7K8LVfhsizLsizLsizLsizL8rZchcuyLMuyLMuyLMuyLMvbchUuy7Isy7Isy7Isy7Isb8tVuCzL&#10;sizLsizLsizLsrwtV+GyLMuyLMuyLMuyLMvytlyFy7Isy7Isy7Isy7Isy9tyFS7LsizLsizLsizL&#10;sixvy1W4LMuyLMuyLMuyLMuyvC1X4bIsy7Isy7Isy7Isy/K2XIXLsizLsizLsizLsizL23IVLsuy&#10;LMuyLMuyLMuyLG/LVbgsy7Isy7Isy7Isy7K8LVfhsizLsizLsizLsizL8rZchcuyLMuyLMuyLMuy&#10;LMvbchUuy7Isy7Isy7Isy7Isb8tVuCzLsizLsizLsizLsrwtV+GyLMuyLMuyLMuyLMvytlyFy7Is&#10;y7Isy7Isy7Isy9tyFS7LsizLsizLsizLsixvy1W4LMuyLMuyLMuyLMuyvC1X4bIsy7Isy7Isy7Is&#10;y/K2XIXLsizLsizLsizLsizL23IVLsuyLMuyLMuyLMuyLG/LVbgsy7Isy7Isy7Isy7K8LVfhsizL&#10;sizLsizLsizL8rZchcuyLMuyLMuyLMuyLMvbchUuy7Isy7Isy7Isy7Isb8tVuCzLsizLsizLsizL&#10;srwtV+GyLMuyLMuyLMuyLMvytlyFy7Isy7Isy7Isy7Isy9tyFS7LsizLsizLsizLsixvy1W4LMuy&#10;LMuyLMuyLMuyvC1X4bIsy7Isy7Isy7Isy/K2XIXLsizLsizLsizLsizL23IVLsuyLMuyLMuyLMuy&#10;LG/LVbgsy7Isy7Isy7Isy7K8LVfhsizLsizLsizLsizL8rZchcuyLMuyLMuyLMuyLMvbchUuy7Is&#10;y7Isy7Isy7Isb8tVuCzLsizLsizLsizLsrwtV+GyLMuyLMuyLMuyLMvytlyFy7Isy7Isy7Isy7Is&#10;y9tyFS7LsizLsizLsizLsixvy1W4LMuyLMuyLMuyLMuyvC1X4bIsy7Isy7Isy7Isy/K2XIXLsizL&#10;sizLsizLsizL23IVLsuyLMuyLMuyLMuyLG/LVbgsy7Isy7Isy7Isy7K8LVfhsizLsizLsizLsizL&#10;8rZchcuyLMuyLMuyLMuyLMvbchUuy7Isy7Isy7Isy7Isb8tVuCzLsizLsizLsizLsrwtV+GyLMuy&#10;LMuyLMuyLMvytlyFy7Isy7Isy7Isy7Isy9tyFS7LsizLsizLsizLsixvy1W4LMuyLMuyLMuyLMuy&#10;vC1X4bIsy7Isy7Isy7Isy/K2XIXLsizLsizLsizLsizL23IVLsuyLMuyLMuyLMuyLG/LVbgsy7Is&#10;y7Isy7Isy7K8LVfhsizLsizLsizLsizL8rZchcuyLMuyLMuyLMuyLMvbchUuy7Isy7Isy7Isy7Is&#10;b8tVuCzLsizLsizLsizLsrwtV+GyLMuyLMuyLMuyLMvytlyFy7Isy7Isy7Isy7Isy9tyFS7LsizL&#10;sizLsizLsixvy1W4LMuyLMuyLMuyLMuyvC1X4bIsy7Isy7Isy7Isy/K2XIXLsizLsizLsizLsizL&#10;23IVLsuyLMuyLMuyLMuyLG/LVbgsy7Isy7Isy7Isy7K8LVfhsizLsizLsizLsizL8rZchcuyLMuy&#10;LMuyLMuyLMvbchUuy7Isy7Isy7Isy7Isb8tVuCzLsizLsizLsizLsrwtV+GyLMuyLMuyLMuyLMvy&#10;tlyFy7Isy7Isy7Isy7Isy9tyFS7LsizLsizLsizLsixvy1W4LMuyLMuyLMuyLMuyvC1X4bIsy7Is&#10;y7Isy7Isy/K2XIXLsizLsizLsizLsizL23IVLsuyLMuyLMuyLMuyLG/LVbgsy7Isy7Isy7Isy7K8&#10;LVfhsizLsizLsizLsizL8rZchcuyLMuyLMuyLMuyLMvbchUuy7Isy7Isy7Isy7Isb8tVuCzLsizL&#10;sizLsizLsrwtV+GyLMuyLMuyLMuyLMvytlyFy7Isy7Isy7Isy7Isy9tyFS7LsizLsizLsizLsixv&#10;y1W4LMuyLMuyLMuyLMuyvC1X4bIsy7Isy7Isy7Isy/K2XIXLsizLsizLsizLsizL23IVLsuyLMuy&#10;LMuyLMuyLG/LVbgsy7Isy7Isy7Isy7K8LVfhsizLsizLsizLsizL8rZchcuyLMuyLMuyLMuyLMvb&#10;chUuy7Isy7Isy7Isy7Isb8tVuCzLsizLsizLsizLsrwtV+GyLMuyLMuyLMuyLMvytlyFy7Isy7Is&#10;y7Isy7Isy9tyFS7LsizLsizLsizLsixvy1W4LMuyLMuyLMuyLMuyvC1X4bIsy7Isy7Isy7Isy/K2&#10;XIXLsizLsizLsizLsizL23IVLsuyLMuyLMuyLMuyLG/LVbgsy7Isy7Isy7Isy7K8LVfhsizLsizL&#10;sizLsizL8rZchcuyLMuyLMuyLMuyLMvbchUuy7Isy7Isy7Isy7Isb8tVuCzLsizLsizLsizLsrwt&#10;V+GyLMuyLMuyLMuyLMvytlyFy7Isy7Isy7Isy7Isy9tyFS7LsizLsizLsizLsixvy1W4LMuyLMuy&#10;LMuyLMuyvC1X4bIsy7Isy7Isy7Isy/K2XIXLsizLsizLsizLsizL23IVLsuyLMuyLMuyLMuyLG/L&#10;Vbgsy7Isy7Isy7Isy7K8LVfhsizLsizLsizLsizL8rZchcuyLMuyLMuyLMuyLMvbchUuy7Isy7Is&#10;y7Isy7Isb8tVuCzLsizLsizLsizLsrwtV+GyLMuyLMuyLMuyLMvytlyFy7Isy7Isy7Isy7Isy9ty&#10;FS7LsizLsizLsizLsixvy1W4LMuyLMuyLMuyLMuyvC1X4bIsy7Isy7Isy7Isy/K2XIXLsizLsizL&#10;sizLsizL23IVLsuyLMuyLMuyLMuyLG/LVbgsy7Isy7Isy7Isy7K8LVfhsizLsizLsizLsizL8rZc&#10;hcuyLMuyvAXf+fADv+CWvyzLsizLsnx/4ipclmVZluXrgkPmBz38yIcf9/ATHn78w49++GEP3/Xw&#10;HQ+3usuyLMuyLMu3M1fhsizLsiwfG46ZH/HAKfOHPPwrHv7VX/CvfPjDHn7KA4fND3/4AQ+3dpZl&#10;WZZlWZZvV67CZVmWZVk+Fm7GuDXzBz1wxPxrH/5ND3/kF/z0h3/zF7J/zcMf+vCTHzh09mtQy7Is&#10;y7Is35+4CpdlWZblm8fNkz/g4Uc9/JgHTovvfriV/RTxezNuxLg5wznDAcMZ8zMf/qiHP3ogzVnz&#10;hz/86x/csuGoMW5Onlv7y7Isy7Isy7cbV+GyLMuyfHP4XZaf+PAvf/BVoH/dw7/hizgZp82n/Jst&#10;br9wzvi9mT/4gc70/7c8cND8MQ9/3MPP/SL82Q+cND/r4Wc8cNS4beMrUBw12uLwufX1TdKPHn+K&#10;ui3LsizLsnyeXIXLsizL8vb84Ief9MA54caJmyXdOummia8EuZXCAXJr45uC08jNH78n4+tKxuDm&#10;zPy9GY4Xjpg/9oFzBuKcNBw38oyRMydHDQePmzjm5tbvW2KM9HC75w98yAEl9FUuP3y8DptlWZZl&#10;WZZvhatwWZZlWd4OX+fh3PAVn74O9HMe3DTptomQM2M6anz96dbeW8Jx8UMf+koT3f6IBzdiQF9p&#10;X2GSz6nhd2iMz3hy0HBCGbfy1fk3PnDy+DFhY/0mf0h4OqA4j6wTZ1K/qyPNKeUHkZUzJ7d2lmVZ&#10;lmVZlndxFS7LsizL10s3T9yI4bzwdaCcM26X/PyHX/TwS76I/7yH6ajhwHCDQxu39t+CbpVwTHBQ&#10;cFb4fRlOF3rSNwcMnd2O+Vc9KM/5whHj9ow6xt7XnXJ+cHxw7nCMmKdv4vd4OIb8LtBPfeCcMQ46&#10;Gh/nmfUyRmPIuaQcnfe3dJZlWZZlWb4sV+GyLMuyfH1wNvhdmZwb/VYLg/8XPHDI/MKHX/zwS7+A&#10;w0YexwcnDoeA36rxNZtbH18nvtLjZsv8a02cKpwxOS9gHBxM6cy5wYnBQcOJkXOKTP1u0pgPcNJw&#10;Rvm6lN/o+SEPN32+LjjSrJPbP/QwPg4ZYzEm62GdGqP1Mwa6c0hx7KyjZlmWZVmW5ctwFS7LsizL&#10;x8ePzPpT1H4M11ebGPI5NjL8OWMY/t/zwEnzxz+4TQNpcs4BzgKODQ4Mbd76+zrgoOG4cIsnJwun&#10;hHE0BnDQTDgyODHcOKG3GzX9dg1nk7mYjhpxThpfn1LWb8D4QeWbTl8HbtD82Af6cSLN8RmLNbIO&#10;rVNpY7Weypsba/1N3nZalmVZlmX5vLgKl2VZluXj4jdK+otNnBKcEBwWOTEY+BwyOWZ+2RdwzuQI&#10;yIGjvJsqHBocGRwJ/gLSrd+PiZslfhz3pz1w0PgqktsxHBIcMP12Tk4auua86HYNBwa9++oTR43b&#10;RObEbRXj4RQRQh/y3dp5izGCU8Vv7LjxwwFlnaYDyphakxxn1qb1yVljbrThRs3+Rs2yLMuyLMuH&#10;cBUuy7Isy8fBV5v8bgvHBqcE5wQnRQ6ajPrpnOn2TI4a6cghoC7HCAeJ2yacHV/nb7Zw0PTbLPri&#10;PDEO/XO8cF5wwrhlAmOaJE/vHDUcTN2oyVlDzmFjXPrpx4P1f9PtY8JB4y9s6ZMjzdiQA8oYzH8O&#10;mnNdWk+47cTJY1y+2vYp/NDzh+ImEceSObd/3Z5yk2n/etWyLMuyLF8vV+GyLMuyfOswan1Np9si&#10;vsbTb5pk7E+DH/0GDcP/dASIcwbkENAGB4J2OTN8tebr+g0UBrvbLG4C6auvOHWDJicMpqMiB023&#10;UGD8/dBuvzljjnwFjHOEowb6Eeak+bqdHMZoDvXZWqWvsPG0Zq0FpMnnuinb19Ksv6+IuYl06/tT&#10;on1rrTkWzYffHbI+5mdvBS3LsizL8vVxFS7LsizLV8ctBL8T4/YMw5YjglODQ4Xh7jYJg76vMgmn&#10;I0aao6bbNDkBcgRwgnB8aIfzYP7Oi99R+dh/qtrtEn9WmtHud1Y4MDhoOC9Aj8YlpJ94pOuMc+zQ&#10;21eC3JjhiOHE0Ic4ODbAiWMuOTi+rpscfpRYHxxD/cWpbs8I073xiVsX6wFxedEc5JCy/uaOM8o4&#10;PvYafQz6mpc9228NWR/zgZxqbgW5WeN21a2dTxVzPrmVWZZlWZblm+YqXJZlWZavhq8ccZQw+Dka&#10;OE98tceNE0Y7451Bn1Nm3prhlMlBA7LyIseAdjgDtKltRjRnB0eHP4190+2rwCnSnwnP2dR4ODBy&#10;XhQvLeTcQDdRonLknD0cAZwC3ajRF4eTtBsc4t1C+Tq+0uUrPfp1Y8TYukGT/uKNsbGZ+9I5ZQpz&#10;3EhXjoNO29aIE8ScfipODnq4PeO2EqdYjhljp3/OOJD7Opo1sh6fsqOGbm6WWV/PpK+x+bqeveT5&#10;dDPMV7k46D43h9OyLMuyfPtyFS7LsizLl8fXQBiCOTQYuwz+jF0OFuSMyUmTY6bfn8khIy4v50wO&#10;mox/zoKcCX2thkPDbQh/Seqm45dBG37suNtAblIw0jkc9JseHBU5LwrlpxvIyq+ONMP/vFHjpgan&#10;ybxVw7BmaH/Mr9q4TaHNxkcHuk7dm+epf/nScyyNLThsyKCtxumHkTmEOAz8GPI36SDor3WZ7+Zg&#10;foXNGOac5BA0Bvv8U71RY149B/YNx5Ox0ZmT0T7uN5HcnOIM5DTb39tZlmVZlk+Bq3BZlmVZPhz/&#10;W9+fpc7gZ8h2eyZjl7Pl/GHgbs3krEHOGEznDLqxkfEvztHBccLAZnS6JeB2wE3XD8VtHL8/wunD&#10;mO0rTvrJOTHHxpCXznmRUU9Ovwx9eZNp+OtjOmo4aTgCzKm57dbDTd8vi5sjblIYn78iZe5yPtG1&#10;8URzXTzdIV1YOXMyqU5OqW7VcBC4wfKxxvVlcCuJU3HOAWdfY8bUvXmZjhr62/ufwteH6MA5Y13p&#10;Nb+aR2frO/ei0Foow2nmd3g+hnNzWZZlWZZvhatwWZZlWT4MNzvm/9j3v/SMwJwpnCzdjpnOmG7S&#10;hDRyyjCQ1RHWVmg/Q5qxyQDVL8OUc8MNkZu+H4KvhxgP493tHGPqBk190iGd0kWY8StkEGPKMNuo&#10;vnIcBN1wMJfdqOGkceuEk+Zb/SoXI9zcaJth3u+u5FCjZ4Y83RpXus5xFC9sXMlm2fKF2m+9zC/H&#10;GseUMfpx5K/zr3SBM8Ma68/XyYw/Bxzd6Nl4rbG9KJzjSH+OGrq7cfV1/Wj1h9CPHdsrnF90Q+tq&#10;DHRvXDnPjMuY7W/7gdPqmxzHsizLsixX4bIsy7K8G1/x6H/t+3oTZwZHQ4YuZ0uOFkzHTPHCnDOR&#10;ERkMS0bmzVnTLQGGJgeHWwSMza/y9Q2/M5IDo9/TcdtAH6czIh1Ky4NyOTqkxWe6NtKfXPvoZkM3&#10;ajhp4LbJt/qbNBwT3Z5pvTgn9NmaFabfHOPUP73jNkbMNiatY7dqOIuMmW7m3y0mP9ZszBw3dHdj&#10;RZxD4qvOAyeVNs0p55B++0reHDv97ENjkG4fToeN9aK7ebRf6E2/t7yN0o9a93Ut47GmjYee9PZ8&#10;NefC+VxBWc4qTivt3fr6utkfM16WZVkWXIXLsizL8hrGlL/e5LYJRwLHSP9rzzhkyOZs4YSZt2Vy&#10;0EznjLiyHDnVy6CcZDCHdM6BbqFwrLiF4lbBl7l10g8Eu4Vzc9Dogw7Glz4ZweklzDgWFi89y1eH&#10;vHpCZYyFw4nTohs1nCucFF/lloN5cHuGIW+9tJtDLedQuhXSLWdEup3xOa7it3LQXvOWg0D7rTMd&#10;OBfo5atHbkT1Z6+DM9D6GIc5sV5f5mtSyvZVoOmkomukI+hG73SXpne3vMiMLd3tGfPLwcSBedPh&#10;Y9KNL3tE3/Zqt4HoNvXuufK8pX9z3zjU14551vatz2VZlmVZvm6uwmVZlmW5w0ng600M5YxD/wOf&#10;YYhuzXDIiOecmTdqcshkMAonDMhpRILRyZhkTE8HASOZgdnvhNDL79J8qKHcn17OQaMNBvw0eus3&#10;HaK88qdOk2SVUb625J31jIUOffWpH9n9MreDOCV8RcotHDdUGpvbFhxQ+ov6bxzJ0jVZ3PSe5ec8&#10;TWfBXM+Y66odziNOD/uKrvYYOG/MBwcOZ4j1+hBnnFs33ZBqz+aAs77pnC5Cuqb7qXd7c8rNgfas&#10;WV+5cyPF82LNPtaPC2vHVwyNmzMlh9t0NtGF3j1X9BPmpPH80V2+co1fPXOuTfp/E78TtCzLsizL&#10;Vbgsy7Is3xuGZoZuX5dh7DIOM2QZfd2QyTmTYybjMOfMdMyIR0ZvxnLxjHiGZE6B4gztjHqGPEPc&#10;DYP33QZwI4jB21e2fP1lOmj6GsxJxvvUaeanm5BumPHSytSGcCI/x5MxcUrQ80Nu0jCurZXyjG03&#10;RxqbOWp89ZMe9BKf4yk95UJlzU+cY8r4j/ZI+yTnQWlh+0FcG+o1b+aBzpwrHDecNfYhZ2HOkHMe&#10;rK+vRvm9mNZ3rm3j0If+6DH1bwzSdE3P9iTSM+xDffTVLfvQV+/cZHITqq9qfZWv9nAm9ntCxuL5&#10;My/6Te+pW3NK1lxLz2cQcwzmxfzSn+7f6m8gLcuyLMvyZbkKl2VZluX/Z/gyKn2thGHI4PcVlG4i&#10;MOgYeIw/Rh/jrxs0yDGT44ZByEjsBk0GOTKAMY3KGWZIMkjBuAY9GN7dAugmzbucNJxOjGblGNP9&#10;PgkYvtrMeK9fcf2mQzIomyzDf4bQpjD9a+dsC7WT84lTgqOmGzW33z3pa02cM8bFOWNs1oyjJ6M+&#10;h0dzl07pM9OVqRwaE92grcJZTv3TkWEdrXX7ZdK+ONe9+nTSh73HEeJmkDFyJhg3h5s92751O6p5&#10;6OtNoCs9tTfbFm9sjX8ifzpApm6F6mtfP61ZX88CXa0Pfa2jNeOweddNm25Eqa89a2kN9aNP+qQ/&#10;ncxh807PnDFzXnsOoQ316Z7+5tj8tt/e8s+M29vW0u/79BtEb/k7P8uyLMvyzXIVLsuyLN9f8b/8&#10;nBv+959ByTHTbYwM3QxxRmCOF46YP+GBMwY5acAAF2YUIsMxo3EakclC+jT2M4iRc2A6M+j+yknD&#10;iO8rW5wYvp7COTMN+MaXsS6uL2nkiCiN9ClPO3SbzosZr7y6+sgBEI2RTo2N4UxvRj7jnfHK0Hdz&#10;xpj8HgpjPgeNsanXDaGcNNpMxxnSr/z0FxavbGWE5OLC4rVvbOauMc11tW9O7I2cNtKtvdB8aNc4&#10;rBfHmjHan8bMocABYg6sv9szHHYcdxxUORfTzzhaN7qeawey1r+yrVX7VFxe6yg0D/oy7zmTprNm&#10;Qm9fX7J+nDEcExwjnIhuASnTWraGdKOn/uhBP4h7ltJjyprjdE//qXdzoA9zTG/9c9RynHyVG0Af&#10;CkcQh0w3wPwOkXELOds+xl83W5ZlWZZPn6twWZZl+f6EWyUcGgxFBlkGPmfHNHI5Chi3jLwMvRww&#10;4Kj5ZV/EybtBMx00jMIcNDlmimc4nuhrGskZkgzV6SCgH0dSTho/bnzeAGD8MuIZfvOGCYM0wzcY&#10;rsIMc/3Xr1B66jT1EtJJnH45NdJ39jXbD+nZp3rayOjngGDM+qoP497aMfancWt85sP6Gae6OaPM&#10;lfbAmZDzQqiMfEhXTv6N6ivT+DDHVdxa5oxpz8B+mQ4a+8LaTyeINvRjvYzLOO1VFC+0B6CcsTf+&#10;xq4dOja3pVuXxiut39alNUPjoecsIw51tatvDiVOGtDRGtKNAy2kya1bz56wtYS1NIY5x/pvntNJ&#10;fOo+nTXpCWUhX9jYmhN6mU/vBc8U5y0nUreWPF8f45YN54u27d/eOe3V5s880IFDUt+3dpZlWZbl&#10;8+cqXJZlWb4/4BYGR4b/pWY4MoQYihmPjFoGccZ3hh3DmaGdA4aR3VecMrrB6GYUKpvxnUNGG9NB&#10;Uxo5ZqYBWd8ZkQzQYKzSkUHHuMuY8z/v/QZITihGMsPXWI0tw1197c92w9ihX0Zv4WTqVNni9CvU&#10;T/OZoV17jbExz/a1pSzDmc7GaRyM577eZMw5ARj0bl4Yp7LWVJizwtgnGcTaL36S42Y6cGA86Va6&#10;OTAejgPjyYHQmueUEea4IZ/rnwNCW9qlu71pjWGsxmzs5gLSOasY/OZCyAEy56C1N5bCdD/HaHzW&#10;oDGJWxe6TceIfDRebZnPdG3f6af22gdkoIs66Uhna9kaihtDa5fe6dh+aS3SiX70kkcvYetDf8+e&#10;9NxvdNGvvWZew3z7QWo3fdzq4jjpBhAHjufOTS+/o/Muh4qbOepoizMoR5Q1NkZjtW7Wz9xNh5Hn&#10;W1/eY/Cc60+IL/Mj28uyLMvy6XAVLsuyLN/uMIwY9ozHnDJgIDEMM9wZeRl3DGaGdMa1WzOcMTlr&#10;OGlyxlQmY5wRnvGdkR7TQZOTRn+R4cjQZDwW5ujIiJ4GJSPd+NyaccOEYWmsjEDjnI6JjNsMU+3C&#10;2ItH/U/oBnUnyp/tZfiLn+3XlvFGToA5fvXp3Q0DBqyxuV1j3Maas4JjoHEry+gNa51B3Jo3L6Gf&#10;HBahf5TOUaCsMRlz8znHYy3P9bcviuekUUbZxq0d7aYfnY1daEyM+EIYL2NeCPsBxc1FZaTVhXlo&#10;zHMuGicdGlPja82mrsIwF/ak/rSvDXWMz15v7O1781Q7yrZX9J9ujV27OTHm+ooLm5McVNY45442&#10;Wyf9tTY9o0Jjkq9v/WnHHstJkmPs3HMh7RnsN3g4VDhOOGaEnDj93pV2W58cMnQuNKbWaqaVtcet&#10;pTZm3xw/bppxIHHS9vVAfb/lb+wsy7Isy5fjKlyWZVm+XWGo+FoBg4bBw/jqf+wz1DNIGZOMRgYb&#10;MqQ5ZHLGdIMmx4y8nDKF0/lSfBqmJ4zEDHUGJD1ipjk2GJp0BQPWeBhv3bAQSjPsGMnKRM6GHCTT&#10;YTLbRbIM87PsZOapWz/I4Bev7VlP2+Zc2FiFGe/JlNWOcVg342aYM1oZrMZ9Om0yqskz3NWZ5LCr&#10;TXEylGbot1eEpXNoNDY60hs5m6xp65yDYq45psPDvDRO7c8+WsM5x+Lyc7CkH70bi33PyDcH7RVz&#10;AnHOgjlezOcivVrjHB2tmzSUnfOqvnI9Az0HnpHomTAPrXnrrc/Gd45N+61nTowT4zZmceWMSZva&#10;19fNcURmLOZW+frJyWV/tcfaZ0JzaW7bi+ScNW7e9NU85eTTKeeL9ttLPafGi9Z4Ur55mXsE5qUx&#10;00d/HDf6n84bX7XKcbPOm2VZluWb5ypclmVZvt1gfPhqE2MpYyjjujCjKIOTgZbhxoB0a4YzZn6d&#10;KYdNN2rIkKGXsZfxWRzypnGur4z5aaAKGYoM1dIZwxmvGWwMM0YZw5BRxiBlbDMw5SubsSusvjBZ&#10;Rql0sozE0qEeeYbkaUwqX1zeNCSly6+tOc6M5zkXjTvU04Z2tWcdcyzkIMgZkUOCUW0fBOdNBvbN&#10;4CZjTDPMGb2obXM7nTfmGcZHLzrSvXVtre2F6ZjA3APqmAdjar6M0Vw1T2ifNkf11XwpozxdmuvZ&#10;ZvPleTCe6Xwwbzk+el6MrfWsrcYJMmsirJ75obv8xt1z4pnpGTIHp8MKjacxGk9jSof0Kd34Wgv9&#10;i9OFXq2hvOZRP+ZSn+khJKtfY9OWeWvta89YPW/2WbdizGOY19496jWf7d3GoY/5PFhH/TcHQV/M&#10;OWod0rc5grHqk77WtnW2/92447jxY81uGfq61DpslmVZlm+Gq3BZlmX5dsIVfwYIo4QxlVOGgZRz&#10;hhHDqGEQTQON8ciZwrDs1szpmBFncGZ8Sk8D/DQ8pUO6MsjgRkaZMAfFNNgYYzkpMk4Z3AzBDETx&#10;DNWM6YxNbWUQTmMO5kSdDEfxafCWF2QZm7MdkCl/o/L6p0f6ZaCiMZuL5qD8GWoj3cQxdWu9rT9D&#10;OYeLOWJcT2dOzgpOHbiJYD5z2oBcuW5mMLzN/5wnY0vHDOscAfbVbc2VNRfqNp7aat2UU6/6whyC&#10;p2OwMsiY14Z+mjtt09vcmBNzYYzmwvz03ChDl9bt1K21znlhPqT1Q4+ei54bTEeNvOZljsV8mZ/m&#10;yhiMZc5b4xI2rrlf5p7IyWI89FZHO61P83nOqXztqdN4o/nQprbNoT0itN/IlUmP1lmozcaH3gvR&#10;OgaZufK+EU9ncXWlG0tovz7pa91ac/q27nS2z3PccG77rZt12izLsixvw1W4LMuyfLvgf4T7a0aM&#10;RgYJQwoMFQZLBhKjBhlAwvN/+7tFk4F55p/GZsZdnIbWlGdcZXAyqIKRGRl1M5/RxwBkfDKqOQ8a&#10;M0PZWJWpjYxDYYZrmJucGcIMOe0IQXaibHM7YQzeKI/ehfSZ+hknmo/SjX+G6kBbsx11KzfHn8Es&#10;NG71zvEYM8wjZ0zzyoHDcdNtBCEDN2fNHFs6tL/aY2jNczTQUfnWYc4hGX2NJYNeG/ZatB/bg+de&#10;K63fdNEetA1j51TIYDfunDTth3RqzqSbQ/NlDrRBrk26ehbol3MTPU/k9E1PZdMz0n0y5WcZfZIZ&#10;Y6E5bn7pmn7GL1+/cy57xtMn/bStvHVoLWpbm+bJnJkDcX3Jq7y66XXq3finLkGfdJKe5dJTe803&#10;zrlI33TBfCZaV+vdvue08VfU3LLpd238ILLw9t5dlmVZlq/OVbgsy7J8O+D3Z/qrKf1PNsMjA41R&#10;wjjLqBFm7DCE/DBwRtF5i2aifHViGk/FM+70c0I+jb4MdvoJQ5remA4HhiYDi4GYYcV5IGQ0Z0Qr&#10;p07tZJRlaDdHjGzkpMjozulzOmoYoqEdaLf4LEs+jWQhGsMcGxo3SivTnCRTvzFJm0dzam4Zqq2B&#10;+Z7zXNvqFGozfYKuxmfs5qIbJuY4pJUxPpy6tNat+1xzfaf/nLfmpzmic20Y19x/OTzQXg7jn44A&#10;lEZ7Tv8Z6G7SGNPcC/KMkW7n2s690jwYm75zzpxhv+mkDJ3Tq/UK4y2vtLg6s96rUPmeM+trnObU&#10;nJt78nRo7opPtNV6ikO77SPtmoueBX2QKzPXrbg+oT9y+uLUZeoz0+ZOXPnahbz0q59kzUl5xhJz&#10;L7aHjcc+8C719Si/a+O3veDHj31Nqh8mvr2Ll2VZluXDuQqXZVmWzx1/ScWPc7r5wGicBhMDDQwZ&#10;xgojRZjhw+hhPGZInkal/Gkczfg0mJDBNY2iqG96ZBwxlHMcMJhzGEwYT8UrQ8aAZ1QxlDkQGFTG&#10;z7giM375yiIjlQHG8M74VpaBHuprj8HuZgXIckxUdxrvr6BD6HtCt4zCdGxcOWBg3DPdHCUzd+bS&#10;vM41yEhF6zOZa9SazLXQtj7oR086G29z1tjJK6euNlpfoTVv3efaK6ue+trRnnlq3vRpnOooT8/G&#10;Y8/Nfdo+bH/OMTcfoEfjFWrXWOngubHO9oD46ahpvRt/zhmIt47Gp990RE5Psp6ndKRHeqWn+Ewr&#10;K5zrVrq2aq8yQu22rjCfwvaLdtSjV8+6uLry5toVas/aaas90rqZR3mte32kL1m6ob7rt/miS/pE&#10;eqnTHGiv9md/s1xlQ5nk6qA9KbQf2pfG5V3gllW3yvrBabdtOG/8aXBfj7q9l5dlWZbl/VyFy7Is&#10;y+eM/9HloGE4MDAzdhm5Gc0ZZYwXxgkDpv/RZxS5RZNRRC6dYUk+DSl1T2q3cBpFJ3QBveiXjqUZ&#10;fycMpxPyDMQM7Bw1nCmMZ8a0/BwKGdoZ2eaLEaa8uvP3V6I2GWf9Vot0X/ep7RsZrzNk/EXODyEy&#10;9HOMTFmOEGMvLcy4hPm1Bq2T+MmUt1YZrLWDc030mw4QT0f56aaO+vZbhjPmulfefDQ35rH1MSez&#10;vdoR0t9enIZ84bk/53jbn9LGXJvm0Bj0ndMlR01OmvZMtHcK6asd7emn5yW9Jqeu6Va9qauwNW2d&#10;xFHdkEdWG8rTZ65pa9D6KEOXs53qxlnXmjRvxm79hPaKMrU99RUvnY70bT3KSzap/Kwb6llLbdSO&#10;kKxxtm9mHWXm+OY4jcP42qPGZ529Y6w5vDe8B7wPOGv85aj9HZtlWZbly3MVLsuyLJ8rrtszEDgP&#10;chgwlhjQDNyMDkYK4ySjh2HW/1gLpXPUMIKSY94AECLDqTgykjKQZjzok04ZQycMeAZSjgEyYXEG&#10;IpIry5BiOHG2MJxyvKDbEYxvcc4VjpecMv6qUf87DvmV0444tNX/qKurbPWktT8dMTkgMvIyZGe6&#10;stP5YTynM2TGMx6FzUdGMazzXKPWZ5I8gzXjtfWaxus0XJtzesAatU7C1kb56tZWedU37ubDvs1J&#10;Y14Y/8ooO9uhX/rajxNjmmNvTDcy7LWpD/3pV//tFdhT0zmTg6Y9JaQ3XdNR+3To2ZmOGvJoLdKn&#10;cbWGU5Z85hWebUi3jo2RbuI9d6WbT/Hqg7x5V966Wfvqt4bnHm7ta6/5wFyX+plzIDznBc3blKWj&#10;sLSQrPE2B/IKkykDcbLqNc7G0bPWOIX2gH2SU897wXvEb4H50eHbe3pZlmVZXnMVLsuyLJ8rftyS&#10;o4CxyIBgLGUsT8OMEcLYYajkgGH4FM85o4z4aVwG2WlEZRxlBE0DKKQz+CaMvQz/kGYcTQcAWcz6&#10;xik/IztHDWdKDpWcKcGgKszh4qtNGeaML4a39pDzABnpmF+DqJ2cN/KUr40MPG0VF4Z1M4bpiJFO&#10;Vn7yHDQwB823dZkG7Uy3vqUnrSG0U4jmOiO2Obc2U4fic31CvvL0Nj5jaD6Ec26lM/r1k7NA/+nY&#10;vjMeoTGdNFY0xsrWjnbbP9aBHvYAB0zrnHMG5eUElE9X40o/feljPj9Tj2SY8+/56RlK12TFkytT&#10;2conq6z0fO6swVwT8tmOsGe1ulDWuponzDU0dvMmLk8f1dOWNid0a7zmI12Tz/kI+fSpTGntzzTa&#10;K42NHuIzrHw6Chtje1m6/dr+aKxzz4bn3zuFw9zNxtu7elmWZVnuXIXLsizL58iPfuBo4GDIsGVU&#10;MDCmAcI4yaBhGOaUEWZA5rQJ8oxM9WYeGDmMnWkghb7qO+hALwYQMoim8TeNIuF00IjPdNSWPIYj&#10;A4rDajpPzE8hw7pQOeQYgDaQswQZpdNZIlRef4z3DHdtc9RMZxC5Phj4Gf0Mu/rMSZOxK14/pYvT&#10;QUgn4zYfGZ+tifVqzVrnk9ZWmWkI14b2WkfoIwM8I1aYPCPXOkgj/YTlNYfNXfOXAySnB8y5+u2h&#10;dEpHZLjPvZpxb2ylz/KltakPc5qT5rxJEzlo2kPiyhuT8dJN282rMKRPHU69jCvZ1DPZHHdly5vy&#10;GTc+a3R7/oTlKYvWW73Kt3Y9k9al+bJO7Vt5tTfX6RxTc9H4krVe0fhm/dqQTme61pd4uoMuyc54&#10;47P+0bw0ZqFxW2MYK3pu28P2huf+pz38iIfb+3pZlmVZ7lyFy7Isy+dGv0PD+cDAzahlYJwGSYYQ&#10;GLPBeMxgz0Ca8QzMaSxNI0l8GksZZhlMxRlD0/hhDDGAMOOMoQxBGA/IZrnaqc3KMhTNA6OJ84Vz&#10;JEcMI4pBba4Y3DlJpoFZ39qcBipKJ1M2/TJU9Zsxr2+Oohw21okcOSXooE7OGu2E9s54Dhp90jO9&#10;MorPtbGOOQjKk27ty5trWdy6tX+g/cbfHBQWb06mrLWRl2FvzI2/NTEvOcwat3rWXTvpMPdXYyos&#10;HlNW+eLagrnTh7m1BvTgfAk6Ca0nctBYW3q3d7SlXfPZ/OpbGjf9GkvURuOLOYbyCs92GteM9y4w&#10;j3Mf56iQV1yI8oU9e9bDPLU+aG+2VurUb/o1D40lyBpX5YQTeRPjKm+Ou/G2X6PxoLHbmzPeHite&#10;unGjvd34jdt+sZd7hu0Jz/pPfPjBD7f39rIsy7J8X67CZVmW5XPiOx/8KViGPwMyI4mRcRonGTcM&#10;oAxzzBsVGZYZlMiIQkZRxhVO4+jG1GUah/TMICrOEGIAwVgyioQZScIMp+rWXk6AjMeMf8YU5FVG&#10;H+LC2V46NnfnWJLPeP3XDp2hTzow8q1TN2ty0uSgYNyl4yRDsHg0Dn2my1yL1rq1s9YZu8LWf653&#10;+dG6zXFmwDdeIYy7tTD+9IM0zHNrYzyM2sY/HTSQbpzqqa/v+kd7TjjHNscQ5DOvOaoN7dFdXzlp&#10;cshMx0whQ7xbNMainnlIFzSvrUPPzIynk3rpMnWb+io7ZTMP7c/GM9MzlDefQ5xze5bpOWntYJ7a&#10;t+TiypjH2eecD2Omc2PHLS6ccpzjnZDrS3yO8xyH9JyDQjrDHp57tudZ3eLyPdvNR7SX7QlOWb9N&#10;88Mfbu/uZVmWZfm+XIXLsizL58SPemDwMxoZvAyHDIoMFAZLxg0YO4yljPSYBlRGUnJheZERJZ6R&#10;NI2maTAVgkGU0ZQhNI35DKCMoMYEcfkZS8i4Kh3KZUTVjrD8jLba0kZGGzIw6S7euOaYMMev3Bxf&#10;Bh8y/Bn2HDWQzrCLjN5pCGcEJxPXJr2nzullXVpDWMO5vkiGjODGBG01D8LGJW5sGbTNfeMU51ih&#10;pzAnS7JJN2n6GhHnTA4R6dpo3fSXDunV3M91MJZkyWe5MMZJe1K/NycNcs4IpelJR2OnG73m88MJ&#10;1nrcSJfmPD2nzrf45ByHeQn6kDVfQdfWsb0f5/q2j1tDexLdHGk9e9bal6hfOjReOhefc5G8vPKF&#10;6le3MRdPTobG3djnmOf4xBtfYxTSv/2WDMqSk8E7xZwYd3PiGbaP7ZH9ytOyLMvy5bgKl2VZls8F&#10;X3P6KQ9uZ2TQMhwykDJMGC/TSMwpE27RCGcZ8TPNmM9wwixTPEOJLMMpYylOw6h4RhGj54Thhwyj&#10;yhZOY3O22XyIJwcd6NIcFU/HjL3ijWUagqVjjre0ON30TW9GXDdq/Kiw+HTQMHpD2RwzM4S2oG19&#10;NB79nutXHDlkZhri5I2rsde2udFXYzGH5nXOr7g1ynDNcId0Y5hjRA4aTpFuqAilq5Phr//0EZ5r&#10;MePmf+7D8qes+nOs+tEf55H1oU/Qy9pBHh2tk/J005a2m9M5v81xKBfpe4bKTT3Fyyud7nMcjaWw&#10;OZvrSCbsmbjJWmPjm+tnr5qf1tAcyFNGWfuhPtONzo0N5xyUbqyh7ClD7TbeMw+NfdLeOcdL52hP&#10;JzcHzUdz0jN429tu0tgj/lqc3wu7vb+XZVmW5ftyFS7LsiyfCz/uwW0MxiLDgLHAeGBUTCM240eY&#10;oZhTJiNSWigvA2qSkalMbeFsVxoZYpHhNI3EaQhm8ARDL+NHKI3yM5YypFC7xn3KxOubHnQqpK88&#10;Ok59i5eufMyxy5/MtsX1b22MhUOCwc+IcxODgZtxl6F3yqJ5MQfG3njpP/VqXSc55Vrr1rR1Uzf9&#10;xemtXWF9NJfC1m2uS2s2x1E6kmfog7Mjh0jzkuMR+tAfPaZe6SxeWLz5gPE1xnOss672zaux0HE6&#10;jnLOICeSMdDNnKhff+2L5ll6Ph+TdEm3iTpTV+NuredYi0P+nCfMdRPCOHt+ZrznKucM5trNdUPO&#10;Rfk9q+rrd+pF5zmW0slm+pwHzHKNeYaNNVn9C83HOfb5Dmm8vT9nvr0glFd6YrzG3fzA3nCTxi1H&#10;7+kf+HB7hy/LsizL9+YqXJZlWT4HftiD/6VlCDCUGAaMBUYEI4Rxcho5GeWngX6TTXlp3Iyoygqn&#10;fBpVoBNj6TSSboZPxk8G0IzLy2DKqMz4yhjDNM6KNy/CdDtDKCPdOJKdc2DcwrNcZYXa0T/9jIFR&#10;ywnhNysY/NMZkaHHQTAh5+zIadWYjc1YoO/WsK/Y3DjXSz061gbEzVfzFvqbRuw05OmVfsJzDMiI&#10;hXmA8bt50G2VdzlpWsto7MXTvfS5to2zvFkH6ulDX/r0bHEeccp41pCDZj5zzVVrnxP0Nuf6nfsj&#10;6FFYGeHU+USefm/ITy9jsl/mc5dT4nzmkonnYLN20znTmglz0lTW+uunvukhNK5obKVnfNLcNC8z&#10;3rwI45wX427sjbmxNQ/t5/Kal/KSSVcXM27saF+bF3uZk8aPB/+gh9t7fFmWZVm+N1fhsizL8jnw&#10;Ex4Y+QwlhgHjiNHAkGCcZMhk2DAQ5w2KGWcshrTyU1b94u8jA+oMM6JOY/E0fDKWorwcNJVTN4Na&#10;exljGWY5FjIWgx70TKfmqXh5xcuHOZDX3JiXmY85B7XTuI3NenFCMPg5JDgBckZkEJ9ODfEMwWlA&#10;Gts0VNMJ1rebM5FulZE+x1hbtauP5nSunTWgS2uT7hnr4oVzHBn1wgxa82Eu7GnzYk44A9TXnr4a&#10;L+iVrnMOrO+cj8qcYyuu7JRLG6dxNab0Y3QLc9Ckl/LVN5dzDZrf5MLKVSY5pr7CxjP3b+OboTmQ&#10;d+771ixas5BGz1jPltD45hpaqxw0MA/CHDfKqKOu/aE/ugVdJ3MNznK38mGchbM8jLl0czDHf+7d&#10;OQ9z7GTKnWWE5c90czXnaTpp9i88LcuyLB/GVbgsy7J86vghSrdoGAEZiwxKBgOjjIHCAGL8MdQh&#10;XXwaj8pMI1E8wzG5uuWLZ1y9Lz7Ll8ewmsZSxg5DJzJ+hGh8Z5nTiJLOMJ3Gqj4jY+7UE2TlV6aw&#10;8o1JaH7ONmLKKkMnejPkctL0uzRkGcORI6M889C4zaGxTd1Ap9a4MKRb17m2k9prDpozYXNr7eiR&#10;0yxnRqRv8cYSGfUZs4x9e5mDpttF5ocDQBvT8G9d04/OxZHuhXPNJ3PO5riL68PY9Et/euac6JmT&#10;T5/qzvkUb47POY/KVn72X7x92/wXVqY8ejQ3PV+t1cQc9vw0vkLrODHG1s5aoTmYaesnrqw68DzS&#10;gw70o2vzXkh+rsdMF29OCpOj8Refc6T/5qJwvld6bxRPPvOmXNw8GZ/5EY9zrsyL55uTxl/fWyfN&#10;sizL8mFchcuyLMunjls0GfeMWEbCzYDNQMxYFxdmJEozfKYBmUFfGWQgIVnlo/xZbqYzrhhQ9KQv&#10;Mh4zhjJ6ToNxktEEbWRMZZRBHxBvTqSbGzoJ6TXHIX2S/sLGNeskO5lzpC+60NmaWbucNL4+w7hj&#10;5IGRxymQwUfWOhun+TKP6TTRV+ta32hdc9TMvOpqT7th3k6MwZyfa5VDZoaNaRr5OWdm2m0wc2Au&#10;wEnTV4q0wwDWjz5bz8ZvXtNXujG0tkLMMUZ5UxbaaL3mGNOl/aZsczjntDV4F/X1Lv0aq9D+bazS&#10;5ZML6dO+t0d6vno+5rr1LImXNrbGKIT1w7vWzzoJW3f1649O9G086Syc4ywtbIzJJ409kiVvLqK5&#10;mHNCN/MgbPylhc1bZSsT7YXmcM5Ve92c2Mf7dadlWZbly3EVLsuyLJ8yP/ThD35g4DMGMjAYFAyR&#10;jJtpOJ43KDIghRmVDPjS5Zd3o7KncTnj9JiGV4YTw20akcVxGpGQzvgr3biDMYXayWAVxjTeMuyC&#10;3vRM/zmOc5zFYR4w56968kunC12NZTpp3BrJyLWm/he+NKOvscPYaqt+0u8M0y3Iy0N1UVvmYM6T&#10;tZnzqP8M14zajPqM9BnSP8O1cUE6Y9ZcuEnTfOSkUU47oc/Wlp7tL+uX/sXLi8bcuF8xy2ijseu3&#10;fSaun/pQfs4tWenmdpZB/VS+cGL+00G8sD2bbtao9elZSufomZm0duJzDa3X3Hvic91mvPWTbt1b&#10;K3PV/jGOdBd/FRq3+Cvm+MWblyg95wJk0u3d+X5pXc+weGXQc4jZRvPXXu+vO/2hD5w03/Vwe58v&#10;y7Isy/fmKlyWZVk+Vb7jwdV5XwlhxDKKMhIYIAwUhs40/BiEDPRuUmQgZrRP4728Mx/JcZYX1l9k&#10;aIJOGVQ3IyqDCNIZRBmT0yjKwBLOMtVRX7vTQBPXX/PDwBNG+s70HMdtrJjlKlO58iuvXXrQ1box&#10;bBlx00lzGsDIUG785shYjKF206E1m2udPjH1nnnaua0RMnDnWrUGGacT40NjaEyT5ObBXm4uTieN&#10;dlp//dEhHVuvaF2NccYLi0djP+dizpFy2oI+C2uzcpUV1pawfqVn/EwrO8vrx7zXvzham2StizBa&#10;J2HPxfnshHT7C+bbnovSc+0428L6Qbzy2tOufunTPqLzHE/zSZZc2BjfhbKVa49OyOZ8NCegV2Nv&#10;fsqbcxbKVbZ4NG8w7ubKnNjLnDQ/9uE7H27v9GVZlmX53lyFy7Isy6fKD3lwi8atA0YRw4DhwLBg&#10;mDBwTiOQ4ZejJeORfKbVq07l582QmG1XdqI8+TS6GFLTmMpoOo3JjKcMn2kAZfThNDQrK362RybM&#10;UJxGobE0HrrPcUFe81L+u8Zv7DHlqC86GCNDLicNh1vrybjLeaFMNAfGYyy3tdaPNXNrSnzqcuo7&#10;08LaMj90NEetV2s316t5D4Z5xnmk++moybgXdwuDM6bfo2HUNh/kyt2MfrSWId04WuPSrzB2YWVn&#10;+eZoprVb+eRzPjHn+Mw7OfO1Wx+Nq7U2vrkW81myJu17mCe0TnO9eo5mHLe1w81J0191sn4cjPYy&#10;+dwH2qRDz1/r1RiE85ksrzCUPVEvmoMon7y85iJ9hI1bfrLmsPLVESqbbM4VjNl8ipsrc2P/2s8/&#10;7eFHPayTZlmWZfkwrsJlWZblU+XHPfiNAwYAYyAjIuMkwzGDL+NvGo2nAVl5TEfDNPCrN9uf8pkW&#10;KpNhOY2qjKZpWE0DSTiNopthiYylDKfym4uonHh6MAIbBx2n/ieN7xyzuRG/zQWSTZTVPx2tnTWc&#10;jgkGL0M3h0YGn7A5MEeNQZuzLzpNx1prOOXlTT3nXEzDWD+lrZe+m89zXTLkZ2gM4qeTxjgz8Bn3&#10;/YBycwFzM78C1hzomx70ST9zQV9hBn5xY2qN5nibs8Y+mWVnGxAnq1zc2p7M+b7FUfv10ToIjRXS&#10;rUV7vHjPztz3sD6tV/PY2pUWormGtQvrYM1gLYUcNbCG73LSgM7pPsfUOiZrzOSND9ITMuOOxj3L&#10;135llWk+onkoT1ib0sVLx5yz9nvjls75aE//1Icf/nB7ny/LsizL9+UqXJZlWT5F/HWQn/Lg9gXj&#10;iFGQgcEQOQ3KaSDOMBjsxWeZDPnytSVdmdpPXhsn8hlcGZg3I4vBM40kiM90RmUGVWWENwNLPGNN&#10;vDRdgm7NFV2n4d1Y59jkzflNPpn1bvXVZYTSk0Hb/7RPJ01GsPwM5GnwmjttaO/sazpgxE/KS590&#10;akwZzs3RuW76pwesRUYpMlIzWIVzLDlqyIxzOmjcmplfdQJ5tzW0N9e/eUi/HBrNb+tU/LZuc+yT&#10;5uUsO9OVay7nvAorW7zyZMKT8ulZSHfMdWgP9/w0D/a8ONrv4s1X6zUhU65064hkraN1a28i58x0&#10;0IjnpGkP1DddcnTQd46hsPhE+fKidqKx9ozPeuKzXuXSq7hwkr5T79Jofpo3Yz0xHzlpfvLDOmmW&#10;ZVmWD+cqXJZlWT5FfsyDWzSMWoYTIyFDgkGSUcrQyyAUZjBmSM68aVQGg768WSeZUJ2T5JUVp880&#10;9DOakNGTYTTTGVLTIEqWvHjlZxuzLTRHdGmehNM4n/HGHo2l/MY4meWTVbb6+qSX9ctJ84d9QYZu&#10;Do0cNMbaGHJKTD3P9ZqOmclNt/TSHt1gnnIOWCfp5hH0OY3TM51hbzzTWTMNfcb9/JrT6aQxP8rW&#10;fnNhrc1FutHVGJpfFBee4zxJXjk0V8mb3+at9JlXeFK7s9+TdG6PFm/fCnE+O9LmQ3w+D61T83bO&#10;4QzLO9fSurVmOWpyzEwHjTxlq1d72qcn/VqzwuKT5HOspeU3NvHanXNxzknpOSfCWbaQvLwzH7Wn&#10;DXLj6xlF4yczH+3tP/DBj73f3unLsizL8n25CpdlWZZPje9+cIuGAcsoYhAwDDIiGDGMumn0ZRhm&#10;JE6jMQNzGpXip5E5ZbOt2c/7yOCfRtc0oKbRNGWYRlUyKDfTN+OrOkL96ZcuzROjeBruxhXGfMZn&#10;meZmzsuksjOd4U0fhhxHBOcMQ07IKZGxm7PGGjc24zKHdNZmaxP9Hs3NITPLNQbtFKJ1QusUzStd&#10;MsIzyCcZqvQ3liCfxj7j3lecukHD+WgOctKQM3KV116GcHNhPWE+6N26xkw3zpnfmONcf5i3GZ/z&#10;2jwKm9/KVa84tB+zX3oK06mxTHpueoasA3qGMPd7czTXqrk7qVzraV9GaWuQIwbi9q417MYTeXVq&#10;rz6mvu2jdJ/pmX8yy9NZOGXVm/nJpjzKTz7zk6t35kXjM94Jub1uPuxve9pfdlonzbIsy/LhXIXL&#10;sizLp4S/6PTjHxjzDFcGcAYB440xkbHK0MuwnGQsZmCWZngy7qexWV5pKDfbqtzsI6ZBimloZoxl&#10;OJ3GUYZRBl55Mz6Z9W9lzJEy+pxzRK8M46kr/ef4Z3qOsXmZskntqVe7+mJo08X6MXIZcTkorC3j&#10;jlE817hxqUd/bdV/6wBrFNY0+a1sOs7xa9samafW6FwnutAJ9GOY51AqLSQzvgx7aYhn5PejycYe&#10;OWwYuDlptFmfcz7olvMC9Edx6ysubKwhfa5/a4c5TzOtXHGY65mO2Z54/cw06ID0Tt+ZRmvSc9Sa&#10;zPVpjeZcNV9z3qb8XM/WsHXM4WDNrGeOGQ5FoTUSKtMe0GYh2kf07x0gTZc5hsonvyHvBv3PcrOt&#10;wnSZZes3kleneDRfk+ZN3D43X/a3v+zk3e2rqrd3+7Isy7J8X67CZVmW5VPCX3TyF0IYQ8gYYDAw&#10;OBg+yOhEBuLkNNbJhGcaOWXKr0xp+cLajmmA3ozQ6azJWJoG0ES+MGMrI6r8W1xYm5WXzsClR8by&#10;nC+yxhfK3GSVbfzlzXma5ZoHoTmgi/Vj8OakyDHBuOOYmM4JY2id1ddufSHHzEwLp179cHC6pd9c&#10;I+ijvpr/DNU5xxmlDPOcNBP6G98cD0M+I59xP8eeoyoYuBwB2tZPfTYf6dW6mhc6t8btNWOSxi0u&#10;bP0x13PSWqJ5rmwhWW0UFq/f2f/UITmdG0Px6Jnp+WmfF5qXuUbmypxNh4m85MIb5jtaS+toPcL6&#10;5aCxpqeTRj/pQedoL5Uv3j47SefJ1DPZLFt79aHcbLM5TA9Ut7Zqo/iUC6Vnu+JzzuxZ82IP+0t8&#10;vqbK0X57ty/LsizL9+UqXJZlWT4V/NlW1+UZrg7+jKEMAyFjIuMdGZwzzFichvuZzshMNvOm0a9e&#10;ckw59DkhY3BmNGdgnoZU4yGLaUyVN40pvEprb8oz5umSXuk4x9OY5jgbWzJh466N2sRMC1sLfTd+&#10;xizDd94k4aSZjg1Gr3EYt3oZ9ul4OmaSp1shpl70SafabP+guZrz37yC7nRjjIKuxZMbQ9izsH9z&#10;0DBg3ZoxbrcNctKYD8g3F7Wpz+lYaG3b/8iZYQzSjce8o7FCujmY65Qs5DV/5pPsnNvKzfLaqY/Z&#10;52TqVxyNp3jPi3hrMp+huc/n/LRWc77Kj+aVc6EwWsvWLudMjppuO/Vear/Wd3tnQofC4sYhXr10&#10;TVabMx2VP5FnPFPWfM3+yQsx+8JN58qSVad5bL7Mj33sR4N/5MPt3b4sy7Isd67CZVmW5VPhRz8w&#10;YrtlMQ0PRgdjDRl1DD4GIYORgZjxmEE5jc4py8CcBr70LHej8pWFtibTKGVETwMzQ2cyjaGbgSSc&#10;ht0Mi8+0+srrfxrhdG2OGsMtrGyUrsxsb6ZxGunGTx+GHSfEdFR0e2QavY3D+mqjfjEdM+K43ZhJ&#10;p+Lp1HrMtWl9WqPmOeNVyIDvdgzomqOGzvIz7I0R08g3zpwx3aLJUZODBvZ7joKM4Azi9Glt6Ut3&#10;89Q4GhfEjdnYkwun3BzNeWueW8spK15Z+bXT/M72S884mnd69wwXTz6fF/E5ZvG5z+feN0fNE+a8&#10;lYfpmAnz3vpaB+uWU6a4NRLO/do6pUN7iG6TZOmdvukqXZ509cgqk/5TdubNMc9y4pWJ8qb+M5zt&#10;xKxv3tr35sV+/kkPbkLe3u3LsizLcucqXJZlWT4F/NnWn/rAcM1gzYAAo2UadGDkZShmXBYvnIZm&#10;BmZxBn+OlxPGf+WrM8vWBqZsGq0ZoYy0DJ1pfJWOjLzKn8ZSdZFcmKwy+tT/nANhaXrOcc3x0H3m&#10;RXNVmYl2tdHYkUFuLHRk0FlbThrOGvGcNK13c0B/belLu3OdhNNhI4zb2LRjLtov2p66Zfw3t80p&#10;TgM+B00hh4qQY6axCKeDBv32jLHPMCeN8uZAe9BvDoDWOZofeguNY45JOMcrPtcKzY05a77mvMWU&#10;Nb/m80Sbs890OZlyOhvLHE9rMddEfnvb+Mmai2TNU3MlnHM30zlmwvqac2tqDXI6tDZnOJ00rZN2&#10;e/bSb+qefI4j3U7Kr2zc9kJpIW5lkHyWmTJUtv6nDMpPzFkOLfPC8fjjHn7Qw+39vizLsix3rsJl&#10;WZblm+a7HvzpVsYsA4nhm5GQ0SBkvGXUZZhOZ0QGYyTP2MyolC4vQ3WGyAFQfeQsECefeVBeu3TK&#10;WE1XemeoZfiIZ8BhyssrTi6d4VfZyte+OWIET2M8XaOxNxfGdJZBc1K52przi+LC29jpx7C1tt2m&#10;YfQy8HJQMHobI/3rs7Xo9kxrkLx4/ad7eqfPdA7kEJhG9JzPDNdpwMfppBHPMZNzxjgZrjmjuj0U&#10;OWnkK6eedrQ3jX+ki3hr3T5oDI2n8TVe4Vwrc4HS0Zw1b8JTnmzKxed6oz5Kp9Oce/F0pv8cCxqf&#10;sL0tbH2Kz/lpjmZY2WSncyasZQ4aa5GTxvqEdSLPqWitppNmro14Y7jpr3x1Sp9jIVcnKjupXHXO&#10;NibyonShcYjrh97VqZ+zXnPGOdlc+R0xNyF/4MPtHb8sy7Isd67CZVmW5ZvEj0z+hAeGa0ZQxg8D&#10;IQOF8TANbDD2MgrBcJyOgleGZkZqBmlIR8b/lOe0EEI71a2v2k+H0yBtPBlENzJQodwtfbaVLCP9&#10;Nj6ySWMxVvmVl9fYzjakz3KNd44Z4sZNb4YdAzjjd643B4X1Ng7l07/5juY950x63PRJfzJ6tXeE&#10;cz7DPIIeGfEM8Qz4GzlrjCHnTEwDn0PmD3ngoBF2mwY5d7Snv4z/DOKM5Rk/90TjEqK5n2tSfM6P&#10;uYmbLPkM55yS1e5JewDnc9sanJA3psYoRLIwD+ZjYo5iygpzykTzbR37mpq145CxNu3T1lFea6X+&#10;bB/plY7pLEzfGYYytRG1Vf4sj7P8hzL11Y50+23mz37Iomcj56S5sp//oIc/4OH2jl+WZVmW11yF&#10;y7IsyzcFB42/BsJwZeRmsDNKIkONoZMxlyEqZBBmhGZoFhdmbGZcIoOz8DT2hZGjgHxSmzfkZZzS&#10;IaN0GluNDVPWWI2tsVY2Y68ys50M4XPM6Z7sNuY5zupVvjLVi+bX3MN4pZNJCxsHA48hzKjjqAGj&#10;15ozlBtLc6bfnDJTP0y90yX90mvqguZnrkU0/wzSjFDOF3uRQU5vzHhpGEdOmsaGHDHdoLHPc9aU&#10;120i7elzOmgm04BOZ2F7pXk2vtZC2Do0H7c5av7KnzLMOjMsfpanQ9CLDjM955/+Ia/4zJ/rQ1b6&#10;RH6c6dY1xwxaY+RoOx006NYTWiv1tTnX5rY+M4x0mrJZv7yzzJlOFuqfOs38m6w6UzaRXxnz1xya&#10;A/Nln9vTP/bhux9u7/llWZZlec1VuCzLsnwT+EtODvb+bCvDiJHE4GUMMGqQ4Vb8ZvxlhBYGw1HI&#10;aJyG/CRnxGn4cwiQk51UNs62p0GbXvSdxifjqjElu8GYNc5ZvnhGmjLR2OfYCiMd5zjKm/E5nld5&#10;yEif4xVKi2d405Vx122FnBPWnOFnTK2pPuZa3Eif2ffUbepTu3OummN6ZYxOIxQ5ZegsDOlkQvs3&#10;B414Br6Qgd9NGnu9MAdA86Cd0/BPr9NgRvtgjkdorxlrz4k5mOsB8TlPwuYyubQ5rkyUX7w2o35h&#10;3iM9o30vnOn2dXHhlMNcFBbHba6K52RobXPOWGNzbw2s4XTMtG4Qt76tFQdPTrX6iqkb0l/8zEt3&#10;VF+b8oqXnnVmOqo/ueWf7U3SRbyymM+GeTMPObR+ysOPeri955dlWZbl3VyFy7IsyzfBj3jwQ8EM&#10;WYaqgz+jh2HAqMl4Y+AVn4ZfeZgG4jQYGZIZqCArnUEvRE6L0uI5CiLDtDKR4TrzxKeTYBqlGZ4z&#10;PtMZrZHRJJSfIVW5OQfpkc7pMseMc6wzD6UrM/Obz5k+HQHSsCb0pLe1tcYMY+SUaFzGoY426dRX&#10;zhrLdNKkT7qkQ33PdPPffDWHhRmjGfDdsJgOmZPptOnmTLctMvTdmJkOmvD7Hd2mUa829ZkxnCFN&#10;N2REF28PROMz1sLmfqbNSfPTHBU3n+Z1pouf+a3ziT6gv0lzf67DDM8xkZ/7fo69/HNeSkdrm2Ml&#10;58xcXw6aHGzTOdOaicvLUTP3rz70W3+nDjM9dbxRnUl9nFT+rD/bmfEpw6nHzBOfz8ScP/NmDsyH&#10;fez3xPzw++09vyzLsizv5ipclmVZ3hoOGv/76pDPQcNIcvhnnDIQGA8ZdAw8YYZmBl/yjMIMxIzQ&#10;aTRKMzCTlc7onA6LILvJqzPrT0M20oGeGa30zdiMxpbhSqbMLD/rlK4OGn99pxeMYep6Y5YJ7cgr&#10;XrszPed6zn2y5MbSGDIUc0KQN0eYenHM0C0nTWuCU7f0mX02N8LmLT2E0yDtlsBpxDNGJxn1SJZT&#10;hgEvzHhl7E/HDDL85U0njb5y0jRHJ+aseWsM7Qt7pf0ibP+geUDrAvM15w/mtDU882a9GT/bRf1F&#10;65GOU/fSjat1OdOVf18ZYY6N5uzmnGn95tfUrEvrZr04kmE9wZHjnaUdbdoz+qn/c72mvDgdK5Ms&#10;kiPdJzf5rDPbmOVz/KEys+xZT/n5TETPRLeOzJG/6rRfdVqWZVm+GlfhsizL8hb4ehP8BRAOGgd8&#10;B30Hfgd/xgDjICOTQZdRNw1Nxl5URnwag2AoFt6MxwzSk2n8T1kkz5A9jdkMWH0UT9cM1Bk2hsZB&#10;NstXpjqznnKNMT3SN0cGks18YQ6PKYvZXmOb+ckbY2Om1xx7892Y6J+h3Vgro4520yvHDN3OdH1H&#10;Ojbfod36PWGYZrhmhDLkkSHPIIe9itL2bfEcM8KcM93EyDkTOW3mzYzTSTMN6ZsRjQz9OZfF5xjb&#10;J82DePuldZtz2TzCWrSGlY1Zf86vONqjUL/1aB+n69RZaJw480/OcnMumqucDd4tNwfNXNe+umP9&#10;cqTN9YI8a6a8duwXbeuj/ibJpz7pPOU3qv+h1Oer+r1fX5WvDpSN85lozuxb8+EHgzndb+/8ZVmW&#10;ZXk/V+GyLMvydeBHgf051h/08IMfXIf/8Q8MH8YQo4ihBAZABkOG1mnwZdCDbMYzCDNEp1FYWcZk&#10;MvEM0QxTBmmG55QVcgyQT+RlqCYrnay4fjNQI70bX7oKpzyqg/IbT/qka0g3jpnP2XGWrY3KzXqN&#10;r/SUxRyrNUhWuvVpjNI33XPEnHEoM/tC7Wgj2ZxHNOftr9OQPY3RjPmMUvs1gz7K45RhsGbkZ+DD&#10;LQwhxyTEOQEqD8+AvvQ9jX5k1Auj56R0Y4pkc58Ye3PRehSar9awdZ15J7UT7cnJuVeRbK7D1Lnx&#10;zjEpm2zKp+ysJ2xtp6NhOmcm1rDbT9NBY+2smXA6aXp3dZsGOT7OEPSb8fQUj1tZbUym8+TG7FM8&#10;3eQVFq+96pQWr1wYZ3NnrjhozIO58pf5ftjD7TNgWZZlWd7PVbgsy7J8TH7Aw3c9/JAHf5LVD0q6&#10;PeN/XBk5DvgO+g78DGEGAEOAkTANmGnQFc/gKz2NRGGG5ywrJMu4VCaDlKwQ02DNEVFeyJvGa8bs&#10;lEFa3qkX3TM0z3Eqm85Td3FhbVQuuf7SN8dKTpbSMZ0dM2+Ombx0oT7EJ40TpU+al8JZbrZVvzhv&#10;zUT61UZ9x5yz5qp5bd4z5jNm7T0GvH0YDNJplDLK7VsGfXFhcfs6GPM3Q/8nf4F4ZThoare+exbo&#10;1vMwyYgvPvMaX3ur8bfHmofi5qh1mfPZnormu/kVhnTU9imL9MJMp3/jme+BW3552phyYeua04FD&#10;ovVtPWOuZ7efWrfWzpp5dwnJeoepm6OmNatPpAfohda1MZQnLG+GtXc6WCbGVhiv8k8Z6q/2pWe5&#10;HJbGaszNlb1rL/vrfPtVp2VZluWrcxUuy7IsHwtfZ3Jzxq2ZH/ngrzf9xAfGjYM9g2g6aDIGGAcZ&#10;LNMAuxl+0pPkp+EoZGwWZsRnhCa7pTNMTxlKVyfKq1zy9Jm6ijfG4mdaudqY45nxqdt0qOR8yRlD&#10;jpwgOTui+umu7BxL9THT4ukQzTEav/jZVvF0yhEz4932CTpWf7Yz+zppvprXjPmM04xRxna3Z+zP&#10;sF8ZprB/u0lR3L5m2AdD335nwMY09FFZhm7PhP57Hug1n4fC4sYhVCZZ8soZr7B91XyI3/ZTtHat&#10;mTJzbisvjDPdXMdMT51Kx/kOqFzjK2/ml5anfo6GHBo5Gqxr62a+5xpah5w08+aTNXP7z3vMjREy&#10;edO5pt2cHvqt7/RIL5TfOGf5whlP/3dh36B4TpXkxads1tdH/ZauHHoecmiZr5yRP+nBe55j/vZ5&#10;sCzLsizv5ypclmVZPgacM669O7S7OcOoYZAyfDJsHfYzajJCptFSOA2xjD7MeAbcNB7JpsFYHjI0&#10;y5NmiCYrPwO1OpUDp4D0bPssMyGv/fSWPscgPKmP2d9sT6iPnB85MHJmnM6N6eCY6eqfuievzo3K&#10;VL+5SLeZFp51hemYY+bU/aS+Zt/JmpvmW3rOc8Z8Rqm9l1FqTzJkTweNfTsdNJDOsM/hAgY8Iz+m&#10;gyYnjVC5aeznpMlIzkj3PEwHhLD90TNSvnDKZ9zYzYk1EC8956u0Muay9UsmvJVPNvPqI9L51PtM&#10;Nw7hZJZRZ8rEzY05az1jrum8NYPeSdbg5qTJQeNd5jdX3AjM4aycNrpNo4/eaSd0K06nKW+dk6e3&#10;uPZylMz4dLrM+HQulkcW5MVnndoWFq8czrkzV/a6ve0Hg32V9fZ5sCzLsiwfxlW4LMuyfCv4alPO&#10;Gf/jzLDxP6wZoQxQOPAzDBgCDJFpiGaMFc+4y+DLOJuywmkcVqb8aUAWn3mMT/HIGC1dGeQYqK3K&#10;VSajNpJXrn5Dmr7pPHWfY9Vn7dQmuXh9Cjk8ODiULz7JwZGTpPEIMdsjn3kz/j6mrifaOfW6MZ0y&#10;yabec8xnv81t82wuM+bRvgv70b7McM0onYap/ZuDBgx6dKMgh0xwxggZ+v48sedBOW0z8OUJpwPT&#10;85Gx3HMxn43G0J7pmbiFE7Lmw/y0x+b8zPxX60demRme8dqfnPo1pplO33iXbM7NdM60njkbckRY&#10;S2uYgybHjLkXzq+qWUvrx8nsnfZDH/y2lvccR4319G5TXn1t916L9tjUjTz9csbErBvp3ntzkhz2&#10;1NyzxjnTxad81teeuYrarK69OR00ObI4rMyPebl9LizLsizLh3EVLsuyLF8Vv0XQV5s4ZxzcGabT&#10;gHHQzxjIKMkIZcBkeAmnYcaAi9IMvgzB0hmR5LPOLDMNyOJQL6P0zLuV4Qx4lT8hmyinfSRrTHNs&#10;U/dZlnOjdme/wvrMWRE5VnJuRG0JoZ3ZRmlx4cwXnzSuGVZOHJWtjXRDOk2HjPQMKydMp5j9zj6b&#10;xznHGfYZze3DjHlMg5ZhmgMl4z7nTA6WDNbTQdONmRw02v23PvyKB/rK5xCAPqaxTx9Ges/I+Xzc&#10;OMcazQOapylD5Zo786jsnNeo/pzrmHWKY/aDm96lz/xX8pwf5sc8IWeHORR657SWOWjMM0fDjE9n&#10;G6yh9xiHDAfN+b7jiM7Jpr790TtOv+2tGW9NkTMk+Y25H2u7eO9UYTRGugjJ2rfJyxPOutrSV+/o&#10;5LU556p5srfNg3f/nJ9lWZZl+fJchcuyLMtXwf8u+2Hgfq+BQZrR6UDvoJ+xwfDIYMmoygCNjLjI&#10;wCtdmYy/4hmFheTqzXiGZHF5xW9GaelkIa+2T3lMeZzt1U761eaMl55tc0zUx4zHLIccIqeTQzgd&#10;HupIV7/2ypvlTirb2IrHrZ36x3TWpOcrTp3PvsK8mdvIsLfn7MHTmGag3oz6DHqG/DRSw40KBjtH&#10;zXTW5KAR2uv/rgcOmj/94U980Kby2qgPfaYHnc7n5HxeJo2xOM49dabnPJU2n+Z1lmlN51xPWdRW&#10;ZWojpo7GgnRNXl5rFckLmxvlzrXsncP5kKPCO6nQfIf1tLbWoTW0bn4M99VfLCL3vlM2Z7S101+O&#10;jtPpQi+Ip1/lqtPaQ1uRg6W9WXpibDjjjfuWp+0cMjNeH4U5Jtv7ObE45verTsuyLMu3zlW4LMuy&#10;fFkYKv6nua82Obg7yDMKMgAyThhP06iKjK4bjDphRlyGXMZeZDBOo7D4lFX+lIu/K51sGqPlV/bM&#10;vzHLVl4b6VR7pcsnyxkhRPWRsyKSi8urTM4N6RkXlj/bnm1Whlz+7H+WnTJl0r806uvGzSmDqeNk&#10;9tkc1mfr3X6y39qHhRnQGcr27DSCGbMM0wx6NycyVBnoHDTi3ZzJOSPeDRp1vufhT3vgpPn3fMEv&#10;fFC+NrSvv4xlRvt8XnJWzGemtPxkjbnxNx9zfk7OspWf9ZJD2eY9yNMBs92YY0BlSzdOobGfcW2U&#10;Ro6ZuY45O1pLc+qdFOZZmOMB00Fj/fzOit+g+Y6H27sP8q2x9bPGvff0qe+cLe2tnDLFy0fOkRNt&#10;hfZzsEwa16s0naas8aN9Xl/pnxzK5aAxTuM1R977nDR+KP42P8uyLMvy4VyFy/Lthe+H+98tf/5Y&#10;6Lo2g9q15GSubL/rALosNxzI7Sc/pJlzxoHdwT0j0yHfoX86Z6ahxSjLGMtImySf+eJQL1lyhttp&#10;EM50ceWTZWgKM0DLK13eKc8gPfNOaiPOPO2Unu0Ur940gkufDpFk01ki5OAQTidL6Rnn8Eg225pp&#10;YfqlN+g0yyJdKzPzUHnh6ZCJdMIsP500M6/+0u/cN/Zi+1A4b1yAYZ1hmtFqP08DlTFvr0fGPWM9&#10;p0y4aaAOvX7pg6864d/x8G9/+GUP2q0tz8/snz4M/PRtHD1HpYvHfD7aS83LZM5V4WTO58xvbSfl&#10;VRZz/oO+MeXG1DiR80V85s02bs6ZnCNz/cyrNeRsEI/WtTXMwZbzwY+g396B4a8ZuW1j3a2z9vQ3&#10;34HpM50yUy6UTl9rLywejSPnymSOKZSXlz5kZ9nmZPZRncoXP/e/eXKTiJN+//T2sizL8q1zFS7L&#10;twe+esKAdsBkRPsKCvyvoIOnQ5VQ2uFSuRw3DqT7P2LLK/qT2g7lfa2pmwMO+xklYJAwmjKyMtYy&#10;GjPMMiTfR0ZZxlxpSM/2hNNILA5G5JRlXJZ3hvIrO+uVV9kbs513McsU1xf0kfNhOiHAMTE5y0b5&#10;OTOi/Jwg4tUtv/6ExV/RuGf/s474rX/ofzpeTufLJF3izKNDayWc+yanYWHOmWksZxxnsNrbDNNg&#10;oGbQT8OeU2Y6aoTK0ulPevhzH37tw5/z8Gse3Krx9Sdf7aqtDGd904NO9KPrdFRE+77xkRmzdHMw&#10;IZtzU3yu4a3ejerMuqjd9Jr6onGUV7p3RXFrVN4sVz5yzkznRw4O5GAwp5wMhTkcWtu5jhxrPjs/&#10;9Cs8PnN9lqqrHW0iB4e9lF5zj0H81Bk5TUJbaCzCqL/kxSsfxlzYXFR+th/lk4ubr+mkMV/2ubHv&#10;b9Isy7Is3zpX4bJ83nCuOFS6fs0B46DpAOXgiIzpruR3FR8Mbo4chy2/LcJhs86axf8S93Ume8O+&#10;ak/ZSw7q83+PM5QyKjPKMhhvxl/GXPk3pqE3DbRpsBWvvxnOdma7U4fijM2ZnwF60zHD9FW7ONOo&#10;zeK3fPW0K50zonqQzoFxOjIqP5llxMlK196kvFM207Oe+DmGOMvrf6LdwtnvTE/Z2d4Mof/Wwhy2&#10;L+yTnDMMe/HTuGcQ55zJUM0wDYa49+d8t/YuBZlng0FuXH/qw698+PVf4GtOv/rhz3r4Ux7+bQ85&#10;DXqeQB960S99515vXJgyY27/m4u5P8VLzzjmvJ3x0me8MlGbp170nsz8KS9trI25cSNZTmCYn9PB&#10;NtfRXOaYaJ7nfOd0s24+N30Wvvodmle4ueod6f3o3WiftJY5OuiT06b01HWmkxVXvrG0L2/Imxgn&#10;+Rx/+7h5QOVrhyz9z/pQ37zZ+84P/rOHs+o2N8uyLMvyYVyFy/L54nDkf7L8759DJkPB4clh0eHT&#10;YaqD2Y0OW9Nhw1mzjprvf/j6m6vrDt3zq0z2Uo4Ze8ZB3eHdwZ4xwUDqVgJj6jTepmHHoBZOoxoZ&#10;jMVPYy9DDRlvYKglE1ZWWP3am+0K9TfjmOUmtTdls8678tE4J2de6Vm3vFfOCY6L6eRofisTt7KY&#10;+dU9ZZUrPalsep5Ur3LidDj1OFHuVXq2JawfYfNnLea+yajPsLdXM+6nYZxhmlFsv2fMR06a6Zgh&#10;U1Y7xubrTW7KcMSEGzXx735wu4bDxle79OF9nXGsf7p1m2bq314P42z/neHck+Zm5hdvvtpzla/O&#10;lN3K1E/tTt3msxpn3hxX8cYsTC6OnGuYzhnrZ95yOHhPzbi5RZ995tt7zdr57OSI/qoOB3XU9Rmq&#10;PW3P9UTOkJwu6ZpDRnruxeKVK0Rt9i6+IW+Oe45d/Kxb+8nrZ/Y52/Qs2Ps+K5xBOPZvc7Msy7Is&#10;7+cqXJbPEwa1mw4cK/0v3jSmO5h1sOow1mFrHrrUUTdnDafPftf82x/OuL7KZM2tvYM3A6M9NPdN&#10;B/YMCkZShhXDK6NvGuoxjepJxl7GX21k9CGDLl4ZcpMMxozRSD7T78o/8ya3vJkWNrYw5uLn2EO9&#10;WT7HRPPXXMZ0ZkgLZ7y8k/KFZz+VSd+bHsnLm+GkPlC76Tx1O2UznexsPx2EzZ39YA3tA/G5V5CD&#10;Zhr50ygVZoh6FqZzxrsWOcQZ1Nqk289/8Jeb3KDhiHFz5jc8cNj8GQ/+shN83enf+aAcOZ31EfrX&#10;Lt04I9rTjaNxNc4zjLkPQdY+neVm2fJmvfLOdGVj6lS6ML0nrUeOs5wv1qf4KYd5mTdnei/5LOud&#10;VXw6JlrPsH7Wsq8Afytf3eHkdqNVO71HfabOd2k6FUfvU+F0zoCcTFgZGN8rajfqjw7GP+dDfvVq&#10;f6Znv2Szf3WNzTjN3/mnypdlWZblw7kKl+Xzg2GdUd3/3N0OXsUdrG6HrvKE6jrEZYg4bH7od/OX&#10;Tx9GRD8qzRjxP78cfP4XeTpm2jPtE6E0eUbE/F9+BlgGHEM5boZ08Vs6A/tmCJ5G3s2gm7LKqZeh&#10;OI3IOI3M0uUnm2h31olT37O+/OmIicaOxl298nNw5OQobv6EOTCQbJaTXxyVaQ2CbK4NWp8bZ7mp&#10;78w7+43pfIlkp7z6qP/mLcxZczf3irC9gWngw7621+1xeA48D+i2RTdnyJTxvrT3/BgwJ4zfnOGU&#10;+XUPfb3pVz382Q++3vSXPPzVD7/x4S9/+Esf1JHvR4Tp2bNHl/NZa583lrnHyErPuLzCs9wtXTw5&#10;Wfu3NqJyaI5ne8kncw1QvfKM0do03sY+50D+6bgwZ72jckgUn46J25r6DPUe9B8eX/arTjf6qmif&#10;zz5L5/uVPvSKuebGY2ytffFzvJPG3vhvNCf6bj7IZt36n/2cfc88aFt7xrj/sbMsy7J8da7CZfl8&#10;YGj313UcjBw0O/TNw1bMQ5WwQ9dpoKBDlwNct2r8D5nfqdm/BPX50VfhOGPsF9fS+70ia9v/9Fpv&#10;62795/5o38wDfAYUg4pxxVibzoeM55gG9TSwC896OSkmDMTT6Mugy9i7GXPklZ31hBmTwuKli1dn&#10;lpnhmYfTkEVG7hzPlM1yxWtTvvkxXzk2ijefOTtyZMwyMfNgroW10ZrM9She+qS61Z/U9iw3+8d0&#10;wMS7HDSoTTo1l3NO5/y1fnOfiNvD9vJ8//Xuy3DOoGVYe8dmZCurn/T6BQ8cM3/hF/wFD77CxPHi&#10;60zyCjlpfvvDX//w73vgqPn3P6jDieMvPhkfneczSN+p/xxPYyzefkxePLk9Vbo9O/OTz3QyNL/i&#10;6XCWre/yQWfP5mSOpbgxG29rU1r54uYEc728o/rsau0m3WjJOWM9vQO9D3PSeE9+zNsgPjM5a/xn&#10;R18f7fM6PdO/929ja/0LUZ5ys2xxYWeA0G7h3Nf1Xd5sL/Rd/+Z96iJen+qbW/O4t2mWZVmWr8ZV&#10;uCyfB25B+L0YjpP+R9dhq4MYboe3mIeuDlpnuoOeA5wDrcOs/hj7++OAnzbWpx/7ZRTYIxkkQuuZ&#10;0dIB3Xq3DybtnfaDeAYVQyxjjcE6jfqM9NLJMtRnvPzKMLYnGd7IcMwAzAjMuEPGnBD2dMbgNApf&#10;GYji2r3Fo76nURqnPMN2xm/kVBCvDX2VZy7MUfMXOS2EnBrTkVFYnEOhdPVnvDUQ1l/rIF7+KypT&#10;uVtfU7+bI+Zklq8t7Z97I6dB894amcO5thn6833Xu9E+90xkyGbM9g70rtX2L37w+zK+ysQZ4+tK&#10;f+bDn/fg5gyHy1/88Nc8/JaHv+GBM4Zjxi0acvy1D//Jh//Ew3/4gbOGzC0cPyZs3HMsMMb2ReNr&#10;jMWTz3qzHXH5yQpnnTNPeJMJUd/NtXmezOcR89mcZVqTuTa9j0pbp95JrddtzWDNeu9hOmfAaQLO&#10;BZ9xH+smzUm/86UPTiF60K33MHyGN945D+ccTOTNOSk9Zc0VpqNm9tvnQP3W9tRjrmHx0spq09z6&#10;4wVf5bdpOLSgbkj7Oq75c3PYDVDrA84gkEMZn3/KY7Zx629ZlmX51LgKl+XTxmFjftfdIc+hyAEL&#10;HcbmIa2DVoesySk70+p1CHaQ1J/DrNsY9FhnzaeDQ6jDqv8JdkhmjMxDuPjcK9bVer9i7qXi5A7k&#10;GXcZxzfnwTTUC8/4lEXtRQ6gmEbhNA5fGYLt/Sh/lsGUQ1vTqM/wzBDVb7JTTseZnnoKGdehbMY2&#10;zvGp01w3F813NI+nAwQ5OWZ+eZjtoLZnWJ9nvzcqN9dVP+mYHnE6Yk4qV3u133yYu8I5f9ak+Wtv&#10;kFnb9sLcI/Z37zrPifcdAzoDH8r6s+B+a4Zjxp/R9jszf9EDp4q4WzRux8jjsHFr5q94+K0Pf/PD&#10;f/7hv/Twmx44Y/DXfRH+lQ/K/k0PnDwcNv/eBw4gX4PyZ7rNlR8kNmZzYo7mfLRvzAPIMPObI6F5&#10;a71qhyyUMe/6ESpnTtvz7f/mGOa4uZ3M59Cc3/LnWoifjoPeRfLme601E1qzHDI5ZQoxHTTTUdOP&#10;Buek8Z8hYOwX95l3OgFmPCfDK6eAz81uM+p3Omnm53hz0vvI2Oc8nWGYl1c0r9BPnw3zM2HO9VzH&#10;+kI6nchT31ybRzdvG3dzZO7MgbzwudV/KqhnbpxvzhufJ9axtczRprx6zkjmOfznkn44cazjXJNl&#10;WZblU+IqXJZPFwcL/zvlAOJg4nDngNXBqkOUw9h5oCqevEPVeRC7MQ93DsAOYA5FHWYdfOi2/1P1&#10;9jAKHG4dSOeemAdudEi33pjxMy0+61bfXmCA5TRgwDH6MtwigzrkzzJnnGFYmJGI0hmZkYEJugin&#10;cdi+pnPMOTjnZY6/sH3fM6DtDHzUXwZqxuopL48sXd/Fu9oy7ubd/JizQjTvwpwbQkb9LS9Z8xza&#10;bK5Lv49ZN+aattZID2GcekX5s216tfdyIqD5bf6a9+bSOrY3zv2BDNXT6M+4V9dfavJ1JI4Tf06b&#10;88SP/voBYD/629edOFfcpvmPPPxHH/5jD//BB46Y/9TDf+bBzZl/4uEfffivPvx9D3/3w9/+0K2a&#10;3/nwn31w+0Z9TiD9uGHzix7+uIef9wU/9+HnPHAiWfM5v24qcez461Hi5rb1EcrT1h//wBn0Sx58&#10;feuPetCWtjml3Br6NQ+cVObanPSM9NwUfxfm+0yj5zKZZxXWhbx0stYoR8fNOZNTZjIN/TidNIx6&#10;zoRwS2M6FpJNh8NZPofA6dTpna1P+tHbWOZ72xy0Z+c8f5X5Re+72m8O6zNufcMzNNPKzHUrhLEY&#10;m1tD5qKv2hqz+ZXXWrR26LnLedT5Jh3Td37GnTLh3Bfm1/pa2xw/9HAT2RpZkz27LMuyfEpchcvy&#10;6eEA4QDof4McNBw+HUIcUM7DmMOTw1UGXunCDl+VFz/pEDbr1I8+HYIcgOjhkEUntzccehzI9sDz&#10;9eLgb67Nu/m3FtYE7Qnr1sGZ7DxEz30w91BlZ3nyjF2G73QUZICfhnXhNATP+C2dIR7ycxhkmGeI&#10;T6YhHunfmIRxHvSTCc85i9uc1dd8ZiJ9Ttm7MBbljGeWb5zm3vib/zB3zXfxcz2mXFj52Q7mnJcW&#10;znVoLSaVnUxZ8XREecnTK92qV7/1Jd5cNDdoHwiLm8fWofVrDTHX33u1MONRGc4KvxPjR4H9ALCv&#10;NXFa/GUP/4EvEPe1pr/x4Xc8/C0P/8WHf/CBA+bveuCA+S8//J6Hv//hX/iC/8oDh80/9sBhw7HD&#10;wSPu1o208O95cOvG79nok8OEHhxH/QUpt3c4kfwWDn1/xQNHEseK8v1IsXocTf4MuHx5HEx01/d/&#10;6OE3PxiXW0JuAv3nHozD17M4fOY84kzDcxTJznLz+Zzpwp5V9K6bhrjPosJ45aAJhnvh6aTJiO+G&#10;RyE4HIqfKHeSAycnTo4dTgsOA33Tt/d4426eondN8Zl3ys74ba4Le+9Jz357/xT2PFWmtuoHybSZ&#10;c8TZgHNEnKxx1m9tVRfk6UT/nt05rrPOjdpBe0f/5ps+rTennP8As0acahxpt8/eZVmW5S24Cpfl&#10;08FBwYFu3p5xuOgg56DSweWkg9U8ZHXQmWHxySk/D2Adfhx6HJTpRLecNfSl921My5fH//T1+0MM&#10;CfOdMWktWhdrUrqDaWnrJ1462Yyf9YXW3+GcAcwgzkEDBjRjejoCZnga4tNgnwb4achnlBevvwzz&#10;aZAXZkDMPdvYYK4yCjLwOrSLZzTMNJrHmPMz5zZmn+XNOUc6ntTGKe85NtbmYK5DczXnunhrAGsS&#10;M0/95r4wR8irdUgujOrXxokyZz/Fy4vK68tYZxw5Z8xLa99765SZw8Jznc59AcY+5Ovzex7civGV&#10;Jo4Qzo/+epOvJnHKwC0ZX2dyA4ZT5bc9cGhwvvxDD//Mwz/5wDnjdgx89an4P/vwLz5w4OAfeHDj&#10;hsNEm8q4afMff/hHHvTJccKJwvHi9o64r0rp9+98UDaHi9s49PuvPXC2aP8//eDWDocSnd3y4YDh&#10;VPpbHziVtAXlyJSFH0Fuj9rjcT4vM43mHrNea1GduTZzjXo+hadjBtM58y4nTTDWkZNm3rSAz7PC&#10;D6W6HDo5dU7HjVA/+pzOC+M0B+ZnvhNm/JY+Kc/eF3817zHze5Ymnifl6Dd1PKk9a2Y8c2yN79a2&#10;cOqurXN8ve+Vn3WUQzoVJk+3ZJWhT04be8Ee4FDKaWPtpqNt3ozqq223z+xlWZblW+EqXJZvHh/8&#10;nBwOCG7PzN+emYcjh5N5sOnAU7yDzMksN+vO9EmHnUhGFzo57MyDznTW7EHmy2PeHBRzynS4nes/&#10;14MMGTkdQoXFYd2E1Zt5oQ959oRDceQYyLiehv+8nQF50+g+jfhkkVE+08kyzDPOMQ/qc183plfj&#10;gucoHNBnODHnxeVHeRmOoY/mvzTS56Q1wCx71rFmxmaMrUNhzDkLc1w4yTkz07OetnLEnJR/42wj&#10;autWt/10ytB6F+aYsfYwJ4Wtf3M140Kcc926tc4MfmHzTgdf++GMcDPFb8tw1vQbMn4E2G/I+G0Z&#10;DhkOEbddOFhyhPwXHv7eh7/jwQ2af/yBw+afeuCUEed44YDJIcNR4maN8hwtHDna5iCRL/63PXCw&#10;/P4H+Zw22vrdD9pS19eo3NKhD73c6vH1qd/78Lse5GlHe6EP9bXnK1puBrm140ePux2Us4hu/uS4&#10;OW0ucT4XN/nc33MtUHqWLy5svTyL0zFTGD6LCj+EblZw0vj8ctNl4n3c75vM+Ik8zLqvHDfy+g+Y&#10;9p8x9g5oz6J9Dun5Xni158svXVvNe3Ndf1E5dWa6erey5VemthvPrKesthtPzzSSxRyXd0GfR70L&#10;KlO5qUv91L/4iTLpam+1r+yd6bzrq1L2BjjYrLO1tZY+s/2Hyu3z/C3gNNobQMuyfHtwFS7LN4v/&#10;pck540DggODw5qBzHjxiHmhKd2jBmZ5lxGtPGNKvKF/94rdDDt2NwUHU/0LtAeI13Zqy7g6G1jxH&#10;QIdbcy1sDUoXn2llxDucWhvpqGx5lSNTdx6EkeGcIX0z+Itz0pQf6mSMz7Zmm2cfMY3001ife7p5&#10;mWOGOUT7s3kVMopu5JCxDjfKV7Y9f7ZR3iv5JH3SdaaNpTU1VuNuXZqPHDXC4s230BoIY6bP9UmO&#10;1uS2Tqd85qdH8bMeGb1fyU+MtXdca966z/Uvbb6aM8x90Zy2P1oDcfufHn29yW0ZP+Dra0Buz3DW&#10;uJHitgpnDUcJhwXnhxsonCicG5wZ8jhOOEvIODc4btxmkeYQcTuFE+W//eAWDacOp4vQTRdw5vga&#10;1H/vgfOEI4YTx9eo/usPnC7/nQeOF7d09EEfThk3d3xlikNGqF19uiGjPseLshwu9AHHjbY4i7St&#10;TRifMdCPXtriwDG/zW1zeuPM713Ue8i6nOV6FqK16tk8HTOvnDLeqafsLJtBzhh3a3E6XhjkX4XZ&#10;xnTcTKcNg7/Pee+G5sG8nPt4OiWEZD0X8304qXxtoTlH8foTFq/MrFP+SeWCbuTVTT71Sm9h77Qg&#10;jzm+2zui8so1V7N/NJb6n21LK6OOMtbAWrTHbvus/dOescbW01fZ3uqso59+yNr5Abdyy7IsnxdX&#10;4bJ8M/gfGNdqfdD7Xxsf/g4IGQ8dOjpgzMPNu+KVnfJkwtoUdpiJ+gzlZp1bPQcc+tLbIcfhxuG3&#10;mzX7mzX/fxysHOq6KcXwyBgxjx0wm+/iQnk45cLiHTZrSzjj1mnKqm+fzANwxnZGeI6X09DHzUkj&#10;v7oZ5bUZyU/OA/k8xM893Jw07kmG3Y2cLRl9k5usA/uN6tj3tSk+eSWfOk1ZxsJcHxi38ZuT1qv5&#10;OsM59+daJHslV/991M/E+tCpdOuH1m/Ki5M3nsr13prvr7nuZxjNmbC9LkTPmXhzSQc3wn7hw5/8&#10;4DdafL3J14h+44M/m+3GjL/c5Ed8/flsaU4XjhsOGs4Lt2Q4ZrpxIvT1of/uF3DKCDlm3IThQPlv&#10;fZF20+a///AvPfzTD5wzZG7mKKN9jhl5HDacKMr881+kOWbcyOFgyQkkrk9feRKXz0kzb+Nw+miL&#10;Iyc4cThwuu0DX4ni0KErx80//OD3cM5n7mS+aybWJlqbSeuE+Yz0PE4nC3zWnA6ZZKd8GtqhTEb3&#10;dLZ0e+KEM2fGJ8lnOzGdNn3m08Wz3r6cc2Mft+/t1Zgyz8dMF0/eu6PnY85/8UL5t+erdqSLC/VX&#10;mcmUpUvPfnh/9B6I+ewXD/nVneV7P8yxT12MzdzSqXKzfKH8yvYu7r3dvivtvW/d7Blrbi2dc5zl&#10;fDXqYztrtOc/8jhj5u8bCftdpFu9ZVmWz4urcFneFg4LH7I+3B0MHRQdAhxEHRQ65HTomAcLh5JJ&#10;hwxMWfLZzo15oHnFrc10FIaDXodshxwHGQdgh1aHGAeN23x8O9NtGTelcsxkdFjreUAWYs79lIub&#10;/+Z7xqG8crVZ+5ERVH5tdAgWdoCeRntM58uUn2WVm23gNOrLT37mnwfxyZyXOTb7LmNn7sPz0P0u&#10;PIcdwgsxDbyTWWdCFme6OjcyCOyR1qu1gufQPJib1gzNZ3N5pm9xZW5pmP8Zn5yydJmc63YrN8fR&#10;O6bxzffNpP0eZO0F89XeTtaeUC7d7dP+stEvf/Bju35rxleZOGc4afz2C0eM335xg6avNPkhXw6T&#10;fvSXs8StFrdeyHPMkMNtGQ4c+dBON2P6OhQ5Rw1HiT44VNy8ga8kKfPffMgBxEnEASPkgOlrT3Aj&#10;huMG2ve7OBwr5Or6Ghani7S+lDGmnDL04pD5Xz78nx661fM/fPhfPPy/HtwaMr83eibFW6Mzj6w4&#10;2udC9CzDczCfzdMBM9M3csacz2fIY3BzmuRkCbdCb3iXFxafTIfNJGfNdNIYW3u0uWnO7Nmeh56J&#10;+WwIZ1z46tnRnj5ai4n+KjfbmvWTo2d25p/lCumj7HyX9B7q/SGuzO0d0btpliev3cZbX0J6GFdz&#10;2hiF0umarLJov8090ru5/QLrbk1zvPnPF7eH/UfM7SwQ/nPOWYhDR1lp54TzP7I6O3D+dANr4kwF&#10;fc96y7IsnydX4bK8HT6YGewOcT7oO6B1iIDDTYePSYeQeVgKsjjzQl6Hk1fMdoK8+qUL0/nEQci4&#10;GMcONw7BDqb+1+dj/0/Tp4SDloOXcTqQMxKMP4O7Q/I8OBZvniGO5GHe1SmenKz2ar9263f2Xxv2&#10;mcPvPAgLGes5XKbzJcO//OpJJ4szT9sdtOsn2cwrn27zOTj3sPEZT4ZcIaZz5sY0+oTRQXzyLgMP&#10;M78D/IxjGoyn8ZjMMxLS7Zu5ltbNPDQn5qf5OudR2Byf8zrTxUu3bphli88wSs+1QrIzr3qzrLVF&#10;8fZ1e7W9nUx8yssTart2xe1Ht738iWm/qfKnPPgak681/VUPfmOGM8TXezgwOD44MdxU4eAQcnb8&#10;Nx44QroF4yaKmy4cHZwbynK2cLq4deJmCqeM2yvdVPFbMRw3vqLEYSLP7RcOGTdz9O03bZTXnvp0&#10;U86P+XKayNOGUP85ZtzQSRftqEMPbdBXSHdfieKY4Xz55x7+7w//l4f/48P/+eH/+vD//CLNWcMx&#10;Iw1x82Wuz715rkXP6lybqF5t9H7yHKN4z6vnwbMyn5EPoWfMM6mNk55VbU4ny3S65IzhWEHxGU5m&#10;XWjvdNxI0286aZqz5lJ8Ph/F57PUczPnUt1zfpv31qHwfIbOvPKF6aBvz1XPKdKt/DON+X4RPznf&#10;I8Vn+VlG23SQnvrM8cyxnzRX4vOzJCeN9Zn7rbg1zUGT06TfHOKAud0cdu7xn3PKcqyo60wkrh6H&#10;Sz9ULDzLhXMFWXJ67E3lZVk+f67CZfn68T8iPoQ7mDEIHQg6QDhwzMPOPKB0MJqHHZSeYXF14syf&#10;zDJQrrKv2kjWYSi958HuPPh06HGgdchwELnN0+fI/NqaA5yDP8MiA9tchLkxL+LNK1nxyjS/yYVn&#10;fKJsaEO/MP+T9ps69tc8IHOkOAxPh8uMT8dLVLe0srPNZOGAjZmfrMP3xHgb8xwfjOMco73WQTuH&#10;TA4Ye3CSUyZDLSOueGTgxayTAXjiGT/pgB8ZfO9CH8ZgTMbX89VziuaqeX0VznLVE0d5U6bOjZlf&#10;3XRpvZAsubA+klnXQuM617nQuHtuyq8etEef9iGHoq/h+SpTvzXzZzz4U9X+jLWvLbkpI3RrhWOG&#10;08RNE2kh54avGXHOcIz4XRZfBYJbLRw2HCJuzbhJw6HCUZLTRnucKBw5nDDak++vNukP2tCHtt3M&#10;6TYM54k8/WiLTLs5ZPw2jD61zYFEJo9u4nTSRl+xwv/04X/zkKPFrRjOmP/bF+kgc4OGg+Z/PWTi&#10;+F89uF1kLXrPtD6vqFxrh/K0U1vzWUbPsWfVs+A58lzM5+h8zjDlnsf57PY+iJ5nZbWdY2U6XeYz&#10;OUmHKXvlqInprNEnHTzfzUXzM58NYfMkXTnxOcfFMec4agOtyaw38zFl2qNHOiVLv0nPfST37Pec&#10;zndJ74XeDdVJ9q53DVlxutApnZOVPsdaWen2W3uh/dCaTkdbTpJu0HDQOANwwnDS3H5MWJ7y2rAP&#10;tKsP+2fuDbSHMHU4y5W+9bcsy/J5cRUuy9cH54wPZh+k0+Cah4V5+OkA0iFE6JCBmdfhBechqYOM&#10;eHXPMvEueXnF54HsbF/eSYcfoQOQcTOOHZodOBxs3nc1+FPEIYzuDmsOWA511tUBzzhbW3NgbpoD&#10;6easdUyGuZbNaXnS1WvdZ7l54BTqM0PHvE8joHYytHOkiBdm7E7II1ltzLaE9COb8sqn/ywj3tia&#10;G5zjN7bGaTzmeo5zOmfstRnPMTPjGWkZcTem8wUO1rd0B/sMt4lDduEZfx/apufcX61j84PmtPVo&#10;Puecz7ktvzI32Y3yUZ36L50M7bdkcy1n3Jgms/4sp5/2GX3aW27KcMj8sQ++yuR3Zvylpj/xwY8B&#10;9/syfgBY3FeY3Ajh2ODg4FBxU4WzBf1VJuHve+D84OzgHHEDxk0VjhihNOdL7Uj76pA0xwxnSl93&#10;0rZ2yLXJSeNrR27gKK8vDhttc+y4eaNPN2fk9zUp/SinzW6+1AcHzP/hYTpf4n/74NbM/+OBI0Y5&#10;IceMWzR9pQna/N89cMwon8zXwjx/k9ZtxmOurzgqN9tof/dM2/OeVc+o58DzMJ+r6Nmbz19p9TzH&#10;2kDP/aT2Z5s4n8WY+beyGdgZ0TcY2crqf54JzEl7HeLkM7/5aj5nOs7nJpSrrVlnloF6s89k5Z/1&#10;5PWc12/llTuf/WTViWTzPTPfLfO9ICwvmbZnO1MuPtPpYYxzv9kv1rR1KvQfTD73/YfMvD0Dt1+c&#10;DfoK0zwzSHe71pr3Tu+zKPrMOT+TlIf9fNtn307/6bUsy/dXrsJl+frwvy0+ZBmKDjzzYNMho8OD&#10;A4UDB8OjwwTZyZTfDi+v6s3DzKwX5HRKr8Lam/GzTOOZB59IPg9CDiEOQQ48Djqf8nVdBy8HMoc0&#10;OjtcWc8cH9b1XQdo42+Om6/mbJIclbNOlZ3tJG9u67eQPuaajsL0aw+qz8jNgVJ4OmnsxcplpGcY&#10;n7JJOk5Z5ektv/GRCZOFsTW+mONrjI3zdNBMpnEmfnIeiGf8xsw7jcPoID3jt3R04C4+89ShuzG2&#10;pucea16jOS3ELHcrf8reh/KzTmm0dlPWOtI9XeYaJ0P7on2jfWF/UcxtGTdl/piHnDNuzPxJD3/6&#10;gx8A9mO/+Bsf+n0XP57rt1zcRuEE4SDxNSdOFjK3VsjddPF1IbdqOFx8BcmP8Lpp42YMR4uvDnGa&#10;9Psz/YCwuDyOFzJOFQ4ZDiHOF7dz3IBxWyaHjDLgZHEDhvOGQwV+DwbycpR0I6Y0R4qbLv/vL2Tx&#10;v3/gfOl2jJCcrK8yvYv/8ZHmrHEjqb13Y65paeVP2sPCnuveV8Kbk+Z8LtAzOJ9D8fm8aqN3wIm8&#10;23tj9l27s1/xV8++ZziHTM926SnXfs90Y4/mSbxnprlt7uYcC6csagfNdfVnebL6OsvVzlzb4sL5&#10;jNcuqu/5nTpCOmabnvvovTLjEJ+y2igvyIsrX9nKC9PT/NsHc82tk3OKz39hXzfqa0pu0HDQ9FUl&#10;Dpn5le5+W6ZbNNrt/DDXXPr8HIu5F/vsmXve+WSeWZZlWT4/rsJl+Xrw4ewDdB50HBA6KHRwEC8t&#10;L4ME5wFjHjJmGzMf0mebGTvS4tUjSz7bKT7bENa/8XTIEXbwEp9p+ZXvINTh24HDQdVXwW5z+NY4&#10;YPVDvw5jdKNjh6p5cDbG1nWOr/Scf/FobuY8VS+5+rNu7Z0oI6+2Zpt07cBdm1H96aApXnrul7lH&#10;hJWrzMwTpjf9Ivmr/Gg8zUcYh/F0sJ2H2vZUzMPtzSiDA2908C2ceIZnfHIaZhlwxd8lm5z1Y5YB&#10;vY3PuI157pvWVWgez/mVPpl7Ac1/zLyY+bPdZHMfzrLlpeukdoT2Rnuwr8mJ+7rdz3r42Q8/5+Hn&#10;Pvz8h1/x4Id/OWX+ogdfxfE7M77KxJkCThih2zO/5cFfLHJDJccNBw3nilsx0r4qxIni91p81cnX&#10;jvqT1v11JmX8xgyHTjdYut3ixot8ce2oL782OWly4kDcjRXMrxoVv92KySnjK0xCzhi3YNyS4YCB&#10;ere6vuKk3enoOZGn7unI8fs1f9rDXL9zX2Dug7nuM432cO+q3ls9055j+97z1nNwPhvzmYmeUc+t&#10;59pz3rOf0Yve7aHfdEDy+T7pPTH7mX3TKcfM+9CWceprjt+czHkq3fxOGeZzWL3C+Z4Qn5Dpr3FP&#10;+Vku6hP669nFzCsfPePpB+3OsrXfZ0Rtqjc/j5LXNhp/zD4L67s6tVO/9LHW1tl+aY05ajhY+l0Y&#10;DhdnFucEzpn+2lI3aZz9/MdTv0OjbLdoeoe3xkiv5sBaBH2U71k49yC0vb9LsyzL581VuCxfDz6w&#10;faj2AeyQkHFK1uFhHjpKR+WqOw8pyWddnAeZ2jpRbhrVp/zMqz19dphw0KAjOuR00DsPIKUr18HX&#10;YcNh1f8GvdXXnxxo9OWA5cCVQ8Zh2+GMXvPQ2gGqcRXKh7zi1RF2yBJXvoOXfMw+5GvnXXujuWzO&#10;SytfPP2idoXVqXx9IKdLDpvkk/bE3BvFp56lZ3+NCaXneFH59I3G0vw2rx1cI8MrMspyxoQ9d9KB&#10;d8YzwCanMZaRWPxd3Mrd2hFO7M3KdMhvL7WfWufm8Db/5c9yZ7p1EJ5rVRyVnyhTudKv5Nq233LC&#10;hFsyP/OBQwZuyQjdmPHVJX+NiWPGj/9yznDM+CtMv/3hNz/4CpPfneGocYPGX0Hyg7wcM27K+NFc&#10;zhMhB0t/9prjxc0WcQ4VzhNOGI4Vt238bky/9yLfjZtu0Gin2zLy4Ud6OXTkuwXzP3mYt1JyqHDE&#10;cJoU51wRP50jOWOCU2bm47z18goOGn2Ic8a4HcP5ok3k3BHPWVP/9LYGrW20xie3vN5FxeczLu4Z&#10;93z3GeGZ7dm4UV7PS8/qfKa14dnpvaBd7ff8pNvUQ7p3TvLePxnO2qvt3i29O9Ivh0w6plvvHu3M&#10;PiId5lwJPUfpmmzSmsxnVTmc7aIxQl51qzPLntSH59l7v/7K63NCfu+k9Gyc4umG6k9qX3j2EdLp&#10;Wn8z/0zH1Mfatudax9aPo6YbNW7TOLPMmzQcNW7TCN2y4cRR7vwPH300t0GPxnTOR6jX3mvfwb5y&#10;3ryddZZlWT4PrsJl+XrwPygOgR0MOjScdIiZZaasg8jMky6vfFQvJwvUOetP3pePaYjX7zxICEuj&#10;g2x5wg6hpWF+HDYchBx+vi5HDadMV45Ph0wG79SveGFjE05mGeFE+YnyzRumrPU716B5v61BYcw1&#10;qe0bpz4hXVv1WX/p1H6a+ZW5jSNmPyfpkl4wn3NOO5zCnslAcuAFAykDLDrAviJjKjKcip9kAEYG&#10;2JflbGdS/quyyTPsMjJjzmHrbY6LT/mMn6jTWs61isqc9TDriNsfOWByBIIz5qc/+MpScMb42pI/&#10;jf2Lv0D8lz74GtOf8/AXPnDC/PkP/lQ250t/rtpvzrjN4itInC2+auRrQ27D+F2XflOGU0UZ4b/0&#10;8D/4Iq4Op4xy6rgRI66M34RxI6a6HDicNTltODo4W/7nD36k93/2cHOOdDuGM4ZjpFsv87dgbmjz&#10;Jg83a7o1w7Hy6pYM508OGHSDR5wThk7IcaNdVN/v3/zJD9b61T5r/V9RueoL4ZkXtp8zRu339v67&#10;6Dnpme15Vt8z3zvi9s6nR++ddDnz5xh6L8kXehbnu0k/+qvvSAfvrcqivqYepeccifeMlTfjE/Le&#10;werURjSWm/x8jme6tsvTvufc54Nnu8+q8zNr1pUWr885XunKpU91y6+NU1698tNvzoOw/OLq6d86&#10;tH7Wy/6Z+6q95naNs0RffYJ4f3HJeaYbOOraB9q0R+ZaTx2bq/REY0vH5qr9R1d7ilPodvZZlmX5&#10;PLgKl+XrgcPBB2mHlfnh24fzTJ+HCvXEp3zmQd4tH/rskBTlfSizbvX1UZ9Ch4YODsU7WJBFh4qQ&#10;dmBxcHEQ4jhxwOHcus3nh+B6cf+T5X+xHJbmAamDcYekdKZrsg7bpYXKzLSwMYijMaP5aR5nfHJb&#10;k9ucn7KojvYn555AesVcp7lu5WtXeI6nvFOH8kJanSmbfdavsDmeNK9oTZpzobS1tKbWduLQmkFU&#10;3B648copEx3QMY3BWxz28QwnytZmaVR2xt8HvY3N+JsfzH3aPJpj4ZzfKStsTYrDus34uabtL3vh&#10;fOdwzLgp4/dj+otL3ZThjPGVJT/y21eXOGJ+/YM/j+3Hfn/tw9/wwPniK0l/64PfhHE7xu0ZDhlf&#10;U3IzhtPEb8dwpvj6ENyM8bUmt2bcjOFscbvFD/ly1nCwkPtxYA4ZzpZu0ajDofE/elAvORkHxnSC&#10;zK8ecdTII+N8mV9ZyokCDhDlS59OFY4Tv0ejTA6UmY/ZbzdjoC31ydIhPYTam44YcL4ojxl3C0i5&#10;xkz2PQ/nHrnR3piUV92574T2IuzfjGV7/fYMTHqWem7VCc+5d4C2tOn9UT+o/6lLeckaT++1mSdO&#10;3/ns9Y6a6Duke59F7WlfGFOHGU+nypdXWLmzvTMP6kT55Mbb8xyzfm00L7McWXIoW1pcG/prrpvT&#10;KavcLCusjcqfOpWu78rjJqsd62B9+tyYe+rEu3rSPpR323vWXPuNYepLF3NTXN4cl/icn9CedjmD&#10;bmeiZVmWz4OrcFm+Hvwvy/kh3Adu6ThlPqwdcpLd8uZB6FX9if/hUgbyUflJeVEfZ6hs7YEOHSQ6&#10;TMxDRYcTocNph1iHFwcZhxxz5vqwmy/nd6ylOWFc6+WEUY4jzP9gce44pDgUORCdh2D91mf6Fa9M&#10;nLoWTjmkzcGcl9MpFsmVi9OgLf8sNznz5hqc63EiH7NeslmmPRrGKZR/5oUymHP2qlzzF8rHTLde&#10;1jEycDgmcs5MR0zhKUdOmegQfR68Jxl+mMZg8Q9hlq/d5MW/LBkExmGMGZ/N0ZxDc3rucZBbE2Fr&#10;LD5pT7Q/SmPuW/T7MeE3ZH7Gg9+P4ZCZvyPzKx/+7Ic/68HtGM6YX/fga0l+qBf+0pLfkfEVov40&#10;NUeMrx75y0h+2NfNFl8n4nhRzm+9dFuGA4aTxm0azhW3ZThalHNLhizcoOHo4MTgwHBrhXOCg2M6&#10;UsBJQ5ZzhCMlB0qOFmW0NeuVDz/u6+YMx0d5HDja0j+0oWwOEuX1082WHDSzfbd4OGHoPds+qR7n&#10;DKcSp8x05uTQga9Q5cjRJt189cx+mfsB5zvpRmXFeycIi4c9aj/b2+dzcnsGyXqmJn0m5MzUbn0K&#10;5/4/dU1mXEJ6V08YtQHlaje5PnsGyWa8elGfs/10COmoDubcTrk0eXVPeXXIZr366xk/68dsZ3K2&#10;X3vijXf2V7q5a62mrDaF6pzzKD3bwqyTPkgXKFcf7Tt7x57qs2Iy91j7zvu4z5s+g4Ttvd7H6UvP&#10;9BBOGZ0qN8PilU2m//PMtCzL8vlwFS7L14MPzQ4D5wftPCz4gPZhe8omHSTO/A5Or8p0uCpv5t/K&#10;T+TNw4Ay4rU5+8ZsU/nqGq+DUwfTGWZwTyPagae/fJExCgcj5Rx8MtIzSoUdgjq0CZEO84BUXiSn&#10;9zz4NIbWp3mA8ffVjfl1jul4OR0xzVXpk3M+MWWTc77J3tXmbGvWnSRvvNE8xJyb0pNzfufcz3oz&#10;v/VrLa1rOOhGax8dhiftp/NgjSnvkP0Ke3EagjfmHlX+VZ3KyRf/kLY/BONp3KdBUDjndcqb++Kt&#10;Xen2RPvCXuZ8Cc4Y+96fv/6jHxjvfthX+AseOGE4X+AvAv2GB78h81sf/OUkjhY/1utmjD+N7WZM&#10;X1fipPFXjzhQfGWJwyX+vod+fBf+VDbHTbddujHjz11z2HC49LWknB0cEBwjbpxIc1J0i6SvHnGm&#10;5HjhuOBEuTlflOe86OaLMKeG/P7ikrxuqfQ7NOppk9Ol9qZzJgcJB0xOnlf43Zuz/g1tCbVLB2On&#10;Qw6iORZf26JzetDTV9PaF94nvSeSTXrfnHHMekLvBO8eew/2qX3dM3M+a/M5SNaz6/n2HvA89Blh&#10;f/duq0/hlE295ntQfL7DZnl5s2xlyIQzPcv2zInP8kLtzvd16eJxtplMXFh70tWf5ZPjlM9+KiOu&#10;zXM81ZM/P3sKa0NYeW2oUzyaF2HvpznvlSeL0sr2rpvzW5+QnpDVjjp95ni32ld9FrS3Ss+9R9a7&#10;uPdw+64xpA/Shd7FQR9zdJvn0ulZW7DX3+o3/ZZlWT4+V+GyfD34kPZBOz9MxTE/cMOHs0PM/JDG&#10;/PAWkinXAQhk8qNy1dd+7aA+ZjjrzvLF07M+T86D2GzzRmPV5pyfDlnzsNWB60SZWa+DEMhru/zy&#10;IK9yhdFYm6tzvpGDJnLIzPgsPynvbLN+mscZF07oda4R+Wxvtjt1EpKJ19bZXm1OpmzWqTzOeWy+&#10;W5+5TsXnOueYCc/RiUPwdM7kvJvpnDHC4pN54A4H7w7jHcLnYXwaibf0pLYmt3JfltqZYcZBcyNs&#10;7maIOc9z3jHXxtrZG31lKceMWzE/78GtGHE/7OtPX7sZAzdjhJwynC9+M+ZvefDnq/+OB19TcmOG&#10;IyY4bHzl6Pc9uPnix3x9hYkjpq8v+WFf+E0YX03qtgyHjJsxnB5uwPh6EqeMkGMl58h0ygg5Mjgf&#10;1JtOGc4LThvkcEE3W3KkzK8j1d7pBMkR0y0VYfXBAVKbs+0cKKAj+prVDW3neJJWrxsyOZ6KmyP6&#10;KiOdkwocMI3ZHGpXefOjf2XMu33Qe0OI810lnMy86B0S9pz3iXeHPWiPepbt89NJc9Iz5tn1PNjz&#10;7Wlt9T6a7y86JJfuXVaZyvU+A9kcU3WDvLozL/ksi9n/WaZ+5nv8nL9k1Tn7KG+WT79ZtjZP+cyr&#10;Ln3nPFVOPvqMSe90V6b61dPunN/muHLn50RlakM461au9519MPdAbVc3pOtHvZw0vWcn9mG/N+Mr&#10;1eKw9/os6p0736tI94k5oF/M8aTb1Ln5Rm3o71v5qviyLMs3y1W4LF8PPpw7YMwDgri8PrzPMiE9&#10;ZT6IC0/5+SEet/wORreyOMvOtHKnLIM/tD0PZ5gOAnSQg/LRoUO7c27OuSoe6X7KZ1r+zKvOnIPG&#10;RI/mKT0bw0n5r8qRzfmJU94czPiUvZIL0/csU73Q58w79asdmIfmpXk65+uWJ3wXr9ajdbXWHa4j&#10;p8yM54yZDprSOWbwPsfMScbeeTDvcD7TlX3FLPsxqM2zD3obqzlons65S57xMmnO53vJ+tgbvqbk&#10;K0qcMvCjsb/qC37Nw69+cEPGb8ZwygjRV5f8JgzHSs4VDhm/I+M3X8Ltmf60NYpz1HAKoK8x+RPW&#10;HBGcGhwIvo7DIcPBwEmRs0MZDge3QjglyDgqOCdybEhXbjooOCRymNTedMpwVojXT06RHCOcL2QT&#10;5eR1Y0dZ+tdP6E9Z7etHf43jbBM5V8TVFWo7x5C5UcaYOFu0K8+cwPzN8ubQWEGmjjbppH1pTjvv&#10;iPmume+VM53Mfup9I927Rrz3jX0ntAftSfs6B83t+ZvPg2fcM9Be1oa25jtt9itdf/N9J14ZupZX&#10;/cZUXuXPvClr3PU72571Zxtn+sarOqiP5NIhXd/1T8fimPGz3Zmu/dn/2Wf9mEdzjuQzXhn0ORF9&#10;PiQ/ywlb98qe1Nb8zEHp3pv2kf1kf+WUEXLM9Ge44c9r+9q1Hw3OUdO7uPfx+W7VVzo3BsgTpl/5&#10;5qT5Ma9zTgu1TY/bWXRZluXT5ypclo/Pdz70YdwHczgACPvQnvln+vZBPj/Ep8yHdXkzhA9xdGhK&#10;fuajdAeBDgEzP/ks6/AAhv/8+s8NZYSVFxpPc9DYtT/noPiUCStfiFm+snMc57iSoUNmRgXoGaWF&#10;jfukerc8dJitvxuVnf2ezPZmW3Mss605vll3toU5J8Lmr/q1X35lWpPmfMpao/Z5OMROTudCh93i&#10;kxwzp4NmOmcmN4fMZBqB0yg885JNtHmWObm1M5nt3eQ3veWTNwdzvk4yQjDnvHVoTayTZ9QtGY4Y&#10;Tpk/88GP+v6WBz/o6ytKf/ODP3XtT1T7E9e/84uQc4bMX0sKX12SP39LBm7M+KqO343phozQV5dy&#10;XnAScCbkTBFyXMgTzq/rcESA00GdHCTStYPa7mtC7+L215o4LbSjbW2kF13qT1zIMdPNmeoo23hA&#10;Z84RzhNxuuZ06TbLDW1CXN30cKNHmAMmfThmchiBbsXDPHLu0Gc6aayR90Pvgd4FM5R/e09VfsZ7&#10;h8B7oveI/WePemZz0Mzn8XwmPPPK27u993vvzPcW6me+s+Qnq+ype3qKN8baTJYc2pplk01mm2c4&#10;2zypvZme5aVftT3j6SAdtXGWPctF5YtPvcjUu41bONdiyvq8aP3I7IlJZSpPJl094XyfzTh69/U+&#10;7B3Z54q9Z591Y6a/5gTOGX9RyZ/edoNFyGmjrD2p7nwfz/ft1IOOU28YT2Oa897cNqdzbtWj4+08&#10;uizL8ulzFS7Lx8cP285DQh/OGUnk8isTHR7mQaIPdFRmli9eug/3CVllZp/ln+kOCT78k81yOPUI&#10;6dqoXoeswvKqf8bPfqWjeTiZ+sw685BzYx52knXAnMyD5y1d3erLn46VmX+jcrU369beWQa3dsoT&#10;z8ETs+5ktnHLNz9C+c2V+a0OGZp3tOYzHa3ZpH3ewbkD86SD740cNK+cNIy5SUYepvGH0yCMs6x2&#10;ZvoV9ZMes9/TGXTjVd6sZ9zNRfOV4RHTIJmGw6Tnzl9k8nsyHDG//Qs4Z/wmDEdMTpm/98HXlvw2&#10;jB/29QO/4Khx88XXkfyWDOeMWzTd7GDwuyHjt2I4DzgVOD84BTg9OCa6TZLjRT3OBk4EDoRCDgR1&#10;cyYI5eWU4ZQgn/W6TXL+3os+T/Q7HTTQRjopk17aFDcGfXOC5AihR04Z40vX+haHvJw44uqWZ34m&#10;OXf0Ia0P8cZnbou7WSOdTvTWR+Nsrrthk3MoPTjUevZ75s93RbzrnVVYW70fhPae94A96ll55aSR&#10;53my3+1b75TamO+j+sF8R/UuEk/f6t3qzLzKx5Q3tsong3T9p0NtV2e2X4je3+Wf5ZIlR/0lm33N&#10;dJz1Q7k4y8z+p870LV2d0JexW2vrVtutCeZ6KuczYtapXrIpVzbZ/GyRd/uM6TNjfn54p9pjbshw&#10;0HSDxo0Vfz3SHy8ABw3E+yMG6mqj/dm7uPdv7970Qno25nNdhOdckilrXPq8nUeXZVk+fa7CZfn4&#10;+LD2welD2AduH8o+pH0I9wEsnAeWDhfzg3seOnDGZxramYeW0qdMvdKoLcw6dJxhnHVQ2zHlZ/wM&#10;Z766+jvzTpoDYfXMZZjbDo8dakqf8lveRH7tnvLykjmYzptD0ieVQw6UV/nit/z6xq38u5htzXpn&#10;O5P6aW7nmNOjOZpMuXVtL1mzucbW0Z7vWekAPckJMR0SpTtcTzLkhBMHWkyj78atTHU/tD5e9X0z&#10;PsufvJKjetqe89KcNZe9hybeUZOeKevy0x/80C9njFsxHDJ+VyZnTA4Z4e954IjxI78MeY4ZX1nK&#10;wHcrhkPGb8jkrOh2CucE50LOAnWUyXGRU0RcXk6ZnBbi/TgvR0JOihwOyuc40X7t1oY2oW5OidoO&#10;Mm3k5MnRwpFBV44PX1/SbzdWQJdQV//KnO1P5NN7jtH85GzSb06V9CaXXxl9m8+pr/IcUkLtQ/3q&#10;1IZQXXnGQo+cUpxxnt+e6579mY75HjnzXr0T+tywF+1h+7tnpK+ckLXX7W/7uM+A2qldYbqIz8+J&#10;OY5T1/Sd8sqKz7zkZz3xysz8aNyQ1g5m21Gf5RWvreS1kyxOHUsXpsNJfUw9k5cH7cw+yp/lKgNt&#10;9RnQ+2bKQt6Uz3x5Z/k+Q3qfKdM7bZ6r5PV5Mj877Cvv0vbb/JpTN2n6ihNHjds0cOYTdpumfTo/&#10;i3on26+9j+khpFO6z/EYX3OPOYdoXpUzhtt5dFmW5dPnKlyWj48Pah+cPoCFfQgLffA6tMwD2Dxc&#10;oQ/jDicdNDpszHQf7HErd6uTvIPAedh5H7U5eZU/ZcL6EhrjzAfdjKW4vClLLkx37czDYXFzezol&#10;3uesiFtbuNU9+6ruLFO9s/4sd6snPcsXr2zlb3FlOYpmn5U5qXzlCmde8eQgJ4O5msz9XDrZpD0x&#10;178DbOS06WAtPA/ZM55TJHJqRM6Nd+GwXfih9SojPHXAPLhL1+6sN9ua8vfRHGQQ5KCZTprmVRil&#10;e4dYBz8K/Oc/cMr83gcOGb8r4wd+/bgvh0xOGbdh3L7gMPB1JT/2O50yjH7GfjdMlBVyBCCnA8dB&#10;tz44F+Rpww/ZQprDgFNG+drWv3L6n7dZcvBwPijj9o520hUcF/MGiq9g9degggOmMtoS5zwR55Dq&#10;N3OU05526ZUzx1jMlTL0pIdbLc2DerPu/DPhygvpob7Q2Oiq/34oWZvKyldeO+ZI/9MpQ/ecSs1B&#10;tB4caDmIcmjB2p/P9Envgt4Vk55/5eZ7wPNvz/Wutxft4bnv5zNkj9vT7d8+C2qvNs+2pfVLF/Gp&#10;c/qmXzJ4h86ys3x1znq9S3PUVx+z7K2NKO+sn+wMTz1w1itsLmYdYfLSJ8mF76L+61Mdbdd+cetz&#10;Yq0w05UVlids7cX77OjzQzjfdTPf+3F+VthrOWR8dahwOmqkp6NmwmlDXt3pqOlzab6XX72LjSeM&#10;Keb4hea0tRfX5u08uizL8ulzFS7Lx8eHtEOIg4Cww4HQB6yDW7/Z4kN2HuaEZB10zsPMjGtzHjqC&#10;rA/4yqQD2XkI6IBTOOudZXGmoe5NJpxtSd/qJz/7JdeOMZuL5iUcUMxXNK/No3h/oaY88SBLfqO1&#10;iWQzb/aPeTh9F40hPbU1x1TbZ/kbr/ptfI3xpm8yYZxjP+vM8qX1Z41m/9InrWV7OfmrvYC5v+1l&#10;B9uYDgjx0kIH4g7jHcincyRnyIfwylicdAj/MuRoep9e9R83+TQItN18NCcwf9F8Nqfz/eHPaf8F&#10;D76ixMHgLy8JOSQ4BoT99aVkHAHdvuAc4AjgOPADwdrhSMi5wBEwb6coqy3l+mtPnCXywbHAocEJ&#10;Qc6hoV2/d6Ndv3OT00PbHBXTEeKrVzk8OGLc/BEaV7+DA84o6SDTD52Ms/7JpfWfLGdK+ZWR9kPI&#10;dDZOOsGc5TjKyQJj6fYLpwkHinrGoZ6y0J/yOY1C+hXmXns5m97HdNRw0s3ndr6DPO/z/XBDufns&#10;e7dHz779Zy/aw56Hntn2tuel/dwetl/nu2S2rU1hfdKzeGOYupeezDHglM1yM2++Q5un5qC+b2mk&#10;Y/nixiE++6j81GGmkxXe+qnNKZuc/Z/1ZxqVn3WKF/aej5luzUJ6tgHlysP8nOidFqdcvD3W3vL+&#10;5Fzpd2fcnHGWE3K4dLMG/iNOmb7+hBw3ZL72NB08vafbv72b0+Uci7ixloY0mv/Ws/XWzv4Z7mVZ&#10;Pk+uwmX5+Pgw9gHq0OBDVejDuMOFPEYww/l0GLzPkFYXHViEtRs+0H3o+9DWd0ifTPksC20U1mYh&#10;eYeH0pWNmZ5lS9fvlM2DyDyM4DYn5qu5bP5eUf6c55NZfpapv1MHek0dg+yUqz/Ts0z9iN/abz5O&#10;amPWqV7xcyzliVemvJjlJ5VHehd/F+n5aiyt+7mPz3R7pf3WHnoXHczD4Rw5L3KU5CyZB/c4D9dR&#10;W7P9d/Uds15x7aXDzVkjnaz4KTsdRzddp25Tx/LMq7n215z6upO/wOQ2ja82cW6Ic0b43RmGO/wF&#10;p9/1UDnOi772RMYZ8ru/wNdmOEP8mDA4QIQcGupwarihQx7a4+jgmMhJwXmS40U9TiS3fKCtnCZC&#10;ZcVL04szhKMpx0rOFI4RDhXOHo6RnFLyla1PcePiRDqdKrN+Tplu9kw4Pwo5sNSft4BmOUxnzMnp&#10;YOGIOXEbiMOn/G4Q4YzPm0P42x/Od7R4z6p0z+t8pgtfyc9n217smZu0l+3X3gHo80NbM06f3jm9&#10;f8730ZTPd1uyKe89mHzSu3C2N+OR7IS+zQn95xjUa97mWNILsw/Md/OchxP5tRutS/qc8qnHzLvR&#10;OCBuvXrnRO+kuaat61xP7dXOjIc6tfWqjymzl+yz3qOcNJwyHC45YjhcyOSB44UDJgfO+deeulGT&#10;oyeHjXe0z5I+Q+Z42/eN8zanrXnr2TqDXBt+G+d2Jl2WZfm0uQqX5ePyHQ8+hH1w+hDuIFHch7CD&#10;0x/+4Ic5hafzYHI6FNQtLD7TfWD3Ad8hpgNAh54OPtEh4aSDzU0+w0ntv6o7y9CvQwidO4TMsQiT&#10;Ges5Pyczv/mZ1E7hZNY721A+SqdXsgkZ/V+VTYY5zimLDm2zXG3dypeunPAcT9RO8eSVn7KzbNTP&#10;jakD6NUhM30bW+Ns7879kaxw7t/S7auZl8y+O2XJ7dN5eJ/p07kxmXsZt35RH1M25fXj8J7TaDpq&#10;MiKSnXEol5NG/cLpWHo1jvoXp5f5/EUPnDT+pLYbJ374lyOE88StFA4KjpWcG+E2DMcHJ4iQjJOl&#10;mx85NypfnJzzg9NjlhFKn/VBL/1VRv3KVaY8ziW3cfoq1SunCk4HCQdFt4Rm/X735Sx/IydL8TMf&#10;9Jl5s/wrR8yNnD2gI7RNb/oaYw4ZY2pewJnEsQTlzE1t+OHo9rw98orbMzqf4WQzPp+J9uu5f3sm&#10;lUmPdJlt11fvwPnuEXof9Q4732W96+b76ayT/Mwvr/fYbGPK45wPaXJx8srNdpJBur6FlSuv/OYj&#10;efNVWpguUZ1JOs45xqwnr3WZ9K7znrGGvXd698RMV661nm3XX23Xfsw+Tnnowx7jPOkrTRwrOWhy&#10;tAjL7zaNeI4a+f2YsN+m6etP3bDJUZPjXL90Se85HmsRc92Lv5KZG3rczqXLsiyfNlfhsnxcvuvB&#10;B7APWB++HWYcCHyY+jBm+HLOoBs08zbNebNmOh+KY5ZBh8sOi/PgNqFHh7KT8so/0w4RhZMOTx04&#10;pFGesHbQwWLqLGwsc1yNTdjczDma6VknZvtx5gvnvE6SV7bytzia+xk/1wCn3JzMeSk/Gd5VB+oV&#10;r2whPdP1zCs+Ue6k8sVLv69O5aauU/cZYu65OPdQ+eSzzCvkn21G+xXt3+rd5Opoa+aTVWe2HeVp&#10;B8U7qDu0Z5wwTB3oT0eM9M05M0MGB8MjtJWhq+1ptNRvfQvpZA3+hIe/9OGvf+DkmA6TbpL8w1/E&#10;c4acTpUcJpw6vvpTXm1EcvXdbjmdB9MpwvHga0z1IZ3zYt4EOesLK+N2iDqvnCWYeRwbtXvW70eL&#10;J+SzPr05eXIM5fSYjhRyDpHqal/59FdfmVv9UL920vGGMn31ylz2mzZuDJH7rZ8w5m7T/I6H9k3P&#10;Qsy9fnvOembtrWTVqw17b+7HyKg+P1+K1270LkneOyfme8s7yvt9vqtu76uZV9uz31lm1hEqN8fc&#10;3JEXl1dbs/3k2klOVv6sU7+VK79+S6dD7VR/tos5x6+QP9eldOs417N1jN45c629p3pnYdZTtr5C&#10;n2d/lZ1h8Vmm/rpNw/nC6cKxEhwfnDbk59eeOGrK55TJUQN/5dOf5xZKK6OPnI3nXp77wjrMtZhp&#10;69Qah7R8Ot7OpcuyLJ82V+GyfFx8KPvg90Hbh7APVjIfomQOhKeDpnQyxrRwlp2cZaK8mA4EB8ZC&#10;H+rzMFmZachXdpZDB4MOEJOZLz7rn+3W141XYznDSbJznuIsP8vc6pzlke7n3Mz4TM/xljfrvipz&#10;kzevc37nPFd21pvx2ql8cW2UH9VrzLONs8xE+Tl3yZQ/+7r1Pcc1aX/d5PMAW/w86EpPWfHaTX5S&#10;/qx75iF9yKdehbP/4g7k0kLvCe8GOMA7yHOwZDxMTicN5u8ezNs073LS1B8yWsTpYi1++cNf/vBb&#10;H9xWybHCmBdK+3oRZwjjHjld5OW4EQdHQ04LjgJGv5sa/R5L7XIwaDMnwXSKqMspwpGgPjlHBgcG&#10;OFPUrX5OFWXV58iY/aufQ0d5Th1oJ8dQziHlOTc+pH5OlRwzjT0HzCsagzr6EurnY2PO0z29OYOg&#10;/5Ce8/jXPJyG5dzbk1N+lvFsVCa0HXOfFta3supLF/fceXf0LvHuEc73yZSXN+O1EeTV1ceU3+rM&#10;ePnCxp/ujX/OwZyb+sQsO3WA/JmHs66wvmtLOHU5me1KF1fHnLcW1mVC3npZP++bE/JzbWdZ7ylM&#10;J01lTsgnp+xdZWqjvji3vUOn4wXTYcMJMp00fe3JTRm3ZvpLT86B3/3gN2Lcrvafd2TqeCenw7l/&#10;m+/bnohZtnh7Tfu3c+myLMunzVW4LB8XH9A+gDtM+iD2wUrmA5WM08VXnaZD4MbpNCg95cXf5cjJ&#10;UD7jtVs7M6xMzHo3mfhsbzLrINnMry3hDYeQ98WjfmYf9XMy85s3cu3OtmedZJW50eF81pt1qz/T&#10;8/AdDmDRgSzkz/6idqfsZLZxyxPW9uzjTE9m3slZFrN/8Q6duMmkp2yW8YyVP8ud6Q6572MeiDHb&#10;OaHHLDPHhJlXu5OMpWkAZTw40N9u08yQYZGTBjlpctS8y0lzGlpk9LBX/9SHv+LhtzxwxrhtkSMm&#10;pwonC2OeEc/JwBERHCl9hchXZzg6cnpwWuQEqfxZf8IpMp0K4uTq1Mar+uQcE+pU78tijPrNUfRV&#10;oAe08Yrzt2JgzBN65Di5MevUxgmnmXztTKdUYUhzQNWev/bVvrFP2rtzP/fMzLQww3NSG7UT7cvZ&#10;j7i82p3tz2es5897p/dslK6MerN8ebUzZZVNNukdng4TdRr/HGe6K9MY5njKK3+Od+qRPJQX1k91&#10;hbPf2WZU54Te1j16V9zS3i/I6TLp3VOZGUflcpz0/pLGLBvaONuZsuKv0vrTh/eld+f82hPnC3La&#10;cNRIc4b0dafyc9D4XRgOGo6Zfsj3B3wRV4czyFj0335o/q1Ja146mTWf6y4+5cp5/59n0mVZlk+f&#10;q3BZPi4+yH34OlD6kHVoEToMdNjhCDhv0kwnwWQ6EHLuTIfMWW+mZx8nNznDbKbPMrV74yw/HROv&#10;mGU75EaHkOKli5NXL9mUT8gm9RvpXdmz3ix3lo3S6XDGS6ND1UmHsw5exatX/Cwzy9bW1CcZautM&#10;q9uBcOad5SZn3kwXP8c+y844GgPIO5yeh9TKFJc/D7nzcBuVm+kbs4+z7IxXLuY4Sp/ju41J6L0g&#10;pHfGqHdIhopD/emoOZ00wcAgUydHzc3I0f40sEK6d9SveviND5w0fjT3ldOh+JnfrZVX3Op8WTgO&#10;OBlueXifUwSN411wMN3a/1Bqpz7nrZZJN1w4TzhHzpst04lyyif05fDhIDt/V4ZTi4MtB03tucUj&#10;X163m/w+DUdb9eyJ03HSZ91Jxqe93f6eJFMuahftxdqpTHV7rub7RXy+v9/1nu7ZLOy5Lu98zqUj&#10;WWVjjlO88uKY46xMVLaxCpPFWTa9yOo3yOqvOuUlP8uf7SjTO+IMz3jk+LhR/itm2d5/HDW9u2b7&#10;Z72pA+hWneJBNtPa10+OGu/QnDX97kzOGJCVT+7cl5PG15s4ZPCdX9BNGnX0Q1869Sy1Fue6Ttpj&#10;7WXxWc7aee/fzqXLsiyfNlfhsnxcfHh3APChK+7DU9qHsg/jnCenwyUHgJC8vOKlp9NgOg+0F7O8&#10;9KwXDqwzrJ0blZvUTnWF+kxWufJOZtulZ9ihOkrPekKy2ngXt3LnnKL2g+zUIVkHp1d0mMeUOVQl&#10;68BV3pTd6nWYxtlWqD/bvcnUqX7t2rPlJS8P4tWL2fZM189JZap/9jP7mHmRLsiYKP2uOoWz7Cxf&#10;+pSXVxu3MuLnONGclF98kj7eDQ7tGT4O8jlpTmdMJHf4R7LppMnI0V54H2W81F9penhn/NoHX2/x&#10;dadXf5noFRwS85bMxybnCifG7XbMdIrcnCGT9zlOwNFRubPslL8iJ4mvMM3fjxGSyRN344jjiYOG&#10;s8UcyocbTJwn3WaKbjWR9/sy5N246atYkxxAnDP9Hk31OGtmWfp0C+nPfZiGZZzPYUyZ+DRIy/P8&#10;FBfKP50/latMacxnLXpfR7LKVcfzl+x8jms/lOmZPfOST71KxyzfuE7KP+vNPpU782cd85f8bL8y&#10;lWsthNam9RHOd9GN3iE3+eRV/q1s76bi01GTs3m+x842Sgtv77aZX3yi/Rw1vVf7WhNHzXTWCKfM&#10;151y0uSo4Zxxq0baLZzTSWOerUVrc65lJD+ZedrQ9u1cuizL8mlzFS7Lx8UHuw9fH/g+QIUOPUKH&#10;ArKcKNMBMJ0D8s4y5UH5KZ+hOid/xEOOmln+LFf+bF98Qpa8eGUx25n5k/p7lT+55b+qR3bqOcsV&#10;n2FUZ5Y98+GgPnF4ngf+mU525qsnPdupzI3q3Q5mZ5nKzfKlT065dh30ykOyyew/amPG5xgmM2/G&#10;b+3FzDuZ+bP8jNMZM686UfmpW5xjJrvVaT2TnflnXBvNa4aRsHdIThrvlQ+Fk4aRoZ5De0YBtBn6&#10;mGTI0OWPfPj1D5w0v+3hdLi861YIo56DwS2NnCWz7ldBP7MdTg1f29HXrf30o8/86tAJ51O/x9Jt&#10;kpwiOU7cJBHWjj6nE2M6M8ItFnXAGaPtc55uaD8HDR3qn5OIrt2U+bIY34SMTnTTfmPQ98RY6NTY&#10;fQWuPRrt3+id0TN3Ys/f6pFXJkeBENWbz9WUYb5Hew7Ruxs9c5URr40ZR22VnjJ1pdN3UhvVlZ7z&#10;UT9QRkheGelZv36SV/6EPKRne6WTFW+em2thDjLvgrnWM3++L145PFCZ2eYsW37UVijjvdVNF+/D&#10;6aypzCTZbG/2McuceSDTNmfNdIK7NQNOmW7U5KQR54TJSTNv0HDScOBw9Hgv01/f5mPu7RlG69S6&#10;vaK1NC99xWpZluXz4Spclo+LD3YHGR/yPnB9aEr7UIYP05wU01khzEGA8k6HgbTDZo6DDqG18S5q&#10;e7Y36828DrWly7u1NeM3Kl/dSXVv+adslq3tGTcXwnTHPKRXrjIzjdn+5Oy/8rOPOPPOMme6g/g8&#10;kNs3xStXWXkzf9IBT1zZykuTz7qz35htzMNfOARCfLYVs52ZTveZnmOK2jzbnfLGMfOmrje9I90r&#10;E6/6mcw+b+WTNZbit3onytRPejrAe1/kpJnGwnTInJTPGOgWjTa8j6J30TRQMqJAh5/+8BseftPD&#10;b39grOcA4fyYDosTtzJuzpt3ofy74KTQds4EdaZTZvI+B016irs9MvV4hXbUyYHSDwJjxqPffPky&#10;0Ef7nCfa4KDh7IEfYDYH8nImFf8qpDPHj1C/nFUn6Wb85v2XPGSw91zNfTvDE/KepfZ7dWf6Xag7&#10;n7H5Lpnv1vl8Vb7ncT6TtTvLVr94bRbO9pSb46n92U/5zcssW79IHjMPtYNb+5P6KVSmNSjM4TJD&#10;8vKKh3rVRfUwnRwns23hrczJ2ab3lXeX8xRy1sz3WZBNJ0zM9kqn/0lltOUd6n3arZocNW7PdKtm&#10;/siw36RxFvSDwRwmHDTKeS9ri17ab06aV8x1PddeqEzrCvVbX6G2OYnOc+myLMunzVW4LB8P/3Pi&#10;4ODD14e7D1WhD2Qfng4XPkin0S+cDoIpn+Uy/nMAnI6A2ngVhjSqg9nXvMEzy089ZnyWE9YOtOUW&#10;z4n/pS8+y5BLT8qLmTf7mkyd5ly9S9fJu/o4256QvU/ukD/poH8e/mf+SYe2DmfSyW9t4dXBL3nx&#10;U6aP2c/Mf8XUBdWJM3+WmbJ0L3/qEqdu0sVLRwfc8nD2E+XVRmFUf3LWPeP1cxsTOnQjQ+F00rwi&#10;58wrJ413j3dReB9lxJzGCl1+5sNf/PCbH/6mB06PHCA5Ohjt3coIDgB/ajunQ0b+LS78EDgIOCqm&#10;0yboc0KeY0X9+r3h60WnQ+aGdjgtjM8Nl26gdMvlxJ8Sn06RaI7mnE26yaP92jGf/8IDp8285VP8&#10;BudLX38yxn6fJp2hD84ka5hTRl3lK1ufdBP+3IcMzNvzhLmPz3h7/dz7r1DufI7i9o5Mhlk/6EB2&#10;Uv5sq/YK5ztduvLVhT7PcZYnnqz4ZJZB7dSGvmbd2U/lmuvSykhbr9aseO+Ynn+y6qP2hTdqo3Zm&#10;fLaL+pz95jzpHVT5qe/ZnrK9u+b7rHbKm5QXs730E6/PUy5UTz/TYdMtGjdk5m/XzN+n4cCRp466&#10;vXtnf3Ouxa1b+6/91bpH6yuc+0u7fvvmdj5dlmX5dLkKl+Xj4WorY8gHrQ9iH6B9KEOeD9LT+M9h&#10;MB0Iha/yJh0cS1enerPuTM9D56v82d7Mbww5TupvQl7+6WQpfTpszvwvS/XTId2Ll57xmS+sfmVu&#10;c3My53Ii71ZvlsmomIeyk/KnTNp+Ep7150EuzvSUh3Tt1NaNWxvCmXf2N9tX7uxH2DjmeMqvbunJ&#10;K7k6xRtjnHoJM0DOcjOdDGcfySezTOOa8lmu9r1DGAfeGZwt0yHzPodNX3eaTprTUdM7CQ720zAx&#10;/p/18Jc8+NHg3/HQLRUOC86NbnzkVADHAf7Fh4z+iTo3uh3zLjgNTsfJu8jBczplclaEMVT2XdBT&#10;XY4PThN/kvz3P3CeGG8h/Miy33ZpPqJ50m+/IwNlc6iURg6a2YYbNcr0uzSVT6YNDhqyV3NrHnKu&#10;5QwCpwwHzRx388nxpd73PNgfGZY9K+c+nmkoM8tH+bPOmS8Pr94Js0xUf/ZZ+VlOWlvaPvPIQrp+&#10;pzxZekzSYfK+fMwy6VL5MzQ2a9F69AyXrs2ZFs8BguI5DW6OA/HZnnjy2ivE2W7lKuN9k9Ok95C4&#10;8rO92Sbk976qjVn/xLtu9oVZP2p/9qevUKa6+vIu9W7lQPeu9c4N6WTyvYe9f+lSG9qcfc55Fbbu&#10;0T6L5O2T9oP23Ny5nU+XZVk+Xa7CZfl4+B8MH94+aH2Q++D0wUzmw1mc7HQk5BCYRjwy7jHLFE4n&#10;QKFy4lMes43qCqsnfIX8m95xG0/lyyueY0b8dK6c1N6Hymur/LNMaaHxN7ZQf6bLP8tJT5rjnC7C&#10;SH5SuXnYn0z5rDPLzIOaePnnAa608H2oP+tMHATL+1CmPmfe5F35Z15p4cwr3aH35Mw7057dDsrv&#10;yhPWF2bfqIywfFif4tWp/cpW14Hbe4Qx4MB/c8hMukWTsTANhPAOwjRsMlSK6/vnPPxlD27S/G0P&#10;OWlyWDDw+0pOt0o4MTgWcn4o865bI+ctnAmHg/a61UHmZsxkOhNOXjll6Hy2oVwODGPTZ7dNGtf8&#10;UV2OFvLZrjITThwOFXC0mJeQ1s45Zpgv0DPHlzmmE0eMuabjt0qOMw6dc+4m00mj/M9+OPfquZ9n&#10;Gj3/kA97rOejtmadWfYs4xma78HKnVSvunG2P2VTLl4fM3/KQZfZ1on+51iLy6u9yk3ItD/bOOcs&#10;uXdF+TGdACe3POnTeaCdmZ8M6VGZs37ODSSrXO+b6J3UO6g+Y7Z560Pd+V4jk3e2XftnWB+NpX5m&#10;mRPy+n3F7Kc2McfWfAZZcwvrHO2VyrQHwhjc3rmdT5dlWT5drsJl+Xi44uqD2YelD2+h9M1JMw3+&#10;m+HPIM+4zwFQmVl/1gllhWf+6cCobOWLT5LPMLRBVnvnuKQ5ZCKHzIx/VbSNM322nRx0mrLGMMd0&#10;o/GINy+R82Suk7iD+wxnmZmODI+z/JRPY6HDmRDJzjrVq27lT2r3LDNlxTNMbn1MZlvFO0xG7U1m&#10;+Vm//JlXelL5mZ7li5/5xZvX8uPU+8Y8bM+y9THbnTLlCh3AM0K8NzhX/M9szpgcNjllJuVNJw0n&#10;j3cQvIOmwTJhTDAg6PDzH/7Kh7/u4e96mE4axjonA+cBB4XbI5wRHBCcCPJyNgTZhMNjOjo4ITgM&#10;goMiR0soM50Z05Gh35jtyp9OmRwzwaGijlC/nDHGNW+egENJn9NBQ5+YunfL5RxzzHk5mWNqXPTh&#10;9Mmx8jHh+JnzcTKdNHT3NbgMy/Zuz+X5HmiPt99nXns9ams+G8VLn2W0M9uY7cy+lJ15M146WW1P&#10;tDHH1jtv5tcPbm3WF6ZhfvYrTjbfH+WXl5GvzAzjTHuP3NLaKd77Jl7lafukMupgOjHgfXNzkuTg&#10;KH+ijHZrv/hMI73OfgpDPzONyjef2hE2jtqenGMsnWym07G0+tLG0NrONY7SjffcP9DOWVdceb+b&#10;czufLsuyfLpchcvy8fBdZIcBH5YOAUKHAMZRocNdjoJp/OcAYGRn7J9p8cpWXv3CKT/j9XVSudnP&#10;WfcMq5uj45QVv8mKC8+yp3OleI6XnD3TETPbm22l19Rtyo3lnOtkNznUL145WNNkZ97kVm8aAA5j&#10;Mzzzpnwe3Kb8pHrzIHdSG7ey2kiHG7PerHtLn3Jh7ejjnJfyC8lPXaZs1ov6nzTuDsu3Q3OyW33U&#10;T3pE9St3tk2WXrPczBc6hDvUO/h7p+Sk4ZjhgHnloKlcTpq+7nQ6aDIyZhyMCf3/wgdOGn9+++98&#10;YNBzInAccFJwRnBE9NWeHBAcDJw1nA3T0TAdG+pyPJxOmFfoWxscJTkNPoTTIXPC2UM/fbhdkiPm&#10;hvHQ2Tg4dDhzOGPA0dHXjpoTcnMxaT7izK+MfsK48eorZN8qfpPmNjdhDptPY/8ZD+3V+YzMZ24+&#10;k+3vmU8+0+35+axUZz5bs2xxqHc+Z5WpjVn3pnfpZNUxjkKyObazbmnUV3mzzOxL/JX+ZBn1UD5Z&#10;DoOcB1EeqjfbKD2Zz/5kys4+tFNcqMx0fnjX9L6J8idnmYn+az9dT/3LU7Y21Z19nO2WX9/aqB3t&#10;z/mYfRdvbiZk1Rdav9Z3to3Wt/0wKQ/J2itRH7U768jzGXA7ny7Lsny6XIXL8vHww3E++H1Y+uD2&#10;gSn9PicN4/3mOMhoLV6Z6kXyyZQpo7+o3kwrP6mNW3ymz7q1nXymJ+cc4Gwn/aZDBvKL46x/6jdJ&#10;flIdoTWa8z7bm+XlVbb4xEG+vPLJOuzPMBzKZt6t7dlWB7l5mJuy5PMgN/sqH8lnfvLK4pZOpv36&#10;q12k71m39oVTXl7xs+5ZXl7zM9PVUR70Kt18oMNzB+CQnnnFX3Fr91110mtC3iHce8R7g8NlOmRy&#10;0kxnDcdMOKjPWzQZJBkuGRaFoU86/NKHv+rBb9L8PQ/dpGG0c2rk0OCYOb+aw0lzfr3mfZw3Vyba&#10;5VC5ORG+FWpX/8LzFkvknOFkmjdlgqNj8s8/KJuj5WzvXVQn50z4zZubk+V9GJc1sl7S57yfThrr&#10;a87Vq440ubFykPfMzT1bujz0zMbMu6H+q2fjLJdMu7PszEd5s37PY2WqQzbzyLXfO3iOYbY524iZ&#10;B23W7my/Pk+qV3q+k3ov9Y6YDoIgj/Jmm+SVrR3Md4F3w+39cELe+WZyc8DUZiiTI0X8rCOvvk99&#10;i0Nbs05tFi99yqCt2qwvNL7k51zNdHrM9Fy/aB9Ea/KKc19h7pnKTBmn/A94uJ1Rl2VZPk2uwmX5&#10;eDCUHDJ8YDo0+LCeBxahg14Oh2nwRwfCKbtxOgxmqH7pZKeTYjouJtWrXJBNvZLPOmdb05GSM+WU&#10;Ja+9KC8HTTdoZvvTcVMbM0T5s1xlZvnGNWm8rckkh4D1LH7mJZttzLzyJ2d7s6y8DIXipTvASVf2&#10;Vkd4a7PD3my7dO2ezP5qq/KzPZx5Nzq4znrkM43Zf/nSzeE5NpxtnH1iph12HbQ7+CaLDuRnXvJX&#10;VHb2M9N0mG0xDhgSDt6cLzljcsxMZj44ds5bNN5LGSfTGJlGifn65Q9/9YObNP/AAweNv5zEkM+I&#10;Z/xPx0Iw5qej4HQMfFncXOEY0rdQ/7dyH4r64HCRzkFDd86YHDIxvwrVjZl+b6bfnHHTxVeS8M8+&#10;5Fw55ybk9SO/fWVKP9AnHWbZm5OGk8z8cyzRH9aEnIPF2Jo7cXWMNeeaesLWUx3o29ebwi0ac8+h&#10;4wele0567nrezmcsyu+ZTF4b2kt2PqszD/J7Vnpe0mG+Q6tbmdnOrB/lKXc+j+Vpt/6nvHrxKq1e&#10;z3bUz8w746ULvRdmfk6BZPqSns/1zEfPevLSvROQI+XkLOO90jlHvLNO753ePTcHycw7y5390XWS&#10;/qi9Wbdw6huNVX5jTzbbbb5Kl1c489SVnusU7QPYQ6Xbq+qQ1R9mnaiMNoXJUL/m4LsfbmfUZVmW&#10;T5OrcFk+Hv7n2kHDB2Uf9vPwIvShPJ0F00mQ4yAnQcZ9oYPoLHfWr2zMtDL1W93TcTGpj7jJS5/y&#10;qUP19DPLTr2KT33FK1+d4lGb76P6k/qpr4yI4skns0xp63mWmXnVCbLkxSeVm23W3kTZmXfWneUc&#10;5Gp/HvimrINelBe1N0kurM3qz7jDYwfI8s7yyYWz38pN2ey/tLCytRMdgJOnz9Qr3WY+WWF572qj&#10;A7nnPpJ1qI6z/mSW0wZDwvuD0+W8OVN8Omf6ylNfd+r9Mw2fV8YLPe39X/nw1z5w0vxDD5w0DHbG&#10;eo4NBv50PICBz/lwOhS+FbSXg0a6vnNMvIITwq0XjhBwWOSE4fjgdJgOmhwymL81o43+ahMnzPxL&#10;TvjnHtTRZm2Iv0K7nDv6PsfKSZJO9G9OxXOiBGeRGy6TnGjWqHJkOMvCnE6nDIdMcwz1080NIV93&#10;Op8v6VfPZs/lTM/n9VU7lXuV/666s395PVfFlZ1Uv3hUJ17VOdPpl3z2fXK+C5SrbO8Az+TMS17d&#10;wlmn+O39I0/6fEeJewfMdwSm8+MW74yDnDKR7FZfGJWfeec7Kn3TM92F6kyd5zjm2GY7paGMuSl/&#10;yudcVne2OdPnHCdvP0zmfj3zWuuJsrVbH/VXWjlz4fcRb2fUZVmWT5OrcFk+Dt/50IGkD20f4PN/&#10;suGDNgfDdJBMZ0LOg5szIZn4zEt2ymu3tqO8qAxmfcy8W90of5YVNtbGS362f8om8iaVxzmHJ+q/&#10;KlPbs6/mcJLcYSpZhsAMY8o7dM38s0xIn23fmHUqd8r0Wdihb8bDwS7KV2+2eeu7cpOzPSRziOxw&#10;eas79Zr59Ut2ljmpr/pLfvYTla38Gc5DdrIT8vq9pZNFMu1WrnkRn2MoT/8O3vM2zUm/VTOdNPNP&#10;v2b8ZMxkhEQy/XlOfvXDb3rgpPmnHnLSdCuDAZ8TITgzOD7c7siw/ypwwORI0QdHSc6h+fsw86bL&#10;DbpoR51Jzoduk+hH+Rwy6HdmujnjK1yNU/n0U4/TRfxD+dAfAc7JgpwmE46eHDA3pjOmtNAaVsYc&#10;GFv9SFs/49a+OXRTyO2gv/vBu3Q+Qzd61rzLhPO9caK8PT/Tt/woXbniJ2cbyYSzfrol77mrzpRN&#10;eW2DfOqRvHR5wigPPf/C2Rfm+6L82nhfWSSb+VEZ75c43wm9L4SnQwXONp1xIvkMqzvbmVSm/mLq&#10;84rKqTvTMcc256S85FHf8sxb892czfmWPtuovznH9Vlbc/1vtIdm2epCm3Sov/qXJ/5jHm7n1GVZ&#10;lk+Tq3BZPg4/8KGDhg94H5gODefhxYctI2g6LXIeTCdCDgQ47J6OhJmedeTFmVdYfPYbvkI062Dm&#10;o/z3Meu8z1Fyyzs586VnuyezLBpPfQrnfCGnQIds8VtedKA6y7wrXfnybu3FqzIx84uXnm2d7Va/&#10;Q1/5Z53JWW/GMQ+u83B7lin+itqd9ZILtTGZ+bNMh+JZ5ixXfofoSNYBWFodMuM7mfViys5w6kM2&#10;2yiN+u9dcv42zUlOGqGy00jShvYyQrR7QjdfK/x1D/6y0297cHOEk8Yti5w0nB191YnjgdPiq/5u&#10;ygkHwXQqBCcCB43+OEZOhwpnyqTfhqHnhGMmBxO9c9CcbXBQoB9Hbqwn2vgyfMg8nc6Z4snBiTId&#10;MJO+0oXmz/ppw3g5XroZ9M88NP7f//D7Hv7xh3/04R/7Ivy9D/aC91bPjnC+K4qjd9BMn++nM3++&#10;H7V3ttnzUt67dChe2Zk380/Z2Uey+cxOeenZRuFkyqpXm8LouY+zDFnvkJnXe2PGz/TZ9sR7Ieb7&#10;YMp7b+RU8W7hoInOOZPKnY4YiCefefUz41Onk8qJF5KVP8cwOfNmfenmL5rDc16T184se86v+Gxv&#10;0r6I9srcW6j+bD/q12fB7Zy6LMvyaXIVLsvHwXeAO2gIfVj6wJ8HGHIfrjkQptMAp/xWLmN/xqHc&#10;6Xg4HRVnujbJcxrl9JhlZtkZ10fx8mY+Zlvipw6TWS/q4ywz602qE5WvzkxHZacREbOtV2UmDlMz&#10;7lDVIWvmzfxbmRmf/c5yKO+VjrUhrK93UbulbwfHs9xZvkNksomytaXMLO+ZSaZs5eImQ3WmTmfe&#10;rf2pd3UqU/nSZ5vlnQfkZB3Ik886MfspXrq6oT3vD7djuk1TGPM2jfTNSeOdhGnYTIyPk+bPe/jN&#10;D27SMN5z0jD2ORHcuJhOC84HBv50MGA6Hj4UDpEcC8HZkGOIg4ZOnBRwEySng7D4P/3AIYF562bG&#10;uz2jPQ6Zbo8UwriUe5djpvYgPcue5X1F6hwz58l504d8ziU95XNU9XWo8mZbnGj6MY90N2fWKqeU&#10;+SP/Jx/+wQdfZ+OYwT/y8Lsf/omH3/Pwux7+/off+cBJ433ZczbfK1M230PJZ54wZv4sF7U9+6hM&#10;8Z7NWUY8em4rU7naKF3ZypSedc/w7Kt2Z9uz/oTs1bMvDPLKlj7zp6x3xkx7f/SMz+c+58EZn2nU&#10;Zu+PzjneL/0FuVco03tIqG71o/fTpL6QjF7J0vMsV14hvYXGkWyOs7oTdea8Nn71kk/mXM/yr+T1&#10;ky4xZcq1b16tf+2hNsR9TnzHw+2suizL8ulxFS7Lx+GHPHT4cBDxAerDtoNKBxFyB9XTUfD/Ze+/&#10;enZbmnC/S97e0TvZsC3gY5BtcI7kaMBEmSxyzkmAyDlnMIh8gDhBnCEhJD4MfAmev7R+0qVi3M+c&#10;6323WMtoHFzq7uqq6urq7jG6ao77mbCJBjSX3lvfxMR3WF3hJkuqb5JGouZTQmXpdN5+SJc//nt1&#10;w8p+AtkrX99tX5vQQR8+4FvYy/aFi/b278V8efDBjlVbSceC7gtjqMPyPPU/BQuXh1y8n/jXxuwn&#10;w+b4yO9l9tL2sln5NN4nGCeQW/kdyzig75PMz/ali/69MJvPpf0sXLhdunuW9PwoICr5chM0kjTb&#10;7ouaffbcAGYDBYFBc/onfeHf8YW+pOl/dyq43y9pSiJskqbAv7KvMkoY1C/R8DOId5MMJUZukqbE&#10;Q2M2VgmTkiglYnwNsn8jJvS1Sl+D9Pds/IHeRTTJGV/OpNNXJfVFk6h5SrhI9oR468vGkiclRvBu&#10;Qqhx85u5N9/K5H2lFC2fSNpIyFTqT6YxSkj1xRBfSMY0ZvOpvzn+P7/Qz9bySQmY8H/9QkmY//Uv&#10;KDlTuz8U/X/8Qv+rV//9+v/kC/+dL7Qn9pm09c7Dnkf9cNsLOsgvb3XPl31OxnflnU3Plj2n7Foa&#10;HvLRo23/5V29yTQ+nsoLeutf6K+eTs8R+mHH3WfNwjNj654dznrnv+dAd5N9Juz53+eA5046V5d6&#10;cj1P6O25tOgZ5X+XcwcKEjaSNZIv7KC3Ul1bffs/8VRn77UbohtTe/vj51N+j1bb+u3a7trsGqjT&#10;E1Z35epfewEtfnrUjQnR8u+f+cLTXfXFixcvfn94JL548VcHf+ELexHqRdmL3uUkeuhl28VtEwPq&#10;S/tE3/Kpr+TDU/8mMi42gbE0ctuPR/9TX3hKqjzxbd8t4Wkc9J3r0qH+C/Snfhd/l/9tdyGLtviR&#10;3PLe9tW3F7+lf+pfvk90dugPa4d+7bDzWZ3qXUi1L1xYXVrD1rtEKl0wXTZDfU96n3DH+RF27KWv&#10;nid9T+MsbW1Ba4xFc9tL9l7AFz0fYGk9S3q+9CwRBO1XM1CiBu6XNOlYvXc8/u+Pw/77vtCXNH09&#10;UVLgU5JGEqJEQIkECZpfg2RLOkhIVD4laeozVgkJyZiSFCUfaveFSG2QgAnJLaKVgCmRUaKndsmZ&#10;TciAxMxNzvh6JnvyydP8JGTCU39o7OaZr5vrRV8Spb8kT3PujxX/37/QvPvipZ8l1ZaY6Sui+krE&#10;9KVMPH0N8w9/4X/+hf/RF/57X/jvfuG/9YX/9hdK1PyPf6n/N77wX/7Cf+EL7YESdv/qL3hWtOc9&#10;L7au3TlA9yzpudIzV3v58SnjXfqVpR/oCfcMOq/Lj+87JAef5JaeDUB+eSE6u/Coay/SvX2eJ86r&#10;eTrPlSUqOvN7J+m5UeJEAkXSpH6JCc8IejyrlgbxNs7qv2NI1IAxs+smVII6W5Zv+S/fJx58qx+W&#10;78qE+M2d//m+0rpbJzwLa2O94Elevb7GTX5l2HIRXT+Z/PaXvvB0V33x4sWL3x8eiS9e/NXBX/6C&#10;S1GXkF6Y1fdSUtlloJexy5xLZ0DrQupSqh42MaF/cWnb3gTI4iZRPiVXnuph+YL+6Pv1DCzvd0gP&#10;sB/M7fph+ReXhu/yr85gXbb/rhWg7cXrqX+x+yAsT/U7pn5ySnSl+mL5l+e2lxdu26WyC6F69L2Y&#10;KuGpby+gy/dpjCesXlh9T6DTOFd+cfWro8PatH66fsm2ng17sQYXbqW6oEEwFDYY8jdoNlkT6pMg&#10;7vmzgUfY8aPXzs6/6Qv/oS+UpClQLzlTksbfOimpUMJE8qLEQQmL75IQ36HEwk3KXJS86MuRvkaJ&#10;v0RFX4eEEhb9TMdXL78G6ZLMuYkZ83tK0EjOQAki87lJmeuX5Bs7mRIqQZInX4baEk0lnkJz/X98&#10;obn2tUtfuvTHfEuslHT5336hny+Fvoip3ZcwJWPCf/ML//VfUPKln7K1xv/RL7Te/8VfaH09VVLm&#10;P/aFf/8X/l1f+Ld/4Z/3Bc+IfU7sntdX/T5XyGx9+a4MnWgQbcfUvthzuWdwz+/yL+8TPaw96msH&#10;LL96erV3jGsPHenGG9Z29c4seFZ0x3Df6PyHnhX+oHjoeXGTNckkG9K18IzY58WO1TMmPZ5Li08J&#10;Gs81z6WnEt+OvXNee+DqwVObTkBbvk+4vt+1sq7W666bcnlX9mL7qz/ZEq4f1Jtbifr+VuLTffXF&#10;ixcvfl94JL548VcH/TX9XowuR730XQJqC7Dq76XrJXwvfHuRlSz4lERAv7jJB23Jj014AB64spd+&#10;+5ZG51NyBv8dUxvfxfJefLLp9q9PF9EvrMt3cIla2pVd/UsP5J/0hJXRX9necQEMaBf44Ynnqf/W&#10;d1y0RbQdq/batzJ0wOV56lueS6+9csZZ2vK7MF8esnjw7WX49j1hx1udxqpOX5fpT8FBdBBYCIY2&#10;WSMwkqwRgIUCJM+c5MOOp74X/Wz8p3+hAL2AvS8qStBskqYvXfpqRhKjhEMJlE1E/Br0N2X6Quc7&#10;NGZf7mwCo+RM/+uQxEV6LkrCPEF/CZK+QCnR8pSUCRIzT8kZ9JJGzWWTM5DekkDZzfbG9Id5+9ql&#10;srn0BUxAh76G6edIJV5KzFT25UtfxfQlTOv0P/hCCRtfw5SM+a9+oYRMX8zU9lXMf/IL//Ev/Ee+&#10;8B/4wr/7C//eKVv/+iRp/k1f+Gd9oXMOnm179re/tmcfoLfPnI/oT7pC7eiXdhGdTucPLs0Zvmf5&#10;SR7tCU+2sIPe5b861dFve/nWTnbvud3kg+eD5EzPhp4HBe1/5Qt/4xd6TvS8kESJ37NlnxeSGMHz&#10;yLMj4PNsakzJGM8mCRr0HeNJ/9LRzBXu/JWQDDp/hcuz+vEv9NeX/K4HPO1r6xcN7j75hPqTTXc2&#10;KGHbbGi82uzNh637+19xv3jx4h8ZeCS+ePFXB12AuniELiK9KF00au/Fx4scejEr90Xt5b+X2EpJ&#10;B/VNRNzERDy1N+GxSZP7dQs5oO/qWPqTDL70+6JmZb7D1UfnltD8IP+sj9CWB5b30oLL1IW+5flO&#10;zlpaV2t+eS7w2RcrU7tS35OMvviuXfif2uqBjp1bNHL4tx3iXflP0F/pUlsJLqCfkKwxVy9c/U96&#10;a9f/M0gX+b0kr264Yyzoq04PuGRXLzDo+dEzY58f2uEpICv4CoKv+DbgEaB4Pm1fNvUlTYF5SZr/&#10;/hckafqipZ/elHgoKSOJUaJjkxK/Bn09UuLC31m5/ZIeJYVKipQQ6qdJJWhKzvQ3ZEp4lKTxRUrw&#10;hcoT/ETKVzhhEzQ3KVPpp1CVoURPtkgEVWdzfH0lE7I1xJedJVv+z1/4P33BH+X9P3yh/z2pnySV&#10;ePlffaHkS1/B9MVM/UGCpiSMUjLmv/aFvnr6L/1S9jdkKv9TX+i/Ui8585/+pR6tBMy/5wv/1l/w&#10;b/lCiZh/5y/t/nD0v/4L/7pf0H/J/vd8YZ8FCzRnb9t4bn3PFXrw/IDb99RfSVfY8+Zs3bMYv77L&#10;wzZtehd4Alq21DZGNPqUy6d/x9125dq22ESDZ8Kn58F+aefnkDdJs5BIqVTf58UT1oYnXN37HFv9&#10;nnHVm1vzDPlAyR+V12/68Ua7PsVH945D19VD19Vz9z55e1U/4AtLf+rfee3YoI3PHPJdvn5/8vTi&#10;xYt/ZOCR+OLFXx10GepF7+XoxR7NxaR2l5F94fZy9YL1sn16ee8Lf5MU3yU2JB+Whl+iZftgExe1&#10;yeBfuTuG5Ays7M+A/id86jP2tWVp6Orrz4CmvP63Bup7kQJr96l9dQF9W8evvv0rd3kWjY/n1+JJ&#10;39J3btUXl/6JL+y+Vw+dDZdiJb6QvmvPxepbnfQtli9Zeld39cZc/Z/03PaC/EJfzw0Bg+eJwEV9&#10;aT1PNgjyr9cFX9XrJ+sCvwHJ0tD/iV/4V36hYL5EwU3S+KqlhEYJixIfm1j5GZQU8Qd6Q8maUPLn&#10;CSVL+jsyJTz8AVz/PXTo65OSM5IiF/WVJOlrlZIz2Z4NkjMlYjZJ03glX5pbPzWq3rx3DrVLvvhZ&#10;Usmf0P+aVDImlIz5v3whm/tjvdFKzJSM6edK/9NfUMKlhFjJlb6M6QuYEi/9TKlEDLqfLEnKlHzx&#10;k6X+jlDJtVBC5j/xhf/gL/CTpX/bFyRh/rVf+Fd9obX+l33hX/KFf+gL6NH+gS/8C35BX1i1/z1/&#10;PIP2rOjvOersbJ/60j7pUd76pV1bns7V4p7TfSbss2Hl6V3923fpxtC+9JBMNtdn7Au2aO959Qzw&#10;HPAs8AzoTnLhK7sSNLXj7bkBZBfRJFb22QOeHftM8tzZ9icaeuXqrt5c+cDzCfiEf9fXYf0Vlidc&#10;ny8fnnB5yJKvjEa/vXD3Jlh32DuJ0p7CzxZjPY2ZLeuj/NmXU0/31RcvXrz4feGR+OLFH4/+q8Mu&#10;OC4r1XtJ9iLtouEi1Eu0y4eX7MJLGLx4vci97L3I96UeNjEBeALaU3IDVtfqXJknOdi+K3PxXZLo&#10;gl0X+i6Ptrnz36Wtfy/qu2uADvq3vbz4jaeNF9B+1PeJrm/3zXd823+xdi796kC7Jf/unENtfHev&#10;sxuWtn137G3Ht+doz5YL9tY7n+r6YHXtWGHnFOp/kt165QV6OpcW2NSzY+H5ku2V6IKasIFPQI8/&#10;nS7wxgD0xi9J88/9QsH9/+YLJWj+3194StKUlHj6AuZHKOnRz5j6gsb/XpS+kiOh/yZ66yWDSoj0&#10;5UwJFz9V8uXMU2JmEU8JGokYyRhlyKZ4JVt8qVMCqC9l0BclikrE/O++0BcwJV6U/4sv9D8j9dVL&#10;X8b8D39BPz2SdPmvfMHfgvHzo//wF/J9Pzny92FKxIT6JWP6aVJfvvS/LpV4+Td/oa9fSrSUhAnR&#10;+krm3/iF+v4NX5CQ+Rd/oSTMv+gL/b2Zf84vNEmZEL2fOf0zvtAflL773znfs7F1/ftM+MRbXbvS&#10;2atN9vLiu/RoT9DXebtnYM9g2HNZuXqXF5++xeVb/vShXVtgz/ue+XvuQ+ddsrbkiq9kYL+s0edu&#10;cvnwQm3Jmjtutjw9j7Qvbfsu34Xn0voA0JYH+HR9uzRrcP2f7PIDGlhfuvCsXti9mUx15wE+3U12&#10;zxnDHNeeS1dv7d7/5enFixe/fzwSX7z44/EnvtDlpQtDL8jqXpZdNLoE3SRN2Be8uhcy9JL2wl7s&#10;S91L/impUVv/0pZX4uTKLvAs7wXerS9t8Z2ei9WxOj/p0J+f1kfbV/v2r3/D+v47HuXC2t31XLp9&#10;EOhY2pWB1XFtgUtbvtv3M/3Lp4TrG+0neuXarx7dGID3CesnZ0cdOm/g0rrY/ovVabwdn41LWzr7&#10;n+xa3at3aQHvk+0LQcsNcAL6UzDTPFe+dnb0X3D//V8oEdDfQSlJ8//6QkmVkjR98SJJU/Lj1yZp&#10;+jKmr2f8EeISNCVJ+nszfk4USoyAP5rbVyqboJGE8fOi/YlR/CVmfD2TXDb3BU8Jlr6QwV8Zf0mX&#10;/vCu/4Y69DOkEjV9EdNPlCRh/OFe6EuYEi995VLipa9cSr709UvJmH5q1N+C6auXSuiLpWj9bZjQ&#10;34Qp+bJJmL6CKTlTAgc9WomXforU/7zU1y+h+r/mC//yL/wrfqmj+2rmX/iFEjD/7C+UhPln/lKW&#10;nIv+z/+ljN5eCCVp9jzvPg/1ee6i33OxvNqV+AIeMk/y2uGem+WHaJev/V7ZGXPuITqZSvWn8wvL&#10;V2ncpV9+dePu+XQuO7+SHE8JWPTuHZI0TyjJIvkiEfMd4iuh46sbkNjZhM0+c9be2770J3hWmf+t&#10;f8Lyou2agvXevWcd9JFHe6In+yRXfel47x6oXX999jWb1Mmk+2leTz7RV711+otfeLq3vnjx4sXv&#10;B4/EFy/+ePy1X+iS1AWjF+NN0rg8RavthR68rJWLpfXi9qLv5d0l14VZXQJiceklKiQ3PmF5L+p/&#10;qu8YK3vbsOPBU/93P5lafuOsL9QhX6G7BPHrrW+b/3cdtu9ieSut4/KvfOXatDzs0BeWF+gDtB1r&#10;+dcn24++Y+j/Ef5Q/ic5Psh3T9i+zlPtPVeLzh089YdP/emET+PD2r/z2FI9/qv/gl51dLbded32&#10;5f8uyCHfOH1J83d+oSRNP9GRpPEljZ8l9VMhf4vF346RiLn1ZPpiprKvY/wR4trp6WuZdJV8CSVV&#10;wB8J7udO8ZRs2QRNCZe+eFnEX+Kl5I+kjCRO/SWf+tkRlJSp7G/b9POpvozxBUxfxFT2d2H6+Vdf&#10;wYR+htRPjir7o71+mtQf8e1vw/j7L30NU70vY/wsqSRLfxMmlISp3U+R9udI0YK/D9NXMP3dGKjd&#10;34sp+VJCpq9i+hLmX/qFkjP/4BdKyPjZUl/M9HVMCZqSMCVkSsyUgOnvzQTJGmV9f/cX2g8l7+zj&#10;T2dW3z5bdu+vXHTtW8e/cmSci1D7Cdu/Jey5CNu3PGF1ol3UFw8b73igj9yOX7sz2DmVsCihsQkY&#10;CZpPwHchSdOXMpI0lb6c2S9ooH5Jmk3UxJu+xtuki/pi6Wvn5QnNmz/4ATynYPk+0bQX/B5ah91X&#10;1sy60IF/9Wx/sL5PsstDF+hT3zmj73zIaa8NC/ryb/+pxdO99cWLFy9+P3gkvnjxx+NPfaGLRxeN&#10;XprVK3vR9pJ0Saodz77QvUzVXRRCdZdUF4mtQ20X3NAFeZMXN5mx7VDCY5Mh23fp5Cv/WOw4l9a4&#10;CzZcrI6w+sMmHQIaX63v+BUvGqz/9V9dy3Pll+/2LbbPGt89ga59aU/AF9gStu+Obcwrv9BH3/WJ&#10;PvUFvu03151zpTPinMS7tuHrPK083POFBsl1btH3XH6H1bf62WZ+d89k88rveE9jp4tMYK8SapNn&#10;B5kre+Xi7w99/61fKDFQQqOfOknS9POkEit9CVOipgSInw2VbPE3ZErIhH4aVZImfkmevshJh69n&#10;JGdKpOwf9PVlDVplX7vUl119IVM7pD99JYCSKxmTvpI48fU1TD9LKhnj78RU72/DlIT5h79QIib0&#10;N2L6KqZkiy9i+hKmJIy/C1MyJvQ/J5WI6YuYforkb8D0X1r7Kqa/DdMXML5+KQmziZZ+ntSXLiVa&#10;SrBIrkSvP/S1TF/BlHyRdCkhAyVfJF762dL+ZAk9lHzpp0t/7y+QgIHaf8fgbx/8E77Q/gP7e2nB&#10;fr+09v3T8xLQn/o+wf52hm5de8/EPQfbR3aBb/ur71holdGv/fXB6jJ2528DdImL0B1CYkOSY7HJ&#10;mEvf/u4gJVg2IaOuTwIHnhI1fvaU7mwCtj7RKt2H1sblq58/+CrafU4t1n/qwMcLNGtkr0F0vKt3&#10;5YMx7ri3H+IzPzyQ3samn0zt7EkWX+XTXGHljdkfiX66t7548eLF7wePxBcv/nj86S+4aPRidPmo&#10;Xb0LkItS/b1svXAvvJjhtoPLhDp04XAR3kTFTWJs+7ukx/KuvmCMHU99aT+LHTdIzmg/8YRr97bJ&#10;7DjZ5WImIID1Jb7vsHP9xE/frt8Tnnjsk6XRt/zVn8YOeLce1m60dMVnLsuPfoGv8mLpeLePjl0X&#10;+G6+PzojtfGvPDzRV/62nc0uvktf7PkNtx3iu+PS6+K9+ly2w+rCo20sWBlYuTuusSujl6T5p36h&#10;hEB/6LZkS4mXEjF98VJCJPQzpRIsJWckaiRrAK2fR0nYhBIpfU1T0qcvZEqq+GIGJGVKsPSzo/4+&#10;TkmVaCVeSsCUxEk+ffFHz+b//Rfwh5Iw0XwdUyLmf/SFvojpD/FKyOx/T92XLyVXavclTImXEjD9&#10;t9R+mlTdFzElXfxvSCVYQj81KikTqkuySLT0t2EkXCRU+plRiO4LmPorw/4UKfx9B9H6GVPJGF/I&#10;lHzZpEwJmL/tC/+0L/QHgcPf8oXoJeiq/82D9kPntL1zz6dS39NZx/9J7vKsXPW779VX1l7fvY9X&#10;W//ue7R4A74dB22BH4/20rLt0it33K2zq7sDSGRsciNIlCif4N7RHcSXNMFPnwDd1zKfQJbeHZuN&#10;7IWdy86JHJnoN5Gx66S+tJAMWJfKfG0foQX7cmEPAX5jNF5t42ovX7Rs2DVe+ZWtTI6OZLKBLatz&#10;eeOr/TTGgt7K1rc76tPd9cWLFy9+H3gkvnjxx+Ov+0KXjF7QXTRcOvZyVBl6gXrBVnr51r6o/yK6&#10;l/kTbkJi2xIZS5PUeAL+p0TH1Y32HZZ/cXl23CdkmySO/0Icbe1fkG2M/Pcd+PK7tvr2f0I8u367&#10;vsrLD+Tw7HjLt9C/4N9Lj/8T/Unn1p/4dk7h9sPKbp3cyl9a4MNPZ2fxIx46rw23Ha+2vsuz7dWt&#10;bszb9hxYXWgLcmS3hA0IXNivjgU59b6Y6CdPJQ1KaPQ/KfWzp0r1/nZL6IuWkiP/1y+UHOkLFein&#10;Q9BPiJLtfzn6v32hv/FSoqckT38DpoRKf+OlhEp/8yX00yL/01FfrPT3Xfqqxd+Aib//lrqfJlXv&#10;D/KWaOnnRf7QbsmV/qejEi0lY9LRly0lYSq37u/C9DOvfmLUH9vtK5Z+jtQXMSVaSsCUbAl93RKq&#10;95OjEjChL2L8Yd5+WuQLGQmXkix97dLPiUqk9JMiPzEK1YNkDL4SMCVaLn+0Ei++eKleYubv+gXR&#10;KqOXmAklYUrG9N+tl4AJ1UvISNhI4OB5Ou+ep54HoT10+dAqdw+i012bjgU9IXn01XP3d3X7/54D&#10;Z2PPyepUrgw8jQVon3Rdvkp2BG13iaeExuImSzZpsv3uIZuoCZugqS4ZI3mz/cFd5o7Dxspbl3wB&#10;9AvzjScf8EVl4FOwH+LBd/vC7i19aHe/Vrdm6rtO2dY6mYt1Y8PW1359QFb/5ckP+KKHp/GeQB+7&#10;W4s//4Wnu+uLFy9e/D7wSHzx4o9HL0Av1UqXGBeiLjouSl6eYS8F4HKgT7n07Vt04QgbkJeYuIkP&#10;bUmS75CerdN78WTHJ9BD99avnRf6npIwlwZ0Pem8dlXqY1e0J/+unuW9fEu7fqq8PMt319k+uHvm&#10;095ZmQV+PMv7SQY+2UruO7ueZMitLOx5WdpeQp+g70c8F2vzp74nOtx5heZL9tO4YXXgB5fvpS0P&#10;uZ2fC331lV8e8ujp6Eua/v5IiYSSIv7+SkmQRTRJEokTPxvyPxn1EyF/w6WfEPVfTfcFSwmY/sZL&#10;8vX5r6QlVfyEqC9Z+lrFfyHdFyvxLOKPL57+J6P9n41CX7jULtGCXgLGVy8lYvD4GVJJlxIr/r6L&#10;P8rbT5F84VISpvL+pCj48iV6X7XkyxIqJVsqS7Ts34KJLhHT1y6+fqksCSNBU6JFEqZS8kUyxpcw&#10;oXZlSRl91Uu87FcykjPqJWeq/1MG7YeeU/bmlrBnu76we2zlYPff8j31L61ydeHZ8ezxiw1kBbZo&#10;e04g/Usji6Z/aehb7rjanyBhESQxJESC5MvCvWPbnyBhc5MwvpYBfCtXyY5NsoS199IlGXZusHye&#10;W3yxPsuXYN8t3Z5Qbt/V0V5Nv7GSMdYTkt322lmpX/v2b5JF8mV5FsbTvzzV9RuvcmXwhXz6l7/w&#10;dHd98eLFi98HHokvXvzx+Atf6ILRC7HSBcklqItP9ei9RF0evGS9XLftwuvSG7auDV2gN1mwCYQf&#10;gczVATvGtsPaszY9yV/6E65tCwkauImYSl/XhOVN/tNY2k/2sdvFzhyf+PTxxfKjbd/q3La9oH77&#10;7JHtr7z6K/Uv7RPqN7cnm4P+J3yS+RGSe5LNnsXSm5e56Vt6eDpXi+V9wne83/Ut1u6Antxerukx&#10;H3x4bz9d2k8gW339E83YldEgns5RX9OUROgnPiVM/L0VP/EpKdJPg3zh0tcrlf3BXF+z1O4nQyVH&#10;Sq4k67+T9lVMZbr9gdwSJCVQQvWSLo3b/2hUMiX6Jl/w1tfPi0qi9Ldb6vOzo7528dMjyRZft/gJ&#10;UckWX8RAPCVbfNFSoqWEi6RLyRhfx5So0S/hEvKhBIsvWyRgAF29hEpfskCJFsmZULJFwqW+eEq8&#10;lFyRYKmsT0Km9iZj+p+aQl9MhZIwlb6qqa89APU54/es22/q6Nu3e3FxeSrjC9r66Fig44nWnr5Y&#10;GbTe1/ulgr7KdKnDtY3cymypvm20q2v7s+kpgQHfJWpCdw/ld+hOsgmZp8QMncaEa9OC3TcpAdu3&#10;Pgz4AZ2fLvJje8h+1K4EeraEdKTbGNsX2KkMq9uaJb921b5jLfStXrr046nUZ6zKxjde9eZ95eBv&#10;+MLT3fXFixcvfh94JL548cfjr/9CL9tenJUuSC47XXxceHqRghe9lywsz0IweyGBsUmLsAmKRZfs&#10;S0Nf0N/Y2fXU9wnXXm0lHavzyaaF+VzsnP0MKuirfNJFZvurA9rON/vXZnar44FdT31P64yGvm20&#10;1d2eUQc2wlO/Op3bd/vxqC/w3nHq2/ptVxrryV+3jQa3b/Vf+nd9e7m90Nd5Vi669N5yEY2OcPVn&#10;w5MecrckA/mBbv3KH2HnX/lkd3u/r2lKJvT1SgkUf+y2ZEcJjBIf/mto/yNR8D8U+QO5JVM2UZJM&#10;iRdfvFSWZPnXfqEvVvwsyFcqJV3qC5IoJU9KjPRTouCrlRIlJVNql6iJz1cuEi37tUsosRLIxYcG&#10;/bRIouUmVXwd48sYPKGEiq9ZfNESJFu0g0SLskSKpIrkyyZiLuLri5eSKyVcqie/kIiplKSpjr5Y&#10;emWJmqfzaj+G+ndv2W8QfWHP7z63J7fv9l8d2760dAmC714P6peHngtBNTn8y2PsBfrKrBy+dBvj&#10;U5JmsckayZeFZIv6xSZlFvHf5EzjsenaVj272f7ko6BvefHxD+Anu3T+WtgfeMBY1VcfW7a+/bDj&#10;Xpr9uH0hPY2ZX550XizPkx3muHZs+5N91Vufv/ELT3fXFy9evPh94JH44sUfj7/yBZeAXsp7KeoS&#10;1Jc0Lj2CeRdeuBfeH2H1hE0yqG/y4LYXy7/Q/924F/g+zSeepzG+o9++0DwlWNQ3QRO2P1z5pd3x&#10;4Nq//OYTnvRd2ZBPXCaX9oSnfnKVSwOXuW1vP34XPDou8NMHyVQuT3iSRV95tObAR09y+C6djqvz&#10;9n/HE+iGT75Wv3r5QRv2ohxclpefbu3Lf+uV8cHKh6t/+y7IQ+2VD9E7OyUMSnQs+oO3kiIlUPwk&#10;6KK/yaJeskXCpa9Y7v9O5L+E3v8aOvi7KyVaFn2tUkLEz4N8mVKCpHp9m2ChZxMtgVxlffElW1si&#10;ZeHrlVDSpQRM8ptoCZIyQbtEir/7Ur2Ey0JSJh7JFiUZOtAlWW6yRVJl29sftn9plSXoQu1Qvedp&#10;zzVnxD572k9bv3tPqW7v7Z7fvRie6HTQs/Tlq351Lw39ti/fE+0JbGj+14ZtA3tXh+SF5MImRLb+&#10;lKCRZLlfxTwhfnxPvJukkYxh0+ImGLauvfSL9Qesryr56UeI17hrHzTetp/mgCf6tvE0DlqlPYgO&#10;ZFa28mm8QN5cquOzpyrXF3d++Lfd+r3/w9OLFy9+33gkvnjxx+Mf84VejF6OEjIuP/3kKVqXK8H8&#10;BvQb2D9BX6XgduXC6n3SvVi92k/01bP0pX2Cy7zgF/SvzqU9wZwKHAHt9n2XqLn6lnbBph/haX6X&#10;Bhu8bB1cTJd2+7qYqcPVs/yh9h17aQt20nP50Z7mSQesLqV6fetH+vTBbaOlZ+f4BBfZ9dnP+u8J&#10;K3P14Im+MmH58Cob+/ahr+zOo74FGfzLu+2lGSN/qq++zkDJgRIiJS+UJTskPvwEKGz/fl0ikVJd&#10;woWcxElJEQmWTZxU1h+ffl+xQIkSkCiplFiJZ5MslfVvomRl4vH1yyZR4pdICdWjS8TcBEqlpIwy&#10;evWbYEG/fZtAWbq69uUN6Nv3RCsJ4+ehQaJGciZEbz/YH3sOd8/A8qDtPuw9qb59ld6jePRDbbxX&#10;li1LU98xtx9tx7wQ+C6iV26fen3pzr61Z+lbD6sDJBAkZoKkSZCckagpsbJJF3cPWHq8yUrU3H48&#10;EjWSNGvLJhuU36E5Xz5+AH5aOh9dPn5afnW+u2NdXnNYxKuE2jvfBX10otNHRp1tF/ouT+31ebAe&#10;uy6XTqb6m6R58eLF7xuPxBcv/nj8477gxdqFxsUnuCBFi+cmAlxmg/YGrmH5t/1EuwmIbS+dzI5H&#10;ByxtedTXbu3l17/AuyATnuwNki3L+wn4nxI0+rcNT/ZFvzai7bzQvsPyCyjARRSW1uXvia69eq9u&#10;fE9jbv8C/fJt++KJf7F9F9v/xHvn92kuQV96XJyBLYsn+sq41MPSXcYBz+plC1wdF8u789KupBvt&#10;O58s3x3z6oF0dUZKLPj7J5IgUEJjEytbBwmSEhnpqI1PGb0kxyZEgvGSl5CJN5rECLnKaJtY8eUJ&#10;7M+Glr/2Jl6UZNDIlkgpASMJU6JEYmaTHzeREk2CBO07XH1BAgWWv75PwLOyl8fXMj0zN2kj2d1+&#10;uHvMvoPdj8sH9r19Zw86O9Fq3z0KS7Nvt/+TvDI8nVd9yxO9snf2liujHn371ONhJ9ue6tpkBeJh&#10;A+1NzpRAcbeQYIkG7h59xdv9xP/YpLy8C/q6s9wEDbv4Y7Hzr3/r+vFekAX+uTSlerpX/xP9Casj&#10;RFt+9MWuS+APa6SdHiV9wC48yeC740Xf+pWr/A5sau3aA3/iC0/31xcvXrz47fFIfPHij0cXHS/P&#10;Xoj+hcsFqItRtF62mzzYgD9oX/p3cEGu/iT3SR8ZZVi+lXsC2U8JD6AbnniegD/9fyxW38Udc9uf&#10;EN/67UeId/1dwOJyfgMZvPgAP5ktu2xqX94Ll9O9pJILn+y79iwNX+0rBzv38FS/slfP9t/yIjq/&#10;mOvKbP3KLfhIiV4d9KlfmUv7NM5i9dWfTH6CtVf9R3gaTxvPjlHyoaSIZIhERZDokBS5IKO+/Ksn&#10;lAiR/Cg5Ubn9V2c0CZKSD/g3yaJ8SqRUj47P2JvECJIb9UE6Vt8T/60HyZDLG+jCf3kX6E+6g58p&#10;Sa4EX8jo24QM9FzzvFxZNOf36XkWdu/cfRTuvlvY6/b71i8+9aX7yoMA+dLJbv/lfaKTW3n8C/Pd&#10;ud86HYFc+rpPCLCD5MzeK0qmbAJGkkWfBM3iH/uF6PF8StA0Rnj6iia72GfelRc7l5+hhfXBYvlX&#10;Lhsg2vqyu1j0TVqgrY6w64AW0DwbVzYYe6HPeBIlYW24MpXbx65QXT89xsAPxl9aa9fa/qkvPN1f&#10;X7x48eK3xyPxxYs/Hl1ovAy71NR24XFZit4Ldy/Hm0DYBMAT9C/Prd/+T3T1LS/PpV98J/cki6bf&#10;5f8JK7e05Vn65fuEJ7suVndIpiCD3XRs/TusTWTS5+L3hPaJ+g1yFsuvrSS3Y9Xn4rlY3sBOtobV&#10;Gf3OR31pn/gvnvpW/jvgNUfzhJ2n9l7An/i2v3qX3sqnergy26Z/x37qg7tO26dt7jvfyieZCzKB&#10;ntW1/i+gl8S4kDwp0SHZsQkPyQyJjGiVaBIUy4cWnvTAJjWyMVSXtAir62L5Lj+9TzwB32L7KrMH&#10;DSRHNlGybbKV5PHtly34b7/3yr5fJFnQ9rnmubR12Lb605m0V/Tt3oKlt//s0eAsLPBoL/8Tlh/t&#10;yjqzzoB+PHumyTvbt46HriuvvjzLi66ubQzoPiG47+6w9wrJlUr3i8VNyiz6afYmasBdpfqnBM0m&#10;Bdi5c1a//bBzXvoF+R1rdS4tmxZ89jMgs/Nr/HRbo8q7d+vHx2Z99joZfOayY9cmDzsvMhCtfnYZ&#10;M5CtrI8Meuv5JmlevHjx+8Uj8cWLPw59QtoLsBdiL99e+LW7QO2/eEXvxe0CfS/G36FL8Lb3grx0&#10;0Hfhck1enYx2dqqH+u4YQDegVQoAngKEn8XqMSagG+9TP2zf2rxYnovlufw7xh0LyMD62MVufb79&#10;Ac/lDU/8F1d+L6CwfZ9o266k+7uxtu8Jy3PrP6tjsXIX127zcvn91EZD7/ILLsVL64K8/DuWuv7L&#10;i2fng77Ac/XpW7mnvot02a+SAVAbbZMlC0mGCzqeEhlo2w70rczqQ7/j0/MJT3zplPColAwx1mL7&#10;yC1Wh+QKoJc42cTK5Vt4ZwDZhb77rLvPJP2eQcsH6bn06vYiWc8c+2b3UKV9p97eu/tcPcRX/2L7&#10;n2QvX3S0pUNjVOp3TpdfGZxl7eW7Njzp+gTPCnLgORK6T0jQdKcIJVDC3i1KuEjAQH+DpP/RpzJs&#10;X7ySOJvYkbjZJI1EzSYW1va192LnhT+f1ccPfMUPjXETGVsu8LAv3LHrv7TGQtc2fjT6V1a9Mrvv&#10;3qUjbFvd2MaIVmkO4YnPuLXpC3f8UP/yqFe2pm+S5sWLF79fPBJfvPjj8Ke/0EXGC7f60yWqvi61&#10;LtQuwcFlF1yA9S0uXzwu0WHln2R+Bi7a9K8u4/wMXPg/BQ9Lq8T3qf+2l/8JT/bvHC59+3Y8Y/DP&#10;J7knme9Als/5fXFp+JafjovLi7+yS16lCx1EBzJbX3waA//KxWu+i+h8UR3ILbZ/eT7xw/JfXnOF&#10;9cVeeAMeci7FFyuvTXaRHrx4Vu7yB2Ov7dUBzZx37ssfTfuivtakhETJjE2WhE1e3GQFmgSFJEJt&#10;fJId9IeVe+Jb6L98qwvSB9mz+tX1Z+cmR9i9tICfLLpn3erZtjo8teO7tIvoni/aldGUi86WZw7o&#10;27a6cUL2NMf67Ru4ZzbYh7vfQu3d67vPd68vDa4cffjpUj7J0R8u3/LWLyCG28b71Fd7gXf5LwTh&#10;7hAlHT7dIxYlViRknlCS5ilR46uam6xpnMbbBE3YJMgmDS6iSzjcOp71k3rYuf8I8eEn8yPbQuO0&#10;DncPLC3Qwa7q5mKMSmPWHw1vJd30w9Lxrk56wtW7etbe6lD7nr1orembpHnx4sXvF4/EFy/+OPy5&#10;L3SR6QVb2cvwXqyq19+l1gV7L7jVny68Ls0BzxPfpS3vJyz/lam9Y+8F/tLiv30Qz174tcmiq29Q&#10;Eg/oX9pFPGvLzmdR3/LD9cF3MMbqWlvQlq69WJ13HW47JIO2Om55Qdftv8GUdohfebE6Ln7Ef234&#10;ZPMn+hPW7mvz0uNd+l5iXXbVn+BifbEXb1i59e0dAy9b1q7Fpdc2F+3Fzn31L++tbzv5AvRNeGxy&#10;o7aETe3O7k0waFdu36WHTXoAnqWtzNrGvujJeY6s/NqPb3mfbFqePd/4yagvT2gfB/2BruhbsmPl&#10;7PHWQz3ow7s8ZFc34N0yGDtkI19Z52TTf2G/2DNLaz/dvbd7/p6dT7SVCU/64LtziXf7o11eQbH2&#10;5Veib/8TDZa+QXh3gyDh4B7xdJcoobJJFomXTc48AR95iZmQ7hJCvqAJm6CRBAH2moN5mMvy4MP7&#10;yRc798XasvVwbdtxwFit1+6ZJ8T7qU7XYse5Y1ePx3iVVz7csVZnqI8+PAtzct4WaOlobf/kF57u&#10;sC9evHjx2+OR+OLFH4e/8AUXkS4KLjl7ueoFGU+X4S7ALsh72b1ttD8Un+TvZduFGj7JucyHvfQv&#10;lgffXv4D2if+i+278kqI78n2BX2L23/ryxvueOjknnB5P/E/0Xe94Ed9twy7xur3Ygf68F3e2sb7&#10;EVbHJ5tX3yceMJ9P9B/1a7Np6zvHi70c7wW7S/TWF/iSv/rR1RfR2LR4ko1ufuZijgH/1bO0qyt0&#10;viQgqi82mfHUHzoj6pfH+Qnam+yApeEDtO1f3Vtun7o22lNfPmXnAi9f2VuBzvj0X/mwfNteOp07&#10;Bv7t375k2f+JV3v5IZ9L0DwlaeyZ3SvqlfaR+u7VzgNEv2dl63i2Tk/1xcoKmAFNuQkENGMEcmRW&#10;/lN9y4vlDTu+5MRCQiI8fU2zyRl4SsgsfDFzkzNPX87c9kJSpHLnsfP5hO2/vOYdzNvc+eLaENbH&#10;9oj9sPsj7J6s37qQBe2lq1+d+pdn29Y7WyujrfzaszKVF/Wv7MpXdzYWdLbW7//u9OLFi98vHokv&#10;Xvxx+Ou/0Ms3dHnoMnEvVZI0XYq77Loo94J1yUVbfKIHciu/5c/i8tfeiz1k917678U+RE8eVg7/&#10;p4Dqk079dJDVvv3a5rK2bB2W5/ZXv3q2/4/F9fti6ZenevLan2AcPkGnL+zFdds/Azqe9MLlX77V&#10;sTSgVxvPp7Fg+dXDvcB+wr0Ifwf86V+6Szee1b2XbXZ9shEfRDMvPGR/Da59q7/+xmjP7DncfaRe&#10;Wbs66AvbZ31C9O1LprP9STa6vlsu6A3L98QbdgzAX993NoflufwXZK8e/uXr7btg265JqO/qXX48&#10;wKbqZNLZGpSk8eXRJmnuHtq53X1oT9lnCwFn2CB7g1F8l0YnWm08NyDuffwj4P0E9lX/Wd6V+YR0&#10;hWyQfFhIVHSPgKckzSZnboLG1zb75Uw6IP2Nww/s+Q7su/Tv5gLxPPlh5SRkAhr95PPt7gt1ewGP&#10;vk/rQe4J+HesJxr6pQW8lWt/yDb711lJBk0ZbeXorm9l2ZAc3kC29e8fFN+fPL148eL3iUfiixd/&#10;HP7KF1wiuliUoOkCtJeqaL0ouwzvhbrLrRJqXzz174V4sbyL1Qfbv7LZt3ZC7aVpCwJu4LB0kKSR&#10;bEl++6++C/RK4y8+0T9h5xea/6WF72S3vuDPTzrhSeeTTP2r8+LyB/TL+yP8mr30ia5PufM0V+UT&#10;8D3p1/eE+sksnJEbUC62r3ro4usCfesXLs8rTx9a/fE+9S+ymT4gQ27nFbb/SaZ2fPpuP51h/V07&#10;3zqb/Lw+X9+TC8v/CU96Kne8xcquzLX9ytG3evGSXR3krr4nGbSlq/Pr8qwNT7j9PfcqyT/xbB/o&#10;376t0+G5vD8Pk6SJzx4xN/O6iMd5EFRuILvlE27f1bE0dAFpuAH/fpUh4VE9SFRIBgBdsH1hEwgB&#10;39pBDt+VgWhsBbZuUsV9QuLluyTNJmaADvPfeV/br323fLKZn/l0gZ9O4xkTXd/2B2usvmtf2XMM&#10;T6X9V31Brr59BuLf5+H27Vjq2uqNnd3qYD6wc91xVw9sO1lldLYkf2Wrr935vv3xZ77wdI998eLF&#10;i98Wj8QXL/44dCHyYuylu5dBl6po9e/l2SV54eK77b383ovxE/+FvkXjP/EulndtVnex38SJS37t&#10;lcML8YK2pM3FE/3Srk7YOajDzvGpfelPOn4EvlzdT35hrzFWbmWrk11d6vi+w+pc3dvGc/eZ/itz&#10;eZcOV26h3xyu7M9gdX2HbOwCrlx0UX7qd1nXdrEGF2QX5uW9sovG2PG2vvaujtVFBu+n+eMj/wR2&#10;08efdKq3Ru3Zp3139+BTe2H/A9r2qTsjS796q7OV3PJd3gv+unQyi+2//tm+bKh88uHOBZ5s0Lf8&#10;Kx+Wf+W2fnH70pOP/dxpf/IU3+45++nCfnImvBufsIHrj/o/8aELegtGvYO9fyUnYL8q2QTGJm0q&#10;JSNCure9MP7agZ8uNqlHv/3qe3dYZPdTgsYfB5agkaQxLyVI0hiTvXx552Oe8a696QjpgztHZfJ3&#10;DNjxW1P75rs9JEFRv+ewtucw2pYLezU87eUFvpV96jcOXnO48zD3+MPyhaXhQVPyw/qj+vIoQ+vT&#10;31B8use+ePHixW+LR+KLF384+o1vFyAv3C4je3FxQeqi0kvSRXgvyC7lF/cyrP7Eu7oqV1b7yizI&#10;w6W7xIPAQGJBe3H5BFiVkjlbX5Bb+ac6fLLhk/1Bn/5thye/XHzynzH047nt5QX05dNnXst3eZ/o&#10;+rbcOv2w8uqL5Vv+xcqqL+/dk/hAv33sDGz/xSe5PT97oa6t7vK9eKKjVdJbubTKJ9kF3mBOfMDW&#10;J6xM5e1fPQs0MivLXjbRA7WTb/12D249rEz8oJ/MbX/Cp7N+oc8c7/hLI7O05b+8d0x8fKRdX/Yu&#10;z9aX9jSXHXd5n2hbX1m86Hi3Hw86fjZ5Jt+vafA37/aIfSw4XAgKBd2C8IXA/2KTAFvX/g7x9O59&#10;SkzURivZsbTtW0g60M8+Y6nr2/7AHneBSjq/A/7AtmyGEjCboLlJGkmceD/Nq7Kxdh7Zf9fpaS5A&#10;nzGi7TzoTo87UrA/gqRCaD+hLT3s3to99qnvPmM93+xZ+/epDeRX9gnbr+6cbF9YO42Lduf8BLxb&#10;T45f17/0s6F1+LNfeLrLvnjx4sVvi0fiixd/OPp9bxeTXoa9KHsJ3otZF5ja9e/F2aX3Cb3gvwOe&#10;7+RcTp74jH/t+M6msDLmshf8BXqXflg6bJ/6TdrAE+/qAnT2sXftD9/N72fwa+R/xLu2wuXFc+e7&#10;c1086fgR7nhPdDo/Ad+CTeyND+0J5OLbfb1tY1UulvYdX6jfZdqZWbhgd8bBhdsFePnZpo6+l+Xq&#10;S8NzbV1dC3x4Ab++lb3j/AhX77a/Wy9tNixWB17n2Bm/e3rb8dEfdjw6dxx95nTteLJp8Z1u0I8X&#10;2B8+8ZvX5YFr7wU5fJ/4L+2JJ11rU1/TQMmaZHYvtXedB4HiQkDeO3GTLxvcL56C/ptgiCdIAjzJ&#10;qF8s/VOSBlZP5Y4J3vPqF9HZd/XS+YTlAfJhEzUlYiRrQJImSNIAfdlWueOah6TMrhn+teXKBzQ+&#10;kKAJuy92v2xCYcsnJEtuZcGz2f7c52vnX71yQT5+vMt3ZWqDcZwF7fAkUx3/7acjsKl5OkuXtqW+&#10;1cGOdDeneN8kzYsXL36feCS+ePGHo9/3dhnp5dgL0IXGBc2Fpnov0r2Qu1B7gT7Bi/2J52dpxgm3&#10;HdjyxP+EvdRv3eXeHC+2f7HJF4Ga4EAfvgty9WdH9R2TbepP+DSnT1h+uL67/UHf4onvO3v18d2t&#10;a6vDlV/6Jz1PoOdieT7NcXkujL02bP07Hfr0b/ti7WGftftu77tU7+V363vZXuzZ/XReL+/ysXNl&#10;AL1y52N+gH/17lhw6fStzvX701iXHy3d+m5/unbtd93BGQdyZCuNtfp3zEAG8IW1cek/wtr1pP/S&#10;PoG+bf8ae5b3Se47PTs+NJ99vrYn7HeB4gaHkjFK2CB/A3ztLQX6F+iXv3KB/6lvcZMXP4N0Zgd4&#10;x1/s+39tIY/2Catr6WvLJmqCBM0mZ57mmE72rY3LU3t5QrS1h33WtvJCoucmaXbfSDBow/bvfpJA&#10;gmhPSYr2qOeyZ7X2PuM8e3/2WV5J94K88T/V46WPHFo8fBHIQv3rL4jOjtUZzLNnW2Pky/dv0rx4&#10;8eL3iUfiixd/OP78F7qQ9LLsBejyEK3LSxcZF594XOS7BHdp9hJd9EK9AVMvWH1L38AikF3g2/al&#10;hdWzcGnHo/0dBBqClwt9BQAlYwQDEi83GfNEJ0PP4o61eLL3Yue+5Z0/2lPfE+JhwyeZtfPaqy/s&#10;HC8+8S3912BtYMensbaN9muR3I61uHZsG/g2tG+XtnveWXjCE58LNuyFGNDwrM5t051Ny7P91140&#10;+DTn7bt0oG/HC2xc3df3yW8/sE/7jqX/yj+tvTFhecjhBXqjG2fHqr42PNXx4lfC7WPbk51LD/i3&#10;Th862h3vZ4CfLOzcKq3v0j4h2fgLBqF32Q2gN4i+77+fwSYBNhmw7fiUix/134TFUwLjQqIjfEp8&#10;GPdi7V7+6E/z/A7J3bG1g8TMd8mZkK7GlnixRtbJWHjD9odkFtY73H2w7fZJ+8WeUd99pFzQBXdM&#10;dhiDvkrJi55n9u0+p8HzunLr+tv76dCuzxkIeNEqo6kvjb7VGf3qXP7t5zf+MVe8kG76K42Zn/70&#10;F57usi9evHjx2+KR+OLFH46/9IUuCb1Ae2m6ONyLT2UvU5f2Lr9enD/CvmS9fKt3eb5BxtKB7BNd&#10;fXVsGU9lF3m8l39p8YUbcHwKWmqXVHlKvsD2hf3K5hNWvjHYxbZr4+KJ92J5+WKxvNrbp669oPs7&#10;4Hvy661/Ap5PwHNl1K0N+uVd7Fp86ltEf9JZ34/Guv4Mu08XzsaeKbRPbTpbu6vnoj7r7OzuGb7A&#10;G57GgeVbXn7hI/QFmdV37YqGn67vsLasfTuevu0Pxtjxdtylb9+WF1e/+o6vvrQn0Iln9VW379gX&#10;nmjoyqsneuV3uDxkQT+9i53r3W9Lu/tTfYNEQfEG0fe99wkSAYsrg/ZJV/1P9MXqv8kL7e8g8eHv&#10;vPgZ0daXf8dbPNmz86q+ftt6pTrZHTM82aFcucUdd8fZdpAIsc5PaB/AJhAkFJ748T3JXjqs/Opb&#10;erKN236VpJDogE1ohO1LLpnbV52u9FfuOekcqdMTNvFCpzq+SjyAFw9f8usmZyqzhT3qi+j55/0v&#10;uF+8ePH7xCPxxYs/HH/DF26SxuWmC0/owlTZS1WQuRdjL9Bbh71Y90JeHn36t74v52j3ov6Ee2G/&#10;uLzhKVgIzdNcBQ9oQSATBOc3wYKGrr6077BjwNrwZMtTf8h+c1ka+uL249n6+vL6c8dYkP8Rj/qd&#10;122jPfFf4MH3yb93jRZ3Xba9418+/cuztCf6tte3cP2/+Nm9v7SFPuWTnpVHV37Sj24O1ZvrzgsP&#10;XNmL+tY+NtAbz5Zwx4UdT331BrzpsFbfjaeOH+8iHtgxgnHBc3FlVhaWVmmc1b00tu2+u3ywcuHO&#10;6Yn3Yu18ktOHL1iLXRN174wg+BMs9v7a4FnwXqC/wb73XnhKEMAmFfCTX5r25f2EtWHH2fEqJWFg&#10;kzFh/86LP8x7cWVCuhoD2MM/kM8kP/hSGy2+dJjPzmtx9dc2V/3Lf1E/e8C6rk0L+wDaG5tEgMu3&#10;8qtv6WH3Gtz+5VkdkhiSHbuvd3/fcpMd2iE96pscweuc3TOUXPxhbUJbnXyHxxh4oi0dGgetOhui&#10;sQNve+P9udOLFy9+n3gkvnjxh6PLW5cYL9nqe1HqAtRlqXovWBdxF2cvUZfkJ9xL9PaF+hfR9oV9&#10;+z/h6vyRrEBAcADbtzzN/fILakJBTYH5BvS3Lni/IPsjNE6lIOrJhnDbaE/8lXeu8CP6j3xpHHV0&#10;/BdXbu1ffNf3M+DD9S1Ys4W+Jz2/FvStHvPZ8kdYPn578u36dPkWVwZa287RnttPfHcvLH403nd9&#10;+p/o7GMj1K5v9QKfJY9GlxLq27ZxAY0O0F76rV9Ev+NoLw29eW4/P2jHd/VXrszy3Hp44rnYvtW9&#10;wLflJ6yc+SzdPHdPavfe2IAPD3oB8Abx3nX3nee9d3H7tJ+QrkU0MrdvwY5Al/FAUqZEi/8dKfyV&#10;B2x/kKC59PTRz8brk/XVJj8kGhbR8/GdC0TbxMquzR2XTU+4ekJtNPZJinwHiZnFndPaue3tx3/1&#10;oz9hdbFFMmQTHPZ5ZW10ffb87adj+dNDl3O0ZyfgZwt71q71E79tPxg30O9sskW9Mh3rh9b7L37h&#10;6S774sWLF78tHokvXvxh+Gu+0GWvi0Ev0C4GLgkuV70UuyBV76Up0OvS7KXuQgDaXrrh9sNeutWX&#10;f/tC4+4lX//l+xmkJzz1BWPg015EF/QVNAu+NyjfgPw7mjZ9dC7P5VO/eJLdfnNiv/ldur5tXx9c&#10;f6lvCemJRieZO0bIzspLX5jPnaN22CSL9uKJBvcPQF8sfcd+sgP03f6l3/6nvsAP/PcJeJ748/+l&#10;aVsb67Rr+t2Zi072E+hUv/Tbr77tHe/a88S/ctuOh5y+bT9h9ZInxw79eFZm+S+Wt7a57XNRuTqq&#10;ry1A3+pUot1+qP0E/CsXyLHPFQyyAAD/9ElEQVQ5oC3fxdNY5MLqqb5+ENQJBve9w4YCSME/bLDv&#10;XefLlCBp8QlXfvHdOLd/sTbG1zi+cNkEiyTMP/oDnpI05H01Q9cmaHZubFDfBE13hE1IgDsEXgmT&#10;lSX3SR7/jr9YW+jfcSp3nA30q0uYSJ6ABIP22gXpXDzRVtdi9Vz92ctm8mtz5SYz7HX7H+KJFqo7&#10;F8mTWXplcs7J6gqXP9DFNv4CtsLVGdi4tJXZscy/df9HfeFPfOHpTvvixYsXvx0eiS9e/GH4k1/o&#10;wtOloJegC4YLlgtSF7bqvTAL3vby7EW78KK/L+gnnu3bdnBpgMYz9qU/0bZvYXz9NxhAg6fAIpqA&#10;dyFwvsF02ID8CfFcXSv7KVEQruzSyG8J+AVaW7+4PuCHyie/oV8amR0LX3V0tgGb7xzQoPbK334J&#10;mO8SL4v9w9CfcG3ZcW+iJ/rO52dgnEX0naO2OuCvj79h1+Vi+ZJdeqU137XbvqWxU/8Cj77leeKH&#10;Hb+z7FyjPclcrI7bXvry77Pj03ho2/eJlo6VhU9zN/4de+vrT231pX3iuTq1n5Dc8j3xL/3JfvTK&#10;K6esvzXeemXvit5NAruCufuMrywQFuT3TttkzCds0uKCHuUTHbZv0XsVtl09/myQSAHJF3hK0AT9&#10;KytJc/HdvLPlJkQ2ofAJeDZhEiQoFpusCPElly/Wb7WfbFHXNlZIf/ebhTHZs3iyB33lvkN8kgug&#10;TccdJzl0/PYz1F64Y120/yvxrY4nPSEZQKPPGSO781qbK6/9kI50u9+F1c/e5OjmIzpb2/bn+5On&#10;Fy9e/P7wSHzx4g/Dn/1Cl5pegr0YuyS46OxFMXQp6kXqIr8X5Yt9+XoBB32VZJ/4lh9vWNnvcOWy&#10;NaCxfYMBc9KnDngENvyw7SAYDYJm9Rs0Xyz/YmVhZba9NPTbHzZhcOcAn+b7RP+EJx8Gsp/8+zT/&#10;pS30X76l3blLvqiHJ1kyV8d3ILt44rk0djzR0C8P/XymHczlgo+f8MQP9e96qS8NvusLn8Yju2ew&#10;OqCF1bN8Vwbt0ulQ7tj6l3+fKyuzPNEX9bPvSb82XbC+uX3ktOOJX9/l0VcJtS9fJbu2f+2Npv0J&#10;V2bb3wHvRX07rnrvg3139A7Txtc56Lzko95pNxkRer9t/TvsO3FpT/SnPu0nZB/Uzh5fu4SbpHlK&#10;zPSVwbafEjXBlzTmbe7s6H2vlPi4yY8n4OlOAQLsH0GAH+hq/PUR+4K7ytp3bVw77ljLt4hX/c5n&#10;60uD2ne+7UvYsStXD7ndxyB5cbH6NxlCJuDZsrFAu5IMOFcQz2JtpyO+qydk055ZuPw7VrqNFa0x&#10;Wvs/94WnO+2LFy9e/HZ4JL548Yeh/367C44XYWVtF7QuRC6X0QpQNhjoIixw6eULvXj3ZVtbH/7g&#10;JX37tNFcyJeGzoatb//y374NAgBteWs3Z6gteHoKgIIAS13QLIDeAPtH2IB8ywvB+5XdcZdeuXau&#10;3WjbB3zAHz8Lsreu/QnZcO1no7nfeQd0vJf+CXiedFxdgG950W//xaf+H8mtPYvknui/BncNdo12&#10;3S6Wpz3iTN1+Y6DpB7LV91zCE39wjhc/6nuiB31KzwJ1fIuVWUTb50lY23cusH7ht+r46Qk7Pqzc&#10;6sJ3ddERPs1veZfH3Bb77K2O9wnpZMuF8dQr7dP2Oj60zsY/8Qt/0xf+zi/8M77wT/uCpIeEhPJn&#10;4F0oUXD7/xDQFSQeVrfkiUTNd4mZT8CT/I5pvE1ybLIhbIJi6bXR8FSmR7+gPXQH2CAc0CsF4iEZ&#10;OvlkEa37yCaQ4n8CWyoF+sZAN5cnXdvGR+eVrzSHxrnQR5a8Orl84m6kXqmfjtWrHuLlV7rpN97W&#10;tcmjLZa3Oqxv6ls9O4eF/niXljw6HjR3v/pa9/dLmhcvXvz+8Eh88eIPw1/+QhcTL95etrVvkqaL&#10;4k3ShC7OLuJeyE/oJfxEBy/gJ7jgL6+L/0X2VOKnY2UEBJXsD9r4Lj80762HfCJA2KCIr9QFFU/4&#10;FHQ/8f0s9quL1fGkuzZbt7z1+MwH7Qm3X3t9Sc/PgL3Nhf2wc1razm3bgX/4Shv/kx5YGXKrC88n&#10;+bB8QMfVd6Fv7Qz89OS7PxbWcLFrG8/SW989O8sH+FeOrPo9f6CfLLpzvDyXvrxbX9znQPAcwUNu&#10;ebbP+GsDuvbyhCd/LFYedlxjXJBfPth5xXv7F/rvfLUvPF/v85su+ti4JdR2bv7xX/gn/YJ/yhdK&#10;xPxdX/jnfuFf9oV/5Rf+oS/8B3/Bf+QL/8kv/Ku/IOkB3m1bXnyi/wjGWHnt/Yol+iYgakvK3K9n&#10;NjGz+JSY2S9o0t07/CYdwB2g8gkFx5dGNl301o53A23v/9ZeHf2CbHq6i0gmwU2kPCVRls52tqhv&#10;GQ+ZxdLo3fmTpYfO5mGO6MBnT3rwOCuBrqAf/8ovGnfnZjxjP2H1Leozd/7Y9vZXZ0N2s4Mta1PA&#10;axx0ffHv/PmjPfCnv/B0p33x4sWL3w6PxBcv/jB0oeuF5+XZC7iLnCTNXixvksbF3AXcZXyxL9eL&#10;XrZQe+WeLvdPPE/4GZlsX9oTz/Ju4LA0dH2V/LP90TY4/TUQnGxAL4jfv3XyBP0C+tVFv4BwgW5u&#10;5qCP/PXBE8h90vcjsPOCDU88O098lfnh9l3wMTz1rY+f+hfxPNE/gd5d1ye+xrvzNs/bRmMj2sXK&#10;hXzbWu06P633rhfelbm89C99+Z/konXuYNtkL8/iO/7tezr/n+grt1i5q7v2zvHJx0+0i+h3LCCn&#10;jufp+bb47jkYVt/Swifa6uxZT7eSrc3JvKE9Ym92Dv4JX/CFzD/9C3/7F/7+L/zbv/Cf/cJ//gv/&#10;xS/8577wP/7C/+gL/5Mv/M++8K/7gsTIwjuuErZ9eS8+0cOVlYTRp76IvskZCRrY5MwmYy7ISvb0&#10;Pu/9LhgWIAuiW5ulaesP268uwF695JVh38lLaw+g4U9H+vyDEUgELCQI9FU2z2Rrs5FdW+ozh+QW&#10;q3d5ya6OyvQG7S1DekBbX6Bv/bPgm5VZuScYb+eyoGP1Bz6qj/zWAx+tv+gLdNEDxqYnmvGywfMi&#10;myp7lmjX3154kzQvXrz4/eGR+OLFH4Yuc5I0vTR70fYC7EJ3L5Tx7aX6XszDvlwvXDoqQ2Oq33Z8&#10;V4925R034CN/Qa56Ze2L5QuCjQ1Mlia4CNoXBR6LeC9tIYCFDaILsAXtAnhY2lPyhjzQaZy1IXrl&#10;2mqe2msj2o+wMp9kd5zlu/ZufYEPzJcfzP1J5vKiP+kFMlsnv8CDT/3iRzpWdufwI1x/wo90tRb2&#10;sro1sk67dvXv+Vj+S1u55dn68j/VtdGM7ZwunOFFdPxLv88GzwX8Ox6Z6lAfaD/1BfavL/VdvQvj&#10;4qn8ZHPQXizN8+9i+X8Wxnwad/uuH267/e55VoLmn/yFv/ULf88X/nlf+Ld9ocTM/+ALJWXCf/0L&#10;//Mv/C8G/8AXnpI04SZJtrxYuU884bu+fbcu6NwvaeApabO05U3+onf6U0Bszff9W11bXTveZPSR&#10;ue148G09ebzR2g/o+OrL1k3S3AQA3IBfsiBac0zXJgq0K28feUiHcfBdPPVfvatn60uDpbORv8L2&#10;L4y149dOp3nlz7Dziy/9YLwdk75A3/p6/VbdPLZcueWhd+2wD+5zI0RvDn/qC0932hcvXrz47fBI&#10;fPHi16P/wrALXS/WXpaVLkWbpHFxjN5Lci/StXuRXnjZPqF+L9zqvXSjezFX38tBIIfHOOore2na&#10;9e042wdsWvu2Dd8FF9WfcPs3ICsY3vonCKjDDeS3fZM0AvvKBVq6r01subQFm7R3buqX9sR7sfSd&#10;u7o2LH2h/8450K1Ev/xknvSG7/yL/tS3a/OpzzoudjxY29bGJ3pYOfWlgTXYtVJvLz8F2oDvO1w+&#10;7R3nthtvz2C0SrY82bOyYc+yM+5ZsH3RLt/2L3b8S9/62nNx7V6di/pWJ7vY+J2t0XdeQM8TPCv5&#10;KKzcxZP95re0gDesD6q37s7DfkXzd3zhn/2Ff8UX/jNf2ARN6Eua/94X/vu/4H/4hX/mF0pWSJ54&#10;ry1usmRp3/U98d7+7fsEep6wCReJmE8JGfwr2/v7Bsb7jm1tvSP3Pen9C7svAt7q+66+wIdHadwd&#10;p7o7SXZXsv0G9rUlARZ4q+98K3c8Y0FjGY+elQW6Lx89C/3wSccmO2rfMcks6H7io3OTXZukqY/s&#10;+sM6WBv01a38BHNiw7YBr/Hto/D0XEJrDv3PpE/32hcvXrz47fBIfPHi16OXXBfDXqC9IHtp/kyS&#10;pgt0L87qvTh7sV54sXvR42ucvQQsHe+VD+QCnie+7Vvov+NcuATs/PZyoL4BhrbAAgQbcHkKQASf&#10;6uEGyJceNqC/EOA/BfPL9xSUw7VD+QmXd+dk/mjLu0Djn6tHP/mdExr61nfOQHbl8F/g/46P3uv7&#10;HQuffgmXUN/qJbv84eoLa9fiR/3fgc8X1iVY0x9hecmma9to6Mt/aeHTWYu+Z3bPM8TzhOQvLx30&#10;hdWxfPqUy7dYuvnsHBbLRydsf0Bny9MzbYEvkL9yy6NvZS+fPmME9t856avUlw/Q0Fv/9nBnpSSN&#10;v0HTT5z+BV/o78yUpCkJU6ImlJT5L33hHz7453/Buwx+JjlyeX7EHy6PNl1PbbSLp75NxMCl4012&#10;v6K5Abn6onXd/oV+a71t8mCPrD7lBubqIAGwyYQb1ENtQf/yPfXr069+ea6etZdc5RNW51PbGLUb&#10;J5jnTaCsDauHjtW1POh07p2uEuqLL9nmZp123dDg+uLWfwQ2QrTk073PksU+F0Lz6R8Zn+61L168&#10;ePHb4ZH44sWvR5+L9qL2ku5S0Msv3ARNiN7Lssuzl6WXKtyX+r7oLz3+6r2gvaS1l4deL3n8W7+y&#10;5AH9U39oHHO6dH3AD/pqowk4FtH0az/xCVYXN3iuFIDDDerVn/phkwNP4yy27wl3DjuXp75Lg3Rt&#10;e+mf5oK+9sBTHx3ol0c7LN9TP8S3iRSo70n28jzRIZ03ofMzSLZyx/8O+fmJ3xrs+tnvC3v6aV+H&#10;ZD/1fZIls+M4f3dMfPqdzUV9ygV9i8tznxPhO9t+hGR3/mirG732jouGfue0tu4zbIGXrvgq6yN/&#10;QeZJz4LOyp3jYuf9hPraj/Z/fyi4/6Ep9FVMSRpf0vR3Zxb93Ely5n/5S/l3f2ETGhfed/veu+/A&#10;n0VyVx8aeMdWqofV8yM8zSUdgnDvc0F/QfHTuxCsZ/5fvu8QT3tj9w36yqsvnRz6ygviJSFu0iIe&#10;fNG3L2gvvRINHzq+5VF/4r38C/14KrN/IRmzCRn8YcfcsZ/6lx7ouuNtGXbM9FibRetRyd/xqS9+&#10;hoe96pe2z5N9FkSH+trbT3faFy9evPht8Uh88eLX489+oQtcL+lekr20/avLTdJ0GYx+L9f7Ug37&#10;Mt0XvMuXdv3aePF5oa98yMZK/fuSx7+gf3V+4mMP21e2trlVNu+dKxrkm0tDhyf6DYYXGzCrC8Q/&#10;4QbctWH59N+xFk99aGH3xM7nEy8s/eJJFn3nsth5XVw+9Sd9340By3PHeRpv+5d+2/BkA/76nrC8&#10;T/3fgW/5edfp7t9wafFt3wWeYIywfU/yztLl+cQb0LWX7tyGPecX8T/pBmc/1L82hWvr6sHPH5ev&#10;8mmMrUPt7N3n2WJ1mHMl1H6SC8t/+2B51qbFtTfe27fzD/mlBI2fOfW3aPqKpiTN3/uFf84X/sEv&#10;/Pu+0Jcz/9PBf+MLEjSSNMk+JWl+TWLkZ2TRtgybiNEu2JSkWeBZPU9YPZuUCZsAgILxfQ9at9sO&#10;tfHC9tf2Tt79Q06y4I55kczt804P6hIJS4P6FvVv8kEJqy/g/Vnkyyf/fsLyrszayC7gm/W59kW8&#10;yVwdta/tF/Gs740FnVFjGOcJq+PyPtl7+Sob7z4LPC/I1m7PP91pX7x48eK3xSPxxYtfj7/uCyVl&#10;9iLR5c7F8V4O4+3FKbAK+yIPvWi9+L1Y8dTnRRu8oNHVk92LQ317CcAbj0sAGXzo3+HqU1+w/YJM&#10;pbmH/FMZTyU/LZYfzaUkbNAmiNugFgqoBeQC+4IagXxYXtAHaPov/9Lou7iBJrvZ/t0clN/p17/8&#10;OwfzB7zbv/z6F5cP7QnGqb7yn7D8n0DH1Ud2oe9HWJ35bdfk+lZ9+2DXNtizd+9e3P1tfPjEo+6M&#10;3DNDDl9Ibvlgzy3a6rzn/Onsk9nxyOu7WF7QtzLoV9+2IVv2mfXJ9oVn2+Wnb2na8eL5ZMvFzm+x&#10;9OqtU/Unmfrag/a5BE3wU6eSNP2X2/3kSaLm3/2F//YX/E9OJW362zT9D08lbar3Nc6+z4KkjeTL&#10;tp/oKxskSdTB+1PyRFsJV98nGJuOICkjARB6R3uP69uEQNj3pLW35k/7A3YPbd++S0Ptxmgs4z69&#10;m9GMrb92WP7Ve3UZ6yYf3ENCdTxbLthKVv3S3JUull599ZFbXTsXc86fSudKH7o+Z2Z56ssv1187&#10;FjzRq5Onjx1bX1wbPoHtgKa/MenbZ+KVC52DpzvtixcvXvy2eCS+ePHr8Re/sEkaX9F0+Xu6QNbn&#10;BeoF7aV52710vfjvC9oLeS8DaPjJQpcHfHjxh627dNwLSMBHPhhv24GtT4hPv7nnm50n+uLS+fOi&#10;YAVuwIwmuN5gXB0uXyj40da3beNsffUsbe28eJrLJ9AN2XLH/WSv+ic0Xz8VEvyFJ95P2HHveEu7&#10;fZ/wnQ3pMO/bl8wm4tY/i6Xz4xNW5gnx7L682DW8fS7ZS4vP2CvnHDzpuTz0Oj9bf4L+yx/2vDqb&#10;eCqfxoPbBnYvLV5jeH54duz4Ab9nDZlK/Po816p7fgEZILP1cG1Z2qK+eC52zvbUp/VdmGd1cu1t&#10;P+37x/+Cm6Tpv97+m7/wt33h7/tCP3v6136hL2r6g8H/zS/0Jc3/+gv/my/0JU1Jmn4u9ekP7S7i&#10;Cfd/UUJfHRInIHlyaVuH5bnv2sCWxq5NXuJHksY7W1Im9C6/NEkC78W7R+ybpVvj21/b+u17NaS7&#10;JIR7hcSEfjyVxqmkW//V+akMEh+Lxl2whz/4ZNtol/eJ7xPiNefARmhezXfBB9vOv6F6yNf1kUff&#10;flhdoXH5chH9yV/XXmPu2I3DRnvhtgH/lltfW+/zAe/ydB6e7rQvXrx48dvikfjixa/HX/pClzkX&#10;GEmaLoIuiS6ilfX14vQCDV6g90Wq3ku9y8CWXvQh2srqd6lQXjnYMck9YS9L6bu4ulfvJ54QXxcJ&#10;dYi2F4zbt5cYdT51SQkCHdjgZ2kgQKoU2F/atn8W9F98slW7+ayN+ldH+NGYaBIVm+C4yQ68+EBy&#10;gx58P4PVT9/SPvHduW3/YvuX/2dwdcHyPPn4yb/qyW9/sHZP+3L37d3H9afzyuDFE3Ys8vQt9H3q&#10;3/MEy690HmHP6OrY+h2XHJnlXX66PTvI3efL8qjX37MLTyW5xT7fVt9i9QJetm/flYtn98VFc620&#10;ptaSP2pXxmPPOVOdUee0BE1f0kBJlvBP/UI/fSpR87d8oUTNv/AL/X2af+gL/ZfcfVnz7/yl/m/8&#10;wr/0C82xpEfvM0mPTXxInOy7T5Ik/KN/wSZt9h25Op+AJyQL9IPEUGPVTj8dbJWYqQ3o+kCff5C5&#10;iYPdP/bBYvvR2getYXuhdnIBX3obaxMWT2ORMe72Sx6svUtbGCtIlFxsIiVfbPs7JOtuVPkkS/8m&#10;OrJr58x3/MdvngNPWH5nU53c5cFnfaIH/g7rO/c/c6i8tlsf5YL+HX+x/avjiSf6PitWZm3o3Dzd&#10;aV+8ePHit8Uj8cWLX49/1Be6cPSSrnShc6Hci2pllxQvVS9QL1F1bbgv9X3hP/XXDns5cFlQrsy+&#10;5JWrj569cFR3CUGP19iA/9LDznfHvLR4b9/avO2QXwV16i4s6KFAR1Ak2LnYIGh5vpMBPAtjrh3X&#10;nsrF9l+szsW1ZRMOm4RYSJo88f1IFuh4giCSrsXavjJPvD/qf5o/rOzKa7PRPNh0fX7xnX7l6njC&#10;7oUn4Gu8K/O058PyOQOw5yU86dx+/GHPXH0rc+Wik0Fb+ZVbPfdc1w77LIj+9Iy5zyPPqQ2sbhst&#10;GGN1ABp72Lcy27fzyr/2zO61XdOQjBKMs+1KeoO9aIy7Hxf27MpVz27zrJ19kj35SBJDsB02qeH9&#10;BxIpEjS9M/+GaUuoBO9J78ybfIFNwtD51x/85S9Erz99vY/Xtmsn2s4Dau+8C8IlEdpr9pJy9+Td&#10;m3D3CXo6yLtXCPqNoV89Xau3Uv/F6qlsjJtkgMZWLvjh8kJt+ujcvtuPZ5FNa3fzaV581jzXh5fm&#10;nGz/4p6l8MQH298Y/Ht9Z453rayPNWKntUJbGA8f0Gl+a7/60kL6VrZz9HSnffHixYvfFo/EFy9+&#10;Pboo9lLuBV25l9RN0kCXm16c92KwL+b7Yr0v1178+8KuH/+TbLgXHai9vHtpWbpxKtNzL3pr244F&#10;5C+MoZ/tIRsuL/rO89KzX6C30BcETU8BzgYvC4HPE+K/7ZVde+7YawP8DJ/2jmvshaCsvg3QPtW3&#10;/SNsoLnQ/2QP1P+JvvjU90RbPxj72rDyP8sDfL80IPvUvnr0oVvPTzAu7F5Sbt/KPiGePQ8XzhIk&#10;c/mdyeUji4ccGBue5IP69sXrmXWfF9W3z3PHc8hz6mKfU3TeeVXXv1he/HgDWnO27vZV8LOk9kDr&#10;Fh//rL6F8SrZEB+Za1M82RKt0nzNXYleeecXajfOBtP3fQe95yRmJFo2kdLXp6EkCpS0CZIq+IO+&#10;sAmYQNdf+MKf/4A/90sZf/p6Z0v2ZOsmYprTQmIGlpYvCtDzId/xKRpfVge0sP7d/sp0SaAY5+rG&#10;pzT+2rGyq28TC09orrd9gX59dOWNdfGdPfqzu/nlJ/v64p6B2weeKUuPFjw7lw+sExgnu/iV/RDt&#10;rol1u/o+Ye00ZvLWni79sPaToTMk295/utO+ePHixW+LR+KLF78evehcKLqg3CSNRI16PBuoeLl6&#10;8QYvYy/XxX3ReyHvS9mLGlYPmfi0w9VJT+3VWZ0MW1xELlxMwo61tmirB+PePjYssgeWtv7gn+sn&#10;fYKjINAVOG/74vYt/8XqV7JH36U/AQ/ccWsL/DcR8IQNGEPJle/4NgGz9Cf+Lb+z5eqovnO4wPcJ&#10;y7t+WSzPE9KztqMtT9h1sy76Ln/txfYFtq2uLdWXDvZF2Prya1e27/ecLPCG2ntW7pm7OsjcOlz5&#10;7aNvsWNAbc+F+xzpWfTpedSzaBEtWXqrewauXrbUJnP7LtixPI1hnSvbA50lP0uy762nuRqrks5t&#10;s7nSXNX1L9CTIadON7B9+wTUwbuu99p+3SK5ssmU0N9vC/2x/bCJlJIs+jeJs0mYxeWTjPnTX/gz&#10;A+3Gwyvhk83Z3rv6U5ImbPIh3CRCuHtr14LftZdHP1w9n0qyaLBJggV7P6E5bHvnfutL0853UHt5&#10;rq+e8DSHlYvefHdfBuf3tpe2iO58KS8t7HMwJOsMBOtlLUJ2sj3snII1C9r37F1715a1L9Qmc89v&#10;fXTUNq7xGru9/ye/8HSvffHixYvfDo/EFy9+Hf6aL3TB81J2WXlK0viMu0uLF+y+RL08wUs17Mu9&#10;Pi/i6smny4t8X+AL4+xYn8Y3jjHjWZ3Vya3eeLP1Xkiqa6tvv3HpWtrCOCHesPO7YOsC/yJ6vhPU&#10;Xnzq4/Pbv0H3Au+TLWjbvyAbVufTWILA75ICyyNRIjHxhO1b/gs86X/qD0823HZ86rByC33Ld2X4&#10;ZbH9lx6SefL5J+B70rn4NO7qWFwbtMPT/ljEf/vJoN8zUH33JjhTt/4JOw6dW3/SwT794Z579Z4J&#10;niHBc2UDI8+ihWdJujxb6LjPGXx33O2H5aOvevzNp3nlX/tLkmb3ur1g/msb+9mJvtCvXKzd5Je2&#10;PjcPNuDLn4LRgujedb3b+vKlpMwmYUqaSJyEP/WFgsLem70//8QviFYfbKLlzw7QwiZboMTQJnaq&#10;49uvc3xJ07tZUsE7XNJgoc+c8X3aX+tX5a4D8Cu5q4t+uHbdPvaxce1cOX3GWPr2h3RJtki4LE1C&#10;5gnLT/fFjr9zoZ8NlfXxWz4F+9X+rQR9sPyeReE+F5O99avXun5aL9j+ypXR3v2wNgbjPbWvL6C+&#10;ytUbdrzObufz3mtfvHjx4rfFI/HFi1+HLphdRrpUdInYBI0kTYkZSZoQ/w1EvFh7iXqBwr7Mw76U&#10;94VdSWf6d4ywMsaC1ZXMk03q9MV350DXYudw57NzrGTPE+hXZ6/xL9bOp3rAF53PbiBsnk88l/fS&#10;ty+srrWDDTtG+KRPXWAPAj3B3tZXZvFEWz1hEywLXwBc2pXd9s/gSQbtO307R/XwyafmuzRYmSdZ&#10;67W0y7P+VP+EK391rQ1bssPe+VQudr8t9DtDnTP703kG9AU9ZANdl68yOhl9y7980Pn33FD3PBEU&#10;Cfr2GQM7h/Rtn+eLZ8zW2ReWTs/i6sRD3rwq87f1X1/Enxw9zcW4gW79C2OufHVjfuKFnQc7jMu3&#10;gufeeb3XSoSUGOmLFgmam1gJJWD+2i+UqKksQVPZuzSa0vu1vhI3yaYz/SWCSr74yZIveCRqKksY&#10;aZecwes9LEEjEXCDabht89cX+HH9yV98qu9J3ye9sLyLpW8yQxn0XZmrD41cSE+QMIFNwgQ86EA+&#10;rA13XPU7Nv3GCGTyy9P+tXfb67Xr13au9OHX5/xBZ7OS3PIuLdBnzGzLRvayWcn+u2dWz7Xnacxk&#10;Vm7rbAjbj56f+yrt3mtfvHjx4rfFI/HFi1+HLphdIHoRV0rShP2KZpM0XTS8cL1078vTC1x9acEL&#10;N/nV5WW+QR3ajrdj0vUjeoi+dlZfvfHfNn0hmb1gLZ4uL5AOdbqMZRw2Lupv7refjfrXTxdPfXwb&#10;1tcXV0bduNsHG6wt7Y6DtkF+5U0IfJK58rBJjyDxIiGDtlhZ9U+8C2Nc6KfrR0hG/c4P1g/rD7za&#10;4dPaLJ54yF99gX2QzXhqP8kv0JTGXRvUb7v9VjvcfZ8+fNAZ2TMTP5pzh4++C7KQnPMP96yvfjKw&#10;elbm6rzA57nh2UFX7dsPxlp9jbcBpznEr7x6K6E22rVhsXrD+gotpCNaeti7PPri27XRhy/QEc/2&#10;R8MjiPa+6x0nQeILlgI/P2FS+romSN74QqbkiwSOUh2vBM1+GSM5AxI0F/v1TO/g3sf9I0r2W8td&#10;3+ZduTT1gP+uEV/xV+X6evWmY/cR3fUv0AH/E/TTW3nlw+pefqgNkiOAJnGy5U3SRAOyF3fM+Fbv&#10;xdWXbPPg312H9fut7zqB9YLOQc85z9w9PyF+tEtX197xQ/6/tqzc6vVcNgZ9sPrU4Y6hHj3fdTae&#10;7rYvXrx48dvhkfjixa9D/8LXhaHLQmWXvnC/olGXpPHC3Benl+3CS7byXkSSuy9ygdita6u7BHjh&#10;74tf/SL6tTMaOn2BTdtWp2/1BBfIpYX1AbAjsE25uDzsusgnT3Xti+vjpzZcvXTgX9qVgZXBt/Ub&#10;1NdeXFpJASVsH0ikKLfvO2yiZbHJnhAf3PHvePiW9gn46Azrn8X1af62V66Pt/2EHc+Yley69ZWp&#10;fnXrW/7FtScetAv8n/bV0pwfNGd2z9jKrjwdlZ29fXbRgQcfnfE769XR9gxX7nPBc2PhOfEEurZM&#10;jxLoiQfiuXzx3LGj4738+tJn3uZpjB1r64EPtv+2V+/2375oaxOecO3VJ1D2xaifOfmZUfXKvnYp&#10;OROqX2wSZxM46Mt3aelv3BIwlU/Y5I2vaCRnsl0iofkI9O2R5qwe6ruJhJX5Gd+F2rtPnrBj48Vf&#10;2bgXeKqzcen6lOHqJyv5sbzRFhIlF5uguaj/6gnsNXa4ehdPupJlP5sXdOvfeecHa7fnYs9JzyjP&#10;WM/R++wK6bDW9MXzxPe0R8hXAn4l3kDWWlY+YWVWd32dlae77YsXL178dngkvnjx6yBJ0wWgy4Mv&#10;aW6SRoImdFHwkrwvXi/dyl6gTy9ePMm6ALg07CXiXiqUgYzLg5Jd7NEOjRuqx7v8Ye3Hw04wDqz8&#10;0ui6817aU5ue1Qv0N+/KbFk6GqzPlq5vedbPl7a4uqJtG+hZrPyW+hZogvxPkDAIK/+JZyERcpMn&#10;2puEuUkZvItP9EDuOzzJ7Txg58mP1r5y90u05VUu9Kf7aXx9T1h5QKs/Hegrt3zfIZ7msHtlabvn&#10;tz+6Pv5Yn6ivrtXR+d1nV7zZ3R4oSed/NQJ7I5vj7SzToR4aVz299YcNyIwJnhH03HLr9MVfu7m0&#10;Bmtvdchua8RvyWUnXbXpM079/FUZDX3nqL1y1mD9xP8Bz/KtvuUN6TAO2cro9K+8L0Wh91zvtYK9&#10;/lW+ZI1EjWSN+iZzQnWJl03AlHzZZM/2Ve7XNJuUKRFzkzO+nMlOX894Z/cuBsG7fRNq21f4bmKA&#10;zPUV8GOwJ+hHv7zGXjzZoa598Yke6Au3DeSf/IUuCeMfqNyBFptYqVy57VudO54+/du3bTZHg9W1&#10;8wp0Vrcu+b993tlwpp2l2p6t+xx2jsOeO2VwvoK1vuu+7Uq8F+irOxn7aveNOa0s2+p7kzQvXrz4&#10;/eGR+OLFr0OfYLskPCVoJGYW8faiXOwL9qIXq/5K8MLtZXsvCkvbvluvvBeI8HSpuFi+pUcL1dm6&#10;PPWxcbG2kQd2pItf9gISaquv3wIdbKPvky2w9iz0BZe2cGWfcMfcPu2lq7sQ/owdT7h8LplPkAy4&#10;kHwI294kiaSJxAzoX54/FOlYm9CWvrjz44f8lx/th90zd3/w30V6GsP47Lk26Fs7yC7Pd/2L+nZv&#10;bN+1EZ+57P6B+tGBT/hCXbn6ks9vgoPq0Vr7f/wX/klf+Cd/4Z86+Ju+8E/5QvTwT/xCyY/8QJ81&#10;MWZ143gWCLyMrS8+9lbH/wQ2m0t2ZHP2/dO+8E//pYS/+RfUH1+2SzhZG2PSnR3mEfj50rVvX+1d&#10;q0sPdERDvzr1ay9t22Sq638KxnvnQe8+X65I3Dz9DKkkDEjWlITx06QrUzveSkkZiRj10DtWUkZi&#10;Jhuz9wb0u18WgnnYgP4p+F991rkS7IHAp3jq+8QLn2wwPjpblrb4xLvQn37johsXJFnuXlCH+vGG&#10;p76ru/HQq1sLfuaXtfHJ1uroT7xAb/4P9n1nrTO0Z8MZ9Iyuvu0FOp6nM6q+tBAvLF1fJV1wadrk&#10;Fs2zs/V0t33x4sWL3w6PxBcvfh36BLsXfJcBFxUX1f2Cxr/ohS4De4lzKdgLAtzL2233ot0XeXAZ&#10;WDz1rWz1pxc8uLDs+GjJwJUBfJUrv+Nnk8sMWsATVi9/VGqrb/8FvurG+AR2X6xNF9v/I95gLRbo&#10;lbcP6tvLICT3CforN9iHpakvJBoWmyABvE8yEi1PKMDd9tPYl36x84Gdf+B7/t19tXuldn18TYY+&#10;410b2MnmgL487HnSAbefHDu2j13sXFuXtntoeQJ68wZ+UF5EFzjlt2zqi5kSLyViSnD8bQd/+y/4&#10;W7/wt3yhxEe8JW9KeEh2WJNK9WC8IPhytp/O/sonc3mbRz4s0XLtzs6/8wt/xxf+rl/KUF+2V2a/&#10;5JOETfry5461frMO2aXNzm0vr7UxJ33oaMH61v/Ev2V9lQt6tNPRew6870DQvX1P/1ixSRWJnOoS&#10;LmhbPqE+/RJD6WdPdkgMCNYF43cP3L20gX7yq8sctTcZkHz6+DtUNx7aE9aW9CzYtHZpG9v4l//y&#10;4Fv+xrwyxlmgrx9aa+D7C31brh/pNMYiu/hvS35S176yO8/qO4b+5UuPtdrzss/Syp5PnsVQG5/6&#10;lXWeyGjvWdu+SvJhx13ZJ3lYeWhflvh8utu+ePHixW+HR+KLF78O/ctfL/Ze9i4rXUA+fUkTrUuA&#10;C1zlXjgubl9tMsGL2cu5F++9NES7L+ntvy/54HJy22yG26cfLVz9+C69eva4gKzd90ICT3NgW/5Z&#10;m/gsbPvJr+xjF+x4T/YAvsu/a7DrVD/frD8+6Vs9297+La8O/HwdCii3/R0kBcImGy79CRIwW18a&#10;fNJx9WvD2sGuJ/ALf9sn7YfOqD1R3/Ub3PHWzmvb0ldm+7d912dlLm3bOy/rnq49B5X1LVYu/tvP&#10;T8mmC/gs1F9ypSSFL1BKYJTQkOQASZrolZv0KEFSoqSvWbLFmWR/sE4Cr57B7MBPppL9gSxd0dp/&#10;jVmSpcTR3/2Fv+cLf98v+Ht/wd9/2vEEyZvmUHLHVzb7ZRB7AlvYWX3X4Kk/WI/VUZvsld+2+urc&#10;fvTVU5nu5lBbcF25gfYNukGf92KlOvRu3H/IeELvzu946N7xBeOC72B/WIfdSwL1ZJKVOLjzWPur&#10;m3t8ye8+vGhMfl6aOln2XrvY84S1l/2QLF9UXr3f4epK//XH+qW1An5af4VP+2XB7mzlz12zJ5p5&#10;JWd+68edF57Lu7rDnouesZ7N93kcHdCW3jkC523P3qUF5+9HcGaNc8fTD+lubt1hn+62L168ePHb&#10;4ZH44sWvQ5+K9oLvMrGXlr2o3ItkL/+nS9nPgAy4PNyXuUvBvrC7TGjvy3r5YPu19+JgXBfOpcHy&#10;648f6K4PzVjsCJ8uO2szW42lfu1pDL5T51f2bV/lRXR4aoe1A9jJ5sBG/Cu3/Hfe6nRfvfouLZCH&#10;J/9e+mL7XFIXEhGf8JSQKbDfdqDrZ3SGy78279zV+c0ahNbQJb11VMa3sk/+ady1Qd1c0fBGu7z6&#10;Q2Nc6INrz51Xc2lO5mGe5ga16Up29dBFdpFsYySf7X09UoKl5IwETMmLypIeEjWV6hI2JTckaSQ4&#10;Spr0RU7j7xkzp8aGnsPoYfkX+kN68137r58sZXfjZ1OJlxIy/4xfyhIzm6CRvNGOvzmaZ3MqWVPS&#10;J92NkV/Xf9e3fI9Pf3ZXRs9efNFgZcl96tv+xlnegKe+xmZf/rxBtUDb+6+y96Ggt3XBJ0BfbOAO&#10;+x69/fWFxrC/Q/bmG2ep81C7OVc2r9Z890xAY6v3OZuNx559p28Sov74k6f3E9gcbh+7+I9dTzZt&#10;XXsRf3LmBdEW6Ma6vgjpAuNaEz7IH76G2i+brp8Ce1cvGK8yW/LH+ozf1NujaPHufMgv0C/073rs&#10;GM6ksxQ8iz3H7b9t24uLPYN0rm71eNHAsz7ov3YZZ3nAuM2rr8Gf7rYvXrx48dvhkfjixa9Dl5Fe&#10;7l0mni4uXU72Uhe9S8BeKPZSUP1eFi7PIj0uDvui94Lei+rWXQxWpvL2eZlvfdHYlU/9LjUuUJWw&#10;+vEsHc3czAfYevuiVe6lCO+2d9xsY1+0pVcudn7xbf3y0mudoL74l7agly/Yv3MI9Rkf/+VDW12r&#10;Y7F8yx+6aOK5cvnaZVTi4UJ/kKS5Msuz2H6lMT/J1c/2xdqNZq53HdX5lwx541xEZ/MmpNY+/WHl&#10;wBiwPJW3r3LXrH3UvjOP+ksSAP/Hb39W3r1n7qE+PqmMn0zz8PVMSQ4JmBI0JS0kaiRkNimzdT99&#10;2kRNiZ/sb1y2sjd4ZhaUaeuLL7lrc/TmlK/60oXt2ZCtJVx8NbOJmvDPnHr07QsSN+bcnJqLL4Na&#10;r8Y2H7bxMb9v/cLehWjx00POOq7+5eWbaBfXh+lpHRqvUt348bUOgmtBcmW0+36s/QSB+lM9fY2T&#10;Le3f9nE+/Sd8wd88KkmYv0uOtaahvv4uUns//yff3NiXvWC8bP3ufb5JB2X86Uhv8O5+QuOr44f1&#10;HbAL1j71wFfkrMXCPMHcL88C744d1j9KcO8J+e3aGti7Y1TPBv7gK3vx7t/oIZ61P1108LV9/eT3&#10;y0fvjtleb/84J86D57NnNOiLL7mF8wNLv2cMLg3f1fmdPHpz7L+4f7rbvnjx4sVvh0fiixe/Dl08&#10;erF3IbgXpy4pe6kL0V0AKl1EPl0YFnt5WHSBcGF4esk/oX68+2JfGvqWjeGispckF5ilsWvpy3d1&#10;rP3LVx86GfXs2gvRd9i573wqL23t2otafU9gKz7lyrdW2x/Iwcpc+UtfmWvPzgfi3XZ44rt9Yf3G&#10;jyG/upjeRATsGmxy4vKvrk9YXZ/oa+u1eXmgfvOt3PXkT/0rB+ljx6e5bfv2BXYtrv7tW9l4si97&#10;d49lb/0lOQpSC1oLXgtiN3DNnnQk4/li/k9Iv3EaI/l0pbuEi69JNjETSlaEvi6RiFlED33NIsgu&#10;eZJ+8zP2hWdp8JyMN7R+za16JWR7X+k0Bv9I0pRsKRnzz/4FkjF+4rRz/ARzr8wvzSvf5/OSC42/&#10;djU/e42vq9t7aPh2Xwa8ob7lU9++YFz9/Mum9kX+L7lRIqQkSHsnX0mCRMuHJUvab8n1vnoK7Hv/&#10;CdSjAb6Q3EU2ZXt7vzXLFjbk0/ZVPt79pi75x//Zm/wmbJpve2dtDJIN3uP7Lq+uH5I3B/sxeIdv&#10;+5aXJ5g/H1403kX068sd4+rdOtxxLn3Hu2u6dH7hO314L9i69gZ7sn1qv4f2rDPkObDzpMdzLT6o&#10;TeZC3/LvOdlzVpkt+1xWr/Qcj0cZ6Fikb7F9K6/91B/WltrLR3dzaY5/+gtPd9sXL168+O3wSHzx&#10;4ufxJ77QRaRLQJeLLhl7QXExCV3q+vQXv0vEXkr2UnHbi3uZ2AvE0yVCu5c4aOPb/qWRXZ3bZzxY&#10;G7YPPXSpCvrC1YmvEn376QB27+XIJQX2whTMd8GexniqsxOeeIFtrY+y9UJfuZW9egJ5uuCu/fat&#10;XrwhWrZHf5oP1M4nS0cL/PjJ15+wfE8Ji4X+5J7GW73LE9iZzeTCti+fcv0Q7epcfWxhj3q2s9/X&#10;NJcf6F+9F/rIoN31jVa/5EOBaUmQglhBa20Jm4LWEjkFrelKx92nsPT8UGCefAGwwFiSQhIjemNv&#10;oBw2yA/qkketg/GrG7/n3j4H1Ss9L+MDfgnmke35aP/XqWzKN9nblzD7ZYzkjLmF5toczXnnvjD/&#10;dJeEap6N2/jtr+bI5+Zp3vYfOqBX2q+VeNFg+2rTvyUfVW8PSWC1T0J7pjVsHs0HotXX2ja39kRj&#10;pWuD8k1mhKfAvnrJAImD1jWbOzv5LP3tG/sZ8rMvn0qmlWCrbO38DK31Ca1HNrfe6duETb5ozGzw&#10;3vbu9tMddehr2ujmZD6VwVxg57fvebi8mxz5NSBnnM6FM3LHiM8aLFbfj8DWtTd/hHwjSfPEv/bw&#10;A3tbD2d397LnX+36nKH44ek50P4GtJW7MisbGostWw/ZlU0Lz+xK2P49syuPtn3L+wnx7FjhSTZ7&#10;m++f+sLT/fbFixcvfjs8El+8+Hn0cpN0uZcdl5J70atvLyR7KbmXp8W9uCx60XZ5cPHYS4OXthf0&#10;lhdPlwYXD+2w+u9lZfuWZ+XRtw7x7iUq4A3br06Ptrp57aUIDZKN/h1PiM4G9lQunmiQPWsf2vYt&#10;z9a1t7w8lenS9yOsnsVeRmsv3xO98hPILS0b+Wn7ai+tEm2hD8j/DJK3hp/WCl+6d66BzOqwN+yb&#10;9pELeeUmZpQL+06pvkBfHdmxwUPt6AXIJR0KPgtkJR0KYgtUv/sDtwXkT3//pblXNh6/ZI+gOR3p&#10;2y9LBMShcRpDMqZxCowvogfJovxrviFfNq71yB6BFfSMVK9/bTafkO4SZ74yyq5szNZszk9+tlTw&#10;/xTolxyIn5+DpMHWVybkr8bLf+bERnsvNEf7zZwX+OKpbU8COh3aeGsHY1dG99VMa1syo/Vs/nwi&#10;YSWBxTfxNe/8mHxrl97ekSUy/K9N+/dKvCODJEfonZednan2ZLaUnLFG9lgle3ztVILmn/VLWTs7&#10;67f/A/l0tR7pbk3aD61J42Z77/Te3ew3h/s/S/nfpczjojlJfNxExX3XL9wnnmRXh7sHJLv3ib07&#10;uEvoSza9fL/YMZef3XTRh66eXHr4oTZ5wL+6QrY6v7uPg+euZ2Rte9p+htqfkN7K5ffcCNveZwpe&#10;svSwk63sDLcO2pf/E18w70Au8AFa5dIqsxGa05/8wtP99sWLFy9+OzwSX7z4efRb3i4ZXSaeLiUu&#10;n5I0oQsP3r2goG374l5iYBM1LgxPlwX1hcuAtpf9vuDR1b3oV5+xnsZ44lv79D/Vn3DntqW57+Wp&#10;PrgXH1i6+soFYxojGj59C/Tlr9SPpq7M9sXS1JdGr7b+S7M/nnie6p/61n5Y25VPWJ7v+C7wX7nq&#10;7GGD+qd1CfU99e8YEN1Y1561Ydv4INqOibZgQzx3Lyrj66zTG62gUlDd1wEC64LQAtMC1YLWSsGq&#10;pIEg1VcQJUnSlx0FI43RnhGYZFsJE1/oNBZdlRITwRcWmwQqMbHYhE31go7GMa94Cp6T94VNKMEi&#10;OAt8m5+shf0OAq3q8STva5HmIqFSEC/oLwkRzdzMic9C87uIHl9IZpM2tesvMdC8syG7s+vuC3ti&#10;6d/VA3+Q1c8/grtQf+PWn1wJmnyR3XzxlPhQ8tHdV/mnubWGvZ96H/ZH9vvvfivhJjtKgvSuy57s&#10;k3TMX+nMfxJCjelrp2zrZ2n/nC/8c38p1142KiWWILudhebfmH6+lS3Z1Ls8O9f+nYfkk3e9d/+W&#10;EjY3ASJ5se9794lAjszKukusDvvcuubL1r49EC20V9xd0tUYxlk70xvP3jcWjRWq771k55B+utZm&#10;9q7+kC7PnPZodjeP7NaG6M0t4HEWwJwXezZCfI33HZ50kduxKte2a3OIdtcmGl5z+oRkd+5od4yQ&#10;TfQurXX7M194ut++ePHixW+HR+KLFz+PP/+FLhldKLpk7GWkS06XMhe00AWuvr2gLFxWqrvIoC2W&#10;7kLjsvR0mfBS7gXtxQ5dELa9L/jF9tG1dGMsdvzlWTnlXjTuZYNcSN+la9fXvKMplzcav1Q2Bhjz&#10;CWuPMlxb8W/9E9hWnb7AZ+zc9gL9ScdtQ2Mmo/wR4ru8aOnb9hPuHCB6/U90Mlvf/pVTN142tfeX&#10;9jO4Pto6GHOhL14+X3517WBeP4O9+AtYJE4arwC4f/kviSEZUIAsyVBAKkj1t1UErpIPBb0Fp5IL&#10;JUPSWXBqTM+V9npBvK9OjJcekIjInngKdiVhFgXAJSfSJ/GS/5pbz6ToJU+MI7ERCqKzMzskbiR7&#10;/GzLz8tCvrI+zcF6SAIkm16+g4L3aEEAnx2V/AXZFNgYNkGzSZrokgHmkM3ZaP8+7Z98s3tpYe/F&#10;U7v6zjv4Gim/56fmj7e+fJFfs7H5774p6bH7p8SIvSVR0p6S9EhHPmhtsqH3VO/Cv/yFEjWLkhz9&#10;N8D1x5dN2WZv2wPpbI+lX7Klce/+lrCxz61l/BI0aFsv8RNa79Zov67hq965vcebB2ziSdKpUuJG&#10;8kYCx71AUkRCRNJlEc2dAs8TX3eC+2xoPZ2N5uHMOCv1Ox/Nrb3XPSJ97Gqsp3vG1hs3qOtPxn3F&#10;nSZ92kC/MTxv7Pf2rn1sf9u321epvmehEsiSB7R4GvsJ9a3MytJdmy09a9o3Ye8KbFxsf216Llb+&#10;qf6pvfrW7vz9/k2aFy9e/P7wSHzx4ufRBa1LRpeLSpcQSZrwKUnjcvUzwF8ZutRc7AXHpcnF4ukC&#10;EVwK9nJwgXeh714qGsM428aPVrn69oJyadt3edJpDHqNA9e2cHnIQv13/CdcW7YNeI1ZeWHctfFi&#10;bQvpVl6b8Cwf+e+w4wRy9hCeJ3u0L3b/LdC2hNVZ3+7joE1X2PHQ1PV9gvHg+uyOsWDTBZnFynzq&#10;q05H83SOQ/1d+CUwCu4L9AtgCyx9XSA4LVgVXG8AW2AbX0FvyYKCaYmPUGDXXhJsZYuguf5kkpXA&#10;qJ4NIAFBV3KVBYVBAqVkQaje/Jp740YrMDdOgbmxgjHWdmOGguvGzkeNHYwjURGixxM/HzbWBuuh&#10;BEtB+/qpYBdqo22ZXkmc7NukjTmks7K1zCbrv3vCfoy++zTcvaoePaClm/+DL0Tqz+f5IlskQSRh&#10;2i+VEjKSIxIckh43+ZGe5pu/Gq+xekf1Diwh8xenLKnRe7K9lq3ttWRKJORLPmov2HeNky1sa58D&#10;m9nUWu66bh02YbNzkJzz1VN+ax16z5ecyX7JmuajDiVuNmmziZv98maTNhIy2kuXoHEXCPnN2emc&#10;ZWvgt9bh7r1gT8fbObAv2hOdR3eL9LtbuF9s3fMJ3D88PyRg3JPC3lfooatyz0B7wr6+Z+PCeQjx&#10;QXJkL6Inu+1gPlc2XvYsPxv0g7PY+nzCJnICfvKrDz/g2/Ev1s5Fa/D+704vXrz4/eGR+OLFz6PL&#10;l0tMZZePTdL4FzNJmrDJF0jmE+p3qQnGQXeRqo4ve/YCdC9BXtB76Qj7ot9LgUuGy8K9NARy4Unn&#10;5UlHF4xKF5PFvYQENpCpNP723THNc+3SfuK9/lnsWOqVS7+2BuPC7acDlmfptVf/7bu0RTqVW788&#10;aFff8uoL1gcdb+BL7QsX4ZB/1/f1Lw1c4slVf+KL9glrgzkBmrmQQSN3x4lWuTQ27jh4l0Yf+WSc&#10;2foLngrAJAAKrgq0BKwC6wLpUKDqa4IC134C8s/7BfULtAvUJBSCL1MEo43fGTR2/AL5gluBc7Zk&#10;U7rS4V/rC/5LKkF609ec2jM712jxpCN96S8Ql1Rqno0tcdK4SkFnZYGpZIq5ZRO7mov5hJIo5tGY&#10;jVO5QXr68O/8KrUv6sfDjk3YVAZ+a+75ZvdPsEeCtn24fXc/xZO/S4pJeoTa+T5dlfmi+TXX5t6e&#10;kdCT3GsN9qsUiQ3YNp7Wqbk1prXuXdV7sARHCYrek9HMObuzL5uS47Nsy2eVkiztifbyTUTa37uO&#10;ra29Q17JdvzmAdHsg+xpT+fj3rUlWkrOhL/whZI2zU1iRtlc3QWqJxd9kzjR9q5wka/cCaB3e7a0&#10;vu0he3nttx7OvLmD85Ns+7v5ldRr/7Que4fY55Jn20UyoXp8yXYf2bvJ6ti1J7uob/nAXs/OS6u+&#10;8rC0ysZcLO/iyqk/teliCxuVofMQbn2B/gR3o1A7/jsWG9YmNkJr8dd94el+++LFixe/HR6JL178&#10;HPqfnbo4dcHsRSdR0sVpkzT3ouVfw6A2mvrS6HfR2XEkZrZe/xNckFyO9lIRtF04vNQXLgEL9MuL&#10;/tTXOOr1d6lw2djLh4AOlm9594JysePGV9n49Zkv3tpot155L6BAfzoawzjfAa+5gD79T3Lh0rdv&#10;+9U/yYQnue3LDn35Ah3uPPBe4K/Ov3zIr0E/+vp/sTR1vPSHHW/blYvbH9JFt/oT8F/5rcOTvHMp&#10;cAn5tWBpEyQFixIK+0XBfvkguJacEcRq159M8gWe6S6RULKhQK+Ar3Vka0FbAVwBt/EFu5IjkiIF&#10;1vH35UpJh+x3jvk5mLOyfSHQlKARhDev5ie4bOzAlvhr80v0bMrekO3ZV4Cd/uZbvbK+9Sv9tUP9&#10;8eIP+Un5CTdRswmHfJ7NoTEqsy+e1pxPBMbq0VsTZ27PExr/1i7Z0Vq0f9jT+NHT0xq3TtnV3POv&#10;fRTyfe1N6t014G/+g51X/mgvZF9z6X3UO6v3kXOVPdmdTfFmd/a2XtnXOuY3Y2WHfd9+tvfb49Gy&#10;lX0SYa1z9cr1fzzNydwqO1fNWWJKAifefNic2tfZ37t+vw769PXM3gNK1IT4kimx42dT0VbeFzeN&#10;416Q/xo7f0myZVvzlpCxdtaTj6yt9W2O8Te//JGP7PfWojE8k+xH6xb0aaPt3m2t3WOu/EV7Qb99&#10;UQn2993z9V1ddMBtkyV/eZwv0MZ3x7jtlctWdxbIt6G+gO/WwxPvYsd6orNp7Ww9/twXnu64L168&#10;ePHb4ZH44sXPwf/sJPnRxVPCJPrTVzRBAuZHSM8mV1x0ahvnEzZho756ni5K+wIHL/d9yat7+bsI&#10;1HdpF2TpiebCcS8vAjtB3gJPFxYlPeouNLC0a8vOSztc32j/iLa6tn/nG247kH1C/GQu7eJJbmmf&#10;sPaH1UnHpd054Lv+2L4Fvst/UR9f2r/Ku5fxg77luUgXfbdv5W65POrXdqAnrO2hdv5pTxdIF6QW&#10;KBU0FXAWQILkTIGWpEzBly8KJGSgNgjMCuYKOCUcGk+CJRvMIzobNgAX9ArEVz77O6vO2/po5149&#10;nhI0BYbpbZxsFFSaG5vrz4bK+NcmQXf1AvO1U9KmOpp6MuZHf/T80/xKFmzypbr2JmJ8ARLwbj09&#10;6TN29uR/ibH8kk/4JuS33Sdhn+GVYWnpyhZ2SixIloTWKFp25Nf2kr1jH0Xjd3tv/c2/tfk+/0F9&#10;rWu22FPm5Uy0P0I2ZXf7pj3El9mY3/KVdWmczoD9LyFRWbLBGvJxPod8YR9U0tfc1nbnLJTECNXz&#10;RbKtW++n/F3ixE+eJFwkWnrvl2CBvRf4qib+ZNPxlOyho7tB7/L8lq/yT3O6/nBunPnOD+jbsxXy&#10;XUhPPmyOrV37tr3SeI27e86+i7awxvqzOVxe+6HSfgjb/sTz1B+uDeRWHu+21YMzYl/ao2H5l759&#10;xo1GV/5zn6ncu417TCBTiUYHLD9etjcu+9Yv/BH4qDthf1vx6Y774sWLF78dHokvXvwc+ov4JUR6&#10;yYWbpHEZuxeyvax9h6fESvVo9XUpDMYMaNr16X/SF1zqvbz3ha6s34VsefF0QXBJeCovorto7GXj&#10;oj4Xmr3MrNylae+F5smGBb7sCuatvVjf/AzIfKpfX+q7uHJP8wj4t13JD/ov3yc/7VjGr371LPDj&#10;UyePpg717xjwxMNn9iP63Z+3vVg9Id6rD/AsjT1rWzzX1upkK50jZfTmKTHj6wHBr3/ZLzgMBc0C&#10;04KrkjAbfFUvMOunTf/8X8ogYCMr2CwIlkQoMO68re8LAgWtAvRsK9jNTvIlGvbrmc5nczNHaN78&#10;01mVoMmWxvAVQHaaR2UBaDZnQ8mB+LMjCLrRttS3CRtzwFfb3OIT2EtgSbRU5iPwpUrlE5Y3WXrS&#10;WSIiPzl7nkH5TRCXb578Gv/uNf7k6/qqx9uY+TdZvNWjt4b51F7K52GTM74gCfwp4ZHeUD1d/CmB&#10;E2/7ufkbn317JipD/dncWTB3PrNH6M6ebGN7sK/br9lhDTcRqR2ctezcfQDOXr7IJxIY7dNsSWe2&#10;NofesyVUfBFT/X4BE/xDTOh+EI8vZipLzJBzd6ie/t7Z+SkfNZd83lx3DfecS9pEvwmcnhuVi7v2&#10;6W6e+bG5to4SNvbg3g0qd31ru7e4e8QH+Ky9Z479EPBpkwnxLv/yBX34oHEALT5n0R1Cvzpdxrm6&#10;gM7k8hXsPeUT8AQyK3t1VTdOY2cXZEMlf209tB4lBZ/uuC9evHjx2+GR+OLFz6Hf8Zb4kOzY5InL&#10;l4TLJmokbvRvPbi83aRKl50dB3xtU7lfzkjUAN70baLG5eoJ9X0HfF7+LibBRWUvLmjBpeJeOtS1&#10;f+YSg/fSG+MC78rQUf/a2JxW9s5h+UD7ySeX59JdnNavkL/1VV5932FtNodfgzv3pW27evZc3m3D&#10;bX/Cd3zrnydfoD1h+ZZ/dYL12HVZHVvPXmNAdHJ0RG/PFfAI5gsWCxIFioIvQWKl5IWAS0C2QRYa&#10;bLIGT3oKNgt2C1YLhAXF2bTzKoBlj+A3WwtwBb7ZX9KhRIK9UZkO/grNna8aJ7nGT2dzLUEj0Nz5&#10;sDmebIk/u0K2LAoooyvD/Xqiea8OffEll57mdpGfrFe+as4LPqze/Equ9MzKL9H4iX9D+6D+nkX1&#10;NU6+lUAI1bOLz7ODLQvJHM+z4Fm9a5Ft6ckP7St+bo8UvNf2ExhJiXjzD3v4ml2tI5qETWX05p1d&#10;5p0duy+g/vZOvshv2Zk/JWoaJ72SNMEZCRILnaHGZldzTb5yUV882Zze9kS6wz2HncH2oC9q8klj&#10;ZFv2Np/exb2//URJguX+A4p6pXtA/JAOdwm8zk5+aczGzoaQbbuGoXbPCQkaiaawz4vgizvrL4Fj&#10;vu0BPs1X+c4ZcOabv7227yt3jaf7hn3whPYDHvtjZW/f1kO++g5P75aV3f7mtzQ8+J9AllxwJjuf&#10;7h8X9V2QI7sl3WF5jc2e9VllaxFKDD7dcV+8ePHit8Mj8cWLn0OfJZf4kPSQPOky1cVK0kUSRpJm&#10;oW+RbPiUVJGQqfyE+l0GA10rtzq3vjA2LN0Lvrb6XpqeLiiLvWR0MXGxWJ767wUmfErWdFkMT32r&#10;Sx2dLdteG7TvpWfxRL+0fMM/e6FEBxeo6vwK+rf9yab6KtkdzEv9yjzxbH3LJ9knOn6y217gf+q7&#10;aG5Pvlj51ae+eOJbfDfGkwwaOXA+Qv3tz4LpAh0BraCz4K+AqKBwA0OlIKvAqiCqoExApR22Dw2i&#10;paNxCkwF0QVcBcWdjfZ8tjevEhgFgpIjgl+Bs8RD80qOX/hi6639zj89zb25FgxmVzZusFg9Gpuz&#10;Q1JFwkAwHqIJvrdPAqGyOaRD0LklmexrfovmHPireYf8duEZ03w9k5q/PcEf6eELiYISA/k8vwjE&#10;gwRCPPE2h9rq5peukjY9Dxujvdsa2ION2XySzaftrYJ5aL/xdcH5+oqf18fqfMjHtQX0bGn8cM/N&#10;0vgmmfzLXmcmu/NR9jkvyvyUP+LLpmSe1pK+YB7ZbW81b4madHY226P5RpImOxqn+bXWzaF3YomV&#10;fadLtPQuBu/k6vXFs4kZ9NC65Zf8sT7IhmySoKls/TaZtIhWn+SMZ8I+TzxLNrmTbP6VAAuSnPks&#10;X7ZG7XP7zTNv7whwn6mwdH32xtW1svWr3321NMjGsO96qH91XtlA98L4l07mjuO+EXo2gPY+N7Jz&#10;+Wuns/LOAa8+/ewIa1979OmO++LFixe/HR6JL178HPqXsi5YkhYlPrpUdbm6CZrwlKR5giSNS53E&#10;ikSJJMwmWxb6XQRD7QvyT30/A/KhcfODC9RervZiEPbisJcOl4p7mYju8tKFpUsquMSoK/GvDPqO&#10;t228YfuU167gUrQXnu+QT/jGJRR9aeouo3y6/U990e94i+371H9pi09jbJtvbj8bg74nGGt1BG39&#10;O//FjhN2fLKrFy3cMeBJp/qTHjxsqj/d7a0C54KsgpsCHYGmhIyASCBVCQVMBU4CsQKqTdAIsiQ3&#10;am8gVjt69eQLugq0CrJKPEg2ZGf2m1v9kgKSGAVlyTSfgrOSLp2T5rlnxdzROovJpCN9GwA3P/b+&#10;C77Q1z87j/rzUzLs3qSKxEH+zbbq7BSMJxME8EG7sjZ5gXz1UCBuvrBJmp4VniPNM3941uWH3TP5&#10;I570CrjbD81v11qgnH/qAwkJ9W1LHuSbfJDd2ceO1rZ5NLf82B5Mv/0X0pE9Ej/8m2/WL+uf6tfP&#10;xs9X2WBf2A/OjP3m7ODJh/kp2Ww2VnPLxua956Z2+8O+YM/arY6ejcH62xPpyD/Oab6VpGmNahsr&#10;PeaX/Z373o29wzfpct+h3ttL3/d2PL1X09u+au6th7PjWeH8OyvR7p6BfHSTNWQ9OzxHPDfoTU7y&#10;x76TuMmm/JiN+aL1u0kVdeu9pb4nuF/sHePulfSE2kH7ggw5ZzTUDquDjeqLS9+2evo8Cyq33pp6&#10;XgAaeqVnS1g9bG2cnVO4c8K7ZXLdVZ/uuC9evHjx2+GR+OLFj/HXfqHES5eoLgySI12sNknzs4ma&#10;5SEnWeNf0p4ueJ+wfC58T6A7m5/wM/3paRyXzXuRclnZC8ReMsCFAp82XsHPXly2vdi+7XfJufrQ&#10;2KEfPdpecvDC9uP5VHdp0779F/Hnw73gAlr+dml9wvI/0a0ZWMu7r9ABPz10Pel8wspd255A79rw&#10;nV1PuGPd8bW/w5WrvONGa+3aGwUsBYUFfwW9BdACJgFmAVMBuXIDdDSBu2BKALUBlZ85VA/VkxGI&#10;oaezACtbBLMlG5yH7M7+kO0C2IIwwW7BWMG3s/W0f0N7u3MSXwF7egroCu4Ev/lg5xeaiy9qsrm+&#10;AsSC8+RvAiEIvEP2sRWi412YX/3KYJ7ZLdkgKeO5cp8hoTnv2d3nYP0lHBp3EwAC7tYKdu2q1y9R&#10;EJKxfwTQ+iQsBM/Znb2tbfVssA7JpSO56tkTvSRFSYj1z/UNP6tr83d+M7Y9xTeQX/KTPvsmW/NX&#10;PpakSW+2ZJ9EQZBYak9LujXva9sT1t50J9v+CvkoP6S3MRunUrIw/6SjveEc7Nw8H3pfenc/PafQ&#10;Khf5I1+kP9sar3lmR2vW2Wh/2DP2wiZS1keV9XfegCw9lfTC0rcveXtm91vr1Zrnj3zQ3Dwzo4E1&#10;j77z3/cOWfJ8u/uFrkp7Z7FjLcgmQ069fmM1bmDD2nL1bTu0LxbuHoBW2X5fXjTIPuUdJ7DdnNhj&#10;nksP3eX+mi883XVfvHjx4rfBI/HFix/jT3+hF5uLQ6WESPSnJM1TciZscmaTNIv9umaTIxdPSZlP&#10;iZb0pXvHfxrrynzqa6x7qeKfvVR1KXDJuNiLRTxQXxeVLjGCIheai0uPH1ZO/bbJ3X52rO3sy961&#10;+baXtmiue6lCQ3/CXhSBr5+wl91Fe2Vhn9y9Ys1h98nul0Bm9WyfPbnjXpu2fW1fud3fxv0R4l19&#10;oTGAv9S11fn6yefxpa+1aR3bbwWmBW8FfILxAiTBeJCYCIIlgXmBUCWaAKmkxQ2Y9m/OBHKAr3q6&#10;CqoK2CQ6ClCzt/3efnVe23MbHAtqoxU0xt987U/7d/dw+vrSJrnGKsgU7OaPEgN8YE7NpTkFdod4&#10;k82f2V7QWkBYmX3qlWxdu6uHTTJUJoO29BIMzTXkn9BceiZ4LnkehOa9Z7n573OvfWE8yTrrHXZN&#10;+cG6tj8kUSqDxIo6HemM1l7Lz43VPmyOrRsUUNdPvjHI8PEmwvhI/fosnfkqv9Wunr/sE3vKXlHy&#10;WT7Szrf5O13pN15j+wLImVJmd31P6xnQ6NQXHU+0xmjezT99lfkwf1UHyavkJKPsiX3um1fz94zx&#10;/PY8v8/2niueJ/mvMRrP3CU3rTls0iSfLJy5+kJrLWGz+3B19rxpD7Yfa+urdGart3/Slc7s45/2&#10;RP5o7uZkvvkEanuOehfwlecs39x9FNbXC2dTvRJvcvSkM+ChV9+uy7UF74LeUHttaY+0ptpo217U&#10;lzzc/p3Pjl+59LVHu/fim6R58eLF7wuPxBcvfow/+4UCRC/qLhFdKjYwFcyGkiCblLkJmkWyV0/0&#10;1Rd9abWDQJS8frrVL31pQCe921461G7cvVzdy4wLTdgLR3CRqHQJUcJeYqp/QpefrV/o28RNdXTY&#10;sa+tyrUX38pd+sq5KG3dBcpl6l6o8t0tF110XYKhNXDZbW328qt99699YZ3tq+XZPaCNtu3F7q/V&#10;S8+Oc4Hnk86QzfsHOJ21hf1O36JxnhJJ/AX2tnY+bz1a44ISyYiCuoLdAiMBUQFNQVHYYEcyQmCk&#10;D01AdIOlAihfm1xI6GwwVb2AKpuyT5C5yYf2W3NqjoLuIGGBNz5n4O7t/BFP/igIzif8URC3yQVB&#10;4s5PgqI58Ee8BZd+ZlIQWEAdCq4bZwPx5rX2C6ajbZAe1Mlmt6TM/XJm51jJZ9GjoetLJl3ZKUnV&#10;Xmg+rYm1ar791CuYe36JRxAc8kFt/gvx2VfxQ+34GzP/Z4N1zH8C/vZnaF+0RvG2ZvyZb7Ye+BLy&#10;FeQzz1v+CvwTLd/Uz7chuXyVvvZm2IRJay/ZkO3VtSvz764lO4Gt1c3j8lZvrsZOZ+PXzn/2Wfzp&#10;kpxSz357J9g3/BE6L/nhPq9DdM/4+PYMmXNrZa3tn8r2Qn2tqXVfJBudv6y9vZW882hPNYZz2Bj3&#10;XKLHn3x67CPr0bq2/ubYvL2zvL96lt53VNh7BH77COyx/NW+quRr7cpFtD3LVy965dp61wzPYnWE&#10;HRNqN/7Sai+27wlXbzJLY8cn9M57kzQvXrz4feGR+OLFj/Hnv1DwJkgT5BbcFeg9BY5BgPgdkl+d&#10;gtOrk97bXnzXp/+WsEHwr0G2CnJdrsAFay8Ie6Gp3EvJvaBs2yUkuIjBvQyj7UVZG9BWBnassDbV&#10;v3J4tq2Ob3XcOV79gUy8wG98F7o87gVyfb97Sml/+SJF2To+7QFri6922D26vPBEg9Wz8uFpLy6t&#10;cvdzSZn++1rYZI3/2tZ/dSuBc/c93d+B3fnRBb21LZAqGCnwLZDcwGiDoAIegXWBTW3JCSjoEZxv&#10;X/UQ/an/Ql98ZAq6siO7CnoL/Ao2Cybba/ZX+yhssKkeX3sz3j27ZNuH8RS0FtgWqAmwC94avwSD&#10;ABDWdl/SCAajZb8AsC8b0pv+AthN1gi4Bc3ZLHguCK8e9MeLfwPtnav5qjt/5hyc3z336cqe7CzQ&#10;zwfNoblskGuuBcDWLB5rJvCubP78aG/x513z2gL31pzPsil/+TKj/nRUFrwLsPlXUiJIePATX/Us&#10;Nff1GR+px1PQnkzI5+yxhnffBImH7OMDtPrj7fyxd9czVM9WdX2Vm7Qhnx3hae6welYXuepko6nH&#10;5/2TT3pOO3Oe5Z2t+uJNlyRn82+tdo2dm90robWNH5IPfBqWJxl7IV1gHOfR3g3t0d2z8XvGOav7&#10;VY13lvm6G/RMhd5Z4P6wPgrOXdi9tucv1F7Ym7tHVxf7wvajWR9rFOo3/uVfO57GVt9+Orb/Qp8y&#10;eWP1TqKPLlibe5c93XNfvHjx4rfDI/HFix/jL32hANeloUtE7YJXweYGfRtIfgLedLiYuKysXrq/&#10;0/Gj/if61sF4O+7P0LJVMuBesrpY3ctNeLrwwL1kVHcpudhLSnXYiwu4IMNT35NcoF95x7rtC3NY&#10;PM0H8Kxf1n8h//Fxpf25dfvV3pKsaY/tHoYucNH0rwz+sHw38aLeXtFXeWW2jwx84od4Gqsx2scl&#10;YKqH6iVmgiSNBM0mTld2aaCveQsQ2gsFUAWWBSEFUQUkG0AWsBREV24AI+jxr9K1BT7xCYA2KBKI&#10;xSsgqh1fZbroVarjN77gSZKmoLn92j5rP9lHezbau3gW0ezT/FK7YDifpL9xJAIkFNYHbGwO5tlc&#10;9l/sq8eXnOCzpEe+L4Dd4F4wXFCYHZsQUJdcgOg7R7jnz3yd4/rxJV89n6UzO5r/+qC5tw7Nt3n1&#10;1cy/6BdsYiofhOab3+ypdDR/7QLr+vm29bXWlXxMV7Lt09aGffZstqWDf31Nk08DH7fn+XL3Bx/x&#10;E/9U5i/PVUmHdLeGjXMhGQHmmG2VbOWTkg3JSSqVHJE02QSK9d6+yiDpIrGybTzkL/SvDD0hm7It&#10;vwf71jj5z7nzPnSW6Gl+zZU/Wtc9J625NV7fBT6SpGnNJWvUb19y+dhzpnHsS2jcPcPq2q1TtqbP&#10;2jgnPV88Zyq9o/Y99en+ANHst/y3+845fSrty8qL+uurhOjRGmvfuUDW+Hjpa86NfXl+BmTSk46d&#10;wwV7v+Nb3b0/n+65L168ePHb4ZH44sWP0X+/3eWhF3OXB4FrwaNgcSHAE/SpX1plOiQ2XFI2IBaQ&#10;7jhXp7Zg86n/YvvW9gXep76LbM122IvWXrb20lVd39LDXr66+Cz2whHuhcSlZS8uggpBQ1g6XBq+&#10;q6f6jrFjLd/yXjvhaS7aO+97IeWL7XeR5FM+3ovw7jXlrhuszC1Xpr26CZT2wsWl492EDNSfzjvG&#10;Bfn238rbk+3dPRMLPAvnjM7syH/5tHUsuCvQKtDsX/ALbAp4BJEbMEuMFLhUDwIcQVbYgLp6/QXt&#10;aAIxQdAG4tW1lY2Dt7aAXxBegFzQVFBZ0N3+sW/slfaW/aqv/WVfLr36+saXEI2VP/glO7LRnLKt&#10;+oJvKtWbR0FfKDjP341R0Ns8SiCAYFkQ3dmViGk+zr0zGcxpz4+5JlMf8EklnZWNlS13bxTwZrd9&#10;ICEDfub0L/xC843HegWBtiBdmR8E5RIt9gIf3/Xnt2wscK5eEJ0efs3mp5/45Ff+XJ9V5i/+2ede&#10;vO0va9N6lXBonMZje3NyhmrbL8r2cyXgSz77JZ7Y2T7M1qek3KJ9Eu8mbNBWtrbEVKgeVlcgLwFT&#10;uecB8q/9W38y+a1ntud4vmzc5iRJ05z5o3Vtfa0xH+Uz/uFbCZhNvDW2ZJnkjGdZ9eTS55nSOM6k&#10;PdaY1xb26G9ftk7NtzXKf/aMZ81i30/Vo8W3d4IF+gU/Oq/OrH0K9nF9y/uE+OhF22fI8tC99MXl&#10;X+Cpvufpor5PNqMr2Qm9/57uuS9evHjx2+GR+OLFj9G/xhcodmHo8hBqCzYFdeEGg0FC5ClYTMcG&#10;o6EANDr9xngaR3vHMI7605cCN3i9epeGvu2l69sAunncy9YtofbSumgpQxcyFxj1H2EvQy4qT5ec&#10;sBeYxeWHvQRtXd/lXT686r8GLnDqtwzm7hLLv+vnYB9/wvKGlV+eytZ5137Xf2FvB/s62Osre+WN&#10;ow8vWdizsrh7tvI7G8w53wo2BU0FMwUyoaCooKSgpoC4QKYAJdoGLpIQG5yXhJCgUCdTPR1kBT9b&#10;bt+ifkFUNgmWCsQE6gWH7ev2in1ijZ27PXv2WO0tC7wKSgv+BH2NtUF2NmQTW81v5xryj8RMdfwC&#10;vnTm89agILP1aC6tzSZoKluz5tdZq2T/p7NX38Kcl995Tl/jFEhLQAh62xshH2SzNTG/1v1f/AtK&#10;ztRuT9RnruYpaN7gme7KAvH2H18HY+bvdIbq9SWfjezNj/RDiQS+bW6SFM3Zflnwh+dd+0GyIh2N&#10;l87GZm+2ZPPaLQmR/WjbjneTDzuXtVWC5SlJI9lSqT8Zc4xWuXNpbs0xoKNVJtN8JYjM3fMi+/Jx&#10;kAjJ9tr5v/MYf2PZc52t9Ham+K4196xxbpwR5yPfxBf/rmd+Slc2hcZjY+fHfsgm46TzaawQ3ZiV&#10;oT2HF+pv3dLZPPNH83LePNOV6sG7xnN4n0mQv/JVqH1L70LYtnqluvMe1CvZC+2B7dO/fOlcXej6&#10;7CXjQ/3xJ2ccvAtn7mmM6nDbobvf0z33xYsXL347PBJfvPgxeql1gXBpECwW1N0gUNLiCRIlmxwR&#10;HIKAUfD4XaD5hNW97WR2/Ces3M9iZbPRPDbYvpeusEGhi9nyuYjhC12+usi4iGmrL+1iLz/wdIHZ&#10;fhci9e1b/pUP97JEBv1pXMB79a4seXXzM9d8oK/6+vLJ/xf6Vo5vb9/q3XXcC/eFC7n9oQ3xsOWT&#10;rGSKfRaNvqfzo72wV6uvjuaUHwsoCr4KZgoyCngKZAQelSUgJEIELZISBS4C5VBAXulLCl+NVOoD&#10;AVI60idoql2gpC8aGDt69ewLBV2CW0F4wWQX/eZp/ZS7rpXto/ab/dVZiFZgWbBXAJhOCRoBdzax&#10;nb2V2V/9tpt3bTQyIR0CUQFuwWVBZjY0n7BBd/Zlazbv+XiC8+JcVe4ZrJ6/0ts4BZzBvMMGufZA&#10;82herbefOIUSNFtv/eNNzhxBcB9qC9oF5ZV8no/sh/zGt9HjTVd+C/Zzsu0T+vA0v/Z/yQwJC77w&#10;bJSoiMdZEfSnP32N3bycj13z7Ixn96qkTNgETXzsC43R3stOe0AyBrJ7y5DNIRq6+SysN97qzXXl&#10;ajduc5f4sDfam9n4tHaVzSu6BEZ6Gjcfpz+dyScX302e2FvV8y8/SdLk/03OsGvr2RyqZ0d+Tb61&#10;sn8aQ9n4xgprT4gHf+364sn2kkWNY406Zz1feq73HO7ZW92zyPMHvIOq79ndd1w6tavXXz2d+KPj&#10;a4zK2vl91z5U9z72DNi283DrSwPjhtu/Mgt939nE5nDHue3QXe3pnvvixYsXvx0eiS9efI8/8YWC&#10;vL04dJEQDP5s8mRxExsbSNKH95NOOn4tflb+jrXt7+YpAL5Jmov8GbZ+wd9bD126uljt5UzdpU0J&#10;LmguabftMnQvTHu5ceFZWfKXFuJfvVeXMfA90dQv38XqXrCFn77D+ml9t/2XtnhaqyfsGsPSP/G1&#10;VyRSJGvQ9YG9d5M5C3Qy6Whu+bNAv4Big9mCqw0gC1YEwAKVAhIBSn0lYHwpUenLiZukAXLK9CrV&#10;l0fQVAm1BeyCNoHhTdI013zd+vFl62//5A/7IZ5o7cUCLQF5wZ1gv3H4JqzdC3NY5Ldtx0M+NLfm&#10;1Rj7NU1BZgGtLxkKnINgxjz2PJjftp2jyuT4Jz0FlTtnXzkUDAuKd+7Zm/2C1ta9ZExf0PwDv5S7&#10;F8w9+fQJzH3tIjGBrozXfiwQBnuiMr3Z037IxoLlfJfu5hB/dEivfSIJ1twFiRIX6xNfZGRX4Av+&#10;yBdBsF+5e3XHNwf7aRM0fJJt1qE9sIk5dkK01vDSQ+vs2draR9tEjIRCtMZon7XHJDYav7lLfGRT&#10;tvmCyBrlE2vVfCo9S5pXa5su+5cdjZO+dMXHl3xobfNluvLbXb9sC+kKbK3P+akevyRNutJp3aCx&#10;ssH6GBO/c5ttK1N/evernuaX7zubPYM8oz2HPXtamz2bC2cYfzRnGjzfFtE886vHly77YffLrQd8&#10;i8sXLZ3sVjdWtCedy4uf/uXVr8/Yq2N1qXd/e7rrvnjx4sVvh0fiixff46/9QkmHXuRBMNhlQkJC&#10;kqWXH5Sw2Pofgk2YPCVPnujaT1i5y7s/iQpPPJemDTv/ElgbGAuEAS1/8qn64hN9g3ewRuFeylzi&#10;Llzk1LvEoC32klN7ZcFYl36RDvr2EnWh36XrifdJP+i/c93+xSe+5d063u0L0a/vt73r9LRetx2s&#10;8Y/2wAKfPQerA+Jv3C65BWIFLQUUgs4CjIIqQeUGR5XaBU+CFIG5QLy6ZIwvJ/AHgVclnfSq73jb&#10;LgBf+8IGuuZRgFtSpSCpILR1swZ8kb+tb7C+IZmC1eQ3QVNg2DiNmS3ZkW0Ct5Cd5rq0LdUvvTJd&#10;m3hqfbKhQFOSJgiyC1zaj50be/MJzpbgp7rApzJdAvP2heSG+VZmUz5nZ3NsnVtL611ipi9nJGm2&#10;bG/Em2w6m5/EjGA/P6PZk40tEZAN7EhPtmSHPZUf8x/fFZSvHqgt0M+/zbn5l6yQsJCcKeBOTz5J&#10;pvGzv/W3ntbc/kbPxmAO9pEyZEvgh+wO7TvBvgSNILV1s3Zb9/xEC7V3vc2t0j6X2Gi89lrYeWeb&#10;PWFt+EJyIlp9+cY5hdrmmM7GyoZgzzXfdN5kSGidQ7rS31jOeMhe82gdQ+clWrpD65xca2GM1qrn&#10;1q5bttpnwZ6x5sllk+dcsrv34ou/NcyH2WJ9egZ5DnsGWa9dV+tlPfcck6nt+eUdsu2ec94FjRkt&#10;mfTSvWNuPeCB+j1z8C5PdTT1y7v8Yee286tE076y26+E7mpPd90XL168+O3wSHzx4nv8yS+UbPBy&#10;F/xF81OJm6S5yYufBdnvEiO374ku4bKJF3q+0xf/xe3TXh3Vd+6V+SP/SNb8CMsnsbP1C5esUFt9&#10;L17g8hcdtl9bsBqWZ+mBDNz+vRCGLknq9d1+cLFauIRduHx9B5ey6vSjLei8cmjLG/At/6Ut/cpm&#10;Cz8s2Ki+bb61Jrs2qwOW/8pufde5C3OBS8GDYEuQWIAh+VApMBIsbUBcWWBSkFJQXqBTvT6Bi3q8&#10;5NBrpxeipV9wpm7M6gK+AqwCKcGhQKq5gACpILDLff7ii3yzfsz/ggrJimSDwNw4wfjZtHbx1ZbL&#10;Uxlt+fWvTH0CRUmEglDBpyC7tRT47P60p6A+fO13dfMt+C+gFZxLSgXzrWxPsHXXVIIubGIG2h8l&#10;cOyL5OnMr7tukgH8Ho3/Bcoh+V2HfMd/2RlvOtoHlcnHy/d8jM/c84Pgvna+d074ILnGsoebl2Sl&#10;n3bZ99mTXOM0D0hnaxvMd1Eio/2XDa1562SdrbV68Lzcvl3z1rp1TpfEDP3NEfJXNvF7yH4+57fa&#10;+YI/nL/KEM1+gdrpiK+xs6F9nL9LrkioJWufWVe+TIc9E3/2pyf50NzS6YxEa6z2dPNKNtsbg/72&#10;sDGaX/3WLP5FtN136XAOPNfoiLd1bmxJwNahtekZ5PlvnS5aN+vq3GovjzXvWZa+yvS7N3j+G5Ne&#10;yKaeJZIpT+3GUteGpQey5JenunGze9Ec+CTUtpfJ1H6Sr82e6t1Z+0L86b774sWLF78NHokvXnyP&#10;P/WFkgVe7oKZXvCSNJ++pgGJkYUEx2LpmxD5RLu6nmT+auA7vWx4muf1wxP47YJf+VjCB31pl377&#10;LiSFwpUjexNEZC7fE/9NFNk3i+2H+ATHT5exrW/7CXgW0Vfv0i/fJx1PoJfcj8CGJxn6LuLlG2cR&#10;6Fm968MnGbT8XtkluYCmYKxAsABsA48CoAKMgo+CFkFMASdagbigRFAuQPflTP2bjKl+EZ3+6ulv&#10;7GhQG9iWnUEgVbAmgNrgquBIEFdwmo/ySb7Yde1Cn18K6gqi4i+oS9a/7NOfbuNnC58I1qqH6mhs&#10;B8Grkp58EPAL8ho/W1qz1s4XFaHA3V6qbI7q9pR5bqBU8JR8uppzen1tUJBuztlgX5hT87Ou1Vv3&#10;1lOioiSFRE34l/xSlrioP97kmn/6G6c1bEwJC8mLEN2aQnKQv/ieD/kx3vSZE1/jr97c0t9+ycet&#10;vYSFoD498fBDyAfNpTmBOUrSxNc8k2+O5idxVNkea6zWWLt6drQeJRkkGu+aqne2rb1g1b5urdsn&#10;kiHWuTGzobH4ORv5N7vBHrD+gR+iO4/J2jvVkyUXbyXePZ/tQUkatiSbjPGMmb70Z7sETfNpbhI0&#10;6aMznvTGb37WMp32S+tZO3r2NYa9qZ7s+oc/kncGKkO0p/2VTc5tzyLP7tYLJBv2zFpTZxnshep0&#10;pdf97f6jzu4f2OfC1rOzcsEWWLmlgbY+c2xc5eLu8YuVoSsYR737Sv/4+HTfffHixYvfBo/EFy++&#10;x5/+Qi90QUzlpyTNJh8+JSluIgMkPJ74b0JkUQIF8MHPJG2e9Fy5+re90Lc8dG7fxRNfeLJ5+Z7A&#10;VzfRs2tydS7o+a4esu1v/MJfGfQ/f4Xo9V9b7I/F9pXcgfbUTd50sZRYWERfdAl9Qpe6T7Qucy5+&#10;Ln/b3kueukvgYmUW+u/4C7yf6ouVe5r75dWH7/ou/9bfBbYAoUChYHCDj4KOAoobVG1wtAFJAY0g&#10;VWBasF6QstjAJdl4BEN0pVegvUF0dmQPWnUo0CtYEjgVBAn+klMv2CvoLZArCZMf8kdrXTBXULdf&#10;TQheBfUgMAvp5iP2s/n6LNvjNRd2Vdbeerz4lfU1twLXAs3sy+bmIiBpTmH3xe5b+7k5F3Ql64uK&#10;5mze+Ukgm18bN7vMqbL5LlrLXe/2QgmaEjP/0in3ixp7IJ81/3ybj5ujJEYoqL1rkF38rwz8v7bl&#10;w/jT1dzSHa/5xJNcfOnKFuPnA+Pnh/rio9u+9tWMxJTkVGXzbJzksl1SIkjK2GuVJWVAu33ZOhUE&#10;t467xtb57oHa8bfG7XHJGXtcEqi58u0+A7I3ZHvzDM25Nr9pxx/s7fTQ6UzWd9eoev352TwlVGrn&#10;K3svsCs90ZPL/vZtMslKOEpE2dv50pqaa3al13Ms1G4Me9JcklvZ+swt/uTyxZagP7vjTzb/Z1dn&#10;sTXznA6tnWRDkBiJFpzjEO+iPvug57/7WyVE371j/+yYdBsHtl/9CcuvHtZO5cXuaTQ+unbDJ53N&#10;vXvt0333xYsXL34bPBJfvPgef90X+teWXoZe8D6V3a8rBN6CdAH+Bvpbqn8Cnie+H8k+QfIFlr58&#10;aJf3qb0ysDxh53Ghf+Uu6PkEuvj9gv4n0E/H7YMSMJIz/6gv/A1f+Etf+Atf+HOD9sqf/8Jf/EL9&#10;f/kLf/0X4q9MtoSOBM+2GycbNrFzv9C5CZ1w/zUwuHhWl5gIe+mFS3eZ7TLXBdIlL7gMfroUhstz&#10;+dAaY3kWT7zAZti+xc5n5xXS6WJeQFDwUnAgYN2ARfAj8NigTABTHb0yugRMZUFpwWrt6oLX2vEK&#10;9gRF9NK9gVionk2SBVBftAKe7K1eYBU9HWTxNc/m7F+wW+/8I0lRQFfQKjlQQJZfgroxjG8saLxK&#10;81haMtkZ0kGXOVTnd7zR6gvZn10FmwWzrWMBeEGQde4M2EcX7bHm3NwLZEO+ELSbu0A0ZFu2WBvY&#10;9dvEzNahREVJGpC0kahJV2M0VkF542dHSYuAZp8GfkkG0sH36YRo8aaj9Q/paE47j9r5nu54KmuH&#10;+vghuRKS7WVfzEjUSNBI0tSf/uxLZ3PK1+23m4ypVK8/SFyUZGmtPStuqd6zK76C+hJxzntIb2Nn&#10;A5/u/GD9srC+5lxZu778kmxrYb+G1o8fncmQL4O1z57mnp27J/NZPMk4UyFdPb+aC19ugkeZznh2&#10;b6ezMdnBdmBTfMnYg+Tr47fsoIOf7D1+VG+/hPiTzabsbK1au86x5HFruAmO27bWSjR7wTshffed&#10;6R2xe6aSjkrvwNUfJIxCz5Lwna3Jkie3vHgaJxhTffVk89r9CfXjad7dV57uuy9evHjx2+CR+OLF&#10;9yjY3qCwF3ovuV7y+yXNU4LgEzYxIDmw7cWVRZdgeAKebT/RL37U/x02qXFte7LVWMa78osri7Y6&#10;nvDEr331ktHny5hPyZkSMl10/uwX/sygf6HqJ3J9TvzXDPoD1NHr38ROkNxJt6SO5I0EEVuAze2J&#10;TRLaj0GS5yZ12r8LF1WQ/NjLHbgQBv0ugovlXxm0TZygk7v8N8my53HhEr5YOfryQfxdcgXlApf9&#10;V/SChoITiYKCjoIJQUaBkXp9BRsFaAKPArZQ4H3rlfiCYCY96W0cQBPQSWzUBkGUvmzHkww95oCn&#10;YKvALx8Iekt05I8CJsFYwRkI6ozR2OGOVT0IItd2fk1HdqezwFUgGJ6CwMr4sitkY4Fn9hd8N4eC&#10;noKY9pP9Yu3tg/pa/3iTEfhvINteMHe2ZbM5NcfWrrK1a00r2wPVBe+LEhd+6lQ9lLjYAL/91BiN&#10;2diboKm+iUQl+yr5uPVgZ3ZlK/31JZtOc21N4refldGt9c7/6g7NQYLG3EpC/cu+IEljrunJ5uaU&#10;DSUW8r9kzK6FdutUvURiwXBraG09ewS40arb08lY43Tu3s4O69u82sPNPzQ/6xuy3xyCtQ72Q3Lp&#10;sI6NY79W7prl29bDmCvX+jTf9nZzzx+tlfWNL9ROT+Mks36rDMmFxrdX1gZrmj721E53PM5ipfmo&#10;24d0JWM/hXwC16+hdmNmT0nD7G599wxvEmPR+obW2trvvgjp6H3g/pa+6vddYR+Rq94YdKCFxpRk&#10;kWhRrl2gL9SfjZXRmys9V0elOnvoMedw2xdkm3f3jqf77osXL178NngkvnjxPQrOezmHDWwLeD99&#10;RbPJlCdscuAmC34tJBXo+aTvib62sO2T/ALvyi/oWJ7l/c7GT3jip39xeb6TX6zsJkUkaEqe9IVM&#10;yZSbmNnkTCghU2LmaT/9CMmmrzEWEjkliEIJHV/r7Bc72Xoh2dMc25v26yZ1Npmz/8rYZfZiL7ZL&#10;c07CU//WL79LMGy/CzPox6MePukHPNUlI0KBQUGHwKNAoyAjFLQUsAgwNtgowKhPoFHAJtgOgtaL&#10;5SmwSz6dAqMCFsENO6IJfiq3nr2Co5DNGxxtUCQITLagqMAtHxQE+rlQQZLAK3/EZwyBnfGzKxhT&#10;vVJ/ZTIbxFVPf+NAbTQB4K5LfWwuGG3dJGj83Kkgp2CkNW6/WG/7p2AlntZ/v55pzr6qMGZ2NF72&#10;mhd/2gvr2xu4C+zti1CiIpSoqZTQWLnWKJ81X3MFgTb74smX2akO2dya3P2b7vzpC5Z0RqvPfoy3&#10;+dov6vZVPDu3SvvbV0LwD/5Slqhprs0xHdksSbMJmpIMlRIzlfp3n7aW1tT6arcHrHP7I9nGsb58&#10;1H5s7s3L3LKv+eWL5tU6sR1qS7jpi5f/0pXu1qjx8vEm2fJ/pXVa/1r/+rPZvCWYWmd7EtLjzDRG&#10;Z2PHTAbi3TknX5sutGyKnox5hMaw/zwPlNm156W5OC/OCr86E7Xze7zpyfbOZWvcenZ+SzTUbl0X&#10;EhC79lsmu++FfQfc9wQ5iFZJDk9jXjuybdHe82VNezBo1xfwbam+QPtuzNrZukmZW4be690nnu4f&#10;L168ePHb4JH44sX3KLjdF7t/iZGk2YAXbrJG8L/07V/cPgmEn8XVS54Ni+8SGPouPvGqG3exvOGT&#10;nnD7tJ/0wvoMVscTnmyIFlpz6IuWEiAlRPrXJ4mYi5Irof814Q9N0PyhaDzjVqrv1zslfvZrnU3q&#10;7Fc7zT//tY8lcEJ73Zc5lb7MuSjBs5Dskdy8qG/hjG3b2XOR1l44o7C8ytCYtbvQFvQUpBYQFHQU&#10;iBQgSEYUaBSgFDwIZgSXBRPqBR4CjmgCEDSBqyAOjzJdgjqIVoAjeGJLdgmEbhuiJ5tdxkl/pTFr&#10;N0a8zbvA1Rc1klf8kf4dY32TrY11wW5legKdG6Ru8FcwiV49bJ8vEVqzbM7OgrmSLYKZ1ragZPdB&#10;KECpv/n19Uxym6AR1Apys2F9nb/yafMTbAZ1a9taq9sHW69fkkb97o105rt8lT3NO/taI37gu5Bf&#10;IZutUbbaX4H+9m186Wzu6a1tnmyIj47arXd67KFNzjSH5iKh0fz6gib8y39pmzM7srH5SERsoqZ1&#10;gaWVcGkNW88CZhCItv7thYLh9kUy+3XU+qi5mWNzq85X2bfn15z2bwmhVY8n/mTT1dway/oFSbbQ&#10;Pq4vnmxpvfMx5HP+yf7m3X7NR+lqb9Rv3ao7O8E5U4f4Gs/5bO6gjad2+tPhXLCb7uxPb3wh2eTC&#10;0xieb3xtL4XojZve1qtz6ux6bm/C4e4B7c5+pbP/o/dEwE/XAm8lWmNljySJPfcECZp4LjyztqRP&#10;/wV6ZTKQb9Y/2Xnn1Hu1u8DTXeLFixcvfhs8El+8+B4FrL2Ye7EJLAtGBa0FsE/JmbCJBIkA9ae+&#10;i+17Siosbr+Ew9Z3zDvupd3+J1z9S//ReBdXxyLZ73xbe/1vLOWTXjQ60CRnfEHTVyp9QSNB08+Y&#10;Lv6R9t9ZlsDZhI6vd5qjr3X2Sx0JHUmdfCOpI7ED/BmsizOySR9wjp5wv+yR1FG/9Cd0MVfi63Lb&#10;5d+/SgvcNpgR+BQ0CCwEEYJXgUVBRkFnQZpAXFAuwFv6BiV0pRcaS5CzAVPILnVtttauTGYDIGMb&#10;39jxxJ+8xEcBbb4pII7e2IIufhB48c2i/sp42MSn+VjQKuALBZxbXxTUZpd6yYTqldmoLIAtCNpg&#10;pDXfAKx+P3lpnsr2QLo3gBZ4hl2LXaf1sT2wQb11t+Z4osV3Exza+Nobuz58EGpn5+7Z3Q/2x67V&#10;2t06xZdOCZDm3BwlCexPctWzLbq5sn+/KFHv65kSGmH7JaSyo73VHKzjfi3Drmi1wU+dBKEC0lCg&#10;WuDqb8/Q0x7KZ/yUX+zX7DBf62lulZIxSnPxM65QOz9Y6/Q2t3zaOtm7ldkSzTlo/s7a7rHWzdqX&#10;pGm/NvfmVDtZ5yxY/+bYuPZBfemubh9n3+4F61x/vIGekI3ZwX57MDqe9W160vuE9bf9VDu6uacj&#10;/a19a71JlT3j0W7SRjJFKUET6NH/hOW5fI2pbNxNqkiUSJ6EbF+gB3JkV8fi8l2wgx/WtoBmDr0D&#10;e8c/3Q1evHjx4rfBI/HFi+9RsOjlJtDbJE0QcN5EwQarTzQJg9unHx3fH4sNpp/6Lg09XPsu3yda&#10;+DTmE/Di3/H45Ed4smVx7al+kzMlJEpSdJkpebF/a6akRkmOp/3y/0+QzNmETsgH+cMXOvkH/Czr&#10;6asd8OXOfsEj8QP1WafW09pusqf6Tf7sz7Zgv+jpHPevmvvzB8FGpYCkYEMwI7ApkNggQzAdCjxr&#10;C1oL6ArwLshUCkwuGqsxBV5Q0AUFUYKwUDt+dgZBUOOxKxu0648/2eZc4JVP/I2WaPXFI/CqLtgS&#10;1FWPrr22C/QEpCAZUpJA8qHgTwDYuoQCW3U/galUj18A21cTvrAQYPXMLkCJ5usZwX7yAmfIJvsh&#10;/5q3OVsz/rX+YdfZHqjM160D/urWJdTvK5SlxcO3+TK7+CifZWt2CpAr+bx1y+7WhL3GrIweb3ry&#10;bb6w3o2ZTHzfzbW5ZbfERShxUcICtCVrqseXbDqzMbvzvTUNBeebnNm2r6Y2KO1cV0YvQdM605Xu&#10;fMcv+bNxd17K7LrzszY7vxIz1aOHeJJJNt9aM+fKXrbH2MQu68e+dLQO7b/2oWRaSRrJp/Slf+cV&#10;v7VHQ6+0j1vX5mw/GyuZkM7OaWVjZHPjOXvVnVV7MTQH+5AdId1sqL028H1oz9VONj2N05xb257f&#10;nuHQ+of2QjzBuQ9kAP0pAbNYHbD9jWNcKCFSIkUSpmdRaD8CWriJG0mY1aEe31OSZscPzkP1+Mno&#10;N7f3S5oXL178vvBIfPHiMwrGC/K8sHvJF/BtkuYGjLBJg20LOL9LJHzXt8mFT0h+8cTza2DMX6tX&#10;kH2h7/Ivfce5vrvgX/x0aV/c/uqbKChJU2KhJMMmaEJJiqe98uL/G5vc8dURP+ZTyR5/40fSB62E&#10;z/4Nnr7q2SSPxNp3621/hM5wl9Yu/YK+gicBhuC8wKQgo6CigEKgWymwCRtYbBIk1K4seBP4LW+l&#10;ACkIoARUBSnZsJCUyT4JhMpNJmSjMYzDNoFktOZh3HQ274Kugr8CiALCgqQNsASfbCUP+EI2CfAk&#10;ZQroBHVBvUAsCGRvsK4tYK+9elq3yujxl4wpMOl5LRAreCnQkaS5OrKPLsFpa2CuzT1Ut/75kX+t&#10;OZ9v8BnN2ldGJ6uefGu0uuJtnNZA4Lw+Y3v2tlb5PL7K1rS6PZGeHbe1i6d5S4ClK1pzTsYczItN&#10;ldkqQVHyQuKiUiJGUkNiY/uST3fjmFdzap2VrVPraS+0dqFgdwNPwXlnuz77JJn08k1zs4+bvzU0&#10;p/weJGbM0Vyy3Vx2XurxpCe9zkD7Pxs6W83r7rnWzhmxfvyfnsp0SVg0/5JUvqiR5DE357WyvQrp&#10;so/ze+2QH6LbY+lJX+Pt2W1s58t6hOjNxbmxF52fkD3BvJypUD0b2MSe+JNNX+OUqHAH60wvrH+Q&#10;hKjE72tLifroEN/K0Kl/+fGEHVOypj3ZHpRUCZuUWWwf3idI1iwkX4yl3vh7Lm49ZGvz6F7z9M5+&#10;8eLFi98Gj8QXLz6jYLEXey9iL+zaJWr61/qSMxI1mzR4wgaOgspPgeUnrNyP8CkJ8oR4/9jxwncy&#10;m5yBbZPd8SH/baJL0L20gN+Y9G3/9kHj3+RMiYESBe0ByZk3QfP/W5Tk8Xd1JHYWXTT7F8HK1kq7&#10;9SuZ03r6eVZ7pcu1rykEGwWoBQISNAVKBRihQEHQUCm4LZgosNvgTlAnwFYP8amno4BEWdBSgLQo&#10;OGn8bGGPejYKgCoLqshtsLPBZ3U2BbT4CpLSI1jvX+nzUcFXY2wwpdxAq7KxBVXZk50FagK8fJs+&#10;gWqlhEwo+GstrIngXLBdXTu5At10rm8ElfXFJ1HTmvfcLlAp6ElPOjZQtvYbYAaBJR/k3+ZuD+RD&#10;67t7odI6RLfeAT1U1xef9bFXdp0aN3vMkR/5IrvX9tbB+rG1Mda+5pZs/pCkyZetZ+PFU5kc+WSz&#10;cZMzN3mB5qdA0TaBE5JPV77MznzffOyFSkmBXf+SE61j6ylALkCNVt8m4ZqbNXVOmg/fmw+f7Lx2&#10;fpWd7+rm0k+5KuML9cWTzsbIt42ZDa2RvR/sPfvO2uX7kD9aa+eremtqb2+SJj27V5tjJRvM154F&#10;65kfjJO99o/zEBpj12LPqLVqfua0Pm8u6XaGqm+bLezyDMvuZLOj/dl8W2d3MEmTYB9UbqJFnYy7&#10;m3r0ywvpX74db3kaM9yEiASKZEvJmKevaS5tkzESMFvf9oX+tSW/8I2yOfWPIU/v3BcvXrz4bfBI&#10;fPHiM3qR9YLuBS5J40saf0DVlzS+ptmkwROeEgWfkgffQfKhEp74fhZPiZOth6cxlvdi7bqyV47+&#10;xfUdbJKGz6/sQv+Ob0zo64wC+6efN73Jmd8O+xUOSNp8St4sWssSb53bLq8FFwVyBRdd/gsuCgQE&#10;JQUXlQUYG1AUNAggCipCwV2BTqhesIZWCQWAZOoTlKRPsCLRESQdKrNL8JZdtTcASi55QVj6G0+p&#10;vjZVjze5dKS7ACufFAwVNBRsNff0NvcFW/lHO5vYLrjLv4LvcAPw1kPAt/UNtpMREEpK5Afz57OC&#10;S//qn2yJmoKWApOe361/ep8CSnsgHc1j18P62Av5hL+tKz/v/shX8VhrPicf4g/1WaeFvWKtsi2b&#10;84PgvzlHY7v9ku3ZbUy2NF7t9CWbb/NzutJBjn3ZkC3tHUmJTdBIXiyi3SRNZXKSHunLnsbK3myR&#10;MKrMLmjtW9MC2dYxCE6jlbiQfG398421tZ75ITSfxq5s3STHYOez89y6+SzqTz6fNV6+bI85A543&#10;of1n3ew7ttpzzlv1aPXb2823hGq6nAXn0TyTtc+sv/3UemZnPM5wY+9ZyHZ7zDls7PzsJ1fB+piX&#10;88nvjW0cYzWf6my0x7IpZH987Yv0NUbJDvcwZShh0h1NwkR7Eyp7d7s/gYV00qsvPrwBT0hvpbE3&#10;SdO+lJwBCZlFz6gtJXUu7HWQkFk0Lhs2QSM5E7K1efRufHrfvnjx4sVvg0fiixefUYDXi9rLuJeb&#10;F70kjUTNd0kDSYGnRMHywaf+2ulvzMrL+wmbDPkZ4L+l8X6Nvp+xcfUDH0rKKBdPibHVQR52vOAn&#10;TiVo+uKin9O05pIzfcXxJmh+e7QO8F2yBiRoSrKG1rpLa5ddAb9AUDAnYCpIKWAq6AkCJoGGQKfg&#10;TrAj+QGCvfokSkJygt5kBVMFI6HxBGuCpQ2atNko0Mm29DaGMRufPbUrGxeaS+MVBDXv/JBfChZC&#10;dEGUgC+bBVqgrzp92UlnQWW+3iBv0ZiVBX4SM4JAwR/59LVOzb8AsPHWltrRC+oaN/mCWcFLAUql&#10;ADk+AWX25tPk05Vv+be1MU/7gD/C1usHdPWrI92V+IL90Tpaq2j1sav5Z3/zyCeV9on90zrEyxZ6&#10;6cuW5pq8daiejuTqZ1My7aESKz9K0OirXiKjejL6ycSXvnQ3/2wxL2sXdt+0JzrDNzgtuJW0MI/W&#10;03mxT9YPzknnIjs6L5XZ9TTH2nduO0fzS0djNF5z2nNQEkMpmWHfQTLZa+/ZH/Tln+bYGW3OPcPS&#10;sWehtbPXKpt362j+1Zt/9WjJJJ+vnInGyU4JmtC4nU2+LqEbJGxap+aXbL4P2WwuwXyyq3a21K5k&#10;WzZF69ytD5tzZ3gTJZtg6Z5WP2i7v3V3c1+rvMmaq1NiBvR/GkeipueNvSnJIikDm7RRl8whA2ib&#10;nKm+44TasDQJm+yrbC69P5/etS9evHjx2+CR+OLFZ/S/+vSy7uXWy7mXmyTNp0TNJgXCTRoEyYKt&#10;/whks6ELAXuyo3Gvrl+TSHmC8Z76gj4Jj9sPn/roX9z+9aPETMjX/K1crFygO1v8HRPJGf97Uz+T&#10;6SczJWX6mc3Tfnjx28FPnzZZo3xK1IQSNf30qTPbRbWAokBDMCFYKpgQrAtyBUyCC8FOwUPBhCD6&#10;KdgL0ZYuSYJfcCJB01gF1o27AWZ1ttVWFlQlJ/AynjGBTY0dn8DMuI2X/nySfwoICoY26ItP4Fd7&#10;gyzteLKfjen0VYRAO99DQR1IyoRN1pALAu9dl8ZtLgK7UEAosBNgprd5FbAUUBVk8jF/0ts80hGq&#10;N05zbayLxlPHw0/8s/2B/tUN8ZmPgBWix5NMtvJx+7e5hPwfmscG+sklb/1DY8WXX/O3M5Ev+JdM&#10;e9Ze2kTFJickMjYhg3dlquNzJppf42W7JE175+6Z9ucNSAtWW9vWOJ7k8olEgbnkA740H4mZkD1K&#10;Nu48dx77VRAefOlIf+NJfOyc8nf7sjK6tbMf7cPWzt6x/u2ZePJLvmgfd07S0zh3v1p38pWtZz4P&#10;0eJrrMbNhuxiY37MZufVGW1cCYaeFdnizPL/Pk+bT7axb+3MpmzpudV63D2RbHPLf9nRmkuWuAOF&#10;6pIm3dc6574ikUiJzz9wBYma6BIzqxPtJnIkZSrBuJukaW9KsuQn5UX0RXJkL+pXj2fHqXQutPFE&#10;y7bQXHp3Pr1nX7x48eK3wSPxxYtnFBQW1Pdi7iXcy9kLuxf7p+SM5AKaC0GQjFjchIW2ZMVFl45e&#10;wC4EEkjZ9ilh81cTP0rI3P5PtpgvfNe/fpSgWf8DHrAm6ZOg8dWMvz3jb5oU1L/Jmd83Wp+SaOCL&#10;mgsJmtDad0663BZEhIKcghDBUgFFECwJVAsmBLoFNIKegjDJloKKsAkSgR+a4CMZAXK60l8gJznT&#10;uII1tmywwzYBeLakr4CGPcH4a1f9gp/GTocAKB/klwKGni0FXemPr7lnb2VA17f0bOTLAsdNsqRf&#10;IKcOjScADHiSLzArQMsH5t542STYDHxrnXZuBY7pa36CmtaeTomN5gDW3lxDY+a/ytBYxlskq359&#10;xO/W3VpWCl5Xd+NB7fqTtx/skeYRLZ3mE+LPjmTzk70Qrf780Brk5+rp4+PGFNS3l27yYr8iqdx6&#10;fOolPiQ/Lk9605892d08du9UWr+SA+3Pm6SJVl/87RWJq9a3Oabb2u18OiPsYiPsnKD5+m/Fa1eG&#10;6Ju4yceN1Xq2JpI0+be5VEaTzGjOznj2th/y/90D1t6adW7yS3vcXorHmttHrTcdwTMjP9TfeMln&#10;U7rXVme3sfarj3yu3rnK/5I1zmz6WofmtWdpz092VGbTPqOiNY+1Lb2N2X2se5h7WUmH2tWhpMl+&#10;PRLi747kPtGdwf8EKBEjGaO+iB7Sn67QOBI0xrIvIZvD+gwNokF8wd5erF7PMuXSwTnpHcgPzeVN&#10;0rx48eL3hUfiixfP6GcSvcS98Hshe3n3Ut+/SXOTAptg2ETDJiF+BDLk0XtRF8h4YfcC7sXLxuyV&#10;sMm+7Fr5BbrkyiZYjHt5bp/+nwU9K2+e+u44/Opitfi0BlfnTdD4eqYETWv9Jmj+kYHWSbLmU4JG&#10;kqY17vLdWSmAKOAo8BDIFQAKmAQUoaCpYEjgLOgW5ARJl4IKQV+QkAmbIFlZAUj6G2cD7oI1iQ7B&#10;G7ogPLns2eBGUmbtCGuDoCzZdKSvcfJB/hEIFAw1Z8GUoA/4pAAK0pe9+VWgl54gGdNzq3E2IVNb&#10;gIdWUAjpav7Z2hjZkg+bS/MyT37n6/jyVX7LpuxJX/PrmVlgmb183DoIkEPzS8ede0Djy9uXvDZd&#10;1jqbmgsYNxhzA1j7BepLZ/zZvvvGfOozj7D2QrTG7wxskiY97DB+fs637bGSEJItm8yo9Md0JTUC&#10;/rBJkVC9dbNmjZv9nUXJNcma1q69URDbe89XAdVby/ZPc0iu9XZe0pnP0u+s2DeNvzbWBskXiRfz&#10;QTPP7aMnXzVWPm8tOmPZJEHDxtBcs9X6ZXN7hd1g7etPR77o3LR26Uu+tW7M+Ky3eQdtz6zqrXM2&#10;ti+zM12dFc/GyvzaWBIAlYvOVIkG65BNrVfzbY7pbY/uvNjFHvX/D3v/mqzZjmtpeimpdCvdL12R&#10;mS4NUf9bkorXTj1Wo5Bca+/ITMWOkzF/DCMJgiAAcpIE/HN37cr44k+3xrcPmq93Tu+wkiLeZb3H&#10;okmgSJ5U33a8+17whui9JBFTuUBL9mLl3iSNs/QmYPJR0JakwR/Wpxf13SQM/k3KgO+EbvFkT3fl&#10;63798OHDh78GT+KHD2/0D8h2cXcRdyF3SfsVzU3QbGLgtl+QfIBXEkOiYtHYHks9mnoMdeF2QbuM&#10;u4g9GkJ6dyGnt4TN6vH36rq63Hb4Se/FT/aRd/vMnS7pG/L7RfTVaeeRoOkfBv4SNP/+0XrtX3t6&#10;oURNf6Wt/d9juKCmR35BhwBEsqYgomBJkCvAE+wWyAiSBBdQQFHgFzZBImEgIMKfnAKoIIkg0E4P&#10;uiytMn0EcI2lB/nNKZiuHgqKK+OLnw3ZlJzmlrwQAHSuCPgEfUGgX9BUvb78kxy6pWd+3T+Bl6DZ&#10;JIx6wUrnWdgAL3TGhdYn2c0bsoOvlWyVjMretbM1Ta90cm5Wpm99rcMmNrKPndf+EA99mke/MXyT&#10;3mRX1ra/mts+i6akx85v7aqbNx4yydHekixyyEp287VWguob7Mdnf+dnSZYgIREkLSQw6pfQUd9y&#10;Yd82T77kt76BTRKE9GyfFJB257WO1aP5vhvjW2Y/P7Yv2MKekit03kTLTcLUH19gszoZxsTbPPm6&#10;+bOnfSwBko612wOQ362/tc//yXB+1G4/NzZ7+2bzSWvY+Poax978GRpnLUN1Z4LvJF+lB5+HdPUd&#10;9402Xz7vrVHAX2kdOjusQ/ytlyRNcvNB8/heVq+1MdAzvsbkk2SkUzr0zuk9Vul91jkvmSIxI4ni&#10;XVQ7nt5wvSe8HXob9abbX9O8fllTeZMzIAnCJxInN9myyZnbr82fi+hb3/aObyx4F6aX5FHIju7H&#10;19364cOHD38NnsQPH94ooJek6RLehMcmaSQINuEhsfCCJAKg/cS3tPTpAdRjpceZy95l3QXcZezB&#10;ENLdg+Xa8FPC4+I3++gZNrnygqTJq29lrmz15qXHxerUmJuc+SlB00PlS9D8+4MEzStR41c0/i2a&#10;vgWJzYKGUPChLIiADZoLWjZgElgUUAgqCsQKMCVHKgUZ9SkFbMmA5DdPcxaAbHKmevpob8DZWPOb&#10;OxRwhk1YhObegEyAn8zkd5bknx71nRedKxvchsZA9ILBfCNBw450LsjLr/lbkqbATTIGCujC1uOL&#10;31rlh2Q3F7tDNmVnKCAWWGd368Df9M0etgpumy/51jm++Nm8QFdeHwiO60fPL8kO2VDbWof0kYCz&#10;xvYfudZAILtrWD/Z5mmseckho3H2b/KS0bwF4QLr1i4dGoO3vZM/82u+zseVUFIiSNJYh0r8r3Wy&#10;fiHZ7Wdrlt75RlKjvbDJgu49911ltLUhu/gi231zyWdL89KHDeyJVtJFfXm09fOHvtp9d+xp3tYq&#10;v7LHuZOe0UPruGuZD/JFMpLVOrRuyUpOScaC8uxO3u7lxjWvsnErY2XaT41Nn/Yln4e+mb5H8wn8&#10;KzcZIFnQdyXZ2nr4jrORbquDekiX2ukVorV+1jK9WmvvsU1AeON479R/Eyq1S7b0jvJ26H3zStJs&#10;YmaRvH1fVQ/8Ei2fSKRIoEjOLPQF/CFf8u1Ffb8hnl0bbfpV5ofeP6+79cOHDx/+GjyJHz78p+iv&#10;UhTkd2l3uXfxVrrgJWkWXfabxNgEwsUrKfFKVqBBj4Eeqx6te9F3Qe9lnM5b95jokaG9jxYJmWvT&#10;4tr00nFxEzKvBA1asqqv/Yv1H5px6itz/3rTTwma19p/+PeBTdK0luDfomkPtL97pG7AIEgq0AkF&#10;EAUmQaBUQCHILagQ5Ap4CiAKMIKgr1I7FKgJioLxyUuueSRj6CPRQbd4CqAE2wUu5AtwBZ1bFygK&#10;eOiQnOQlOz/kmwIDZ0d+kjTgAwmDSvXoIZ50TB7dO5sK7CRoJGM2QJGY0RZoNza9BLDNl97ZnR3s&#10;LiguOK4uGbDrkL35SwCabq1/OnVeNl/tbMge69wahVsnix/4xtpYVz4J1pgtlfzU+rbu1UP1+tb3&#10;yQ2CV/rUbp748KbHrk1t+qQbH/JNvM2Zv/OFBEfy6mse/PnUvpKUCCUlJCj8qgTNeuCP3ngylOq7&#10;X/N1eueLdCpRkJ6V6VkSoDVsv7Z37Z/WVpKGHdaOPc2TXvYR/a8taIFt7JCMumMh+dmyvrYH0y/4&#10;vndvVFr31iyd84czJf2T1djszfa+mddZsXslGY1NF99QIDOexjR3e6Lvr+83f2+Spu9VQmGTAlDb&#10;tyVp1tjsTb9dk3RLn5AOId2CfZBe8TUm3ZKTHt4ukg7eOPedI6kSvHV60+0bJ/Sek6S5SZnQ2JDc&#10;5gLzVa+kC1/kp/zhjAu1QX8ln758S27l0rdf3fzRFtFDOueP3kGve/XDhw8f/ho8iR8+/KfoT+RL&#10;RnRB75/MuOQlaX5LXrySCjehsDz4NtkQdlyXbw+oHiuVPYZ6ON2LXXsv672kK9F6XPhTpuzNxk1C&#10;/Zak+UlnKFB+Yftf/OyNtvIvP1yem6DpVxUlaP77v6G/3vQlaP7bQMnUV5KmhFzfaXu776NAQfBf&#10;0OEbEiwJkgVKgqUCxQ2YBBWhQKLAQjAm8LmBRjwCJsFnwUpzNWdIh3RJD4mk6PEF8+9cgmABp/rS&#10;dv5kZIuAJ/n5Jf943BdENLcgd8Efjd8yev2SD9mRrwvQNklzA5VKdEFd4/JF8yc3fQWZ2c2ugusC&#10;4w2kC4432M9uwWeBa/ZmW/Nkb+dj9ktmxCegF0SCPVAZb2MgPQM5/BGyI7/wTTrYd62zenoFPDfg&#10;po+gNV3MFaq3Hot46Nz4xgqIkxFPvm6NCnwladI5efHY33wuqSIZYQ1uW+IlWmumHbTxLt26pWd6&#10;Z3++yFfBvrKnBLj2Un377WSHtcue9pGERzZdG6qXkNm/tpSu1fFtwgbiWSTbPM2Z7/N3OrXGYJ2t&#10;I9hL1i6fhOyoPxslaVq7fJPNZBm3654evqOQbpXR7InmTIY9ud8xv/t+F/v+qJ5u8XfW0i298kHz&#10;pE960TFabXbSCU96NT6fpUPnem+V3jA3OXPfM+Dt1h9IedtUj4aOV1Jmsckec3pD7VuqeufL+ief&#10;vZCvFnzoDReS90eIP7z60gu8/fJPb6LXnfrhw4cPfw2exA8f/lMU6HVpd7G/EjTwStRsImMTGhIP&#10;v2ETDy90sfd46uHTg6UHmkSNi38fTnt5u6jVPTTQq0tI3aSNX9r8Zg8dJVp+w0+8JVeCNr4/CzJe&#10;CRr//syXoPlvC/4BYUma1rn92YO5vd+jXsAg+Kjs+6n0p9ACpoJUwc4GeQUWG0zUBm0BUEGGAC16&#10;4ws2BJ7mKXhJj3SgV3oKauJtrDmTtwFzga0gF02SQqDT/M1dgJS80NzNlV86MwQ3BWPp0vzxSDak&#10;b6je+HQL8UBj6J/czqXOp9AcnVF7TkH9rdEGdM0hgMsGNodsLjD2a4fqBc38scFx68Xu5BZ0Nl/7&#10;ovOxdmscT362Tvm7scG6QfyCRsgv+eDuIftq15idldt2ppMRkm0Ppgcd6UyX6vEo+a42e+yHymSk&#10;c3Nan9YsH0Uno70Tf/5sDSRYJCd2DSQy9Fsr40K02iE+vPp37dI5PdInv6RrOpZYC+m9QXD7LTof&#10;Nu76I7kSFC+bXnvq1sF+vHRIbvLZ0l5qH7au+Tk9K2un635X6R1aJ2sQktF6t2/6ltrH2V2bLOMb&#10;G39zB2vPfmcE1J+v0iP/2Zt9I/l1E2T5vnmhNuhvTDJat/Z+uiW7OdItnVoTOq6d6VY7sLmxnS/J&#10;7qzqbeKt0tslWnVnmbeMJIu3jHccoN3kjLFbXpneV8G7qlKyZRM0+y5TD5IyxiSDTDRAD83zR/Cu&#10;2zceX/U+et2nHz58+PDX4En88OE/RYGeP1nZhIWLfRM0m5iRxLgJjEX9JRTUFzfpsKi/B5FHfQ8f&#10;DyMB0D4E9mLvwla+Luylqe9DZx8mHjvZz96rqyQLbOLlN/yWpLntC+N/+gVNibcC+td6f/j3jf1F&#10;Teve/my/Cz4LGATFocd+qN53tMGxAE8ALKgoWBDwCiAEN9UrCy4EP7UFSI0rcBLQF1BB37JgJqSL&#10;YMt8ZCe3AEtQGwoICxQLCAWeG4SlWzKyQZCYzfmjs6Mzou+6b7wAi08kGiRhqqd7eqFXpm/82VIg&#10;J6hLdufVTcxsu3rrY22SKbjO33ycLTcY3l811CcoDvE3NpuTlcx0bK7Oxs63yuatvzUW2ObzoG7d&#10;yRJM80Ulf7R38kOlILzSXmt908Ge3AA4XfghXZNhTwpu0yU96Nv+rL2Ixx6tzo9oIXnJbr5dB+ue&#10;bOP4P79KTPB/vg+7DspNyEhmbGIkWNPljce+zc50Tad0S9/8FUootr+679K//ZYf2RDynW84e7Jj&#10;4VuiQyWb0o1+6tHja0xlSEZl/WiBjc3jLEiX9gz92h+V0bKzfmU6+/6tX+362iPZ3BlX2b5Klj0Z&#10;T2u449Mh5Ftr6pwI0fJR45LT/nBO8rtv1Z5dWBdAT1e6sa057N9K60O3kK7pnQ2Nazy7e5t0XlXu&#10;O0Zd+yZV4Cda/FAbknXl6WuufWtV9s5qXzrnLrzPKhsT7vvLm41MvOi1veeMqw3kAJ+wozfT6y79&#10;8OHDh78GT+KHD/8p+vu6JWNc4JugKXlTkkZ5f2GyyZrFJmq6ILd9sckHaB4P0R5OPUb3T7V6vIQe&#10;ARI1QeJmHxHg0t+LvXLpXe73gvdAyTf+JCrfbOIqm+ku6SLRsu2fYOwC/fKGEjT9bz6boOl/6JKg&#10;KYh/rfWH/zZQoqY1bw+2L9vzfRsbNAiABc1BMC0gFnAXFAggBL836BFMVAqklt6YxgpICqCaKzQv&#10;HUI6pYNgRpCW3A0oNxAUQAqE6xfoBjqF5KVDtjVXAVfnRd+2P0mWBM5H65fG5Jd046Po8awdjZWE&#10;2ARNpaClen0hvtam+ZId0jG7+ZHdgudNziiv7dZDMJiuBbKdl51t2Zwu+aH5rJFgsfnR0AWYEjOw&#10;e6Z5rG027fpK0PirI2xfn7VHa8efnN2H6WMNK1e3YI9m9647X0B8yWyOvo/WpTVp/vTOhuTae62D&#10;/WSfteckaWpXboKjtQB713gyth52L4fGpX+65N90y4e+55D+u59qr+8aJ2nBP/ZVMH96Njcd2ES3&#10;EJ1+qye71mb0YK7mtaecA9lkD9lP9VnX9G1svmh8/qg/P7R/u5+zP5tbN+PtETY3zvqze9clnXd/&#10;ND5Zzgp+b29Wr2yvVg/OVNg1CM6zZEP7K91WP35ia335ovH5qHmz2xvEG0USYt8p3irb9m4xXn/l&#10;8moDudWN8y6sXV86eDdVv+8v519ldO+vZMdvbm22xRO82YytNBferWuH9U1l+vdGe92jHz58+PDX&#10;4En88OE/RYF+F7CLWTKixExBIJSQCJuIeSVlfoLkg7qxr/Hp4CHfQ6iHUQ/+Ao+fkjUeBVvfhwMa&#10;ugfAYh8eLnsX/vrnPl4kbjaxxV+bxGLfJlz4JbzaC8mZ+wuaEjT9IupL0PxroLVuf7QP26t9DxsQ&#10;+24KKgoiBBN9RwUUoUCgYEdwHApYChSCoEdAI6BQF2xUj69AJDQ2Wa8g3rd8g5nGJ0dQJZAUNEbb&#10;ev3q9Eqf5k+mQKf580G+6fvOX4KNzhHJLAF7ZWOqGw+Cs/gFbsl1Fu15FKLvusRvnvwjMM2HBZHs&#10;CpICm6RBK7iOpzEC2mTwe3M0Vzo4vzr7ssGclWHXLJ8pC35DdcFnWP9U1uaTIKgtyM3mynSRaKiO&#10;Bxq3gXvQbj+G9KAfnVvvwH5oD1WyKz2bO3+0B/JFutmH8eSTZDU27Hrk79B+k7ywHrsnJSk2IWCN&#10;6g9kSJBY73izI52zM/+mX77iv3S2tyRpouXD1qAxviuJgeDbSDd6+bboRado9dOpPvWw/lla7crm&#10;sh7pkC6tY3rRz76ytvmfvo0zPnr7INu7szvnWrt8Ql6yydq9Qc+QDelpLQI980tzNzY55DqvmitU&#10;j8YGc9urbJI0Sl7wjdlfIdvoUx3is9fbs617dndW9c7YZMS+SbxLooebsNhy+6OpkxEN0MwPaJXx&#10;kNm35X3VOoH3Fl3j3XkCGeA99sJN5KAZyzbzpWfvsNc9+uHDhw9/DZ7EDx/+UxTsFbi4MLvUuowl&#10;ako4+CtPEg6VIAHxGzYBA5uMCNvX5Sqw6QEaBD3hlaD5CR4NeD0kJGp+StbswyF9PEwW9wETlpZf&#10;wZ/gvxI6EmKbCOMjfy3qpwTN/hWn/r2S1xp/+G8H/VtD7YP2Ud9re7lA5iZpBBmVAmlBdijYuAGH&#10;IKNAQdBTAFFwIaEQBFIbeLyCncrmLsAxr8BKQNX45G1QJXAUxG4wXHAjQNygKx3Skf7N3XwFsZ0X&#10;fce+zXzXWVCiJn/lp/TMPws6C9z4szJ/N17ALHh2NtXXuoTWI3l8LVmS3umfXWwsWJaQCSVpgsA6&#10;f7A5JCd52Z3NdOtcc06lg7UFiRoBJVq+izdIVL184lzOH/ZYc0sqrO31O8vzQSBLab0gPQTBAmHB&#10;vP0IfBHaQ9GyqXGtG390trc+6dUcyY8vfvvYPmx/8XmQyNg9Gc9NAtijyVBGa0x8xra2ycRvLVuH&#10;bJUokMxKZ3efPbf7N/58yKZ8FdhFl+ahN33TqfJlD9r18QX5IOmQPmBfhdY3tOfSMx3Jroze3mjt&#10;WrfOutYwX2Rn2ARJ/PbGriOQzS5054bzK3nJbY/ufqxtTrZUZqPvpzI9khfSp7I5Vqd00TZ/45LZ&#10;HK1ldna2d2b1bpCIUG5yJUhKRN+kxSL6Al1i45bkOzfTo/qifnN6P3lXeWfVd/WD5jHn1fOlszkW&#10;5tPGy7beWP+zv+F1n3748OHDPx5P4ocP/ym6wLqAXcqCGAkEv6R5JWVKJGz9N0jE/JSYWXS5euAL&#10;BnqsCYzCJms2CVMpYKrsoeBhu/xQf6WLfi/7vfS77BceFx4y4EGzj5iwNPXK4PFjvGSOhE5rIXmT&#10;3/pVjb/u1P/u019ZK3jvVzT9VZjvQfLfJv43f0NJur7L9l37sj3dt1KwtqXgTlKhUuBXWQBU4CHo&#10;qC7o2OBDwCHQECCrF4gU4BRkNCZ5oWDjBjcFU/HEK5jaoK/gqYDRn+pD7QJFEPAKtpJBF4FW80oO&#10;9E33zfZ99U0JejoLBLr5SrCbbyrTv3rgQzLzsfOoNRA0K+MJjWt8Pkiv9EtP9rInG6EkjaSAX8/w&#10;RfyNtQ7Jyq/5l57p0Bnq3EnX5o5PQAnWDeJp/dPXGq4f8kvnsb0U+CYfZrO9p+4Mt9dC9daITLBn&#10;7CEQiK/d7bvKaPZRe0rAm5zmb32c7dWjNU96WA/7MbQu7S8JFWuR763DJjTuXgzaEI+xyd2kT3Lw&#10;p0vrkO75I9/6nttve3+1ztHyc/7Pl42zzyRp0sf3WpkudDI3WypXf3V2ReMn0Bdqx9Ma+Rateaht&#10;r6VffPQyX/XWO5taL/dvd3W2tnbtj2BfJ691f60l2dWzcfWNtzGh8emcvGCOnct8viN7MKhnE7Cn&#10;eehQad6dM/+0ftndGdLbw1vAO6TvWvJBcgO8R0J1vIuVszJ27MKbBDpPLi3Em8xkN0drVRmi7zz0&#10;oMtLnxBtgRd2/K0Hb7neT6/79MOHDx/+GjyJHz78T9E/PloSoEu2y9GjvoeB5IAkDUjK/OdAEmZp&#10;r2RNF3yBUw+yHvceLSBBEzYh4wGLtvRF8iVntr5A97h34V94XEB+hH3MqFd6/AAeDyNtkMyxNq/k&#10;TX7LlyVv+pVNiZvgv+LexM2XxPn3h9axtW3N2wc9RtunBWkFcDdJU3AXvW8HNhgWHG/AswFxAcgG&#10;eoKO6lBbgFKwIdBIloCscoOa+ApaBC8FLRvsVi+AFbyG6vUJmoPAUQAkOGqe5s2u7Bfs9G32rfXt&#10;VPJf/flLoCuh0PiwiYn1Zfz5ehPH1fmfvGTk03RKN4Ebe9cmv5wpeN8ETf4Q3Dcm27O5tVl76ZW9&#10;zpHsTSdr23q0Dq2JwLN6Zf27FwoYAz/wxfqhfZZv8vUiPeozXvLAvmpO+yUsX6AvfeJp7zQ+Hwpu&#10;7T970z5sTHq0Jp3dgrzuhPRqrmQmozHGF0Bbm2Av5n/rEHZvCrxbV3X7c9s7JhkSP9Y0vmxJp3wg&#10;QZMvQ7akvzuquqRga5y9rU9jrbNECGTjTRqE1QG9MhsqG7OI/oLxeybsHksne6D+9CNPmZ7xZk93&#10;sHs1m/ODfdIak0mW/cBOurPTPAFPaM7G05m+u1fBfDtnspJRnS+iKelRu3q8ZDdPaL+3ftnYOyW7&#10;+37DJiv2zaHd3kZDj4YXn/7ty7dbD9Vf7xPvmkX30aWFeJ29kIzmav7gHYVvdVxEB2NftIv6+kON&#10;15364cOHD38NnsQPH/6n6E/mC/ZdqpsEKBjscvNXcEBCQJJlkysXfjGziZjbvnyhx2cPUg/90GMU&#10;BEbaHqvqsO1N0njk/oTLJ4kjcbN1yZt9FKj3uPDoeUFSJuR/5QseSmFprZd1k1xr3fzqiY/9Val+&#10;eRP+T/9DuX9dKpS4669N9asc6Nc5fqHzJXj+scjffaf9eqq1tXfad+1RiYHKAjrtvp2CnL6dDaYr&#10;CwRCQXcBzwbDAp+Ch4IIgUtBRSjgiCYoEahswCGYKVAkZwNGgYrAsFIAGwqG1euTnAABl6ArXQqO&#10;mqf5s6EgLvvzkW+x76WzLf/1zdbXORJfPso/+YVPKvmJz0L8+To/8z2f83uyGpcugjrBGjskXrI3&#10;bJLGX3Oqzn72JiNZ/Noc1razrjMoewVP6ZMubJIEaVylgLf1qo3GXvZXSs40n3rzBrazv7mS2x5I&#10;TwF0aC+E6OwQrDYG0qnSvooPGmf/VSY3emPStTXqrG6trXn+Sed0sz8bt/ty95eETOXuS4kWfI0L&#10;gv5krZzQGhqXrOrk4UlGumRHNuTX7AjuPPdOtrWHs6m+ePm9Ncy+fJQ8kJCg4wvXltB+C8bVf8fV&#10;Z2y8rYlvMj/vGlovY1ZOfenfNyV4D9mdH7Jx9yy5jcs25a4rO+gP5o4er7MM7DXyo8WT7MAvjTUX&#10;P7WelXjqa0xyAp9kR/b6vrK79e377bzq3O+bzheVvu+gHbw74PJC38KO1a7sDbJ8EF39vkEq9x2D&#10;bsyWyU23bFlda6O9dH7RQnIr2RLIUPaHi6+79cOHDx/+GjyJHz78T1GgLmjpousS3UA/+LXGn/k3&#10;aF6Jl21v/x2DP/QQLfDZQHOTMuEmaRY9XBces7/RGrc07cX2VaJvwubCI2QfES+0BtA6hPv4Ue4j&#10;CW3plWGTN6G13gScJNwmdPL//kPFwb+DI7kjsVPyoF/p+PdwvgTOf330jwS3Fr7T9lKP2fZge19y&#10;oOClUrJG0CyQFjhHry3ILjDYgEfQEwRTBSYCCwHxtjeoibZBTYguYBIkbbJF0kJdYCw5EQSz1QVV&#10;BViCoGQ3l6An+7K57zKf5bu+ic65/Oc77hzhB0mJkE8KdqNDdL7k81eCJp7G58t8ke30ZUs2hg3a&#10;JWf+v/9D/ZWgSY5AL9nZm56tq6A2ezsX+v6zt32STunPpkrBYXpKzESvXH9Ut1/g7qPabCc/3Vr7&#10;TaJsQG7tottH1hDsSYgmuLU/+QKdP1qbzuDO1/yRX/iC/fE3XoCdTpXpaQ/ad6H27st4d22sc0C3&#10;r1eOPS7xE09ofL7IFnbYa61v+nfnZFd7e/exvdiasC85/JpcyQS+Z2/YZII6vsa0TtUr1fE0Zm3e&#10;NW1tKtXTZWU0nozmiad9l00C8Mrsbo/V134F+8I8zQvJo6c6XSubd21hZ7C3Ah+G5aH3jtdem66s&#10;dE3v1qi1ak9a59Y0mzvzu7fbu86t6O3j2nzjm7/Au23jwJvDGwKaE/Bo7xsDoiVveXacMp50SefV&#10;W/vasjpWzwYgM3TWoV30vnndrR8+fPjw1+BJ/PDhf0S/jCgA7yHQJddFK5DfIL4/hfArGomaTdZI&#10;uEi2wCZdLn7rT1YP0R5oAs8eqpuUAYGqOkigVC6WZ6Hv8m77YvuvDMmb8EreSOosou8jxYOqR4aH&#10;iEdH9fuY8nDavm17TL1Qf48cSZ32wKKkXbAv7p6wnhI6fqHjvwUvmVMi50vi/H3or6vtN9qesH/a&#10;a+17gZlEgSSNR39BjUCv4K16fdVDAU9BecFOAUMQPFQWUNyES8HPBjLqr2BEf30bjAnoBK0byG5g&#10;XAkbyEJyA13SNXuyMZ/kq74n3wHfCWrzVT6RjJBg0K6uvQkJARW/83P9jct3BWLpRdd0z45NzoB/&#10;SLbEjH+TRgDPP/kteYI8tqZXOnT2CGz6rts37Zno7IyXndbc+q/dgT32C9u3HX9l81cmI5mb/Njg&#10;NbuzpfXPJ/raU/ZNdmVfMvJjulWH5NO9/u1r/vRoXTp/naPWvnWvP/uyuzH50zqlT7rt3lOXWKF/&#10;ZbC+9nWoHvAuP3nVlejJscbZlp/zub3mHmwPu19Ca+w8aC82zlrwJzt9v/md7tkd0lmdTdV9Y7dv&#10;wc54raV9ujpETxbZYFw6Z4P169ttDbM9emuXbe0BaB3NlX3mUV/do/FBoA8bb/+lxbc6V/Jh/flg&#10;2yEd0i09K+1rZ1Xr29q1rn3D7dfuW7+ezA/RvQ0qo2/iYhMdL3R3GN842DcDeBdAPPf9UQn6wh1X&#10;mbz66Ls6bclG9XiNA/qT27ulcrHz91753h4fPnz458GT+OHD/4gC5wLsgvIuQZdp7Q3IBeU3OfNK&#10;zPyGgvif6Ivm6rHZg2wDII9TfT1mwk2K1PZwDWj41P8sXmOaly50QF+9LugIL55QX7r3cPGw8qh5&#10;PbKCB9KupUfKtl+PGP2vx06QwNFfaTx6++Ym+SRzbiJn/9Hj4L8RL6HjvxIP/6r/EHJ294ul/JVP&#10;W5/WvL2wAVnYJE0P/eCbUYeCgegFfYLtguwCnoKFG7gLgAVZQaBVwCIIWqBVqhfIFLQUvBSYbaBa&#10;GaLtLxQE8/HcQJacDYSaS5CW7tmXf/JX30w+7Pvp7AjXV/liExgCwaC+CYkdT0bj4xEYr+0hOyRn&#10;/FImSNDA9m1iIJuTx87WJt2ytX3Q/mif7HeZ7e2X+q05+6y99a8dPTvAmFAd+CuQmZxsb38IjDd4&#10;t7bssY6hdcxfjbOW2dceDMm1NwOaPVq9+dOn9egMznZnYz7pXO07iSd9jW0+gXa60NN+o/Puw/jw&#10;b7n9W8/W6mt7ZbK3Hi9fWF/fsv0mmN+7Itjb2WhN+Kz9Yl2S3drYm7tH+SGaOnq0xlXfPjrjsY72&#10;aah+zwM+C9Eak83pno19r61f3257O9vyhb0Wso+NjQVzBjbTC9Jn23iBLXxVuW021+YXfcayOX3s&#10;1/S1V+3X1syebb92j3aHVrZ3o+WLvfvRQuO8ES7q02+8O3/v973z61vsXKF2SA7Ep47H+GSip8NP&#10;+tLPfOYJ9ZG/el/da5uzsvdIf437ddd++PDhwz8eT+KHD/8jCoy7vLrIuvS6zLrcCgoF2X4tIdC+&#10;2ITNYhMwPyVjFtvfo6THWA+WHi4CILRFj9Qte7AqPVyrh3guyCEj/Ma7iRl8xutbnttefth+MCc7&#10;2ADRPLx6uECPmhc8cjxwLvZBow0ePu0LdbwX27+PJ3X76yZyFruv2hf3f7IqedHe7VcmfqETeoRB&#10;SY5/r4md/vpYtuYHCZrWuTW3N3ZfFcyAx75gTmAX+oYKrn1P2gJWKFgvmAgFEwUVgtkbcAlybl2Q&#10;U10wU0AmWN3AV12CJppERoGr4BVqF9RtQCgYSsf0zo5sy18Fd76DfMg/2S/RIDmR7YK/2lsP8SeX&#10;7yrzZyCDr9Ip/dgcsq3ES4mY7HslZUrYhHwgoBfIstk6ZGvzNn+2FuT0nfvO7J36svunNU9GyNZK&#10;Pok3m/lJGz85+Y3tAuOC1XTO7myRiMimbG8t6+ef6ruebMyX7UNrQ0/7UxnN+nRXbMCXH/ILP6R3&#10;8pItGLdH6WSvKelfu/ryqt99zq47VvslF906p2c222v7bWenu8PdUD16PPmiscnIR75h34s9Wpnu&#10;6RqiBfaxDdDX1srGtO7OgPZBe8I6Vu6+yE7j4o+nfZTu2WLdKmtnV36w51pztrEv3DmdV+rKRTRA&#10;c4YFtq3varNXvTGh/pWdTnT2LYXsaS0719uz7de+395c3Y/9gVnt7td8YT9vGfrOO+sWnXeVya1f&#10;GXwb/Lv3dHNFA/NW4t97H9049OreA9ohWc1PJ1iddr7Grhyy9JtHH0Srr/dGv+x93bcfPnz48I/H&#10;k/jhw/+I/lpKgbLLrrKLrUtaAC2IlqjZRMzizyRiYHkLwNGUXaw9xnpgCKZCtB6gG6BuMqO+TWws&#10;PFjqiwfvjl/gubQX6JR+YelAXzz4Xn3a9V05S2MX7GMneIxtex9A+wgCe+AFjzfwaLp49f/GDx6I&#10;6gWZEjrBX7naX3m9kjr2UXtr/y2dHmkldvqlTijB49/UKbHTL3Ze38k/EulVQiq78kFr0tq1/3YP&#10;2B+VgrVQAFqyplIyQl27AGhRoFDQI/jewGcD4YKMUOCzAUzBCAhm1AtaNnC9QekGwBIS0arrr08Q&#10;qC5oFCCF9EkviYvOjL6V9n37ugCgbyYfSEJkd/YK8rIbtPkj/sYJsDZxUV/8/MMPa3u2SMpI0kjU&#10;SM5snyRN4xrP3nwr6Gv+9GhtOwP6pn1r7Z9stnfW7kU+4IdgLwC+xtZXPT5j7Q8BcmuQngL51ost&#10;u66ttbWPVxAcrGXykm/e9OF781fqc09kc7Y71/JHvul7yVfx07t5rFVYvSvtyeqSC+r47thKqJ+d&#10;xq6MxtXmF332dj5I375V37HAvnr2Ohfa79mendEbk4/s52RJQvhufLvpkR8WdGMXndmDFuKlc/Jb&#10;Q0mP6qF54jHGHojeGN+uX9G4S/p+16b2YjZlm+/TegZnFdAj2Kcv2u1jB735ij36KvGTV9nc6ZNu&#10;vpl0z4bWL1g/93P2drd5c91EjTu6MrS/G7f3/b4L7tsgHskQcPeHexcH66COZ/VBX6wM8s1RSedA&#10;j5W1MpcWzEsWP1ybqlf2HnjduR8+fPjwj8eT+OHDv6GAtOC2y7+LzuXYpSogFgRvkkZAXHmD43Db&#10;UOD8QhfnJmpCuvRw6XHRY02SprqH6D5IJWJqA7r6xeX9CfqXHy35l9djuQflIt0vDV78sH35ZGkv&#10;nUJ+45MeZVvvceaB4yHjcXPL7Y8f0JMDPZTaOyVVlr7w2PoNyfD4+2nM7WtO4yR2bnKnpE7YvWw/&#10;V7Zndz/6d3X8Ysd/Zb4JnpI7/hesvqf/0r+Wlfz+Klj6Zld+bi2tr70V2gtBQqZy65UFAoKB2oKC&#10;Rf0Ft4J9gXgBRYGF4Kdyg5+CEAHKBnoCmWjVQ8HbBnMC0g1cBaj661OvvEGi4LZAUlAoQEq/gqHO&#10;jL6HAoD2a2XfTXRBPvvYxdbsF/xtO2xiQDvfmD+/pBc7QsmJm4AJS1Nugsb47M5etub/dPUn8dnV&#10;952d7Z2+hb5V+6c9IZmUvkB/Zba2B6Ax9kR9lbXjb36+Y7d1t17WNnuscZCsqR8ak98EvdmY7OZq&#10;zt3PlXRrLatHb5/3fVjzfOCsiNY309j8IKC3j/Pv6l1p7azD9i9tx1YurTLoIzuaZAhaZagvP+bX&#10;dMzObPMdV/rOtbNt74Ha0a17fvQNWy+2K5szfe63uzat7fSub9fO9+ibCNXrj49cfogeT/ur/dx9&#10;ZS+7c+zj7PX9QuN8u/YkW9lbaU9V/ob4t81X7W/2sak2+dDce27Yp9nW/tv1ytb2ZnZmb+d/95L3&#10;V6X7qz73W/vaHuej2t3xyVu8kjPx7vjkKcFZAksP6kuD+PUt9FU3//bp/2m+0Bj6L09tdkK2xt8d&#10;/7p3P3z48OEfjyfxw4d/Q78ccPF3ubkou/wFtR4JG9BKwGyCBiRZYJMxLwiIC0wlaoLkjLJHZo+b&#10;HjY9wHvY7GM0SESEpW2f5IX+i9/kqm/fwtj0uwkUtJ/wR/095oI6euN2Pm319KJ/tgePNg+1fay1&#10;/uoeevuoW34Po+rR2j+gbx9WrwfbbS+MXR6PtqU3f3NeXnqgL5LTPvcQ9OiF9r9v4CZ17ncQ2rv9&#10;+uX/8jfsX8d6/XKn724TOyV1KuNt7zdveuf31mv3kH0Q+i62Dn0j7YfKggHfDRTgCOrqvxD8CMoF&#10;4uo/BXkCPHVtAZkgTxAqwFMvEFYXvMVfuXwCSHNIClQKqNJVUN83IHlRmW+ir33syTY2rs2VoTGC&#10;wQIv9PgbL4BLH7Zml2SMBAz065n6tDdpUz3bszkkL7nJz8bmTIfWt/XMTt+qPd73295hs0CdTQJI&#10;QLP+W16+ZOS3dClQzfbWJuy6ZT97qq8/bpKmMe2VbExmspuntbSP7d+QTe4Ge7rvpPPOubBnUuvf&#10;NxI/O+jfXpI42H0arMHW7en4jdHmg2C/7jdQHX15k59PosUTJANah+yF7PXN1852Z0Hr7U6KFm/f&#10;dTKyWSIhuUGiIX3yQ/Mr6cLGtXXtsGYrc+u+13jv2OC7bW3Sv7WyjyudhdmTvexpb7Y/2LawR/e7&#10;Zjs0rxJunzpb2HbH+K5C+jhLJRAX1ig7+27br9nZHyq4Z/yCJuwfOKh3V9nb7uVQ3T3vDt+7HM/9&#10;Rl7YO9R9CdHiqXR3VjdmZVx5jV/Z9dE/1Gecuj6yrg3Ll63sDfV3b7/ewh8+fPjwj8eT+OHDv6F/&#10;w8MDwOXXBdfl2QNAkuanRE3lBqsSNXATNeoSMy/g7ZHdY7OyR9n+KWkPtU0+LNDjgWiXH03/5X1h&#10;+6tLhizP9sFthx5ocPv0Z/fybXvr+NH1kUXHymyXrOlxeB9yYR89wd7AV30fe/F4CKEtPJyCB1n1&#10;xm2f/ls3xsPw8l3gveMXZC2NPktfuS9Z8fYw9XhebILHt+J7sc/7tU6Jnb4NydJ82NrYN62lYEwg&#10;Zn21K/EE49Ar+36qb6BwUYC0f+q+wU7tSoFPKFgpOANJikoBmUBMoLcQlAp8YftDQZ2AUbDXHDtf&#10;ZfoUMKWjwD4/2q/OhuhsjFfwJqgUdG1Qlx/wV9YH9TUmHdbWbJOc2CRN9RI0NzET4s3mxm8wnNzs&#10;Tr/0SY8CQUFttmWnfVy9776+gtrs3bVUT/9KdHJDbSX+wCfZnD7plY7pvetYW1KGrbXzizI+NkJ+&#10;TD7fticlIi4kLKq37/NDa80PW9bXN5DPsivZzdO+aQ/lYz7P/2vLrgss7+7zYL9Gq1xa8H3gJ1M9&#10;ufXb2+mZzgX+7N1vmy9CZ0K+aP2r++53D9i7raF1bB56ra5rK3v5As9+g/dcIDM0ni9q19/86dQ6&#10;Z4c1dE4HSZpsyUYJkAt7NzvZqh6y2f5dpIP6Tzz8xmd8WF+ym7dzJ9izYdfI+d3adJ+2L0Nnf3eJ&#10;+0KCpnshSMxcNMb+vvdx98iFux6PMQvyth32zgvV0QIeMN4c24e3Mlnx0Ml8IXrYOuw7JJgvufVl&#10;byW+fPt6C3/48OHDPx5P4ocP/4b+ZF9A2SXmcuvCFGDCJmgEmpIwUNB52xebkOmXB/2CZiFR02Os&#10;x8w+qnvYVK8v9MjpIbrt+HvMVQe0Su2lXSzPC/Wb07xo27e6we3Ho56Nt1554aH3U3uRDHOvntmS&#10;D0ASxkPJ46fSI8cDb4HPI6nHlMcSuj4l4PUgg/uIU9f2KPRIXLo2oF05F1ceGLd6A3kr9zUH2R62&#10;Hrk9svv+ksXPrY21a1172If2frDWlWh4ogV76MVzUfCw6FvbAEiAXimIry2wKyBTFqgJ0ArMQNBX&#10;cCbQK8i7CZobBAtgBYICu5W9wWF6hHRM9wKk9rt9zbf+FJ49BVnZszLIiS4420Av8EX1+NNHkM2+&#10;TVJUl6DZxIzkRVg/5KfszUagT/ZlR2ubXWy0V2tne/2tqV8bNJY9gs+1RYBr3UN9eNdX6WNd01ky&#10;QzJqbZeAumhMtlrbkOzmad702SS9/Wxv28eta2da3xAfVKp39uSnxuQ3a58t7Z/mfe1POt51scaN&#10;ofdF+4F/7p7Vp9+YZKOZJ/580jrxR3s7nyizS1Kgdv7JJ50DfNQesK67ptaTfnRJh3Shx/pASXd2&#10;Bd8jeWsnu6LH4zvLLt9ra9i56ZzszCzgdh9mXz5wRmWXOmRnqJ7stXv39cJ3UAmXJznRG2+O6s3T&#10;vkqXXQd71h5tD3bfujvbm2ztrdXbqrdWbzDvsyAp8xvNfWPPN0fnQNhETUAP6QF7X18k1xzutIXv&#10;bfnUL235Gpv85r06VOJdPVbf7PTdk1l57e/t+noLf/jw4cM/Hk/ihw//hv67Yxe8i7DLssdCtJ9+&#10;RbOJmotN0lxsoqaETEka2ORNcnrM9MgUZPTg6XHTQ6cSNnGySYfGweV74fZLbOz4LYM+dW31Ox+6&#10;h6Y66K/vBeOUgnH1W4Ix5jMPpFu65rf7iPMQCh6VHkYQ3099HlWLHlCV+j2sXsC/deOjVW/P4tFv&#10;/NLw/YZ4lu+OuXO++nbeV31pIVvyWz5vLaxbe30f+dEqIbo+5e4R9TumUlC346E+iRrJDEGNwETA&#10;IsgraBHoFXRVCkQFboK1G/htwLc0gd0Gd+EVCBYk1m7u9EgnQV9+sKfb5/kkuwqqsic70p/ebBC8&#10;CtQ2YKu+dsefTulK/1CQv5CsAH/dScIiHgmBxuePZCa7OdjXGhQMtk7Z17fr27On2kv1tb75IX/Q&#10;nd1sZFcQ0OJla3wh/+Tr/C7gbv3SORuyh03qi2xcW7PTnrCm2UkXCZrWLTjTIPsqW1s+cFZUQn35&#10;JP5ksjHbms/+zJ70sX53XbI10HlhX9qj9malPv0SIfXpr+RTpXq88aRvuof28SYEQvX2RWW+6ox3&#10;nly77/6lb7Y05+7D6pXW2jdLz8awKVlsXLlks7m506F1zpbWse+09ZKA6KztjnGvW3N2Oqf6nvsm&#10;qlfax5vAQQvOskr92tu3ZePxVd/5JM7CnquVId3bo9nXXsxGd0E29tbyrurNtUkYiSpJK3SQpIH2&#10;vju4uTZRof4bfrrPtdO9OdJp70Lfmvvt9of6rgzjJFX4B+LZcdXxNIa++ivjCbXrC71DX2/hDx8+&#10;fPjH40n88OHf0L+b4ZLvMuvC9ADoopeguUmaTcpc3MRMkJyRoJGkub+gCfE0Tw8xD0yBY4+06hIL&#10;kgtKiE/99kE8i9tP/sX2e3TdMdEv9G3/BtI/Qb/yBigQHS69svG3b3VYHauzKd8IcD3ePOT2oVUJ&#10;6MHjKNrS8elfGT/xenT9BA9AD0OPQzKWD9Bg+bYedtyFR6QxyvqMD3RCz658mp/zuzUL9r3H/kV9&#10;lRsM2CfJuvLq1ybD2J2nuuDn9afVghhBfMGeIF6QLZBXF7QJzgrWNggFwW59yujxGyvQNcfOI4mR&#10;bumfLdnrG88n2VkglT3ZkQ1saaygVR0EtWyOZs5sS990LXAVyEJBfgmKkjRKvzR5JQKCRECym2Pn&#10;bx0kL7Kr77E9Z2/V7ltuvVtT61hwyVaBeiXUtrbqlcE6CrTZGtI3u7IjbEKG7drxCvyzrzUltzny&#10;a/qla/sw/XdPL+z31rfvKB/wg29OnU/aD/zBPrbtnsv/q7+kBMS3YAfYs9rNYR709q7+6tHJruSr&#10;5k6n9OOj1khyo70cfLfq+S4/VYZouw+yPVl0COnNfvNumU75hF7ri/Rnmzo/KH+yoe/SOrZmfknS&#10;mdnadQdly55h7X/JmsrWNSQvbNv5Bc0LeCvR8OBv/MqrNDdfQ7akY7q6V32n7jLfam+u3lreSL2x&#10;egOxHYzxRrvJGgka9cZ0t+ZPd/je5Xyaz0PteIN7GdzJi/3W6Fd7bYPtM756aCxZ5tI2xnh9yayk&#10;3+ocXZt843tjvt7CHz58+PCPx5P44cO/oX8PwwXv4utC6/Lvkv8pSbN1kKDZZM3WPUCCJI26tiRN&#10;c/fACT3KevD0GOsRgbYPnx4Y+9hAq1zEv2N3fKhv+7XR1AUGkhv6L+7cwXgyPDi3JBui5wM8HoDL&#10;r73YMa8SzMMWOq5d/OSB57HnMdTjySPJI6w95YHlkYS2fGH5wCOrMcunXf99COrfMtjbu8e19V+g&#10;J+cnmYvte/UvrXq+48v8m8+tzz74PfpD9b4F9bBrvWvZui3tVW8ceSt/g48b5AjwKgV5UDIBCsQk&#10;UTYYLVgrUAu3LogLgr7oYWUtmsecEgrpl67ZkT32MV9lUwFYfBusQkkC9qx8/dWbO/1W5wJWwTUU&#10;0EpeBAkaCYCw/CD4bR46hRILgsTWse+yb6H9Z0/bU/ZSvPlDUirwFdvV88flqT89WoeC9Q3Yw9oX&#10;Smr4a1wSUzfRkYx8lv+SzdfNl57tt9YuG/YMXbTP6+tb2nMkP/BFyDfO+OS1L1r/5rH+zZ0u+Xz1&#10;3DWKnt76QjbYo/YD7P6sHvoGogG6vuQ1D/9uvflWLl9lg4RCfgv2ft+5s6Lvmd2tb+PoZu61z7z0&#10;UIf8Eh/bG5//aicvmtIc6d1+au7OkPZm32Tr2Tq2fr1Jen9ssqH1i6c97zt2Zjm3sm/PLj7QdpZt&#10;kgV/7e1fPrLwVpoT6JNu+Txd25ud8RIg7UN7MmRnbylvo95L3lS9u3YP29uhtj3uDZev/Ns11Y3J&#10;d+6ZfBjS6yJ6PHRdvUNygrvXnRzYRd/mfd2H6vEtjYyVt/T49Vc2Du/qwlZ644fema+38IcPHz78&#10;4/Ekfvjwbygp4hHUBebS7JLvst8kjUTNJmVeqM8vaH6C5IyHybbrT58eOqFHtYdYD4nq+6jYevAw&#10;uviJHoxdRG/Ma1w6QY8x9Xi3DksjV6AM7IX6Yfn2IRi2b9uvvt/G3Lm06R7Yz478tI+6fcTtw6h9&#10;tQ8u8LC6eD0Af0JyX23lldH+XrTXwqU3Xl3/yqwO5gs7fmnm0faQzH/5c9fDGgsCNhiovu1d17Dr&#10;tnvVntPXXMrmUu4cO0+BSQFLAZ4kzQb8Ehcg6K8uEBWgbTB76xvc6dNeRAMBqzkFn+lagJX+fFu9&#10;ACtbJC02UKd/8tTpzsbakI6SSRvcSlYUxJacqFyaAFe9MckJgn52sy270nWTT61he6jvz/5un+2+&#10;ah3zA3v5KGRP7eTzn3rgC7am2wbv6V9dYqZSEgokaNgZP3uTmezmMR8b23PtyezwrTibnT+hvv3e&#10;sl8SNuSTzpR42//tA3ugvdx89nA+33W8a0Xv/CAhYb3C7lF7xN6xpyqjre/ji54M85u3cvcNHcxh&#10;fZK3ez/7srM9IKnQPtgkDZ+nj7mTTYebpAmrx/qj8euT9COXnsH+a43T0T5uHdvDrZm3R++T1jJ6&#10;/a17a+h7Du2RSufVnltLywfB2Qp4229QO159y6uenEU6pZv70XfZfdH+c/ZDtvWm2ndRpXdU9ucH&#10;/LvHV44/VOvN5tdHveHic5emx35DL9QXT7yLpd27GVa3vQ/VK0Hf8mRHcqrbB8tff3Xzb79vvHp9&#10;9MVbm//z8est/OHDhw//eDyJHz78G3oIbJKmi27/ROaVpLlJGQ8Mjwu0Vz9IzPyEdOnR04Onx071&#10;HkU9JKr3CIJ9sPfIuI8Q/fDT2IvogttK0PZQhNr6F+QsduxLzmL7PErh0i7fa8wLd0xYHa7+7Frf&#10;3YfcC6/HnodW8GBbHvXwGk+2NplKD0Foj297eeoLgjvoEXyDvst769rqwD57bNc5/wsAwgYIvwUK&#10;jVPumrVOSvXmrH7XlQ7kmie5vr+CFomagryCwVDABQV9QSCmXSAYBGsbzBbIKeuvhAK8sPxkBfKT&#10;Wdu8Bd9BEMhn2SJQpXtjGivYFUyuPuirn8C0oDQIaAWxlYJriRoQ+Ap2G8/OZJuLfemYz/cXEtnS&#10;evoe2sPtuUp7qz0Rf+M2ON8gHdava2s6rZ3py75slphRStZU1sYHJQAC/zXX2rgJhvamIKtyz/fq&#10;2X6/4e6w4LuN1vjG8En+270cmj+b0yn96LvJCvrzBVsaE+wT/tu2fca/gd2V8eaT5OWz3Tv+JzC+&#10;3D3DhyHZyWptW/MSDr7l0N639qExzWud16bmYDtY94CvMdbSNxqtkv3plZ19c83vFzTp1hq3lp3Z&#10;rVXvD2+O/TVN6xxf59c9K51TcGnL57x89S/fnhlh56ztnqzMhvTqu3NPpa+9mV3Z4B7pfeUPtF7v&#10;JkmaYEwyyFrUn4/ylURN+7+53Y3p49tJx+A7gvrvHeu7Q3PHwtLpxu4QnQ+UcO3As/KNZ//SXoin&#10;cnmcH8nvffm/+Bte7+EPHz58+MfiSfzw4d/gAeTyq+zC74KXpIH715vAg+KVhFnaQv9P6ELtEeTB&#10;U72HUY+gSg+MLW8dGhP2EYWmfaGvMT/hJjIW9StXDrlo8STnBf2L6PvArA76lEvHn++i7fjKeMJL&#10;H3P/ZkvIbz3yoIdba3cfflsPHoLgEYaXjAt9+tUb5xHokRZuuzmaTx/0GAzV+x7CtpdXnwfk4tXf&#10;XM2Zju1V/t61EAQIECoLVtVBoI7fmu5aher2dPXmDbV9L/oq6bOgW/MV9BX89afgm+gI6pVB8Clo&#10;LFjbBIR6ZRDQ6RP0RYP6kicYbQ7zLK35/Ul9vkrvyhC9IDGdjCWfLqG5BcGCTygoDYLaDWgF8yDg&#10;jg7RKhu7AS4/XFvSNX9v4N1atffbT+2t9lnnd3Xr2tqxufGSV2Q2B9+FfKC89grK6c8u5U3QhPr4&#10;oXGVbGZv82VnemWfxBr7fKvZuedC9Ps9ur+61yRq6nt9cyUJmq+kwfojndhqTa1XbX1hkxHWzl6y&#10;jtp8DXf/8XPzXX/2V8dqV08Pe8f+a5z5Q3Jb72x0ZoT2gSRN89J71ziZ2WntrG80c+/81tJ60qF6&#10;9rPVN+m7TJ/WozVufVun1st7o7J3iLVsfX87Oyudh3sm6g/Razd2eaNd7Pj4obn7tvrGnKfuIXfY&#10;3iu+S2V23TdTkKAJ2S9JlQ/cISsTbfe8JI19nx77/aQjnRfRgzuUHTsW7fapB/otLR50NqSXeuVC&#10;P9Rm79pTWbs6PmP11c4mPPn9v/8bXu/hDx8+fPjH4kn88OE//of/+d/gAeBi7BLscvenMtBjoUfD&#10;K1GzD4sLSZd9iGwy5gJPj58eTj0Mulg9mAoke9ht4LkB5tKqa6tv/4unx8r2J/c/ByuDnB52iyt/&#10;H4EvGHfpfLMPyeo/wcPTw9RYaPxrnrXh6q69/uVbft2H4GIfheARtogn3p/kQHyNf4HsfQyG+zis&#10;Hp/2rUPtBXl4Kz2k408/NvCrNdiAoT2uLMBWD/GqL6913PW6a1HdWtROH3SgUyA3WnVIp4Isv0QI&#10;BX4g4AVBaYGjoFVgGgroKvUV3JW0qMQj2KtckBuaSz09CgYLUtO3xEb1dN4EjfkFmUFiRgCqXOgv&#10;UC14XWxCQoBbHV1f480VBLnplF3pmC/5tYRCyJ7WpW+xNWxft9/stfZYa+k7zvZN0uwa5QO+tA7p&#10;YA3Sae3MHsiuUCKhBIJfekSrXHvZnIzkXVutl2Ra+6893PfsfOgbch6Evi/fbaVg9Qb28ean9Un+&#10;s4+bN3+E/GE/pKc1TX82RQ/2wa4dH7IrqOdj+zOs/xufnN0/El35U4JGO13iid+eNH/ykt16Z2Nn&#10;BFtbf3Oml3nNba137aoDf1z7zc1+ZfPwbfqkgzVuHTqLWt/2rwSGd8YmKVpPQXr8zjBnFuy55UwE&#10;tICnsj53W3B2qrvbzFnp3rIn08uZ356DbILsyKZs89bxhqq+bye2s9+3DdqV7XNJGmg+91R6pm/f&#10;wCJbQvX62bT2BDaSt4i+/PRzB+LBf7/ZyrUtvSvJq79x+uwB85JLNn7j9dExv/4f/obXm/jDhw8f&#10;/rF4Ej98+I//4b/7Gzx+ugC7yCpd+tFfCZpXosaD4z40llb5SsxcxNejqIeTi7bHV4+pHhQ9OHtA&#10;hdqv+h/Bw2sfZRfx6Yf0eLU9ENV3Lg8h+iX7NWYR7Sf61re9j1HQp//1QF3aHXvne9EW6zt17cX6&#10;pAdvj8RKj98L/TvOWPQtQ49ND86g7eFW2YPO481jbseEePRXv/1A/tL6ljwaPYzTLR/wY76/CZet&#10;V4KAa+n4Q7Ksy/p9/RPokW+XXt2aJcPeoCdd6SLwCyUPbhJgIWDdYLVSsIguyESv3HEv1CfoldiQ&#10;lCgxIzlDx/rN33wFqjfxIlAVkN+gdOl4N5FRW2BfYC3YRWscWUGQz+b0S898mc4CXL+MaE1a2/Zc&#10;+6uzW3Bjj1k365SM5AUJgvUrXwjcs5cv1jbIFomEixIJ2QvxNj45zROyt3klFCTU2sudQe1T3+V+&#10;o6HvKnsrg3urO20D+8b1LSbLd+cs9B01L9/wS+vAB7vG1jFE2z2R36xfZbB3d4/af5AvGm+e/CQR&#10;E/KnJE3z1k+H0DhrZu+sT7OxxEjt5o4n31vrbADzk92cu3fXZuPtW7ZfezsT+h7bg86w1qB92v5t&#10;jQrAW6/eF94MN0nT+grSG7fnl3PL2eUcdBaqR9fnfARnIJmV7ZvmMZ8z3p4M9qA96R2VTSH9vaPu&#10;+2hL8M5qDB9IXiQXdp78w0eV0dPHXZTuwdnPLsCXXWsfu9ga8OBb21cvdbzGk7fjQHt5KtGyFW3X&#10;oDq9tt56Bbz5pv/V9PUm/vDhw4d/LJ7EDx/+43/4X/4NPR661PcC3ASNJA3sQ+Kih4Uky0+4CZkX&#10;f7I8plzugo0eFj3w9tG1jzO4D699cFXefo+ypVUm66c5An684fKTtzKBDcHjETZRAjtmebctAAlk&#10;LP0G9dFhaTvenK+58dBtbVt7+enS1u/afwbWTBnIbp1fj1APun3I9YCzLzzEg4ddD02PQA8+iM9c&#10;ZIBvqnHx0TP98g2/WRPBS/UtoX4BLFr1QEaldVuf8xPQNxuu3nRcPck0z85PN0mQgrFQYCZhU6Am&#10;OA3VBXFQewO8i/o2ACVv62RVLyClk+SMBEU8ydoETYFuZQFqqL31gtMCU8FsiAaCWnWB7gb16vE0&#10;XoAraRHYu3bkz2zwa6B83vq0Xu2v9qd9ah1b99Yv3sZZm+znt+bgW0F2WJ+wjy8kZyoL4Esg+Ks4&#10;+2uPtTvwo8RMYGc6SUC1l/ou2oe+22zsWxKcVfZ9CQIFqRI0Atvusvh9f3zi3PL9NGdz5yP7NT+k&#10;q3Vee/gi7Dpay5usYGewX7Xtw+Qkj2/zIR/7hdL1pbWpng47b3P0/fGrbzJ6/bvOmyCy1s3DZnpV&#10;9w1k6+7ftbc52mP5UoIm3zq/rK8zufWTyOj+7z8R+L//Db0Hom2SJt7WvD0RktE5Zt8nN+zZ1xnn&#10;rN7z0L7Q70xXt/e2DvZjuoDERDqyqWSLP9ja95K3zrb9oZcx3mDeafb7a/+HeCC/8s3ala3sX7vZ&#10;17j9xqC2vgu8lbBj47myf+INa+flUyeTfenPhvpvn/nzzZek+fDhwz8HnsQPH/7jf/hf/Q0ufxen&#10;iz76TdDsY+OPHhySLzch8xvi91ARZPaI6JL1qK4tQPEI8+iCpQs2lxaWH5ZXvQf9BRnLf2UtTX3H&#10;JCeb4M4B7A61kxGqr37Lt3JB3wbxW1++HtHbZ447z44Ly8cv7N325askg30v8KH6C/WZy6O9PeMx&#10;6kEa0MOLr4ed76J6NDKXf2npUNm4YJ7G1sfubF0/V29fL6KhC25eaB3IIC/5/LC+ALqnH3vRK/m4&#10;cnW+utZON8mDIDFSKVEjYANJAhDcCVzDtuM3ZseiA9kCw3SolKCpj+yCVAGnwFSgWh0ErvXhrX6h&#10;T38BbWXt5GxwXXDb3BIzgmtIv2tH4Ov83vq2VhuAtJ7WvH5r1ji+yA/rx/xRySfrl7U//SVoJBJK&#10;IFSqv35Bk4zkCeiTb23TIaRXdtlT6d+ezC629R0K4EBQ1321d1b3lLutcfnFvraX97tpXvs3n/NL&#10;a5HO6c8PYG0rQ/5i564pWfbd1uuPtzmSka/4tjJfBj5fvzZ3c5o3Gclc30rs+RbXrvRj29271t36&#10;me/a2Xi2mrc52mOSi9Y25Ot831q0Jq1N61gCxtuit0D/TXJJmsra9W2SpjGNDc7avoNkKp1rzt+L&#10;eBbtM9/ShbkkCV77kF7p2D68b6V9I3nraKPhrWwfb5Im+3fOIDmj3tz40jt7wtrt7F8/xHO/MfLI&#10;D+zHx+74tLevMfhDc+BZvq2ba+fcejKyTblYGrt2Tc3/f/4bXm/iDx8+fPjH4kn88OE//of/9d/Q&#10;hd4luxdk7ej30evBsQ+JfWRItFR/PUCChMxvaK4ecgLeLluBYo+LAo4CkCCQDNW3jWehb7FjwvKR&#10;ubLrp8/CmB2b/mFl0OWOz+agvXxbF2Co4zd+kyevvsXyX/pF9IKaS6vceeiZD7atXN7XWHjxXh5Y&#10;v9duzPZbi59KyYmwD9d9+NVnjsatjNA8jfMYrU52/WsLXxa0hPb0hUSINt7GGVtpzdCTz/6Xvh7p&#10;IR0Dm9cP9ObTytW/+elXKRCDTdgUsIGkjcSJwFHSYINaAZ8Ey0X05CkFhtUrmxs9NCaZguMCzYLO&#10;gk9BakGpwLRSn3KD2krj0fEZixYEtgL5DebDK9DNh3xqT7QGrUfr1LoJRqxZ69VaWafG8gV/5Yvm&#10;Mm+gE/v4YBMHm5zRXlpjgM3s3WB+16y9kl3pmt7tR4FVENQJ1jZo654S1HZ3hOrdYfU33h7PZ/f7&#10;893w8U1opG9632SGfWKdN3ERP7CXj5MbqkuWNC4Z67v18dJD85tToqTSPkp++9/eae3zt/VuzsY0&#10;L5uSF659zZcO0eIN7LSmyUx2e8qaNmfzW9vQ2rZnW4vOyNawdWq9WsPu/xIz/7dB7X5Z0/uhtfVm&#10;sf6LZDqvQ/UN0tG2DvbY1kNym2uTFYvowXvpvov2/bN48TTWXt4EDUiagHblIr3Ymf17zjvjq/MN&#10;Oxvr7We+0BzJXF+v7bd//Qb64Cd+ZTLToZIO9bGr0rm3dlaPDw1vZWiuL0nz4cOHfw48iR8+/Nu/&#10;cN+F3IXYJdbF1kXokvZI2MfvPiruY+Q+Qn7DJmVuX/P3aBZY9pgo6AjVe3QKRHt0B7wBbWG8Nr4d&#10;o75tAetC/0vmxU99xi6y5yI6GQGfQCNU3/G1L/S9eJYmeAnVX/w7rzLgxa/OvtXxhZcMtNsHyxN2&#10;HvX6K9eH2w7Wqgds6LHXY24feLv2O8Z6VsfvQdyY6PXTkf+CRAeU8Gh/q9ePR721UVqnoG0eetKN&#10;/vZx+nm80xeWxifGJy+fNufqTmcQ9MImbArkJFNCAaTEgSA2oF8IBqsnL0jKCAwFqZXmJHeD1A2+&#10;C0YLTAWqYYPXeEPtDVhBAmbp5AtolQtBbrplG7tegW5rb0+3HrturbO9b43iz//8nezmkTho7kq6&#10;ZAPb88UmYPqljF/L1F7wnURC9exOHhubRzDPvmCvp3M2tff6/qC7CbqvoOBNYLvoruoOi6dv0j7O&#10;P/zSt5I/K5vb/rV38lV6Smxkx65vsFfaD62zPQBrs71XHdoL9lNy8mHg0+SvT+urjNcey7f2VHOF&#10;1ti+8d1lT3PGtzZU3z2+MGd1e56NyWFX80Hr2pyhfZdvra1zpzVpbbrrvS+8C/oFzf/lf8D/9W/Y&#10;RE39vTUk4ZKxe2P3zEXnctDeccaq21/Quyhsvb3nnbRvo/ueCejtTe3qxiyi79urOSCbF5Ioi3Rk&#10;a5C8qHROaPNHYxrLnlB77V5fBX0vnstfG7bfWgS66E9mOqyt0Za3fQSbpKmfjWun+vfXnT58+PDP&#10;gSfxw4f/+B/+939Dl1+XosvLpeiy7pHgEeUB7CFxHxeLTcL8WXjQpE+PaMFkj2vBYQ+MHn7Vg4Ak&#10;bFCqrY5vaRf1NU/YOghSfwJ9AT1Zd94erGH1v9BX+ZuMxR0HOw7QG7djyDIWrTVRhhd9x1UHc64N&#10;+Jb/lsF85gRyVhZ+/VuSV331qL7rJ0nTY6+HXahdX7zGG6P0MPQ4lNgwz+qQjoIXuAHj1pdv/bHy&#10;4mdfYBukC3091KF2+lZ62Ga/vtqVxicv+c2XTnQN6buQtClgDAWMm0ARqBfcFeQVTP4EyZZtGy8o&#10;7Xwwn2AR7wbdG3hvoCwwri6QRS9AFYxL8giQk1M9CGLVgzkF7ltPp3QL6covbMie3Qd3D+662BP2&#10;ReP4PdmvZEF68EO2QjZvgsa/jQL3rzdJKFTmz/yzyQMJhNbC2rVe6WjPtg99e90FIMjbwLB7qbtj&#10;757upk3S9F3a3/moeXwvwbdkv6aPfZOu+cd6WVP7wP6Q5NCuL162N5Ycvq8vn9t3/JZfJUb4NUjQ&#10;JN/89l6lOZKfb30L+bj91N66+kM6NHdzssUa7nzp23jzNpdvqznsW2vqbGhd26POldald0ZvDG+L&#10;7v7WssRMCZp+7SBRs0kaaK0lMXq3JHP3y+Knvuj67Cm0sHutOfZdROffsPvytpeG395tjuZqHnWl&#10;OvBj9HTsu2nPS1ZU8ntlZ7o+PmhcMsxXe32x/lq/Bf65tPj2G46uftvu2WB8SA/v0Up6mW9tDe6z&#10;aO6ue6eF7393+vDhwz8HnsQPH/7jf/g//g1dfF2SXWCV92J0cYebqNnHxQuXp4fV9v9E7xItwOhR&#10;18M63SoFJgUsgpBo6NBDHJYeBK4vntu3wc9FvGD8RX0Cj5/6Fi95aCF71eO/fCvr9qXztsPlATK2&#10;vfUCGjwvWJvLRwY5aMsTdm1f5WL7LqKvDq9x9Mk/9ptHnUds+7H27oV8tmM8FuMLPRCj823zCQbD&#10;JjUEi/Cigb5ksI9N1ZuHTexKB3qujaBd6QHPfrZE8+glh2xzBzaFDdIqJWugILKygK76JmwEloJ5&#10;2EAQCqYFpGQ298pubMGkJE3BsiC54LNAVGJCYLoBrHr8jQPBcfKSSzbo28TI8kZLJ8kpNrKJLevL&#10;/G1P7xrba9Zj/Z68fJX81YOOfCFAzw+C9pIDkgcSNpUlaKpLIsRjjMCe/euHdKCPYD6d07291Z5r&#10;v/VN9f0VjC0Ead1J7pe9QwS63V/xud/av/mI75rTt7R7197J/62JdeKzTXJk501k2DubzAj5gK/5&#10;uzHxr58r1fkWyDWeXGvZXrKHfBPVJefivfpba2tv/UP1eMPOB8lMdmtpzt2z+bV17bxoDaynxMIm&#10;aEKJmJIyEjXq/brmJmkWm9xItiD+tW9+Qu8e2ETIvn3o2ZzqoX14abDjgndR2L7q7Gh+YNPVJ3ib&#10;RY83Ozu3oe8InOmhdbAW2d5YsqrnA37DK4lyv0u8ydkyLN+tL9CtRfYm1zv0Qn+8jc++ay+bX2hv&#10;vd7EHz58+PCPxZP44cO/XVRddC65Lt97Mbq4g4dK8MjYx8fFPqJe+GlMj+ke0QWE1aHHXvQengIU&#10;ZY/vghUBy9YB36LHI1waGWH59K0caA5ItyCoikbe8v40fvuWRu7SLh+eHskb1OFb/Y2h28po7I5f&#10;LF+4vNu37Zeexi195VUKprZ+sfyvMfUB3pDdras91/fgMavOP/FlQ2VBZX19O/tIjL7+pY/AGWq/&#10;QO+f6oFMiJYt/Gd+sHfpLdlSeZM00IO2Mnp15SZrrBk92HBtXLtDwRwU3BW4920D2iZjQnQBqDKQ&#10;JUA0RzwFkAWv+8uIAs4C1oLPUNBaUFopgL4BavyC4spkkSeQr1TXlogJW4cC3XTMTvZde/Jh/l1/&#10;V9pjaPZHY5LDf9m/SSo+WPsF7QL3RYkDv56RSJA8qL+ycRIJ/BSak93pYu3YZX+21/qOfHtB4LYo&#10;KN1gd+8Td1R3lkDOt9me5Sd7tX2ydUjHdG1t0tuaZtfuGwma6rtnQv6FxgU+b5yECD/yIZ+jVY+/&#10;eRtfuT62x+4+6nu5+z69kgXWPdBHPd50NW/jm3P3dfKtafs139mrnZf5vDOjM7JAvHdF67eJj9av&#10;JEzJmP0FDfgHhK2xNV/sX4dKriSG5IbgHtDDvm8aT6dgzp/qL5p9CUtTxwvRVm9vMPpW3zdYoHdl&#10;PL4Z39DFJkkkRe6brzYekJipVA8rw7cZ0LdcmbcObF2d7hqF2nRNfnLoxlZ3mHp70H3WX6F7vYk/&#10;fPjw4R+LJ/HDh3+7qFxwXWSVtbscXYp7McI+EsLr4VFd22OnRxSgXcRfANij/QbM0Qo+egx6ZAuy&#10;BSkXjRHE4N0x+vFU9rBcOgjS1QW8sLxk7bzVVzZ5sGMX+rXJ2valrW9uX0je6r46xH91WVkh+dGX&#10;7/ZXopPzE6yncUp1kIjQ3np9BQeC1KUv0Mlv/mzfJEX7bR990eqzJ/NZ/PdxKIHBp9e+5hcMvsqr&#10;64u2IBfWH9al0vrSS4JlsfYD2z1uoXa8oXHJbB7+rFw92Sh5IjhXD33XlZITtYOkhXaQvNg2Wkgu&#10;1N/4gkkBa8GlgHmDZ8HvQn8oOBXsCo5rS0AoQeDcvMpbL6gOm6TiBzZYa+vJx/wd6s+nxiZHckai&#10;YXVnn4RCwXooOL9JAgmagH6TCIJ6Pm2ODeabP10k2tIzu7Kn/WeP+ZbcR4uCsu6mvXOg+8P90j3V&#10;3SWQS5Y9217lK3sTdt+kn33X+mRDttgr7LRv1o+1JTcWxknS5LeSIpuYue2wsnZuPt595nvJz9Y/&#10;39O9eSVi6HwTNNFec4XXevr27NX2ZX7O3/m9NRWEt37eEd4HrVkJmk3M1Pbv0Xgb7Jobu9i3xd0f&#10;cN8tO37HKv9LcOf+jYde+UbCJGzSYt9g6vj7Przlgnsp7Le0SRFIPtR2r235ot3xvtELdDosH/vU&#10;A9tvcsa6sRn/yl79+cKdZS+2t15v4g8fPnz4x+JJ/PDh3x40XWguMpetS3ITNR4Q4GEBr8cH7KPn&#10;j5DsHuw97gTEId16zPcI7AHaI7CHtkClviBYXKAJZhYb5OyYn9rm0ya7cue+c6K/UH/8GzBfectb&#10;uX3m4I9KuPZtaQ5BdsD7snHnWh58+l98K+/2L+Kju8f+2nL7l377Ngi7vOZLFz7YILH9to889frb&#10;j/HjgcZL0IRrk5JO7WVlNHR4tYGda9PW2ca+RbTda0GCBvhCqa6vcmnZvfsombvOdF17Qra/sImG&#10;TVzA8m5y5vY1R7R4/KogFNAWaBbgbuJCMFoZtr9ykzKL5N3Ei3bzCpgBDSQD0jOk+65za7prWd06&#10;W/tsNT55zcPO9IbsKuhflFiQYChQl3gJ+6uZ2reUVEhOAT1fNleBPD9sIiods49N9lPfmABrgzn1&#10;7qK9b9w/3R0F8wL82pI03WeNTWbztE/tST7ecvfm+jM7rL/SPtmERvV8USnZsb6GfC05AvlUokTS&#10;hIzdk/ZoerS++de+yr+SNPZh6xAaY+5Q3bo3X+2dy1paz53PeuYf31o+zLd9//na2Zn/WwsBd/e8&#10;Newd0tr16xm/oCmI/ik5s7StJ0cZ/ScY92dofw8aQ8fa6t5Ll3/7ljf09spfwd7vO6gtYbGIXn/f&#10;zk2iRF+QF+oHbeMX5C6Wbp6VHSRR9k2p3PdlNqhvX/T10fqN7caFZPve08v9HdqPzpn21utN/OHD&#10;hw//WDyJHz7820XX5dpl63G8l+lelC5Dl+ZenIsuUQ+cLRe/PaKav4e7C7Xgr0Aw/aL3GOwB2mNQ&#10;kBLq8+CvXDqa8ifUvxC8CmSjkQsCpG1XvmSRsXMaV918d87lSz7aq08p4Kge4jNmdahuXn36k7U8&#10;248H4n3xbf/K2/6rt7UFtLVn6eq3T8Al4I2+emaz/RU8PD1a94EHEhZ4fTvt1ddeac7mDvStXuIg&#10;3ei4+qLDbQeywtoN7ORjdaAnPwTfXOAT9kZb+32TeCr5QMImmMseqKQ3W7KvNYJNtggA4eWf2wcr&#10;JySroLJgtgCzQFMCoQBWMqNyExvVBbn4Ggcrs7MJogti06NSwukFuqZ7/rF/rJ99FXw32R9vYxqb&#10;HPqkW/oX1EssFHgXhG/ioABdoF5yoMSLhIEkjORBiIYeX2ME9oJ5PpM8CPmEjemdffad76vvKgj6&#10;BH6V3T97zwjYuk/6xUUBfv8Yfv/WWu36BG2N9023V+1J34rvJtg/6Unf/GrP7F6RwJDUgOvjTeDw&#10;dfTqfLi02hI1jTFPsJaBj1vz/GsfVdauj97p3NhNJJmvuaNZQ3vGXGyuTF7r2Rz2tvV0puyatn69&#10;Jbwjejt4F0jQlJjpf9zprzpVl6Cx3mDd980A+67Y+h2z7Svr8imBHsuz9G1f+i23f5F/2rd37/oO&#10;1o9BcsK3ArUb7023/WT61txlvr/WDe32QTRrXD05i9WFDvbBtTdsnX3R8pN9Yl2jWQP0EL2xzdW8&#10;bOuOSk931Zek+fDhwz8HnsQPH/7tMusS6/Lq0q3e5e0yvUka2EvVxeoy/Q0u1d/Qxdpjr0Cvh15l&#10;F2sXbcFJj+cehx7U+8Cu3sP7BXxboi+fIGixfa96MkB7+cADdvte/PEs/46BxmSHunLx8gld4I77&#10;qd9Y+gjCw+pozMowTt9iac0jgN8gVRlNYC44vfT2x/ZvPSQrXdpbEg3te4/Oyvbg6xHqoed7iSY5&#10;ITHBDyHdwtVHEAj69W176ctPNpu012fr//S5a1A9Wkh/yB7+yWYPW7aH9YU2XyzINE8+okPlri3/&#10;hOro26/dONg+/ZX8VZANEiWbRAGJFokbSRhB6SYbdnzyyEz+JmXUF+j60is96c43ynzGj/u9sd3+&#10;SF56bFAu4K4s2C4ILyhfbGJAokYypiTBYunGbmDfHM3Lh/yzfkjndM8W+8j3FAR4G2R273SHuHPc&#10;JwL8gvv//m/43/wN/7u/oYC/X2N0NzU+WaF5mq+9untxsfvH+lRac3uEX7NfQqN2KOGxiZlt57dN&#10;yEiWBHzo1Ve+hAnkYwmTsPrWri8e+yEZzbFzNge9w87VGON9B7vP85E9mz999/m4tcznvSH2vWDt&#10;BNat0ytBY729N8jwVliQVf23t0Z98Gf6Lp/28gZ2KdUvfctbD9nYXu8NFtq7fQuLaOuT+Hur4Qcy&#10;gv0PyWl9+h72rvMNRnP2X7p6qA9f7b7dRfM0H332D/rWbn5gT3zLW3/rW/K1PVJCtv0SSsq2f6LV&#10;H19j8klzp8fqWpm815v4w4cPH/6xeBI//Kvjf/43dGl2gblg9xHgcpeo6dK72EvWRQuvhw3sgwrw&#10;dIHugy/dehikVw/qHoU9PgU0IGDbx3b8oYDm9RjXD2j4fxoHxi3uGHpd3Wr/NA6/xy/65XnZv3XA&#10;v7IW9e24y6M/1E4PQWMQjAsgG78yjXnpXwmt6R9BEN8+CGjKaIJe/atH8+/esvfbYx6W2qH9GKKB&#10;vsYmix+yb20zN52BbqvnT8C/ZXLJfs0X1t71eeXSYddy4WEbNlGz/tBeXvXGkB20+W33THjptrCP&#10;wmus8er8Evgwv0PBLBR0SsBAQbkEQ6VAGG5gjHdl77pVAr2sY2DX+qh1yG+herT44iej+TYoL4kg&#10;KA8CcQmAAnWJgiApIIFQMqZS2y87JHIkEwT1m5yR2BLM83V+yNbWJ9uyxx7qe6q8gV3ornE/FMD7&#10;t0oK1gRsBWqSNP/bv6H/YrcALv7GJye5yfddtz/zZ7rc/eM7SudgTe2R7CtJkt2LfLEJjxIsgb+2&#10;DbXrq25M7bC+5d+bNLHn6GiPo9kT9LUnrt633lw3yaae/PadPWuPOgvycz7v7eBtoHTn9waQZCvI&#10;lqCJjn/HbntlQPuiUt8LjYXbXuDfObfvRQf02/8THS20V2+SRlLF/q3duwy/MZIbxi4aA8nxvbVe&#10;7jJrVxsN8FZeLM9FcnzT2ZLe6Xl9wP7AlpBtePO7/XKTNH3v/YqudmdDkKTN5nRIn2wIyXq9iz98&#10;+PDhH4sn8cO/Ov67v6HLu8vLBesh4DKVoPEnGvfS3Mv11fbQWXhQvfpCD70efoISD/n07DFYcNMj&#10;cYMc2GCngDR+2Ed4qI2+fKFHO+C5MMfKhBsgL/+FMZf3xb98eJZXYBHu2BfwGV8Zbf25vMsf6MJP&#10;fLb64Vn/6iczNJ81rYxWCQUF2wYB8E9YnemRjgW6gor2FnigemBWggdn9cYlA/iAXfx3bast8BNQ&#10;sUH9hZdNIZt2fZrDPHjAmlgDqJ0NBVrg2+tsqIzmMb6P9fWRB3D15avcseoL860Ofxb2Hex6ZB+7&#10;Q36wHuvf1mID29A5IzhV4sNbuWtjfayF+msd+H79zw+Bb/g34Im/8eZJl5IHBeQSNBtwV0oSlAyQ&#10;kJGcQQuSMej48CZDciY0l191BIF9Otm7fJDd6Z5d9oJvrm+r+6egqjuo+2nvEoG45EyBmARNAVoo&#10;UfO//h/q0eNrXHdX8swVmj/YR+kV9vtIb3ske0J7IV9LlOTvm7DJL+ujfLZ+u+3Ky1/Jt5IzrW+Q&#10;BJM0Ce1F/lZGaz0aK9Fjb9w2mrWUZGO3vd5+ax3zU36zlu3P/Noa5mtvhQtreddzkyyvcbBvi5Wz&#10;42//0oL3yot2+y794ieeq/PS1C+tfert1TcgSSO50jeClo+9yYI3Wu+1xtcfjF0Z7rrWzJ1m/e73&#10;4RyyztY6LA/aIjnJb27ftMSdtdn1ic4efuGb+OwXv7wKJWj69VwoQStZ49tvvmtzyZ7Xu/jDhw8f&#10;/rF4Ej/8q+N/+Td0YbqMK13k0W+CxsX5ujz/CC5g2Ev5tj2WPQq6UNOrCz56j8Qejj1CBSivAAg8&#10;toOAaOu/Ycfe8a/26rH66F/QD8/l0wfZGtC1w20vTaB4yytX3/oTLZ97nG8/nbfOJwLm6yO2Xex8&#10;YXUyv2BJALK0AogNUq6cQL/2kWDe3gcPS3XwuI3evrRP1052hNf8gT10XVsCnkq0tYmvzZNNlTtO&#10;O1zehbWxPtkhYJUwuQmD6vnj5bfFi7bwuL+4/eaFS6tNxwU7WqML68UPu//4Wcmv6vHiryRjYU8s&#10;1tfpQD8+zhYlu9Zf65f4kpEs+hVE+yVNAb2gO0gC+HWGhEylekmB+qpro+ELEgmC++baBILAXkBv&#10;7/FV9rKtMrRX+rbcP5313Tl7d3RH+FN0v6IpQVOwVpB2AzV/5WmD/+6u7rbmMv/6NL/bM9Ysne0N&#10;54ykRcmPkN3ZL5kiYaPMX0p1fqy+fZsw4Ve/mAnm21+00OmeJe2L+uJNDt2sHX1h52oedlrLfJA/&#10;7N98xofOgdauN0Nr532w7wW01kNipTUKfkXTet9xK2/3ROPth8pkbD95L6ysi+3buX/DT/qieTtd&#10;Xn2hfS9J017Nn9D34RsJ+bsyXuOvjMbFY2zwrVVe+BbDfqP7ndxzStnY+OyHleu79rZMx+zOv3ed&#10;+FMbj/1ivYMkbd98ydnQr+lC33+8zdPc9Khs7Otd/OHDhw//WDyJH/7V8b/6G7q4uky7ZLu4urij&#10;7WX6R0mai9cF+2fg4dLjz2PZg95jpHYPUQ/UfYz2gBQQCJY8sqGHdw/MhSBq68EYQZkgQz3Zy2cu&#10;/R729NrxxmzbGLxLB/3kAvsrt+5hvcATkoWfH41ZPn6G5UtGel5f117a2tD41Ycctr3mFCAtoglM&#10;ll575a7vqlvv+9gM92HqsekBit5eTMaue/LNS+/aoK2ke+XVtX5yqpuncvco/nhDvNtWrwy7HisT&#10;kptt+YaNfBQEZqF2voDro6W92vjI2/ofYXW6ePEHfZWCjbUzqPMx5Bv9F9FX3s535wJjl2YcP6lr&#10;h/Zi7eSmV2tqL3UuliQp0BaMC/79amOTNJu0qQ+P+iJaiQPBfSioDwX1ftUhWdCea4+1v9KT77Jp&#10;9wCbuns24Nw7pACt4HsD+oIvf+WhYKxArcRMQVq/Eq3urz4I/kN3THM0H5+mx/q+0hpZ++xYX3fO&#10;SGJkt+RJ4P98U8lvylu//pQ02eRMkBRy/+2Zt2fJni8h3qtf81TuHPHsOibXeWId84t9bQ1bP2uX&#10;f/c+h307WE/Btl89tL6SLN4RgGZPBIG7vVBZO/rlU78yLna+SwM2Xbq+LdV3DD+8yt5a/nAsf/YO&#10;k6zJx76TfA7R4m88GL/jll9J3pUJvhHfyZ5n9oHvZvmrk/3Te5I/Qn5+rVtoT4A9suiXM333vWn/&#10;Z39DfwDpFzXtq+Q3f/rwR2fG61384cOHD/9YPIkf/tXRpdZl1YXq4ewS2wt1L1UXK7hgX7iPm718&#10;L/Qnv8f8Xv4u+3Sq3QPUQ9Kj1MN0A1PBayX0yITmETioa+PxOAdBh0erwPZi+eO9EMCQp46/fo/j&#10;22bfq1zEH6p7tG9fY/C8wLfXxy8kc21gxyIeJR3MEy5vNPMKRASAaIIkQQqQmfyXbq1Ra70PzaAt&#10;+PDYhGjtwdD49shdZ/OxD+qrXN3C+iKsnPRM1u5ZOrZPd+6VUz2QtfpVh7tnK3ceNvJNc1bSgS/4&#10;anEf7Rd8vCCL3N/Q/KvDxZW9qN94WJuWdrHyl3dpy4Omvjx3LKyfdv9B9Ma0HvZIe8r30NlY0C1B&#10;IFGzCZhb1x8/RJNM2F9aCOw3qL+/nkmv9k+wb7KVfZXZsoFc90x3wQZr1QvMQgGXxMzW+ytO/iS9&#10;BE3tkjYbtC+S21wCNz6FdLMu6e074Ovs6zvbcyn7+T6/5KNKiRfJFz7UV315ooPkycvXzbXnXd97&#10;ujkHKp01dKTblbUyySWjc8F5YJ/uns1/vRW6u60XH7v7982Ap+BacqWA+bckywvxxNuY3Qv2RvLp&#10;skBPhncHPbUvbfFbX6h/7Y22JexbytsK2pv5FCQWQv4OzoBQvT7rEKq3vxtrzAWZwRzRfQf7Xajv&#10;93vPrugre9+SYd+T6wvgv9Aa8en2Lz/0ve/btiRNSVpJmuQ1fzrR4Y758OHDh78GT+KHf3X0qO3S&#10;csF2CdfuUnWxulCDy/9ekC7SC5ftnwH+5rkP+vTqsk+XHgE9HntU9sjcx2QPZ2WPVUFn5dYrly4A&#10;BoGFNv6Fsc1zoV/54qFr9Su3Pv0h+y48vvH9xhPIwrvt+i//JjoEIksLOxeZW7cOq+Mdu/LI375o&#10;INBYPdD1XT3JWn2sXf4WfNhvAhEP3wsP0dBYctjZXJXq7F4avemHh46Q3PZfc1TSk359J/aP+cOV&#10;V98iefjXF+AbSD6Ye+GBHnyni3y05dJ/g/NoYQ71xfL9PTB+7fizaPxLd7hzgX6+KJjZOiytMzls&#10;P550aS1as9a0fRX6FgrESwCUqCk5UFmyRcJmEzF+0RG/X3GARMJNFAjsQ9+d/Zwe6dO+8U1V8jNf&#10;sE8g190iMBNEVwrENwgvqO+vNxVo9dca+hN0f5JeWV/8jS0oJ8t9A83VndP86WJt6LhrHrLBdx/6&#10;xvYM4vt8kp/CJkXy4YsW3GmBDPjJ383vO/cd+86dA8GZk9wXdv2cGclzPu668Ut+ym/57/p1fV1d&#10;29oGSRprGn5L0hgHPyVo/KrK+pPXfOHKTyfwnrn0i5/69z30kh/23aQevK+8uSQTeodJoIT8bo/a&#10;k+3b9m/98drTO865oV7fC/qbw3l1x9LhAk9IluTM6y25tr/AH7eurZ68EjL7ti1J09nQOdB6x5c/&#10;9pzpnNgxHz58+PDX4En88K+OLrEuU4/nLtguVpfZXqwuyb0cX+jh8dsDx8PlJzRnj8IeIB7M6ZU+&#10;6VG7B2QP1R6zPTw9LsMGpj0yCxY2+FQu9C88wrWXNzr5236BnJ+QrvRdoAd2sTFk89qtDdcvgW/M&#10;t/LxK9UBDV1AcuVX4kMzr/rKUDcG9AMaLE2QEW7QQSe6pEd+t6aCEAGlb8HD1+OzentSf0hGfrSO&#10;7OPXV5suCzxKeyrYd/Rr3vSgM11rZ0tjF8nbfQVLN5cx5ryJmtA864N0ESx40PNZ6NvdR/0fPfL/&#10;DF7zLPSDs+RFo7924+kM6exMdC46G38Cnvj3TDX+8q5cbRA8AR+GdG49WpvWrHVsH/kuCuz9aqNE&#10;QAkXSZsgMQObNFjaTRL4zprHHm4vtX98U/bJ7pfAx+zJXnfHBs9BIF/AXcAlCL/JGegPHvAVnDWe&#10;zCt70dzdL+lz95C9QX/fW/7OXt9TftjzKf/w1wv5E0/lnl8/ta+/m9c54fvM/7Xrj88503lIBkSr&#10;jxzrR1b2+j7UW7v2ZXu3dbu+zM/ra+3WAr/26xcwN4my/BDPJmhC+wJK0iQvusTPlsnYOfZt8nqn&#10;RHuhvn37wG2jvfgWva/ah2HPB999uHuz/Vjd+Rfid3YYd1Hf8i2/8yXgrf+3s2llBvzsYBdbX364&#10;b0ztSw/JbI5kts7/i7/B27azofVvrVvneOjUfO2RfnG37+EPHz58+GvwJH74V0c/Be1i9fjqovd4&#10;3gu2C+5ekD9hL9770PkzaN59hKRfejR/MtOtx2eP1oIHD9ANOtU9OivV0QWhHtq/wXi4c4TLV98F&#10;Pry3vwc1sCnUVurrcQ3aWwL+QAe6h5fcHu+1yfeYB3xQvzn0bR2WJwgUFniXtoFF9forQ/tAkLOB&#10;zI6Jn43szg/2gICywKQyCEzCBm21BWutI3n8F8xVfddweZYPyBFg0TG9mo9u6oIo9A3U2Xb3GV3o&#10;Vb/9WNk4e1SwtmhO4Ad+4p/KfLYPfY/9W+6D/oXtr3yNuXTtn7B8IRk3mNhzz9m3Z9vfc77dccYq&#10;/4jX2Zoe6ZWubLQ3WwfrYv+0x/oONrnSmXl/xSEBs0mD5fddwX5Td58Ge9S+WKRrelu7fMzO7C+g&#10;AgF1wVaJlwLvyhIxBWShf3+isqRN/QVfBe6/BeLKnU87P+fjdGuP7rfPz+C76zvxzeQP33N+ci7x&#10;4fry+jXsmXXPir5X/vZ9+s59j/mYbvSKP/j+r5yVwaawtmZ7/nit2YI/16/Lt/XWp3WSaPlp7Spr&#10;Q/viJmnaI5IzC4kfaAyQD2y6dmnr8z1qX/r2/Rne4JwBZ5G96Kzq27EXW2vrhNZ+dfbivyAr+A7B&#10;GOczfv2dPfgWtx/Y0J5xnv5k+0/0i+ZYJLd1LunSWVCytvOg/dB+yd/x0K11r3+TOh8+fPjw1+FJ&#10;/PCvji6xLvR9hO2lvBdsl+O9RMN9fCz2ofMTujAXHgb0cAk3V/21e2D2wC2A6DEb7uMTPJ4XPUqD&#10;9vIbszzqYWWqVy6Pfn3pBHf89rEheOiHfayz9wWP+UWymmfnuu3lNffOue3XnMpXv4BD8CEQ2YAk&#10;4IkuqAEBDEQTRN529ZUZ2MdG9luHm3zYYEXQs49iD2NBqX3BB4Evg7WlQ/2rU1i+i2SbU6ke0pc+&#10;BVsL+5GsndNesBe3XtlYNpJdyT/NmU+AjwQL+9Dfb1rZGeOhvWfN1hcv2h/hPvB/w+tce51ZP6Hz&#10;6UUP+m75wk99Ozbd0jmf5Md8ne/ti9ap9WvN7bfXN+YbCvsdLnbPJG/3jT3y2564+8Hdkv7Xx9kG&#10;BVgF0wXhJWf2HwWWoOmvNdTXXRZfwbvxK7OyuZau79IC/7aH+Dcb7PHsXGS/78Q3l5/C+n6/feeE&#10;Nv71Lx8H31+ovj7nY/qtjvbD6lh9xy927azX3sN/9H3wZ+WLr3Z9ra/kiSRNkEyRlAHJGQmaYKzx&#10;m6CpXfC+iRpjyH+tPR0XL/r1RVie66elv+Acsu+C77vz0tnZXtx9aK12D9yz11ggs3Kh/36reOlx&#10;Ud+e5fRfZFd2Xj/85JelNTa5rznqa629azsTOida59Y4OfE0Lj1b+/r3Lfzhw4cPfx2exA//6uhh&#10;06W+Dz0XsUvXZeiCXbhc/wgeOC/0SNqH0r34m7u58KZPj9iCi/7k12MXagskfnrsvlB/vPB6IMOO&#10;C3jhJef20y9d6bt17WufxIMAqjq7YWWsLkAHwBddvXLnVjcfPehy++hXICgoFAzeesAfli7xskkY&#10;9aVBY8lJl7C+Cfyz69o3sEFLdUGLB7BHcTyLeO2L9Z31jKYe6BGfdnpuv3o8gT7Nt3pE11e5Qdjd&#10;o2QtrDu9d29U559ALrubM10ECZ0l0CMfPPz3u3a2gAd3WPr2dQYt/nPOI+fMn4Gzac+n26988b3G&#10;Ld9rzGL77phFduWPfJq/7dXWqDXbPWAvttavvWbtg/buo5/2g73gW7EfrL+1t57W749sK8gq2CoI&#10;u0maflFTMN49Fk/Bu3VuLN+98OpHU5KVnumb7u3dbMo2fg6+R77wLfIV31f6rqzJ+rUxi+QsyN9v&#10;j599e/yv/4Vds1CdnNbJ97nfGn/A+g7Wr9ePS6u0tgXNraFfw0iqRN/EzIWES9jxm6iRpKk/NIbc&#10;P0rS/Na+/sDzZ9DYHa8d9ttwFkou9B1ZY+u86w3L05j7DYbkverxwZ7TlZdXG8+CDXf/sJPtL+AJ&#10;jeWHsP5ZtMbetf/zv6FzovVunZPZGDKif3/V6cOHD/88eBI//KujR0oXuceaS/1evq9LEfZyfT1m&#10;9vHyE337u4Rdys0bvYcU1NfDtuC8JE2BhIBDoPEKNtDuo1jwAR7RwXhjtr/6lbFjjFv+2x/olu4S&#10;CmgXgvlNPqzN1VfunZfOyqs/Xvxk0i1s8mOTNJIrSqi9SZRNpihf9dZWAmYTMgHPAn99V8fKfLUB&#10;acg+fgkbGAm4XkFR9e0PG1iRt+tgLjS+5v9od32jhXRNp+ZVLugkkAvpQbb1VIb61K9+aKtfqJ7c&#10;9Yn5XwHCDQ46U/Zc8a373l/YswBeZ4/z4wVnx9a1l2fLS/+pfvkv7af6b7RF/aB9+7edfwRU+d8a&#10;2af2BlhT5e6fpRt/sXvAPrD2An5rvuu+6/eyrXrojhLEF3SXqOnfoemv6m4wHy95ySbn4s7xUx+Q&#10;t8jH2ZE97e/szG4+CHy+vr/+Wh60EE39Bd/a1ve7Cy+e5dtv86e7Xp1f+UO59JD/Fq1d/WTgq65f&#10;giWUYJFkqS0BI6lyER1P/BIyL5hj5f2UpLl2Xfr2bXvp2nyJb6FPf2U+v+ei89M3FXatYdcZD/7W&#10;OrTW5Fn7S4P9XiuXzzioH+LPjmzKD/l4bd6y/vUB8AOf3L0YjKuvNe1N26/rStJ0Pljv3Yeh/fD9&#10;VacPHz788+BJ/PCvji7ILvQeiB5wLvLQJe3CdUmCS28vzeCBsvgzfX8E/OlT4FBA3r+nUDC7QXfY&#10;oBQEmksXeOoLOwY2eDXHlfOSgR/vbzwXa8+lbR/Z2VFZQLVzCbJAAFYgsMF8dWXjkrtoTkkEyRkJ&#10;EdgkyyZS8C1tky7Lr4xe4mWTL3cc+s5NF8mZQG9JGr4L1oGf+IVv1AVSAU8l1E4Gn6//K80Rb3IX&#10;0dNl9aUrv9Oj8QK6LQN9k6fcNUxO86TPzk/X5Q320e4n80Pzwyso2Ad958k+/MM+7i/wwD7U9wz5&#10;DYKwHRMNfeuLF+01709jX/QX/uw88GdkNz5f5cP8L2ADgZx1cwcs7OndJ7veWydj75DWedfcuu89&#10;Qt/f7KnvJmpCwZdAO3v3Lrr30kvmxfYt78r8CfZx9ubv7Ofn9dGC/yrvWmjvmu0a+sZgv7P19/p9&#10;vyf3+a7Fgr1brh+2vb66fgyXF0/lrmuB8yZpKje5IrGyiCZBA5IyL5ApcF99F6vzn8VPMi4d1r+3&#10;3rpYq9atNWx9d28t2gO+vUur1LZPXqjv7iN62EPRV0bthX1mr6397Ku8eNH54qf6RXuhBI23rf9+&#10;uzV3Vthz0Zf3w4cPH/5aPIkf/tXRJdxF7qHYZd4l3IXrYv7tUbeX6mIfIy/s40jduG2/ZKVDwUMB&#10;e//zyA3GC2oFmKG6ABP0LXYMXH7BqwBfwL+8C2PiMXb7a5MN+AXosPbBypUMsJaVgqzKIPAK+tFD&#10;MtCv/qtDpURNCZHWAiRLYPtCiRV1/RIxki7LE7Tx3D5zbYIGXn5b32Wj9ZDcgHyHxkfr1+tb/cbB&#10;5RecoeNLn3R9gZzQWDJgdYuXXOtITvXo9I1fvTF8YV8Zbxx+OrTXYIOB++C/D/ifcPvv2fNnzxh4&#10;nTVbvvp/ar/wGgOv9h/hN76/R1Y+ymd82hq0FhuQCeB+Qut7sev801ovdj3vGrLjZdPtK8gSkBeQ&#10;CbLJ+u1eunL/CMtbSc7O8RtefgcB7oL/wvVhMoAf+RLMy9aXHdeWF8i4de2wMsjfOV5Y3qW3htZU&#10;EgX8mgbia90Xxi42KQMSeyBwb3460e/PgP2LF9/Faxw/K+2dRWtv7+y3C/vN7nnc97r0/V4X5FS3&#10;B5s3fa4O9KiMZp/W3v3amGxJxrX91Uazz7Yf9O3eN0fr2S9ovG37d2n665AlZPybVfG0H/pHg/cd&#10;/OHDhw9/LZ7ED//K6E8SulQFeHuJu3Bd0C7DvUBfF6nL1oW77T8Dj7fbXkRP54JxSZpXMF4QDoJN&#10;KNgUeC4EpjtOu3L58Nw+cyyv+vaT8eJfxLM2bX35Gis4bz0FVKG2AP8G2B55aI2/wXpzhfwrQbPJ&#10;kJuokUiRPAnbV1JG+0LCRttYZX39g9E7R/ObZ/eDPVG5e2L9FtjKf7cM/Ld17QX/hqXHG83aQG1o&#10;vvRJV0kV+teXjJW/IKO6+cKu4doYH/2NIyNEx1/Z/lo7gj0kENiH/gac+3CHF60zZuse5M6dPXOc&#10;D69ysbTqi+Vb6Hvx3LHal/Zb//Zd2ou+bfU/ooX8xKf83XqE1iZs4LfreIFn19caW+fFrm86WMe9&#10;F1bvawNaKJgOBeYla25wnczXHoF4rsw/C/L/Xpjzhcu7euNpbnZf+CVJ2ITFK2lRX2P+Xlt+8uWC&#10;rqvzgr6XDvWl302ubLKmtn42Xnt3bDBWUqYgPQjYozWu8fkwXa4tF3Re2k9+gD+Sa/z6utI3u9/S&#10;63v1be43W33PZW+A/bZ3/I71bTc3fdLFd5wu9Nhvfmno++2zM7z8EPhgz4kX8C0a3zruvzPj360q&#10;WRP6L7n3f4D7/k2aDx8+/PPgSfzwr4z+1KELVcDVRX4f3q9HNrwu0C7LrS9ej5zfgP+F9C0g///8&#10;DQXoQSAeBN+SIpIfSsGnABSP/gvB/fJuf3KMx4Nv22jGkykgXuy86mtbWPnsEURvIiBY5+DBtg+0&#10;6vUJ0JP10qGkgURIkBz5KakSNumy9Z9wZUrq/CRTwkgZNkljX1RnC/+91oj9Qb0ySGxU5iv+Vse3&#10;PNUrQ7zosO3mouvqbx6lORdo5qvMnmxcW+pLztXjytx5Gksu+gYDwSP/9VhfRNuzRbn46Zz57ay4&#10;tC2NvfRKdUB7Ycdu/bdyEW37f4L+y/cTHS49H/Lx+l+AJchy9gvgLvTv+lpj2HXdNd21XN1W1+ov&#10;CPQF+5fX+GT/0X4xZmWSi64OZP8Z4N05w8rSvjrATb5IIsBvvJu8WMRrfPOvrj9h10zbmK1XAv3o&#10;tbrSQT9aOku0SK5skkXiBY/kSiUs/0JiZuFXFeTQhW/46Tewl2+uH27/qw9WBp/7bu73ut+pe3vv&#10;7yAp84IzunLHoCe3eeixuuyZsWcAWliasnGN/8kX6M6L5kQDumx9afZR/1aVt61/m6ZkjF/VlKRp&#10;3ePH++HDhw9/PZ7ED//K6E8ZukgF8F3iXdwuahfs67HtcoR74V56eD1yfsPyX6RvAXu/pCmQ3cB8&#10;A/ENwAXkYfsKWgO+BV6JCnT8AlXBqjoIZgtszbNzrQ7ad04QrG9yAR85IJCn1z7G9lF3dW6cYDyd&#10;zGEeiQP+Dn7FInGyCZWbkNFWGrfJlz9CY+O/oIeEHfBb4MvsqmQbf1qD9eWuW365yQ11a229+fA1&#10;ZsdVxqcdf7qtzulhjcg3F9k7t359V49Qe+Xc8RfLs3vGntpgfs+PPUMEHPdcWdyz5XWW7BmhfNUv&#10;39aX79Ju3wv1Xbx4fqLtuJ/wE9+L/hNvvuPbfL5rsGi9BFl/BGt71xjueu6dsbql80+2oL/W/ydb&#10;o/+2VyQG/gxWh0CPkC1of2a/Xn1XFwkNkGiprE2PF1ZfY42HgtJoxqwei5cNF7uOsDLolC6rW1id&#10;t7+6REslSLpUSs6gvyApcxMz/m0SiG+TPfnm6vhHWJ+t/f8l4N/Xt+o89Y12xoJztzPYfX7v9ure&#10;AXirQ+1kNZc1pgN96tszIP5tL+hW3Rmx+2btBXPhw3OxY6A1aR0lXvx7M71x+wVN6956t9eSEf/3&#10;X3B/+PDhnwdP4od/ZfQnDF2kgq69rPdy/enR7dLcR8Yttz/sQyds3+LyXfTgKBi//3DwBrZQEC7I&#10;FnhvQC5I34AcHxTQCmo9dvKZoLag96dANrr6jhU8h+anS7hB+oXEQ3WlsewRlDc/Ha9uoD+sH146&#10;SX5scqay5MlP2L/eJKki4XLL7QdtfZcnXRb1peMm7iAb+GjtQ7trH119fZof16/8DPwZjAvbf+vW&#10;g17N2TrUb+3I2fmNv/K2H3/y1pbozbnyjI2Grh7i9/APkjQe53t27PlR/dL3sb1wdtxvf2l7ZvwR&#10;Lj8ZfyTrxXfbfy/vbS/+iP5b/6svP+ZP/ofW4ScICAGt8qfx6PeO0P7tPlhdL89C3465MrRfcwnG&#10;F6+Efm6unwAA//RJREFUAqzcQL/F9l8+7asf+c19kyoSB/SKH4z/CeRdmbWTdXW5dmx71+y2f1vP&#10;5qE/sGP5lPVLvkjEaJdQKcCu7hc1YRMzIDlTUqZfTITqcJM01zeL9PoN7Fj81gfXXxd861tV9u15&#10;k0mEhM5aZ6/ES+fxPZ8X+MD45O23C3TqG3cerB5LW9z+PRuSWX3b9Ztz/WF+5Qv5vXXs1zL+XZrK&#10;EjH2T2vd2iY3/u+XNB8+fPjnwZP44V8ZXVJdooIuF/Yr0HKhulSDC3SxF+vSwEPmYnl+4/WASs+C&#10;7/5tkgLxTWZs0B0E4wWlsEkIAXHt7S+QrU/Qug+f6gLX6spFNMHu8gYymotsfKsTsCs7F+jLX11S&#10;gU0C9aDNzm2jGZ+s5ii5sUkPv6DZpEiQkKmUeFlcuvqlr0y4NO0dc/WqHW6SJqxfr++U+YI/+Apa&#10;Kz69a63vlurbXlogq7J56q++c7zk3HowBm31v7JhZdzxaPawB3+ls6MzZYN2cH7c8wT20e3cuN//&#10;H+GOuefJbaNt+Wfp20ZzPi3tJ7x40Bbb/xsfXN58mU/zsbXYxIr6b7hjXlj52j+taWVt9f/aWPtB&#10;AP6CRMJF45K391j1BfqfAT0KKEOB4yYmgsTBJjfosXJeiL9xZJMV6lsZP+HaZ+1+wo6lg/nXjrVF&#10;HT3eAmn2V5ZIKaFSgkViBV2C5v5yZpMzm7SBaI0zT0g/oM+Czn+E9cNvWJ/d8fX5XnxPlX13kh2h&#10;pMqFpMu+Mfa9UokHvXpjO7ebw9zmV0+vdHEG0EMiZpMx7oCw9fpe5wL50dnPP9Wj88GOXzn5r/Vr&#10;ff21pn5BUz1a611/fM3RuvZXoF7v4g8fPnz4x+NJ/PCvjP6UocCqAKxLvLoL/wZbLkoXYxfdwqXq&#10;ofHq2wfJCyvjxb8Pp3R8JWk22A7aguxsFaBu8B19A9JoobZHThDIanvs3H48lXjCjjVXuuyY1S/d&#10;JRXCJhqy9yYZav/ki2xdsDGsv8gFc94kTZAoAQmTn7CJmBc2+fLC9u0YfQu6rr5hEzVs3Hp+UPLb&#10;+gpaO+tXKYmxaE3V8eOtTE7ja1v36HefKCGeO+/Wzau8/PT/jf9Frwx065Hv3Ngzw7mx2DNkz5I9&#10;T3z3f09wBHs+3L7XeXKx587yo2//Am3nXb47Th19cemv8bB8r36oLx/zeWthjf4e3PUkp3LX8re1&#10;fel6+3+q/4aVd7H74if8FqAnn47XHrSlL1bHkDwJjAJHSQf16JtUWTuuLPIWjckWc1x5LxkXq/+1&#10;62XnjqVD86096QTrV2PilaSBTdIUaNcfbZM0EjUlYyRg6leXuElGdf0v3fgJ0nPBx7D09cEFH+F7&#10;8S8t/vy832vYxEhnbfBeC53DEjDO561rL/bsbo5dXzpUAj0kXuihvaDX8rzOC/OhVV4drh7oSuvR&#10;vij50l936q86tfbthda8Nebn1vf7h4M/fPjwz4Mn8cO/MrrAukQLyAq89k9VXKr+9MPF6mJ0iYIH&#10;hkfGq68L8j8XHkSQngXf/WqjgFyQXSmwDgJtyNZQwCrYFoAKTuur7oHjQeOhs4Gq+spAr/7qU799&#10;5jY/nvQueZJtEiabaAj54tIlHTZ5s/Tt068MO5dExyZAggQJbMLllZCJ1prh3XGXZp7Ky7dAwy8x&#10;c3VFB75a2wN/B/XK9lNro4RN2Fgz9V3Hu76VSzNm67tHol2QpX3H7Ng/M4fyVQ/tX9+DBM2eFa+g&#10;3rmx58eeIa/zoW9823B58e3ZAEtf3hfIJXvbS/8NV/5vY1996q++vxdrd3IEM8G67Drtuv2EHadO&#10;HtnB+lpj5bWpenR1WF4wpj5Av3y3HfgjFKAJzC+WL5C384ZsMgea+pZAj+aWPHmBbuY2/0/AA429&#10;c1yZLzkL9vyEXU80Y5PfPM0p2bLzw+pRPZ4SKMYUbEvEFGRvsF3/K1FjTH0heuP8sgKPOfgG+C68&#10;fFUblv5fAr67cvPx/VY3SQOdvd5sncX3rfJqS+SoNz5Z99vdb9o602Xnd/6H1ZFey4vHmXHna46l&#10;V+eD6gv9Id+1Zq1vf/jYevvfnOyb1pWfW/+SOK938YcPHz784/EkfvhXRn+y1CVdsFYAtkHXvVD3&#10;kuxydGmDx0X4iR5cki/8xLOPO0i3gmxJGkF1kKC5KJgu4MxeEHwKRoPHS/C4EaBefnLUl1YgfLF8&#10;sPz6btncldm3SYWbSJF8CJItv+E1PkhsRFeHmzRZ+GtLgKb/jtm+QO4mV8wZ/ogv8MHaga5P/5b5&#10;4/q35AzYR1sP1g92TbeubZ21Yfn0Ve6++Qn17/6By3P7Xvu58u53bd9G58TrrLgBvTPDubFnx54L&#10;+937xvcMgMu7eI0h68pcGepk/1kY/xuW7+qwuLKN2/rfg2vrBjSty67Rrpn6tpdPfUEm3HXe9V6d&#10;Ll70u09ue0H2Bb9vEL6IvsDPh8leO37DTzr9Nv/CnHDlLVb2yt/kDLCrcuVunf7XprBrumtbfcfS&#10;pzklWwTIga7BvMZJsmwSJpRs6ZcwG3Bv303SoPsVjb/yEq2xEjQvP8H6ZcHui8v3Gn/5duzy59P9&#10;pvruJD6cs+olQkCSpvO5svPama3Uj6eyscm0xuZ3DlSnK32uHhAN3b3wQjzJSrb5zO0M4QP20ycY&#10;q8x/rWWJGf/1dmVtv6Kq33fQXvCPC3/48OHDX48n8cO/MnrMdFEXlFV2yfvTDxesC9FluJepixte&#10;j49FF+kLf8SzDztItwJr/yBtwXIBdkFmwSr4tcwrQXODUI8YqP+OuTKbd9svCOar02vblcneuaqH&#10;+tHp2dgSCJIOi1dSAl2iI0TbZMVrDPqOCxIkEiZhEzMgibL8tSu1Vw6+q4d5X7qgG7Pl0tfOyqWp&#10;h/wqUQO1g+SMNa3cuv2hVL90tIU1vuP0XWz/8t12+0V9Ef3VtscuPPKrV3rcvxI098xwXjgz9ntf&#10;3O99z4CL17jFnhUrS33HrawXLo9xP+GOQafLTzLw/9T/E8i90J+8fO/8bl2sk3W76/cTrOuu7y3v&#10;egNdIB3X1u2Dn/YL+h1H1qJ5fkuQbJ8gbn248uHahr567fwL8+1c1bWNI/MnrHwyX4kHc4TaP8lf&#10;e+BFv7YHMujTPJI0BcSVJUjoaX5ja0u+bBImlGAp0JZsiZZM0H8TNYBPgua3JI01YM8iXXdv8wNb&#10;Ki+ujEX9uzZ8mVzfl+9OcsNZW+mddpM0+35ZOLeV0X5L0jS/c2HptaPTY3F1XexdQW7y4J4j6vFd&#10;NH758ltr2a9oJGlCbUma9oI1b6+83sQfPnz48NfgSfzwr4weLV3UgrMNvFyoXYhdhnshBpe2h8XF&#10;T48S5T5itv3CPmQgfQqqS9KEAuX9hUOBaYFzAe/SgkeLAPT1sIker6BZ4FwpOL/YX1wU1Js34Nm2&#10;Opl3rrCB9AbR1ZsrH/hFjIRDiYiSF+oSE5vQuLjJjh2rP0ikbIJlEzMSLoB/Qc7ykA87L13ueDwB&#10;j7Frg3pYeephkzTg1zQ3SXOxa3fXEXYvLU/0ba88Y+yFi/rifdFDe+Q1fvdTsNcr97vQDn0btX0n&#10;nRWb1PXo3vPCmbHnxJ4Hi9e3vmdAuPy3vfhNTlgZf0S7WDq+5d/6tv9IJ/gzsmFlvmCcc7s12XVS&#10;Dxs8XVhP9StPO9x7ofb1gzqw+eK1b178Vx7wgyBckBY2OF/aT8mS1YNNL/3Cnf/CHC/anfdCP/kS&#10;H9euOwe+nSNc+Wz6I1ze2nRqHkmaUFAsSVLfzkePdI/3pyQNFHBvQqa6ZA1aMmDbryRNflnf02nL&#10;7GvN7z5fG9Txbx3iC9Yk4EmeOfZ7C75N32eld9omaSRhnNvObuVCf+N667EpmNuc+qKjSb5oh8ZE&#10;o1ey956AHcvWwHZ+oAP+19j48l/rW1LGX3cqqee/37ZvJOvaK6838YcPHz78NXgSP/wro4dJgVeB&#10;mgu7S34v0tclCi502MeIB8pP2EeNh8tP2AcNNP8maQpWBc2C1BBdMLqBaLgPFr7YYHZlrUy4gbv2&#10;7deuvgF/5cqIx/yh+bYN6Zy+9UvQlHjYRMXF0qsHSY/lu4hnEy+bWHn1+XVTfS/svLcPnU6Xtn1b&#10;sv/lB4mYC338p2x9NjljvRa7XkrYvdJabR9e/Stn6dB45eLy7B7fev1bxw87vv2034C676W276Zz&#10;4iZqelDfc8K58Pd8+33f296xi+X5e2H8LdV/wvLccRfbxybnF/qfwc61iEbeTzCutWhdWiPY9tYF&#10;RdoXeCvDXeuLn/QVHEeH1TlcGVuHHb+48wQJjA3SQV+gRzDP6nLreO7cL+B58W1fuHIDW+JnU/pL&#10;PtS+PMtXeeWHtUN77fxpfcE4Om6SpuC4ILkAeedfRI9XIsVYSRhy8LAZnwAcyAnbbtz66Sffs8v7&#10;xjdkv7N30bhtX//Uv3Ot/J0H7ncHtX2nnb0SNc5lZ3ZA885RQm3n984rGRKaM90qmxfq2zbQydxh&#10;EzbujBB/cszfHMqXncYZQ7f2QAmafkHTf79d2f9gWsImlKhpj9iLrzfxhw8fPvw1eBI//Cujx4LA&#10;rIs6dIm6EF3ALsK9PCv3YRH2MfJn4bGy8Gj6DelQkF1CoP/haYPfDUqjafcgEXiyubI+gapyZcAN&#10;omsLssMN4EM8y1f/Bv6V27djds7VhW7pX52ckgw3YfMTbrLjhZIj+qtv4mV5tLdfvRLvjlHCqw2r&#10;85bZCbUbh/cnLL9ykzTgVzSSNXxcuetUaZ20l6YdlufyLw2sefXK2oC+NLA/gnH29EtOdOeA7wPN&#10;N7MPeg/ufXx7PO+j2Znw2/d+ab7v7f8JO+7vxZWz8rZv+7eO9+/Bnl+vfti5XvTbd+XeOeJvLZzh&#10;rdFvcObv2a+86B747S5QX103YSBYhvrofEHm0lbu2r3tRfIv6EGX+F46mH+xfZUvfS7w/D1oXLqu&#10;n7TpLgHBhsuHt3JlXxsWa+tv2DH0ba5NoFSmY/rs/PjpKMlijHH62aOUfInP2E3KXPAB3zR3SI+1&#10;u727e3v3Oh78Ye3Rv/65feT+BPO94Pv0VgudwRIhndPO64VzPDjXozdW0oNsckNtc/fd43lh3490&#10;+unOcG/cucO26yd3x9Etf7Vf+uVMiZp+RROq+weEg734JWk+fPjwz4Un8cO/MnqYuLxvsOVS7AK8&#10;j/LX4/w+SP4s9mEDHk0X29fcBdiSNAXTPwW3BZzRbtBZiXeDVnXt5GwgHe3SL27CZekF+zfw1/+S&#10;aU76BAF3dqgHiYdNclxIhLwSKI01Xol/sfyVm5S5fNte7Jj9N2xeoNefTUItjG/cygqboKlU30TN&#10;rtddG7Bu1kpdW/0nGfovrbGSJrs/K9XBPsCrhPY7WfpWPiyf78Q30xnxwp4bnRl7PvjOX9/70nzj&#10;C+fEytgxaNt+wbgdf2m/4cqDF2948e459ht+knXbi9/kNkbQJ8DaAGjLpUPtvQOc/0rr/LoL9j5g&#10;fwGypEIooK4taKbzb7g2kv1HMEc6gKA9/Nn5f8LqQ5659b3kb99i9bqInu6L5VdfPkmKq0+4OoW7&#10;ltZXX+3lrUxW8ptHksUapwt+vPhDehsjSSPpwi66b7k+AftrafxAl2As2ezaPW5vr73XBohGRuAX&#10;2L7X97OId/kDvXyfm7xwHvee27cd1L5nerTG7LtPIgTq6xzY+cPrvKCPu6A6nRZ0JZ8OoXFX9tVr&#10;x6ZTe6SETL+e6b/hrty//tQvadpP/TLrS9J8+PDhnwtP4od/ZfQIcnm6+LrwXK4uyX2Mv+Dx4EER&#10;9lHywn3YLHoowW1DcxRkS9IUXG+wK4gt0NwgNQhAg0AX/0LQTObK1d6g+ifgK0Bf6H8lbIzZuW6d&#10;XRI1bC2xkG8kODb5ITmhDTdBol25fdpL33YJl8XtU29c7dbvytCuv3qgd+u8pT7l7Qdyl75jJGYk&#10;ayRpJGisjXWyntbvrpm1WrqSHPVK9ZUF1tr6wu4BdXNXx7/j2v/KpVff7+PSgge988Ijex/LnR17&#10;fnR2/HY23G//BXx/ZtzyQHP+dE5dfV74jXfpt/+l35/Ba/wfye1MfNFDemW/wOoGV+ral7bjYM//&#10;9e1P/l190rUguQC6O2gD+AJlfGvzS8bW/ww2iN9gHaLHl0xzXjt+w+qzcwn+9a/8O/aCrB1fPVxb&#10;tC/qk7Dg66sPXL3C+uAn4KtMTvLpBekSvT2ye8e4UH86StRckEHXrbMhf13/h6vL9pORLlc/e5qO&#10;eNXpsDLIuWNX/s6Dd/HTuL4/32pnrcTGvuG865zV6qFzfOFM3/N8+fUltzlXD7q89AnuA+2XbDB3&#10;+hoXktvY6HjIYW/zt5YlX/oFjQSNX9aUpKmvPdSZU8Lm9Sb+8OHDh78GT+KHf2V0cblIXbRdul2K&#10;LuB9QOzDYxHdg2LrP8GDBvaRow23Dc1RMF2QHwrCBdIb4BZo3mBTACoYLajdgDgImlfW9i9NUC3g&#10;RoPajakfT+UG/ujLr750bTyCbDZV1leCQXLiN5SoCC8a+raXtsmOaCVV9h8PRlNCY25/2DnIRDeP&#10;ObXDTbws0F7yg3E3URP8daf7axprVXnpuz4BL351MHZpdwxZYL3tRWuurd5+2BKMR9cGtPpBkuan&#10;R73HsvNk4VwRkOyZ4kzom94z4GLPD3jxdS7s2RQ2oFgd4PKT8ZKFDrcNL31/wrVh6dv/4gXn4qsv&#10;fbKTD4Lz/u/FyuC79eFPfqBLOgqYC8ZfSZq14479e0BWZRCUb7C+qC9+84af7AG6Xf3MFV42/ZGc&#10;5W389oN5Vv+L6JIz4NcldE3Wy7bF9cNv+55u9OL/6PXvXqy+88S/ui4KsNOdPLrv+BCt/vWBUh2S&#10;kd728QU7yeWzxeqwvgBj9ftWLvDjRdOfv/oGJUMWzt6f0PkcNinSOb5wtqtr75mfjD3TnQvRJFNe&#10;c1/a3h102dI8+Gtffrz1N3drLgED/spTSZvqzpsSNt9/wf3hw4d/HjyJH/6V0U9CPTI8EDw2Lv6o&#10;f5G8xT5mtn3xW9/Cg69A2i9pSg4UTG+Q+wo2l1YpoN0gF50M/bWXv/bOV7kB9o5Z/nD5tl19x2w/&#10;+iJ92BPod5MWEhJLAwmRTYxs3biSGZIieEq0bN24nxIw2w+XH+KProxmbvbAylcac+nqjWMTtK/2&#10;36QJ+V9C5SZW0NRvuUmcpW97x9x+iG5td+3Vt78Sdk8s/dWn7XuprX5/TQM9nHtEvx7jCw/54HG/&#10;wZqg5J4htaNvIIMPvfFkbfCw9QX66qJe3wZqF4Kmn7D6wW2/cG1WvvovnI2vvnRKb775ySd/hB0f&#10;fvLJrs3qnX4FyQXaBUtB4C14Fny/UJ/gW33pL96wQblA/YX6G5uu9H/hp/Uw751r5QbjX3Lov3ps&#10;/x1jPvNcRM+/oeB0k2KN3Xl+w7X/+mLryUsu/6/8+O4e0nf1pfO2105+Mh74JV7jqy+Mf30b9Nq9&#10;TGbY+aPzxX4Ddywf/MSHFw8+3xe9+g47pzpLF2jOWmdZJdTvnN5kR2f6/iGW837PfH3VG+es/0n+&#10;T3AP0DXa6tIcle6UyuDOWT3Q6k9ePm5d+sPHEjIlYvzVJn/dqf3QmVP/60384cOHD38NnsQP/8ro&#10;TxJcZB7M+2jeB8nrgfIb8L+wPGT91LfAY0wBtSRN5Q2UBZuC0ALOBboAdQPVxi99Ee3SbzAd7ZaN&#10;qX6B54IsiG/lAX0u6isRsShpAfe/zJa4gJsAue0g4RHI2T71F4xLD/8mjTH0IZNc/ZAu7QN1Y8j6&#10;SYa68cqbpNlkjf111+TSWrd4NzlzEzVwx+34TRDhMd+u/dJqV0e3F7Zt7//UB/tQ9zAGD2TwqP57&#10;IKDYhzvs43+hb5MH23exPBsU/KYH+RsYbX3bIKh7BV7q2n8EQZ3ADu3Vt+0X4hHs0ZUNfy+uvUD+&#10;tR2c590pBUndN6G7ZoPoe87veY+urk323huwvEGAHn4L3Nd3bKh+sX4292susl/yV0Zgx4v3NTde&#10;4ItKc2drfg7u+eh4f5oDdi1/A356Xdn4di+GaPHSdUHvi2uveYJ1aLz3TOCP+uNrrzb/3eP2NZvI&#10;ND7Z5mSTvb/731jgH/3Lh3f7k7W+Sj9n3QvOvOrG3LH17znY2d1Z7lzvnHfu79m/dXAH7BlKrjMW&#10;DR1tz9na9dGD3G2r04u++pKbzORZu/zZOrVe1i705u2XNf0PUK938YcPHz784/EkfvhXR/9NYfjv&#10;/oZ+WdPf4e1PGfxcVBIn3IeSx899BIXb9qi6F2bwqPqNZ5HseF5JGsFvEIBuACsgDdFfAe/yqb/a&#10;sDJ2rpd87e1T38AeDX4K1MkUWEfbesmHIKnxEy5PiYylqb/4YGlbXuDfZAr6JlRe/ZXRyVqgG7Ny&#10;wtLVjZWgeSVqrMvdX9ZDW0IFr/bSlv9CH96w7eULrS8szb4My/Pqq7yy7J/Qg7jSw/w+jsMmaZTq&#10;L+CvhO0LK/s1F5hr59y2AODKWaxMAYQH/2+BkX6BkODuBmsXG6ypLzawE7hd+m/8+pUb7NH57wUb&#10;f7L1Ym11vndnlCTwhwLukD3bX3eANjmVBV9QG/AGY8n5I5C7PgyvdcJz9bjzuRvZWf/OcWUsftLn&#10;6kDmHbvzX99Hi+fKfs1jLX8DPmNeMu8Ye6i+dM4O+tLZHxyF9A7V6wt8uri2ozVHurQ/m7d9fb9n&#10;e9sejr9xySOT39amu+fZvSBP/8XKSgff2n6HdL409GAs2uXpjAvOyz0bnfd75msHSZLo6u4DZ69y&#10;4XyFaHvW1qZH5eqUfLrsvOrmTwb7+WDXMh/n//ZPb93vrzt9+PDhnwdP4ocP/1N0cYX+lEECpz91&#10;CBI40E9IJXAW+5h6Yfs8thZLxwfG9ljav+4U/PJAQLvBpyD2YvvwbgD7Z9Bcd+yO1w7Ns7SrA2SD&#10;+g3Ow5VH5j6wKks4lFi5kJyApV++K+PyS3iEfhET7See7UO/SRM0MAZ2TG2yAvqWsG1yjK2UnIGS&#10;NPuLmmibiLEm1gfdPsSLvuWtL14yl9f6330Q7AN7QhvtVX/12UfgURwkaoIHdQ9vJexD+8LD+9IW&#10;5gvmvzyhsfRYeYBvbViQEdYGQYSgZoOKsAGQgEqAsMHB34sN2DaIE2Tc9uL2JYM+r4Dvz+BlG2Tj&#10;4uqdDgXJe5Z3htcWRAuAFwLurQfB9iJaWL6w8n6bK8RP3vrxrgE/h9Xhtznv3DsX0P/SYXW6uuhf&#10;nZJHh3ydz7ub+4OXyujmM/bKD9aTH7b9wh2/suu3R3av0Dd96Gu/pPdv8Bbg3+TwgbnXtuZtL/ft&#10;Bt+xb9meZkty7rqSTSY7dszOq1we0K5s3ubfb27r2nTVVvdNLv0FdneebQKlc9B5WNl5Ge59EG1L&#10;Y4JzeM9R2L5wEzXV44tOL+c3fSqbM50gWojXeLbym3XN1+2bkjSv9++HDx8+/DV4Ej98+PtQAkfy&#10;JnTZBf/V4SZxNpkD/TIH9tc6f4QeluqN6aItCN4kTYH0DWh/wgaoG+x6kOwjYB8ktfHBb+MA7Y7d&#10;gBvoyI5XkH6xOqQrfeO/iYfKTbxIcEhWLDaBIYmhHl2iJGzS47YrYft3fNhkyu2vbjz69msH46Nd&#10;mduXPPasffZSe6z6QvLlrk909UV0fcodV/3it77X+of2AOweC0sn4zde+8j+tac8iD3KX49zkPhY&#10;PmPJCWSDOdNFfXUIO/5C/53zJWdl0XeRHQIMAcAmbARMGxAsNhh94dUfDTaguxAIbkB4kYxX4CYw&#10;he1bsEMACPS7+tbe+dNrkwUgsH5BMFxwLEBW3yAc9F2QE17zQP3J/SNfbv/OL8Gwc77mATxh9YWV&#10;DXSyR+iz/drps3rk7+5Ld6j7s/4/Y3cw786/pTqQtboHvIvofGh/SOj9EdZfzZO83YvB/g/2u8TA&#10;fsP2eWPpfteotrkWdIBobH5Bv3L1fH176vq3j87qxt/v2lh9EiOdac7rPTc7G/f8fcGdEW9j7tkZ&#10;kq+9dOcpPZTWqLox9AHzpkNtZ/iVm638Y6+1b74kzYcPH/658CR++PBfB36B89svcV7o1zk/QYKn&#10;Es24aAWxEjShAFtwK8AVwNZW/y1ADfcRcB8kt09Qe/n13ble89KJfmyofu34o0Dd3ALTEguSD5Xq&#10;mzCR4JCsuMmLS6u+IOO2X1ieTZYszws7ZpMt2wY0Y/Xv+OStfWGTNNU3ORNuskUJtUO8l2+Bv7Xc&#10;Un2Bdtca7fbZb7uf0F88oT3YXrEf+wZqK9U9hi880D3Aq1/gTc7KJXtp9KAXnq0vkrs8aHe+tQ/P&#10;8mYH0JtNHv8goBD4hFfwJFgMtX/CjgGBBWxwFzZgXL5gvmQK0ARAL6wdcO156bf1nZ9ekgY3WSEg&#10;v6gv/sUGyr9hx6ycO+fW699kxdpwbQn5PH6Jhdf85ru48+NfGdZ01zZcneoHPNXpsfNeveiw8135&#10;F9a38lWHlUWv6i9esEfSSwKGr9C2L/70bmwy23/2aqjdXm0Pt7clACQDYPe+cclLZ+vbPNY7HSvr&#10;j/7C6vYbrm/ovHbsN6f+E+Lfb3ftXDpkd/7oLOts68xzHjpnOyvvXRH0b3vPz+Q5N52dcM/TXZfa&#10;q+/q11m8OrobnOX64lvZybGmoQRlf6D4esd++PDhw1+DJ/HDh388bkJnsb/SWZT0kfiJr39Dp+B0&#10;kzQF169AeAPfDVIFbC77rV8s72ssnssL6B41aNqL9KPrBuiVL1uiVRpPHw+W9UnJA4kIkKzYMmwy&#10;RxsP+uX5DZtoedFAH7nRJFwkWOCVmFn6lVmfNjtg/VJ9kzP8VmlvWQ+0xaXXVu5Ya4m+uH3Vrbk6&#10;novdD/iSYfz27575Ce0lj3CP5IXH+SY19lF9x7zmICPepS//fk/6XnJfdGON33noGF62CDBgA4DF&#10;Da5CARZcurpx5CxP2OBWsPET8DVm5SdXwCo43XrAo37toQ+dBJcvHdULWG/iQPBdwFTQXakeHR9I&#10;MoRkwdIXd3wQ5JsrREuOwHv1XugThK8OFy8d2Puav35jGi/YN+fipVMwJtBj9awOaKE5o+2cK3/L&#10;YM0BTf/qUh3049k2Wnrww0+IJ97m3L14921le1uQv4gW7H37vP3NFn6kf+3100+IZ8G2tfWiOX1f&#10;F2vjxeXNDrZvfb9xtlbyTedZZx10Bu5ZerHn6J6nztrGrzxn6J6jr/WoHk91Oob01xeS2flsruZ2&#10;dps7vsY0ls35rDXqm+sP/15v0w8fPnz4a/Akfvjw7xMlawo0N0lT4C2gBoGxwFUQuwHqfWhU9+DY&#10;x0f1i3g3yCVP3+W786nrCxtIA72vPWHHVZKX/PQ2Ln+UaNhkhOQFbEIDz+Wt/pKh/ipvskR76WTu&#10;WEmVsEmYF26ixjiyFqs/8E2wf7bNh3DbL1gva1a7Eg2i69v+F+9PMHZh71yeu1fsw2C/Qw9fyRNA&#10;v5DcePGTb7725/bDfjP41OGPdCbjNXb7oDF0YcMGE9UFCaF2AcAGE4IBuEFU2P7FS8ZtN75AQ+D4&#10;Ewr8KgVyZAnU0hvQLl5zmz8UWL5gbnpoF7AW9N5kyf4bZtuuHyQyYIP2VzuYwzwXzVNfY9Kt4G11&#10;foFdAvBNdFzQY3XZuRfsaxxdVp9bXn3AOPqFP8OTDeYLK3/ns7671hc7B3nkXHlh5dCLXxf14bcX&#10;7c32q71cKeDf77YSBO/G2Ofta3pc/aH+SjyL9SkY8xt8U/uNbZ2/AT++9QOwz3efT9iqf/0jsVEZ&#10;nIX3bL7Y8xP2HHWWkm8trI8ETfpU1leZXXStBDzJI3/nI//OxRf5r7Xqr/293pUfPnz48NfgSfzw&#10;4d8nXkmaAvINtIMg+RWoFui9AtX78ND+CY158a4sc+ycsDpk0wJNYK1+gZcs7eauPz+UNOCXm5yQ&#10;vFj6xe3XNjb/L091c+mvjq9SMmXHQPTFJl4kYjYxs/V4krEy0QI/vMBXsH3J2z79l6+2vVfd3ruI&#10;B58ytGbq+pZ3YQ/8VofGR7OX7JdFe2Yf2wv0HsR3v98x+4iuP9m7R3fszn9hzGvsSwe0v0cG3feh&#10;L5DYR38QcBQwFEQIkgQS2mGDqIDnJyQPBFrBPMkr0Ci42+DxQvBnzitPYET2C41b3QWNsIEjnVav&#10;q2NB6yYw/kyy5gUJjVAAv/KuTPDvmaGT03jBNJ1/wtoheUCPCzqtbub278L4d9qi1S8ZYZ6XPi8/&#10;L27SYNsX9bMFLRk738Vd64urA730bfvPAr/9/NrT6oL4+836nusXtO8et5+bh9/ouvWl8d9i90Vl&#10;tLXlrh/afleL5a8O+p0v2XF9kq3OqPXP+ml9BJIqmwjRdrY7Y53vP+GON4f1sBYQPd3YY3123eNz&#10;LpNZWXtpOw+7G5/f+t5e78oPHz58+GvwJH748O8L+2/dFGRukqbgfIPkyldQGxorWBW0Cdw8QLYu&#10;kFvg2X7tlae99A2SVwft7V+eSsE3XN5gPjrVn0/4pWSDUuICoi22r0THi7btYOxPczRmgd/Y5btj&#10;JGE2IaOuHV6yzBPSDbQlV66vAB0kTtRXHvrde8a0dtrGX/5oy7P90fS/sGNv3+4ZezLYL5X3wY1W&#10;ic8++2kMfrxh96mx+nfvLv3qSwdzGGMu2Lku7jyNLaDwqBcICALCBh0CjBtEXLz6BE7qgohQfREN&#10;f3IKMgRucIPIArn902iyyaf7BZ0CvZMDAseL1eUV1AaBrQC2cpMqf4T4QmNKfEiIBIkQskqE+PfM&#10;/Ntm0SRoJEUE13RcO2BtwL/B+B9hkzT0WpSwSe/kXd9dXa6v8e246nwNaAv0O+/K/wk/8UXfOclc&#10;oL/Gh7VRfffy3c/a7Wnf7EX0+z3Z48k2z/pjcfXPvl1/dUm5EC2ZP9lqzkrfVSXoDy8Z9ae7s4Vv&#10;rp+UgQ/Cy08LiY4L52DnrvPQmXjreGpfJMuaWZ/olex4nUGBLdabTZdONvvJbX1e78sPHz58+Gvw&#10;JH748M8P/15N/w5N/yq/f5emYLPkTP/D0//rbyhA3yBZ4CtIFRRvcCzJsUHbLQWaLwjwNuCrTt6i&#10;vqWbd+fXRoOl0b92pXp95ofa9I9vEw78pAyb2JDokPTQhktbGUt78Ri7/OrLD/g3CbM09DvefLeu&#10;vT4IEiEX+oM9dfvUL/+27cVADh7tRfRXn/H6tFeufbIy9htoz1S2b+wV+0Xpkb313fs79u63Bd5F&#10;8++8L9Qfdp5FsumGtrzq5nzJoWO2FTh45EOP/Q04wgYZPf4FFBsgXdSnX9AQXvOpCz6CeQpSbsAW&#10;BJE3eAvm2bmWRn6g6wZHGzhe3Pl/C9AF8IJcCQwJGAmZxaXXbkwQJAuQJUNCCZH+sXn/82B1CRGB&#10;dXqsfuvPl12ru8D86vCiheYtSRRKzpQ8Sp/adEr2+u7qsv4O+BaSCBfRL/QZu7Jf8n+aE5LJLz/N&#10;GfCvvJ13kc0/fVv2693bsHt7x9nf9nXzpEM6pz8dK68deF5rDMawjaxtXxvp4nvTt+PJNWa/87Wt&#10;0vcMaOunPWtgfbZjQ/TGSNi8sImYxY6rXRltEW3n33OIf9ZPbIonVDd25dA/JLM1e701P3z48OGv&#10;wZP44cM/N0rIlJjxP0H12PZLmgJMSZr/z9/QX3cRiEPBaUGpwFSQuoHqBm/qG8S9gk605av9CggX&#10;6Dvv1n9DfHjpvmV0c5iPXnSVLAj556fkxSY6JEMArcTIjvmpbszSzL+8YXl3LrgJmeVdOrk7hzpZ&#10;aPwhmaG+5fYvSnxULo96sreNV7n19uP226PVfwIZP43Zvov2y4V9Y29XXthHu9fbf/ba3W9gP+I3&#10;5spYRF/+UHvlkm3OnffKCdqV8cTPtg0QgqBFUCFBs4maDTAaIxAoMPgpUNAHgpMFmRs4xVuAUXBy&#10;g/XFDdzMQ5fk0XeBT2AkONoAqXkXO69AsgD2pyBVvyBX8iJsIuaPEL9EjcBYWzLEXyvqzpAQaWy8&#10;Lx3XlrXpojHGboCuXgnNo59e6ZBuUDu94+cjc710emH1S7cLcm89/Xa+8JPcP8LKzF5rww/XL3RZ&#10;GTu3/XX3835H7eX7TW3/tl/7mY3psWuVbnSqDvGsLZdWidd4aA64fdlKJ9+Zvvh3HrJ3DLv4ir/W&#10;Z779PVOC/mCM8VdWWDnOqD2vKn86z5a2MoIzVp8ziR7Zls3wsj1edtC79u6FaK3x67354cOHD38N&#10;nsQPH/550S9n/Cmon62XqKnvlaT5f/wNBd4gSA4Fr/ELYrU3+Nu6wE9gusHcQkAIgkHYoBAuj3nr&#10;uzrg2TqecG0wB/5K+lffBEI+UtdWLiRALl9j1S+MkwzZMZcX8JFrLDnh9T82wYu2qN88yvZG8wV1&#10;ZTzbh97+0V767UP7DfjtycqVsfXbf/nqt69/kqWN1zh7qD3cvt5kxN3vu792P0bzHeDxTeC59ZWl&#10;3DrebLLX9Zurvb0l4HsBfzYJDgoUbiAT6n8laS7i2QCDLHWBgnYQuJhjIZgJdCvIKPgoONmAFqLf&#10;4KRx9KgUFNEBNogR5BT4CIbCBklh5xZQClaDoFTgii7IDZIrC0kbvzyR3FjEA5ICQX9JGcAfn0BX&#10;sLs2LATJeLaEZCSTLersrH/7VscSNNlVm178Rf7qs7jrYC0ac30e0NCV5nzNRYeVubSlQ/LYmm1s&#10;zN5dQ3566cd31dOjPWhP+4bap2C/3nawh+1jfmLfzrnrk27mj69+utJ36/rJC9dP9bPt8jbPb+to&#10;XHpVRo9nxy18rxIX++07C/Lj9RU/a28/5GPnCuy54rzas6v+5QH04MxDv2vd3HQMu65h9Vs9F8a2&#10;B+9788OHDx/+OjyJHz7886EETL+c8W8J9MiuHq0+PAVtJWheSZoCckHwBqTbFvgJUjcIDBv4CVJr&#10;XwgKqxv7CgyXXl0AaswC3+03Nhi/wEOfRfQCdAmCTVhA9PWfOr/CjjFO/fK9+GF5JFG0Ifpif8GD&#10;dsdFU9c2Di+dK1f/bavzm4THtvGqaxu/de1KcnZvBn27XyvRjFu+5V/gq77zkOE7sH/aI/Z6iYet&#10;h/ZRe8v+8w0Few+0K8E891v7CfiXN5n2c9i9vvMZgyfsmLWtAKHgYAMPwUd9eKG5th74Z+U1/iUz&#10;1F9QEn9yKn+DACYZBSAFGwVkBWpQ0BJdgBJvY+iy0A8CmQ2INghabEBo7oJGAaVg8idsQFx9EW2T&#10;NH5tIiEj0A/xSwqQF32TM9FWHwGyAHr9t7b8EfAljw6VtaF5zMluul4b8MOdK+RvwSnsmsTb2NXB&#10;3Gt7WNqdRx396qQN5siOwL7u7+7t1kLCBtb2QB86JTcdsrG9KPC++xNqX9ru0dX76mtNrE9Yv7xA&#10;1iI63X/i33nZvWPwBXoao/4Tf8jWbF6f+eZ959Fe/ov/J6zvtfcMMYfz5p47tx02kePMDOTSdXF1&#10;SW/fQPXoO251rJ2t7cX77vzw4cOHvw5P4ocP/zzoHwX215okZ3rMlaDp1zT9tad+XdO/R1OSpgBT&#10;kub//TfcX9IITgWw8UNB4q0LNje4A4GYYC9sW+CHf+tX1gaRwZzm3f6f2vh3bEg+nWADyHyyuMmE&#10;pQUJjksL6tsXyFg+7S3DJlNeiZVto6GTtW00+EmXUN+1F33rm9jQ3nLHvObRv7xkBbLh9rc36bB4&#10;jVm8xoB+e749tXtnkwablKiMr73mm7H3yLmw78Or/4KslY1WGc/K3H0eqkfHu/zbZhM7X4ma2nzA&#10;fvP9BDrFf5M1AhNzrmy480GyNqgp+ChIKTgRmG0Aw4bmjB8ESI2nVzBO4CN4kwAQCAl8YQPggsew&#10;QajgcsuCYEmXsEFypWRMwVSoHV3wX1tAChuwkmNOesUTdtwL+Fbm0hbx4xE8b93cQZDN/ko6Ghde&#10;c+TrG0xbJ2tDlztnc4SdY/tfc5p3x7xAxs6TXZI03dvd6aG7XPKsu33XlS9CMpOdDms31I5Ox2yP&#10;xhe7N+kY6BZ23hfipUNygG+AruZBX35lPC9fsfkFvK8+iCfZ2Zz9/NQe8X1LXNg3fGQM8LU99huS&#10;JwniXPkJl8c55kwLzji6VoLz6SI92AurW1gfZG/78vUG/fDhw4e/Bk/ihw//HNhfz/SIk6TpYRe9&#10;h55/mybeEjoFmiVo+itPkjQ3iBewCnRvwLvtgkCB5wZzN/gS4FUXQFXfMYAfXbnBJ7yC3kpyl7a6&#10;4qk0J6SbgK92/BvQ34TAJhZgkw7xSETA8oJ10P5JNlxZK3/lXB71lb+24CHr8uBTbv/6B9on6nf8&#10;1neuK2/5lrZytwy7V9HgxX+x49TJ3H1jP5co6MEcbrKgvbb7D7R3vy7QtrzAS+byoeNBp/uW+JWL&#10;HZM9vo/AbgmNAoZobCc/kLUwBx5zJGNhPjLJXxqgB2si2SJIEaBuYCIYWluMCwIXwcsNeAS8iw3s&#10;wgaiG4CGDXYX6BIxlRfRBfI3SZPs5mv+G1DSefVLrw2a/x40jm3k/BngDwXR0Sq11zf8tWNWVnpk&#10;y9q52LWi88pKtmB+5S7P7btY3kXjyK+0vq2TJE1/wLL3ePXu9oV9sP4IzdH81sOaRjNndesNeIyr&#10;HpLXGP7fJM3W04NPdt6XPHpcnS/MHZL/E1YW3nRq/GJ5a6dXe8D3297Yb7zv216JN70bl261+c63&#10;Hl+4+w2SlUxnjnPlJ6SDujPpwhnlTGoec5incul0Wb35wRg+qJ6N7cnXO/TDhw8f/ho8iR8+/PXo&#10;1zE94HrQ9SDv0VayJrr/ctv/7gQ99ApKJWn6353690r2r7RsULpYWnXBZeUNPDegu4HX0oJAbWm3&#10;LwjkzHHrYfmNx3f569t6/II+EPDFxy8v5NMgiSDJsJDwePXf5MTiyt727TfHJtzMqc+Y5a++bbTt&#10;M89ibV9a2L2CT31pwRzmRFP+kR6wPDv/1u+Yxeq2vNXJsN/bN+0Z+1oyoAdz2MRBfPaf8WBP2otb&#10;XpjTHre/4fIu8Dce7O+XLGPwbt24BXslRtZ241f26ro6m4fc5IRoV+b2V2+scVBf+pTkucGM4GUD&#10;khv8bIInCJx2vIBHMCfwAYFcELCGVxC6ga82RN9kzNbBmEoBaYFlc6dfurJX8MemtYUdG4j+hrUL&#10;sk3QflG/Ei5P4wXEyRHYq+tfvuSkT/qzN7sWa2O4dtz5V/arf/u2Hw+9L9B33VvD7vTub+g+d9/7&#10;t+a6860zWfRJh7XlpcPy4VVfGsRPz8Xu1ebYMRdXl8bQn07Xd4BnxwVz33563fkq+SqdsrN93n5o&#10;b/Rt+Caqt1fqT5/G/SRjv3v7Kpl3D6o7P+53GJwzYfv3XKrtfHqdTTvXzo1Wud8A/dcffBF/tn5J&#10;mg8fPvxz4Un88OG/PkqovOgv9Fjz6xk/be9hF/3K2cdeYwpiS9BI0vgljeBYcFpZECk4BQGrIHPr&#10;4adgS8BUWR/Eo9z60sIGdtXNtTQgG5Zv+dWTvwHdBpz1ZfPF+iMI6INkgYRB2OSDuvbWF9HI1v6p&#10;VE/2JmluPx79+4ubxfKEHU8e3eLjk/r5BG3bQMbKViZPHfDvWO0Xzbjqr3XaOba8fECOPf/aN5I0&#10;fvVhr8fbOPvTvvPNkKluD+PXXly6dnK3b+vgmwJ0vGSgvcZkW2W2Q+0ds2VY3WDtDju3eS4uvba5&#10;X2OsT+siqBH4BMFIEASBNQ07rmBIYkMw9lPQAxusCkIFj0HQ6xcwtdHQC+L9UiZo1y+ADOYIzZlu&#10;Aj52+YVS+C3QW7uqRxNgLm997GRfwezqsuCPxU98ydqgeANidW2BKNBvEQ+b7hq9dAjmroTt2xKs&#10;8WIDfe3QGvqryiVmur8laPo1TUFya94+sDfIah7z5wc+qoxuLvPddWH/+hKNTavra69anxfM07yB&#10;HDoFNiyiwfIGelw5F823stMnu6z/T3vaHok/GexcmSsrn5HZ2LCyL8wFzhbY7xGcT/q0g3HxmaO5&#10;7feLdAt03/WuHU8y4snm3pf7tvzw4cOHvxZP4ocP/3UgoVLpUfZHiK+EzP7d9Op+Gn1590/jevwV&#10;nP4//4abpNnAXqBa0LSB6QZU2ksLBVkFSyBQEkgJpgRUQVC2NO1Fshcb7OFZ2mLHvOYUyIGgM/sE&#10;6MrF9hXMb9DPn5Wwgf/yq+94dLJ3jrDy8KPVxo8edizgJ0M9bBLHeDIX1/7ai+W5JdlXvvrKXF8v&#10;7rzo2ksz38oHdH07/rXPJQE2EbD7x96zD7WTYQ9pX9xxvoulXRhjb6NrL5K3MhsLv42Dxvq2K415&#10;jV3ZIfv4lR/YHHY8PS/2bIlv512+uz4SL68EDLokRmV9+jeYqi4AEuzABroFPQvB5warsMFvCRh1&#10;7UXnvrsgvsZv8CloTLeCrWzIHvtz/RGuL9i4NvOPfR6MbRyfmD97BdmC5A2W+eOncvnWnlewWb25&#10;BagX9W3Aas2sk7XaOUP0ePBt/fJXZ2/YZMGu89L1tYYlYbqnu7M3OeO+l5TY5IS56JpNa1f09tpF&#10;Y+jOrsoLtjWG/nefSl6Qd30I0cmh+/qs+gv6V39+IwvqI6s5s8GaBXvIfrA/7HV7Jb7GJi87zUP+&#10;yiZz9yIka2VX+p7uN+Y7WkRX32/0BfLWHm17376HXfddq9rx1t9atx/3ffnhw4cPfy2exA8f/utC&#10;kuaPfk0TT8kYf4Ia+jVND/Uecj9douTHWxDqlzT+TZr+ulMoIBfICko3gAK0Sw8bXFUXRIUNqn7D&#10;jl9EE8D9GWzA91Pglz4FLAUdUNARvTHXvvwSfX0A9W0SYBNfgEe5/t767Q87fhFt5wjol/8nGfrg&#10;6h3wLL96uHLv/Csj3P4FXjyXV50s9IsdA/GzrxL0rbyf1rmyfWRPSwQIfu1je/CivaQMK3/78O/e&#10;BfTd64BH/09YecF4fdlx+Xas72j7G5/u+C7qXz/ygbkX8ZO7Mmqbl0z823/XR2Ih3G++IEcCojIe&#10;QZHASMBU+Z8T+Agc60cTfAo4C3gXBUiwdHdAAWTjkykoFCCG9Ezf7MoH1uwn37A/myshnrvX0YKx&#10;jeOf5ucLwfaW1y+VS29s/tzAN/s2CLUOS2v+oB2uX6xZc9DRetEBDc+CTVfn1iJs4mDXVrC/fdaz&#10;u717GvYPY3btQ2MlDJo/fV57cHWMF+gcD90D+qXZo82dPum1utX/Grugw+p98RoDdG98WD+uTcG6&#10;vfYPtGcW6JITycy27DZnc1zZ5Dd259k9Ce3LTaqA88e3t+fOYmmNuzwrM5iXjelmf9y9sv6uHr16&#10;+7LE4et9+eHDhw9/DZ7EDx/+66Ikyh8laEK/lCkhIzGj7E/e6itJUzLmNTb5PfhKHJSg6dc0/gvu&#10;179Ls0GjQOq2BUYbZAmSQEAgKNj2C/EIvCoFWytzAzI8xrx4IDnkCSyCoASixc+mtU99fRHymYTA&#10;JgE24Ofb6vhh5SiNw3/LS4PtC3de9O3/iVa5iLbyV5767qMdU4luDNot1S8aC7Xx7tjlVY+eXu3/&#10;sPtdMm2xMoL1gfZAe6T91H7ZYDXsnrRnfgJ5leaq/drDL9rSw479CXf81fWn/vCTjJVPzm3D2nqx&#10;fI1d+Usj+9JD+jpTwDqBpIR654CzoHKTDgIh5QY9C0GeQC9sQFRbnwAJBNSCzwLDxaVtoN7Y5KaX&#10;QI2+ITvs0Xxhf/IJX7zAX+tHcrYN8TZf8/MJezcQ/KkUADfmBrvKcIPQ0JxwA9TkCKCTTScB6ks3&#10;df2X7yYGqr/WrrWCV1+Jju5nSbfaF1eGtZc4sMeAXasbrN7agTyylz+wLX1W1+j1k2fOi5VFNrz4&#10;YfmMD/QNZFqj/ease3vgj2B/JCOZ2bvyV+5P4yvt1d2nlfanswTNt7pvETz6dqx2fOjBPHduSK/0&#10;371xkZ2V2dra9s786W354cOHD38NnsQPH/7x6E8x+rVMv6SpLDEjQROtn0WXpHn9aUcJmuhdtgWg&#10;/cPBm6TxSxrB6U/B00JQ9AqmNlDaxzwIEIL25UFfPgHZYucK2vquDKXAJP0qBWfV8ZET1l72q28w&#10;LyEgWZBP0S+un1e2cuWq14eGXtmcr/4Lut22srF3fH3b/5pDe+nVl27c8qzcqwsYc8eFpaMtT2ug&#10;DBI1kjNbX5BD/upe3V5rv9jnlfZOsJY71viweypY80p96rsPfwL+BbmwvDt2Qf/g+4HtC/GvfLYs&#10;lm5t4Prkyqm+emnjg+UJ6brfvARCqK699LDJCfXOB2fEBkSLDYa2vomFpUkchGgFdwLsAiiB70UB&#10;o8AxPsFic6ZHOtJ37cjOe7ZVrh/WVuOjXx8BmeTyNTkFknwh+BXkSiLcYPoV4C6Wfv3+Wo/1Mx12&#10;fhCcXn9HE7TiCdYhoIXam1BZ4IdoNxGz7aUb076AdAgCavsH2Hh1vzYmQ5ncnQtt+9Jnf0UTvfHm&#10;CTvvwlxh/fbiheW7IMv81vPuq91byrs3dn8kI5n0TXYyd5+uPDLQ7Mndp5U34RIdTWKmUh3fhTF9&#10;Z0urTObCdxDS8e79cP3Ml61vb8z7rvzw4cOHvxZP4ocP/3iUZAn+S+0uzfsrGkma/atTldFL7PTQ&#10;KPAsMXN/SVOQukFppSAp3CDqBkkbIFXug13pQV/7PvyjL+qLT7ClfufZfjxoyp2TbEFEZY8hwYj5&#10;jW+O7GP39UF1QaagMz/y5fpzeYyBlau8PHfcT7JAP9DrJ56f6GtL0P8T/9LYhaa+tEA3+q28ix2H&#10;tuPD0iVdNikjKan+StIEcqA52WQPtFfsF3vmtW/obPyFPmXjXrh95tt5lZdHffW80Ldl9i1PIJvO&#10;q3/gr+u/cNdJH9t+sx/i+Ylv9fbN3+RCqH+/e/Xl7WxYdG5sEHVxA6ZX+8VfMCWQKkjsvN6gCdAL&#10;oAoY4298+qSbc23trJ5dfGJtf/KTcfyy0PcbDxmV6ZOd2SeQ3UQJCG4FlvzCNyDw5bvtW9oGpuEG&#10;4BuY5tNQQC4ZcYG+fKGkRTKSFX5LtLwg6RGWf39R89JDPX2ad30JN/heO8lo/m3/RK8N6bpJmmjx&#10;mGf98QI9wk9jlr78Ib1e/dWtbfZL0kisSKLYa0Fb/+4Rcskj5zVWHeq3V8Pu5/32fRsv+rYXy9P3&#10;Vd2eN9/ufzqxkX/Xbxf82Nref+/ww4cPH/56PIkfPvzj4FcwJV5C9S7MkjOh5MtN0iy/BE1JnS7m&#10;gqGbpNm/+iFwEuwIul4B0H3o30f/oof7fdz3gId94Ou/Mhbx7Tw7HqLf+ZQbcIVobFpb+OBCQCno&#10;zGc36Az6Q/3bDniSxb/qK395V+7Slr79q9ftU26f9u0PZN3xO1Ydrm0L/ZWNvbKWtu30AH3al2+T&#10;LpIym6TZMpCzoNPqnD32iHJt3P1jfFj9AlnGwe7BBfrt+4l/+37C8t1vAG3b0Bj68tW1L9r17bbj&#10;4ZvkJFN9sXbsvNW3j66VewbsOVNbGfYcMUZ/45wd2nt2gMTNoiBqy/DiF3QJsAqoNthedI4XPBUw&#10;FoCRnUx6suPadenBesPaXWkcunErq3Hr8wV/pWM2Ch6zUdArqM32eASgwC+L9ZcxaObYQFXwnQ8F&#10;oEFQWrBa8H8TFhIQC3zLT0aJC/9eEEhm3GQM2ZVB3/IYs3rgb25Btv2xtm0wTk9j4crUXtv006UE&#10;zSaR6EmXm2SB6Fenyp+w89Op8sUL5sr+/NGag/12kypo9e8+oTM59dmrsHL0Kdt/wX5+7dffsGOq&#10;v/orX3t+9376sC9b8tP6dv12/dfa9o58vU8/fPjw4a/Dk/jhw///0aVY8iX4q0wlbEK0/atPyyNJ&#10;E2pHl9Dp0i2Y6Zcz/bs0JWmq31/SbPCz9Q2CYGlb96j3kFf3+BcAgL5LAw9+7e3HT2408tHCTcyE&#10;2ngbZ55sEPwt8sUGkEsDQecGn9XD9fGVk//uPCujNrlkbv3P9CUDav9EW1xZN7hGv/xk8h/btm5O&#10;Moy99eZ8zXsTAHh3DJ4gUVO5yZlFY1/Yedc268YmfMt/sf3rh6WtTPXgW9v9sv2LeHyvP4GsF50M&#10;9atXur7s43v+f/GEl60ve9Dw89OOXzte585+47/BmeIs6ZxA2/Nkz5I9TxbLp16pLsGyCZuCLgHj&#10;YgPOgq4CNPKaa/XmC8guvrG2W18+PqusvzLUZ8yicbsG28ef6ZhtN7AUxEL9fLE+WR6BazBm6Rsg&#10;V89XAm/YRMYmDm4A+0L9i2glKQpob4JGkmaxCQ4JGEkQ5e1bRF89bpD9mx36Ls+Ld2Feut0kTcCb&#10;Dvy6/l361XV1MR9ED/iMveO1K5vDGoNvx/e0iZlt2yt0ra5f4mOxSRoJkcr67Mn2qPru2d27lRAd&#10;Lv22G0uX9nxte58+7Mk3d63Xx+u7xrTevSdf79QPHz58+OvwJH748P8/9OuXEi8lVe6/OYOnejyL&#10;/TVN/Xiiv5I0/bs0/e9OkjR+WbBB0+L1+A4e9pcePOwvXkGMugAhbMCxQKu8MtC2b1FAA40J5DU3&#10;pH92ZfcGf9XXP7XVN2jkR7xoBaxoC7zkaVe/smqjbbn0RbSdZ3Vmk/bC2JUV2LDzbfmSFepXv3O+&#10;5Kn/1h82ubLYBIF2pSSNRM32Le+Or1xd1FcP9KVd3UOytjTu8tVu/E/Ih7tHX1g+2G8U7fKE+w3c&#10;+WF15rMFn/7EV5utd56du5KP+Av0r+57llywDd9vvGHPHGeL82OTJEp8xjh/8Fw5ey6FAq8b/N1g&#10;Mlp88SenuZxdge8W/BPQ1s98wu6VByuDnF2HlYc/OWvrJl/YcPuqQ21B6QagAlIQqK7fbuAtUK/e&#10;nSgQvwG/QLYAdgPaC4kEiYv9lYkkDdpt49ux2hIiwRzhtsPVae1Yu6r/EXYsrC/C6hboW59AP/At&#10;/758fXVf+de2+MnZOdSBbP0g8bD7YL+pu1fsD3y+u7vPjDU+4LNHJVPUoT2938LSlRfJSK72n9n3&#10;bOHzfLv7bH0cL/76/PX5Dx8+fPjnwZP44cP/f+DXLyVl/M9NULIF3yZgKkvASNZI0NSXHEhGF3WP&#10;5YJT/wW3JI1AKuxj2+Pbg9yj+z7aPehfWN6w9OULgpc/wk8Bj3p0PMu7j//l36AkrL5sF3jwi3pl&#10;bQEonwGe9enWly9cGds21+0z9/LeOdST8QJ+fD/JUi6Pueu7cvEGchY7fuXtuFcfWtj9CzdJsL+a&#10;kai5CZuwyYNbvubHH+0Cjzpe9O2H9c31pb1oP255seNA393baJXLV90aXR23nU18uz7e9tpayRf8&#10;sfJ+sp8+l0b//XZ9075xfff7vnAGhCsDnCd7vux5srSfxi+Steh8EowFAdgGgwVpzrHmWLv4iS+1&#10;12fr69rWmw+uTP3hJWvXF50syHb2AZv5YemVAtj8kc0/YQPV9VMQOAvMN2gNG+D7RYHEBBTULgS3&#10;Id6lVRcMFwiXmOl/b/I/OC1KzFS+kjMX9cdfnR50o7PkxCYobvsn4AvJeeHlD/rRY+dT3nnIWz+v&#10;zIB+bbvyFuZePvXWvLUH+8H+eO2RsDx/tLcgWnuxPdn+lFipbC/b0+3vV5IG4gFj7fnG1Tb/2qTN&#10;Bn7gb/vJnpIgzO/5GX97c9+pHz58+PDPgSfxw4f/uvDvzpSgKbki+aIsyVId7yZiwiZjwK9noCRN&#10;l26XfgHp/+tv6K87bYBaICVg2ge+gM1j/QUP+lAdtCvx4ruI7xXABPK2v0e89tY98NFhH//1xQ90&#10;DGsX3ABFIFIdbqCC/uJ70ba+uPJun351fBfxsGHnv228kO3btzzmhujJevlL+dNc7b3KZNqHcAP5&#10;7a8eJFnAft4yuj3vF2T2/467Y+EnHZYOdFue2it/ZfIHv4Hv79JB/59F+3m/u7vXQ3w7h3VaWxZs&#10;Wdy+5SeLr2B9sDR20gUNnV2BXX3T2lsHdiq3vufCRXRnS6WzZM+US9+x2798C3RB2CYhBH31pUP8&#10;a09Yv62/ru+2bWzgs0B22DE7tnLXD70xP9ntTF7a0pUCWAkrwS6f+OXAKzlzg+hX0BoE/78lDiQi&#10;JCO2ffklFTYYlpTZwFjfQrCsf8cLpvU1l3mbjz3Z9hvYf2H8+uInmBf4KT3wXF1+kr/+Ul85sONX&#10;bsimXV/tS1vU177YPWKfLJbn7qkdo0y2MRI19q09LOmyCRmob+t/hOQ2z84P/MPn/Nxa7Z6zN9tX&#10;1qExJRbvm/XDhw8f/no8iR8+/JfBX0sCCZogAbNJmFCffzh4+yVxblLmf/839GucpXXp9mgoYOpX&#10;NPtv0hSoChwLnnpg34e7h/qFx/xvEBhtfYHPY/6F+5BX3vq28d/+lbs6sWntDvwBghDAI1gJtZVL&#10;v7Tq2pcPDX37Bbk/jVEne+fQf3m2Tz1/XP022NZeWYBfn350tOrtvcorWz/6QgIg3ETLTbpsf5Cg&#10;+SlJY4xvItBpddDWt/3J2PGr7/bxC+y+U797k+92HFrAu2PI+An4XvKubS97wvZD48hBY/vF8ga6&#10;0OvVF9L/niXqvu/9ztl6sTJgZTs39mxZ6Fu+HXt5g3nop11f55UEs8CtxIXx8Vk/vlgfBWt36dd3&#10;5JibHuhgXLj+Q4tv7SFPmw+c0/Vro7E9mzfAFZRuwPzCBtCC1xu0guB1Ew4byApg0SVP0AW1yVr5&#10;ZOIjozL6yilQLigWNG9iRj2+SnKat3maj21hbYXLc1E/8AvZaK9+NsL6Muy4YC7j2XCxY+DaJRkR&#10;rDPc9YfLj+/uFX32k/12eX+CMe1Ve1ai1V72TYcSLq/EDbqkzI7tLEi2hGXzpdtdz5CfrY19Z0+F&#10;aCGavd9b8vWO/fDhw4e/Fk/ihw//Zdi/liRJA/5XJgmZ/x97/5YsWa5ja5qNykvVQ9Vr9b9JFb+c&#10;/OSMRE7VZebbI7Z5nPkwhCQAgiDISRIwXe6SN2ibyCk5k65NxEC/nPEnU2hduD08eqyXoPn//Af8&#10;L7gFjPuYvw/w+1AHD3m4QcY+9vH38Q4e6Yt9uCt7tKsvolcub/tufe1iS3NRXvDBBif8s23BTz7U&#10;vvT1Lxr+pZHfAHYD2StXPeyY+Fv/FSSbHnN/6p8td6xt73ye6OpX57YDHZCMxMCWYRMukizxLz3c&#10;BE1IdvWFxoPGv7Sw8hf4K6efOT35JuT7p70YkkWrvnjqd9v6bf2pvX7fOl8tPs0vNJ9oZFbuyvPF&#10;2sMmvllec9ozxTcefOM/Yc8DoBeSuefJwpjLX1tWlq3G3fWJplx9zrlAp77rJ/7hq3yLBmTv/HbM&#10;J9t2nNrb/9JWz52L+dQG86p8+hXNDUYF3FBwfGlhg9YSAIJVSReJE4HrQsIkCGSvbPo2IDbOJisa&#10;Y9thdaV//yTqKWGTXPLpumM+JS7M/Slo12fbmyR5wpPcnVPg0+orW9+158muKxeeaDtH677lJ9x+&#10;33gSMnDlL5IpObN1iZpK9faxxKPkyxN2/6NtO356NnHZuNm/vqzcPW/P2cO7x9p34f6p/YsXL178&#10;OXgkvnjxr0FyxS9kSsb4PzdBcjdhU+kXNJ8SNP2rR6jeBQu1u4C7rAuA/JJmf0kgYIr/9JDfR3pA&#10;8/j2mA/7IL8gd2XuQx3PY/4+4tV75PeYr1w6+Qvjhewwv0/zDFcmrI8uNtBcoC2/sj7V9UUXWG37&#10;iY8W1g40/Eur3fzoqlzZnfv2/YRkLtCvzNIbc/cfWTwlJCshsImBTRbcpEv1m5Sx/9G3P52QbUF7&#10;7Vk6rA5886NLe+e7/gmtQfvUXsSH3ZPWaXm7hre9Mujbf+15mqs5bP22zW/n/cQHY217bQX2st15&#10;cuFMWizv1ivpXKzsnjMXzpnqnUmSEHiVdNC3Y+78oqvrs2PQkRwd6xNrF64/g35rDxshOpBf1Acu&#10;nc7Vsbr5Z9vK/QXB/lJAIFoQvAF7d9tFgangVID6KUgVqBacukdvwiQkt4kVkJRoHOMapz7JVI+2&#10;dqCTI2vc6k/9098c1wewiYbL4xc+YevS2Bee5GDlsusie+nQ59qsXblY/rYXO89P2ARK+MRf2urf&#10;viv7RAfJnE3S+AVO9E3cbLJmEzGApvTLmZWVpNnvpHGaw11Pa2W/3T1v31f2xvQeffHixYs/C4/E&#10;Fy/+NUialGgp6VLy5UkOuiT9qmaTNHRIyHjUdbnWvv/x4S7eLuYe5/fPnQpQC5wKjgRIHvce9BdP&#10;j/SLfZw/QbCx6JF++3q4P8muntrLB3roZbtg5gY3l/4JfBTyGVr1AtBKPtUWmPKz8uLS9Vn6U99r&#10;k/raS3bniAbRrg+27+r6VA/f+oF5PM1neZAPN5lSeZMsi03K1N4+sPJkYGmNHZZPZtvkfoL55ZMn&#10;n9urEI1v+HKxOuhZnvbtv3Krf+v8v/O88yVjXuGpz5XfcW4Z2A7Nre+5cv1zz471BVllsgs64u84&#10;K59O54pzabG0Aqorc88j4xrnzlG54+u3/ZVXl3J9SD7sfHZOW0Yne7F6FvSprx+27tcyIPAUtAo8&#10;/UKg4FMgvQG8JMC3oLREh6THBqfdlUGQCu7U5KA2PbDJk8X2pWsTLmza+gJd0oPep2THxSYc+Cnw&#10;0dX5CcnC0vVnI6z99Nf3yWb2fcO1nR648uYN9gtc+W+oL6y+T2h/graETO2rI/4ma8ImXy76PiRp&#10;yIbqaJJBjZN/7lpZm/ZhaG/a/74B+7X35dOb9MWLFy/+/Xgkvnjxr0HSpOTKT0kaCZqQbPALmnR0&#10;qd4HYOU+NFemS7pHekka/3en/uSpIFXgJGDa4OgGSoIGj/19nH96zD/B4x086gHdg558ZUD7SZdA&#10;YoMYpTmZ19Yvf3lb5pv1mcDzG/L19ou27UrYfpdvfP3ZtbatrfBJFvBW/vIv75NtSyOzWN6FOZt/&#10;frsBf9hEivomX9Sv/PKujEQCeXRtfZa+ILM0OsG8mmO+WL9+Ar9Vt367VvBEC/ovjM/vT8Bn+87L&#10;3HY++qBtP7IrB+xc+3eO6vs9a/vW7/e+/VZ+z4eAd8el++lc8ku+n2jhnkvsexoXr9L4+lwa+rb1&#10;pXP5jZ8tIVsXbGU7OfM2h0vfOaKRj07//krm4v4i4Ck5sxCsF7x/Sx4E92T3obvxBqcL8hcC3ILd&#10;9BpvxzYGdF9X1l+gzK4n0CXJAU/Jjp/AP0GypTHW/rX9jl0J7NtAn0/4p7nXXh3X5l1LyYvlA9vZ&#10;wQefkHxIn31z9X1rQ/0lU9j3DWQvJGmSYZsx8SVp2v83MbOQyNwkje8EGiud6W4Ma2q9rNHuy/3H&#10;vn0vvkmaFy9e/Ll4JL548a9hL8d+FVPi5dNPSkvg7H+Hpot0H5RdpB5aleAi9lDcB1MP9/7vTiVp&#10;StDcJM1PQRPcB//v4j7wPeY/8S7iCySufHXjrI3ZvDAX81uY4zc5tPUV/wlMF3hQ38rbd9v6rQ78&#10;7YO+dtH/ZL++y7syy6NbeRF9ZYBd8CTPfmie8S4dT6Bvz1behMith03G7J6/fcijLy089VmZ6tfG&#10;YA0X6M2Nb8KuBV8BX1R/kkFb+tKekAy930CO7ea4c668/fTRz7wh/rUzH/T99f3ai3D5wfd6sf2W&#10;rt/2X1lj6JfMnjPOH/VNclxaiOZccjaxZcfd8aqzb/viL29l0OnHYz87KzcA3DnFI790iIae3PUN&#10;XqXETLjJmIun5AxsIL0BbwG6REIQnC66B92JT4kZ92ZyF8uji97GCiubPomZOx5dwZ1N1+o0lxIT&#10;khM7559AdhMclenfOQW2Z4uxzeu29Qc6+DHazmETKNm1a/nT2tbPmME86OQbNDolSe4eehpjaUD+&#10;4olvnOCXLNsO5hKMWd9PSRrf4343fY+1kyPbN2SMYN7m3Hj5rzVpbdqH7cvQe/L+Kts+DW+S5sWL&#10;F38uHokvXvxr8JjpMuwSLPny6dc0+2dOye4Fmh4PIegBE6JL1jTWPm56qPsljf8WR4HVBkqLG6hc&#10;CAYEB78DD/uwQQR48HvoV14+OiyfbcBm87kw18oNApe2ftFe+gaj69Nbrnzl6rr64Op8Gl//5amb&#10;B1n86EAets+WT1i9K68e7jjxzG/rT+31axDoSw5IknxKlqBdmW0vXTIhXPpTv6VXgnb8O4dgrnyy&#10;frq+quQLdEg2mV+BPtp8vDJLb7wnGv+Y+50n2cXqzwa0nYezpTNB+fTtRnOeLO2T7PLpdjZcuW2z&#10;wbmz6AwSQAXt4HyqrK8x2fw0/tJWNqBBNGedc2+Bzwb2CfAEh2wP5qKsL331XZjngh7BpaByEzAL&#10;AabAdoPMhQD5U2Dd/eYOFNjv/ehOdIc+JU4kGNyhICERapMxBnl3bki3gHjv7jueMVZfMJdNQtxA&#10;f7E0SYFPPjGnbMg2NrGF7NoD6Przi7b+a3tYWz+tK5vDjhU++WPn3b6RHNm9tHga2/ir68o98ei0&#10;d9vPftUC2bK20lO/eMlIWvoWJWGC76lv69KSM7bvyBwbhz/zX2vT/vOrmd6UYI/au8n2q+2nd+mL&#10;Fy9e/PvxSHzx4l+DS9AlKUkD91c1JWn8d2g88rpAPVr2weIhUdsDp4dTJbke+X5J85SkuQHTBk6L&#10;9DwFEU/4JOPhH2pv0LEQDG2wcOmXT08lOyvvPMLO8ducl199A81K/uPDTyXU5nc0+lfnDXZrr+zt&#10;q53s6sFfmerXL1eG3MUTPdr1DZ146tsn+5Tq4VOgHx0kB+zlhQTJliHZTZ7cRANsv/qQeZK9Oqpn&#10;X2X98dHBnMyZX9Y/v4KnfvQu7RPYce25Nq5MMMcnXNmQjrWTXZXtjz1XfM8hOiS3sr5vdf3R6dYH&#10;yH5qo60tEhSdNxIVgqitk1mwiT7ti7UlmSc7QjT1HSNorx3sDQV4AsMb/MHO6Rv0rZT8kZQJm4y5&#10;gXIQ/LrDfuILdG+9O05C4sJ92P0rWSIgjb6JkgvJC/fpk+70rE5t9zYevjGNu/puQuIJAv9PIMcf&#10;5hIam43ZVoAearMJrl3qdK1s7ZUNbLFWd80CGfqvvuj4lcnbD9A+uUkTQL+4++zJPv40RlgdxpBw&#10;gU1K0lNJR30kdXyHvsX9JsG3WH2/u3SYI9sq+aVx89uue+/PkjV+PbN7M5nQm3Pfoi9evHjx5+CR&#10;+OLFv4YuwS7FLsCSL8GvZSr3VzX+WzT9i0by9etB1eOlh4uHzz5QKj0IPHg8cip71P+//wP+mzT+&#10;Y6oFVIKxDZxuQLVBzgYRn/ATfwMObaXA4mL7rNzS0nHtY7tgbedonluSW/BBJbkNPm9JBm6fiye9&#10;1qVycfWGtROPnpXbfvrwDZn6qF8s7yc9t77ylWxhYzDn9mUy1cH8422ipfpC0iaexMknrB7y9aeD&#10;zpUPK6/+1GbzYucUzJ2vLvAvnnjbR33XYZHMtQXira303/rOc0v9FvUxdjaxS93Z4tuWZPAd+7b3&#10;DPrURrvl1bW4+tcOwZGA6VMCI7pzaZFu55OzShvWjrD9gjZedt1EDLlQnczauwEgm8mQX0QPyQso&#10;g18BbHJGUuYGyHs/gcBVUFl9gQ7Ju/cu3HsLd6CEQkGqREmQLNkEwyI6uHvpljiIly7JGLoFvkuD&#10;dMHT2PRLSqgv1o9PfHamz1gC9Wyt9B4pcJewiS5YzzZ62EQnnrp5kFsb1tZFMtt/9dBFX/JPa98+&#10;2X0mcbL7T1uycGVCMvYb23asHYP89k+npAto198+p0dSp+/lJmW0l+4b9P2G+L43NrHVXHwvu272&#10;we5N+wPeJM2LFy/+XDwSX7z419CF2L9e+O/RSNRULylTkmb/Y8HxJGk8orpAnx4tLv4u6y7oePv4&#10;6SLuwV6Spl/T+L87CT6fgrENqDaw2gBog4otoTEFFU+IL6j4RIceKgKPbzA2XerZLBgM5nTnqb2y&#10;6TDvK8dX4Qait75y+RzQyVkL/F2XHUN55wTbBy05vtA2P+3Vr754oq++pS2uLD3mC2j42vlCUkAy&#10;pDL4hYwEi729MgH9lqv38tUX5PXZvpe/sKaLnev1ET99kglL33JlV/4iufQ/+XzbaOjp1N653Dkt&#10;1g7flHr7sG94kwPqIZ7ver/vC/q1b58nPWHl2SEggoKmDZYWa++eXen6HbBFf/YEtMaqNN6Ou23J&#10;FXiaw6c5kd9/7YdoG5BKzoSngNGdJPiuHR3I1nf7gbtOebHBKBivO7C7U/JhA9KbGLhY/uq++gW9&#10;NwCW9Hgac0EX3c1lseNemSdeuhqrsZ9s6D3hVxWVJWi8M9idjrUhtG47JrvX9ovkVy7snBe3X+MF&#10;625v2CtBkkLSBJa/SZS7X+H2/4m/uLLZV7l2Z0s0tkhw+jZ9b5VLl6Cpvt+mX+ykkw2Nsd9F41Zm&#10;h28k3H3I//HaB09v2BcvXrz49+OR+OLFX0d/ytQj6ClJU1Im/v7pE34JmlA/SZou0r1cu3j3weKS&#10;7rLtodPjrP492P9f/4GSNP1Hg/d/wV3weIOqp6BOUCWwWpoAB6Jt4APRFhuYaFcKRjYwAQGIPr+C&#10;a7fAdeecD9DNv1K/yttn5fFunZ70LwTt1W+/lds2/sovdm6XDrX1r/00r9W/7dW/Mqtbm8+XtiW9&#10;zYsfzPfywiY5bkJEXZJGouYpwbLYZMzqQfup/xPSA+xl/xM9mDdfwfpiEe/6fPnrxyu7fQD/2kHH&#10;E/SrrB88yZGF9oUzQb3vdL/v6gUkBS6SEos9N+BJJ+xZou+eN9qNLblRIFTwEwRWEhUbNLGZ3el5&#10;gvHXBohW/5VjEx79ldmItu1KYGMlsN9cli5wDM1924t4GyR279yAMEjOCLrDBt0Cyb2/atMF5Old&#10;HkRPv4Dz3pVPWNknXFnzkEgI0bubJUQkRW5iZHXB8lbnxSd7FtGMu4mZ7ROilUTqTSFJUwl+UZNO&#10;a7aQqAH2rZ0LY+5cw8rUly56JWhC62tftEdukgTsIXXy7dFN1ICEzRNvQYbeHcsY2ahsL+4e1mft&#10;8H3tt7nfonrfsXOw0ndd3/Q4n9YeML414+/ra/7O7vbF0zv2xYsXL/79eCS+ePHXUSKmx08Jl5Iv&#10;/nsz6pugCdHIeET1cPIAq95FWt3l6iHgYnYpJ9e4PexL0Pyf/4ENYgWVG0xtQCXQvli5DTSCQGnb&#10;9UHHE7iAwOTSAf9ixwyN9Sv2F1CaB+SH+l06XfQ+BaHhJ7ogdoNZdtB9+1x5vCc5OoA/zDmk69OY&#10;TzR6VwZdXZ8nuSfoyxaJihBvS/xNcLRv0apLqISbpKm+MtVBe+krt3qW/g1rJ5iHuaA1R7g+Cstf&#10;uS3Vrzwa/MoaLq22fbO81R89oO2c4gO59O13qu6s6HuWaCgQKZApONnkQ3XffueCvk/Y86N+iz07&#10;yEbfsZ2plQVCBUUSFRs0XbvohqVD8mz7RGcTGfaFTQ6hLQ9u8iUIEAN+tE8gS05wWOC5d457J2wA&#10;7o66EFjy8waWi03MVN/2onGM+wnZ8ytIVkJhEwvf5EpCSI48JSYuPSRPN7ltk0MDvNv2TtBv+1aG&#10;kjAlavyCRnKm0tsieWu5sMZ3rdcfa88mrYxPJnk66Lyw1r7D9tw37H6qX/31k2yB9vEmTO4eh2Ql&#10;Qnaf2otrLz80n7W98dNhbGP2/XXebOmbrN33XFm7b71zwPkU2LZzb8wFOxeXX5mdrdPTO/bFixcv&#10;/v14JL548dfRL2P606VQ4qX2wp879Ysav6rZRE2Pp/0JdY+qsI+pHgcuWZduj4TkGqOLvT938r/e&#10;9t+kKajcgPEpsNoA6wk30Arb/sRH24Ak4F3oe+VX35N9F81NIPkpoLyluvZTX/Wl3754F99k1dGf&#10;2vqtDvU791D/eHxGTp9Atr2hzx0XyD/133qgJ6QbbhskNTbxgS4hIplSebEJFnt+8cRXf9IR37hh&#10;dS3w196LnSefrK/469LQ12fbf+v5X/0nWLvdE2AdjfUk/4kHvmPf637P6p1VBSaCFYGKAIV8bXV4&#10;Oh/CJjgkVpaHL6lR8FPQ4zwNgjxBXXYF+q592bJz2nHYro9+6QkrS3cw1pbAHhDoZSubN/BEQze3&#10;CzIruwFrd033T/fNBukC1XjJXQgo6QnuLj7XXtptL6I35h2/8ifsHHYekg1ANz6ZRffy9gHJiu7x&#10;xSd6fdK3YzV2tNXJnqXru/216e8Nsf8QpNQ3vddH0S7d+IFN6fdmqU0nuUDPXaPau8b2S9/gxdM+&#10;spfYm8700dH+fUqYgH0eJEHoT8/ulebRvMy5MphjsncOe44445x3xmdT33305J0F2uxf+8zd/LM3&#10;4JGrZA9/hOb09I598eLFi38/HokvXvx1lCTxy5nFTdJsH4maEjseTn6iHLR7DPRA8LBxQXcpR0um&#10;/j34+3MnSZoNPgskb5C3gdcGW1t/wgZfcGkbwOBHg+X9KtLR+Gvvk621m6PAdue9yAdh60DHk3xY&#10;WrJLu8AjR/f2WxmI9oSVWTn19MCTPKwsHynxKhefeE/tdKlrK5+SGfG2TU6SRPKkcve3PX6xsktb&#10;4F8dK7PjL38TNGsvm9XxzB/WN0+4vnvCyt717VtYHSvje01mv6tktk/QZ7H69KWzb7VvfOsXEhOS&#10;DRISAhQJDXXQf2nBOPSunsqlC34Ef87Syg2uCp6SXfs+2bM2GWtL/S6t+sounpIysIFetj7BPNQ3&#10;UFs5/A3i+Ka75garG3jzm0BQULiID4JJWHrl3m1B8HvR2O5DshfxLvTL/p1P96vEw1OiofbKaFeX&#10;DBG8V3YnX7jPu6u736vrYzx+ZVvjARo7gC1rq77Gq/Su0L5jrm8q8XbckL31X/vXlmRB/9VvLVqj&#10;1nL3SnsIlt6+sDd2LdmWDaF6vOSST0/7eb8FiRH73rexe8/8zbd58h+Yf/M2bn3Ng+5NxgAam/rW&#10;ayffOdH3zy7fY0i3ufEFn9r30flN/2DuIZl9i7548eLFn4NH4osXfx39S9VN0PilzP6K5vaL7j8c&#10;3CPO5V/psVfp8eMi9viJHr++BQolafpv0QgqBZ+CRsHVBmwFWQKtbyAHgrKtPwVmPTqiLfCeaE9I&#10;79piDgv0DTAFswLl5d3+Fyu7wCO3495+Vzb8NAe8ynx75bXRlDvmld22+rUx/yxv63jqy0d/oiVL&#10;fstNXEhkwNIkQoI9XbmJFfUQ7yKZJzzxv+lZ3CQMmJM5qD/5Z4HPP7/Tjxza7otwdUTznVb6nndv&#10;XNBFlry6b3/1Pn3XnQWVJSUkPm6CJiQnqbG0baMtoq1OcmglOApSCl42KCvIKajZYKZgqmTI6nqy&#10;8Y6vTDYsf/tfvYt4m4j5FOAVyAnCqqMBnoBtg7blCwDziQCPfzYYLiCtLhBevaD/6nBv3WASaif7&#10;SX5lQ3Qg+w1k3ZvmIxCXZBCQSzgAvjs5kF2aAL77PPQuWLjj3e/QGNmUr4GNxr72Nn7l2rcygW7y&#10;7NTPmPxT/erY/ulb+9cG/RZ3TsaobF12TXfv2Tv2A9SHjY3Lf9aDvfEbo/7tSfv9wt5PLt3ZG9Jh&#10;vq3Z03rWzg/GNldzMa6x+zb3+zR26FuvXT/fv7nzB1l0vmhc/qwM/MWGxtszLd59i7548eLFn4FH&#10;4osXfx0lWvypU/DrmW8JGiiR49K/j7gu/318dCHX3kdTfepfENB/j2b/zGmDyg3mBGSCryc8BWlh&#10;A7HFBmsCNEHayi/vJ+gTBIaLtTEISEGwK2A2/yu/tCeszNP46vQZa0F2gU5fc9w2vQu07Xt52175&#10;216Qx6tcOb7UfpLZduX1/QIv2J9BUgZdXfsmZba+CZcn7Peg/tRveRdsWru+wbx23tvmL/QFmSfw&#10;9fp76dZSuWif9V3ud4W3Oq6+kDzoX/n07VZK0IAkxmITGZdf0LJ1WDk0iQ8lJBOtIKVASaAjqBFU&#10;CaYKaApmSurUzzhP9oFx1O/46umjU3t595cygrrFp2TMBn5P2CD40vIBv8AGxYLB6Nv/jvukbwPI&#10;6mHHuSCz64O3On+C/iH7Q3Nxn7pH3aVQ4K2O514O3bnu6qcgvrdAbwC/lI1G3v3NBvd6fl6wN37j&#10;P9muvCATVs/yozXO+si4ZO/cJXluUoSu7Fvbt760xtp1sq67Z5Kx5tbbGNm2trDH3JIJ6Ujf7lN7&#10;1T6lWx/ztra7pqG3nveedV1/sLtxjQE7x2DuffOV9e3c7PvnL77afuuPlVPu+M2380KCxlhPb9EX&#10;L168+PfjkfjixV/HXtySNH5F85Sg8d+mCcm6/D32eiB4JAYPhx4BPQh6GICxC4D6JY2gVbApUHwK&#10;4NR7GAi4YPkCMYGXIOyp39LJXvnaydKtjVepXUkW2Ma+yuYHG+RusLw++IancZbHnrUr3toQbqD9&#10;ZIO+leaLtjKAlh60tWdtCrc/GpuWTzdaJV/mQ3N4mleyy6dn5ZVgbayPugTIU2Kk9iZSNrmCvvt/&#10;5W77Yvkrxx4lmNvafnnq/LP89UXQB2/bi3j8G6zf6nria7dH2mt3v91+QV+wx+jYb1cbbluiRjJD&#10;wmN5v5MIkdSQ6FCSWV3xSnoUtAiIQoGMIE4CRJKmPldPaIwLPHOo74JM5dJWZpMzm6ARXAL68gWe&#10;G6CZ2wapV17Qp582/wTBJL31pYcuoJOe+obVBcal+/Z5kltcOTCWIFYALqnQfepuFeRLROzdCpuE&#10;cd/C/nLWfR+q+weYdLjHs2NtysYnCL6798PTPHY+EgvNBd1Y+qKjWQ/+ikYfn/BRZWPEC6v/yf6F&#10;8aobq3Gf1jGefsuvzX62VQLb2MW29KVjvwV6Q3r5pv7N05pbb2t84d2WPB+lx7g7L3ODxiXXOYDe&#10;Gds5wM/ZFp29vpEQnV/5iGxyzbXv8yZpkr1v0hcvXrz4M/BIfPHir6PL3KXexS1JszI93G67X9n0&#10;mHPZ07OXPnisJePxUL/Qg6EAoF/SFFR+StLcAO5T8PUJArEbkGmvrpULZLfP6t1y6Ytoxrhz0G5+&#10;O99vwe32eaKDORnHmGtPMCZ9O+4CfcdYvepLC423PMDjJ/LxorNTuf0Wl159bd454Omj/W2+eBIV&#10;nyAZ8yt4SrCgoW9bEnMhAbTJmG0/Yef0hOuDsPTq9FxeuH6F5K5sSK412zZYT/zK/Z7uvvjUl0yl&#10;fRX6ntXTe7/zpW0yZttL3/omR7a+yY0FuUW0gpMClZILBWwgcQElRwQ0m3yB1SnJUgnojaeNFpKX&#10;WKpsHJCg8UuZTYCoPyVFtoz/hNtHUkS/y7/Ao299FvSjt0DxKTBVF7gGQScs75MMxNsxggBYsF7g&#10;3N3pLhXYS8psEgb2bg3d5z/9Kja41/3jS+MJtgXUF9HXXqif5MOdj6QCNE7zaR614yf7pLt241oH&#10;fou+uvgrZIdxVy89T9g5Ln3X1PjJsLMxapOrjs62TdKwb+e9SH9j7b5cvfqlw77YN5b1X7S+QbIm&#10;v/MZfXDbi+bcWZAt2dbZ3rmQLbv2/GYeoTbf4VeG+L5VSV/nWvynvfvixYsX/348El+8+OvYh14X&#10;uyRNj7X4Hm6V+ydQlbU96HoY7GUf9iES3aMxGCd00T/977c3EHzCp2Bsg7ClCbq2vjRyV8fi9gsC&#10;ug3swspXZ8vabA7N52muAtvl6XOx/WobY8d6ot1+ldeWtSMkR1Yd6F6/7Zja5FdO/6XXvj7EC/Gu&#10;DN3BHJYW6FoZ8yZjvnib5JD0QKuUIGn/Ki9WJkjCbF17sbyVoS+wZ+vAbnNRB7SfsLL0/k7/kDy/&#10;83WwJtZ2adZqadtWXt0rp23ffIPkzFNCBu3yq+tbW1JEuUmPBd4mUshuEmSTCyVE/HpmAxnJlx1r&#10;dQf0ZMlXStA80Tcx01jQ2NkhsNqkxyY/lhY2efItiRLwLr7xVn940hmfXQWRGwgLIgX1gkj0SrK3&#10;LySDd4EvwIcC4ALcvUe7P4O7egNxwbi7+d7xv4r6pifdjSUQf0J2VrI1CM4F6Oo7N/PbfubYW6T2&#10;07jGW5/zH53eGelaO+Lp37pZO1h9dP5Er7Q30m+86jtG40a/61g9RNcv2UU0+hqTXv5YHwc+lKjb&#10;d1ZvNfDuCsnc9xvbLnasxs6Gzrrm2X7uzOs8MKdgzeI7B2D9mK5ko8Xz3TrfnDXJPe3dFy9evPj3&#10;45H44sX/HS7jpwdbtKV3KUvUePi5wJOTjNmLPVroARDqk47QZd4l7VESPBxWR2Bnj//9JU0QfG7A&#10;dYOvTygIE4gtNgALn/iXjvc79IDHnsUnm0PzE8zGM3cgr736lgbZEI9NaPjb9+oBgfXadeWWHnac&#10;LcHYlSuDfnnLbx78u3Mis32rs1H98swrkEVXbrJjkx63vkmTm1BZoNvvaE8y6OlcenVj4rPlV9Dc&#10;8sH6aPHU5+Kp3+KT/I57x29trCW+NYPtu9Dnaaztb++ABMsT4oGETHiSDSsr6bJJkk3CqD/xJUg2&#10;IfIJEjSrt/JpTMkX7U3EhNpoEjOboGk8SSIJGsmXTURAwRfUJiuBEm4SBVbm4id+WD3q2jdJs4Hj&#10;BsSC6Npolckkv/NbCFA/IZl0pL+gdu/NvZvdzxuAu4v3fgf3fEhu7/xPSK5x3OMSBDtnfqgsUJco&#10;YLe7X5AumF/U9/Y33/oag3/ZwM98VzvES0/9JRnSE40ueoJ+1ihdkgbbXkSvz9qT7my/Y8YDczO/&#10;Lflq7eQffll+SCc5MuTS6a3Vm8we8c56QvzecJI19QvpSJf9V9s+DM2hcTtDsyX/dFbkq2yJl33x&#10;+Ny6JeOcwGte1gS/b7SzxdkX0vm0d1+8ePHi349H4osX/3d04T494iRc9sHWZbuXsQegSzt0ie/D&#10;MB0SNC72+qbDg8Sjgf4uefbswyFbCgZK0hRk+iWNYFNA9RRkXV74FNAJ4DeQQru8274o+Lq01XP7&#10;7/hPNm270jzMpVLAaZ7meGWXRz+9W9dW376wOgXYJQSif+t36Sv7q/YE8kuD6/doW6qnY+dxfaW9&#10;uHRzvz64/OibMJE0qZRUkViJvnKLlVuaPgv8J961axE92/lhwcfa5vjU/wnbL2wfWLnGilYdHy+s&#10;3q2H+i4PXf3TeGCvwO6p6vutS7w8YfvV3kROKBnylISBJ17Jk02cSJAsJE7id45KwITVSx+ZlZWM&#10;2XEW0Xas6hJDBVJ+sSKg3WBMfWmSM5sw8S/mm/hZJLNJF//SfoFO77f6twSNQFhwXHC4wXIgU4Ap&#10;cBd00hME/soLQapx3JvdmQJud3F3cHfoU9IF7Qbe+nXf3j6L+mwALsheoPFFpSSBO189JNPcoL76&#10;Qf3r1zuB3uvLwH+7z/iuft4fjUtP41mHb7o+wRj1b5yds7dN5Z1v45KR4KgOyV5bF3xaP++r+uGz&#10;gVyInz36tO7eWu2NYO9cJLf7xvuuuvbS09+Ynev2eN9Tvtp5Xf/zeeV+D8sL+x33/Tsb0v20d1+8&#10;ePHi349H4osX/xNduC7SsAkRF3Ey5Pfh0OW+uBc+fXuZB48QjySX9OpNrgcCsCkbCiD6DwcLTgWk&#10;G6xtYLXYwKoSbSHI+oQn+V/p91dw7QdjVxdcbvD5BL7ZevikV31lyT/R73hgXaor01HduHRsu/LJ&#10;HjJsQMtfyydz6eqV6ulZm9lz6xd4G9wDGvq2JSEkJDa5EvxCrDr6JliuvDZs8gXw9Lk6IXuyl21s&#10;N69g3p+wsit/6WF1G5Md/LUyq4v8tY/cEy205tuuno5tX/n2kfruIftLXRJGCbcNEjPVkwkSJZWS&#10;Nhc3QRMkXzaBoo5HdnXBTdBcrK5NwmxSZiE5I2gqiLrJjhtsLQq8QP9KkETR3sQNnv5POgO5ld96&#10;yN6QrQWLAvFPSQSBMESLJ2iG+l8UtPPLRWMLViUB0t0d2n26CZbuTff2NyQvOZOOvcf37r9ojO7y&#10;7mwJgPWD+d551yafb9z/gawgPUhi3P7J144fNrjfIN7a2W900mVMOvSH/L16Vh/Qe/dEvsyPm3jZ&#10;uSeXfLLePr2VrIM30b6T6svuEC2ed5O1r54O4xmTnvQax5tN/6f1XrQvvM2e9kg6wPuv8f73/0A+&#10;6jvtDMm32bNz4hNrsXteye+7Hvt9+37zybXtxYsXL/4MPBJfvPif6ILdi7RLujI8XcB7sS88Jqp7&#10;4AW66O6xskma+uyjIejHPmOrF0j4vzsJNgV1girB1MUGV58geBIwaaM99fmkvwDrU59Alv7lae+c&#10;zCt6JZqgcnED2yf5aKvP2EvTZ3VsSX/Y8S6Wt3o/jcGWRbzb/h0aunrjXJurb8COplx59eQ3qbBy&#10;aLCJBW3JEnhKpISVbc+rr5xkyyckIwlE/toUdg5PaP7rRyW/rA715V2wYW15sm37V98+K7d8deOz&#10;E1Z+5dTNs72jDxr6wlnhu36SIUfWWREkS6JtMubWtZ+SKgVBS7+Jmds2lj6V6hIzdEnKSNBcbHJG&#10;4kTgVCB1A9yCLAmRTY5sW/LlJmEWT/z6PiVoln/p6huMCxILHDdxsMFvcI8BOiRbMLrB8wbclY31&#10;CWwpiM0O/e7d+avo7pekcT+H2t8C9u7jxtu5ZUO28EllPoI772T4BJLZ4Hx9zu8gsbLQ17ptIF97&#10;da7e7YtHz+pYXa0DHdmza9F7pzdUPuq90zx33snySbxNsty3Ff+un0K0ZFqv1rHxrE960mfs9Kyu&#10;6vFC/e2db2v+V9A+ya5s+T/+A825M6SzJt9ly90bu76Vydn71qPvudK3qu1bD83ryaYXL168+Pfj&#10;kfjixf9EF2iXcpdo6KIP0TZBAl3oHg8u+C77fTTs46GL37/QVPcYqPQA8XCojJb8PjYuutzv/4K7&#10;YO4pqLrB1OIpaPoGAdXF5V35TdJcObYs7UlusXMIgsYbXGqvD1Y2oNNtPPTts3ou/5YXTzY98avT&#10;sXZcP6A/gc4nHtBDdpEdG9Trg7dyZMnfYH9pQcKgsj279CDRIulyEzWSLN+QzDd8kq/OjsA289h5&#10;V64f1z+336WtnHGMyZYdf+tP7aWtDrwd8yI6kAf05MwvVN++/NAe3XrlTdQAv+EFCZdNzFSqXyxP&#10;MgUkWDbRsv3UG8t4qwskZxZ+JfOUmFGWJFFu0kTiAwq4CqYEWiG5TbIA2i0X+m979S9t5fFBsCcQ&#10;F9gXyBc0btLBfef+2rvxCe68J8QvSG3MRTZlT3NmF3uyoz5s6K59uru/IXn/UOMfVH4K2Lujk3Gn&#10;770esie78hHU5i++y+ZKaD6bJOF/tIV1Wb4+gvmL6NaVbv3V4ZuO+Nf/zZvv8mlvmdaUL6B58gkf&#10;1C+/VvKhfRHSsYiWv8OnNZccSSY76KQfvdI77SZ7/i60P/5//4F81/nRWdL8m0s+kJgJ0X1jm6TJ&#10;57u2vu3KYH18I435ZMuLFy9e/PvxSHzx4n+ii70LefEkF5L1GIMuepfsPsCgBwBZDwKPhC2TrYzf&#10;Y2HHvfYVTPhzJ0kaQdoGQIsNkBZ4lYKlW1+gX1y5xZM8LH/l1RdLv/MQMD7hk6xAM9qOE9DJbX9Y&#10;O65O+MZXv31WL0QT8LLxafxb3/alf+KHtYlMtGuzsr23NIH+1sMmITYZUSlpchMzoO83mSeQXXm6&#10;Li6PfWCO+WTXIJq53znffmTI7XiLxjb+7bO8C7yVqZ+xr51oO4fb58qsbCV/tD/vPr11str6SJRs&#10;0gQkVZ6SKxIrkjObqMFTv32ubv2VN0ETboLGr2U2KbPtmzC5kBgJydGhH3yi462OUP2Ogf6EtSkU&#10;5AkMC8b9q36BowBbcN7d5T7rDhP4FvRKekD3m/sQBMiV6WmcxhZwmrv5s28TBe7exk7XU9D+q3DX&#10;PumIVvIG/KOOJE9zywZvgJuc4C/86uiV+fkpYXKRf6zPtsOuY+BH9Xy367v98W4f/bKNzyUZWkPz&#10;l+TIJ82tee9+aY6hdmUyrVe+rU+62kfeRsBXYfdXfb6tdTzJtFBf+1S7NWvvJZe+n3T+FaSvc729&#10;3VnT2dOcsmV9JDkT/MLprm+wPtbmaZ3uW/LFixcv/hw8El+8+Gvo4dGlB13w+4DwyPLwCPsY2AeC&#10;B4jHW5czHcntw8/jBwo0/N+dBJ4FY4IqAVDQrlwsX1vAtCAHP/EX8X8K2D6BzAKPzYLDDRrRlq69&#10;uLwdJ5u3vX3Ul3YD2A1qyaAvbcvfBbuUV4+9YFz1ld+5AfmrrzYerOzlgaTB1pUSEduWVJFMeUqu&#10;LP0JZL8hPU/IDjYtltZcmu/6x/zILtDD9dXyLoxDdhH/ST86GahN16fx2XZBdmk7d+32U9/nfvNk&#10;Pn3TZCVpNvlyEygQPflvSZpKdFj5TzI/JWhKynz6M6dNzNwkzVNSBDb5oPyE+PW5daU6FLiprxwe&#10;CMyhILDAsECvQHETNIJzd517y33nrgvdkwXS3Vt7l7nf3KsC4+S7I9NbcCr4zObmy6fZn53ZyLYN&#10;+gu6G+dTouUbfgrQ45nLlTUHiZps4R++8h7Au3LNpbnfRI01Ub/IHxuwW/ddZ0jmW386yNoXjS1B&#10;07ul9ZYQ8z7JL7XjbfKhuj0DzTtf8J/19z56Qjzrm7/1/Qb21c/erA67V9PZvnnS86+g8f+//4H8&#10;2LnTeWRO+WJ9Bfm5/dBe+LROYK0qk+u7aC2ebHnx4sWLfz8eiS9e/DV0eXfRdpF3ofdYCPuo8NDy&#10;CNF+enR0KXsAB/KV6W8s43lINFbBzSZpCi430NogaAMp7eX/CgRRAioQKIUnftD/6kT/FTz1Naed&#10;G/rFpScv6NROZu1ffcro24YNYNG0N8C9Y5LdsfS7NHatPL5y6/SoL//22/5h5bVh57r1J549WT1s&#10;UkEd2sOSJxIpN+mybfWlwep4QvwnrC3q5sBm9ea4/jFf/Rbo6x946lebz67sJ9z+EG/1fQO5O97a&#10;sGjuu5+2vd8ROho4P6pXClzCTdA8JWyigSTL0qujoaOFJ5nqTwmaT3/eJHGg/iu4yRTtC/yV039p&#10;2sqCNOWthwI5QXcQ/EkASMzcpAzsvbb32d6HsMGv+8zdJrlRWVBcQJlc/dLdWNnF7uvD5hG/pEH2&#10;slPyoLElUn41mN+EUfUbrHsDpJfu5Udrft3XzSM71k+bHKgdL5p62CTNJmqsEwjWdy2tb+VP6177&#10;E5Jf2WBf2APNrfmuX0L1fHCTDrWbX33toXy0Ps4X6eUPfgv2VrqffP8rsD6NA9ajvReu7vanvfpX&#10;0Rwb93/7D+RbZ4i9zi/5KEjOQH7f/WCdWpfaldYtSKTd/fvixYsXfw4eiS9e/DV0cXeBB4/J0EVf&#10;uQ8tj5B9kFx0GXuM7WM4+X08BGP0UCnokaQRdBacCai+BU+/g4In5U9YuScdT+2f7Lr6yFfegPHC&#10;vKvfPoJP+i4a8/JqX1voo3PbaBfLN0blwhiBD2Dl8bfE3zHueCv3hGTxr83msYG/Pj/JVdfepIIk&#10;ySZQbjJFggVukgaWX6n/k8zqD9eetRF2DneeZG7f5em3vn7yR+WOA8Z7wo6j7yfEXxk2aT+t/V1n&#10;c3jaS9F2zy7QJWmUEimSJ/BEW8STaKkuyaOPxEvlyumnvr+iuYmakjSbqPmWmCmB8IkmmbKIBk80&#10;9EsLgjL1SxfIhRvkBwkAAbhkh4D6E7rr3H/dSQJobfeVe0ySplL7U5KmPo0hWdEcmlM+yIf8Hi0e&#10;+92f2c6+AuN0pvve54vudsF4shIxkg5k0MMG8ss3x8aXYAD+qGRj7erNubu/NWjeN1Gz69Z6Wl/l&#10;wvovb/uv7EV9dl+AfWEe1y/NW9m8koV9A6knk+z6ML3tH/6oDPZX8u2VfyVp0tpZn8YD+zIkYz80&#10;P+vd2Npknsa4qE/627vt286ozpNs4BO+8hZcSNSAPWFtqkvUhOTT9WTLixcvXvwZeCS+ePHX4HL2&#10;ENkL3qMCunT34gW0HpN72XapdhlL0twHRG0PlgKk/i8Bgk1B2QZPBUNPgdPStRdPPEHVYnkr+4Tt&#10;59cq0Rtn7YUnG5YeNki8uLyn9mJ5jcO+tXvp4erYgFZdwLsgE3ZcY8O1ofo3+1aHujF2rPigvWW4&#10;/SrDt/noSx5/kwFbSkZ8giSKPb7YRMsT/SZjFsszlsTG1sPafucD+t1xVtfK03N9ujLk9F355W8/&#10;bX1u3yu/tuGRM9auvfZd591LV2b3J7lQu3NgkzQSKkqQQFm6RItysQkfCZdKqE129d7ETPWCqOol&#10;ZTZJI/GykFz5CWQlHSqXdlHA/EQPT4H4TcgItgV0Bf6bBBD0uX9C948A2T1UGSRkCjgFuujqIV79&#10;KkuUhE1wVO8+dbdukiakQ3Ca7c2R/zZBFr15Njdz6H4V2Dd++u54F/EgWbazP1qQ9ElOgC5wJxO/&#10;fvzi3q6+dzkfk6nd/f9TggY2KN99YA/YB7sHPvVfrLw94l2SrflgfWfO0By9g7x57KnF1RPquz6D&#10;fMbvt8/vIh2NnU7Yvdo4zclYd28mE3Zv/ZSsSUfjdIa0dzsDW4NozXf94q1o//suW4Og7dvd/WLd&#10;rdeTLS9evHjxZ+CR+OLFX4OH2F7S+6jYi9Zl61KtdPlW7/L1APPAhPp6OEDtxugyLrCSpBEM3uBK&#10;kCQp8oQNnPQRROFXCqgW+uFv+Qn6LNh76dce9DvH6htkQm39V3bl9Ym3Y3yy1TzC6qOTrqXVvuNB&#10;PKj9NGY8Y6KpXzrQuePVvnKAV0l2+4WdQ2gPklm51bPy2pID4SY27GeofRMqTzz/l7P9v51tMmZ1&#10;7Pj04D21k9tExk9z0O/2h/UZffRXkr8l2e1zsbLaS9Ne+vLXNmtpPa2p+tK3ro1mj65c7T1LNqki&#10;gbLtTdAs/Ql+RSMpAzdZE5JPVoJmIVnjlzMgOSBZUOIgSCLAJlOWtuWVg3R9qwvGw1Mw3n0iuHan&#10;bF2Q515aCKa707pz9h5S795z95EBPBDEBgkauIFtbbz6ZUs2Np/m2rw3ScP/EgvN2fzcwc0jO7uv&#10;147u8gVeSF6/nUcl2iZo1ub6VzYe/0g08Gl2NbfeApWQ/7NdwA3WFSRYgn0Ady+QVy5u/+2zeyi7&#10;2N78ds3yXfPln2Sa976HzF87JJPvVle4PguNne7GuvJ/Fa2X9Uw/NHZ0a9mY2dl6e/OZpz7piEZ+&#10;98OivVmSpm+4M7C1Tqf52hP2Adgn+36M7nveZI11zsfZ9jT3Fy9evPgz8Eh88eKvwcUeulw9xLoM&#10;PSj2IdKF6iLdC7dL1qXqIVYbPz3pXTRG8l3ABVX/+39AYFigJcgSDAmOQOC02IAKfiXhIriqrh/e&#10;6vpGb+wFWuXVq77yG1A2953/5WuTu7LBGHfMa3vtQPfq+4Zr09Lx7hjGvu1vWH1h57r6ttw+T3Xt&#10;xfVh9XQtf4N/bYmBEhg3sbF1iYTlLSRevkHf7b+0pS9/5dixQCezfRfkzRvyBX/g1yYf6r99yACf&#10;wvYNyV87LuhVp9ea2nNh17mytbbe2yYH0ejAr+z8UD4laTaJIkkjAUOG3CZdlla9hMvSa9Oh7Zcz&#10;yuBXM0oJmpsguAmUT4mXIDFTouFJLh2LpX8KwjeYvnfNE7p7QveMe8rdFbpnChpD9477zp23bXcT&#10;2dsn+YJTQWtBLNR+CtLJ1i9bCk6bU3Nt/vkj32/CLP/kl2T4ormaozmxkV3ZIYCOV2leyVWPlnxt&#10;qM3OYE50qie7vgVvAOtgbaxfcwBBt/WG3Q+LZJ/kQ/Rkbr/a+niP8GM25kNz3rVqntFDvmq+fGeu&#10;u7/U43/65Yn+rdmu2x3770A60904bDRudHs4Ocmoa585VY++MGey+TRfd6b0jwnRVh95e8IekcRb&#10;+5KRuLF/QmvWOhr3ad4vXrx48WfgkfjixV9Dj5Iubpe3x4kLFro4Qxesy9OFi9ZlCvu4rl/6urxd&#10;4OmM7wFWUNV/gG6DsIKsAqawgdEGSOjqS3tCPEEVuU3QKBf6hMtb2+Jrwx0rLG/5SzNviCZ41V5Z&#10;vKWnr/HMSXtt0EYznnGUt35pT/KBHWuPsZeu/gnpSmZ167egX5/tr75YfWxffrrwdj/WBkmBcJMI&#10;8WpXApmSICVm1Jd2sUkTMlt+Axnjrm0L9LD9ahuXnpX9ppNedbLV14fry8Uda4F/ZfStns7Wa/eH&#10;733X/6730tSXTl/QXt0lXyRqbhJm21uXiFngrUwJFyUsr8RM9W8JGskAJUi6bDJlS1gZfZYWNhET&#10;akPtgmnBtgDeneFece/s/VMpyBNQhu6Y7hb3mbum0t0mQaG89NuPzuruSOVNYgh8768japNJ3n3a&#10;PSmhkO93XfJf9E00SDLknxvkspGddx6VoM2OyuSzrTmwlb2V6Oavf2gNvAHSV9k67nsg2yVLrPlF&#10;c7VXNuHijQBP/VY+ROezymzIpuzLX83jrhO/QXLNr7mqN1fQjpd/VheUuLEui+SfEnp/B1qnXZu1&#10;N1vZ0Bwro5kf2CvmXn8JFN9myKd9951jnX906mef7v6ovfYkq66Pceyj1pBdT3N+8eLFiz8Dj8QX&#10;L/4a9lFyH6ouzS5Ul2YXLWh3kbpMexTtZZxMZResx0E6k+ni9fAq0PJnHQLDAq2CrBsUbaAfD1Ym&#10;JAebqFjeBlQCLLKL1fsJTzZc2+h7GiO5gsANWgWZn/BJ9skW4+8cl165erd+25XJmx8e4NEfdrwL&#10;OvSh94JMuP0X6OyJtvULPPzVvTy+sDfVtdU3abB7OaBJMAQJkNA3cIFHdvsuru5vfa4Nn/oulrby&#10;6mF9cMuw/fmEb6/syl97lre0wAa6W8fWtT0I1p2MvRDYdUEnufTSVem72iRN5afEDF5JFcCTdAl4&#10;236qL0rShBIzT7+e2eRM2ESLUlJFvfLWF+Sfgu3FBtGh+8OdIoh7QvfIBnfBvaKu7B7b+8w9F627&#10;DtDIkg/uQDpXRl91iY1kNgFQvaDceOlxNzb3/JHv7ppEk6iRnOCr+u7dyjeV/BKyPfq20erbPV2f&#10;5iCZxE7I9sAndKWDntbO+nkPwCZpJFbUlRItT/tm2/xwsfK1jVkZvEmae+tzf/WyczOvwFf2n72p&#10;pG91LdZvyYV8/J+VoIHGacy1Peyc1MPujfq17vZ2iF5/+y5Y886Yzub2b3r4sT7G2b7ehuhrh3FC&#10;cum3h2pny9N8X7x48eLPwCPxxYu/hn08hL2Yu2hdth50oUvT5Rl6DEEPpHguZxdxOtKV3nR16e7j&#10;swBLMFpdkCV4KvgR+FQXdAmSvkHg9Dugt3JhzFtfRF9Ee9J9kaygcQPMhWDx0p/Alqex2AroawP7&#10;ay9d++KJfseMdsdG2/IJ6d9+EE/92vDJ1ts3Obiyy+N/+xOWRiZsnxD/U+Kh+k3OfEKy2zdIUFxd&#10;ZMmv3MXKfuqzdLyVWfDJEx8P1j/BWMb5VF+dQJ91s46Vu/a7NmTV6Vj+1gN9ys4acF619yViPiVp&#10;JGXQJV7UtclU7i9lIBqexEz1pwRNiZhNCkjMhJuk2aTMrS9ukN35XiC+cFcIngVuG7BtsOcOCtGW&#10;vvVtV7rH1N1xBaBbLrYPXcbe8ZdfSX86a1f33/0oUN/kR7LNs3nng/yUz3YtWqPWIJ/yo7uSD/Od&#10;e7lykS+V9y5G168ym6+d5hO9MpnVVd/K+gdB+L4NQnPM3uzOfth2c+OH3T8X238Rz14zZqhuf2Wr&#10;ddk3kPXYOVQ3Pz5Dg/ZD+lbXRT6zH/JtibD/7AQNNFbrZg83D/th9wFaMsnmj9a8/ptgbB7J8AV/&#10;5PfOsNrpSUfYcfTJt9o7NqQ/aNtPrWX9f/L3ixcvXvx78Uh88eKvoQu5Czh0Adb28HTZuuC7JF2Y&#10;4MHd48jjsYt1L2CXLj3xPco8rAqsBF7VBUIFPxvoC4CWtjwlCMiu7E/Qt/EFYNFX3/J+FztWbbqC&#10;APDiBocru/5CV+cX4+54awM6nQvy+NvWd+n0hpUBNPKXlq7lXxlY3raBnif5LcOTD9fn2pIKsLTq&#10;i/qsbHv7Jhrs/aekysXK0PMJyex/eJiOJ9knkL/9Lh3vfsM7Z4iHzkfaC/233+quXJCD+qbbOoat&#10;h10jdmy5iBaS3bq9EtpL7XdnzyZpKkuuVMYrqAnkJF42YbMJmRIw1bUro+FJ2NSWoEHfP3GSoLmQ&#10;dLnYBIz2pYcNrjvTQ8Fz98HeF5+SMgLZ0F0kWYDWveRO2rtp69uuhPou6Fy9ygWdGzRWR9ty9ScX&#10;Lf0CXHOpTKZ++aAkQn7Kd/lV4sxa1ebb9au7tv58uoHwAk1JPgiWs4utfFO9deCn5uReF2gbc5He&#10;7JIs8UaQUAHzWUjGQDTz3b7eG+jJVd/3iQRNNubv5nETJNHiJ6fP7tFPc8wH7ZHVddFY9lLj5Msn&#10;uf9slGhp/Hyw67dzCfGztbVu7etX/xKNm2xMhi7+qe172Lrvhqz1aNzqxg7JxVt5cmxtHnd+L168&#10;ePHn4JH44sVfQ5eeh5lHZpdwl+yii7NL0iOoR5dHUg+kHpE9luJ1qSbvktY/vV2+9fEA84i/AdcG&#10;QYIf5SIaXNo3fuXqDgImQdaTzMoq6f+GJz3oobl+QkHilgv96V9dxgYybK+uXJnVH550X16orR6u&#10;7kX9Fk+0sDrQbn1x+Sv3NNfKnUslP2ujbbC+bfJoF8lIHuw+vygJcZM0T224/Or0rGz1HYMtn2xa&#10;Ol142jvu8vXlJzQ+2Pb10QVd4dM4SwvbN713HavvOsPKrQ0rg7Z99dv91D4LzpHOFIh+28mUnKkt&#10;eVOyRTKmUvKmxMuiJMyihMzWJWgkaTYxUwIAJGXgJmEuJA7CU0AtMH8KfINgTEDXveMuuveRO2nv&#10;Jv1qoz3VYXXRTTZdi2iL7BREXjn3WzAWfmNsosP8yOeHfOM+zK83SWOd+Dwf8zNf83Flfn7C8itb&#10;i+rNK1vYyffQHNjbXAXOlSE9xo9Or/G8E9jrrfC0b4I22u6l6p8Q31wbd21qjs3jJmiab/Myh92v&#10;u1e3Tl/9VtcTSnLYb431X/ULmic8JWrMp3VEs5+zO5slahbR7QvfRqjtu8CrXQlk15eV+dieWuCR&#10;b39ee168ePHiz8Ej8cWL30f/OtKl52HWxRs8Nl22wWX69PjqQeXBFS85j5P6Vu+y7tKtn0eYh1V9&#10;BGGhAEswJKgSAD0FQwKdDXzILgRNsH3VF7f/5VVu37WVjfirR99Kss0Vtr1BIt6T/OpGu7xrC7vR&#10;Vt8dA13fQA6WF3asJ3468WDHun1ue7FjBbpun2sTuXB9rf/yNngngx+9vbvySy+JIKlgr2+CIUis&#10;bHKFbFg+maWvrvsrGvTqvrGwfWDt/RXcvhfoxgzrw+r45PWpNMadC5lolatjx7AWxlvaE4+NdIRt&#10;r2zYPQbttb65ziQlbFu9JMwmYyRqJGuiSdo8JWokZCRnCvKfEjQSARI04Sk5UyCtjneD6w2SBbl7&#10;P6B1b3TWC7a6C7pTCty6I7pv3D9PcCcFgZ9+wT0V4m+wGNJx7ziyN4jUH37iVdJlrOqNUb2gtrHZ&#10;avx84P7LV/x9kzTWqjXgf3do9fVzdf5HU19Yk2zIVu8AbwHIVnNr/slbu7DvgeqAlj3wKUlz51Mp&#10;QRPWbli9tSVojG+vZWO+7lcg+/YpYdKc+H8RrcTAE9LZmuen1fcEiZFk/50JGpA0aj3zi28RotnP&#10;+Sy7b5KmeeRL+zlZ30d67e9AJsRLxr6xj0Jjb8nPobq1rN63tPa8ePHixZ+FR+KLF7+PkjQeY8Hl&#10;6mK9l2uXpIdMjyiPrn1c9UBK3r/C0NPlG68HlQdYeujcwEswJPgpUBbwhOrbFugsrszWF+SeYOxQ&#10;/anfbQvO8NDouKB/A74NGm9ASP4iXcZavXifwNbqye447Ai1V5Y8/fWhb+kru+XSg3GMD8msfdt/&#10;bblrEJ7G2jrsPBszmvHV423AThbvE+LXTwJhkwvQ3odkti35svVF9HTcfgvjsIEdvjNt5Sc8jb36&#10;w9J2PHjyUWDLIvnVHZ7Gplu9vnTSbx12PHS0T9h+OwfrH9onu8eezoggMYO+SRq/ppGIUcLTr2me&#10;kjOSMkrB/iZlLjYJc4PoS3N+d5a7DwTmcANpMqEzv/tgg8LuGUFecBfdOykZgeH22/q2n/RFp7N6&#10;umBtAu3lkV+QX93f7ta9U/NX92c+bi2s212/u07u3bB3svoTrF1r0TpkswRNyN5Kc6g0N8j2Aud0&#10;FEQLpAXTG2CbX2Nnm30F7DWP3Tf1C3TA8owT7h7L/qcETeu1vg/2aHriXTSn5p1vVt+iN5W6hMaf&#10;kKCBbGkf7hpC/tp93D7YJE1zq+2XNPYH+dr2+YXvrDFDYzWm/WHddv3iVyajftfyxYsXL/4sPBJf&#10;vPhr+PaIDHuZd3l61PRI2ocfJNNl3EVORxd0F6yH0D6KolcWcG2AFQQ8T8FOeKI94VN/AfvlaVc+&#10;8QVW+GvjAv3ya5ubetigT+D3RIPtX7n6d5z6LX95t33HC63F9id7Ef1i+elCwzdGtKfAt1IfdH3Z&#10;wq5w1+WTbHV20HvHD5e/eKJdkLG3g4SCPS/hsEkH/F/FylfXVg/pvbqX/wmSItX1+wR9dqxKc+cT&#10;9S31UV9dlfQ/jUdO/3R+ApkF3qVZv9tWD+0jaL+E9mGlPenMsD9DNJCgCSVilBIzm7SRqPELmpug&#10;2eRMuAmZxVNy5gb/Gzw7t4P74ML9cBFvAzABW+iekRBwF+3dtHdJst0xG1Dq/423OrRXfvttO/u2&#10;vTTJJnMIxgnm8XS3ZkP980no/pS4aG1KzNz1tGa7VjdpY+22ftvWo7XIju7rC+sQXxn4pzofhOXx&#10;SXD3h+a49qgvso087N5aWrpBoqa9xZ7mcd88+T75J3325yJ99msJmk3EXHzj/SnIJ9bSGu0crW1+&#10;Wv81N3ujPW0PB/ventk9T1d67Y3WxzpZC+dEe8RaWFNr8U/w74sXL/5XxiPxxYu/hi5c/3p2L1YP&#10;Lhd4F6eHzV6oHlVdqsnp5/EW4m1fD6Pk4xVw3SCrAGgDnYVA53dwdSwESAHtScfiJ5lr+9IEdBvg&#10;CfpAMMgXGwRufzT66Qt0LY3s1tlI19Wz9Mt74qcT0K4dsHPdeeLrG+imE9B+pVSHtUGdHdtmn/on&#10;rGz9b+Bf2T6XXNikg+9g2/vLkftLksvfpAUYy/e1+lcG7eqPf2nhiQar13w/+QGtetB3ET29P82V&#10;nrsOxls82UBeu7r+sLTK1thesr98S76rPVfUKyVnbpJGckZCZpMzQVLmW3JGUH9RkL/JmRvMPwXK&#10;gqYCJWf5E7bP3g/0JSPoEqSFAjfBnGDPfRQ2GOxuqYTbFnhGh+irY3VduauDfU9Y3vYH8zAvc6vM&#10;hns38n/rU5KmNWxdrfH9RQ3c9k3eXLTejZnd2dM7oF8p9EuJAuHQry5qRwfvBr+S3bnyaVjftNb2&#10;w6K9sWje9ou9Avno7jv70X4S0LevWounX7y0Ft4ybNqx6Fy99mnzTcenREH+2qTGn4rszDete2uV&#10;r+xhsJ53b0jQ2NPWm7z9vd+utj3fePkU8nF+t/b2g3rrQ/ZpPi9evHjx5+CR+OLF78O/jHRhQxeq&#10;y7SLtwvbRdojposzPD2okukxE1zEHqEeRHsBR0+mekGXIE2wtMHPBjxBMBQEN8tfOfWVW3n0pYX6&#10;Ni47Lm/baPCpnR5leoOgT+AX+GADQdi+l0736oy39fjAvmsbXHmgT3v7rz5g48Xade1bOfT0Xl+q&#10;J3PHXf6lLf2OFdi2dl36rtddM/1WRmmvl1h4Sj6oRwc0MkAXfZd322if9FY+jbt6nmSuztqNxTfG&#10;vjQ60dGMC2jG0Ed/bf4Od63iL3Y8Nm3/sPth29Wtcdi9ZY9Wdq6UdHmqS8igbXLGnzlJzKg//Tdo&#10;Nknz9KdNEjOCeYH6Jmec5c7zDVid5e4Bcp+Qrj3v712R7g2CwwaH3UFQW3B3IaisXt+lLW8hqLz0&#10;RXPV39xvqZ6M9o5Z6T4NT/Xk8gWf8lPr07ptkiZs8m3X9K51a4x++fFa9/yfjQXQv/snOb0d6seX&#10;0Jwq1yeNs3viE3bv2Cf2yoV9mW77SMnvTzaz5+7hHas1pd/6Nq/Vs3rBW+qJ96dBQsmbr++reS7a&#10;m9aUHETzTSabXG3y7Y1QcmfHufsjH1vT/N/aO4/2jdk6hKe5vHjx4sWfg0fiixe/j/5lpMsTXKwu&#10;U49VDyAPmr1Iu0SjeTh1+XrY1HbxJreXbqhP+ns0FnRt8LQB0AbT1W8yZSFIgk/8dKwMnUtTN+7V&#10;8QnknuTNIwjuNtATCJr/1uPrW3t1oC9tkfwiObayK7m1celoqxMNkt/+C/KNXb2yea0+MmHHvnR+&#10;1Q4rtzZc/+Mpt5+69hOtkg/VrRHcQF/wv0kBkFyQeJB82OREtG1LRjxBX3ov8Ha81b3A+1QG/2Fi&#10;tB2LPde+S1/5bzLGrG5MMutX/m9t1Ber9wn12fW1/rv27YVbr7TH7LtKiZnKxdKSRZOoqdwkzVNy&#10;ZgN3KEmziRpB+03O7Fm8gapgt7NZEFY9dLa7C7afdkjvnvdK4yUbOv+NteMVxG3Qh8aWsHVtqJ2u&#10;T/wnuaUt3ZyVW99SXZ901TaH0J0quA3q7sl8wket1f0lza79XWf1pV26PpI02ZkN+wuZX0WJCvab&#10;34IfQuu8++PCfgj8YC/WF9orYM/cduNl01MiJZvW18H4xorfukH6mk+JhnR+StCEZP6KL//d8A7M&#10;b/sNQPPf/XrXPJn8RD4dyfSO3LflU3InH1vH1sB5sWdHa2Qtnux/8eLFiz8Hj8QXL34fXZxdml2e&#10;P12iHloeNvvwjhbfw0bbI8xlW4nWhdzF3BgFEQV7BU9BgFXQs4EPCHwq4crA8lf+9n/CJ114bNv2&#10;U6AG+AV7SoGfunY+0F7Z1bGoz8WVATqujWjLr9x+y8dTXx3bFz882ab9JL9tep/WYGWufNDn8rQX&#10;O2b18GRzaJ0kAjYhUH0hAWCPSxTEq17yYZMfi6Xf/luGldsx6fkE/a4cXZ/63yQN+cUTDdi4uDxt&#10;NjyNw8dbQuvRWqmj00/e2kF97n6wD5R4yt1vlZIwtSVh1AGtUrukjD9vKlHzKUGzAbvAfCFBIzmz&#10;53BnsHN4g9MNuELtRfKd8c7+dOy9YAz1xd4B7onGNn7jdfcIAKvD2kRmecq1P5q2unblnS8++tYr&#10;w9oL8aPpk67ogtjGNieBrrs2ufwgSA2tVWsnuSJJE26SRr1y6Utbenpbi8btzn96G/wK6nvnp1xf&#10;2hsX0cFeXOQTsEeVUHv3b+OXFFg7S5xkTzLpNebaYB9aS2h9vI9++rVRciVqnnj/BJSsaQ7NOX8t&#10;rO2lw66Ffd/+zm+tR35Jd4gePzQW3eloLfaMqB4tnY3zZPeLFy9e/Dl4JL548fvosrzYy7hHSpdj&#10;6PL1sOni7JHXQ9JDp0cOHniUq+tf6TJvHEmaGyAJkjb4uW0oyAn4gib0sIHRxcqF1bv6F1cmPNm2&#10;tLVNPWzQ99QOV35l+Gp5y1+QZc/Wl7Z90GDl4Enu0laf+sqopz/UVv8V0LNrAk/rRH5tucB/kuXj&#10;SntXEuAmAoIEw000bNID7cosDZ3ey8PffvQb6wlPOvS9cun6lKRRX6wt6uubkM/wLujZ8aJvX0Cv&#10;vufKyt21IqPuO9n1V9o72ktrnzlTJF5gEzHKkjDV/ZkTfPoFzQ28NyETNjkjQdMZ7OwtUL2BrWAL&#10;NlANyW69837Pc2d/5/wnbJKIPWxZexpjbaoeol+a+tLVn2AO5uF+q60elqf9CcuvvrqMubYKTt23&#10;0d2f/Bhau9aydd4kjQSd9d/98BOST2/rkA3/yi8/CrjZf/3Ox/mgNTa39sqFhEwl1Ab74+4TPofG&#10;a05+7VKZjfHoarxrR+MlY+3MJ10lF/xpUL76lKhprBIS/+QkTWh+/sGutfUeVO7aLlqXu27Jpqvk&#10;T77LN4H+9n8+rp7u3Su7NiFeNjzZ/OLFixd/Dh6JL178PjwS9zIOe/l6AHUJ7yNcACAwuP9SS1bd&#10;xesiT18Xb+P1eCzYuwGTIKkApoBnscG2AOnS0G/fTyDbeDvm1nec1a19bYErs3LVC/Y2EGzuEgBX&#10;duWvrPal66P/HXf133FWNzrebdd36d/6VIdtV2fPT7hroi/6N1133Cfs3EPyS1OvDBvoSx4ECQZJ&#10;BkmHpwSE+tI2KXH5TzS4+iVWFvQbY+sXK3tlLn3r2ZAf2MKu9dET6N45BLpXR36v3DNk27smV8a6&#10;Betova21vfRpT9lzzo9QEia6+tIqS8aUpFH65YxfzwjIS85sgsavIiRobmImdCY7gzt7N8DtbBd0&#10;Xez5n6w74KJzXBCVfmf+E7ob3A8gcN87gY3Gzp61k92AvkhGSY/6tu98zHXnvPVPuPKgfW1gZ/bX&#10;rmze/BHyZf5qHSVi2geSdpuoCfaGffKE+O2TdKa/+/9fSdIUbFuDux7m2rztj73/P+Hy7YmgvX5d&#10;vzd+AX+2lWwoAWB8urMh/7Il0Gktegvlm5ILm3yRaLh+CMlKQjzx/2lo3s23uefHkG+saeD7/Me3&#10;/Ju/47UXJGrWR/26prUK8fN5uned6LK+rcmTrS9evHjx5+CR+OLF76NLbx9W+8ByCXdpejh6NPrX&#10;2g0UNihY9BgM9e/yvQ+txuvxWLC4wZOg6KeAaNuwfaovDwRR6peOdnXTCfos/1ewOkAwKPBHe5JZ&#10;SBDoB7eP9rVh+Zf+pPNJVn1p4anfE315qyt65QIv7JpcnjZc2o6pvbZU3vmjXXrtAnv7N0gIbGJi&#10;Ew0Xm9C4PHRY3UogL5HxKyDfd7j9t4228mSWVhttbVobyaM/+Q3Q6Fld21+SZft806dPpfWzrnd9&#10;2w/tnfZbdd976PvHU25CprIkTHWJGeVCYiYIxjfADjc5I0ne+esM3mS5YLTztnMd7pkPKxPqd9H5&#10;DekWVHXG79kvMcMeJbgX3A2f7ge21K78ZCuQY6925WLnAeT1Dejq2w7JC0oXK5fMkw3RmksyfBjc&#10;m61n69uatw9KzNgj6hI29or2Irr9ks7Gatz7p0G/g94P1iI8vSeaY75pPHuxNvDn0pb+hHyV33aN&#10;jV8iINsK/qPvePbp2pE+65Dt6Sg54dc4EhWSFmF9ACUe4v30J1H/NOTP9kh+KVFjTfOt9eDX/f7b&#10;u9Hj59d8SF8+ylf5LHr6/SOhNYN0WmMJuBcvXrz4c/FIfPHi9+FfMDys9uFzL94e2BI0QZLGwy/e&#10;PsqDh2Y60tWF3cPIpetx1COyoE4QVYC0QZIA6UJQpL7tJ2wypfoGUcu70D87ri2f5JP7Zjtd5kj2&#10;0tArr0/QBKf8BuSq0w30wLVpZZf+Sc686MMH/ZRkLr1S/Ym+vJC/1a/Ord9+7Fqe9vqOXLi+XZpg&#10;X+BvPdA3qbAoWQESDuTQlg+f9C30275L+9/+L0ioXJCvbKylry79t1yd+q/NT23+6wxYfnA2bF+0&#10;sH35e3nbZ+WC9bRm1nXXuL1gr9hz6s6OpzLchMz+ckZ5/7RJwC0x8ylB40zeX804czvDO2ed6z/B&#10;eawuGANB2UVneuM1LhsEa+6OsDRYe7sjBNSBDWvH0tArr90h27afemC3MuQvc7ogq371Lu3KkyO7&#10;dIhXn/zAl/zYGrfeEjD2CGwyZvlLa/+kQyIv3Y1Z4F2Q/LvJheQL3NPR2yE9tb0nrEVza10hHzfP&#10;9U9y6hfxFulL9yYLajduQX/JlIL5+hqj0ntmbaC//tlcP0keSGfzSu/lLeJL7Px3BD9I1OR3a5Q/&#10;9/vfRHH0+Pm5/unKT+2f/Eln62dNd730bxyJnhcvXrz4c/FIfPHi99GjpEuyy9HF2wXZ5eiRGLp0&#10;BQMChA0YPPxczJUegh6d6X5Cl3KPyII6wa1gSaAkQNpAaXFp2gVKN1jadiCz9E8yq3fHu3jio6VD&#10;8Fd92/hogsOVR982Grpyed/0oAU2sPvSgz7bb3lK+q8MfuXTGDt25ZPsxeXV3jVbRHuyCy272b4+&#10;Wrr27llBf1iaZEFJAkmGSkmMm8yo/MQHSYdPaLzVs/WL6JtUWdyEyxPoTu4mfoxJ5skX7F3wm35P&#10;cuvr9TOsfHx6tOHTWlfaD9XtKXuounbnxCZ8q5d8QZOMuYkZtPtnLAXkztg9azuDNym+iQ4BaAFN&#10;Z2vB56KzNjzxlq++53QQlF10ZwjSQjYtspOtS1tZfdNzA2nl2rF2wbV5+1ZenXyljr+y2175HSdE&#10;i2dccmiXDrfdGHv/5pvu0tb8Jmme6pvoQ5Pgs3/Sl97Gaq0LkgvCn94IT5CgqW/zoqMgWhB/3xP8&#10;F3a+IR/Ye0/+sicD3UGf6vuW4VPj8+ndV/Sy/c6zZEL0301g/XeFX9SU0Mp31ih/+v5927537798&#10;n3zJmHxagsavlCRp6LNe9FVvvH/lV18vXrx48V+DR+KLF7+PHjZdji7cLkeXrUu2UoJmEzUefdGe&#10;kjQhPS5oDyxjVUIPyQI5QZMAdwOliw24t70QMAmatn1RsKVcXJ2fxnrqc/uvreo7v6XjrQ8qYQPK&#10;S3/irc6rCy882VkJtbffU/0br/ri6l7ayj1h+26fSr6/fT7RAxvznz2ozaf2pbb9au9KClzcZMO2&#10;JTtg+Z9ADxhHm1z6yGsvyG2fKydR8ynx8iR/EzVk2BeWV5sPV2b9p83nW9e+2D6rG9963nXWti8q&#10;7St7SL1zo/PFGbNlCRjl/dUMbFAtOdPZCp25zl9nrLPV+Soo7TwV0Abn7WLPXnIC3+0bbt+CqEXj&#10;CoTdHdl34U7Ytro+lXtnpHOD6gV7jL8y7NH3ttWf+Hfcy9dmg3LpSsCDpzG0Q/x8wD/dra19yZZN&#10;zHwDucr6+SXNJmnsm4JugfPTO2GRTPI7r+bfO6L3RGgf8cmdlz4Lftp9uT61Txs32Kvou2/pCsZc&#10;GG91ZvPTPEsK/IpP/ldCPslf+c068bU927d934Txkkm2PruedLQ2rZEzoH7VoyX/O4nEFy9evPj3&#10;4JH44sXvoX8l6l9F/AuGB40Hs8u2i1aAANoej5V7IVeGfXT3kOpC3odU43bRF7gU0G3gVEC1AVNB&#10;0RMET4sNnkBgpX6DKzRy9FR+C9A+tXdctEU6n2w3X1gfXNS/UnD5k+xibVisvbXXtkAXvcbUH33x&#10;RCd/YVz1HXf7Lu8b6NJ3aZe/9fVn5aWDJEGl/Rs2GVC5iYjl422yQl3SY7GyYfVcvbfP6rl0un6S&#10;lXhZWvXooL0ya9eOc7H+e6Kpr7+tgbYxqm//ywtPSZqwe6Jy95TvepMxoSTMLe+vZp4SM5IzAumb&#10;nOlsdSYLWgSwcM9UQShEx1t6EPQuroyALBgrGL/7494d7oPFE809sejOaJ7pFdwZb+v44bbrv0Db&#10;8mJlL1Y/G0I+WRk2bgnJ3DG0F/mAv9yzJe/8msY+etpP6iDxt/e2+7mxWlu/pvn0JzslKyRgmsfa&#10;2hyjx09P+yWf7HzNdX0R+G/3ZfX1W3VjCOztUftSqd+TX6PFN1Z6egPdREy/8CgZURmW99/5T5p+&#10;Ff2yKP/0dnxaa3sW7DXfdLCulWiQ7OpIb2t21+LFixcv/jw8El+8+D34FzGPLhdsF+k+ECVl7r/o&#10;dnl6ZCd3gZeu9HehG8/lHLp8C2QKnAq2CpA2cCpI2gAJnpIfZAVQYZMl8bQv6Nv66tbGe5IBOp54&#10;4YknGFwsTfCojh7yFyyv/qujcdB3zG2zbculk9N3sWu2fPUn28Lq3fLStm+0bLLGT3aHZOGO+42W&#10;reEbTz2/b6JAIiBINGgvH09S48ouX8ID7xP0eYJxJFDo3PqVf6I3TvTVo311s2nLJztXPkiibB3y&#10;NVxa9dXxTafvxVre7ydYd/uqvbbnSmeXUmJGWVIGCpY3oN7EzP7K4QbSzlABjnPzojM1bMArcK2u&#10;rd45vEFv57MzGsiE1WEs47IhG537Ye+Bb3T3zbbTFbqXBNcgKAz4G+QFdHrQbxs+yeOtTDA+m5aG&#10;rq7/TzB281+f5K/2RHukvbKJmN1Tu7eUoT4ladIBu7caOztb55IW++c91fuVjYA8ueTZmL3Nr33h&#10;H33su3yw87s+0ramlY2hTmYRLf2Qzep3vEV9jaNf9t4/oTHfEk6SN5uY+acmabL777a9pJ59Yc3y&#10;s73RHvNOtLfBmlgf9PrZ9/Vtr0ZvjPdXTS9evPjz8Uh88eL30L9K9BDvcvX4qQxdii5JF6VEzT7y&#10;9lKt7VL2AAzx0+3h3wNpH2a1C4AKnARaGywVIAnSKy8EUdqCqIvoAq0giF/of2lwx8Jfue2Lvv2i&#10;bR2ime8GiRfxBZbhtp/klVtn708wh0DH6nrCr/BWz463tKf60vjuac1uuX13/Hj4ax+QW776+r09&#10;G+zh0J7eRIRkAUST0LiyCzISGYunfldu+wfJlKekSmV/qrS00DhoF0+Jma1vsuTSVu7yAz/yaT5e&#10;fm1yZJefvquzujMGrOeue6X9YY/d8yWaxMzTL2YWAuf7J003MeP87HwtgHFeXkQHtM7UIKFSuZB0&#10;CZ3H/fJhUeAatCVu9EmHgMy4bBCgOfth74NvtFD/hSBu57dj4gOfbRvtqVz+k3xwJ0ZzRxofPtHC&#10;1f0N/GcfQHujveLXNO2lTczcugSNRKD95v7ee7oxGztb823rXZKitffrGEmQtRH0bd/U1/yTN//1&#10;y12/+pvz6rzg//pLtDSePUFX5aI+jeV7qF9zKhlz/3szzTfEW/o/GSVnmmf4OxM16cpPzoW7R+wr&#10;5dO62B+QnL3QHg3RWue/O8n04sWLF38/HokvXvwe/CuIR70HVXBRuiQ3mPC4c+l6sLlUb7CRXA+k&#10;fdyH6l3qXb4FQRtoCaAqBUyLDZoW0eAGUvgrv3SoLTBbGHf5aIvVu+0rF+6Y5idQ3GDxCXgbaG77&#10;0uiHa8+C3Sunnr7qyq1veeuBnsXVf/noT7j+vXVtOtYuNHVYe4Evl79+DpswkBCQvAgSBZtIkETY&#10;RML2WZC5ffC/JV6Wh791sttW3/HIXKyOwM5K8zL39QF9V1bpPNBfWwnLvzoqo6+uSmtWede+envD&#10;99k5snW/kNlfzGwy5uIGy85T52Vn6AY2na3Oyt9FZ2vnrYBUMHvR+S8ZIzlzgZ+8YOye5UHAbQ7N&#10;Z9Fd8K19sb7oTjIvgaDx4CnYoyOgXRhjZdGe5Iy1yJZLgyebtlRfNH/3qTsVbpLmQnLmU5Lm7jt3&#10;NZ9nT3Y3p2Cdo1sb/YJ+zS+51oc/6Ki+9LtfzHdhLD5Klk57OrAvHh9XgvEa3/fQfi4Rc4N+CZp+&#10;XfPfKSHQXEJJmn6N8nfOrX/sk8jNv77P/G5NrENr13opk62MZ90q7Ql7LH3pfxr/xYsXL/4sPBJf&#10;vPg99C8gHusu1y7P0KXpktxf0NxHmUdd6GGVjESOR2XyybqcXdZdvD2YGr+ASBAlkALBkmB6ExuA&#10;tpCg0f4kt3T6NnBf2uLSaq+t22/r215EN+Yi+iYFom0gKUEA5ICe1aGvMdn1hCfb6Lq0W/6E7bvt&#10;sONuGV39Ca3jE53esOM98a+MOuRDwf3W7dn2sISBumQBoKFLbkhaSHps8kPfS992uP0lUpaufnmV&#10;/qO/aME46CtHZmXXXvXmmj/QQR9tPiG/fqzkY/UQD6Jv/+2nb2VrqWyd7QPt0H5zNuwvZjY58ylQ&#10;LkD+1eRMZ2hnY+cidGY+YWUW8QSjAlJw1guoKkOJmAJTZehuCOgFtfqli/61pzPdndCcQMB9yyuH&#10;BoK2sHdG47lH4rl/yGrT86R72+ord+WXtmNBtsC2q7NnbYJrpzLkp71H2zPQfmp/3f22e049WWgP&#10;7j6ke/chu9bmvdvD7mHrmWxztjbqwZ7EQ88/O2fYPcLHybf2u6/tO76+MJbx69Nebm/fX9CUuJCY&#10;3F+c/N2/Pvl3onmUpCmxUvl3JGzS0TnhjHA+7Dnh7EmGj/dsScb7szW1nvZGvHQ/jf/ixYsXfxYe&#10;iS9e/B66JD28QxdlF6RLssvRw6xHXA+nfTwFD7Mu1JXfR1z05DyoXMQeXKEAdwOs2hs4CdjDTagI&#10;ohY3QaOOvjzYMdSNv9gx1WH5sHMI9Fzdywvx88E3SBJs+9LVtcH4lbA89qwc27STVddeNOYTfbG6&#10;6QFjBfbc8spGvzLkGk+pvvytb/upX+X6ln8lAUC7vS0JUULCfg+1N8mxiZClL/+J9pRc0V66unGX&#10;DzcBk+yVWT7sHEEbb32xtE90vlTPp7Dt5W+9tSED1qvSWm9pH/Wd77mxiZr99YygWbC8gbGg+Aa2&#10;zlBn4qLzseCk8ifcPp2pAlnojO+8h4IjQdMmZvoVgXoQSIV0CL4ah32N3Rw2sFqY794hSwf+AIG2&#10;YNs4aPGTM6b+14Y7zsW1a/VdXWiBndceJay8+uoM1y+wiRpoT5WAsd82EXgRffntQ2VYve75tY8N&#10;7V13++7l7bPrFVor62avLG19tr65ulZHe2/3XKDnqY9von3bHr7/DRqQbGi/3wTOfxeUkGluIFGj&#10;/dTnV9CvsvPbnhX8HaLn98WeL8F71HllXa1dMk9jv3jx4sWfhUfiixe/hy5PSZouQQmTHjVdjh5q&#10;HosebdFre1h5HEX3oPSAC9HJ9WgCj7ZQMLXBlqBX0CRgWqBXbrLlYgOspdd32yFdQPe2yVV/Armw&#10;etHM54J8Ze3kNhkgmMw3TzT+2nogc9vsqAS2LP/KoBv/E/1XcPs+1ZOr/Q3bj5/hkyx55cWVW9ra&#10;v6V6/rOP7eubfChhEe2JvomNS4ObGAmbNCnBsgmbBb66cusru/zlwdrDvqe53LlqL5+vnuohn9be&#10;fY5H/kmucuuVrZd13XL3j29SUqYEjV/QlJjxKxqJmRsMbzAbBLOdh4JIgeaejc7FPSOrb/sJZAQ6&#10;znb1m5ypLDjaoClEE7CSCzdJ05jmIFB2b/wO6rP3REgf/dcvxoL60WF8pftr8cRf2tWDv/Jk1ubq&#10;gEcu7BirC9Avr3sV2keSL/Zc7d1n7bv4EjRP+/Ki/nTsmHTiB/LRk2H7+iLsvm7f3D1cPV7rCfo8&#10;0RbRGiO+cmXpD41trz+9hYKEwbf/w9V/R+yvayRroj0huScdof5PZ0dwvmySJuTrZDuXKlsj71Br&#10;3NrFT/5p3BcvXrz4s/BIfPHi9+DBvomafYB7DPXw8eDcR2d1D6PQQ8nj0gMv7OPNxbsPqegFaTfI&#10;EkgJnm4AFb0y+iZEwiZmNjnzVE8HGn2rc2mwfdC0F2ThV9pozS/khyfkm8r1Fdq2F+lThsZShpVD&#10;W5kt4erbcT7ZEfRZ3PGekG/yLX/dvutHcp9kn2hbZ+eTzctbOv9v4kBi4ndQP32/JUkC+srcRAza&#10;0kuQ6LOIvn2f+J/a1YN5aO98Lr8y3vqsEn15m3C5fr5yWycfWjNrHOyPyvaMc+Ppz5skZ/y3Z56S&#10;MxvsCmA7M52B4Cx0HoIg9idssiQISENnOnTGO+/DBlASMyDIIuuOcE8Y0x3B/u4A90PzveCHxcq6&#10;I9wnOyeBW/MydmMmv3A30cv/EglKdW02hKtj9einTzYDG/hg+1+svk9Ym0HCpH12ky/bL0imxCNj&#10;f6JfWpCIgZugWUjSBHPb+ecP+7n907pZ17u21rV6feyD+23sflug00tXe6Y93N5+egeFkgX2v0SE&#10;xMSV/e8ICZgSLYtosLQnHSF+vgzq+bRykzPRKjtntDuLOl9at9bQGjvDknka88WLFy/+LDwSX7z4&#10;Pbj8Ljzy90HsgdSl6fFZ2YNsH0q1PUIFKR5uPdj2geUBF+8GYxtUFfhuACXohmgLARZsn5Vb2ide&#10;uMEcJEf/p35bv3qSvzLmupAE2CBzfbO+ekocVP+GZO7Y6JeH9g36Vl6b4Ene2OuL6pe3oAOfzJVd&#10;ftCncu1ZfvS1/5NstEV9JAjsaQkJ+/y2V66y/pceJEIkXbZ+af/7f0BSRmIGjRyUKNkSVu7yam+/&#10;7ENjL9q2w/YJ1ZvnU3IlPj+gQb5GU09uZcBaVlq//W633LPDr2ckaTYxEwS5gtaw52PnXOedMzQ4&#10;B2F5YQNZQadA9tICmqC0c3wTM1uXnJGMKfjZMsTXb++FtcE8nP2boGj+P8HdAHzFX+ZofDbs3ZRM&#10;NujHhmuH5EUl3OTCxd5z5DcpES0+u5XJf/PB2vANxjHuov3mVzKV0Yx75ZPdZIwES+36rp6bsFl5&#10;QNsx2Jnd5pkt+aT1aZ3u/tly4RvwbYQnWntky/irz7fQHm4/f0u4SB6UWKgtQVNy4V/5M6B/Epqv&#10;RMxiEzT89MmX+eomZiohHeidM50x+323Zq3jnin2TX2exnzx4sWLPwuPxBcvfg/7cN/HOLrLMXgM&#10;d3F6DHqURvOAihY8Mj3a0Mm7gEN8wZqATOBVULXBlACqUkC19AW6QP0TbrCG9gT8X9H9qb+6/kvf&#10;4F9SQGAJAs4LsvpVwuUtjAVrB3ltddj2Ew9N/epYmXjrO7TlVV7Q8yRH3+2bLPlto1XSyUbtC7xd&#10;i/avhEGQiHhKWOCp66s/fpAgKXmyCZgnJCMxs7gydMLTWMu7bWA/e7d+5fSt3jwr97tfH9bmCzJX&#10;7vZBA+uy69g69w06K5wbfj0jMVNSxq9mQgHtp0B1A1RnnQCy8hPik6nsvFWCszgIQp/Qub3neOc7&#10;3ARN2OQMSNKkZ++BxmVbtt6zvHk3/w3W1yf4n3j0pLuxzGXvpkrzXLvqs3Z039zx1q7qcHmBTdo3&#10;+bH3m/HgjhvI6qf8BH2SuwkSCRZJwmjJrW7IVgkXdtMlSbMwhj7VL64fwtod8kFr0V5pfS5at/aS&#10;PW8vaV9Eh5UNvpHV3f7wDXz7FUaJg/hPiYdPyYj/rpCokUiRZJGkgRI3n3wTrz7+dEqSp1I7vc6d&#10;1sm33Bo6T/qO2ketZ/w3SfPixYt/Bh6JL178Hjx6b5IGfR/BPYQ8RJUeSnupVu4jTX35yVenqwde&#10;QdoNqgRTBdgbTEluLC6N3AKdnpX/hO1fUHd52xb0LQ0dnmgLweMG/0GQGfiHr65cZf3pqFw62W2T&#10;X6wdypW99eVXsheuzPZVb0z+0UaDpYP+YWVvX7Lbb/uvjWuXdvNAA/PbtUBDl2AIN3FRe5MUEgzq&#10;yUiKLJ6SLtqXt8ka7XRUbnvtMk71y986+y+Wr77y6s3xzn3nr70y+kXnY33U0Suti7W0H5wFlQu0&#10;TdD06xlBrOB0g1LoTNszUiAZtG/5FIxWlxBRdx5/goDHGe583wTNJmoqr0xl/elJb4GSQHhtzP7g&#10;fN8zH27wrs5P6sr0pNt8s8Nc9n5SZ2dlfdizcN+w0XhrDzuXtzKteWu/v0iRoEiG7fQHOoGuTWrc&#10;9u4r+htrx24fboJm9+PVQ8fydy50rb54UBvqB6t328bgj9ZD8gSsk7WqtOb2l7r2lcVLLqR3v4P2&#10;iH3+KaEQ/VvC4X81lEQpoSJJ4xcxkiyQ3FP//BivPvWF+kfn5/jOHudLa+l73W/HGjfuHe/Fixcv&#10;/jw8El+8+HV0We6Ddx+90EPHA7iL04O1h5fL1IXqQfb0CK6+8mFlewgWsG1wJaASTBc0wQbcILC6&#10;cit/eYt0kNlgjd6V1aZLn22vHLB1A3zt5Zt7qJ4/+GQDz6Wp63tLMoFuWFn1a+vWyVye/rBjalc+&#10;yRrv+ivZpaHjwVN/sre98gu2rF5YW8Od2xMdWi/JBUmaJ8TzDehDvu9D0iSUNNkES+UmZf6P/6u9&#10;tAs66NvEy463bXU2re3qy6/P0vFWXmIl2iZZ+Ozyw8rysT5o1m3X0Frvt9q361cztdVvckaQWuDg&#10;bAu3HZyBnXGCUUFmuPWCzsX20RaMCki3LjgVoHZmS7xIvlw48+/ZX//Vt2MJmK+NzWPP/ItvPro0&#10;Pmssc2Pn011V210V2JuNfHzRGMYUDG7SYW0KrXsJjIUEhgRFcuZkXnQ/zf+OubIhHWQap/Hah40t&#10;sVIZnQ1Xh/53jOTpW13mtZCgAWPRt/qX3hx3/1cP/I8edn9VWsPdbxAN9NtvwD5o35eg+RTc9wYq&#10;WfAG//8D+UOCJvglza/6RwImSMKEkjTpobsyet/urq89st9Oe6n9Ev9TYujFixcv/iw8El+8+HV0&#10;oe6j9+nhi1bp8gxdpi7Vffh6fJELtdEqV8ZjtQdiwZxAqwBLcFVAtUH2xQZbFwKyG5TVb+k3wbIw&#10;xo638kuvvLqMQ0Z70Tzp0V7eUwLgqQ36rNzyAxlj7TjLW/6VWSSDB2wrcF7aygT9Qz6ozR9PIBt2&#10;fP3JVFqXS1c3lv50rd6VNwcgZy72786zevQSCwtJCkCXiAjk+j5uUkV9ky6VNzlz2+TU0yGBsomU&#10;sO1Ksmz6JLs09eZTufM33/yjvOCLxfbjb35e31vDXVvr6VstIdN/a8Z/DBj8aVOBa4GpwPMiOt7W&#10;wz331Pe8rBSsOlO3DZ25G5SqPwWpndubpLmIL/lxUf94xngKmNcu89gzHZ78oVyQrW7+O6e1b++q&#10;vafYLUgPbM/m9H6zlQ1hEw6SEpIjW5a0iHfn+YQ719V9x02GnbUlSIxt/FAiZRMnF/EWaKuvfX4T&#10;NfElatDQ62++bIc735135e751sVes9awyZgnfNv77Yn2eUmBT+8fyYhNLvyvDEkav6CRYIl25UqY&#10;lLwJ/LdlOurfGrQW1UuY+fOm1t+e2D0Du0fbL+2VteHFixcv/lw8El+8+HV0kXrgPsFjXt0DN3gg&#10;7WPd491j2AWsTzLqXbou4+R6GBbwCboEWgVVAipB8gbd1Z8SJniVgrLb7wkbwNWuNGbjAPmVg8u/&#10;/dFA4LjB5CL6Dfa/BaRbhmTUySqTA3RY3oKubd/66lKvvEjWHHfO68/15fUdWfWrJ+hHbuUvr/5A&#10;hhz+tX/RPPN3+9ict9/yJSpusmLb6pIfEi43wYKOV+mXNCt728qnJE1obONveeXJZe+2g/bOp3K/&#10;dXX+UV9/LaKlgyzfWpdgTfjfGlb6FkvK+NXMJmrur2cKGDqnnGm/gg1Y9YXOP7j0PSOD89UZKkCV&#10;fLjYQHWD1cpNaiRDlvzS0m8MYwb2rF3mcX0ANwi7suZfnQ/S3dhsY5+6eZgLGn6IHu6cmoe7q7Ge&#10;7q1svkmK9gNs0kLiY9d8YX7WtHpy9bmyq4Nva9+kChvYYZ9C8oGN8elQ4qXjJmmunLF2vPjX9rVh&#10;7aieTHPf9W1tWhNrVIm2+87+Xuinb7AnWv8SAiUZ7ttnExESCy/+hy9KvkiwgF/B7C9qkpXk2kQN&#10;XrT839kjWdOatFatZ/u6/dDesA+hvRXsw/ZV+4X+Fy9evPiz8Uh88eLX0SXqQeMiBZfr8rpUPWa7&#10;ZPdh5HG1j+CQ7D6oonl4eriGHocFfhucFWhtAA0btG9CRF2frYMgDe9JBgRyyYStQ3KXFq7stutj&#10;LsaqfoNKMtUFnoJWfkKHld02n+pz+17+0qpfvUurXH59dlz0Kw/8YL7rk2/tT3R19Mv/xNv6tQ0f&#10;fedhfs3V2nxaIzIlGiQwnpIY2uohOYmVsAkZNO0nrEx6oHbfnsSLsdSf2t+SNOra5mp+aJIt/MFf&#10;12/Vw8rfPtahNaq0Nrt+fYOVJWOq90uZ6vurmf31TMFCAUQBgvNKkCko/Suo/55/n3jbhs7O4Bze&#10;gHXPWWfzJiwA3Znt/A76Vq5OZ3koWJLcYNedy9YvrtzCHNNvfjsXpSB82+4qIAPmuPeUuVXWNr9s&#10;ad03QSF5cRM0khWSEvW787vrZ378SC7ou/LpbAyB6yZpNqhNBtjOfnXyS6+UpAlXLxnA23nvuOqL&#10;ZJpf87G29hvcNUrmCdZv++weqOzNchMLoQRCSQfvmk0uvPgf/shvfkkDtSVr/IpGomvp9ZekuXpa&#10;p9avfd/+ftrX7T/72zmcXN/pk70vXrx48efhkfjixXfsg6R/AfEvTYtoLlXJmtDF2kXZ4+g+pvax&#10;FDyi8Dyk8XqodUl7mHYZS9IIvARbBVo3uSH4ekqALD7xN3hbkF9EV6eHnPr2/8RXPiF7zDUIOAWf&#10;IGAFtJWB7ZtMbbTVcftr7zpcfqDvYvvc/mTMTf3i+uT6atuXpt8n3QE/6LM89dWHph3McWEPb1Jh&#10;edHhJi2W9pQYuUkY7cr9b9Dc/x7N/VUNXZusCZt4CZuMUc8WtE2+qLP3zqN688sHW1eun2D3Dpnk&#10;+ZKMcteqtfMdhv3VzNOfNflfahcsFDgUGHRGFVB2hlUKordMLgiugcyC3NWzuLzK7FgI8juPFwLY&#10;7L1nclgamaCPMzs99NHdeEHigC3Zx9Y7v8Wl6UcPvTu3nU82S7xUd6dA95XA251FzpxhdQZzN99s&#10;YK8AciFBEm7Cgg/MK113vfgyunmvf/gjmerRJELWnh17EW0TK+xVxsOnQ2AM6KDP0p/G3TJI4jQH&#10;c+Jr67CwHiH+xZUNrb8193YpcbBvH2+e6N41le9/5+T/id6J+So/+s74tzdiPozvzagdSs4s1t+t&#10;VWtov7cv7K32XOcvdB6HeH1T2fFk64sXL178eXgkvnjxGf51Q9sFG1ywXai19xETuqx7XN3HkXoX&#10;6D6ao++jygUfkuuB5oHaI7RLuUCuAEwQFm5wLGiu3CDsJkA2MQK160vn8harb2nBv8Ivv3b1gIe/&#10;OrYedk5BO0gCXAhIBaUboH7C6qU7+gbGZLVDdXT4NBadysX2ib92AB+sH+jaPk/YPuqrG0/7aawn&#10;Wti1C086d558ah8HPkWXvJCo2BIkQEL1EiR+9XITMZuA2eTMQkKm+iZlIP2w44Xa7Ln1tV1iht3m&#10;srz1z/pFHXa/qH+SU5JtXVqr1s33KkHjz5kkafbPmgoGCio3mOxsc251lgmYBdSVW698wpX7Jhsu&#10;X58ggGejwD90rm7w6wyWfLi8SjQy5NK9kGxwZrOHjQVSkhRLf4K+IX10Q+MDO/ee2TpI1IS9a6JX&#10;uq/g6q6+c8+O7Gs+7YtNeMBT4iNZa5SOdK3vK2sb4/ozbH+0TdI0ziZYNimCd21dbD+Itlge3bct&#10;AQOXvgmr5tK8+XwR7a7P8i7wdh+03q1975XeMfft431T6V3Te2j/4erF/0S/gsmf3741CRp+9Wua&#10;1ZN/6apfe8B+Du2n3a+9BZWSNMnXf/W+ePHixZ+LR+KLF5/hb40lap4uWO0ggQMeRy7tffxqh9rB&#10;QypeDyj82tH38V+wVCBXEFYAV+AlGN7AWbAscH4qC8og2rd+y0OHpdGHvnJ3vOUFemDpOy/10NzN&#10;X12wusEp4IXbD1b37b+0TwHztpdOv/qWyW0dLzu2vv5hJ+i/7eXD1aFM/vJWXp3cXTPyCzawrblJ&#10;IrR/F/yJvzKbwKjcJIhEiXITNOolZf7PQ1uZT5CA0b4JGnZoZ8+1L2T3nQd+9eUHc+cHfqlc5NOL&#10;5fE7em1oXVq3/S7D/nLGv9IKWAssCygLJguiO78kpwX80QQYIMCWeNhEBKz84kn2E658Ywrks2lx&#10;kwEgWYCnBOfxorP5wth3HpI0fPltjvqaA93GZVM2grvn3i/xulP2Dgp754TtQ8fqrc5P7Mm27JWo&#10;aa8IKJ9g7ulIlzkYNxiH/uvHkF/ik4vPtxIlQULlgj2SMhAt/uqprR59gX55Auzmyj8Lc7C+IV80&#10;/12LW8KTz269PmHXuG+2t8pNvPTmiV6ZTHvjTdB8R77JZ7tG+X6/zXyeL5P7lKCJFnpjdp62p9sX&#10;7RP7qD21e7e92vlcoiZe+6d1W90vXrx48efikfjixWd0UXZJdlnW7lINPVbUJWyCRE1l/faRFTyM&#10;PZZuO1k08vrGS18XdihJU3B3gzQB1yY1ti3h8Q3JkS1YQ0sXfYsN7FbH9lfXxl/Ei77jkEVbXqV5&#10;CzYFo+sTPkLbukBV/Ym241xcndpLu3W6VxbtqV1du/L6YNtXTt+VfapfvQvrc+kXV2cwfth58Yck&#10;hOSEZMSFpEWQ8AiSIOEpQbO/lNlf0ki2SM4oAx2blNFGq0yOrEQLW7JTfW1VX+zc+GDrYL9sfX2p&#10;Hdbf6tYE3Vr5Jv16Zv+8yX9vpiBAsFqwUNBQYN251ZkHAjoBf+dWcskLoAWjAm3JBzT1ZKGgA18/&#10;wS3c9oLe9KRvkwIbREVfOG832Armksy1c+vAbraH7BV48Stbt1QP9BmDfWzM35XsVcdz18DeMWET&#10;Ne4iMsmngx5jGD97rNHOq4SFgLK2uZpv88mPq9v4xlnd9dGXHmubPWSjb1DLDgmZJ2xyJrD74iZj&#10;jLPjAZq1vGhO7Le2+TNf5IPWpPcEn/i+dj2s7wW6NQzW2Numd4w3j3+QkiyQeEi28iYVXvxP8JW1&#10;aS/uWVI7tBbJ8fUFv7cu3pHti93/9lh7sf3aGe2sjt94u64vXrx48WfjkfjixWd0ifaYKfDowpOc&#10;qfS46bL1S5pN1nQRd7l6IHVpB/XKeOhbB48yfXpwQQFUAZ4ALQjIBGOC5UpJkE2SSIrA8q9soHf5&#10;VybUhiv3qQw7zuq5dHZsQHrnjhc2iN1S/bbp2no60RZXD9oT/8rtGErjXCxdfX2xWP1ofHix/Hz9&#10;SX7XYXFl9V96dbaH64eSDiUkNlmj/oT2vQTJomTJJluqQ4kZSRpJFnILyZfqq/diZdmzZWArbNIG&#10;r7K5qkvIRJOM2frF+jHfKvl8S2uiDH1/NznTYz98+uWMgLqzr7MxVIcCi1CwklznVX0qBS4FokFg&#10;+isQpMAGuosnPppgWCAM2VWZbYDHbjKh/uZB36f5rN1rkwTDJhPWXiWkh/1h7WQfuCfU3S9Pd477&#10;RRDv3iG3MqF+kP7G5ws+uHNsbpXR1ifV68PO9Ldv7J/GTX/yT/qu3vSkj6/IhBIqNxkD6LDJmK1r&#10;bxJmYSxgW7CO2sF68l1+bA75oXXwjfkHIEnQ9b/1/YR8mC5+DXT2hikh4M2z9eD7Jn/5L/4nSq60&#10;Rvm59bvfhfVtTZLJn0968nHoLdnatb71bZ+0f9pT9mF71Z85dWa3l5NtXzzpfvHixYs/E4/EFy8+&#10;o2SMB06PFImZLtcgIbOI1kXdJd1FGbqUa9OljAbJdBkD+bB1Dy9JGsHbBmobhAmuC8Y2IQIbrF1+&#10;dLrQnmQuyJFd3lP/W4anOaCDOd+5V9bmlxvUquc7/SoD3WiVW7+01bvYsZamffVue2lsYZf20tZf&#10;eAu89eGnNl9/oi1dfUvjLcyncn1Q2RrAJmba27DJjUrJE/TqkiaVm5yRoFGPf2W3LfFSqa69fHU2&#10;BPZV3uRLWLnLU/c9L55owfrufgn5/Gl9Wsfq1rNvcX8145cz/kW2B3/BQMFmAaUguLNLoCdwrLzY&#10;QHvPOmec83FREBMKcGDpITsE+UrB720v0Dcw3nHu2Ne2sHICr3Qt0r94siUUbD0hHlsX7A7GhrXx&#10;+pa/g/vjE6zRvXvQ05cP6Ft/XB+we+dz56Avf6ezPdOeav80Zrz65pv24iZEKu3RZOgK6b/9Cmo3&#10;ObO4CZoLSZrAhic0VrCWfLFzf/JBc/dthd4T+49CtfkkJL/rvOsHrV0682nou/S9pvvbL2PiJRtu&#10;MufF/xOtU2uUn1uL1rT1bZ13/aPHTy6/PumKnt9bw/Zy/ZwZ7bH2oL3sT1E7t9un7YXW/Envixcv&#10;XvyZeCS+ePEZXZQ9hLpQe+x45HjoSMzUrvSgqb0PqOoevenoAt2Hb/pXfh9bye4ji54CqgK9gjVB&#10;XAFYQVpBGEiKbNJkeYK3LRcb4F2+djIrV3nHw4tWYHhtWSR7Ed38BKKf6toFr7DBbbh8uDrI6Udm&#10;eWirn+zlb3vrcGlsWTzR+SdcnejrS3V9L00J+Ld+x6i+fWuz5/on3ARNyYpQMkOC5GITKJs0kXDZ&#10;pAygJS/BArXD6rvjr/y2q7N3y+ZiTndu4SZpyPDJ7oP1VzRlPHhai9Zh1zX4/vaXM34947Hfw7/H&#10;voCz4KJAwfkliAydd0pnI5Bxbu15B868C4H20jojg6BFkKseslVQvCjA2WSBvoJ6gfIdM7Bl5XZc&#10;dWMvdmwo0PoGNuqrbjxjsoXdbOcj/kIL/K5NzlzjtUbW6/Zbf9Cjff1i/pXR+aT6YufBBndk+qPn&#10;B4mWTZhsAiV+46VzbdA3uW9JmvBTkkaAvMmYxa5j45qz9Xuac76731bvCQmUgv9NAOQb62HtrJFv&#10;zBqG5H2jQcLnW4ImJBOS/0n2xf/wkTVqLVpbe9E+AGveObk6SoS11tHt/2TT0Z5qj9n3N0kT4rXe&#10;n5I/L168ePFn4pH44sVndNF5DPXo6TG0jx2BSaXHVYi2j9f6eTQ9BSz3oRWSCV24wQNO/4KtArsN&#10;3ARoG5xtWR/QfgriosHyntpPstXvWPCJHlY3PeiVgs8NRAWmIbloAlyB7PpHe+l8iL4wxhMfbbH6&#10;VjY8jXPltJ/6Z8v658kHaOhbbj9lvNV1oQ+g4dc/Wy/90zxq54f9dYgkjUSFBAaU+HhK2kQrUSLJ&#10;EiRlqse7SRr0TbKgbX3HvOPfejZWl3RRmk/zM5faO0f1ZPikkr9+8iWZuzZ9L31jtdWh5IxfzvgV&#10;TQ/8fj3Tw7+HvmRBgUbn0j2HFtFC5x7cM5GMs8855/yDzsGLPRdDtA2ANtgNAmH8DZKa0yYOwp7T&#10;gLY846z+YIwdyzgF6kHQLoAXcG17kSwdkN70G5c9sLaG9euTr0Py5mTeeFcHHxjbeAGNbeuDbFaa&#10;wxP0pYve+uaT9mX7cxMt2ptEefJz2MC2ve7XYv5cxP5fXVD70ujdsYK1a65gfs1rfZdf95vq2ylI&#10;33dIgbtfViSz39CuT23viuD9QHfwZimZsGNcZENjVr6/oPl1lNBqPVuL1re1bu3tg/ZGiNb6tB76&#10;luTJ561P69Ya9s21b+rrO7Af714O8d8EzYsXL/55eCS+ePEZXXb7UPWoug+fsAFMF2+yHr3BI9nD&#10;il5tqO2BFQQ3dFfGL/gS3An+BWwLiY7gX88Fa8sLl94YG/yRwSez7UDPlV2eemU6nmRh7WCLdnMm&#10;Y/4bwC4uT5KA/5SwffGXduXJhG92oC9+4qUPzL95o+l75ZYXnsaij+zq0F4ZQAv06bPYOWiH/NT+&#10;bR9LaGyiAyRELiRaJGcqS8ZsWx1qS8h8Kzf5EjZRs0maa2/1+JXmpsQP5mvufKHMP3zMj7WvL8mE&#10;9sP9tkBbgqag1K9nBKc9/As6CyIKDDqjnEOdb844Z5HzaOmdfYLJBRn6OsOcdRf4Kxucn5B9e8Yu&#10;NhBuLkEyYBF95Vfn6hZcB/qedN5gDATwAvsb4F9aAdlFetkc2Myu6nu3aC/wKm//kN5o8S/ImiM7&#10;2JJtT3Yv8sXWoXY6V4ZfJFcEovbu/lmehI1kSn0kWyoLbAW19bfv6bvfgUBYMqZysWsF5sI/9sT6&#10;iG9bg/a076KyAP9TgiZe8M3dbyH4RnwvdNenb7LEjATNT4mX+G9y5vchSdP6Wm/fhf1c2f5IpvWo&#10;X+te39apdWsd42//YC/a3/a+/Z/Mu24vXrz45+GR+OLFZ/Q46qIED6wu0C7iHjtdqh5ZHkY9ilzQ&#10;cB+6S9sxQnoEJ+m7iFdwVjC3iPYpaHvCkxxa+KRL+yL+03hLf9KxYyzQKs0toKE/yW1gq1z6Jgq2&#10;jn/7kFmQ37a6/viV6uSW9q3NDjBfQKtc+Wh0LH7S/USH7Xf9vXpXDl8ZzDFfhPavhIWEh2RISRMJ&#10;lAuJmIvkn+hQ36tXXdn4W1cG9gWJF0kY5c6pOrnLC3zAJ5XrOz7jx3y/6LvqVzESsdD+wPNnTU+/&#10;nOnxLzguoOwckiSBzp7OuoulS8oIJpX60yWQvMAnf8fUV2Canc5R2HPXObtyAubFBtHK1UdO0L3l&#10;QqIhCNo3kBeoLZauTsfFjtX4O5e1Xd0cmv+Tv8wJsn/1rq5gzhIR284+c955f/PDJjxAIkRSRSJF&#10;YsavwEJtSZbkLwSzAtrVpT8d+z0sPiVlQvPa9ckP68/8w4eB39vD9nffyFOCJvh1hSRNQb3vwDcA&#10;+w3td5N+v4ipfBrnxb8Of+6Uv1uHvrXWvH1g/9tDtdsrybSmwVm5ffvmkquP76K93L6sbL+2r9Ha&#10;b0+2vXjx4sWfjUfiixef4Zc0waVZvQdRD6H9F2MPLo+uLsvgcRvqjx5qg8dzZZd0Y1RfvR5flQVs&#10;gj/BXQGcoE0Av0kRwRzaYuU2CLxyZNQ/6boQNFa/8sbUFpziAfpTe/UIZAW32770TZhscEw24CsX&#10;0UD/K/fE33oge+27toSdrznf+spDenYswLv19Cz9Yse8c8BXj77zbf5BskJyY5MfJUUkTS6WV9Ll&#10;8u8vZ+6vaFbvtisbe+tKtt1kzFMp+WJ+lfHUzR0/7J7gRz5dX6r7VnxfSsmaglDtIDgtGO1h36O+&#10;oEGg2ZnUGdT5IsALe/Ys/QnOw6XpvxBQAnqyi9VDL33OSXCGPsGZDZ/kO4ud1ep7Zm8AvsD7lqwQ&#10;pAUBF+Bbi09IPxiz8toZzKF53XsFb21fpH91RtOurmRT5Z2vue6clYJMwWUQcLY/n9D+3QQNbJKl&#10;/kGSJjQGvZug0Xe/ieTZA3d9YNeE3xb20fV/aB8Lzj8laKDgP/ilRX3tfzrV7W/fTOgd86T3xd+L&#10;kmCSNK2B76xvxffhu7CX2ietm/PO2eQsqq9+7cP9Xnw/wR5N15NtL168ePFn45H44sVn9HDymHVh&#10;VnaBehh5CAkoXLYesdBDzmULHsIhnR5z6Vbuwyu9LvACOQGe4E5gVxBXACchUvvS4KkN2vquTKWx&#10;vukOBYqAtnJ0pA/oRF85ELyGqycenwDdeIsn+U946iPpsGtBLizvtq9eiMZm81Xnu8Wdv776qNOt&#10;JPupz/ZN5ts4sDpDY5nz7lv1EhuhJMgmRCRP/AJmkycLclf+Ih75Sn3CE59dF5uUWZhLZTC/SuCH&#10;6HxQuT5bn1fHq269fUf7nW3wWYkmGBWIetQXPDjXOlskWSRENjHirIOl3X4r09nVOfYNe8ZtfzoL&#10;TgWoQHdlOpybwXkanKPJpatASjBFD13JOmPv2X/P86dS4N5Zf8/7IEDbQOspEUDPJ9xxITuDBIE5&#10;mX8l/2zSJT0Xq5fulc2OnaNkzCZilDe4lECRVNkECmhX3uTKgrxEi8B1x6Ef6qceT1/fB9tD87Ge&#10;T2uwvlHP9/afuzy0Hu07v2x5encskpGkCfeXu/b96rfPk6tcXU/1F38fSoi1RvudtR/aK76V/U7a&#10;R/ZI2H72kz5P31KwPxtn1/vFixcv/jl4JL548Rk9pHr4uES7BKt7tPfIdbEKHDyKXcouY4/vvaTR&#10;NknjsVXdIyydobGS7eIW5AkAawu6N5ALtdEEdmgCPNh+F5e/46yOTcZ8oq2OIABVwpUBbbyVEdCq&#10;w23z2fouVF9Eu33RyaSDnuVtSWaDdbzQGPqjm8di53v9CHReHdrLv7TVs3216d+6fmxZnvmY+01a&#10;SHiEEiOLkiabdJFECfrATbZsH5B8CdWXrq1uDPZJxGwdmpMy/n6XSj7gj+jqgR+vr/Opum/Hd9R3&#10;BQJWwWu/nhGMCj574O+jvrOs86bAoge+ZEj1hfMNJDZC7Se5eJ1bzjFnG+zZFuiC9PVLA0mVsH8a&#10;cMes/47TeRmMlUx9C1A3+O2cD+kXBLOJPmevxMbFJi6g8915f899AZZkQnUJAffC6rowHnQnqGeP&#10;u2l9wA+V3S/ukvrQa1wlnWSU8cPOSxB552Z+QSJkkzK7V5USL2GTKeraaJIsjSW5IkETPZnVudj+&#10;vpFsbW7WApo75Iv8Zw/YH/n2+r091f4qiP/VBEl7014N/ZKm/e67qkz3jmWf+4b3VzTt8dWL/uLv&#10;Qz7O762P76wztn1yvxffensnuYUzpT73+9o9Hj2Z5BuzPfJk14sXL1782XgkvnjxGV24XXweX6HL&#10;0AMtoPU48gDuUvaoAxftwgOQHgGTh5egI7i4PaoFfoI+wV3YIE5QJ3h+opMnA+h46tveIDHalVtZ&#10;de1KNhsvVEf/hJ0v+dUn4P2EDY7h0te/8Kn/BuLhSZfyrl1YvdG1g/nsXANfLZ5kn/SgkUHbdlif&#10;wpPecO3RTsZ8JTOeUHIj3CSKZIuES3Ry+mzf+Ct/++snGYOmXR2SY9uWzeNpLmiV5my9+cGao60P&#10;+ZHv1INvpm/NnzDBBp2CXMGnXwZ05nTedIZ01nSuSMoI6m77ogAwdDZB7eWBJIdz8SJ6MmF1hfQJ&#10;ajuHBZbVlcF/p8P46XgaszGaU/LpTN/Tmb/j+POSdKeXrXQKqNwBwb0Q8vUGZQVVtYOkxU1iuBc2&#10;GXCR3id6kDRwn4RsVHavrN3ZWb+1VRntE+Jnr8ARmotETGj/7fwkSyRkgv28tOr2sQSKJMoT6K++&#10;44cdk85FfLrZaq2a6/Wx9c3XkC9Dfm1v2Nv2cnvpdwPo9qH9KIHYXvethMa6SZroye0er96eXv0v&#10;/n7k49apdW8tWpe+vb7J9o5vK0iyRPfN7jkSnVx70lkR9G1/tv8ap3GfbHrx4sWLPx+PxBcvPqOH&#10;TQ8tl6fHmcvWIw5csGF5ZC88+PaR13iCDPCg9iCs76ckzQbImyBRQu3FpaXj0rQ3MRPoxFdfWy7I&#10;snnrQcAKS3sKbBeC4GTUtbev+srcIHpxaeQudhzt5X/qf2nbP+wc16989uQ3spVXnz5XRyC//Zem&#10;xKfv2hQ97HyapyTHouTGJksWJVIkaDbRolwkcxMzSjqMs6W+1Z/0wlNCRtl3qbSelebOD08+5D/f&#10;Bj9W+tYEtQLaDToLNiVmNjjex3znSA/6Asce9YsCu0sLyS4kUr5BUsMZtsFkqL3BbPL6GucGtQLN&#10;DT4LYEu67K9g0mVMY0RPX3IhPfVd/U8QKCffOBI3/LJzbSwBWb7ufN/zf+8DSQW4yYH6fgNdqz+6&#10;+2TvInDHuEvcZSAgFBSyR/vSkw+1NznS3rMXg8BSQqW9KmGySZlk7eelpe8mUNaGSuPvuL6JHQ/I&#10;SADV/87troP7P9+tj/OnhFh7e/dz+0Sy8Vty8Bvae+no+6zcb7C9vd9U7cZsnF/Z3y/+frRG1saZ&#10;0B5pD/W92rO716K3l+ytZNt/8Xw/u/93f6a/8Z5sefHixYt/Bh6JL158Ro+jHlseYB5qHsUuUZeu&#10;izPUXrnQRZyORfq6nHtkCSZ65Hn0l6DxMEzeJV8gWPAnELwB302YbDJFAIj/lGiBp8DxylYKIsmA&#10;/luq3/YGq+pbLpqvwHfbC0FxePLTJ7lPuDLadERbnVf3tj/pXBm6gN0/gb9+6hs92V2H5W+b7KWp&#10;b3vlou1cmmMJDImOTXoESZMgqQIlWpZ3kynq5P3HgsPW49FDR3V6rr6tb0Jm65WbOA3W9a6lNr/x&#10;Veuw35bvy/fpGxPYFnxuQCyYFXB2TnRedHYUJHTGdL4U7MEmHCrRJEqW/4T0wbY7vzrPBCqh8f2K&#10;A41M8qunMQtqO4cLNiVJoHZwVidTAiX77/jV06nP9luk41cCW3IhW/iyMbovzLU7o7Pbub3ofggS&#10;AxuAkdl7Yvsuulf23onWmBf0aCd3dbOFPfaS5EtA19/4K9M+3MTI7suw/N27Qfvu58A/5suHqxPo&#10;rvS9SPzEN1721n/9H/hyfSaAFkxvkkaixn5rH4T2RHujffIpQfPTnmu/SjCmz/fRPm+8/ZYaM9k3&#10;SfPvg3VqLaxP+6M9tPvWd1a9fdaeSsZ3tbL2pz0aL9n0tt/aY0+2vHjx4sU/A4/EFy8+o4eVB38X&#10;bQ+yfZiCi9Ml2oUaPCbr47G3j7xLK3hpvB5gd0wPaWMXGBbs3QAwbICnro2mfpMrAkKB9spv+4Ke&#10;6tsHtq/AFF1d0Noc0JemHsx7A17t5V25y1t9IMheuRt4q69MYMc3bP9w20CejfyxtOrrp6XD9lsa&#10;xFPfdXhCfdVvX+0F+UpzleAACZpQIkSSBSRWQHJFfRMs6PApSSMxI/lydWTL8pXsrTSX/fVMc9xk&#10;zfprfbI+y+e+Dd9RAaV2Ze3qgs8CTYHsDTY7HzorPOI7VwoWJBNCZ8xtC/5AQPgJ2+fyOr8ac4PI&#10;TdJAtHgC286/kI6CTUmZUButwPUp6I1XX+c2nfR9S9L8lV851Id9gmnzb17NsTM8tB7OcXeHIAzw&#10;3Rnq6MtDpwu6I6JXui/UtcPKBPdWkGyRMAn2WFg7qme7/Zdc8u1ViBav+xGfLvR7fy7tzqHxyKar&#10;72GTMZus8T35ZsKnJI2xmlPr5X6WiAnWE3xj7WWJkvaA76g98W1v/UqSxndKrz2931d7zj5/0vPi&#10;Px+tpSSNM7B90R5pL7V321+7fyuj+6bs8ZUL1UO85Np76W6sT2faixcvXvwz8Eh88eIzuvh6cHXZ&#10;hv6lrAdbl2kXKOyF68Hn8o2ffJe0X+SE2l20+wh04fYAE+B42Lu4q6dXkLiBoKCvoO4JGwwqb12Q&#10;uLwLvJW//cLK36BUqc7+p2BW/VMZNrkBl377hNW/sotPPL5f/q0vGkc/MtpLu31gfbVtWFlY3pPO&#10;xdWxsltnY3X6A/0XO0cJjZuY2WTJTbCApEklucp427/66thSn2T02fHVswuNjZVsl4h5SswEc89H&#10;rRNfKa1dpW/FNyQhU1mQqQyCz09B5j7g/ct+Z0qBQ9ikzEVyYesXt0+gs+CQbmeYADJ0vhXM7jko&#10;WeO865ytbzrSt8j+bwkaECQJZNlNR+VTv78CiZmQTQVp0fgmG5pTc+yMb10E/851d4gALHprGKoD&#10;2kV99A/po3fvJ3BPbeIE3X6SoLHf7Dl97TPIvh1jxzSOsZTXXvOMdmVCMuYVj53Z5jsB3wt65SZn&#10;4H4/6eZr9/Lu1xANvXXdPd57YZON7YH23NPeWTwlagTeEoG+X3s6/cbt2zGefi/+65HvrVHffWvj&#10;zPN2bA/b4wvfwe5xPN+C/WlvNkZr3v54sufFixcv/hl4JL548RlduF22gofKe9l2aXZ5ulDv49fj&#10;8j74urglaHq41/YvcZCcx7wLvHp6CxYFwIJBAeFikyaCwa0/yV36ldm6wBJWBgSjED/aBqsbxJoP&#10;GXODne/6oFId0JZXuXrIrr7FHacgfPkbnKPRuXiSv/0g+cY19vXF+vNX/KQNS9efjsqVW92rY+mA&#10;Fn/nY46VEh1KiZEg6bLJlbBJmeQr0fqVTKX+YZMysHokYtJlfImYymxTguRM9U3SbGmeT365a1W7&#10;b0bZd1FAWX2DzA2UBZobXDobBJadGwUHEh6CuoI8gZ5kCpBZbN9F8qujMr1LT65gtXNMINkZ94TO&#10;PYHm2pw+NocSIZI0T+c1JGNOa59Al56nvr+LAmhJmuzaRA0/NJ/gDmnOnfmt1U3Ct5ab/Fgk91QP&#10;7qGL7orgXpKc2F+UbCAYlr97L9hz6d7xzWHnUn0RrX7qT3x1e/rCvLKh+axtm6RB8/2YjzmHbwma&#10;1qf7urVyX1+0b8H31vr6h53WvP1nv337xUy8y99EZLzdvyH9vq3GbK+15376Pl7856E18t23B1qb&#10;9kd7qe99v1XfHUSH+O1JvOrR+gbSkb70tu7vmr948eKfj0fiixef0cXXo6gLN3Th9mDbfw3t0txL&#10;12N4H3/xktkLVhImXaH6fQwap377eExngeIGzILmIElyEybaSxMcal/gPclE0//qqa6trs1OsmiC&#10;WdAW6D5BMuBbCdvWV3mR7OJXaIJ0gfryt75yC3Kw8wx8sX5b313QsTph5dbfsHLLWx3433iVO7/K&#10;EhqbnFFKoEi0SK5IwmyCZWWeyluH+tKxSZpQWzKmMlqlpEwl+82punlZ3+a9a1X9qfTNgIBykzMb&#10;ZN7Ach/tm5wRsFWCxEfoUS+JARIJS0O/tPpKfghItt2ZWbu+AlfByp5vQYAbNklD3yZVOo/h6byG&#10;Atr61f/2rR0PrTI86fkVNBadxhBsp5cfFq1H82zue59IUOx5r1yQ23pwB+09JCERNlFhP1Xufupu&#10;qb3y1dPlPnOnfbLjCWSu/T/17d7cemj87Mm2vo9Nzuz38gS+qP/OaX3et9QdHe693JrdPev7sq7a&#10;wf69CZhFvBIyu3cqb5/ayUgM9t3d76Y9v8mdF/91aG3yf+vSWrQmrU/7Zb9x70Xf0v2u8C69fu1P&#10;CZrWvbGck++6v3jx4p+LR+KLF5/RpdvlF7oMPaq7JF26Hpo98lywXa6wF6xHYH178FXug1C7Ut3F&#10;vo/HdBYwCuoFhQV+31AgeANDdPVtP9GMszIXl2/MtfEGrKF5QHSlOQYJgA3+w9ID34C+q2frAmz1&#10;DbrRP8nC2rP8q3NLAX9tsqF588GCr/gu2pWrv3LrO8bKwbbJV165lVGuTHV9K5ufOUp2hJIhQULl&#10;J6zcJl0q/XKGzJbJhE3ISMpssoY9IfuiVWbzTcxsaY7rk9bEGv30TVQXXEIB5U3OhALovn/nSedD&#10;Z0LniUAtdF7Vhg0m8ZWAt/Qrc5MxIVrQjlc7+cZs7IKVG+iGDXbXxnQUiHYGQ0GIQPXpvF6UIGEj&#10;mr7x0i1Bs7pXx68iHY1DV0hXyIb1a+34/Nba5AdnvfvkG6x9kFyoDO0Ne0WiRfkEe0zCQnJH//Tt&#10;fgvVN6mBvmDPEw+27yc9kK4NXrNNgqbv5yZo9jsKyQdzczfvvbx3rztZkmaTNa2X78q6+jbCtlvv&#10;pz2zsC/hSeaivda34tup3njR/+o+fvGvoW/aebdnXvto33K7ly/aj96Rl16/9KSzcdp/u886057s&#10;evHixYs/H4/EFy8+w79YQY+vLsa9fD3kKiVWXKiLHoFd0h6C9enCjgbx7mO19tKS69IuQCw4FBgX&#10;7G1gKJAXFFa/CZrbDvqtjnD52+cJydBPXt+Q/qXV3rmgoy0KhDc4rowmQCYT8Lb/lbmylXSv/vqo&#10;rxxYE/yV+dRn5xF/bVMPT/6C+Hx1+8GOf8e6MnjbDsa67af+Yee4yE+SISVCJFpKquyfKW3iBX/b&#10;QV/8W0rQhE3OSMBoS8zc+k3S3HmtP/nDulir/c7UKwWYBZebpHkKLPfXDs4B50hBY0FBZ5Mkh7Mq&#10;CBrIKIF82P6hIGAhIFigSdBIQCSfDmN2bmarQLc2sCn5+nbeClo36BTQ7jl9kUxnN/suv/6bUNl2&#10;ZWMrw+1/UT/zpse/akdfX7LHPAR2+WDvEHeC838hiAv3rqndPpFkgd1P2hcSGPF3zxnDHRRuO7u2&#10;Hdik/STzCTtfNHMzv2x+Sm6CtvmY0/ot/b6ji73fYfdu+7W1813csrVuP/xKAtDeC7XrYw89ITn7&#10;hi32109jvfj70Xrk/z3r7Bnfs73cvrMHwXeiHV+Cprq9mr70O1OcK8pfOa9evHjx4s/DI/HFi1+D&#10;B3UXYY+jLkqPNZdyiCYRA9o9+Hrkke3ijgfanx7o+D02CxoFjALkSgG8gH5LKDC8IPfUB32hT1Df&#10;cvnbp3ID2A1o1QX9T7SwgXKobf74lxboom/lBNurtzYaXVuif5JHvyCjhGsTm/nqYueyc6pUf9J7&#10;sfJbf5IxzsqhB/Lm1Bwlr/gnbEKkRImkytN/S0YS5gmb4FnZm5jZZMyOG9iSnZuUQWOzOVSaY20+&#10;qOSf1sf+v9+Ef/Wv3ABzA+gbKPdQF7wKKjtLNmiU6Oh8ckahPyHZJ9R3gwDo7AsCUEkZ9c7IUKAQ&#10;TcBa33Smu3Gdf2xgbxBoFPSk6wacEjC/EvSmJ7ueZNMvoGF3NKhfaA6/EvgkA/VvTOPyW0jn7Zuv&#10;8kPruImae/5b/wI2yQpBnEBOEFigF3/3E0hYXLTX7LdFYwgS1wb1RbQnLH/ll3Z53Xf638B1kzBg&#10;fk/zffqO8nU+v+ibEmD7xhbJ2L++ldb2Jmha6/ZDe+tbwiXs3mvfPO39Rfp9S74j++unvi/+frQe&#10;7YPWwh6S5Ntvub3n+wy+K++9u9cryXUupNtZ2trbj43Tfo33ZN+LFy9e/Nl4JL548WvosdUjaAOO&#10;0KUM2h5xwYUdXKpkXM6SL5Uudpe7y5tcF3UPzoJHwaEgeQP4TY5ssBgEjFc+qFcKvFdmZYE+vwwI&#10;eE/yq3sDfO2d08oom7cgeX2AvvJw2+S2FIALvgHNeKCt3D6L7Q9P9HSsTdnMX+uzRXJk1QO70Gsv&#10;4qFffZXRq7NrEf3i9l2kgy82ESI5UqJkEy0XeFuG7acMnxI0xrtJGagN2bq0Xa/muf4L5m6tQmu3&#10;30WlxMz+aUYokBRQwgbIvv0e4s4R6Cxx/iyiJVv5K1hZOjrrBKIgEC0gLDgRkEqehILN6ALXe3Ya&#10;h24669NZS8+ewYLddCfzLfCNx75kLz9dAmj6KmsvLZsCWbzKqzOZ1UkuG8wv/u2Xnfkgv1jbPfsl&#10;FRbRgiBOIIeu3v65CQv7akGPxMyVufrDtekJ7q1P+NZnx2r8bBS8NpdNznQn7rcTNjHDft/QJmDu&#10;fb13NpAnF3wf1tY+ry5Z8lNyBna/2D+f+sbzvfr2fUfttfq/SZr/WuT31qC1aJ/0fmuvecf5Xirb&#10;h76l9nn8ZMntXrdvk2sPtufaY5XGoSN+4z/Z9+LFixd/Nh6JL158h8dOD68u4YWH9dJqezRVx/eg&#10;koDpQu1CdlGH6Mm4sAHfZVxwV+AoSKwUJAaBvVLSRAJlsQGletiAM94nxH/SC0/y7FzsmJU7t5XD&#10;W34QQKMt7wnxobb+IKlw6VA//Opbhk996V3grZ7mmS9C9qlr58vrj1DfsH2uz+44y1uZpz76BX0r&#10;dyyyyuYo2RFKkECJkJIoEiubbIGbiKlcebh/HrUJGmNBbbaw665LyP54O+edtzI0/93r7X+JGcmZ&#10;TcwImm9QKTDucd7DfpMznS2hugBS8CgJAmS/oX6fEH/PsCChIhgtOBGQ3rOzYDK+AFbfygV9yZbE&#10;eApOBa8C2OQEtVeWvKTJU2Ik0EGmeUgOheyIHx1/Ee/qZCOd+ptf9Wtz4ySbTD7vDmi9BXid+5vE&#10;WLhDvqF91H6ytwR/UFvQGNBWJsRrzHsftT9/gnsP0Ld/dTA3ZfaxKzSX/W4qfU+1zbN+6ePTvpXq&#10;YJ9v+cQLvgXfQ+slIWOtQ+v7u0kS+8beS9/TdxCvsdnJLt9m/e74v2vLi99D/vY+bL/4dtvTvpPd&#10;yxA9udaxfUlu93n7N3o6W2fniD0Qvf1NV7QnG1+8ePHiz8Yj8cWL7/BQ6oL0IOoi9ii6gYZHXXIe&#10;T6GLuAs1dFm7WKELtova5e6xGvZhHK8ArwBSEL0oWNxAUbD4RNtEigBzyxt0Lp54qxNWTltAq/7U&#10;bi4C4zu/lVmsrL63/8XKSUIsLk/gfutPwNe/NkgKrDzZ7Gp+65PKfIiGfuei5KMr0xjb/gT9Vife&#10;k/61h6w5SYKY8yZLJFI22fIrCRm0IMnzKUmz422yRp1t2c1m66Rt7uZprpXR7HFrVFKmeuX+N2f8&#10;AmADyk3ObDDct9554TzpnHH+KOMJ1vY86swhc5Fs2PonJLPnWDCGILWgoUDlnp3R4gXn44KOQI8g&#10;c/UUZEbDKxAWFH8KQMkIoJ/kVg/Z1WncaGSyUdKpcuVBP6if+X2yp3uGn/J3vu8+cBd09rcnLuyV&#10;ygI6qA34F6vnJzQ+O7Kpeyq0P7PT3ab9hG8yy2u8J3vDzq9vRfLpJqDSkX277+3lyqe9HLSX3trt&#10;/tykTOt21/Kv4CZk2jdPehu7vdE3v0mabLUf16bqV/eLvxetVb5vP7Ue7eG+keDd5juyj6v3PbX3&#10;W7/WsrY93h6uTC496W0vtu8as73YPq6/79J+v/a9ePHixZ+PR+KLFz+jh88+jEIXq8eRx12XdJdk&#10;sh550ZJ3cbuIPXq7WD1SPXyjgwuefLhJmoJCKGjcgLHEyLY/0fS/9UD+qR/6ylx5ZaAbBLtPAXDB&#10;cYHzgmzQXh3qT7Jh+U80Abrg/Il2A/gnmW0bZ2lXNmTD+iVs+/IC3Tun6k9Yfn2V6hfsqo9y9esb&#10;2LV9m6MEiGRINAkS2GTLJmJKuOCFaLeUoLm8QH/jVm5iBtjE/+Ycrbma012DJ9j7fjXjvztz/7Qp&#10;SNBscOlc6AzoPOgcucHkonNH0BmeZPDS9Vegf+OwZe3JhlDQcINBAa3kwzdsEqPzdvVIeqRP4iOZ&#10;T4FsIA+fAtX0LOonyK28erIvW9fubzbT0dzIpifayodo8fOrwM3d4O7Y+2CBJokhkRE9qJNPn/tm&#10;757qoXHddWihPbHrHuwJd+LuOTrMYxFtkVxzFKhWPsF8gmC2enNKx+5XtvJ9ZbDXWgvrvvtgsev4&#10;ab/9q/hVvc1n/Vq9uZrj3efmcOkv/j7k2/ZT69A+9m351uxZ+3a/P99N30O0+L7f5O3pZNqrxqxe&#10;X+Ols3pya9uLFy9e/DPwSHzx4mf0mOui9JgMAhgPwVDdA7S6C7i+0faRXd0FTHcyHsrxgou6fvoU&#10;9AkigyCxJIhAUnLkJ0iePCVQlo9WHX1pn3DH0gcE9YvmtEmBT7j9NkmwbbK1l/akS5AO8bbM74L6&#10;7W89yGwJt41WP/bxG//kt/XXzkHbfG6pvu3GrF2/2vSlC51ONm5f9fhrjz4r29wWkjWSJX7pItEi&#10;saKOvvwgOaNcPpoxgnHRawPbzG3L9ceuy62XiNlfzJSEefrTpv3zpk3O7IO8b7+zZYPgC4GmdmeM&#10;wNRZ5DwKAubfgXMpoKWfzh0nZM8GvaH6BsY7h/psO/xOkuangJn8ItqTXGjMyg1mBeb6Zxs0n+aQ&#10;b9n+ZLcAjg/qm65kb+CcfPTk0+3+yPd7P7gbqgf3QmVAd1e1hrt2IVsaZ2GN2BqNreujrTef5OrH&#10;5nwCdz+xqbks0LO/byF05y3QzLN+6/9dH37e9cvfi/z9bQ/9nWi8bHni/Srqbz/wZ8gH9lbjbJ/m&#10;bX2X/uLvRX52Htjf7dH2q8SMZI1vtHVs7/bN9P2SAfdB/NZv92rfX+MZK32Nneza9eLFixf/DDwS&#10;X7z4GV2QHpEuxS7YLkWP3y7MLtwuyy5X9Mrg4Rwv0NUjK130unArXfJXtqCvwHKDyFDQCBs8htqb&#10;MAnRKwWct78+6sur3HHJgj5rw9VV3+YABcfRBPoB/VudHfQsD6I9ycGVL0gXsG/7ib6lgD9sHfTT&#10;By278gkfrU8/+Ux9aas/RLvjkv3mi62HtRX92qJNtvlvQgQ2USN5chMtlUtbmeVL9iij0ws7bmV2&#10;wa/MK7/ftake9tcyQWJGKSmzv5wJm5wRcPZtd1Z0ljhPBM4CUQE0eOQ7i7Z/iOccSqYxfgX3zAn0&#10;r0519rJzsXNYsLF6MuQLeO4ZLNiuLEARZF+5IPhOrj5Q3xsoo4Ub4AqsC37ZBdGy2RziS1zozwY+&#10;MMdNIOx4tx+/8bWgPOz6qLeHds2sD/+uDeZbGRrPPJOvDOYb/8nf0dKzfRu3vWa/Pdm9NgPaytt7&#10;YfdZYzVmdtkLn3Bt/q8GH4cn/q+iuebb9Wn1aPkkf+wY1tWar64Xfy/yc2vQnrevvd8kFyVpvP9a&#10;t9aldYzvF2Hk00Hmjtc32Xj2AX3RruyLFy9e/Pl4JL548TN65LgIocfRDYy6ICVhPJ6g/l26EjD0&#10;xEu2+iZxqnfJ1y9+MEYBX4GlQBIEk4L6T5AwgWi337bpXQjKYXnbR4JGMBtv+1RmuyBZfYG+/Kf6&#10;0p6Ab/yVv/02cF8e+qf60m4SINB1afxmPdTvGq3d5nFpO84TyOkD8dCf+lRmd3XjhmuXPslKkEiO&#10;bPIklFDZRIukjGSMxEul+gKdjkD3Tchos23XwDyy33zQrMXTd7P7O+wvZyRmnv6syWO9s6BzxLe9&#10;EFSr91i/iF5fQXEQzCo7Y6qH+M6TvwJjpHPrxtp5sP0Trqw5SmLsGVwQFA2v9qcAXHAuSE0etDch&#10;I4D+pC/57Fo9a0d46h9NX/Or36/OIT4/BWuYv9f/0PqQCfzJ9vSxBT1b0KzFBdnmk98kd8xbvTGS&#10;z1b2ZdO9O8Ol752Ibr+la/dKtjRW+OS/Pwnrqyd+4NcnHjTf1pXvvA3yUf5pDXcMe8h+W10v/l60&#10;dvm5vWo/d76XbIHO/f0VTfLt52jxoHY60hX/jtUa17f1To9vpb3xrvOLFy/+mXgkvnjxM7oMexB5&#10;SHYhehzdR2QXbHLJeyzH96iqf1D3kHWp178LvYu80jjG6IFa0CfAFBiHDSqhNtpTwKlE1w/036AV&#10;8PGexn8aRx96qu8c1AXQ3+oL9CCZsHJLN04lGX0v9Cejbg0q1QFNn09YP/BTkNTaNbm+gidaSP/W&#10;t71gx6XBnVv85NnOvtrbJ2ySBiRMSqRIsNykS/X9xczSlUFyZpM+EjTGWrDLPMAa8HHg812X6q1N&#10;ZdhfzuyvZzYxs/8RSN+2b1/g2be9gWi4wTSgxQ/Jds7seeTsuYjnzAFn09IW9NL9DY3xNBe0J95F&#10;c7vBhsAEj0+eAtuCU4mEkPxC4Hr7fAr4Bbv60wuf+hnbGlU2Lhvg9q9d33j1yV93Hflw2xfxG4+N&#10;lXzI10/9An7IBn6Hncf6h+5s2n22997uLfdg95/7FeLbdztnfmzM5rS++xPRXvzJ1nz301zSkR/4&#10;jS/zT77JJ/d7SGe0p+/kxd+L1qf92Zp0xvuHNkmaTcwnl3yyycQrQZNc/Na0b+npbNnvzDdmD8S7&#10;8i9evHjx5+OR+OLFz+hh1KNRcOVSDIKTLszQhYtfv7BBjEu1OrkeW5IyXdYu9upkkvdYLgDcIHmD&#10;SwGz4F4p2EQTdG7wuX0Bjf5KbfVtL40O+un7ZHulBIFyg+kneuVNImgvfWn0LcgtkiVfe2UrV+ft&#10;U0Jg26Av+fUpHxXsf0vSBP1XZ8DTRqvUJ6A98QK9W6ePfH2vbcsPkiUX+adSYmUTMItLW1lJGgka&#10;oLcy22+CxnyyF7LfOpiX9fArmV2XgL6/nAn+nElypm+5b7pvvG+971kwfOEc8a0HAXElRE+GfH2d&#10;L/Q7f7a+51FnyyfQE25ftl592vi/izv3DVqrm/eiQGcD0IKaEK0++W2RfKX+xvgpkI1Xv+Qvbr/l&#10;1Se7rZW5Va+Ml9wGY5Ie8fgE8tP1Mb+jJ2ec9NDNnujxt781tOa7puTYUP/0hLV7bU6ePntKUmER&#10;rTtVuSDDnp0fG5qT8f9UZOPdpxfxf5pL/Oa+PrVe0fP9HUM7/Ut/8fcjH7c/W5cSLZuk8a4rSRO/&#10;9eob3H+YC/XDfxoj7Hmy325j90089Xnx4sWLPxuPxBcvfkYX4T4mPYw8QuN3YfZw7MJ10eLvA3Mf&#10;6dGSS299XNRd6KF64+nf5dwlXEBYILxBpkCz4FIQuQG0ekEnvkCzcpMBglP1LQWzcOVh+y3/2szu&#10;UH2DfMH04srApz7RNzDXl/wtYfvgfxo7kA+SAk/86vqbf36xBoL+T4maUP90rR3sonPHIE8WbXkX&#10;ZNWVyQe2WLe7fqtLYuYiH0mmSL7cZIyEzCe6JE06bpJGYsZ67Jqw1RzCtvlcImbXwxpV7p81fUrO&#10;9G3vudE379yAzgZwlvjeF9EXHuvBeXPPHDDWyoXsgaUnt/0bY9tPWJmdm/rSvqF5Nf9NMNS+8xfc&#10;3iRHwWk8fiMH+qfz8uhZpDM9K0f/tgEtfmNYJ2NasxCPjY2V7bWTXbmQbz75L3591qa1P/182Jj1&#10;SdfdD0/YvdA46Un/+t186V69u8cu+jbC1rVhbeCLbGi8/HWTE38S8ku+/2QjvyWz/ryIl29bs/VN&#10;frH29h55Y+Yr++vFfw7yb+vQmnTml4AJ3nXugvZw69ie9o9z8apHi/dpH7Se8X1j9/ttHz31e/Hi&#10;xYs/G4/EFy9+RhdvF+FehoDuwiy50mW7/2pemYyH5T6Uu9BL0vhXl/3b5C5vj7Dke3wFSZpQsClI&#10;lgy5gX28SvyVE4Tqs9j+dFQa85Pc0sK22VrJ/jsX7VBAvcF1WD6ZrV9IFmgnZxzt23f7XLmVJxc2&#10;GRCWR6++fMVf1sGfzGyihu/4bX2U7sonv+2YlWSf5JaHtjAHMtlibdmFtzokZEI+2bp25SZfSrD8&#10;SpJmEzSw7bsGtdfGbOb/9XHtvgffR+vwhE3Q7P+pqe/Wz9qdAQKqxT1DNvjubOibF4gWAIQ9PyDZ&#10;zpb6pYdOusCDnswT8AN72GKcT7j21J8Ode216dJC/dMj6Choqb5nZ+X6Zs/sgplo8aF29M7Q+hoj&#10;nXRcPQt9F9GyrfqOt21jwW2jWdtQv8p4/FH55KsQvz7fgrvsSaf1qV9r/rQ34e6L+rAv7BiN3RjN&#10;Jbls1f8TnsZ8Avndl40TsqNxP8393w175ZN91qWydXqSgeba/Nc3+cT6pyMYs7r91hjRnvS++NeR&#10;f1ubznxJmt50kjC1W6/WonVIloz3YrynPeDb8v22/31jrb9vKZnb98WLFy/+fDwSX7z4Gfuo7VLc&#10;B+OtS664lLusS8J4XHqMV6a3PvGTrZ//wn9lOuJ7kHaxd4EXHBYAC5QFloJ9ASaaADSgCUBXfvto&#10;62csdUBb3lN9Ef0G9YLmLZtjgbWAH7Zv7Vtf2SDBUPlJ9lu/rZOrDbWzc5MC297+lelY3/B1ayE5&#10;E9Tj8Vk6nnwH+DsWOmjjLfTDX12VEP2uJ1xd64tNoCxN0kXiRaIGlg9kJGZW55Zsrs32kN32u+9A&#10;3RqAtQn31zP+uzMlaPuO+543iHJGaPcYv7zOh9C33lkTnBUC4kV054iz5Ol8igbGwF/s2OkKd+wd&#10;K2ydPJmQrux5Apu+8eqfTudwAQg7jB/Yt8GNoAYv1Ba8so+f6UnmUzAdPdDReJXGMp5xtI1lTsZU&#10;D0/+3H5PoMdeeLIZsufakq9bd3vx4ml/GDfYH3wRmrMx6Nd/dUHtO97asNj+6WYHH/D70/z/neCf&#10;J17Ih9bw096D+K1B/pAADu0XPoD0BmvNVz+N8eKvIT+3N/0yWgLGe9AvZVqn5FuPZKK3nvVv3a7e&#10;aPVp7ZwN+22F9kLjPvV/8eLFiz8fj8QXL35GD6wuyS5HDx4PxUrokvQrGH+utAmbfUx5yOonSSNB&#10;E6J5XNXHQ68gUZAp2L/JFUAPKxeu7JXXFoxv/x37Au8bBPIb2C89CK43wBZkL/9Jlry69u2Hvrj6&#10;FslvMmCxtE8y6Tbn5psvb1JAMkCShr/1SQdkkzL92ssHfCVdTzLRr5/x2L9rjnbHrU9+2F+4bEKl&#10;+lPSpbLEzNbJoS/Swz7jbnvturbb063DroWEzNb9N2f8aZP/W1Pfbg/zHtvOhoUzQsC58NAOyXbG&#10;bPAp2HqCsyTs2QT0PfEaT92Yxt2xCzIDukBh2+r1qU1XaNyLtekT2CTwrsyeO+7aued27Q1Wa4fO&#10;0drsS0ftZMPVAwW3QE+ovePQgcZWczav38X2N/f0/0rQnT3J05N/dx884e6RsOuSDSH/B/Otbhz9&#10;rh5gx44bnr6TgL/9G6u58Yd78t8N+8SeeZIJ9kh++5W1TJaPKvOBuaeDLohv3Vqv1ulJ74u/jnza&#10;fpQs8cto78DecvFaB/uz9ZBoi97a7NmTnPX0PVU2zn4T6Wi87p/t/+LFixf/HDwSX7z4GfvYdmF6&#10;+Cy6JCVYupxvosYl7eLtUnaxd4knL0lTvYs3+eQa3wOuoLFAsyBboB9uokX70gWnl37rYYPZxto2&#10;XdE38GWXwH1tVf9GL5hWhm8B97aXFvRbLH9lLh1vy6UHiYYF+pWpnn3mmZ/4uPX0Sw0JAYiezPpp&#10;fUPnLUO21n6aw+pYeXavvqXrG9gE9Omjn8TMTaosom2CRh0kZ5anHx3sbty1oTqbq9u7/L9rIEmz&#10;a7DJmf2zJt9332kPc0HjRXTwsBZsPsFjXLDVt/8NyXRGhDte7fTBJ37j1f9pzB7+BQzOP2PdNh1s&#10;X6A33gW7nlCf7Nmz2Pm5NrP1Brm1sx9qB3qg+cWPHqqvHrpAoKWejvUXXbXN3zx3vnwfbv1JTplO&#10;41w7n5Ad+qfP+j/tv7B75OLazR7z37HuePovyOy41W8guu211Ti7F37VL/+ZsD72yhPsndB+aT89&#10;yS3qk7/yA3/mb/NfROPX5Grnn282vfh9tH75uH3qH93ur2har+SSb1+0Z+tj7fYMae2iWzd73Lr7&#10;HnasxnjX9cWLF/9MPBJfvPgZHu5dnl2kHj9hL9Auy02ydEEr43Xhuow9oly6XbDk9S/pEz/5xmdP&#10;QWRB8SZEBJ6LDULRkgMJgOWTeZIPxrq0p6BdYHyBt8HzpVWCYHuBR3aTCFvXlijRvnJbv+2bfNnE&#10;y6UtD2qnJzubZz7L563jt+RAiL4+Xl+ZuxLwjGlO2iuj7/K2XXnnEOrHrkB2sfOHkirbxpeMkXBZ&#10;4N0ETf2UoTHvvAIbF/mf37/5/1Nypkdx32ePZcHi04N6EZ9siLZtqK/Adx/uT4i/Z5JxGwvYs0im&#10;MRZ3POeeQHPHeUI8/Ep6Vm914z+BDyHZ9AlesyObnsaKHv9XA936sMscK8159VS/WF30VF890bIx&#10;//L97gNz/ITlp2PtrVw7PiE71oZ07v5Yey4dlndttn+sxZ1v2DGr06EkTyY0pkAUasPaTEfgnydf&#10;/FehdWFH++FJJnpr05qG+nySvUg3n1byfUhXZb6Ix1cr17hPel/8NbQerYX92t3Qmy9I4rdH7cv8&#10;b7/uurU+vgP7f/e6tu9hx6n+q/vnxYsXL/4sPBJfvPg9dAl2IXepeoxCF2UBHOy/ohTMdfHWx6Ms&#10;HR5RXbDJ1k+iJ1r8xttHlSRNkCgJEisFnJt4uYkYdfTLv9gxwo6rXilw3wC+euXWK0NBtYAfb9uC&#10;bEF/9YJ6bbRFtCsjEVC5QCOjvu0gCUB+27DJgrD905dt5phv8rfEgETNpyRNa7A+XP+ke321fP4k&#10;B1curBx+pTmY0/LYFFb/gm/oeIJEzLYvT5KmNj7bGodta9Pi7tV8etcgf/erGb+cuf9B4JucuQ/p&#10;0AN70fcbkiWvHv0+vqvXz+O9c6Lv/xM88J1H+8i/2LMqJLv9g7OJ/s6dAovgzDLO1bWgh970QPRk&#10;+Ob6KKDxxQYf2XLnns5vAfGFgNg89WUjeoj+LRmi39oT6KneHOyJu95Pc17wL5+yiV2V7NdWWoMd&#10;Pxhrx73AY9+T7NrIzqBt3Ntv+27/6I3ju+Crvje/HuC3BX3p4PuntfqvQL6/++dJzj5ujdhrLb/t&#10;N9A35PPmbb2twfVXPopX3yedL34fvrN8m69LnvTm2yRNe7d1Sd7+aB2sn/7t49XxdNfUjh5/Ef/a&#10;9uLFixf/DDwSX7z4fXTJegR32XosdVFK0BTMuaQ9Lj2SPJora8evb31K7BQQhi7q+qR/H3oFlAWa&#10;AmxBJ9zEy7a/YfurhwJb2DYbKiF6NPwnmdoF1gL+BX68haBfXXD+EwTyQeB/sTLbd3nV6bv91NHD&#10;JhrimUdzyzf5eBME38Dn9c0Gur7h+pHt5sam5FZmkQxoV6Y3GMM425f8+oBf1jd4aPjblqRB06cx&#10;dtzsyU/h7tt4u9d/Ss74b874DwL7NVzfZA9mD2pBZd93QIu/MuChXZ8NRvWvnpzzoXPFGbNnjXoy&#10;ix7+xl0bKun7hnQWJG6ionq0kI5sW+zYlycQ0R/SGY9fAn/wDXq218f5Rwf7INqngPgTkneesytd&#10;1y/f9Op7fXP90lysdWc+WPedu/k399UJ6Xzyt/GeePZD4FtY3icZWL76jtPYdz+s/NWzfWs3d/4A&#10;38di+fyVjsZtDZ/W6r8C7ZX2zO7LJ7nda9Wj2YO/s4+TXV18ny+vv/KT9XnS9eL30Zrle/4ugeLt&#10;5x2Y7+0D62Wv2vP7DtS/djrjh+rJXZnupfb/te3Fixcv/hl4JL548fehC7RLs0u6S1O5j/F9nPZQ&#10;qt0FnmwXbwFhgWFJmi7feMnto63AUpAMgtLKDUZ/Fdvv1ukW7IL20q/MtXPpBdiC/AuJA8H4Itql&#10;o6ErN6BHF+jjLX9h/EV0fcnhXZ3kzZMvgyRB5VOyxi9pqifPZ5Xrt/Tzl/rKse+WdKzMk+1bT1a/&#10;1ll/tJDc9ktnyZWtKzfpAtEkZSRmrtzawwbj7560h/Pv1vn1V5IzHsMSpgLAHth9u6HHswAooF+Q&#10;6xyoBA9v9GTT33ffWEEQdiEoWwh2L+hLl2DwAl8JyetjjHxRqb5tSHZ1lNDoDAc7SXUAANtrSURB&#10;VKMvGf5Zn/Alf6bH+ddZWN+dC9qekwvjfgOdofFAwP1Jd/TsuPPP50rzs9b3fohu/c171+53sXbA&#10;k9yCzCfZ5vBE3zHgaT986keWfOPwwe4J/ltfBbLsa81+Zb3/s2D/SL58sqX9Fj+56tFq11/7d2Af&#10;po9v12d8lY/y9b/TR//dkM/zbd+yJE13h/sjHlnr7hto33YOJOs/Qq9vutJp7VpH/2BALpno6Vqb&#10;Xrx48eKfg0fiixd/H7p0u1Chi9cjPHgoeUz2UKqMJknjT50KEkvSdDHvo7OyQFMgKoEi+N/gdBFP&#10;fYPW5dHxhPSCsZ/a1eEGzmiX/wkF34L+xaV/kguSBVvfgP8G/dVXH962t8+WQDY9wXxDvsif6/8S&#10;Bq3JhURCdf69vjFG46pf/tpTubLV73wW2ze9bNj1wyO7/dfPC8kYSRjYBI0/b1pd6sYO61/t7ORf&#10;/qwu+bWJmU/JGUG0b1YAH3y7AspkPKSjPWHlnAWV4el82ATBNyQHAt0npKtALnSOQEEDFDzA0hfx&#10;0mesbNW+aMzV5RxzlsXjx/UNrD/0NYc7DzqjGwPQyaGtTMif2cz3/GoeVz6dfJIMX5tTpXU3p/ZU&#10;ewusvfkmX7+L9NG57UtfsGex9E8ysLp+wvZ72gth+XwL0dLT/PdbuVhfhWTNPz1P6/pfhcY2n/bS&#10;014E30Syvo32UKj91OdX0F7ky+sveyv+035+8ftorfi671mCxj3SOy7+yrfm7dnWpe8/ud59kjTg&#10;H+qsY3KwSZr46Vy7Xrx48eKfg0fiixd/H3p8SsiETdC4aMM+qns0dfkm24Xbxe7PnWrHS6/HXg85&#10;QfsmTyRTBKUC1A1S0ZWbLNCfvtWJLhCuvsExee0F+g2qKwX32lcuvqBfogAkBBYC+O138SS/7cv7&#10;hiu3OtjZPPIBH/Inv1+0NiVnNkET6rN+gx3rp3olrN0XV6Z6/Xdd1Neen/QGSRpJmJuoWb722nNt&#10;ySf2H6yP+TNfKiVoPv0HgXsY9832bRbM9O0V0EiKCN77LvuON6AUBPnGa1+Q7du+WB3pF7QZ+wnZ&#10;ErK1PlB7key34K+zZZMOUHtpggxj7HjK+Nmtz9N4ofGS47Nv/kiWfd8C8XiXvzT1lalOt/W9iJ6M&#10;vvwC+ZcvnO13rd0L35I09s4iXerphpVZOrDnV2CfXPqT3k/Qxx548qF6/qoNOxbfrQ8XfAXmn972&#10;267tfyUa2/x8K09yob1ENnsr+e7bN/MT0pU/80e+edpfjZP/n/q/+D3k6/Zp/u179o4D94nzpbX1&#10;nUWPX8KlBE3yEjV+wZneyuAXNNBY0Rv/Xc8XL178c/FIfPHi70OPH48hD6N9SHaRhuSUHlFdtC5e&#10;v6Tpwo6XXJd7j68uekH7DUw30IelqQeB7BM20KW/YPgpmYJ36eSX9oleXaAvABf0V25wDgJ3eKIF&#10;QX+QKMBTR1/eRbyrAw392la9uV2/8v+ux0XrdZM09ecz49x6WPoTzOHOY+mLZFbnN92QfDr11YZN&#10;ziy98bZdv9VrjvYP//Lt+jW/SXjdP2v6KTlTwNS31nfdd9fDukewwNIj27e833nBEfoTkrnnxCKZ&#10;dKQ/OxrP2MYPAjy4AbZ+0UMyPwV/G0hAbTT1YMzV37jqjZ++/BeexouejfVzHl7wRzrTR+eTPsg+&#10;434bG69y595YwN/ZeX3ARyF+8s3l0zo76xe7B3bOF/kn5At7TB0a+7atyV2ryuUvbXlhda7uJ1pY&#10;3/HL1isXdxxz5o9F9PUVmvHp/7b2/1loXL5sT3wa396xt6qbd3Oo/dTvV0GffbX7q33TGI371PfF&#10;7yE/tm59x90h3SUlWiRdasfzDbT27RPnnaSOPu6kEjIhnZI/4K0Yr3VtrTu/nux78eLFiz8fj8QX&#10;L/4e9BjrovaA9PD2gPSgJgMemcn7mawkTWWP+OS63AUogvYLAf2FoJXc1j+hoPdiA2P1xdJWpuB6&#10;6xtwX3p12AA/3lO9oF4/OvBv0L8Jh+pwdemPV7k6YPuprw2h+a1P833l+jpYI2jdJBj0TR+/qO+8&#10;l65emX3oSwvNqTaaeS69PouncZ+Axz9b7ji1L5ZXn8azp4xb/frSns9vyqdfz/Rt+ZfIHsB9q31n&#10;BVgbIPnmogkoe2wLKD20g+8dfXkXyTonFqtDwOlx39iVAX1xA+tsLiCIDun4lcBVEmLBFyEd2bG6&#10;15bGafyVr0zPjhM9Wv2vPxf80ZhXxxPYnH7zVcLaRt4671wC//+EZLPT2b5rrH4TNLvuC3dEsJ9C&#10;vviEXf9dG9g51V65S1tdYfXf+tPYxrm+01buWOlpjvz3O+CndKQz/a3nXff/LDROYzbn5mX/P8mG&#10;+MkHPrTe9X/q8yvIjnSnp3119xYfZedT/xe/jnydH/Nr90hvuBIsvd/8Q1v3TPx83lrbj7WjdwdJ&#10;0nQvSdJIxHgXxt+25E3r3LfzX7XPX7x48eLvxyPxxYu/Bz3wuzA9wjfw24d1dW2PJn1c8F3GXfCV&#10;0ZPp0enBWfApsBecCuxvkLqBP9nF5RX0grZSkLwBs3pBs+AdPSxdcI1GbmWgwDxsn4CGH+i4cgL8&#10;G/BvImDlgv7sqL7y6p+weurfHK8/tx2e1sb6hevn8OS7xt362rLlk723fvn0AjvClQ3LB/Rkd022&#10;/7bR6tOY5s8GPsx/fKXuV0j58SlBIznTt9f32OO577jvS8Duu+67CwLLvsXge95gSEDkO4/nO18Z&#10;wTkI2OPVJ90C1w12AW2xwa7zQmKEzc2h9q886PkBllf/dBk3VM82AWoyxg/8uHah8+uekcCffJLs&#10;2vKEXcewtOo7fsgGpXXe+XxC/IU5WPddc+u+yRlrHuwTSEfgh/QurPUn7L5Qv9i1064vmvZP+GTT&#10;6ubLyqtb/+Zp3tcfv4r6sqVxGvNX9vtfQXph94X99Glce40frDH7oz31+wmNl+58vD60v6LZS43x&#10;LYn04mfkv3yZf0ualETpfvHfN+sNF+Ln79ZG3/ZJd1B9bpKmOpp66I0YJGg6P1rP9tHa9eLFixf/&#10;LDwSX7z4e9CF6184/CtHj/EuZ48iD0d1jzIP9/q4jF3U0T3aehD0CJNY2WAfTbB6EU8CQJ9KdLQF&#10;/aEAGQTMl7YB9AVe5QbelVcXGXjqC7XjPdE/Bf5LV+qjfzrp3X4XEj36LZrL+pAf1fOx9vW5dVva&#10;9Zd2yIZPdizIsP/T/OjDrw+f0HOxYyR3bdx+6ZSoQVueen1Wlzqf8dX+cibsr2f2PwzcN9X36bt6&#10;etwK4AU8AvewwWXf8AZBi77tcAOlDc4DmsA9uQ2kGqfxQmN/Q7JQ2xycT3RUX94n5AdIduWrrz/Y&#10;IACvbAy+BL68ZX3Y7nx0Ri6iNV791tYnGJPdbLk2hWxY7Dw+ITuyt1Kd/bvu1h52/UO0la0v7LyD&#10;MWDHrsxmtOoLdl/6yj7p2rHULz7Zt/jUX9/QXHf+64/1UeDPp3by7GnOrelP+/2vwLdhz1S2N+2z&#10;T2PGC3xifuzPD+l66vsNjR1auyefRdvv6K+M8eJ/onXOl53f3Su93bpnJGn8mqZ1bU3si/zeupdo&#10;0a83nz6SNYtk7tvSXkn3k30vXrx48c/AI/HFi78HXbh+ntplWsKmC7jL1OMomUWXe7wu2+SefkmT&#10;Dpewy11CRpCqHSRkBPlAXrkQ8F5akBAAvOo3eN4AHfTbusD7SQ5/g/XaaLduPPTFygT6KhfknrDy&#10;fvlB3/K067Nz4lt1Jfr6W916lWzgEzrTX5tt7NQmt/WVxQts/2lOQV/6ln95wTyrkzGX/z97f7pk&#10;yxKE2UHGJARCIyDRUrfED36CQOoGSfD+78VdprvoJcdzV9UZq871Y7YsImP0GDJ3+Hdy7+K69WsT&#10;2IaYZpvA/Ej3ucLMFGg8LHPAxTHm3nuP0+Y9h+NTB5f7l/vS+3dCHnDf1wGbDnohn3JAXWwE+sKh&#10;KtpRSPfZwjUOQcei/YwHyH81BzqS0HLESaM+bdYeHVXnrCHlm0ZZ0X5xHM5BcXzYUHsLNs7xcT3R&#10;nmm745lo6yv7nta+dM3BdQfrgW3Rrn06/s47cW1zTovp29jML7Nt+iSU2gKOfUtvOPOKY+3cbXSu&#10;Oqe9Nt9+GQdr/Wq/fwvuM+bVuSZO2lt9sX+ZS2xkXHMspGPzVneD9lxfxuwciPPX/YS9r+6j4zXM&#10;N/Op2MLnDAKNv3nm5w7z775gzll31sJ6nvkEUcY47SjQQM+UhPTPmm/2HcdxfA3WxOP4MfBBOf/X&#10;A8FGp5APVA+mPaDyIcuhrCKNbfi//rTNh7of8FNomY4qTAe25XV0W7/5YBnQudZJJr9poINO+JQu&#10;8xpaFnTiiU/H3XKmt560DnGvaXf7mo1ltcfrlrOs5QmncNN2GFPnz3jzmu+8u3bELWs92wb6M619&#10;mt+82tzxmCbNA+uB7bVt65lG/6QTYn/L1zbSxbSmb9fUd392b4Nvzsj29gwHYu5D7qPtHt7AgcFR&#10;gjqtwH1Je3WudLDI60HaPJ3zDetaH3xO+NwA+/caahfofOEo6iwSUg5nQZ6cyScHk3TapR5zQj/g&#10;3BC3XTDeNOpxbT3H0HF2LGAZ6Rg3Ozfav2BH+3AM4rjE/rWV9X2Lrv+Gay7Wcw+4D+xbW2ojIWMB&#10;x1XIN9360PymA3My4w21p/PRtKa/h46389f56PWc1+2acrSNvYyR9X/a299C9zPz4nySvpUvlMMu&#10;7MNWngGcAwi5Zry0+d497hraZudKnN/OCfZv7R1vw3yzVny2cN7j8wb8ai0iC+nMOevNXDPnXLPO&#10;8+1pBRqgHcUe2uAzjDOi+1q4ps3NvuM4jq/BmngcPwYOhX64Cs4hH658sJLv4Ui45kOWvCeRhvqU&#10;4cDLBzyHAp17HXqdVtFx7TWhIgDo7G60fcFBlqZPZxos95Rn+lO5WWcTCl6JCE3zuljPECxbW1q+&#10;bG22bq8JHadzNufYfNer+W3XtuyDePvZyhJOOzvu0nTHSny2a2hZ4k0n1H7rabdYru13PMRnfa7d&#10;z93j/XqTAo2/PcP9xEGYe4x7aLt3X1HHnntPJ0gHtAdl+lBs8d42Xch/gnzKewifzwvRAX4C+7AT&#10;pwCHVBiPDiWHekLLzHE/UYFGhwPozzadM8rO8uZZl3rbGNpu57yYR3ubrRPKYZ+2EN/aFfKkNrgO&#10;rI/r9Yqu/6Tl3Euufde/9jhu55vQ8Tg+x/qU5vy2TOf7CW1wLpyPp/hHmGN+SifuPM05nnHnknrY&#10;xDjfu1/ewvlk3pwT1+ItYYV7jrLOE/byDOAcANpPm7S3tTFxfWizczQhzzWiDnZs7R1vwxyybggo&#10;CCx87oj/QcC5jjVmT7CWrBFrwDrz2eS5j7Ke/XyDxrdASeMsiBjUvQ20zT7c7DuO4/garInH8WPg&#10;A9cPWOFDlw9fPlx1FHtQEj5w+aDnw5qybYP6tE05P9x14gl17HFYudZxrSNrXrFeIV3nGnSMZ7zg&#10;QOtY60yLaZYxzfKErWtaHX/zGyoO1MG3LCikAGUqPsw3X1oWph2WsY7xpoHl207bc046d14Tdh2c&#10;p8lsz7B9znLmYZvX2lz7+9swc3yEtif2b1/tkzzYxmkZ0T7rmE559qN1u2+7x+fvz/g/mNw7vj3D&#10;/fVeR2eCI0ZdDsF1gkCHkfa5t3W0puBi3iwD3NtbHZjPCfoT+68tzcNWbFYoqdOoY6mDZrmOewPH&#10;krkQ2xGuSd+cYNKEvpxX6jmnhKDtlmlf5LkO1uOasrNPqABFGdoR6m3z5xw2DvZHGuvB+nSNu3Zd&#10;b+iam2ZZPxNkrrd9O27nwDmHzhV4TZ7Xc/zm9dq1tI9J5+EV2v4WW9m51yfmO1+d8y0O1mEMjI9x&#10;f0ScnLCHaYO2nA/X5q22yWOuKY9N2suzwOcB14yNMrS3tTOpLe4h5whMcx61mXrvuf+P/ynMGfPJ&#10;ZwxnPcQU3+DkM4hrznOsKfNMHdadeWd9qce5kM8pyoH/Sde3cbim/X6euaasI21zb0/7juM4vg5r&#10;4nH8GPgg5oO08IErflj3w9XDIyEHMz6AKUddPpj5kCeOeEMdPtxpo07rdFyNF9MtO+sa0m7RQTYu&#10;swxOdfPrfOt0t4x5gAjQ68nMV0gott/8Wb6Cg3HrtfzGrEe4fWVKrGf70Plh3phz4uRxzTrNNMvX&#10;Duubbpn2JdaxvtelY3BMT1/hktmfthgHbOwYimVbH3rdvWm8e3p7e8b/deR+457hXuH+2u7X94Az&#10;VcdW55X7ELiHuS91sqCOOOnNaxlsMzTeOuCzAupcTbSFMj4ndBaxX1HEcdXBlOYz7kJ5YA5oVwcT&#10;uAbasD+gnu2JebRl285pbbGdtuca2F/R0bRtx2C/xm2TOvZL3TmfhTnt3Lv2zvXT+jY+MW+us21u&#10;/cE2585L52qLMy+mzTqEYDq4FuJcTXuMT1u1f+OtfHmrnGvj/IFz6hx3np1X7HbuGP+2V9/CeaSd&#10;zgPzRPpWR8inHLZgMzZuzwHspe232hPKacuco2Ie5SiPLaz/1ubxDPPN+vFZo0Djfxb4Fg0iDGWY&#10;Y+qwX5h71liRhvoKNZ4dqe8boaZNkcZ1pM1v2cPHcRyfhzXxOH4MfNDyQYqDuIV8wPqB7QHJQxMf&#10;2BzOFGmoU5GGaz6YqUcZnF8cV8M6sdOZ3ZjOr3Gd6jrYhnWmLWtey+GA49hTXmd8OvamKwKY1vIT&#10;63u9CQhcKziY3+umA3Vmm6aJZW2ntJ3WB+1tyBwZ95r5dw2a3/nc6hN6DZYzDrWPcNps3DyZIg3Y&#10;ZtufYJd2imnUa5zy2mudxrsvoXu3Ak3/57Jvz3Cf4Uht9+p7wbGt86qzCjg33Ls6gNzD3sd1tJ7y&#10;cciwE+qcifUYB0wHa2I+ZXUWsb/MsdVhr7MOXJu2jZ0+6UdHj/zWnf2JeToVhKTRh33Zt230WluK&#10;dpFnfdqibfuhru07Bmx37pi3rtd27RwX87t2rvETLbu13XXtHDtOx+x4gbExxs6V8S2tdU1zfjbs&#10;03mb1NamTV7lbbS9rW7nDVwP12TGmWvbZTzuE/fnE91LzgdzAbWTdOZy1hfWgH4dBzaxJyrS1E7a&#10;/4iNrhF1wXkxbjpos/OwtXk8wzyzXpzPEFX8DwPf6CSdNWWO2TPUYZ6pxxrz7J9v0gCfY9QH2vUc&#10;SFn6c2+4hrd2x3F8fdbE4/gx8EHLhzIotBTS+JDlw5kPVw9MfOCSxiGSD23EHsryoexrrtSnDB/I&#10;5Ou46ggT19mXijIT8m2j7dhWr3WqoWktY5pl67jj4JM2nf2JfRBHIDB9a9e2iuLClq7g0Lq2Ndvj&#10;mr7aJ+m2b3tt0zKGjkUcg/Nku84/69H8loG20/aaJvSvvdpIqG2mSQUZ4nOMYF2YeaYRas/cQ6B9&#10;83qmWb9zoyhDyP4lVKBRnOEe4d7gEMsheLtHPwpOz+ao1hHy/vUeFp2tppOmM6ZAI+QB5awn9AF1&#10;uCbmgY6XjiXgHG5jY0yOi2sO/I7XuOOlXbFf0oE2KA/0Nftrv1s61NatPnlPYoJjIORaWyhve6ZR&#10;jjEwV86xa/SKrgl0ztuGa6nT3bWdUG9b2841YLN0vcRxEorzJc2fc9N0cR7tw36nba/YxiLmOean&#10;68lTWeZv3o+Ne+08s28ZD+N+2pdzDuc8tH8gn/nc2gLm03FgKzb5PHC/YCN5lKG9rZ0NbO36aFP3&#10;lVjGOfhIP8f/uI7MI2c6zmh9i8bPJT6TWEfmt/WYd9JZa9a9Qg1tUZc2FGiAPMqyX6jrc5e2X+23&#10;4ziOr8GaeBw/hv5viPEKNKRxCONDtgclQg5RHiL5IFbwmSINZWmrTmyd2Yoz87rMujjIhkUxACfd&#10;+HSsLWeosDDRkZ/pW5rYF2Us13CyiQcVIcB224b57fOpjPHZ5kS7e905A9aCNXLuTG87ra9Nxuea&#10;WBbbDLWTa+01rfmEzNX/9e/rYt4m4Myy9MMY2E/dF7XXdCDduOnMCfWZHwSZiYdhXwXnnuC+4R7B&#10;kdruz2+Bwy/OSx0z8IDM/cu9S7/gPTydcq+x8Yk69NSxTQ7k9KGjpXNVfJ40H3vreOqMe02e4+rY&#10;iOuYzzG3r9pDnvXgldNAv7Llw6t82tZhtr86z9rsurUMIWnYi+1dM+Z/wzVxXZ7Whnjbg9aZbOvs&#10;3LqGzi10fRzrHJ/z5lobd74sY9wyrdOyXjtvzq174RVzHBuWcdyl+W/RenMtnN+J+7d71zGDe805&#10;cPxgn4TzPqCduWeFtpw/6mHHtt+wmzFQVlvei/u7NhoX0ygH7i3GubV5/P/DPLNGnNUQU/g8UqDx&#10;a7d8LjHf3RPuH+qyzjz7K9L4NSegDa59Q5T94d517Wjvo3vkOI7j87EmHsePwQ9ZUJgxTh7/y+8h&#10;jA9ZD0rAB7kHS/L54KYOdYUPdOoRx5Gd4som0MhMp45Mp1lM17nG+Z5pYh2FAkLjXtehJ83wPViW&#10;dmYbFQsIXwkJtqdtpm/5LTPbslzrFtvoHNkmMFesh2tgmnNIG4T2YT3jW5tA+Y530nHINl+F/P/b&#10;XyDeiIKNdduHY3dvOa7aq/3mUbb7snsWEGb6+zMVaDy8ch9t9+X3wOGXAzboyIAHZPrU2QLuUeAe&#10;7rVpFWU4mIPXddDANnku+Lygbx1FHKra43OE0LLz8K4T2mvGZps6onVIO1adPMAm+9Mu2qJNnP72&#10;O3kr/73Ql2PCZvrvGIyb7jU2u26uDfPf9SmujbhGtCGsk89w859oO11n59Y1ZN5dY+w2dCzQOZ/z&#10;atqWN2m+5ZlX90jnDzu0z73R+Edx3GWWeavt1u1avIJ1oy5tM6bOa3HOHXf7Am0gv3M6ce/Rd/fB&#10;du9jP3O/tfMK7Hyaq9pL6Lgd+7f090+E+4I549nAeQxRpiKNn00831nL1qUea8t6U59zIZ9hgCjj&#10;WzT9uhMiDWdJ6rhvXTv21Fv39nEcx+dnTTyOH4NCDKECDZjuYd8PWQ9JPUR5sKQcH/DU4xDgBzR1&#10;+NDWudXBrWOrEKPTW2fXfOu1HakDbRzqXOtsi2WJ46Rv6MA3/qo8tE6pMFBB4QnLbvWbLto161vW&#10;uPkw65fOD7gOrIHtWabtkE55r5/m33zjta0iTNNbjjJThCFEnJkCjddPIg3Q9txLwHib5r51nxq6&#10;f8G3ZxBpOAR7cPUQjFPDQXW7J78XnBadVJ1T6H1bJ517VyfLdNO4f+FJDKijRh2gTfBAjh09kOtE&#10;Y1ttIk7adLqo65jMI9QZLXOcOng+u8C+KEudtvsr6Fw4tgoKwDw4P44H27terkvXpgKauIauE224&#10;9q637dq2ca+L6dZ3rrXTuXV+HUvHx5jZB68ctVd5T1AHmE/n1P7dG9rXuGP4VtxXE9qfcfs1Hdyb&#10;zGnX4gn3s+053x2rY2z71hPyKL/NJdAG5eiTte8+apx87Ka9rZ23YD9Mm7XbuPNWsN39tLV7/FuY&#10;I9aI8xkCigKNIo2fTzwz2CfuC+4j1sHnDPWB8x3tUK9CjwINZRR83LOsGWt863Ucx5/Bmngc3w8f&#10;lHyQ8sGruOL/jgjpfDh7IOfDmg9aDk182HqAIo8PYsr6AU59DnHk8eFdp1dnVud2OrlCunBNXduB&#10;OtNeTxABZnwKBTr/vd6wPvE69803r+mmVXSoYCAzzXqzLuG0X6xrPTBvpjWv+cQdK1SYsF/zCact&#10;tGG+ZbdyYp/a7TyY1/EQJw/R5b9+oCKNok3TnGPbBPrCvu4j4trttaJM93H3at+g4fDK3ufQinDp&#10;oRUHdbsnfwRPbxJ433IPey8Tivcy6YKtdcgqCADX01GjLZ4N9r052zrStY06xLcDPGmFNMbZ8ckc&#10;ZyGNPPrSxq2/XwFzQN+MY4oK2geMx7F0PboWc10mrh90nQpp5BX6mrS+e8Y5dR3F9Zm4/xVV5tyY&#10;t6W/wvaY187nnFNwnxh+L+6tyWzfOWoadYV5dY67FhPy7dM2G7btrjPYF+WYo20eSdcW7/Huo+4F&#10;7aDv2dZ7YK1co9ouTXOM4Npi6++6j78KrBHPCT6HePsFUUWRpl91ogzryjxTh3X2TCec7RB0EGT4&#10;fOsbNEAfijTslT4vWK9bq+M4/gzWxOP4fjiIefDig5kP1Ao04CGfD20Pdx6kPCB5gCKf9toWcT6g&#10;K9IouEzn9i0oi2MMtgUVCjbnuumW1SE3rJNuea6hea1vetHhF4SAKTAYKkRYpmlgHctDr2ff0nJb&#10;Xco0z3ivHb9zzNw7p6Sb3/kQ6vd6zpu0315jQ8evTaZXeFGU+b8HRZpZZsZpizZtv3Y6bsdMuvuO&#10;uUCImfsXYUb6P4scZjnYck9wL3yL8/kRaF8HVbhPuW+5T7mHdaq4d8UyQppOGve1+Lyo80+6zwgP&#10;4jjib41VZ9o+qcf1Vo+ywnXHaV3HgO2OE5t8djnu9vU7HQbG4BxI16tj6Vp0DQhdB5/XG10rnSbn&#10;REinD3HNxTWmLPMo2Ki9roPzy3g6Psbs+jY+eZX3iilS1h5tdF61veMw/lFm3bY/abrlXQPizPFc&#10;i7keps29Pdsjf4M85kHBrPPHXNE//bhn3D9ez/7tlzlve2/BGs/1mnMDc95cR+rA77yPPzvME2uF&#10;cKK4okDj5xT/keCZjbKsM9eUJw8Rh1D87ZlCGtiObbGXWDvsYH3nnjuO4/iarInH8f1wOPLABx76&#10;cSb5MO//hJDvBy0HJA9THpCIc1izHdvimnQOAnV8fQuhIgyOb69FZxgq0uA4G+JI60yDQkDTCWc6&#10;zrlpTZe2pe2km9b6pOvwTxQDzCesSNDrKR60vtfSvo3PMrDVtR+vrUs455Rx275Qt/NjO8X6tgWz&#10;jZZvO+YRYiviTAUYBReYIo3lWsa04ls19FMbXWvHTsi+c08q0hD65kzfnqlAo9iJI7Pdhz8aDsA6&#10;PN6b4AHZuJi2iQXc79y/OmQ+K6bDBjwfGKNtbbZt6KRpL3C9Oeikz7Ydo2PhmjjPqemkcg06eYxz&#10;tvctwsD3QH9z3l0TbGQNsFmnfc5/8bk7IZ186tJG50LnafYzIX3Ws644/8LcOq6uHWNmnwLxpzl/&#10;lfeE/TiXxTkVHX5wPN8K7RG2TbEvy5o+44W57lp4n03Ic12o5/pYn7DrZwjMR+eXOLZQhrbn/uoe&#10;apv2R0j9rsdbuA9cn66RcyOmF+uw5h/dK/8EuA/YFzwHeMMFgWWKNFyTzn8mePYjruiiCEMZPtPA&#10;dMso3pBHffeLewQbWCfvxc3W4ziOr8WaeBzfDwcjD2vgwYwDPeIM8MHuwYwyHpT8oPUATpw8Dmke&#10;7miHNknnVVgdXwUaqBjzhOUq0kyhxjgO9hQFJuZXLPD6lbMu5lm+7XCtsGDca2l+Q8SCyVbfOvZZ&#10;e2tDabr1iLct22CMc8yWbzteS6+Jt25tBMtsdIyEzIMCjUxRZl5vTHFGgcZ5rp2O330G3bcKihVp&#10;EGgUZzi0KtBwH3BfcL/hSOiYbvfkj8B+ppPKtX0TNg9Mr5PLoVrHr88I8dkA5HkQp53NtrfAhj5T&#10;CLWHNr2mnHPINWWn08ZzZz7fCBmLziTlbH/a8qtxfIwFuxyP84/9ddZ1gnqtSEMoLadz3XnweU6f&#10;sy8d8Tl3QFnQTqGtbe3ANXOvmWb6j8B5tP/OaecV2APieL6VtmV7xu1rK1s7iFsGmGfXwXWedG1d&#10;o67fhuvJfDBnrgF9kme7r/ZQ26FPQmAcc01eQb+uE7hO7qOum/Nkmundb6z/1s8/EeaHtWHdEE4U&#10;afiM4rMK/JqSIo1lFF8UcSxTmqZ4439KuF/o33VzPQk3e4/jOL4Wa+JxfD8caHq44sDVA5qH/R7G&#10;PCB5oKKNHoQ55FHewxwhhyj+x0aHV0dX6uwqzCjKiMKM6ETrQCsOVAgo5ikcgOmt13Ltw/KFshUX&#10;FBUmpiMGeN3yjSsaVDzYym52S8vO9r22XOt1XhyzdWc/phFvm+YRtnzjYBnqet02SGf8CCmIKhVh&#10;4P8RvG4+osy8rlAz51k7XG/3Wfce6e5H9+gUafxuv9/J5/7hnvA+kTqsH+U99bwnvS+5bj79a4vl&#10;zNucpj4ndNC8v4VnBGP93gM4/Wu3cI1NPntqO2k6cITCNXYLtvcaW9vet67HEx9tb46749L+zrlO&#10;UCGtTnXLuGZ1rIE+7Is5sS8/Dyy/zR8437bDGJzTijDiWI3/DNwb3SfOa20lZH7FMUnH+RbUpz3j&#10;0j5aftrRuGVci+1+e+I9ZcmnXe2zH9aavO6fbQ9B90XBbuZ8W5cn2AuuEXMAxN1LTXeOmmY5+Zl7&#10;66vAGrAerB//4cZnEiIKwkpFGv9TQaFF8QXI5+xG3P94sB1oGvi1XvaHe5h1Auzxc+eEtOM4/gzW&#10;xOP4fvgA9aDlYbyHsB7mgIMchzoPT37YgocjD3y2QZuk4cTW8a2zO51e4y3XujrMorCgk03ItenN&#10;t4yQPiHdtu1rK2d7oMigw1/Ma9zrLW2KB5YhbF/2rS1NNz7rz3TLdkyEzAFxaR+mzbi0H/Ks+4R1&#10;Gmfsvj1TsUUQZf6bv5kCDSjKTKZA4zzQL3a63nPvdQ92r1ag4UCrQONBFQeC++QtvI9gOrDEzaPs&#10;exwQ70fYypO29W++6dRnDNz33NfiM2E+J3imUKd9fQu04eFepwxoX8dypov5m83GLWs79POeef0I&#10;zuGWt+GazHE7Duz3Ga3TLKZNx9qQfPA571w4B3MO25/lO3/WBexzzrGbtWMcjGfDsRr/GTj3MvdT&#10;cY6hcwAd54Z1GhbS5tya57zDtMm68rTu4jq/Su++oC3X17BlWlbcQ3MfuS8MsZd53tblCfaC69TQ&#10;/G0NLbPV67PsnwjzwFog2PKfbXweVYBBmOE/FKZIQ6hAQz4CzfyPB96UQYzxrRvFGdLph33D/mWN&#10;WIvNvuM4jj+DNfE4vh8PXx64egDrAc6DJSEfvBySOAR4ECLk2sMThwPbtA0cWUUPnV7R6S3Nt4xx&#10;24AppEzhRTGmooBpMsvbpv1xbftiW4oRotOv4w+Wbfos12uogABty/i0w3KEM62QRvvEKddxie2a&#10;T0g94rZDmnEwzz7Ntx3tEuv1WtsQUxBVFGQqwHBdkeZJqIFNoPHtHL/upA1d+64/8e6/7lP2td/r&#10;5yDb/0nkftBh0IHw3gHSxDKGxnvddO/hzdElzbozz3zLeB8DbdueadrcZ4COWO9zxksaUG/2+VGw&#10;hX6hzuxkOrOT2johnfq047p0Dr4H5w22/A3XxLHzLHWM2Oszmbl+cp4/4lw7B6Xz088AMc/ynX/n&#10;EfvBsTTu3vgRc/wWnU/ommAr8+scO8+O5b1sdUwjFOds5tn3hmUov637e+h+mHuj7ZGOQy8t+7R/&#10;nsBe1/k9zHWCrdwsw7X7yDzW2Pu45WZbfzKMmf2mOCMVYRBmxLdkpkjDZ9oUaGiTPUF7XCvOEAf2&#10;DPuDfcs6bPYdx3H8OayJx/H9eCDzkOYhjENWD+LAodEDrgcfDz8esvhQphzlPVTKFGmmEzwdYOMt&#10;P1E80bmu6DLjCgHEW9YyrWPbhNhhectNUeEpNN701ttQNJD2BfZvXq/Bdry2XK/th7BjarxtU842&#10;DI3LlkdYe1peWrYCisIKQosCjOKMVKTZhJpNoAHi4nwzVtdc3JPdl317xjdoPMgq0HA/cR9wn3Bv&#10;iI7ExHTDzdHY0ikvOivej71+gjJth7j1bMM+va9B51IHkmeFB3PSZz/fCv3qUBf7bf8TbZWZ5rXt&#10;+WwD+n2av86Vc9eyxEnTdsq0/lvYvvUVEbAXB9jnKntM+pz1WT7ThfpAW50T4hP70/lunvW6Ftg6&#10;59F5ahye5vdH43pog7Yxp5tI43heYZnWmXUbL6Zb176h9lje+d7WXRRUXPct/S2mOAO00T0j7odi&#10;HrYyrm0tXuE6Eb61N57y3Vuss5gGb7X7K8GeLf17oV3Wg7VUnEFYQUhRhAHFmU2kAdL8XOMNHNsq&#10;vlVT8YY9y7x/prk+juP4eayJx/H98MFaoaaHrB4yiXsA9+CjM0E7fCDrWHDA7KGSkAMfji1OsNQR&#10;ng6xTrHxzWluW4orFVKMN09mHbG89rUv80HxQaGD64nCQ+MVJqACRtubbVpPtAOa3jpbXdMUK5o/&#10;2yNueZl2ge2S17jh7GdrgzTFGZkijSJM2UQamEIN7fnWDDSu3YyXNZ570n1YYaYCDYdcDrIVaNj/&#10;3C/bQdX7RsfBe8m4zkVpuuXAerYJ33I49v61La57T4OOrc8C8BnBeHEMzNv6+FboWye2ziv92W8h&#10;rc8t401zHIS077PN0Oecc+mcMD/OhXNgWdfEfKHuHNMrKO+80762OtYnR530mWda0ZkG5+tpHgm3&#10;snNOxTXqPILz4hzJNv6fQfd318c1dI7dE9vYCuUIW89045OtDjhfhKV1uxZd31Jx5RV+3r+CcrQ5&#10;94v7oGz52O+98x68t+Aj9YprzPoKa9x9Z9x70vB3oE0/0gbGx/yzfooohJzz+HxSfFGUAYQZrhFi&#10;KAPN9w0a2mR92YuE7BPaJQ+4Jp0532w7juP4M1kTj+P74UO2Qg2HMj6EPcT2YGmaB6B52AHSOXBS&#10;hw9sD3l8wOPsKn5MfEtBUWReT6hDW4onFVEqpjxdT2xLpn2Wsw2EhTr5E/IVJSpGmAaUo755r9oA&#10;y9E/19phHuGsa2jcvK2P1rEPyhB63TJtY9axXK9l1mMOFGgQVRRoFFmmIOP1U1rrVKSxn23dsAP7&#10;3Quuu/uNvagog1hDOAUa7iP2u04W90rvkTqKhtLr3mPF9Nab0I5tvXJ2yCuUf6vt2qJz6/NB551r&#10;7Nz6FPvDTuJbmUI5+xKdV52GOo1AmmVanrjrQ5uuEf1gS9dBTHPs1LGN2RY0Tvk5nrewP9uifWx3&#10;nOyx6aA/QdnCfBXaa/wJ8zuvxXV5mhPmwTl0Trex/yy6tq6hOMdlG+OGe4s6nYNZbpZp2YIt2kN+&#10;679n/fmcfYWf8xstt+2V0n0x07EV23/1Gru+3jtd623tLUvez7LVfedzrs877wUw7XtgTMw/+4D1&#10;9G0XQUjxh35FYYawvy3jNXHq0h7r6/1PyD6pSMM16Yyr4zyO4/izWROP4/tRpFGo4QOeD2EOiXzo&#10;e3D0ugdvDxjAB7NQhjb4UO+BsmKHjnCdYOPF9Jb12jYUT2zXa0UD6LVlxTqEQrvFsrZTsUEnn1Dn&#10;n2v6Mt249rS+ccKmNw203XGYZp1ZtvFiOnV6DbZtOOvI7G+Wbz3HUsgjVDhRWFGYqdACmxgzUZCZ&#10;dblWpJkCTe3DJsbR9Wf/IcoYKtDMH1PkIMteZ+9zQPUeqePwhE5C03qAJ05bTZtseW85HjoQ9m0/&#10;wDig7ZFvP+TpaHKve3Dnmvpbf0Ddtk/fbx3onU8d1/aLU6LjUEfRNLA89aXj2/qcdE21RWpT+6Lc&#10;W2PbcD2oj4205fwyNp+pOtQ+Xzcou+FcyUyjH8NJ51acB+dEOmeO6b1z/qOZ+9z9TNx5ljk+2MbN&#10;mA279jPtKY9rQ/ckkGYf7Zf5Z622tQb3xBMKMsU82+gecc2J22/3ykxzfzCebQ02fA5teR+Bdljf&#10;0meWay3MMyF5Poe+5X7dcEzuuW18te17+2Uc7A/WgjX1TFeRhq8lKb4QVogxBMoZKr6wtu5F1th+&#10;aJcyhKSxbxnPZuNxHMefyZp4HN/PFGn4QOZDmA/beaiZePAppHP48UDJhzsf3oDTqwhSUYT0CjCA&#10;U1zhRqe5cbANnOu2ybUoGDRtijJe22b7APLB9qb40GviE+sY77W0PVBQaB3tn+0ZF+pbx/xZZ2Lb&#10;5Dte0re6xq0zbaL/GTeknOPz7RnFFEIFmSdRhnLSawQa35oxDr49Q5+iPb3Gru4D9yFv0CjSIND0&#10;xxT9n0b2N3vf+4p7w8O5B3XuD9PN63XTdRhMa13vNa9ltsd17/VC27MN713QabQv73nSubYMz4k6&#10;lKR1Hgp92L71iFPe8W71wD6tJzqGPmvqKGqTZbFNaMtxb/1tOEfOg+3quNivYPPWzlu4jvYDfZ7q&#10;GIMO9gb5daI3nLNeNx06tsaxybF2rrUZnC/X+aNz/iNxXt3PjWsjNjMGx1M6zg33g9edB9slNK9z&#10;5fxog20U59+1cg/IXPuZ9oRltzUH0yy3YR1sZFyM49X9XFiXV8+qj+IeE+aVdTbudeP2ry1AecL3&#10;jqO8pw361Y6Z9xGYa/YH889aVKTxTKdIoxCDKMPXnBpKhRrqsddo371qX7RLH4g09MMeYDybjcdx&#10;HH8ua+JxfB8cHPwwFz54+bDloOUh5gkPGR40pB/k4IES5xdnXlFkOsQVZBrOdOpMbE9wuBUOFBHM&#10;axzahu3Tl+nELUtdHPpJnX2vCStcEPd6K2sbk9Yt1jdO6JibZrmJ5cB6zo3XLYctxpveNimjuGR5&#10;0xtHOAGFFAUYhJn/9m8q1myCTcUa2mgcoUa0xb6NF2xz7K45e6ECDfH+uVIOtB5iOSj33uoBvWlC&#10;3gZ53Jc91BO3DiH3W8s/xcV2hDTa0DG0DtfgYdzr3ts8F+pcEudeF58bsz/at0/rtS3SKbc5M0A6&#10;7bZf0HEtpE2HmrKG9ue4n/rcoLzzQHv25XNOZxUYb+tua1G0wz6cK/uxD5+nOtk+u+uc+SzXibbe&#10;R2E8HVNx7OA8d46dZ8YC3bdz7L8C+sUG7XGeZe7Njgm2sW5Yv/Mw222ec9T+Z5tA38w768HauLbi&#10;fniiZYxb99VaP/Un1qUsdmI/Y9nW4Im37o330Ock+Dx5umYviP1bv3tVLPMWtYPwqZ5lYMt/C2xk&#10;rtkXrhGwrn0mCGIKwkvfovErTxVoFGmAtmif9SysM3k+c+iXvbvZOWF+YMs7juP4eqyJx/F9cDjw&#10;w9wPdD9w+WDmANBD7AYHhV7zAe4hcx7ycH5xhBU/QKcYpigDpJluvPWhAorxppluHKZTbnn7me0b&#10;TlFiw7Zn2SehoG95VOAQ2mlbs137s0/zt7q2Oesatp3Gt/IT7G4fpLUeIWV806XiikIM4sy//jus&#10;UENccaaCjcLMRKGmc6kt0nTsY1zuAfAtminQ8KOKHGi5V9jb3ANP99d2QPeQ6gEd6hRsB1jreOhv&#10;XTC9NM82iNMXcK9yz1LG+5i0Oo+GljVPpkNJuW0+6Nf2Zz9gujbXdnC+Wpf+6N/nTOH5NdHG2afz&#10;8x6wgfFR37HTdp0k4qTRvvZre8cErnXLzbWgD8dF+zjGdZCeqBP+rXRMnV+ZcwvMy5zjOfY5rz8b&#10;94/roD3GwfmWjslxTlqmuDfaHjg3c47sm7Dt2Ifz7T7b1grcF4STrazptNl1Bfp+q8+5NxgXY9ie&#10;AROfR67LVuYj0B79Au217dm+fbv23nOt3/jWxkbLWncr971gO/uCuXd9gPVk/cU1Bv5DAQGGzy6E&#10;GQQa8E2aijN9O4Z92XvEfll/+2CvkLfZehzH8WezJh7H98Ehwg9zD/bE+bD3cOiHcw8w0HToIdMD&#10;qgc3P9AVOnSGpYKIQsxEx9lr25rtELZ94tDyigp1zO2fPmbbbVexoY5+r9tuyxqnfNO5VpgpCgiW&#10;bX3rml7M38o1PmF8hPb5NNamt1z7qw2N+/ZMhRRChReFmQo0jSvOVKQR22zbr0Qa04QxsM7db75B&#10;49ec+IqTfwXDrzhxCOfArLNdSNvSC3XrTLzVluWfaDnbM046ofeyzhRp3ruERacLep83v9imdtjn&#10;9swgTZpuf/ZJPm20nfbNs4bnlU4leF0oB9ppf87bnPMNbbB/2/Y5p9NKmv20L+KO2TEV8yzb8dk+&#10;+65izBM6UIbUKzPtqZwOoGNzjjvPzm3n2D3CWByve2Kb25+J+9A5Ng5dG2123sExbnTMhfqdA+Mz&#10;LPbfduij6y6s09Oadg9YbtLyXtPHvHe6r60j7gf3BOWxn7nkntrWQXwmud+Jv1XnLWzP9XRNCe3H&#10;e53QvFJ7pn2E9OMedgzF8rRl2rTTNrb090D77A3mnXVwDbl/J+YTsh8UYV6JND47aJ996vgZr33b&#10;J7APWHvyNnuP4zj+bNbE4/g++ADuB7of5n7oeuDqoYO41z3UAu2ZRpw2+EDnAEe7U/AgFNKljrJx&#10;r1tu1mt7b0H/0wagn9mWZUGBQqffsFBGnq4JFRAqzojiAeUI6ds44YbtAuW41mYwTShHPmP0Grxu&#10;mtemEWrTLEfIGEwjjjjTN2hEkUUR5hUt2xDaJjyJNMa9BmxmzKy7+6xfcZoCDQdZ9jP3APcRh1eY&#10;95d5W/qGh/86ATMNtrobltc+8B7mPq0D03tXBxG4h30WCOm9Lj4n7EtIn9DvU572aaNh8+kPW3zW&#10;yHQ0xbLa6bNsm7snmE/q0AZtOUf0qUNr/+SB46CO8fYPzgPxjm/2obPMs7rO+BPz+S60YTvSMuYL&#10;/Rad8228xAvjYHwf2bvfyqs+yHM/dn/OOe+8z/E4VrHMhu00fAvq2S4h8zvX4mmNzJvrb/nJVp+1&#10;7RiJYwPps2zX3zqMgTnd5l9cB+fc+wFI/+g+oTzr2XWc2L59GG8ece9H2iPNa7EuIdfWNc186mvb&#10;tPd7oH3m2DVgHbd73XW3DOtnWcQYBRrgM400RRrqsp7sQebEsQjjY61p2/1C2o8e63Ecx9dgTTyO&#10;74ODIx/c4kGMgxcf0B4+YB5WSOMD3MMocF3IE9rVESbcUGwBHGWpUKMjbVyoj2ig6FBxwvTmi2mW&#10;o92nfMvo7OvkVwDQ6ReurWOZCgfEvZ6haEP7kLYN9tmwNM12ve54Tbd8r5/ioM1eMxZ/e6YiiuLK&#10;RoUZmXktL4ozCjT02/mdaL8wfvceIk3/ilMFGg6x7PftnppwwP0Wp0PHw/hW7omWtx0diN673P/e&#10;397D3Kt10IybblqdTuLe51zbl9jHxGeJ7TRvPkvEctajb9DO2lxqH+3YBvZ17t6Dc2j/7WfOmfOk&#10;7Y7DcW5Yxnm13TrLPrPZizhevNkFOmylz/iNtte0DfqXzUmfcwCMhXn+6D7+CO9tm3KW7X3RuXdP&#10;sV7um45HzDO/1+D+IBTa364JbUe65q77W7B2XXud9Se2NujLNX3qn+u59tjPHE6nvjD3zLf3EOMG&#10;4t6Pr+oXyknXT5xXscxWtunY8UTLCfXJ0/b32v9RaJf9xLy7dq6vz4G55pRxDQl5RvA5xtszQNzP&#10;tf6VJtaTsTGu2sA188qauw+4fs/995G1PY7j+DqsicfxfXCo8gAmfJDzAc1hYB5EGueDmTK04UG0&#10;Bx7C5tNuRQBFkMkUYIw3vfnQ+rStqPBERQfTqGtbpLdNrotihKEigNezPO2bJ4oHCAlNbx7xtjPb&#10;0PbZj8y6ljGNsXHdtsxvOaEN09u+/dU2YAy+PVMhpcJK00Uhpl91spx5TRNFGt+gcQ6LtmJ3xwzM&#10;B3sLkYa3aBBo/B0aDrT8TyMHYPbzdj9tcDCFLe9b+OhhmFAbwHsYuGfnvaqDCDpfTyHlaYPQOO3N&#10;PrH5LSeHurXH69Jni2x2i3YJZW1Du+bcvQfq0QY22T9sNtinUIe6E+1qOaAN5pvnJ+AYgU4Y6Jxt&#10;Qk2dtVnvPVhP5mdF98QGeYzrZztn37KW3addB9ZMun9cU2lay0nbcT0nrjUhdWjLeTMOzHXnfuL6&#10;sGZdf9iEmunIT7a2Z17XH9sZB3O5zbUw5zr6HTsw/+S9d6/4TPG5Ynsb9mE/Ld9QG4wzHttvvRmn&#10;DHb/rH2OHdjIfDP3XTvXc64pIWVdI9YLMUZhxt+mISSdZwdtUI6+trGQbtuErPt7xuwz8639cRzH&#10;8fVYE4/j+/ADfx66OFR6CPEgIh5c+bA27rVpLSu0r+iBQzwFFq+losxbtI063IQKCWK+eZaVeQ2U&#10;M4/4dPifsH1CII16CghPIoLptmMbXtsezPYNJzPfcRIW8yhnKF63jHQM2I/4NN+gmaIKKLa0jCLM&#10;/D2aJ6z/lkAD2O48AOMQ5oM95w8G8wZNBRocHvbydi89weH0W8WAb4G+OAh7GPYaJ6Ih9yf3q/c3&#10;93AdQ+Pe3zNfuGZOaIt2ng7stQsbNvqs8XkyMb/PJvqvnROfQdb7EY5U5xDox7lxnuy/dov2dxxl&#10;tqmTroMkOFU644o0CjU6bdSZ9eRVHpgv/azw82LDOWAcP2rOfzTY1D2Jna6ne9o1dC0MJy1X3Ju2&#10;O9tnrS1DO9scNk2cf9eje8P9UHTi3ROTuc7Qdmd61x8bvb+YyznP3PvOde9z56Fz8ZG9Mtuzzc6v&#10;IWXA8rOemGaZlpvluW457P5Zz3rGwDx3HVw3QtfYNNfO9WGtSOdtGcUZBRognTaoz17c1hEYL23S&#10;Fm1SditXmBPnEbYyx3EcX5c18Ti+jx7y/DDvgYsPVMIefDxMWo5r8brljfPhjyOsqDLFFVCYmZjf&#10;MsStv6GIUCe86KTbDnHrzTKNQx1+Q9IVAGTWM/1JRDC/bT5h29axnmmNF+tav3HHTznTjZO/0bZB&#10;gQaxRNGlAkypyPKU90TLWKcijXPqXG44BsbH2NkLvEXz9Ke22dvbffQWHN5/5gG+0I+HYZ2d6SQZ&#10;enCe9zXwPADv7eY13+cG9zjPCvucaIN21IZpj22BaX0OEXeM5vdZRBnCPn+sQ/lp10fXhfLabPv0&#10;BZ2j2uB4HMuruO0578yxThbP0QnOWR1yRRryqCOzXnkq1/Ti54aO+twP4LiA+XraG78D1737ETu7&#10;noTuKddixh2r6RPXEWa7xM3vvM153CCfufcznDVhvdwLT4LdW2zrbNtNc92xxbG5znOunWP3gnsc&#10;jLtXPrJH5vrRhtCmc92+6IP7VqhHqG0fxb6x46PPkfdAm9jtmnf+XQ/XfIo03R+W542ZijTAf0Ag&#10;0lCXsswVY9psIY8ytEWbzPEsN2F+XRPm7CNrfBzH8flZE4/j++DD1gOhB0bxYDPTOZB5UCQuTbO+&#10;IR/QHABwhEVxhLBUnAF/k2bmtS2pmKDI0DzzZ9rE+oQ68w2lAoDxlp1xRQNFBMPWn220/oZ1ZztN&#10;K44LZhwoY5p1iM/2NyrQKJzAfEOmeaZNmt9y25s1lqWfijSbjeIYgXGzH9hjijT9HRoPsNs99B44&#10;3MqW/yPhcF0Hon0Sr1MDHKC9V72PfSZAr2de06nLff5qjM4BNmiHca+1R5tok7QnR8p0QspOyKNd&#10;+9WGaVPT3sK+ad/nG+GcK+bEsWiLdnk908Cxdz10yNiHT1Ss4Vpnzbptw7A0f0vf6GcItkrH7V77&#10;yBz/TLr3sMnrzr2wBq7DKyy3YTu22T5I39rbsD2vmXOdcNai61+BBurAy1znySxrnP7oVzscE3P4&#10;NN/ew93j7g9Dym3138I1nM+Itt10yrkf3ZOtr60b5hN+q73vxT3pPIP3G/vA9WBthXWijHuikM9n&#10;GaIMQk3/qpOfcbTNnM2xcY0tlLEv9gBlW64wR+SDe4Q2nPutznEcx9djTTyO74MPcj74/RD10EjI&#10;h6nXYBkPC3xA96AmLe+HMoca+lIcEZxi4wox4jVOM5jWcm1DR1uxwXabVoecOKFtmV905qdTz7Ui&#10;yCYGUMb2vDaP8k9vesxrsE9puy1j2Pr0Yx7pxFtWaFOaDtMeoe157debKqoooHj96jdmZl6ZZcR8&#10;39ahf+zY7N7m1nG7F/yqE2/RINDwP48cTNnD2z30HnQGfsXBVAdCZ2IetrGBQzLphJTxXvXe9f7W&#10;+RbStzTve9r4XscF+7CJ54Z2ce380b5xryeUB+bAsdr27O+j0Bbt1j5w3jo3pPHMJJ/yYN0ZB9vy&#10;ues64GCxBzfMaxmdNdKeHDaxziu2OsZp273iPnDMjps1+CyOmfvGfeF11xT7XYPiXt+YZTds1/kh&#10;3Np6om2Zxty7vqzLJtK4H+Za9tp80Ak333TL0l/vfcfDPbfNOfPss4Z5dm8Ac07aj9gbvfdtF+zX&#10;eJ8JxbrFssabPuv/SNyTzBHr7fPEtWfOu+6umWvUa/PZDwoyijNCHuVse64H88lecy8AtjAXLVeY&#10;N8Zgm90n2/wfx3F8TdbE4/g++ND1g7NhD6seDIiDBzMODdT32nKWpY3CYUFBRPFEx7hiySumSGMa&#10;9XW0J4oNdcaNg/VnOeLToZfp7HttPSBuvYaU3UQa84ttNV5Ir61tE2Z5yxG2Xq9Nk5aZ+drOePx6&#10;UwUUBJXtzReY4ovXk/kWTssrzIhfd0KkcY61tXY7DsbsfiBkPynS8BYNAg2HW/bzdv98RjgUe88R&#10;35wJDuAckgk5MFOuDoH3N+AI6JRB87z2vqc+fM8BXOdEe4D4VvY9YAtzALQ9nY+Pon3Yxb4w7LxU&#10;tLCMazLj4jXlgfmkHdDRmuiQlZnv+pVZR4cOWr/tvII2O17H7Lh0an+2Y/seWD9t8R4g3j3n/Hsv&#10;GL7C8hu257x0jki3/mxzwzaJu99cU9avAo0izXvX0jIKPXM/UMY95B7XHtd5m3Ngrp3j8qrOt8Ka&#10;0p/PNsLCem/PAdKtAy3jnrEMYev+SOiX+ew+dL+4fwi79q5P1w5cW9LYDwg0fK4hzBiSRlnWlL4Y&#10;e+1hLtlv9gP0i40tV6ijre4T4kCeZWa94ziOr8eaeBzfBx+8fvDzgcuHMyH4AeuHqyF1dB48qPXw&#10;CNRtW8AHvI4wENdBbtoMhWsFGq5br2UVG+qAS8sIdQl13ItO/XTsCacAsLVB3hRMvBbrt2zbNV5s&#10;C2qPaW2jWNbr9te8tgXkNb/lAFEEkUQBRXGmVGCBKcS8omW3OogzgkizCTXabNwxuSfYB7yx5V91&#10;4lVwDrbs7e3e+VY4gG8OwvdCmzgPvX8Jn5wJbagz47OAMXNf6wTUKZv03veZAcRpl/bfGnPzaott&#10;Qct/BOeFNgm3Mh+B9phT7WLcna/5XLSMc9u1Ma20TduqIyZcm25ctnLFOi33ilnea7DN7gXG4HgY&#10;J/Oug/tqH/wKXD/3JXH3R/cd43AdDF/Rsq+gbXGOmj/blc5v09gfXR+d8Y+KNC1DHalQQ7mud/e4&#10;67zNuXSu3RNbuR8J60w/9k34JA5YRmY+9WzvZ+1j2mUu3YPeQ51jIM7cdw1de9etIo3rSD7iTIUa&#10;yrOm9Ee73huE9EXftNE9xdozD9sYSGeNu0c7ls7dz5rH4ziOX8eaeBzfBx+gfAADH6p8gIJxD5CW&#10;8YCo8wAe1Dys+UHvQcy2+N8anWGFEQWTOsoNi/XMo95WbkI5nHJoOs76LKMTryPf6+nsIwCYR1r7&#10;EfOM24biRq8JjW/2gG2VV2XbT/sArq1n3DrGyaP9zpHplmUeEEcUXgifRJoptEBFlgovZasj1gUF&#10;GlGkgY7bOGNwfAg0/aoTh1f29HbffA8cYJ8Ot9+KB2ruNdD5g1d9Wc9DNeW5h72fubd1yoD73dAy&#10;4AFcuBbaI41nwJPjQ/91CrSlbWx1X0F7jss2CeljK/8WtGeb2NbxM086I30u+mz0uehcbJBnudku&#10;c66zJaa5Nq4LkK5TPcuLzrgO+Ctaz7rG7bfjnWNl7pk32Ob2V4Md7jtwfwg2u/fENXkPs+4Trrlz&#10;1bzZpnPba+bddWVNcMR11HWmQQfdNevazbS2I6RZv+uNHdjqOr/n3vI+2vJ+Nq73Zqf7oHzrs+Jb&#10;oT/mkf3A3BLy3PQ85X1EOeLMvfc86/O0Xl1n8t0f7hHK2h/tYwshfZBGPnuCM5x9sP6WnVjPcVDW&#10;sZC31TmO4/i6rInH8X14yPKg5YHAD1jzLEcI86AGfhBTzg9jDztcT5FGx18n2TzjpPd65tXBLrY/&#10;6xfypMLDRIdeMWJz9q37FE7a1myTOrWLtMYbbnExjbaL5WZ8qwv2PW2yHvYjhkwRxbdlngSaTWTx&#10;eivT9OZvAk3jgI2d547XsbEnEGh8i4a/6MT+3u6Z74WD7dPh9lvh0O6hmntNp4k4eU9OEenke496&#10;//aeBubCe773vc8H+qINbLDvtmNZ0ntIt3/nRDuJY4/tw0cP97RlO84FYOdWfkP7nFefi47J+ek8&#10;FdMdP/S5ShzbbJe02bZt6WzN6zrORadsQyeuDt1btG7bsm/t7Xgdn/POemzz/LNxX4n7rZ9RxMU1&#10;cZ3EtekaNWy51ptpXW/7IjQfKP8E/THn3QOuk0506Rpax31ifbEs4Jgr8LR+1xmwnzX+Xev7XtgH&#10;3tNgmntB3BOkU27un58B/XUPuCe0pc9J7XX+XUfWqOvrWhHONWZfsLbk0Yb3qGO1D2yhnIKO7WGf&#10;czjHQXuUEepQ3rlt+V8xt8dxHD+XNfE4vg8PBOKBEWbePBAQmma+dfnABw898CTSKJyYLgoDljHd&#10;8kI+6fP3arZyUAECKjrUkYcppjTferZnvP1YptiO0Dbp1rF+sQ/GQVnbpr55tt98ywDxtmW+mEfc&#10;MlI7yNfuTVwBRRqFmieRpiLL1o5pE/NaHxRm/KpTcQ6KY2O/+BYNf9WJ18C3A+iPwEP2lvetYCuH&#10;X+4z7z3uZQ/er8ZCnvV0EryvdcZ6z/fw771PXcakA+RzpG1ZljyfCc6FdT2wE5KvPbRFfNr+FrRD&#10;Pe0xjo329RbMH3W2eZk4P8W8OQ9lm6u2ubXtehhavpgv0wl/hQ56nXSpw2f/Yt+O0zl3vbc5/lmw&#10;xqy16+01dni/gPeM19q8rUtxnIbFtX0L+pDZRmkfxLu2XdeKMzDXzToT17PlJ9anf+1xDMzfe++p&#10;z8S2FwhJe+vZ+T24H+nf5wtr2n1h/2Jd7HPPuA+6H4hP5hoTsoa0QXu1zT6wizKKNH41irrM06zD&#10;eKhDf+wN4u7XrR+f+007juP4eqyJx/F9eBABD6V8+Hr4AuLCh20/+D2oCfVphzY87Bgq0oAiCg5y&#10;02D+7kzLzOsN2yE+6+KUN66zXiFDAULH3rhlW4eQdsS8eT3bn1BWm4pphIU06mGXZe2rfVLW661M&#10;Mb/tzT5Jo11EEMSQiiaiMFMUbCxjvQosW1st37JPzDdnQJuNC+NhXO4ZRJr/6i/4qhOH2O1++RF4&#10;MP+Rh9Mnp9ND/lZHsINy1uEe7n3vPa8DIKSDDkUP4HU8+nwAnyvk06+2z/ngGtuxyfKUbZm3oA3q&#10;ATYKbU7H5wlso472O+4n+nz0GSmdh+I8tVzr2c5su7T8huVYO520Ot+9hs3JL9ZxP0xbHBdzx/y7&#10;H7c5/hmw9u4h7zcg7p7zftE+7x33jHvV9Zk4TsPJVr9pk9YF12627zqC6+D6PYlrT+vlddtqvVm3&#10;6wvazrxt6/CZcW+wF7ofpPtmq/+t2Gf3mOvB3HJN3lO/1GW+Kc/6dB1tB7pmMw/og3Fu/ZDH+tI+&#10;Ag3nN2FvzfVmTNzr9NN9wzVj8rnbOj6Df/T8Hsdx/FrWxOP4sfCB7WGFD0/jfMCCBwo+vOfh0YMF&#10;H8TUIezBhw/3KaDoJIv5840YQoUC69TBtv5M41qoaxrxig514L3enH3rtJx5Td/KtT/zRHu0rWlP&#10;tEzbAvtrPmm233zrEO/cEPea0DYUaABhBAFFEQZB5l//zRRpFGCm4NJ22pY8iTSWL4o0zrFjmXS8&#10;7An2m1914q86sY+3++NH4cGUcMv/CLbDveb95r333vatTz3Gvt3nHLYLh3zvf8rSb9ukPZ8ZPiPE&#10;9nUSYLOVg7/5gH0fmTPKOiafYeIc0cdWVygz52LiXLwH58D4zJfv6W+rq2MGrJ+O90QHC6ajX2a9&#10;bW90nZlv1lDHd5vrHwFt277xQv/AurqvtE+4Bu0X104Y40x7i9nm1q64djPdNRTXYFsnmGvUvdC2&#10;LLdhmWkT9jt/cy2+Ajwjuh8a/oy9SpvMFc8g5nGuAWnMJzZs9X2mMe+umXWF9rputk9I+/RNH9gy&#10;22e89M3aUsffruH8hmjrendefEbSn3uOuo6Ptuhzjomx/Oj5PY7j+PWsicfxY+HDdzowPbTwgQoe&#10;NAp1hfLWMc5fy9EpFoUAUJSZtHzrEH8q27iOOXHqeQ0KFDr1xuWVSEOe8UnLeV1szzxt47p2tq75&#10;pe2I5d+bbl77nPPkXCjQTLEEMUWB5t/8HSrUTKFFgadUdPHtmYo0rW+5lvWatirSzLFNmGv2Cj8a&#10;zFed/tVfcBjdDq8/Eu4hDqjfe0htO9xr5aNjoA73MYdt0AnjoM2BGzz49/BPvgf3tkf/pM32wDSg&#10;T/puXXF8tCU+V7byE+pSvs8m0Enx2fSqPcppP2P9ETgPWx78yL4mrJls61rnXpFmE2vcA4Zi2/Tl&#10;WjvfrDXz/T17/iO0H+LgPmLNXX8/vwiNu+4T1841+khcbKftUW5ievONz3WDrs3kaY1sa2tvq1c7&#10;gDEwV++9Jz8Tfb5gv6GQt9X7CO67PouYs857Id29aBtzv3I/UY716b0IrlHXj7TZPm3WTsBG+qF9&#10;6lBfkQYQaVhz6nsvEaddnhHkE/q8sH/6ZMyMqXO+2XAcx/H1WBOP48fCh6YHCeGDlQ/urXzxMCK0&#10;5cGCNhRpAOdYB3mKK83fsI3WE9szz7bapg46aTryOPWTCjSgw2+diWWerottVizAntomlDeN0PrY&#10;J7bXPt6D/b2CcvSxCSoKJQoqCjV9g6YCC/X9vRhCsU1C47bZNkoFmtk2bOPsHAPz7ls0/lWnX3Vw&#10;pB8Oq94vW5n3QDvSg/x77tmiE8G9yoFaB5JDtgd+qBPoAZxyHOxnmz5L2p6YRn+U63zMdppOOcc4&#10;y018DjmuPtd8ttkW5bY2tB+bGWvBkZGmO0bLNO890B+h7Twx68mrPKhNxFlH11lH/wnX3vWfOB/2&#10;gS2Mxzlnrr9nv38L9CesM3B/9H5xP3SfuEdd/6d5fSvduq+YdbtG85o4cz3Xy+uuEcz1abtg3qzX&#10;utSbdbGbueHeZw63uf/MdD8U9gXhVuejKEi4x5gz59R5dT6Jk+/+s677kjZsizmnPmvkmns91w66&#10;ZrS92Uq77nXq+AaNb9EgvtAu7TBH2MA1eRVyAJvaN2UZg/edbHYcx3F8LdbE4/jxcDDgQ5wPVT/Y&#10;uf7WQ5iHY0QahRKcZeMVVJ6EF/NNIy6zTsvXIW8d83DgFTiK6TP/qbzCwJZHHaA/risgaMtmL2xp&#10;bbtt2Rdler1hGdsk3r60h3T6UJxRQKkwo1jStAor1qONzpNxmEINIW0o9LS9yWxbOn7GNOeSa/aK&#10;b9HwVScOnOzVbR//aDhsg/fHVuYtqOdBfh5+SdvqvMJ2uN85qHPv4zh46Ic6hBzAdTI43FO37fHM&#10;4GDOswTq7IIOns8X6jOetvGE43zP3Fm2DriOD9A3Y9/61v7a7XPxvUzndqNlOk/G59xJ25CndJh5&#10;9Aus5bbOk5YBHTH3QrGPrjPz+S17873M/eD94X1G3H0OrP3cE15jt3zrfMPMb1vGZxmZcwpvrVXz&#10;uj7w1Mdsc9a379bTbtaWeeu8/yh8xm1534t7o6Fs5T+K+4uQOWLOOs/Oa9fee8X7pPuRtrSPMtSl&#10;nbnmvslC6PrZF314L9Ie7dsffZNPGwgt/FBwxRfyqeO6W04hpyKN/bVPoW/6g23ejuM4vhZr4nH8&#10;HDgE+GHMh6wfuHy4fusBhr+Yg1MsvMGgqCIVWZ7ihjjZMPOgDrnlmiY68VCnfsY3mq8oIF433fKg&#10;XdgstbEhtK7tyRyHZQxti2vbJN62n/rEfgUaRZEpxkwBpXHqyZOQQtg3auBVH21TbNs5Me7YJozP&#10;/eJfdeItGg6T2979Geh8TKfyo9CGTidh2cq/wra493VMvf91AKYz6CGcstTR+QUdDNJtb0K6TgL9&#10;bnY90Tl8NY+MSZt0TAiN67CQT9k+43QstJexbryV/xGcl4INhPaz9Tfzmj+vhfWTrvO23mWWo66f&#10;E7ZrH/SL7TpnzHXn+EfSvUDovVDcB3MPEBp3vmXOX8f3UWyrbOVcE8PivL93XeDJ5rY/69vGq/Fi&#10;P/M11+J7cf1Yr1f397cw2/sZ7bu3fH4wj64R8+mcdv3nfeJeJN7nE+mUd+1o168aIZIYh7mO1rHP&#10;2kOcthBdEGl8i4Y0y3BNnnC2a1nL26d2uk+EMWxzdxzH8bVYE4/jx6Gz4zWHAQ4KfLDyYcuHPR+0&#10;fLhyWGjd97CJNL0GHWdDykjLTSwvFRzqnOO067gbBx16nXyZZUxrmaa3H9MrHlhGkaCQNqF8me0R&#10;n2WAPsif7Wgf2KfXjVOWthVoQAFGFE5eiSfFryIZdgymK9S0n/ZhP9g1sU3HWhyTccbK+Nkr/lUn&#10;Dpbs7W3v/ix+lGPAvasDStx7+Vvapy73vY4p9zwHbZ4BHuA9gPcQTlnQySg6urbZskI5HZHNrldM&#10;B2aO2/mhDFBeGKs03fLYxb6o3To30rwtnzmcaRPr2QZzQr+Gxs0z3vLNN73tzzTANmEtxfXtmm90&#10;H8Acq31iE2NwnpnfrtHPgH1AP64l/Rp23YF1Nux8dy7Fees4vXYumzeZbZW20zk17ly7LnwuGxrv&#10;2lgPalv7nu2Xrb5tGALzxPz9yHXlvnXNfsV++ZG4z3z+zbnt/LsXKEd56f70nmFPOy/sUdaA9roH&#10;NtwPYnk+93wDxjziU6SxLJD+n4aKNLRlf44PGxmf95X3FuG3fEYdx3F8LtbE4/hxeBjqh6YOGx+y&#10;fsj7gUtZ8tvGhu39i7+ooKI40TTpdYWaCjat33TzpuigKKAjX4eeeB35Sct63Xa2/AoRoC1QkcBx&#10;kFZqj20oaJg28722DzDN9OYTzrL2gxiiMCKvxBNQkJkgoijOOC+1xz4p0/ZK27Id25rtPdGxMud8&#10;1Ynfo+GQyWGSe2Du358J98aPOKTazmQr+xbU457XOWVedNJ6wJ+HfvJ1OKg7IX3DfA7s0xmpTVvc&#10;a8rr1OjQzTqkgc4TUJ569D2dItNhs1sHxDE/5b1Fy7cN50S7CJ2riXaC123rCfrkeT5xvV1z11t0&#10;/MS9QHnbcEzYQ1/axVhYh67hz8J175oDc1mcX5hzqf2dM+etca+f4pO2JZR1DrsG0vttrovrIJaZ&#10;bUx72lfbbl3KTKxrHBgT8zvvv49CXYVV2mP93nve+Axgd+9Z5oh5dF249n4A9x1p3YO04fjnnHJN&#10;WebdthFQ/HqSKLCIQouCCuJKBRbb4JrPReOIMZb9z/6Cr68DcfJafz4T2BfeS47NtO/ZJ8dxHJ+D&#10;NfE4fgx8UPrhyYGgeRwGSOfDlg9dPoAJ+ZDlkPDW4cl8/rSxIsqGYsV2jQCDQ12BxnKbQAOKEHXQ&#10;ceYN67ybT2gZ04yXrT60jUK64oACgZBXe2W2wzWihH2ZT0j5lrMN2yTdNGh/htRTKEEMmSLJJtBA&#10;y1RIEdO03T4df22cIk3tIE6+YyzUL6bPsuTRH7BX2FOIhxwuORBv+/dn8yMOqdyj3GPf68RgC/er&#10;joKOpE4G9/0rKKPTRl2Z1xMP7/SrU+K86IyIjos2k8+1NtuG7TAnhJQjBPJop1hftO1pLISlZbb8&#10;Dcoxdstbt/NR+7Sxzk7LmgZPbYs21Mn2WrrmOv9Qp286ZNa1PfrCDsDGrt0rWP/vvTdce/eDdD43&#10;nNfSeZtj9HrS+SjWK6RTXpz3J7oegHNs3DK2Zb+N269loO23Des8tVGYI+aPeWb+P7KGPsPA+9U1&#10;I/69++FnoL3YRugzhj3mvnHewHl62m/ev0AbtOXzffbNvFCfPlgr7kU+yxRdXoEAU2YdBRlFGT4n&#10;EWOIl4o3FWjm/sBGx9exfsY1PY7j+Bhr4nH8GDgAeDDgQ5+DgYcCPkS55kPWw6Dw4ctB4ukQAdTl&#10;MMGfN9YxV1Apzavo4nVFmid0wHX8ddjruAPO+xOWsX7bsW7f4JDZh5COPQoS4jV2E599PbUHLWd7&#10;La89LUPcsl6bRhnGVFGlYgm8R5yRKdAQp336c42L46dc27Vt0n0TB1u1XeZ4CJ2LljePkL30L/+C&#10;Qyb7mj287d+fDffX9x5Uufew/3vGoB20oRPLQZr7nvtcJwOmIyfmzwP6k0MnHuCBvhkP6IR4sCcu&#10;PFewG3uJU286AKTRBqHPIa9nCLaNPY5b200zvfGypU0oUzuNew3aUhu5Nt8yWxy0b4N+CDfbCmN3&#10;bRUAYAo00D1Avc6bY3Ms793v33tvuOau75xL6Rx67RwZdr4cn2N8uu5c9N5onuXNB+eyzHlumrge&#10;5rdNmLa2363NttPyxmkPtr3EHDrn3KOupXiP99nlvdw1Iw6kf89e+FlovyF2Arazd5yrzhnzRb7l&#10;2HPuM/ch6ba79SuUox7rwvr75guiiWKMIgpxPu9EkQWmUNN25lszsyxnQcpvewbbHNeEcX7GNT2O&#10;4/gYa+Jx/Bg4CHBI8HDAoagHKg4LfKjywesHMnAoII16HDi2toU3aXCOddKfnHWcZzGduCJN0ylf&#10;SKuTXme9cVBcabzXlH+qM1E8EOo51gnp2u8YSBP7pF3bqh1eT8y3zFNZ2rUf+1CgqbAyxRKEmfk7&#10;NBvWL4o0jt11FOYAeyzfdqgnjmnOV3lKF/Loj9+h4ceC2cccIn/nYdH7bMv7FbR/Qu53ngPc88wN&#10;jgUHbu518TA+IW86Ja3b9EI/PIN8DolpMx145mArz6uW1THwWodAdPwYIzTPuqDttbltW6a07kw3&#10;1K6ijYQ+g4VxEppPSB2vWxfI0472IebBtLMw5q51Hfgp0oDlOl+gHdjION5yPDfco+7T9+C8ucbO&#10;61zzOYdznhxD52XSve1ef8VW1vkrnd/O8Ubz265of+Neg21sfZlvWWxvG+CYiHfNnXfvV+HaNZK5&#10;Ntan3Lfsm58N43BPdr+xjzovxt1nljUkjflq/uxrg3KUpw/WjPOZ4okii+JM34B5JbwQKtIQkkfc&#10;MuZ7/7snwGvXn5Axua6EwvVH7ufjOI7PyZp4HD8GPij50PTQ0AMChxAOR+TxoctBTaGGUKHmrUMF&#10;Ig3OccWJCi5F573xeU2cNsTrOujEFS4UJLb4xDzaaLl5PcuDfWtT7cQe04BrmW3P9npt+WK+Nplm&#10;XNqXZRVonoQahZli3sYUWhRpmAPWjh/rFcQ35gJ7LC8VaLCTMh1LIc98x9ixWo40+uXNLg6o7GcO&#10;i9ue/ZVwj32WA6vPAx3WOqg9kEOdONFZK83fytGHB/sNnRcP+jyP+mwinXK2s7G1o7NAOljW8cKT&#10;nVtZ2NJM1wZC41BbGI/PYsanQ9syQt3GvW4/hqLdxLVrs5nxsk6usY47ITwJNV3btqdtjGHut0nz&#10;tzIzf8N5dH62+YM5b52jV/PiGN3PT8z7Q6hrXue18Ql5T8z2QRthjkPMpzztbP2ZJ7PdtmGa88fc&#10;OveuidflaU3I817Y1vl34l7Eto7DfeNecjzke28D9zZ07OSTNvt6grK0zdxzPyrQIKpUoEGU4WtL&#10;nMUIFWoUaxRhPNsp0pjGfqB98ojTnzbTv/vAtff5Qp7r3rVn/Nt4juM4vhZr4nH8OHrw5UPfg4TO&#10;I9d8GPPhywd0P8S55sOYMk8HaL/upEBhXMFlQ0FGZjpxnG5CRZAJjrkOvoKF1zrvXMMUBKxDmmWl&#10;+cZbhr61F9u0r7Y+tdd08wyt175mmdq0lTWNcfE1IniPOGOa+VJhxfqGCjTYxNgRSPixXqlIoy3i&#10;eljfcXUMk46xMG/MO/3zFg0HVQ6fHCo/w+Gf++bp3vnVYAf3PvczB+w6rtznhYP6RIdNTK+TB60D&#10;lKVND/iCDcDzRydHWDsgro2bna/aFeu3zhyLNtrGU18bs1/iOjmOR+dlOjCmUcby1qWOcZl92Hdx&#10;rjqGec14u3Y863XWiunQ9Z1zB7TbdSQuXPP50/vBNZZX94l5fobZ/pyf0rmSp7kg7J7d9nHTOxdN&#10;b17nbsNyT9ieaOdHoA5tfW//XWNg/phP53jOe+f/Ccq4N16t/a+g/bsfTddOQsfP2E0X97j3OG04&#10;D4Tm2897oC36Y704k3E24/NtCjQyBZq+TUN9xZje41yz3q4r9nqv0j+2u95g3DH5/Gr40XEex3F8&#10;PtbE4/h59BDRaz5c+fDlQOb/1vDB7gc4H8jbQYrf/5iiBSi2NC4VY1rO/LaDEz6FD6gDX/GibGLA&#10;LNvrp3bar7bUPsLarX1P7YFlbLeQbttcE251ZhohfVYQmSLNFGc2MUaou7VhHvNKv6yhIs3/+e8Q&#10;kYYxYFPXYYK9zlPHtaUV05kb+qdfBEMOp+xf9vLcq78D7pnPdGD1AE1YB4ODeQ/hOGR10nTUDI3X&#10;qZvO36z75Nzx7Ck+n6aTALTRNm3XtltuwzqzrteOv3Um5Lec8+Z4OjadN2De515wjB0/9azbNrwG&#10;+iOkH/uX2lc6hs5B16/OW3Ftn9bX9aAfx9956Djcg0XH2Ov5WcO1+c5X52Oj8wHEXb9tLjoWx9ex&#10;Gp9zsMWhcyadz5ZrPaE9wDZtdSwbHZNoU20os88tTRuEdu2TOXWdG/d6gzzXyD3Rtf7dsMeMu9ew&#10;FbsZO2Oo7Y6FfMqzT93jzsX3jJO2mXf2jWczBRr+U8I3aPomTQWa/qfbxDV0XbAR+9s/19jvuB0T&#10;ZbkvCYVyQLm2cRzH8fVYE4/j5+KHMB+w80DCBzEf6HzAQ1+J5YN5foBvb9L0WkFGMWZem2bc+jjf&#10;okMuU/yoo/+U1zIz3euKBqaLgoC2aWvtrq3UJ2wbsLUN1oOOu+3OOsV2p0AjFVmmMEPZKZ7AbMf6&#10;hFzTH2NHkFGgAb/uhO2Ume1Sl3a1GbYxgeOeZZ0n+qdv3qLxB4MRFv/ph8R5n9bJLeZx7zNnoMOH&#10;Y6CTV4ex6TwXNkceWs+6dezsD3rQ7/NJu6hTx3O2WywnM38rUxz/dk3cMZhOfI5JR6Vj67O2kN7x&#10;g06dTo/YJtgfoWiLaO+0WZgLnXHXzfUsps+1ta7Xc37tF7DPcYGOLDQu7APh2nqdl87HnJM5/tLx&#10;a7f7qWOaOH7n4AnL8Cwqs37jRVu0zbl8RcckbbN9T7YyXNu/Ntj+tMc1Ls2be9N1AtZzuy9+F+4/&#10;9iS2Yas4Hm3vHiTeulxbj3ZI2/p7C9qjDdbDt2kQYfoGjWIN6dsbNK6v+9u9hd0+b1+B7ZR17F0z&#10;4s4T+c5R6x/HcXw91sTj+H3wYcwhjA93P/D7Ye8HOwcHnKiKNFN8EdNnftNoQ0FC51txQoe8DrtO&#10;vI47zn+deOPmtXzLli3feqAd2ldqf+tMbBcc20bnAkhrG4SkEcdeUPxQWFFMKaZVnLG9ti/k2yZ1&#10;AKGGNijL2s2vOinSYDdttH95mmPpXHCtLZYnnfaZe/pkH3JI5QDL/v3WA/E/FUUcDtsetHHEPNT3&#10;kC9c69DVgZeWr2M3nRz61LnBBmzRLtLI10GgPm1tNpFu+BY6nBPHbXwDO2Yd0nBSHBc2OzZgPzKW&#10;zrkwZvLFOmI7hM4ZOI86glw/oY0dh/YzH8yb68laIigo0DTetbW8cZjz33mif+fIMcyxgnsBnI/O&#10;i3M8cR46F/Q7x1vm3ulYHJtjfi+dt0nLtW371J6J9nb9Sse0jQXa92TLt++up7Q/0I7uMddg4h4w&#10;ZE3fIxT8Stx77FH3VMeE3XP/9v6mLmU6F98zTvqiHdaDveXbNBVqfIOGPOC8RlnWi7pz/Zx/2sbe&#10;rV/xGUXYMTAm54g+aNf+Wv84juPrsSYex++FD1z/t6avziLUkM4HP4c6yuGQV6TYhAscdlCQIW+G&#10;ihI4317roOusz2vioPP+FOrYt6z5WxmvTWscG31LpGMkHWxDrAfaTZpxx9Frob3OQ8sRx/YKKBVB&#10;FFQURIRrxRnb03awfXHss13qU565YA8o1CjQsK7YTjn6sz5oC3R+XqEdoM20Tz++RcM+xRHi0FhH&#10;/3g/HMA5uONU6BRsDp9Mx05aRkePA7xOzubgbA4M6eRjE88b6tJW27ePQpktzXTjdTCFtInzsZVx&#10;THV6dF4cHw4OY9n2JeMmT6xTqE/Ytu2PULSjIfb22rSOg7lgHl2/KTJwDeYZn7gWXZfOs3Zg95yr&#10;bb68br51Jx2f2K/jFNffvVGbt3FNtvF3vp7o3NlfqT1l2u/6Oacdo2tZtLHxV1DOvp0raT+91oZp&#10;24R1EtaNdWWt533xO+E+xSZsw86OCbR97lfrk8ZYKev8cP0946QP2mDO2UsIMZzL5hnNN5/pGxsV&#10;VrDJeWdctOezZ3v2voLy1KctbGJ82OW+4XqrdxzH8XVYE4/j98IHO4cAPvgVavq/NBwEyOcDGadc&#10;oUJwnCvCFNIqbohO90wDnHQcc0KuFRCariOv41/MI6w40LxezzZIA/rCLsaBHYxDG41bh7j1Wr/2&#10;dgzGrdfrliOkfWxUNOnXlxRCvFaQ6bhty3nuOs31sc/2B7RjPUU4BRpFGvKtO6ldzhllxbSZhz3M&#10;iXbT53/5F/zZbfYlh9OPHjiP/yk6JzoEHLq51zfq2E0s46Edp4E2eb7o4OjcsGabgEEe5Shfh2Da&#10;1P6eoI71CHUwdbzqUE3Mo/+W51ocl2KCoeN8z75kDjov1gPTgbbtT3QcQXucM/OMa3PH3DlFSKio&#10;8MRc8zLn3XkEbBDsYjzFeYNtrOA4vHZMjovQsRXW3X1dtHcby8TxO0eEr9jaAPvcmPZpt+NwLovj&#10;so2tz7do3/Y56TxqT8GWrsdkrj17fbsffhfeb9g451i7wXuy97bPLOt2TqjznufAE/RFG8w7+47/&#10;NPPNGeLsNfLoe6vvM/Z7bPC55BhZT8bnvnMPbXWP4zi+DmvicfxeOATwQcsHP+KMr9P2f2s8EOCQ&#10;4zRP517nfTr/QppldbgJaUthQoe811KnvU78jNfJ7/VEscC6G9jHmLC1dhlShjaaZvqE/Jlmeeu3&#10;Dctrq2IJAo0/Amya9K0Vx2lbzrnrtL0J4zipQ92+sUMa+baxYV1tqC0zzfSO0TTTaat2A7+B42/R&#10;cGjlsLjt6eP9cAjHcZqHb9GZ01HVSSU0z7I6e7Sjg1YnnL7kyRYdAp5L1NfxqV3a074nlMeBaZx2&#10;QAfM61c4jgn2gWNjnI71aXwTnCjGC84LaU0H27VPIZ1Qe3SidCwJTZtjZj6c07m+oODQtM77hnMt&#10;zrlzpm3aV5xDry1nWcKOrWPaxiba4VgNZdrfa+hcvMWruYH2+4o5f9sYoWPZ+nsPW3/OnddN6zVh&#10;bes6u1aGwjp/j2jwM+B+Y+91fjsm9x8h96j2E3p/Ok7qMpeEpL33WfAK7w3a9F5k3VgDbNrqbGDv&#10;R+ee8j6bvO+wo/uOcKt7HMfxdVgTj+P3wsGCA6YCTf9qAM6wb9PwWi2OsuKKDjQh6Tj7pc61Dr5Q&#10;vygmGOqkG+K4ExbypA5/Hf2GFQimKCCWZUyOy/4cN/FZp/Zov22BbVjf8oakm9c+/OqQQswm0hin&#10;nG+s2DZtuU4KMoT+6O+TUEPftEO7hKSRZ1vg2rYe/VJ+vjlj/BXWcb7sk/a1m7do2JvsVw6KHFy3&#10;Pf0Z8H8xvwI4ATwHcEo4+Nf50yl4wkM66OjVuWGNaF849L+aG/Ipp2O02UWf7V+mHUIaIXsGdMDE&#10;9NaxPCFldMIMsQ8cF+P0+q21J7/UETLN61cijdSeeV27wTE7RudTmNOKDhPLtE5x/sV5tF/tmHbV&#10;5qbPNEKgLddNHBNMG9wbT2i78V5D58D5mZhv/Unbew/b/HWs5FNu6wvesgfmPG3Y5xNzbbt+TWMd&#10;2cfs6+2++F1wv2EbY2G8zgUhae454F7UfkLvfcdpXefmPc+D98Jzgr605Ue2/QR98gxirMwRY2Rc&#10;7lH2F+FW9ziO4+uwJh7H74MPeA4UCDAVafy6k1954k0a0BkHhQyddh3qiWUsb11CnXHByVdgENNM&#10;bwg49Y2L1woAFQ6KZWwDO6a908b2IU82Q+vP/KYTkkbb2vxKpKlYQzltoh1sZ/6nMDOpUOO4aYM5&#10;oV3atD1wrQvp2O+8ULeii2llrofz4Rzal2PAVvYn+xHnggPjzz6gfg/YxsH2M9soHMJ7AOeZoPPH&#10;IbwO6IYHdh2UOmx1zECR5mleSKc89XRGdE5rl7aB19pBuQ3a0KEspNv+E5RjPNjjuBybMI/was2n&#10;IEMaYdPAeSK0bfucYJNxnTivtVW7wTE7NuetcypPa7/Nv2vAPhD7cI6L869d2Fg7TXMcpe3YB/05&#10;lm+ltgvpjpewwozMediYfT3RsvTf+dvGOvtxXSbmW8/27cN+jDftFXMdN9yPwH52738WsIuxdF7B&#10;8TsGbKe89yzXpDtOylLHOWX/Um7299XwOcRYGZN7wz211TmO4/g6rInH8fvgw5YPWAQYBBmc4Ioz&#10;/boT4DgrKuhE13GvOGPepA6/bemYE9dR12kvMx3nn7SKAMYrDih4tAzMNrWn9joObZvQDm3YzrTR&#10;vGIede3TdNK0V4EGMUaBRpFGgYYyjon6tOVaIG4gwkCFGX58VxRqKEsdxoot9u/4tnnpGlOGss43&#10;dbVt4vi8pp7229ccA2/R+DUnHILPfvDlEF+n/bM5JcUDOE4Gc1tnhecDc64jujEdmul4+ybIFCI2&#10;W6DOAOgE1ibtEtO0Y4Jd2rahc2XZ1hXKYQ+2CbaCa90xznGRpkhD2HTrzbqUs23msX2LNjXfNNfA&#10;9ZCO2fXb5nUTI4p1pG0ZB9ZOxxVcD3ANpn1Paa1re7bf/rXhKT6xDXFuKP803i3tFbO/XsNT+dq1&#10;la0d2iotJ23XOZTO7TbXxLsWxsG1cs8RinvUZ4F7/DOAfYxtrknHhN3et9yjCqLkWc41co6ZH8r1&#10;fv8eaAe258vPxucWzyLG23Fu5Y/jOL4Oa+Jx/B74wOVQwsEbAcbfpEGgwRkmDYHGrzpRDmdcIaDO&#10;eoWZOu+Glic0rjNOKLQtigPGS8sQVgCYjj9wPUUBwvZLqI3a7fUs1/6bLqRbBmyDsOmtT1zxQoFD&#10;gQZh5r/5O5wiDeOgvu1jO2uxCTMIHRNFGnDctKUds33npTg+51X7wTEBedJ86gHt2Ae2VKBBQGRP&#10;ciDkkPg7DqkfhXtMx/1HHdInP2oecEB0OHAs6qxMp69Mh0+nTcdG50zHDLb+C2UUHKhPe7RbJ4p+&#10;7d9QKKNDKdSf0K62mvZU1nTKOybHBa6z6/GRdXFepHWJk0b79KOja/86vU0DbSQU10QcF/MFnUPX&#10;twKNmG4ZsJ5r02v3huvS0HjnWlz37Zo6Qhv2Y/+1adooraMt2tN2ivXazsQ2t7T30HpP9Wf+Nr6m&#10;zXza6Hihc13Mm+W8f2DuLen+A/cs+/lnPRO/BWxiTMyHc8O1NmNvy2M76YzRfUnofDrftsM92vof&#10;xecAfcL3tve9YAPjcq62MsdxHF+HNfE4fg98yHKI8C2ZijLEt0M5zrPO+nTYcapl5lm+dYnr/BvH&#10;UScUr3X+Rad+w3zCTRwwn3btt7YpNmG3tm32Nf6UxjW0nbZHSD42IlggukwUacT0Chy0g+3YXYEG&#10;YeZf/c0UZwrl/cqT49amzhd9dF2l60lZ6nTuG4dNoGn7HQe2I9CwL9mHHAw/4gD/LrCRgzyHaeCA&#10;/ZmckglOSJ0OHA0dFp4TzP0G+XX4dFZ03HQqFBOYA+bm1RoyV5TVsdMJAvvRrg3ydCjrVIq2Cdf0&#10;81R+0vE5LkWabTxvwZxQV5wb58l8+yGkX+EanGcw7poSMkbihs4rY2ZOO4eubz8HJt0HMOu2Pddr&#10;7hdw3p/o3M8894LtQ23aqE21o+1s9cB6tjGxje+h7bXfV7y3XPuZc9l5dq7nnM8y273Ua2C/uf8I&#10;4bOJNNw/2Nqxcs09tN3X2O59JIzd/cz8uiakkf89Y6Yu/THntIW9W7lfBfZgB2NlfK+e58dxHJ+f&#10;NfE4fj0cFPhw5Q0ZBRrflvFgwSGDaw93pOmQ65wrZhjvtVBecOQFp1yhYqbrtBvX8S9N28o8CQSU&#10;a98NFWimPYStZ38b9DHL2Aah82AZbPPNGJlvzAjizDYW5983TxBoEF82gcZrv+5knHrUd/wKKe2H&#10;dNd/riv5jkm0s21NrGe79M86+EPBvN2FQMNeZE9yMNz29GeE+0ynmpDD/o92TH5Uezr5Oh44Ax7A&#10;mfc6ej4PfE5QRucER0VoB3TO6MM5UIDYbAHmS3vaZm3Srmkf15STOpWibVBbyeOacNafbWnTkyP3&#10;XpyHzgmha2sc6Ie5EfcWIXYYMneGzr9ra+h4Yc6p66sgA3xG+DkBlpHWk5ZzbTbcQ+LcvwVl275x&#10;0e7aTLlpi2nWaXnTZl3jXsscCzT/LdruW2jfpGW2PrCJ+WPtDWVezzTj3ie9fxoX9lvxWcC+9R74&#10;3WAPtjM2IE7aVha4F72PCClvfebWtWHfuAbkM3bG7X3+HrjnqUd955t7+yNt/AwYB2NnzD6rjuM4&#10;viZr4nH8Wvgw5YOeA4Rvz/jmDIcJD5QeNDxgUP5JhNG5bprO+6ROPY5883TYN+r4VwCYKMpMyLMd&#10;+2qfxKftplPHctpRG0y3H/MsZ1u2az7CRUUZ4GtNUnGGsm1f27BZUUNxpmKMIoxxryeINLRDe7Rt&#10;f46BNKFfMc1y2Fdo40mkoTxtOOcVaBgLP2LN1/DYmx5yOZxu+/qzogMNHLZ/98H6CezUqcfx0CHg&#10;AM7c+ywopPusoJwOhNRRo13aB/p6j1jDnOnYaZNOkH0/QZnaNal92tt+LEf9yWyDMX2PSLPBnGyO&#10;j/NFf8Bcdo8JNhEy7+JcOs6OlXH1ma+zr6Mpr0SaWfZVubLtqa5h17JoL23Y1/zPBtPEPPtrudYn&#10;NK9ljcu0d9rYPdSyr7Dt2X/TnmhZ2Nqf8+l+dk8bNx8oP8tN3E+E7DGfJcbde8TZm+zbp3v/V8P9&#10;4riwGRu3coUxOKbOAfPl/Lsmzjt5lKe/946dfmjbdbCNreyvhmcUtn2WdTyO4/g21sTj+HXwQcrh&#10;gw96DqEINDjBHkg5TJA3D2SCE61DrSADpAvXihF14r2ebHlTFFAAmOjsKyYYl5Zte/aDre23YzLt&#10;yYaZRt+U1yYwj3TnhHrYtn2VSZHmv/07XoHGNqm/CRoVYcomyBTqgiINbdNP++w4wTlxDiw3YZwK&#10;NLa3tUOfHZNfc+K3kdibHHA5mHJY3fb1Z6YONPGtzGcAhx8bcR50OrjndQzq5MF0PHxG6KwADovQ&#10;Js8e2ldAYD7ol+fS0yG/zp02bfZMfI5hW+2rndpl29oI5FnWNtpWx0c9xvOjhZpX4BxVqOkea9zx&#10;dB6NO05wbMydzuWkgoeixnto/XltvHRvETa9n1Gk2ebTG6HaK6ZTZuYVy9knzGuYe809MyHP8bwH&#10;299seEXLbu3KK1vBe819MePd/8C1ad1npek+A37lPfMENmC3Y8dGbNtE0gn3GGNxfITMA/PkniDs&#10;unBNP+/tg/YpbzusH31sZX8HzMGWfhzH8XVYE4/j5+Ih3oMSH/Yc5nqg7cHBQ5YHfeoTkuabFjjU&#10;FTSmQIPjjSCBI05YkUKhYmJey+rI17E3DRQDSDNeZnntJgRs1p6ZZ522YT/aNmkdbeDa8lxvAk3f&#10;npGKNI6FtrCt4gxCyybOQIUY414L14gitOd8aOcmrMgcq2WtRwikyaxrfULXAzuwibdo2J8cSNmb&#10;7N3PcKD/KBzC6zhvZT4DzC3gEHCvA44AzwQdjTp5Qnodt6IDV8cNfBbRF3Nj31OoYe4ot9kimz2F&#10;8oU2+pzTltrqtf3N+ts4dTrf43T9KJgv+mPu3GPOpWnOs/PoeE13TTq3OpN8TiiCGK+QUSzX+Fts&#10;ZWefmw2mNw9qz/diP86F89G07jn3xtwfpjm31mm7phXz7PMjvGpX3mOzUE5atvcM1+wj4nOfiXvN&#10;a/Yre3Tb278K/+MK+xkfIdcfsctnvHBfOS+06T3Fnupby+QxH289N7DHNlhf1o+63ONb+eM4juOj&#10;rInH8XPg8OGBgQ95D1J8wHuA4wOfD/8eTPjg3/5Xm4OEPyxbMYO4Ig3XOPmGihNe65ibZ7zpxkEB&#10;wPhEx79lAXHAdKhd037zFChqg20ab18z/pTWdhAv5tszmzhTgcaxaLu/O4OQoRBTYWZ+zQkqyBin&#10;DUEYAdrHXufxFR0j14ytPJWn/UKa88/YsPG/+Av/3LYH2V/p/P5odJg/+6Fah38+M3DMeE6ATl7R&#10;uQHrGC/TSQOeKxUX+uxRRLDNOo1v2WO+kAabk0kftm26trZP65e25XjmOH4W9AGdu/br89/1NA7O&#10;u+uA/Y6T+eIzQqcQphDSN1cms+xHsf63oF3a1uumvwVtMe7OgTg33W9zP4jplLG89Te2MrP/t2jd&#10;tmXbvSc2u017wnK9N71fuPZecN9NLAtcs3d59vyKe6bQH/eIYwDs4b74Hltsl/HRpvcTe6p7jLVy&#10;HeiXOrMt5oU5p771XEPa/9VzdhzH8WeyJh7Hz4EPfA4bHpQ8LHAg8EDiYYpD0tZGoa1NpCnmKXaQ&#10;NkUP46Zb5qmcDj6hedKylmm+ee1LO0kjrrjkmKZdxIttEtY2+5s2cI3Q0rdnKsrw1aYKNJQBhA7q&#10;0xe2MPcIKYgqCi5TjNlQlCm2MYUa5qBjm8w3Y5oOCjQtZ1uOxTnl2jTWwLH9y7/gx4I5jHoQ/coC&#10;DSh+bIfwz8aTUMNzg/XQ0Ss+U3TQ3kIHDXSKgH5BxwMbKEMdn1k4LNoi0x7SZhmuYTqb2mTbpoPP&#10;zeY9YTnsdSy/woGij9J09lsdZeJ+Jvj5YDpzwDicN516Hf9NBOHrsv6mmehITra81mtb5is4TBvK&#10;TG+br6gdrQ/2PSGPcAoeT3tBnFfrUL+0j5knLTPRrrK1UZvn/TBt1u6JdSzj/QPzvmZfdf/JLMNe&#10;9N7v3v7Z0B92uPcJuSe2sh+F5yhjY46Yb+addWLv8RVz9rr7j/ViXinb/rmHaaN1Wx57e88fx3Ec&#10;38qaeBw/Bw4gHtLBgxQHIw9FH/mA5/Dg150qaChyEDZdnhxzMa/5ZcvT6d9QHKgwYEhf2g/aTh6h&#10;thu27xknFPuijvnagGih8FKBBnFGpkijQKO9CDSKNAotCDCbSGP+FGG8niHQLu0zH45B+ycKMo0r&#10;zoj5zoXQtnjN+Pz6Fvb7Y8E4FfPQ+pXxfvwKghM26sDXicEx0OGYDp8Omw5Y8dlTzNNxoz/w2YQd&#10;0wb60I7NFu0xLNYB2hDatF2v7U/7CFumZbc0yvPMxf7ftd702+c/MBbtEq9dF8bgHIJOP04i4CQq&#10;dEyRxmudz2KZJ9oW5RUasEGRoXbITHtvny3X+uK4i+mb4DH3QCGNMtbpeDbMn2xln2zd6r/H5t5n&#10;tR+8f6Rl2PPF+9o95/6bdD9+9EzyvdAfNni/wlbuW6E95pP5Zk1YK/aeIg0hkEY+a4Mt3LfUJ6S+&#10;ddmrXV/yTqQ5juP4EayJx/Fz4MObQwhwYJet7HvgwIETLwgZONiKG8brkNcxNx1w3qcDP/N08otC&#10;QQWC5rWM8faNfdiOKECIzdoHjmXaC7OfDctRBtt4ewbhZXt7Zoo0lvMrTrSFLRVoKsQQTpHGdAUY&#10;6oBijGmElDHOfCjAMXbH4zgIJ6RPcaZYr3MInW/6Yx0YH/b4Fg0HWA627Lnf5eT+aLgPOXTDVzhY&#10;68DoxOis4ZzVidfhIx+noU6ajg/pYJliWdBZA59X1KeM9TdnEbRDu7RNWlank/bENO2xP8CelpXa&#10;1DYdF7Yzj79jvX3+s9+wH1tcE68bkofNjMF5xBHUKdRJ1NFUVNlQCNlo/oyLwkMFBu3QlvegCGMf&#10;W/5Mg/a1oU3us+4p90BxToG9OOdW2rd9lJaFV/Zax7567f1Qm8U93f3vGLTdsdiG5d337iXCCenN&#10;Y/+5B8HzyranfyTcH94bhD+6T9pnfM4bc89asQ8RZv6zv+ArvcA1e5EyzCnzg03Upy7r6V7l/uCa&#10;dWC+t76P4ziOj7ImHsfXgAOBAg3OtQ426HATToccZ1+nfOaDgkCvm64gUIHAPNLFNLEN+0TwwEYF&#10;mgoyoP1AOnWsO9sW7bEMce1RoJmCzL8emE5Z3qKhHu3QN3ZWaKkIY7yYLtYtvrVCe4ojrqPjdhyO&#10;T+HFa/OxFSrOSNeENp1P6f7BHn5LR4GGwyoH/68iaLyHijRfQXjCXpwnHSudNZwIHIdSR206X6IT&#10;tzEdOh22J5EG6igWbcKJ0SGFWU6bbW/a3z7Ba0KxnGWEcoDtjON37WGFGmzAFuzVphl2zMyPTj0O&#10;oWLAFD0qrGz4xsBT2S1f0YG+XUOva8tHeBJjJrT/Hpyb7rG5rybds5S3Ddu0f0PzW2byZLP1tG9e&#10;b/cD9D6A2u99ZF3jHS91en+A+4rQfOKFPeg+ZL/+KqGGfn7WvVmRhjlnXVgv9jgCjfCZR0j6FGqY&#10;X+pwnyDmeI/QFnnM2db3cRzH8VHWxOP4GnAIw6HGua6D7TWOd0UPHfM66ISW0XmvE1908EFRwHiF&#10;gpYxbH3i9Ana67U2kWa/pottSNttn9iCOPEkzsgm0jx91QlBBTFFgQamSGP4JNL4Fo54TWj7rqFj&#10;qtBinHRpeqlg49rQpnPpHNIXfds/tvM1Jw6gHGjZaxxA/xSBBnQ+fpUD8j3o3LMGOls6YnXQpM6d&#10;jhcO1yYCwHQAuZ4OHPXaf+vRH+hcbkwbwbxZ32vatn/6sy9tJN0xkW/4NB7H/rv2Mf2y1xAGuxaF&#10;NHDM2M2c4CzW8cdZVKQpOo4TBZhX1xVpaKsChYKCaA9lPoJ2bnnScb6XJ9HD/QLuqwnl5pg6/vdQ&#10;+61He8U+tFNbt3tBun/BcVgerL/Vc+zsJej95P6C5nVfKmJ/9We/AjNzw3yxDt4vCC4KNP/ibxRq&#10;uCe4Hwh9y4Zy/gcGbbDWzCHP6K3v4ziO46OsicfxNeDghcihiKFjX6EGdMbrlHtdYQQUPHTmG+91&#10;xQHw2nzLNATasF/t04aKMcQtCzNue7bfdK6xCYECkeXpK03lLZGGtrEVMWWKNEVx5kmkAQUZRRnW&#10;S4GEvK4pY1FsKRVeLCMt4/oIZRlLYVztH7v5a04cUnE22Gccbv+0AyiHdh1m+OxOSEWaOms6HXX2&#10;6qTV6aINnS/QKdNRo04xXQduOnbW0Q6o8wi1bcNyrWtbtF3nsbYB/etIOrbaZxuWZR5+9zrTv3tO&#10;XA/jjLVrzTgqBCh0FIWV7S2ZCjAbzac+0M8UFAp5mzhRtG1eF/No6wnLTFoGe2rv3EvFPHE8HdNm&#10;29av6Vu+bYr9EHbvb9Te7nkg39A4zPLG2UOmeW9s9zLX7Dvo/vzqAg34/GROmDPWhzVmzyO+KNDw&#10;nxNA3DQ+CxVxTFOkYb1pj3na+j2O4zi+hTXxOL4GHDYUOnDop/AxqcgB8xoUOSqCbFBm46lM0+mz&#10;dtMv9hmaVtuMb23bPiFCBOIE4goiy3sEGlCcAetQH7GDdukfEWMTXWQTaAxBcedJpOGacs4N43Us&#10;RRFmijHOBdfGYYo0zqHzav8KNPwODQdSHDWcCQ7uHHD/hIN6YTwVaRjjVu4zoGOvUFInTEcNdPzq&#10;nOl44fwzRsZcUUABBHTWbL/YVtPoZ9owYQ9JxRmx3GxnjkH7iIO2Ank6l45lK8PYt/n91bj3WA/W&#10;wPUQ18sxMx849ziEOpaKMqK4IpSBTaBpOfMtY1yxoSKDAgMoRChMlNr1Hqhjexuz/Q3K1Ub3lnu0&#10;dJ9RjvLWfW9/k9bT7tokzp82Fm3Cxt5fveea3vxZrtczr/cFmOZ9xN77Cs/Fj+CznnEy16yN9wmf&#10;dxVo+E+KijXSa+qwd1lHnjWf5dlyHMfxZ7AmHsfXgAMfosZ7RBlC07ie6LiLzvx06o1XFJhYptft&#10;q/bWLqG8cesY39oljj2KFggZCi2iENO3ZaYoU+ZXnbD56e0ZqBgDCjIVZqY4ozCjSEIf1HV+GFsF&#10;J23ymnATaYrizMx3TumL/rFDgYaDKE6ah08P6YR/klDDWBiTjjJs5T4D2FinXWcL56sOZ508HTDW&#10;UKeLdnAmxHRCBQ7bp43p3Il5ZbMDdEB1SnVQvQbKzXa8pj/Hgn3AmKA2mQcVbHQ6P5MTtYk02myc&#10;EPsZN/OhCDAFDlF0qRij4AJcW6Z1zJt1yKvgMOMbtecVW13bnmxlNyyvGOK+6l4S091/7EXrfbTf&#10;ifXFdmHufe0o2tj7rPtcWmZL2/K9t40X7if3nc9D9+i2h78ajIP7iflg7lkb97xvySjEVIzxuumU&#10;5R5hTWnvT/pcPI7j+BysicfxNeCAoKNNqPBR0QNnXIfca0QHBQ7TTROd+S2d8Mn5bx3j7VtbSbd/&#10;Qu0y3jTamdeExhEpFGcQL6YAY/zfhIo1mzhDe4yNPphP33JByJiYXoFGUeZJnAHEEWBOFGmo6xxB&#10;RZppo+kVagiBeekaORbnkjHRj31j//xLThzkObB7AOWQ+6cc2IXxMEYdk63M7wa7FB+mOIGDMB08&#10;Qx0vQsfHeBVonoQC69j+W7R/nd7G65jWWTVsHWn7dSixz7kgrp3YrP11ND/rfu3cYyswJsdg3DVn&#10;TpgvRIAKHRU+pkADCi7Adctbp1iHr39wTRn7UYQobWtjtt82N6bAsZV5wjruq+6nuaeaPvdm+y+z&#10;v/eOw3a1y3vCPf+093uPGy/u/bKVtZz3EHiPey9xTdh7B3xWbHt44n42PvN/J9xvjIt5YO5dT+8N&#10;36RRqDHe66b7o8HMN+1ufR7HcRzfw5p4HF8DDhk63Dj0TwKNmDbzK3royEvTZx7g/BtvPvH2CwoD&#10;tYOw7Qt5hLZBvO16XYEGAUNBZtK3aIr5ih+KHrStjYgYiCcVZuaf2oa+NaMgU2FmCjWKNMwL18wN&#10;dSvSYMcUaSrQAHHFGWyvaGO8c+c+oW/6xWYFGpwonAYOsxzYe9jmAA5/0v8a6lgATslnGhu21VHX&#10;sTJkjXTopoMHlp2ixTZG54Ey9mX7dSBnHzOfvaMTOpnO6nRc66y2/TqYOpU6lHOM8hX2KfZhpzY7&#10;ho6PkDEyNxUKFAgqhijMiA6okFaRpHXLVgcsXxveou3O/p+owPGUT0g7LSvsqe4leUqD7tGtTZh2&#10;vBqHddzj4l43xIa51yczz3tBfB7M+rNM6R6bsAcVaLZ9K+QDZcX6hOztrd7vAHuYH+acdWCNWD/2&#10;uD8aXGEG+nZNQ388mHaYw62/nw3Pjs/+fDuO4/g+1sTj+Bpw0FBIMDTe9BkXhQ7hWkd+S5/lASGg&#10;7RXT6VuBhlA7peVnaBxqC/0iPlTAqCgzqSBTrFeRhnbpA9sQMhBOpiCjSDPT+zaNgk0FGQUa5sK0&#10;ijSIOFw7bsasCFVRRrzGZudjCjXOG20ypgo02Mqf2uYAihOF88ABn4P2kzMPf8oBkXHU0fgsjgU2&#10;TceqThewTjpwOp1eg+XqeDE+2p79OQ/kU05xgHZ0ZDfq7OroTnROdVQ3yG+bjqEOp45lnUvj2PxV&#10;9yS2K844JuOMnflgfp6EAqgQUpFFh1I2oWS2Ia0z61lnw/IbtjHRFtjGOWndKYjMven+LM1rvvvU&#10;Nstmx8ZW99U+N5x7fmIe5U3z2dC49z3x3ifb/lJQMTTOnpzPCe4vng/FfSv0aZz81v/VYD8wFuaD&#10;eXN9WSf3JHtcUUa4byaWIc6+Yz1+1xj/lM/f4ziOZ9bE4/j9eCDikPH0gcxBQ+d7A4d8pun4E863&#10;YIpli2XLzDNuuqKAb4co0tSeJyxjOftAfFC48O2SyRRhngQZsI6Ch/ZjK6LJFGWmMDNRpPHNGd+e&#10;UZQB5kMUTYgTdrwKL9r2XhRtXGPadB3oA/FIgYbv2XNQ5QDLYf+Vw9t9ueV/RRgLY2LcsJX5lWCP&#10;jhbrUadrOmLk18ErOm46XrI9U7quzAF17Ecnlv2hk6PD+RaWnWx5pNV5BccJdQZ1KHUGv+p+dN85&#10;FubcEHQsAWd/CgEVKyqsAM5krwXH1Dq01frGvdaJ3QQWrk3T4X2L2YY4rrfY6imCdP8URZHuOeJP&#10;5YAyzjFMOzZaXuyv/doHfbLHDYX7tvd973HLku5e6b5p3HsEev83bcYJfQ6yN723wGv3LGXpp3YK&#10;6T/ynuT5pF1vtUtZcEzYwpwx56wJa+X+YW8rwrjPgbj737wKOLRBu1v/vwLWYEs/juP4c1gTj+Nz&#10;wGGkB6bpWHFwwAFH9FBUUAAh3MQQ4tSpQCOWmZhPHa+Jtw3j5hPSPzZpV+2pTa1je80zXXGmwori&#10;Sq9nGnFBwJhh4/RBf9iKmIGQUXEGUUORhjyoOCN+5WkTaqZAQ1+NOzebQONbMopUE/MUaFwX+6B/&#10;BCTGwF+w4H8H2Uc4EBy0OdjOfTbxoP5Wua9AHRDvtd89LtZgOj2gM1RI14HboIwOWx2wJ0eHsTMX&#10;dcDoA+ewTu6TE1pelSev+U3TgZ1jriOqc/lqLJ8d55oxuD6Oz3l/Egwax9nUoeRehjqekymWEC+m&#10;t13rTMyDp35m3bZfGMtbbHWYB/ePe6eQBnO/gXktaznnd/bdNHE9JrM/bbRP71PWeu530ybmcz+A&#10;94KwjwwL+8z91rS3mM9H+6Fv7XT+GIs2bXv+W6Bv2nPM3v/YQh73Ue8lx0Y5bcS2rqtr6d7tvjTu&#10;frWMe5o82qH9zd7jOI7jR7AmHsfnoU7kdB45NCgoiA7+JoZU/Jhx4briy4R8BABoWsuA9iAMaFdt&#10;o8xmn9fEDbFHwaJCzAaCxqTixRQ3mg70hQ0IJggtiDIbfWNGYaZfcUKUMUScEUQShRoFLDCtc+GY&#10;N1tfpU2BhvbsQ4GGt2f4X0EOoTgMHGY52LLPusc23JOw5X8lvLd6uIet7K8AW1iLzSnbsIzOXrGu&#10;Tg3jqmOz9Q+dD+ravg4sTs7mqMrmoJo20wt5tK8ji2M1x489Hc+rcXx26lgyHnB8ruF0Luc8E+pQ&#10;6kiWTazRKX1FHVad1NZre7a5pc16tgva3uu3mOW7p7pnOn/g3nUeW889V0h/6reY3zYn9jH7wibQ&#10;VsD27nmeBRP2B6H57h3vCWFfeR9733u9lWte01rPPUq/zrNz7NyTT51tz38E2qDP9sV8OT/047iN&#10;U9a5ka4/sCZdU/al69j1NG459zFptMecbHb/bHxubHnHcRx/DmvicXwu/FCeDgkHBhxwBRHFEB19&#10;RRAxfUJeBRLQue+1acanEGAe7WgP4kD718aJ9WzDkPYVICq89CtMU6BRrICKGIoXhF6LfWIfYgni&#10;CkIMb5vwo7riNULHkziDGEMICCObQANevyXSzDFJxybUcU2cW9vHvgo0HDw5wHLA5TD8J4guH6WO&#10;sjAXW9lfAbbolIjOWB2P5otO3nT2qKsT4xi350mhTB0ynTGcnOnAbtRBNV5ILzMNJ4j+6FcYC/a4&#10;X/8ER8W9x5hYrzqT4LVzxNzqNDrXxPksmEKJAs0m0hTqvuKp/Gyz101vnWn7R5n13TfMkfvFvQ/u&#10;W+hcyrYXt/5gjqHQTnlqG1zXuce12Xvc+9Z70Lj3pXHhngDvceMz3bSnOrPNXmOHdjqnjgNIp862&#10;198LzyVsoT/mwTVsX4TOmXMFxLXPebUe8w6sS9d4rpnxuQeMk48NzP8/8TPzOI7j17AmHsfXgEOw&#10;wkIFjjrp5JFufuOETd9QvGi7W2hbXBPSLyjSmE5o21zbtnVMo00EB4QHRQnECsUYQoUaxRlRwFCA&#10;oS2hL+k1/SpmIK4gvvDGzBRpEDgI59s0U6ShnYo1pinQKNLYJ8zxK7w4/tLxzXE6t7RHP/SNfdiM&#10;/ThtHDg5aHoQf+Ww/8lUpGEe5C0R42fCmuho1GEzXkfEMr2ekI9DwbgYp29BvRof46d8HTMcHp1c&#10;HBWdmFfo9Dyh4zrTdKg2Z8yxYGPZxvHZYQ2YY9d8OpSdH+e0TqPXiAcVSirQiHmgeFIB5YmWa71C&#10;Xtuf2Na0fcN9sOVB23C/MGc8z3TM3fvu2zr53cP207jti7aX5rf+E66jexp7tFc7vY9J616f+MyW&#10;PruIyyxX3HPSPPqg/4lzi92OoyHplPuIcNH7V7von7HTl2sm9gfOn/MFzF/nlbhQF7oeXRcgvuWL&#10;a017tI+d8K3Pn3/q5+5xHMfbrInH8TXg8IvAoNAx0eFvuEFeoe68BkUNxYApClhecQaBwPTZD+0o&#10;ShTyaFNxwlABxrdmngQaoPwULow7Fu2gT8UMhRUEDd+iqUhDHJGD0N+lmeKMwoxxUIQR+nJ+CMV5&#10;AexVpJEp0Dgex2jdOaa+QYOzxkGTQywHYg6X/+SDIg4Fc6Bjo6NA/FsP3t8LNuhw6AjohDT+CusS&#10;p04dMUWaV84UecyBDhPt6DTVmWEvvYIyUmdnS5voONFnHTEd1Y7J9cPur7KfsRN7dVBdN8a6OYzO&#10;qenEKyQglvCZMMUZqWgCFVjaTplp1rHeZPYB5tkHOJYN90bTtnrODXOlI87cgfvfayC/+9d57Fx2&#10;LK/Qns2miX1pq3taoWHa7T7nvoNtv3fPF/Os07KEtuN9TSimdx9qn3MHnbuOi/K0ue31wr53z9Mf&#10;fRnap2HnqnGxHHWt/4RzD9hOWPu9bnzimpJv/8CcMZ7f9ZlxHMfx57EmHsfXgB99xTlXcKjTTlin&#10;X0Fio+VavphmvsJA+yddcQDRYYowrUvY/q2P+KAYoeCi+KJAIzPfeogY9mGbFTXoi36xDzsRMhRX&#10;EDS2t2gUbEzz606INJtAU1GmODfEnSPSOj/aqxjTa+n4iuOiTeyoQIPDhCPBoZZD8T/9QFknWSdH&#10;Jwa4/h1zxGFfR0102GBem2Y6IQ5LQ50w2gbGLZsN4LxQj3ZxRnBM6sBsjmrRqZE6PLLl6SiJDpHj&#10;wR7G5HjANWRMX0GoYX5rf+fZcTs/zgnzYBrz6/wjHCiKbAJNsdwUW2yrzD5gCjTNA/Jn+7Yh3R/G&#10;X7HV65zwTNO5d59Mp538uX+3eazdr5g2adfEvlzTae9mt/es923vX/Y4YZ9bQL5lxb1lHdJou88G&#10;Q9EWbdNu50s6ZvIpS//bXhfuTezoc8q5ANeH8C0oT33nbbNduLaeYzE03rYLeUJZ0qxH3P4ZE2Nj&#10;jKyNbPNwHMdxvMWaeBxfAxxvRRKddkLTRCGEEBAHdOYVUiw7nX6ZefbTvhQHgLjpsy7X1LNf20F8&#10;UGhReIEpzvhbNORVuAAFjfZn+0B/jn0TaHyLRnGmVKSZb9GUKcoYGu81YIu2bqLMTOt4qOP8Ojba&#10;ZEzYh0CDzThNHKg5sHKYfOWc/5PoYXo6OoTm/Uqnn7Whf9ap6Hi9SsNRmaFxyjEmHAnGpJjxNLbO&#10;CfV1qHRccFJw0HRWp8M60bnTwZm8ytOJ0iGaYwIdUUJs38b0mdBeYSyMi/FN55DrOe/MKXOuaKD4&#10;sgkz4J8PBstWjHANbdv1al/2Z7zYzmSWcz98hNbFHvcFc6ITXpjDmabDvs0haK8izWSOp/ZJ50wb&#10;y1xPbdJmYR94Xzd0r3efE4r5LQvmdY/N+QHtEfecY2KMnS/HzdioTz/bXgdspf/27Vo4L+L8dJ4M&#10;hfqMRZw784xD47Rjv3NNjFve/knjuuWoS5y+yMMG57r39avPDp7B91l8HMexsSYex9cA5xvHXSdd&#10;R544zrrovM80041TD6YI8FY6dRU9fDuk7cOs3/6wGWFmE2JkijaEvjWjeOH4bV/sB7BFWxUzKtDw&#10;dgzCBkIMb9P0jRrihpSbAs18g4b2DSsImQadK+fC8Tg+8XqbR0Laok1scRzY7o8Ec5jkkHyHwv8R&#10;BQqchwoSOjM6OuRR7lfNG/1wuNeO2vPWNc7cBOdhlqd9xqWTsDkSpNe5w3HRsdJJ0XHTeZvxpoHO&#10;nugozfRSRwpnSAfMcTmegt2vnKPfjfsOW7EfNkdTR3HOOTCfFRYqyGxUpJEpQDjfnXvjwHp2bTds&#10;a6Z3H7yHWd82tIt5cZ7cE8YnlJPOo+1qMzgnkzmu2kpbhk/Qp0zbwbVnH4j3cO9d70f3uXT/Ww56&#10;D9OW89Q5AfcZoXFs7TjB+eo8UI526WvudZ4j9M94Zj9zfkgX8inv/BjvPDk3xh1by1vHa9p1HRwj&#10;Ifn22zZMJ6Qs+UBayxB3XVwDwjkfx3Ecx3tYE4/ja8CbNDj0de512BVHdN6NNx0oX2wDAaBhaZrt&#10;K0TQdvtThDBUXNBexYcKMv7eTN+YqTijQFPRwva0rXaAtppekWYTaEpFGvKf3qKpSKMIA/TX66Y7&#10;T86nc7LhGDtOx0Vb9FuBhv3BV+I4SHOA5NCIY7jtpX8yzAno6OjQeOB+JWT8aOgDO+gbO7SlNpm+&#10;YRnQwdORmXXp59XYFBJsVwdIB0VHp46WTtwT5Lf8E7Yt9KcDpUOEPYwN+1w344wN23/Fmn0LzLk2&#10;EzK/OJqMyXlmnHUInQvmR4dZUeHVGzSAQFNMnwKEDvekfYrr2ThhHfhi2Y2ZP+vaJnnYw3zUOXY/&#10;dP4mlncuGVPbnzivvnHUedIW6fwQlzmHpr1lv1Soke7xQpp4L/S+7x7rfIj317R3m6OmUYa62DY/&#10;X7j/fHYA/Tj+rS/TKdd56fzQD20SzvnpPWS9tuW191THTbxlidOG5c0X0+iT8pTFrq7JnI/C3PAc&#10;2PKO4ziONfE4vgaIBzjvOOoKFTrtihMbOveWtb5pxL02PtMsS3sKHggF0v7oA6hXEQKRpQKMAs2/&#10;DhVmigKN4sW0kX5rT+eE602kQXzZRBrfqKlAIwo1tKNYo0hDH50bQvM6L85l56ehOD7i1nFcFWiw&#10;FYEGZ4yDNAdJDu6f2Wn9nShG1NHhsA3Om6FzKFt73wPt27eOVUPBnobGe13apkxnYo7HcVMWB6hO&#10;D44NTCdLdOLqzOncbc4svOXk2ud0qHSOBJufxvQ7wRbn1HnV5jqYzjHjhM5158p5fRJoKsZUoBHS&#10;+5Un16Zz3j6L/btmxL3WLts0nFh3q19an3xs6j5gvtwH4hxuUM9xtQ9wLhRlKtCYZx3tgc6NbTt/&#10;XpvmemKLttderxnHFCHYK+wb95D02dXr7i1C22x/4D6b9s716Nw4F5SnPfrrXscGbHU9wLEX+2ya&#10;8+B62ga2g/fNvHas1mk7xqF7hzgQJ42ynW/as16xvn1SljFD7/tX8DzY0o/jOI418Ti+Bjjjddhx&#10;4CtGiGLAliZto2JAURQQ20J0UHiY2LbtKc4oyPi2TAWaf/M3xOfbNJtAA7TvGIC+K9LM6ynS9OtB&#10;U6AhXYGGck8ijSCY2L5wbfrT3Dg/T2PymrBroECDfdjM2zM4FxywOUhyiLzD4DM6zzIdHsDZAPIo&#10;87PerKEvnQOxb/Bam2rjk92GM65DIR2/ccrTp46Pzsl06kDHbnPwcOiE6zq3xp+gzHTidKx0lLBP&#10;R6lz9BlEmu4vbHJORSevc+z4OubOMfPivD6JNLIJNEL+FB/s4y1cH+tJ11pmGbC+bbzVnmXcC11/&#10;5m1C+gZ1nEvaq52gCAGbSAPaps2dF9qWeS2uqWMoHYP7wr3ts8H9Dd7LXjed8nN/GUL7xRbtw27H&#10;CJ0b5sQ4eZSnPjaw33k20rf92HbbJ+743dudE+1jvYyLc9CxGTcP2r9rTxp4DY7ftsA5BuL2Wzus&#10;Yzmfm/P+f4Lnwmd4Ph3HcXxO1sTj+BogHCBYvHLgZ7xpUhFAgUCRQCwD1rMt3w5B/DAdLEt9xRlE&#10;FsUYRRrx7Zkp0MiTQKOt0zbFmYlCjSINAgeCC/O5iTMVaBRpEGcq0DAHFWgq0hif9mCn9js/jm/O&#10;eXF8Cj8KNP7+DIdnHAcOoBweP3Jw/KfDoRknQ6eagzd4WPfw7mvqP/KQTVu0rbMB7RN0vnoN2um1&#10;abOccULrzLFCy2sLjkmdGh0vnaw6qjKdPNG5nVgeTKMdnTudOfsGbNHhwkacLOzFfsb1sxwh2qX9&#10;LQ/M71wSuqbOq46hzh/jcF5L59i5Yi4r0myCzRRminWmAOG825fx4vp0zbRpMsu8l1mX/roP3Iuu&#10;/8T8lmNuqa/t9MH4N6ZIA7XJOYBtjkB7tbnULtfefeC+cD+7Z149E9xr8rTHYM6J89K5cX6Aueh8&#10;OA+MkXZ8htAf193Dcy5Is0/j1oHOQ2EM8/7xekKedTp24rRfSLe9bR5tj7oNyWPcfB58i3DPfG3p&#10;x3Ecx5p4HF8DHHNFmo0KFsZnGUUYUSCAih/S9hQdFCXsY/ZDO9jZt2Uq0vTauNd9i6YCjShyaKf2&#10;aVdtMq8ijeIKggvziTjzlkCzvUFDO2CboDijUFORBlucG8cxx+R4LGtc2+n/SaDhoMthUzHh+DaY&#10;P0ULD+o9nHtA3+p+BA73tGn7osPBWjZOWcLpUEyBpXmFctrvGFoX7LNODg6Nzl0dMZ2vomOmw6ez&#10;p3NnCDq6dQ6bPh08qVOns6W92M+YfoZI47zRPnPntX0RzrXoOrK22tm5BcfUcYJz6hw5l1OUEUWY&#10;ijLAm3YzbYoRtOvcO/+G0nyoTRtd12/Fvuif+WCe3IvOn/tAmg7U0X5t69jLNi9zLNqjbbXPNTM+&#10;2ezX7u6Pp2cCdH813TT3mm1uc0L/7jPH4vgYN/voaS4oT33tdu8+zYf9AGUn2OM4Hbt2Oz7H1fER&#10;F8qYbhu9ds61m/Ler97L4L1Nm9SjrG2R9r3P/p/xbDqO4/gzWBOP42vwJNLgyCNaKAjMfFCIaVxx&#10;YBM/gHZtU2FGzJvt0VbfnvEtGUWYDcUc44o0ihildipiYIdCjGkzD5sr0iB2IMIwp6A4A6T75oxQ&#10;XjGm0JbCDNf0oy3OHWCLc+UYHJPzZ37tpz3apX/f/vH3Zzg4e2D+EQfI498e0jnA6/joFBHWEa+z&#10;Dh85gFOXNasjAToD9Ee4MW0hNE6e14U8x1WbzaOefeqcTKcOdKxwuHTC6pARB50+HbtJHV7jTZPp&#10;5OnoaQ+26Ug5N4xrm3N5zzopujjXzo9xQudyziF0vbANG4G5fTWn4Fw6n3MuK8xIBZh5rUhDKFz3&#10;TYmuS+dfujbGu47Wfw/Wsa22WZoP7rPuAefS+RXTnVfnkf4rPLziyWYxzT1fXD9tdW21u0z7fQ4Q&#10;dh9B91b3/Lb3qN97ufOlPdjoWJwb9wWwlzoXzgFh9yehZYC0bfxQOwD7HEtD49I0Qsfasc8yziH9&#10;2C9pvXd5FnO/c02ce5k6zh/XQN72rHgv1Ke/Le84juNYE4/ja7CJNDrzjXsNOv2KAKYpeBDSJmmF&#10;chU/FGfA9sknbDuIK4oz/8+/Q4UaBJgKMlOUmShiKGoUbHSsiiCOs+VI20QaQPRQmFGcmQIN4ojl&#10;rS+KMxVoOme1C5x/bXNsnXPHRV3bxQ7s4o0fHCwOzjoHHDo5nN7/0H0/HtQ9lHvw99BeTG8ZDuAe&#10;/j34b/0AZXQopmNh3GvjZfYJXAvtF+1qea4tT3u0S386djp3OjiAw6XTpSNax9Q4TprOHGEdOCD9&#10;Fda3D9HR0w7t0xlzbhjbNu+syVyXXjsnrqtttm3niOtt/gxlzqdz2fl0TsXxOpfOy+ZEbyJN0yrO&#10;COltZxMl7Pe9ayZbedNmnuvsvune2fK6DzqPzC3zXJhr59V2awNjfsW0ddo80b7a2jUV11vb3b/u&#10;EeOE7rvuqbm/uHa/du+S51x079l/bWVc7gNwD3VvUMY4ofNhXueL+ehazXFjS8frGByrY+zYnvJm&#10;+pbn+M3j+Qx9TijCtB5x0l49yz8Cz90t/TiO41gTj+NrgLO+vUmzMYUBUSBQHGjca4UCqMBB3DYp&#10;Y3uKMwguijP/r79DUZDZoC5tTKaIoX1C/x2nQtGs7zgqqCC6KH7I/GqTAo3ljdsO88I1VJiR2ia1&#10;vwKU46uttVGBhkMzB2AOvRxuOZR7uDy+Dw7iddI9qIOH+0mdAsI6HDrwXR/64JrDOmXs56n9Yl+W&#10;bR8yRRjQwdApEctNO3TqdGx07nTwdLp0wnT0dEx7rQOrE9drwyfIt4+JNujwwZx7x8m4HTvj7Tx1&#10;7qBzQXvivM80yknzCrY5l86hYWE8ho7TOWQ+dIJxkBVXQIdaYcawVJyp863TXTr/XcOuazEfrNt2&#10;tnYNxba6xu2jea49c+W6z7UA59u2at8rtLeQXns3pq1dT8PaDtgH7g/CuX+8F83rXnTcpnX8lgHn&#10;QrChc+JegO6n7pPuNa+bL86V89CxO27HCrXbe9e46fPa+xQcuzBeyrQd+qFP8q1HPs8En808I3hW&#10;+izg+fCjxBn50e0dx3H8OayJx/E1QDRAfNDh30SAps+8CgIKBJsQoliA0IAQIbRBGiFlqIc9CC2I&#10;MBVoKtL4Fk3fnikVaRrHtmmX/Wqz46Ks9VqXPO1WbFKoYT4VZyrMiMJMBRpCBRrbUZzpvAt9l9ov&#10;jovytEO79O+bPvz+TAUaDrkcRDlIcrDc9srxcThAc2hnXjnE6xCADkCvWQMdjQ0dJOvpFOgEbP2I&#10;joQ0z/ZMty2FB6AfUKDo+Fpu2uC4HBuOTR28Olw6zTrBOmW9Fh3ZV+gkF9Lbbqnjh22dc+fl1ViJ&#10;myaMX+ZaOhdNgzlnQLnWAeePOKE4hqc57dwgGOgM6yS/F51uoD5tOb/S/p1faZ75hNZzHTfax1vY&#10;X+dH6Md012Cup7gOrTv7mnZ2jhVnZCtretukH2i/DcVxsC+ws3vH+Eb3KGN2/Fwbdz8K9dyD2oKt&#10;jmHuK/eKgozpovBHPnHzCWnLuaOPpzE7Huz1PpwheYaOj+uWMd05cU+Q571vOqF1gedhn/+ETfvR&#10;3Of1cRzHE2vicXx+OEAgECBA4OxPMUAnH8xXFBCuKw4gZGwiDXV9MwQRAkEC8UCBxrq+PdOvNynQ&#10;KNL0604wRRpFGcIy7aJfqa1cU7ZtOC7yGYu2M56KK6BAw9xWmCGPcpY1zXRD2wbnX7R3ptV+x0Ae&#10;bdCmAs38/RmcAQ63HEA5YN6B78cxBRpgnrfDv3GdH8EJmg6W5eoc6DjMfsy3jHGwzBOt237YIzof&#10;UJFm1qGdjrVjYt+BTlYdL9E5lem0Eq+TO9Fh1GmE5ttW26Tf6fjN+XZshuYbinXnuBvSD6FlCFuP&#10;0PLitTYaL3P+HG/nRceXUMdZnC+Z5Sek20fnE7qexifmPZWxLTHdsfb6IzifzrXrLN3brjVlO+f0&#10;67jdW3OeO0/O1VZWbE+2sTvext0Pjqu4txp3zIyte1vcy47bOrRhH/SNjbWfsc49VVGGawUZxJl/&#10;8Td9O0thB5gj+iB0vNCxYpv2un4+j7qGjotxmNay8FTO/UCcdMvZh4KM5XxO/izuM/s4juOJNfE4&#10;Pj98uCMMIEZMAUAxoumiCGAcKtIYkm8bCjRiu9bFBsUZ35ZRoKlQ0zyFGkUaBRXaUmAxDgot9Kf9&#10;4jiIa4/t2c4m0iDQiALM0xszFWRkplecMXxF7TdOurbRJoIRAg1fb1Kg0QngcOvB8w57P5Yp0hgy&#10;3zoSRSdoOlO9ljoHtKlDQLzocOhAiLZA7bFN223c9hgTe0UUaWyzbTguxyaOi/1XR/cVdVKLjttG&#10;HcbNSaZuob32iV1dA8cyxzfXSMdR57HXjre0XPuDWd9860HbMT7nzTHOOXIeCJ2XiXWfsI/OHWiH&#10;thXH1fC9OC+dI+Net1zzXcNCOuvZfc6eZm/Ltsepa/tzzuccdS7fM6flaX4nrn3neMN5cE6AvTzv&#10;X68JW5427APoGzsZl/fbFGhAwUUBRoGGzyXgDc8p1EyRBujPvjtebHQcfda5nq5fx2k+aTM+yzkX&#10;ptOfcUL68NlvWxW0fwb3uX0cx/HEmngcnx8OnogDCBA6+tPZN/4E5SvOgO0oJCgYKM5wTV3rIYIg&#10;svjmjCjMTJ5Emr5Fo6hiH0K6NmofdEyWg7ZHPe0HxlNxRrGGOUWYMV2RxmtpeULao93Nrqa1DHmu&#10;mXm1i779/ZkKNBz4OWhziGQf/OyD5D8VnTvCHvoJcSZKHSYdKZ0qMb/OCOgQTDZHpWhP7eBazDcu&#10;s03C2RY26tgZiuPRyZI6m8aLzmohXQdYFGJEceZJqKGdJ2dYJ9BxlI5HR7HjkbYHWx9iO85R2568&#10;yoO2K1ufTZ/5bYuwdm1s8yTsC/eQ+6r7jnT30hNzL4J7scwyQp57v9fAfQoKkL2XFSTFfT/3/NOe&#10;MJTO8ZzzifmWmddgX/b9Ftra9XFuuxbC+Np2+ySuSOM9BgozjSvQ9O0ZxBkFGlGooQ51FWhg9o09&#10;jl3bXVPoOndMTW+d5gNj55q2J+Q37v6xve6hn8GJNMdxHE+sicfx+eEQgTOPAKGworOvOKAIYN5M&#10;AwUQRAwwn5C2FA0UIUhXPEEEQWSZAk2ZAk2/6qRIs71NU5vsz7QKGhU9HI/CjOIM6a2juOKbMhVi&#10;KrpYlnTj5jVOu6ItzrXzOJn51LVN+vMNGr/ixMEYx5SDPYdaDpUcKLe9cfw4dO48/HPfgY6dzp1O&#10;k45QHSIhjXLWox0dig361KnUhkJ9HQza09EwrdeEzWs/ps/xzHE9jQlH6xV1SqFiivlcT4FGQaah&#10;cK2oUwcQ2r7gBE67TZt2Wv8jtC/a0gmdfXnt3M75dn26HnNdiL+nDFjO9S/dA91X3Wvdf8D9AAjD&#10;4LX03rHMK1q+bGWL/RHf6r+H2u14t/thzivrN3FtXd+muxe6B4Q09x4habNN4q3PNbZYzuuuc9eR&#10;a+y2PaAt+yT03un9Nu85BBffnlGM8Q2aCjXkA59ZCDTU7X3pWMB7xXE4BvdlxyNzTwJlCVlLQsdt&#10;e6QRF9Og5WyHkDa2fXMcx3H8CtbE4/j8cOhCIEDcQIjA2Vd4MV5BoMKA5UARxHqi6IBooPhAGcUZ&#10;+kVkeRJo+taM1xVnpkDzSqSpvdrG2IVrx0V565KmAEI5307hK02IIOLv0JCuIOOYxTYUZghNF66d&#10;v2IbWx5QV3EGkQg7eIOGHwn+l3/BwZiDLodpDrIeMLd9cfxYcAI9zNdx0HkDHTgdjQ3LUF5HQUdg&#10;Q2dho2V0MMpM28qI9swxbNfGJzp9Ol0T9u17wIGrUMOeNz4dxubpYIrOoNi+Nk5bW3a29RFmXzrU&#10;7hPWAVi7uZ7GKxzocJYtveWbX1Fjsu31fzpzjp7m1XvP+9B17X1F/rw/3Qfw1v1kKL1umUK79GOf&#10;2knc/qjH3nSvuucVPHu/IbAURJpXAg2QRh6fWb5Jw71KP95vjqP3iM8b7S+My7lmPHPfuyame+08&#10;AOW8dp5cI7E/6pJPuO2T4ziO41ewJh7H54eDBs494gaOfoUMhY2KAxUJyDO+pVFWcUYxgnwFGoQV&#10;hRZFmk2UmXFFmVJxhmtFGoWajgfbFEQUUor2W05hRuFDcQZRRmFGyEPAoTx1na85L+Y90bIzfcvH&#10;Ru2kf2xRnOHQy6GYAzMHag6zHji3PXH8HHDYOPj3MO9hH3QwdJY2yNc5ENqazoWQPtdZh6RltGm2&#10;2+tXaH/HseEYDGeejhfojFUI6bVChjQNZ66OoijM+D/zhfynt2qEdnVM7cew5Wxno/0U69Kejifz&#10;wvx2jXX+u6bHn8EUdWZ671tgXygKPD1PvPYZwt4q7LPuN+sYt13gum30nnMPG7LPvc8M51s0iDEV&#10;abxWwKEc5alPe94f9OtzArDJcYo2a/+cJ+8l5nd7JlLO+464z1Ln3H5azjVhnuyfNNfxZ9G9chzH&#10;cZQ18Tg+PxwmEAwQORQSCBtvKBUKLL+VoW0FCd9OoS+FmbKJMmIa5RRlQJFGgQZIV6BRrKHfvhmj&#10;XaDAAU0HRQ+pSAObSONXnmjPuXBuFFVeYR2oLdZvO+Yp0NA3dvD1JgQaDrx+xYmDbQ+V5+j9Wphv&#10;D/HiYV/nx1DHY0L+dEBoRwdhstkhdUyorz22Pa83mt9xGCc0/h6oq+OlIyimNY89DV6DTuMm1CjI&#10;4PSJaZapcCI4hwo0hXQdU2l/xbyWtT5t1flkLphTHcNt/Y4DKux4P/t88dkA3qu9z3q/ee296D50&#10;L3qPUwa8/7zf2Mfd573HAIHG36EBBRmZIo0CjV93ok368B7RXm3uc8bnDmN23Fw7DvC+cs6E8j77&#10;On/MM6F5tse1dYkDNtjvXK+fwX2WH8dxPLEmHsfnhwMOTj7CRkWAigpeV4ghRPDo2yliHcUDrimD&#10;WKKwgkgzhZiKMTPPNEQa2lCM2UQahZkKNaYp0tS+JxA9fDNmijQyBRrKVKRx7J0j56fxphVFGKCM&#10;mFZb6RfRqF9v4nDLwZYDtQfKO9D9HirScICXOhc6HDofYr6OgXV1CkRnDd67zrULaLd9NF5IB50h&#10;49jZuDCOmVbMo5wOos5YMR/Y103fhBqdRpgCDSjSVKiRKaaUtvsWWzvaqMjkOjN3OIOsybZex/Ee&#10;uK+LIo73uffovCd7j7kngXLUIe59xt5VqCH0vug9xT3WN2jg1Vs0FWkQaBRpvH/sC9uk4zDu+Ajn&#10;swvmc6/PPuuQpjDDnM75A6/Jo+xMn+tyHMdx/ErWxOP4/HDgwelHxKhQoLCwpSnMFMtUROhXnKZA&#10;45sz/91fbGJMMd23aBRdFGiAthVvxDTT+yYNKHJgp6H4RoqiiwLNFGsUZyrQvCXSiHMlMx8UYyzj&#10;NTbSh7bSN7ZMgQYnlcO2h0b/9/D49Tw5BToXouMx43U+2gaOgdQp22x4Yjpwm7PSdMJZxus6SB2X&#10;Y5jxrVzr6yx2LoD4dChhijRQwURxZlLHEhRXKqzohErbbXrLawNgkw4uOB7G61qyDtsaHcePxHue&#10;Pee9Ddx38540jX3KNfcbVKQB7w/vH+4rBBqoQCNPQo1lEWi8H2mXPuiPvp/sM960Pqt8Vjp+8ny+&#10;Wd970bmxns9I6ppuWa+BNin70efwcRzH8aNZE4/j84PjgPOPiKFQoKBAWPGA6749Y2i+IoKCB9fk&#10;+xUn6NecFGDeEmmA8tStSCO0W8FmQj4iEXZor7YqyohvpPTNGNMq0DS/6Qo0tKVI45zZ74ZzWMxT&#10;pOnc0o820a9v0PBntjnccjjmwIwj6EHyBJrfCwf2iiE6DjgFdTgUG3Tgi04H9UXnQb5FpKG8dmmb&#10;6HQ0jzTTjRfHxBiIe904tGzzt3YsU7b06UAqkODkKajg9FWgAZ3BCi4VWRRdJpYT+1WIwZa5nozN&#10;Oe26bWtzHD8bnxmbcON96D253WNQocb7jPvKrzn5Jk3FGXn6qpP/2eA9tok0PiOmrbWZsRgyto7P&#10;epbhmnzmAoibbx2fl6SD7XlNfJvn4ziO41ezJh7H56cijeKAooIiAWmKG4ozUMFDpjjhGzQKKYoz&#10;U6hpWCyHQAPYSZtAnDbNs9wUaKxTmyt4FAQWRI8KMFMQmfnEzZ8CjfM556rCi3Hyi2WhttKXNvjX&#10;m/wT2xxqORRzqOUw64HxBJrPQcUQD/Q6GZMpQNTpwFGgDZwDnXzQ2YKt/1dQX2fjFTo12tHrOkiO&#10;a0vrmDpOyxbrbPWbbh7t4cQhkOg8TpFFoaYozliGOjqedUKbphBDXCEGsEXbCed6cT9+yxodx6/E&#10;55XPBe/13mO91ypoci8pgE6Rpm/SbHFFGj7LuDdpi3vO+22KND6HtBF75/1nvmMhNN508FlqGdpo&#10;O+RRzr6Jtwz1t/l8i/ucPo7j+NGsicfx+alIo5AwhQJC8ibmC9eKE+RXoKlIU6YoM9+oaVnqV6Ch&#10;zeZbpn0q0Gxv0WDrFGoUQBRgFGgUYRRljItlaIM2K7wg0rTfMssK10I+7faNHt7kQaDhzRm+3uSh&#10;1v915MDMAZbD4x38Pg86PR7qOeSLToeOByHOUNPqCOA80Ba4xt/j+NuWjgnQLjQd2+lfO3o97ZyY&#10;t43XtJbZ6hmfdYFrHUidR8DBqwNpWMzn3hHbEfurncIcuC7gfML3rMtxfBZ4Fni/915TpFHA5H5S&#10;/OQzSYGmKMhUmBEFGuoinnpfeh9WCPXewy6Ydhbvzd6jT9fGCa3f+xywwX6bTj3njHv/7v/jOI7f&#10;xZp4HJ8fDlOIAggahFOEaZpig2mEFROkb9D4RgvwlssUXkBBBqZA41syoOCiQEOabRBXoCG/bAKN&#10;woco1ijAIIYQV3yZYkzTjSOiKPwovDh3zo19W65lNyyrSFOBhrdneE2cQ60HWg6zHJg5QHNQvMPh&#10;54L14NDvoZ5DPwd9Hf+JIo3OSB0S2pGtr4+iGFN0MJ6EGtnGYzpM+y3juAnJc9wtL63T65b3mnkD&#10;/9ddJ1JH0njR+dMBFNrtOMF5cJ6YH7j77fgnwF5n/3vPe89xDymI8p8FijR9k6aCzRRvuAZ/LHi+&#10;RUM/3pfei96P3ovaSNw8nzmE897d2mgZ7mnyfQb4TCDNkLLmk0a9ztdxHMfxu1gTj+Pzw0EIEWET&#10;aRBb+lWd5iEgTJGGa8ojjFSYKYoqkwo1pim8iG/RwGybawUa8hFmDDsG2EQSQAjZxBjEEQUSrrcy&#10;QH3bcj7sl2vzpDbUjpmvQEMfU6DhfyA51LKOHGY5yHJI5NC4rffx+6ljwFoJh3+ckIlOQaGuDsWP&#10;dAgqyLRd0k3TgcEGHROva+PM04Ex3XKO23jH23qmzzLWFfNIx3F0Hrdr27IOfdEnNjveCjAnwhzH&#10;v6XPC+9/7itET4Qav1bI55O/TUNYMca41+JnWkWaCqj0B71Hide+p2dV72+fL73vbU/sC+zfZwXl&#10;mQfbt4/acRzHcfwu1sTj+PxwYELEqEijOKOooTBT0QEUZxAUuK5A85Ygs6VVpKE+NkkFGvswj7jX&#10;lsGWCjTaXZsLaQgiFV8aVySpWDOp0DLnqv2IAoyh0Ieh/dLn9gYNB1sPsxyMOWxyqNzW+vgccKj3&#10;wM96iYf/TUSwjE6ADgZsfXwrTyIE6e1Tx0d6ra3EsbX5hMbJm+PyekvvPHRemg6zLfNN14aOB7hv&#10;ToQ5jm+He8jnA/dcBZt+BQo4eyjcVKwxvW/R0IYCq/e1zxP6s+/52ee9DpQH73Xve54JPCOaJ/ZB&#10;2GeK/YPPDNMpd8+R4ziOz8KaeByfHw5HiBkIHIgKU9R4QsFBQYJ6iCO+2bKJL6/o15wUaBRcFFt8&#10;OwaRZjLLT4FmjmmOj2vGU6GkgkwFkwnp1FGkoZ324TxNkca+2ufWPl+7qkDDb9DwBk3/t9E3aOYh&#10;9fic4Ax48FdwkIo0QJqHfx0DHYxf6QzUeaHvOj51hLRz5mtz0ylreULHadxr4+KciPVt1/4I2/fd&#10;H8fxa+G+457knuXrUIo2fG71B7wVZ/hMA/IQdhBp/Coi9zr3ee9rnoEy72/77jPBMoSk2aZ5QFvW&#10;JaQcZYp59sW1bZl2HMdx/G7WxOP4/CjS8CYKooZMEWOi0ECcsrSBUFKRpiLMxB8ILqRTz7diaNP+&#10;6ONJqKFsrykDCi+10zY2LI+YguCiMINQswko5oMijX1NtEPsYxNo6E8QaPjz2qBAwxs0HGb9azQK&#10;NBwStzU+Ph86ABzoWTsFGpgiDbi+gtOgM7G1/6PRAaoDIzo/hNrHuLgW69LWVtY443zCcm3betry&#10;K+fkOI73w73pPV7Bpr9hw2ea+BaNX3PiOej9zr3P/f7Wvd5nBPGWxx6fRWCa6dSxD6959vR5RVnb&#10;M822juM4js/Amngcnx8cfkQPhBVFjIo0hKLYMN8WQeBQLEFgmSJNRZhe/3ehIo1vxdC2YoZ9Yptv&#10;zFSYoY5iDXkdg2DnrGf5TaipgIJg4jUgphjHvtrYPoX04rjENhVmDOdXnHwd3AMsB10Ohu85sB6f&#10;Aw/9HvxBx8VwUpFCfueaTwdHtKt5pBFSD3uf6s56ptURso3SvOM4Pj/c09zfPNcUohFjfMvGr0cp&#10;0pDP889nhM+Ft+7/+cyc+bTR5wtx28c+0+lHgUZ8PlnGek37zLxn/o7jOL4+a+JxfH5w/BEqXok0&#10;FRoQF7ymnAKN4swm0CjCFNL++78hrkBDO7RH2/ZX6HcTWxRpFHgcg2PSzkI5BRrKCHUqpCCg9K0Z&#10;qMAClKWO8/SKtiu26xs0iDO8PaNA85//hQIN/8vI4ZX/XeTgeYetr4WOAId8D/w4K0XHBRRpgLI6&#10;HNT/XeveMeisAOnmyXRmALul6cdx/LPwGeFzkM81hJnCM5Bnns8LnzOzrUmfm/Qx68xnEPlcz/aJ&#10;+9z12QtbXa+/hWnPW/yIPo/jOP5s1sTj+Pzw9RmEDUWaChaKHBVoCLm2LHX79kwFmieRhuumUY76&#10;CjS0Sx+KH5MpuFSgaRuMoWUt4/UUaIibVqEGFFUqyJhH3HnpXG32kwaKMv3alG/P+BWn+Rs0CjT8&#10;L2MFmm1dj88NB3zWTwdCdCqeoEwdhd95SFeEwYZzFo7j+F4UbHjWIcwgUvNZp8jSsm89b8jvM3W2&#10;8dHnFmWxbz5/t7Ifof1/9DlK2Y+UL9T7aH/HcRxfjzXxOD4//+ovfANGUUZhZooOQJx8xAwEjydx&#10;RirOPKX5Bg3t0S6CSYUN+5VNeAHaUKShnZkvm0ADpAl5jJ2+FVYqumCHczPjreObMqb51kx/e6Zf&#10;c+INmu1HgnmLRoGGrzhx4PwRB8Tj96AzAh74FT2aNyFPZ8H41v5xHMdXRQGBZ57iykeeddTn+Ujd&#10;YjvykWco5ajf5/VW7hXYNUUR2jFt5h3HcRzfy5p4HJ8fRBpEEkUaBYsp1ihEkKZIgiAyRZqKMTIF&#10;GcsKbSjS0C59VPAwLlOkUZyZQoz5xmEKMY7XNpvPeBVlKtCAcyHTRuso0lScqUAzf3+mb9D4Z7b7&#10;Bg2vfvO/gt9yQDw+H9uh/TiO4/g+pqiCSEO8Ao289xlMPT5/aeczfAY7ji3vPVD/Pn+O4/izWROP&#10;4/ODGKBwglAhihcKNhUzEDAQNCrSKMZUfJEp0FCn4g7xiin0oTBUFEbsHyrKGPfacoouMtM6Jq8d&#10;t4KLaIviDGUJtbdlFWak4kzp15v+q7/ob9D4J7b9kWAPiHewOo7jOI4dPiMRZ4gjZPTtF4UaypAG&#10;7/1M7Zs0P+tzGNu29KL9P8uG4ziOP4M18Tg+PwgECiZTqBCuC2UQQqZAM6lQU0Fm0jdh7F+RBPGj&#10;b61ojzZY54nabb2Z3zaBa/ur8KJAgz0VrIhPkaZv0SDQKMYozFSwQaBRnOHNpinQ8PaMf92Cw+Ed&#10;yo7jOI7jGT4nK3Y8iTGUefpc3dIobzuKQN/DUx9bvGjHlnccx3HImngcnx+EA4UWBA/EkooYCiGi&#10;oAIILNb1x4D7o8AVaKYg0zZ6TR8KJwo1UFGkdtXWycyn7ntQpFEgUpxRoCFPW7SzIg0CjfRrTsx1&#10;hRriCjSIM/z+zPYGDQLNZ3m9+jiO4zg+O4gfUwCZggfXCC18vjZdrN92qAOk/QiRRmyXuP1xzduz&#10;9PMzPv/pp2M7juP481gTj+Pzg1CgmKLoUgGl4or5xbqIMhVoFGko0zYm5onCigKIIoiiiOLLK5HG&#10;PPuY+Yox0vT2WfFFwUbRqGUUdCrSKM5MkWYKNP2B4E2g4S9bcEjz8HYcx3Ecx8ep0IE4wbU/Ktxy&#10;zZfmcV1R5UegWERo31wr0igIVVT5HoHlzhTHcfwzWBOP4/ODeDC/mqRgMgUZaLnWmyINaZSvAFNx&#10;BmY/llF8eRJTYBNoLKNAY3uz3ERRh/oVhSrAKM5AxRmpSAOKM9KvNyHQ+BeceIsGgYYfCZ5fcVKg&#10;4aD2PYex4ziO4/inM8UWhIoKIKJIQj7hzP8Z0IeCkTbBz3yT5jiO489nTTyOzw/igSKLVFxRQKkY&#10;U5r+lkgDU6AB2yesSLMx8yreTJHGtkhvuQ3LVJypAKNw8/QGzfyqU0WaKdD4Bg34GzT8FScEmv/o&#10;L/wNGv9X7f7H6ziO4zi+jyl0IMbwGctnbT9nFW8UaKD1FG+a9r3QHiDSYA8o2vyM/6RxDPcfQMdx&#10;/NmsicfxueHDGUEBgaRfU1KYqYDyJMQA5cwXrm2jwoyhbdt+yyKsbEKN4stTvrQc1wowm1CjMDPF&#10;l42WsVzfnlGkQaDZRBr/xDZvz/g7NP0z21OguQPUcRzHcXw7iBGleXy+8jmLCDM/a03fRJrmNf17&#10;0D5EmX/3L3iDhhAso71zHN8Cbd354jiOP5818Tg+PxVpFF+meEII5E2BRnFF0aXp5imYVKDZIL8i&#10;jCio2Ibpm/jS8s1HYGk58xVepiCzUTGHa96iqTgzhRpFmr5B419xmr9B8x/+RQUaDmF3gDqO4ziO&#10;b4fPUv/Dw7CfreTzmds6UpGGugokTd/qfSu0jzjDOUCmSPMjBBqgnR/V1nEcx+dlTTyOzw0f+IgK&#10;iClTfNmYZYwrsijSKM4ovDQsijIto8iiEFPMhynCTPFlokgDLTPfjGm81/Ak0iDKPIk0fs2Jt2i2&#10;v+L0v/+L/plt36DZ1us4juM4jveDENHP1IoTnIEQWhBGzC8KMZQ3zmc0oaLNVu+JVyILbdE2ogy/&#10;R6dIo23aSrmO4TiO43jFmngcnxs+7Pm6DqLKFGi4Lk1rOVCUIZwCzcS8rYziy0brE5Km0DKFF4UU&#10;RZWWK+ZvVKThWqGmAo2/R6M4swk0/ZFgf3/mX/wFAs1/8hf9K06+QbOt1XEcx3EcHwNxQ2HDNOOE&#10;ii8zD6gHxvmMhq3sW9iX7YHtaR9xRBrEmX/v7zhffyKfuuRPexmf8eM4jmOyJh7H54YPfAQHRZqN&#10;fg1qijOiODMFGt96EYUWxZaKNAo0iCfGxWvbmPmg8KKIUpHFPJjlARFmXs82ZruKNFOg8Tdo5l9w&#10;6u/P/Kd/wRs0/AbNv/8X92e2j+M4juPXonCi6MF1P4cVR3yLBTg3mf9RbMN++NwH0uwLgYY3axFp&#10;wPOBb9Yg2tjG1sdxHMdR1sTj+NzwYY/ggLiiGLOhYKMo0+v3CjSgIAOzbAWXed0ytgVNnwILAgrh&#10;FGBaVixjXtuwnV6Xvj3jDwT3Lzjx+zMKNLxBg0Djn9lGoOEQxgGMg9/9j9hxHMdx/BoQOhRHFE64&#10;Nt88Qz6nPyrS2C5x3+qxHd6UUaQRzgSINMAZwdC4og3t0O6dG47jOF6xJh7H54YDAm+IILb8939R&#10;UaYijeKMosy8ngLNe2jZKbRMMeYtpkjjmy9guu32eoP6FWn889pQcca0TaDZ3qDxK04KNPxQsIet&#10;E2iO4ziO49ejiMJnsGKK6Xw2V6TxLZbWfwva9fOdNmmLdoA3Y2iPdNtHpOEr0JwRpNcINb5RU3s/&#10;Su06juP4c1kTj+Nzg0iAIIEo8z/8RYWaTaRRkJko0LwSap7KVGgRrlt3o3WmwII4Y7wCjGVadrum&#10;PiKNIoxfZ1KYEdI2gca3aPyR4CnQcODyDRoOZndQOo7jOI7fg2+lVPTomy4IIlwTUrZ134LPd0UY&#10;UKRBaOEMZp+KNIgwnBEUZvhatAINcUUa7NHu2edbUOej4ziO4/iarInH8bnhwx5BApEGgQb6VaaJ&#10;gowhYkkFl+3atA3z3xJpZnlpHVBs6Rs0W37FmF6b5tsyfpVJFGakPxCsODP/zPb2Bk2/4vQtB6zj&#10;OI7jOH4MCBaKKcJnNGLIFGo++plNeQQY27Ad2kWkoW+vgfMBX21SlOHc0FCRhja3/t5Dx7nlH8dx&#10;/DmsicfxueHDHmGiX2+qGAPEp0izCSavaFtbGwgoCDOKNRVpLDvrSAUehZlinvkVY6ZIo0DjmzIV&#10;aBBkpjiz/QWnV19x6hs0J9Acx3Ecx+fCt1MQU/islr4Js9V7Be1V7CGO0OIbMaAgpEiDIDPxDEE5&#10;6mx9vQVilGO5M8hxHH8+a+JxfG74E9AIF4o0vkHzlkgzhZInFF6I216Z5Yp5Wz0wvyJMxRjDyRRl&#10;il9x8o0ZxZmKMsb9C04KNH17xr/ipEDDPN8bNMdxHMfx+UHIQIxRVFGkUcDZ6ryC9hBhaAcQWcRr&#10;zgf8xxkCjV91Eq/J6w8Hb329AtsdwzYW7ISmHcdxfG3WxOP43PBnoBEuNpFGQcZ406Z4omAyeRJb&#10;bAeexJlZR2oDTHFmMgWZxv2rTTK/5jTfmEGYEQUav97k2zP/+V9UoPErThyu/F+zE2iO4ziO43Oi&#10;iIEYwme2Ao1sdV6B8DFFGeOA8FKBBnx7RpEGPEdo10fPEhVnDJvHOB1v6x3HcXxd1sTj+Nzw56AR&#10;Mp5EGugbNIalosorWqftkDdFmpYFbfF61lGgUZCZIs0UY57wq079SpOiDCKNX23y7ZkKNP39mf6Z&#10;bQ5W/A+ZAg2Hn/ufquM4juP4nPAZjYihiMLntgIGbHXeAlHG36ShTUPOBpwRFGLAN2jEdH+PRps+&#10;Khj1TRnq2gY4NsWjWfc4juNrsiYex+eGNz4QOBBiFGlkijUVTYoizCtmG42TrzgDs4zpRXHG66e3&#10;aKAijW/KwJYGm0izCTT9/Rm/4oRIg0DDG0oINH01mcMPB6ETaI7jOI7jc8ObJXx2+/ltiLCxld9Q&#10;AOFzH1FGIcQ3WUhDdEF8qRhjvEINUM6vTVP/qc++IbNBvmMxri2KQFu94ziOr8eaeByfG8QFBA4E&#10;mvnntzeRBkFEEeVJQNmY7bQ9BRdFl7a/lSnYbrgJNODXmyrKGC+bSNO3aKZAA/4GDV9x6o8Eb79B&#10;83SgOo7jOI7j86GQIh/9TxbrVZwhXZGG84FfdVKgqUjj153E//ihTQUWbPKNGMWW5tceyoLCDGUI&#10;scM3aE6kOY7jz2JNPI7PDQIDQgaizP/wN4o0vk3TrzspmggCSYUV03tNWJFGzK/Y0rrmW6ZQXrze&#10;xJnGJ/2NGkWa/miwIs32Facp0Gw/Esyhi8NUD2bHcRzHcXwdFDRgy39CEQasr6hCiEBCHucEQJTh&#10;3OBv0YB/drsijf/5gxBjX7SlOGPedvZo3+Rro7+RAyfSHMfxZ7EmHsfnpiIN8DaNcN23aSqcKJYo&#10;olRYsczMs50KPy3XstK89lmRRhRkNjZxxrdrTOtbNPxocL/qVIHGv+LE15zmb9Ag0HCgUqDhoMNB&#10;iIPRNv/HcRzHcXx+EDS29CcQQxRAFGnMQyRRpPErRpwbFGkQZBBo/MMDgIiDSEMZ6lG/b8VUaPHs&#10;8WQzdSrqcF5RoCGk7a3ecRzH12NNPI7PDUIDoociDfA2zRRpNtFESFeA2cqZZpkKP09lvAbyfVsG&#10;FGsq0GxsAs0m0hhWoPH3aBBoEGfmGzT+JSfeoJk/EqxAw+GHg878n6zjOI7jOP5cFE8UYRREzCc+&#10;hRXekOH8oCjj2zRTpFFIQYABzhltx3zaf/oPIupgg+WBcws2EP+oIHUcx/F5WROP43PDWyEIIRVo&#10;NpFG4URRpcKKVFx5VeapnHnF/AozhoowFWZa7j0ijQLNWyKNPxI8/5LTk0Dj/2DdGzTHcRzH8c8C&#10;EYQzgGIMYg2CiG/AeK04UpFEQaYijW/QkE97tksfhNSnPaF985/sU0AC2lUk4vr+c+k4jj+HNfE4&#10;Pjd8jQchRoHm//13CKTNv/I0hZVvxTZmWxVowPyKLxVgSkWaCjXb2zO+QeM1X3VSoBFEGr/mpEDT&#10;36Hha07+FScFGg43HoxOoDmO4ziOfx6KNJwHoG+uECqqECrSKJJwnlCkIUSgMewZA2yTurSjQGP/&#10;T+cQ3/JpfaGPO78cx/HnsCYex+eG31xBiKlAQ8ibNAo0hIomFVreQwUXrivMlKd61vmoSGM5BRpF&#10;GQUaRJl5rTjTt2jArzkh0lSg+T/+RX8kuIenO+Acx3Ecx58LQsfTGyfmIZYAcc4HvkGDoCIIIxVK&#10;FGr6Bg0owtim4g9pij3E6ePJrlLxiPr0cSLNcRx/HmvicXxe+BBHkECQ6dszftWpIk3fplE8Mdzi&#10;LWO8You8R6QByii8QMUZhBhFGlCkIe1JoCl8zUlxRoHGHwz2q07A15ymQMP/dCnQcNBBoNnm+jiO&#10;4ziOfwb+Z41iDSiscFaoSAMIKwo0CDMVZ4gr5PgfQbanwKJAwzVsNhXasDwh9e2H9rY6x3EcX5M1&#10;8Tg+L3xII05MkQZRRmGmKJxUPJHmzTLGFWkUUxRUNqFmtrGJNP7GjCKNQg1tmj9Fmgoz8y85VZzx&#10;a04KNP1rTvwOzdNfceLgtM31cRzHcRz/DCrONB1hhTSFFUQRBRbiwtmiccpzzqA+ZzfFHuqJ+dA+&#10;N2iD+tShbftBqDmR5jiOP4s18Tg+L3zII1go0EyRBhRLplBTQaWY/1Rmii2KKlOosb7pU9ypSKNA&#10;o0gDFWjeentmijP9c9sKNP2akz8UzGGGwxUHHebyXg8+juM4jn8unAM8CyDGIIaA+Yo0CiucIRBF&#10;iCvKKJj0WgHGNrkG2wGu3zqLmGcbCkXAmQbe8ybOcRzH12FNPI7PCx/qCBtTpJGPiDQKLOY/lQME&#10;F1FUmUKNdadAU0HmCQWa7e2ZTaSZb88o0PhDwfNrTgg0fFfcg9MJNMdxHMdxbHBGaBwUWDhHINL4&#10;NguiCfiWriKO9XxTxrdgaMP6nkfsi3MJYkzf5jGNcrRhv/SnMEQ7lj+O4/j6rInH8XnhAxnhQ4HG&#10;Hw6ev0nzHuGlbGUVYKRCjZjXOqQr0GxMcaZUpPHrTcWvOSHSVJzpV5x8g+b/9Bd+zWn+UHAPQMdx&#10;HMdxHJwNFFVMU2BRdFEkMVSoMU46IJwozBD69oxlCbmmTUQY+wHi2OJbOAo0Cjz2ZTvkdxzHcRxf&#10;mzXxOD4v/KYKIkhFminUTJFGAeU9vBJkNiw/6ynCTHFmXst8k2YTavpbNP5AcL/eNAUa3qDxz237&#10;NScPQ9vcHsdxHMfxzwRBRDGkogfXvvGiUMJ5QjHGuKFiDHXANAUcylVgadnWpT/EGs4s9iv2Zbl7&#10;M/g4jj+LNfE4Pi+IDoggijRlvk3Trzs9iTFTXJGKKU9s5XtdEaZYzjqmT6GmX3MirEjjmzQVafiK&#10;03/xF/5QsALN/JrTvUVzHMdxHEdBDFEsqUjDdQUShRYFFkLKkC6kW09BhXOIX0/qV5XMNxTqKxC1&#10;HdsGRJwTaI7j+PNYE4/j88IbIogqCjO+RQObQFOhpmKNwswUSsT0jSeBBVqu7RXyFHNsy7z5Jk3f&#10;pkGg8TdptjdpeIsGkcavOSnScBDiUHMCzXEcx3EcTyDU+OYK5wVEEM4PiiSKKoJQQkh5BBTyFVmo&#10;0zh5CjT+4C9x6hu3jO20DdLaL31uYziO4/j6rInH8XlBhEBk2b7mNH+PZgo0ijSbQKPIApuQItax&#10;3lNd8zbahpBO/ac3aXiLpm/SbH/NyT+33b/m9B/8hQea/s/YcRzHcRzHhl99UoRBJCFUSCFURCFd&#10;MUXRxTqgIKMQw7kEvG7aTK9oQ7rxE2mO4/izWROP4/OCKIHwMkWa7QeDK9L0K06KIlMYqcgyhRlC&#10;62xUpJlUiHnC+lOgUaTpWzRTpPEvOvVPbvMWDb/f42GGw9b9Fs1xHMdxHO+BcwMiC+cIBRqZQgxY&#10;xvJAHOGFr10rwnA26bX5QF7TaQ9xhjhtAX3dm8HHcfzZrInH8XlBnECQ8StO82tOrwSaKbQojCiO&#10;kKagUpGmdSaKL7Yz8yftExSIFGfmV53AN2gQaPzz28wDAs38uhMiDV918i0aDzN3oDmO4ziO471w&#10;ZvBNGsQRBRrOFRViYIo0iiugKGNo3GvOK70WxRngWoEG7j+djuP4s1kTj+PzgkCBKPNKpCHsNSIN&#10;YkvfZpliCWkVZxRrLD8xf7YLttf2EWHmdUUZIA1RpiKNX3XqWzTMgb9Jg0DDmzR9i8avOnHAUaQ5&#10;geY4juM4jo/A2cGvNIFCCaFijMIN+Zw7FGgUWBBfFGIIG2/af5I46YA4Y+iZBuHozjTHcfzZrInH&#10;8XlBrECY8atOTz8WTJpv1SjSVFCpYAKkKbpswsuEMk9fn7I9ryu6VJSZVLhRoNlEGgQa36TpV538&#10;s9scdDjQcGDyq07bXB7HcRzHcbyCv57EOQKBBPwRYEQTUaypMOMbMAov/jED4JwyIZ//ZGqa5W2P&#10;fjnbnEhzHMefzZp4HJ8XBAwEmv/P32GFminWzK86vVekqehCfF7bliKNdWxHuPbtGAUXxZpNsKFs&#10;hRoFGkGo2UQa/6pT36LhsMRBioPV/XnK4ziO4zi+Fc4R/gUnRBLOGAgwxbdfpOlPIoxphMYLaZal&#10;Ld/k2Ww8juP4c1gTj+Nzwp+CRPjwR4MVaWAKNIgzMkWaii7lVR6QN8UZ2yRfkaahossUZwinKAOz&#10;fIUaRRp/k2b+6e35g8H+Cc1tLo/jOI7jOD6CQo1vyRD6pouhVKABRBd+M68CzCbMFIUczza8tcP5&#10;5s42x3H82ayJx/E54XCA+DEFGt+m8etNijRTTFFQkV7TbtnSTJ/tmVdxxrjXii8NRVGGsAJNRZr5&#10;dSf/slN/MNivOvm9bUSte4vmOI7jOI4fAT/Yy1u6nDP8WlNFminUcK3QgujC17IRahRrSOfsIuZZ&#10;XnGHa9pS+OGMcz8efBzHn8uaeByfEz6QET0qzvDnt/0T3H17RpGmIoxxQGCpiGMZMc10RRfrbnVK&#10;RRqvEWQIyxRlFGZEgUaRxrdo/NFgRJrtLZr7seDjOI7jOH40nMUQSThrINQgpCjQCGmcRxRoFGMU&#10;Yfx6NpiuUGO6Qo1lFGqAfvnNvc2+4ziOr8+aeByfF4QNRBnfnhFFGkSXt0SaCjSylWuaokrziU+e&#10;0qlbkca0J5HGrzg9iTT9PZp/8RcccDgM8b9b/hbNiTTHcRzHcfxoEGr889zzjRnjhAo0oDBTUWZe&#10;T7HGOHUJacd+6Huz7TiO4+uzJh7H5wVRYxNo+iPBMt+GMa5IYzgFnaKYoqCyvQ0DijHWKVt58KtO&#10;U6ipSKNAs4k0/atOHGY4EPE/Wxyc+KrTNn/HcRzHcRzfi0KNX3uqIKOYotBCqNACiDFQIabpijXU&#10;Aa79C5bUAX68+L7ydBzHn8maeByfF0SKijP+YLC/R1NxZoolCi/bmzStJxVYKqgQF/Nbtphu3dI2&#10;i2LNK5GGrzr9q7/gq06KNHxXm1eQ7y86HcdxHMfxs0Ek6deeEGc4jyjAcF1hpaKLkG6ZCjUVZ6yn&#10;UGNfnHk2u47jOL42a+JxfF4QJhRk5tszFWemWCJTrJnCjFButlNxpmxlFFyMK7xUiDEOrUdef48G&#10;ccaQHw7292gUaTi4cGDhf5XuLzodx3Ecx/Gr4G2aCjWILYgriCmi4MLXsxFaFFtMhwo5poHiDHWB&#10;epRDpOHcs9l0HMfxtVkTj+PzwgFgE1cUVBA6FDlkCiSUqahi+sZTvm3aLuUs2zzYbCltFyjn150q&#10;1CjSzDdpOLD4Vaf7LZrjOI7jOH4VnDk4e3AG4Y1ezmkVWRRaOKsotPh2DGmWmW/SgIKO8JcsrUd5&#10;fofv3hw+juPPY008js8Lv7WyCSeIHYobfi0IEDV8E4W8TSipKGL+LMe12NbWnmXMb7+mfQu0w1gU&#10;afjRYEQa//Q2ByN+RO9EmuM4juM4fiUIJZzPOIdwHuE/jhBREFp8M6Zv0UgFGc4yYHmwHGmEnHlo&#10;h2va57dwOPdsNh3HcXxd1sTj+LxwEECoUISR/8vf+FUgRAxC4Ed2ETbIr3Djmyltz2vzLOd1y7V8&#10;yxrf8srMQ4iZtDzQpyKNf9mJgwqvGft7NCfSHMdxHMfxq+EMwlmEN1z83RhFF0QW36QR0hVgFGa4&#10;Nk1ax7dpKEsfJ9Icx/HnsSYex+emH9Z83Qf83xXoB70f7pRB1AD+KhIgdBTTzVPgQfgB4lMAarli&#10;vnnWt62JIpMo4CgEKTAh0FCefv3LTn4v2z+9fa/+HsdxHMfxq+H8wY8Jcx7pX33yrZqe1aBCTCGP&#10;M1zLUrfnPdrjjR1+i2+z5TiO4+uyJh7H5wYhgh+qE/7XZoPXbgEBg//V4cDga7hP+D8/Hiq2V28V&#10;gJrmoQIaBw4UHi4qFpUKRBuKQYRcU4c2sQObGZ8izTZnx3Ecx3EcvwKFGn6nBqHG85RnoobF8xR5&#10;PUtxXcjj/HNfdzqO489kTTyOPw/+d+cJvh7EgWLC96v58Od/aSoKcfCoEMQhBCFIEEwEYUhxSCoI&#10;SYUhDzOiGDQhz/q062/SbOM/juM4juP4VXC24vzkDwpzxpmCS4WZKciY5n9w+Z9chKT7n1Sc1bb+&#10;j+M4vi5r4nEc38MmBJUnQQg40DyJQr4ZxIGnkKZohEhDH5tdx3Ecx3Ecvwr/8hP/gcVbL/znEuLK&#10;JsY0rVSc8e1jRRqEH85QW9/HcRxflzXxOI6vwhSATqA5juM4juMzwX9C8Z9KvPnCm8AILL5BU5Gm&#10;b8wo0DStedSjvXuD+DiOP4818TiO4ziO4ziO48fAWzX9QWG/3o1oo1CjCCNToJkiDfVpc+vvOI7j&#10;67ImHsdxHMdxHMdx/Fh484WvZyPW8Pt8/h6fX4NCiPlXf7MJNn4NirIIPLS19XMcx/F1WROP4ziO&#10;4ziO4zh+PPyODG/A+Fs1CDX+Xo1fc6pAU6HGfEQa3qbhjzRsfRzHcXxd1sTjOI7jOI7jOI6fA0IN&#10;fxyBP37AWzX8vgxCTb/6VMHGt2u4No9y/OWorf3jOI6vy5p4HMdxHMdxHMfx8/CvP82vP/lWTQUb&#10;+C//wq9BcU0eb+JsbR/HcXxd1sTjOI7jOI7jOI6fC3+VEqGGrz/xF6D4+hLCi2/W+MPCvDnjGzWG&#10;CDUIO1u7x3EcX5c18TiO4ziO4ziO49fgWzV8BYo3a/i9Gr7KVLFmfv2JkPytveM4jq/Lmngcx3Ec&#10;x3Ecx/Fr4c0af68GsYY3a/qbNX79SaHmRJrjOP481sTjOI7jOI7jOI7fg2LNv/MXiDV8FWoTak6k&#10;OY7jz2NNPI7jOI7jOI7j+P3wNSjEGv9k9//hL/xz3febNMdx/HmsicdxHMdxHMdxHJ8HhBreqPG3&#10;avidmvvrTsdx/HmsicdxHMdxHMdxHJ8HflwYoca/BIVAg2CzlT2O4/i6rInHcRzHcRzHcRyfB36n&#10;pj8srFizlT2O4/i6rInHcRzHcRzHcRyfF39YeMs7juP4uqyJx3Ecx3Ecx3Ecx3Ecx69lTTyO4ziO&#10;4ziO4ziO4zh+LWvicRzHcRzHcRzHcRzH8WtZE4/jOI7jOI7jOI7jOI5fy5p4HMdxHMdxHMdxHMdx&#10;/FrWxOM4juM4juM4juM4juPXsiYex3Ecx3Ecx3Ecx3Ecv5Y18TiO4ziO4ziO4ziO4/i1rInHcRzH&#10;cRzHcRzHcRzHr2VNPI7jOI7jOI7jOI7jOH4ta+JxHMdxHMdxHMdxHMfxa1kTj+M4juM4juM4juM4&#10;jl/LmniE+3f/7t/9+6f+256Jx3Ecx3Ecx3H8NNbEI/z/HJX/2V/8z//if/EX/8u/+V/9xb/zF//r&#10;v/h3/+Z/8xf/27/49/7if/c3//5f/Ad/8R/+xX/0N//x/7cde2yWZcnCAPwfxrZt27Zt27Zt27Zt&#10;27a5x54774nI7sjoWNVd90bv2hNdT554Yq98V36r7uw6K44UR46jNEeNo8XR4xjNMeNYcew4TnPc&#10;OF4cP04QJ2xOFCeOk8RJm5PFyeMUccrmVHHqOE2ctjldnD7OEGdszhRnjrPEWZuzxdnjHHHO5lxx&#10;7jhPnLc5X5w/LhAXjAs1F46LxEXjYs3F4xJxybhUc+m4TFw2LtdcPq4QV4wrNVeOq8RV42rN1eMa&#10;cc24VnPtuE5cN67XXD9uEDeMG8WNm5vETeNmcfPmFnHLuFXcurlN3DZuF7dv7hB3jDvFnZu7xF3j&#10;bnH35h5xz7hX3Lu5T9w37hf3bx4QD4wHxYPjIc1D42Hx8HhE88h4VDw6HtM8Nh4Xj48nNE+MJ8WT&#10;4ynNU+Np8fR4RvPMeFY8O57TPDeeF8+PF8QLmxfFi+Ml8dLmZfHyeEW8snlVvDpeE69tXhevjzfE&#10;G5s3xZvjLfHW5m3x9nhHvLN5V7w73hPvbd4X748PxAfjQ82H4yPx0fhY8/H4RHwyPtV8Oj4Tn43P&#10;NZ+PL8QX40vNl+Mr8dX4WvP1+EZ8M77VfDu+E9+N7zXfjx/ED+NH8ePmJ/HT+Fn8vPlF/DJ+Fb9u&#10;fhO/jd/F75u9+EP8Mf7U/Dn+En+NvzV/j3/EP+Nfzb/jP/HfaP+Wdx8AADCVMqSz/I+KIY0hjSGN&#10;IY0hDQAAsH/KkM7yPyqGNIY0hjSGNIY0ADBrfh9h3ia4A8qQzvIhGNIY0hjSGNIY0gDArPl9hHmb&#10;4A4oQzrLh2BIY0hjSGNIY0gDALPm9xHmbYI7oAzpLB+CIY0hjSGNIY0hDQDMmt9HmLcJ7oAypLN8&#10;CIY0hjSGNIY0hjQAMGt+H2HeJrgDypDO8iEY0hjSGNIY0hjSAMCsWZZlVXfDFpUhneVDMKQxpDGk&#10;MaQxpAGAWfP7CPM2wR1QhnSWD8GQxpDGkMaQxpAGAGbN7yPM2wR3QBnSWT4EQxpDGkMaQxpDGgCY&#10;Nb+PMG8T3AFlSGf5EAxpDGkMaQxpDGkAYNb8PsK8TXAHlCEdy7Ksua7qTgQAAPZNGQIAAAAwrTIE&#10;AAAAYFplCAAAAMC0yhAAAACAaZUhAAAAANMqQwAAAACmVYYAAAAATKsMAQAAAJhWGe6M1bXN/tDq&#10;z/TW9QC2ZXWt6y1Wf2bVan919b3KmDMAAPtpdW27D1tUhjuh+vL0WV9XWV+vy3pD/aEcYJuqu6bK&#10;euv6i9Xv+/5QtrBYVQ8AYArVu0if9XWV9fW6DLakDHdC9cXps76usr5el/WG+kM5wDZVd02V9db1&#10;F6vf9/2hbGGxqh4AwBSqd5E+6+sq6+t1GWxJGe6E6ovTZ31dZX29LutV/SoD2A/VfVNlvaH+Il/8&#10;Xa3XZX2++AsAcBCqd5E+6+sq6+t1GWxJGe6sTV+mdf11vUOqfpUBTGXTHbSuv+gt/q7W67I+X/wF&#10;APh/0b+f9HWV9XWV9XWVra7VbHEOmjLcSZu+AEP9xap6verM6lrtA+yHxap6vaEzfT5Uj836GgDg&#10;oK2+m6zuV7O+rrK+rrK+HrNn9spw52z64G/qH7LuTNUbmwHsl3V3ztjeUD0262sAgINUvZdsyvq6&#10;yvq6yvp6zJ7ZK8OdsulDv6nfGzpb5WMzgP00dO+Mzat9v/reor9uDwBwEIbeSaq8z/q6yvq6yvp6&#10;zJ7ZK8OdsulDv6nfGzpb5WMzgP00dO+MzVf3vaq3mq3uAQAOwtA7SZX3WV9XWV9XWV+P2TN7Zbgz&#10;Nn3g1/Wr3thsKK8ygG2p7pix2VBeZUP52AwAYErr3keqXp/1dZX1dZX19Zg9s1eGO2HTh/2I9Mdm&#10;Q3mVAWxLdceMzRb50KrOVtnQWj0LADCFTe8hVb/P+rrK+rrK+nrMntkrw52w6cN+RPpjs6G8ygC2&#10;pbpjxmZDqrNVNuTwnAUA2LZN7yJVv8/6eihbt+/rMXtmrwx3wtAa26/O9L3+TJUfsrqqMwDbtLqG&#10;zlR5ZfXs6n6Tw3seAGCbhta6M31vTH/dmb4es2f2yhAAAACAaZUhAAAAANMqQwAAAACmVYYAAAAA&#10;TKsMAQAAAJhWGQIAAAAwrTIEAAAAYFplCAAAAMC0yhAAAACAaZUhAAAAANMqQwAAAACmVYYAAAAA&#10;TGlvb+8wAAAAAA6WIQ0AAADAgds77H/DbfupICcoXgAAAABJRU5ErkJgglBLAwQUAAYACAAAACEA&#10;uR83QtwAAAAFAQAADwAAAGRycy9kb3ducmV2LnhtbEyPQUvDQBCF74L/YRnBm91Nq6Ixm1KKeiqC&#10;rSDepsk0Cc3Ohuw2Sf+9oxe9PHi84b1vsuXkWjVQHxrPFpKZAUVc+LLhysLH7uXmAVSIyCW2nsnC&#10;mQIs88uLDNPSj/xOwzZWSko4pGihjrFLtQ5FTQ7DzHfEkh187zCK7Std9jhKuWv13Jh77bBhWaix&#10;o3VNxXF7chZeRxxXi+R52BwP6/PX7u7tc5OQtddX0+oJVKQp/h3DD76gQy5Me3/iMqjWgjwSf1Wy&#10;x9u52L2FhTEGdJ7p//T5NwAAAP//AwBQSwECLQAUAAYACAAAACEA5IuyvA0BAAATAgAAEwAAAAAA&#10;AAAAAAAAAAAAAAAAW0NvbnRlbnRfVHlwZXNdLnhtbFBLAQItABQABgAIAAAAIQA4/SH/1gAAAJQB&#10;AAALAAAAAAAAAAAAAAAAAD4BAABfcmVscy8ucmVsc1BLAQItABQABgAIAAAAIQDiTlbufwYAAGQc&#10;AAAOAAAAAAAAAAAAAAAAAD0CAABkcnMvZTJvRG9jLnhtbFBLAQItABQABgAIAAAAIQBi6+oa0AAA&#10;ACkCAAAZAAAAAAAAAAAAAAAAAOgIAABkcnMvX3JlbHMvZTJvRG9jLnhtbC5yZWxzUEsBAi0ACgAA&#10;AAAAAAAhAJgZ+IL06AAA9OgAABQAAAAAAAAAAAAAAAAA7wkAAGRycy9tZWRpYS9pbWFnZTMuUE5H&#10;UEsBAi0ACgAAAAAAAAAhADKeEumxIwEAsSMBABQAAAAAAAAAAAAAAAAAFfMAAGRycy9tZWRpYS9p&#10;bWFnZTIuUE5HUEsBAi0ACgAAAAAAAAAhAHjCt3SH2wMAh9sDABQAAAAAAAAAAAAAAAAA+BYCAGRy&#10;cy9tZWRpYS9pbWFnZTEuUE5HUEsBAi0AFAAGAAgAAAAhALkfN0LcAAAABQEAAA8AAAAAAAAAAAAA&#10;AAAAsfIFAGRycy9kb3ducmV2LnhtbFBLBQYAAAAACAAIAAACAAC68wUAAAA=&#10;">
                <v:group id="グループ化 43" o:spid="_x0000_s1027" style="position:absolute;width:56654;height:16200" coordsize="56654,1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コンテンツ プレースホルダー 4" o:spid="_x0000_s1028" type="#_x0000_t75" alt="テレビゲームの一場面&#10;&#10;低い精度で自動的に生成された説明" style="position:absolute;left:17707;width:22070;height:1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WRpwgAAANsAAAAPAAAAZHJzL2Rvd25yZXYueG1sRI9Ba8JA&#10;FITvBf/D8gRvdZMiRaKrqFDqwUtTDx6f2Wc2mH0bsq8a/71bKPQ4zMw3zHI9+FbdqI9NYAP5NANF&#10;XAXbcG3g+P3xOgcVBdliG5gMPCjCejV6WWJhw52/6FZKrRKEY4EGnEhXaB0rRx7jNHTEybuE3qMk&#10;2dfa9nhPcN/qtyx71x4bTgsOO9o5qq7ljzdQ2zI/2+wkh+1nRy6fV1oO0ZjJeNgsQAkN8h/+a++t&#10;gdkMfr+kH6BXTwAAAP//AwBQSwECLQAUAAYACAAAACEA2+H2y+4AAACFAQAAEwAAAAAAAAAAAAAA&#10;AAAAAAAAW0NvbnRlbnRfVHlwZXNdLnhtbFBLAQItABQABgAIAAAAIQBa9CxbvwAAABUBAAALAAAA&#10;AAAAAAAAAAAAAB8BAABfcmVscy8ucmVsc1BLAQItABQABgAIAAAAIQDe/WRpwgAAANsAAAAPAAAA&#10;AAAAAAAAAAAAAAcCAABkcnMvZG93bnJldi54bWxQSwUGAAAAAAMAAwC3AAAA9gIAAAAA&#10;" stroked="t" strokecolor="white [3212]">
                    <v:imagedata r:id="rId11" o:title="テレビゲームの一場面&#10;&#10;低い精度で自動的に生成された説明"/>
                    <v:path arrowok="t"/>
                  </v:shape>
                  <v:shape id="図 45" o:spid="_x0000_s1029" type="#_x0000_t75" style="position:absolute;width:20047;height:162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Ii7xQAAANsAAAAPAAAAZHJzL2Rvd25yZXYueG1sRI9Ba8JA&#10;FITvhf6H5RW81Y1iW01dRUSxBw9qte3xkX1mg9m3Ibsm8d+7hUKPw8x8w0znnS1FQ7UvHCsY9BMQ&#10;xJnTBecKjp/r5zEIH5A1lo5JwY08zGePD1NMtWt5T80h5CJC2KeowIRQpVL6zJBF33cVcfTOrrYY&#10;oqxzqWtsI9yWcpgkr9JiwXHBYEVLQ9nlcLUKJqvd6Wdx4dGwvb3J5Mt8N1veKNV76hbvIAJ14T/8&#10;1/7QCkYv8Psl/gA5uwMAAP//AwBQSwECLQAUAAYACAAAACEA2+H2y+4AAACFAQAAEwAAAAAAAAAA&#10;AAAAAAAAAAAAW0NvbnRlbnRfVHlwZXNdLnhtbFBLAQItABQABgAIAAAAIQBa9CxbvwAAABUBAAAL&#10;AAAAAAAAAAAAAAAAAB8BAABfcmVscy8ucmVsc1BLAQItABQABgAIAAAAIQC64Ii7xQAAANsAAAAP&#10;AAAAAAAAAAAAAAAAAAcCAABkcnMvZG93bnJldi54bWxQSwUGAAAAAAMAAwC3AAAA+QIAAAAA&#10;" stroked="t" strokecolor="white [3212]">
                    <v:imagedata r:id="rId12" o:title=""/>
                    <v:path arrowok="t"/>
                  </v:shape>
                  <v:shape id="コンテンツ プレースホルダー 7" o:spid="_x0000_s1030" type="#_x0000_t75" style="position:absolute;left:36404;width:20250;height:162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/I8xAAAANsAAAAPAAAAZHJzL2Rvd25yZXYueG1sRI9Ba8JA&#10;FITvhf6H5RW86cZaRFI3oRQUsSIYpb0+sq+b0OzbkF1j/PeuIPQ4zMw3zDIfbCN66nztWMF0koAg&#10;Lp2u2Sg4HVfjBQgfkDU2jknBlTzk2fPTElPtLnygvghGRAj7FBVUIbSplL6syKKfuJY4er+usxii&#10;7IzUHV4i3DbyNUnm0mLNcaHClj4rKv+Ks1WAvfnar2ff27AzbbO+nn6mq2Km1Ohl+HgHEWgI/+FH&#10;e6MVvM3h/iX+AJndAAAA//8DAFBLAQItABQABgAIAAAAIQDb4fbL7gAAAIUBAAATAAAAAAAAAAAA&#10;AAAAAAAAAABbQ29udGVudF9UeXBlc10ueG1sUEsBAi0AFAAGAAgAAAAhAFr0LFu/AAAAFQEAAAsA&#10;AAAAAAAAAAAAAAAAHwEAAF9yZWxzLy5yZWxzUEsBAi0AFAAGAAgAAAAhADGj8jzEAAAA2wAAAA8A&#10;AAAAAAAAAAAAAAAABwIAAGRycy9kb3ducmV2LnhtbFBLBQYAAAAAAwADALcAAAD4AgAAAAA=&#10;" stroked="t" strokecolor="white [3212]">
                    <v:imagedata r:id="rId13" o:title=""/>
                    <v:path arrowok="t"/>
                  </v:shape>
                </v:group>
                <v:line id="直線コネクタ 47" o:spid="_x0000_s1031" style="position:absolute;flip:x;visibility:visible;mso-wrap-style:square" from="5132,4862" to="26639,7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UjQxgAAANsAAAAPAAAAZHJzL2Rvd25yZXYueG1sRI9Pa8JA&#10;FMTvgt9heYVeim4aJLXRVWxBkCoF/1x6e2SfSWj2bdjdmPTbdwsFj8PM/IZZrgfTiBs5X1tW8DxN&#10;QBAXVtdcKrict5M5CB+QNTaWScEPeVivxqMl5tr2fKTbKZQiQtjnqKAKoc2l9EVFBv3UtsTRu1pn&#10;METpSqkd9hFuGpkmSSYN1hwXKmzpvaLi+9SZSPlsMnPsXrPZW1o8fQ3Zvv847JV6fBg2CxCBhnAP&#10;/7d3WsHsBf6+xB8gV78AAAD//wMAUEsBAi0AFAAGAAgAAAAhANvh9svuAAAAhQEAABMAAAAAAAAA&#10;AAAAAAAAAAAAAFtDb250ZW50X1R5cGVzXS54bWxQSwECLQAUAAYACAAAACEAWvQsW78AAAAVAQAA&#10;CwAAAAAAAAAAAAAAAAAfAQAAX3JlbHMvLnJlbHNQSwECLQAUAAYACAAAACEAoilI0MYAAADbAAAA&#10;DwAAAAAAAAAAAAAAAAAHAgAAZHJzL2Rvd25yZXYueG1sUEsFBgAAAAADAAMAtwAAAPoCAAAAAA==&#10;" strokecolor="yellow" strokeweight="1pt"/>
                <v:line id="直線コネクタ 48" o:spid="_x0000_s1032" style="position:absolute;flip:x;visibility:visible;mso-wrap-style:square" from="5420,5682" to="26639,1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tyixQAAANsAAAAPAAAAZHJzL2Rvd25yZXYueG1sRI/BasJA&#10;EIbvgu+wjNCL1I0ioU1dRQuFUkXQevE2ZKdJMDsbsqtJ3945CB6Hf/5v5luselerG7Wh8mxgOklA&#10;EefeVlwYOP1+vb6BChHZYu2ZDPxTgNVyOFhgZn3HB7odY6EEwiFDA2WMTaZ1yEtyGCa+IZbsz7cO&#10;o4xtoW2LncBdrWdJkmqHFcuFEhv6LCm/HK9OKPs6dYfrezrfzPLxuU+33c9ua8zLqF9/gIrUx+fy&#10;o/1tDczlWXERD9DLOwAAAP//AwBQSwECLQAUAAYACAAAACEA2+H2y+4AAACFAQAAEwAAAAAAAAAA&#10;AAAAAAAAAAAAW0NvbnRlbnRfVHlwZXNdLnhtbFBLAQItABQABgAIAAAAIQBa9CxbvwAAABUBAAAL&#10;AAAAAAAAAAAAAAAAAB8BAABfcmVscy8ucmVsc1BLAQItABQABgAIAAAAIQDTttyixQAAANsAAAAP&#10;AAAAAAAAAAAAAAAAAAcCAABkcnMvZG93bnJldi54bWxQSwUGAAAAAAMAAwC3AAAA+QIAAAAA&#10;" strokecolor="yellow" strokeweight="1pt"/>
                <v:line id="直線コネクタ 49" o:spid="_x0000_s1033" style="position:absolute;visibility:visible;mso-wrap-style:square" from="29243,4574" to="41822,6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mZ1xAAAANsAAAAPAAAAZHJzL2Rvd25yZXYueG1sRI/dasJA&#10;FITvC32H5RR6p7uKWE1dRZSWYkHwB7w9Zk+TYPZsyK4meXtXEHo5zMw3zGzR2lLcqPaFYw2DvgJB&#10;nDpTcKbhePjqTUD4gGywdEwaOvKwmL++zDAxruEd3fYhExHCPkENeQhVIqVPc7Lo+64ijt6fqy2G&#10;KOtMmhqbCLelHCo1lhYLjgs5VrTKKb3sr1bD+ft6UvL3o/K77aYZlapL7brT+v2tXX6CCNSG//Cz&#10;/WM0jKbw+BJ/gJzfAQAA//8DAFBLAQItABQABgAIAAAAIQDb4fbL7gAAAIUBAAATAAAAAAAAAAAA&#10;AAAAAAAAAABbQ29udGVudF9UeXBlc10ueG1sUEsBAi0AFAAGAAgAAAAhAFr0LFu/AAAAFQEAAAsA&#10;AAAAAAAAAAAAAAAAHwEAAF9yZWxzLy5yZWxzUEsBAi0AFAAGAAgAAAAhAL1GZnXEAAAA2wAAAA8A&#10;AAAAAAAAAAAAAAAABwIAAGRycy9kb3ducmV2LnhtbFBLBQYAAAAAAwADALcAAAD4AgAAAAA=&#10;" strokecolor="yellow" strokeweight="1pt"/>
                <v:line id="直線コネクタ 50" o:spid="_x0000_s1034" style="position:absolute;visibility:visible;mso-wrap-style:square" from="29243,5354" to="42791,9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Vk1wQAAANsAAAAPAAAAZHJzL2Rvd25yZXYueG1sRE9ba8Iw&#10;FH4f+B/CEXybyYZO6ZqKOBTZQPACvh6bs7asOSlNtO2/Xx4Ge/z47umqt7V4UOsrxxpepgoEce5M&#10;xYWGy3n7vAThA7LB2jFpGMjDKhs9pZgY1/GRHqdQiBjCPkENZQhNIqXPS7Lop64hjty3ay2GCNtC&#10;mha7GG5r+arUm7RYcWwosaFNSfnP6W413Hb3q5Jfi8YfD5/drFZDbj8GrSfjfv0OIlAf/sV/7r3R&#10;MI/r45f4A2T2CwAA//8DAFBLAQItABQABgAIAAAAIQDb4fbL7gAAAIUBAAATAAAAAAAAAAAAAAAA&#10;AAAAAABbQ29udGVudF9UeXBlc10ueG1sUEsBAi0AFAAGAAgAAAAhAFr0LFu/AAAAFQEAAAsAAAAA&#10;AAAAAAAAAAAAHwEAAF9yZWxzLy5yZWxzUEsBAi0AFAAGAAgAAAAhAKmlWTXBAAAA2wAAAA8AAAAA&#10;AAAAAAAAAAAABwIAAGRycy9kb3ducmV2LnhtbFBLBQYAAAAAAwADALcAAAD1AgAAAAA=&#10;" strokecolor="yellow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0" o:spid="_x0000_s1035" type="#_x0000_t202" style="position:absolute;left:118;top:1839;width:623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1A3B332D" w14:textId="77777777" w:rsidR="00F01147" w:rsidRDefault="00F01147" w:rsidP="00F01147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color w:val="FFFFFF" w:themeColor="background1"/>
                            <w:kern w:val="24"/>
                          </w:rPr>
                          <w:t>Mesial</w:t>
                        </w:r>
                      </w:p>
                    </w:txbxContent>
                  </v:textbox>
                </v:shape>
                <v:shape id="テキスト ボックス 51" o:spid="_x0000_s1036" type="#_x0000_t202" style="position:absolute;left:36475;top:1818;width:564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6C2716B8" w14:textId="77777777" w:rsidR="00F01147" w:rsidRDefault="00F01147" w:rsidP="00F01147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color w:val="FFFFFF" w:themeColor="background1"/>
                            <w:kern w:val="24"/>
                          </w:rPr>
                          <w:t>Distal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7F149C" w14:textId="08217013" w:rsidR="005600BB" w:rsidRPr="0012391A" w:rsidRDefault="005600BB" w:rsidP="005600BB">
      <w:r>
        <w:rPr>
          <w:rFonts w:eastAsia="Yu Mincho" w:cs="Times New Roman"/>
          <w:b/>
          <w:color w:val="000000" w:themeColor="text1"/>
          <w:lang w:eastAsia="ja-JP"/>
        </w:rPr>
        <w:t>(B)</w:t>
      </w:r>
      <w:r w:rsidR="0012391A">
        <w:rPr>
          <w:rFonts w:eastAsia="Yu Mincho" w:cs="Times New Roman"/>
          <w:color w:val="000000" w:themeColor="text1"/>
          <w:lang w:eastAsia="ja-JP"/>
        </w:rPr>
        <w:t xml:space="preserve"> </w:t>
      </w:r>
      <w:r w:rsidR="00102A0C">
        <w:rPr>
          <w:rFonts w:eastAsia="Yu Mincho" w:cs="Times New Roman"/>
          <w:color w:val="000000" w:themeColor="text1"/>
          <w:lang w:eastAsia="ja-JP"/>
        </w:rPr>
        <w:t>Distance from CEJ to AB</w:t>
      </w:r>
    </w:p>
    <w:p w14:paraId="6017ED99" w14:textId="2E9F0B8B" w:rsidR="005600BB" w:rsidRPr="00C36DF3" w:rsidRDefault="00F01147" w:rsidP="00C36DF3">
      <w:r w:rsidRPr="00F01147">
        <w:rPr>
          <w:noProof/>
          <w:lang w:eastAsia="ja-JP"/>
        </w:rPr>
        <w:drawing>
          <wp:inline distT="0" distB="0" distL="0" distR="0" wp14:anchorId="268A949C" wp14:editId="2D73F898">
            <wp:extent cx="3877647" cy="1674220"/>
            <wp:effectExtent l="0" t="0" r="8890" b="254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77647" cy="167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6D382" w14:textId="7B9E9E02" w:rsidR="008774E5" w:rsidRPr="007A7D51" w:rsidRDefault="00D87BDD" w:rsidP="00C36DF3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  <w:r w:rsidR="008774E5" w:rsidRPr="007A7D51">
        <w:rPr>
          <w:b/>
        </w:rPr>
        <w:lastRenderedPageBreak/>
        <w:t>Supplementary Table 1.</w:t>
      </w:r>
    </w:p>
    <w:p w14:paraId="716BBF31" w14:textId="77777777" w:rsidR="008774E5" w:rsidRPr="00884F3B" w:rsidRDefault="008774E5" w:rsidP="008774E5">
      <w:pPr>
        <w:rPr>
          <w:rFonts w:cs="Times New Roman"/>
          <w:color w:val="000000" w:themeColor="text1"/>
          <w:lang w:val="en-GB"/>
        </w:rPr>
      </w:pPr>
      <w:r w:rsidRPr="00884F3B">
        <w:rPr>
          <w:rFonts w:eastAsia="Calibri" w:cs="Times New Roman"/>
          <w:color w:val="000000" w:themeColor="text1"/>
          <w:lang w:val="en-GB"/>
        </w:rPr>
        <w:t>Primer sequence used for quantitative RT-PCR</w:t>
      </w:r>
    </w:p>
    <w:tbl>
      <w:tblPr>
        <w:tblW w:w="9901" w:type="dxa"/>
        <w:tblInd w:w="113" w:type="dxa"/>
        <w:tblLook w:val="04A0" w:firstRow="1" w:lastRow="0" w:firstColumn="1" w:lastColumn="0" w:noHBand="0" w:noVBand="1"/>
      </w:tblPr>
      <w:tblGrid>
        <w:gridCol w:w="1999"/>
        <w:gridCol w:w="3827"/>
        <w:gridCol w:w="4075"/>
      </w:tblGrid>
      <w:tr w:rsidR="008774E5" w:rsidRPr="00884F3B" w14:paraId="6F8FB034" w14:textId="77777777" w:rsidTr="008C6E9D">
        <w:trPr>
          <w:trHeight w:val="280"/>
        </w:trPr>
        <w:tc>
          <w:tcPr>
            <w:tcW w:w="1999" w:type="dxa"/>
            <w:tcBorders>
              <w:top w:val="single" w:sz="12" w:space="0" w:color="000000" w:themeColor="text1"/>
              <w:left w:val="single" w:sz="12" w:space="0" w:color="000000" w:themeColor="text1"/>
              <w:bottom w:val="double" w:sz="12" w:space="0" w:color="000000" w:themeColor="text1"/>
              <w:right w:val="single" w:sz="12" w:space="0" w:color="000000" w:themeColor="text1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D929F81" w14:textId="77777777" w:rsidR="008774E5" w:rsidRPr="00003E07" w:rsidRDefault="008774E5" w:rsidP="003C4101">
            <w:pPr>
              <w:snapToGrid w:val="0"/>
              <w:spacing w:line="400" w:lineRule="exact"/>
              <w:ind w:rightChars="15" w:right="36"/>
              <w:jc w:val="center"/>
              <w:rPr>
                <w:rFonts w:eastAsia="SimSun" w:cs="Times New Roman"/>
                <w:b/>
                <w:bCs/>
                <w:color w:val="000000" w:themeColor="text1"/>
              </w:rPr>
            </w:pPr>
            <w:bookmarkStart w:id="0" w:name="_Hlk536310533"/>
            <w:r w:rsidRPr="00003E07">
              <w:rPr>
                <w:rFonts w:eastAsia="SimSun" w:cs="Times New Roman"/>
                <w:b/>
                <w:bCs/>
                <w:color w:val="000000" w:themeColor="text1"/>
              </w:rPr>
              <w:t>Gene</w:t>
            </w:r>
          </w:p>
        </w:tc>
        <w:tc>
          <w:tcPr>
            <w:tcW w:w="3827" w:type="dxa"/>
            <w:tcBorders>
              <w:top w:val="single" w:sz="12" w:space="0" w:color="000000" w:themeColor="text1"/>
              <w:left w:val="single" w:sz="12" w:space="0" w:color="000000" w:themeColor="text1"/>
              <w:bottom w:val="double" w:sz="12" w:space="0" w:color="000000" w:themeColor="text1"/>
              <w:right w:val="single" w:sz="12" w:space="0" w:color="000000" w:themeColor="text1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CFDF680" w14:textId="77777777" w:rsidR="008774E5" w:rsidRPr="00003E07" w:rsidRDefault="008774E5" w:rsidP="003C4101">
            <w:pPr>
              <w:snapToGrid w:val="0"/>
              <w:spacing w:line="400" w:lineRule="exact"/>
              <w:jc w:val="center"/>
              <w:rPr>
                <w:rFonts w:eastAsia="SimSun" w:cs="Times New Roman"/>
                <w:b/>
                <w:bCs/>
                <w:color w:val="000000" w:themeColor="text1"/>
              </w:rPr>
            </w:pPr>
            <w:r w:rsidRPr="00003E07">
              <w:rPr>
                <w:rFonts w:eastAsia="SimSun" w:cs="Times New Roman"/>
                <w:b/>
                <w:bCs/>
                <w:color w:val="000000" w:themeColor="text1"/>
              </w:rPr>
              <w:t>F</w:t>
            </w:r>
            <w:r w:rsidRPr="00003E07">
              <w:rPr>
                <w:rFonts w:eastAsia="SimSun" w:cs="Times New Roman"/>
                <w:b/>
                <w:color w:val="000000" w:themeColor="text1"/>
              </w:rPr>
              <w:t>orward primer</w:t>
            </w:r>
          </w:p>
        </w:tc>
        <w:tc>
          <w:tcPr>
            <w:tcW w:w="4075" w:type="dxa"/>
            <w:tcBorders>
              <w:top w:val="single" w:sz="12" w:space="0" w:color="000000" w:themeColor="text1"/>
              <w:left w:val="single" w:sz="12" w:space="0" w:color="000000" w:themeColor="text1"/>
              <w:bottom w:val="double" w:sz="12" w:space="0" w:color="000000" w:themeColor="text1"/>
              <w:right w:val="single" w:sz="12" w:space="0" w:color="000000" w:themeColor="text1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5E64FCA" w14:textId="77777777" w:rsidR="008774E5" w:rsidRPr="00003E07" w:rsidRDefault="008774E5" w:rsidP="003C4101">
            <w:pPr>
              <w:snapToGrid w:val="0"/>
              <w:spacing w:line="400" w:lineRule="exact"/>
              <w:jc w:val="center"/>
              <w:rPr>
                <w:rFonts w:eastAsia="SimSun" w:cs="Times New Roman"/>
                <w:b/>
                <w:bCs/>
                <w:color w:val="000000" w:themeColor="text1"/>
              </w:rPr>
            </w:pPr>
            <w:r w:rsidRPr="00003E07">
              <w:rPr>
                <w:rFonts w:eastAsia="SimSun" w:cs="Times New Roman"/>
                <w:b/>
                <w:bCs/>
                <w:color w:val="000000" w:themeColor="text1"/>
              </w:rPr>
              <w:t>R</w:t>
            </w:r>
            <w:r w:rsidRPr="00003E07">
              <w:rPr>
                <w:rFonts w:eastAsia="SimSun" w:cs="Times New Roman"/>
                <w:b/>
                <w:color w:val="000000" w:themeColor="text1"/>
              </w:rPr>
              <w:t>everse primer</w:t>
            </w:r>
          </w:p>
        </w:tc>
      </w:tr>
      <w:tr w:rsidR="008774E5" w:rsidRPr="00884F3B" w14:paraId="0CB8CC96" w14:textId="77777777" w:rsidTr="008C6E9D">
        <w:trPr>
          <w:trHeight w:val="300"/>
        </w:trPr>
        <w:tc>
          <w:tcPr>
            <w:tcW w:w="1999" w:type="dxa"/>
            <w:tcBorders>
              <w:top w:val="double" w:sz="12" w:space="0" w:color="000000" w:themeColor="text1"/>
              <w:left w:val="single" w:sz="12" w:space="0" w:color="000000" w:themeColor="text1"/>
              <w:bottom w:val="single" w:sz="8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</w:tcPr>
          <w:p w14:paraId="7667A117" w14:textId="0B578ED0" w:rsidR="008774E5" w:rsidRPr="003C4101" w:rsidRDefault="008774E5" w:rsidP="003C4101">
            <w:pPr>
              <w:snapToGrid w:val="0"/>
              <w:spacing w:line="400" w:lineRule="exact"/>
              <w:ind w:rightChars="15" w:right="36"/>
              <w:jc w:val="center"/>
              <w:rPr>
                <w:rFonts w:eastAsia="SimSun" w:cs="Times New Roman"/>
                <w:b/>
                <w:color w:val="000000" w:themeColor="text1"/>
                <w:sz w:val="22"/>
              </w:rPr>
            </w:pPr>
            <w:r w:rsidRPr="003C4101">
              <w:rPr>
                <w:rFonts w:eastAsia="MS PMincho" w:cs="Times New Roman"/>
                <w:b/>
                <w:i/>
                <w:iCs/>
                <w:color w:val="000000" w:themeColor="text1"/>
                <w:sz w:val="22"/>
                <w:szCs w:val="18"/>
              </w:rPr>
              <w:t>human RANKL</w:t>
            </w:r>
          </w:p>
        </w:tc>
        <w:tc>
          <w:tcPr>
            <w:tcW w:w="3827" w:type="dxa"/>
            <w:tcBorders>
              <w:top w:val="double" w:sz="12" w:space="0" w:color="000000" w:themeColor="text1"/>
              <w:left w:val="single" w:sz="12" w:space="0" w:color="000000" w:themeColor="text1"/>
              <w:bottom w:val="single" w:sz="8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</w:tcPr>
          <w:p w14:paraId="009BE645" w14:textId="7925E3E4" w:rsidR="008774E5" w:rsidRPr="00BE7BC8" w:rsidRDefault="008774E5" w:rsidP="003C4101">
            <w:pPr>
              <w:snapToGrid w:val="0"/>
              <w:spacing w:line="400" w:lineRule="exact"/>
              <w:jc w:val="center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BE7BC8">
              <w:rPr>
                <w:color w:val="000000" w:themeColor="text1"/>
                <w:sz w:val="18"/>
                <w:szCs w:val="18"/>
              </w:rPr>
              <w:t>5'-</w:t>
            </w:r>
            <w:r w:rsidRPr="00BE7BC8">
              <w:rPr>
                <w:rStyle w:val="Strong"/>
                <w:rFonts w:cs="Times New Roman"/>
                <w:color w:val="000000" w:themeColor="text1"/>
                <w:sz w:val="18"/>
                <w:szCs w:val="18"/>
              </w:rPr>
              <w:t>AGAGCGCAGATGGATCCTAA</w:t>
            </w:r>
            <w:r w:rsidRPr="00BE7BC8">
              <w:rPr>
                <w:color w:val="000000" w:themeColor="text1"/>
                <w:sz w:val="18"/>
                <w:szCs w:val="18"/>
              </w:rPr>
              <w:t>-3'</w:t>
            </w:r>
          </w:p>
        </w:tc>
        <w:tc>
          <w:tcPr>
            <w:tcW w:w="4075" w:type="dxa"/>
            <w:tcBorders>
              <w:top w:val="double" w:sz="12" w:space="0" w:color="000000" w:themeColor="text1"/>
              <w:left w:val="single" w:sz="12" w:space="0" w:color="000000" w:themeColor="text1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DDA2BB" w14:textId="6D98B94B" w:rsidR="008774E5" w:rsidRPr="00BE7BC8" w:rsidRDefault="008774E5" w:rsidP="003C4101">
            <w:pPr>
              <w:snapToGrid w:val="0"/>
              <w:spacing w:line="400" w:lineRule="exact"/>
              <w:jc w:val="center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BE7BC8">
              <w:rPr>
                <w:color w:val="000000" w:themeColor="text1"/>
                <w:sz w:val="18"/>
                <w:szCs w:val="18"/>
              </w:rPr>
              <w:t>5'-</w:t>
            </w:r>
            <w:r w:rsidRPr="00BE7BC8">
              <w:rPr>
                <w:rStyle w:val="Strong"/>
                <w:rFonts w:cs="Times New Roman"/>
                <w:color w:val="000000" w:themeColor="text1"/>
                <w:sz w:val="18"/>
                <w:szCs w:val="18"/>
              </w:rPr>
              <w:t>TTCCTTTTGCACAGCTCCTT</w:t>
            </w:r>
            <w:r w:rsidRPr="00BE7BC8">
              <w:rPr>
                <w:color w:val="000000" w:themeColor="text1"/>
                <w:sz w:val="18"/>
                <w:szCs w:val="18"/>
              </w:rPr>
              <w:t>-3'</w:t>
            </w:r>
          </w:p>
        </w:tc>
      </w:tr>
      <w:tr w:rsidR="008774E5" w:rsidRPr="00884F3B" w14:paraId="7D3E0C30" w14:textId="77777777" w:rsidTr="003C4101">
        <w:trPr>
          <w:trHeight w:val="300"/>
        </w:trPr>
        <w:tc>
          <w:tcPr>
            <w:tcW w:w="1999" w:type="dxa"/>
            <w:tcBorders>
              <w:top w:val="single" w:sz="8" w:space="0" w:color="auto"/>
              <w:left w:val="single" w:sz="12" w:space="0" w:color="000000" w:themeColor="text1"/>
              <w:bottom w:val="single" w:sz="8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</w:tcPr>
          <w:p w14:paraId="288D3DAE" w14:textId="36BF3D88" w:rsidR="008774E5" w:rsidRPr="003C4101" w:rsidRDefault="008774E5" w:rsidP="003C4101">
            <w:pPr>
              <w:snapToGrid w:val="0"/>
              <w:spacing w:line="400" w:lineRule="exact"/>
              <w:ind w:rightChars="15" w:right="36"/>
              <w:jc w:val="center"/>
              <w:rPr>
                <w:rFonts w:eastAsia="SimSun" w:cs="Times New Roman"/>
                <w:color w:val="000000" w:themeColor="text1"/>
                <w:sz w:val="22"/>
              </w:rPr>
            </w:pPr>
            <w:r w:rsidRPr="003C4101">
              <w:rPr>
                <w:b/>
                <w:i/>
                <w:iCs/>
                <w:color w:val="000000" w:themeColor="text1"/>
                <w:sz w:val="22"/>
                <w:szCs w:val="18"/>
              </w:rPr>
              <w:t>human ATF6</w:t>
            </w:r>
            <w:r w:rsidRPr="003C4101">
              <w:rPr>
                <w:rFonts w:ascii="Symbol" w:hAnsi="Symbol"/>
                <w:b/>
                <w:i/>
                <w:iCs/>
                <w:color w:val="000000" w:themeColor="text1"/>
                <w:sz w:val="22"/>
                <w:szCs w:val="18"/>
              </w:rPr>
              <w:t>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12" w:space="0" w:color="000000" w:themeColor="text1"/>
              <w:bottom w:val="single" w:sz="8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</w:tcPr>
          <w:p w14:paraId="4D8415F9" w14:textId="2E168C5C" w:rsidR="008774E5" w:rsidRPr="00BE7BC8" w:rsidRDefault="008774E5" w:rsidP="003C4101">
            <w:pPr>
              <w:snapToGrid w:val="0"/>
              <w:spacing w:line="400" w:lineRule="exact"/>
              <w:jc w:val="center"/>
              <w:rPr>
                <w:rFonts w:eastAsia="SimSun" w:cs="Times New Roman"/>
                <w:b/>
                <w:color w:val="000000" w:themeColor="text1"/>
                <w:sz w:val="18"/>
                <w:szCs w:val="18"/>
              </w:rPr>
            </w:pPr>
            <w:r w:rsidRPr="00BE7BC8">
              <w:rPr>
                <w:rFonts w:cs="Times New Roman"/>
                <w:b/>
                <w:bCs/>
                <w:sz w:val="18"/>
                <w:szCs w:val="18"/>
              </w:rPr>
              <w:t>5’-CAGCACCTTGTATTCTGGCCT-3</w:t>
            </w:r>
          </w:p>
        </w:tc>
        <w:tc>
          <w:tcPr>
            <w:tcW w:w="4075" w:type="dxa"/>
            <w:tcBorders>
              <w:top w:val="single" w:sz="8" w:space="0" w:color="auto"/>
              <w:left w:val="single" w:sz="12" w:space="0" w:color="000000" w:themeColor="text1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F4BE286" w14:textId="2CEFAE16" w:rsidR="008774E5" w:rsidRPr="00BE7BC8" w:rsidRDefault="008774E5" w:rsidP="003C4101">
            <w:pPr>
              <w:snapToGrid w:val="0"/>
              <w:spacing w:line="400" w:lineRule="exact"/>
              <w:jc w:val="center"/>
              <w:rPr>
                <w:rFonts w:eastAsia="SimSun" w:cs="Times New Roman"/>
                <w:b/>
                <w:color w:val="000000" w:themeColor="text1"/>
                <w:sz w:val="18"/>
                <w:szCs w:val="18"/>
              </w:rPr>
            </w:pPr>
            <w:r w:rsidRPr="00BE7BC8">
              <w:rPr>
                <w:rFonts w:cs="Times New Roman"/>
                <w:b/>
                <w:bCs/>
                <w:sz w:val="18"/>
                <w:szCs w:val="18"/>
              </w:rPr>
              <w:t>5’-CCGTCAAACGGGACATCCT-3’</w:t>
            </w:r>
          </w:p>
        </w:tc>
      </w:tr>
      <w:tr w:rsidR="008774E5" w:rsidRPr="00884F3B" w14:paraId="53966940" w14:textId="77777777" w:rsidTr="003C4101">
        <w:trPr>
          <w:trHeight w:val="300"/>
        </w:trPr>
        <w:tc>
          <w:tcPr>
            <w:tcW w:w="1999" w:type="dxa"/>
            <w:tcBorders>
              <w:top w:val="single" w:sz="8" w:space="0" w:color="auto"/>
              <w:left w:val="single" w:sz="12" w:space="0" w:color="000000" w:themeColor="text1"/>
              <w:bottom w:val="double" w:sz="4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</w:tcPr>
          <w:p w14:paraId="506681A7" w14:textId="098C8E73" w:rsidR="008774E5" w:rsidRPr="003C4101" w:rsidRDefault="008774E5" w:rsidP="003C4101">
            <w:pPr>
              <w:snapToGrid w:val="0"/>
              <w:spacing w:line="400" w:lineRule="exact"/>
              <w:ind w:rightChars="15" w:right="36"/>
              <w:jc w:val="center"/>
              <w:rPr>
                <w:rFonts w:eastAsia="SimSun" w:cs="Times New Roman"/>
                <w:color w:val="000000" w:themeColor="text1"/>
                <w:sz w:val="22"/>
              </w:rPr>
            </w:pPr>
            <w:r w:rsidRPr="003C4101">
              <w:rPr>
                <w:b/>
                <w:i/>
                <w:iCs/>
                <w:color w:val="000000" w:themeColor="text1"/>
                <w:sz w:val="22"/>
                <w:szCs w:val="18"/>
              </w:rPr>
              <w:t>human GAPDH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12" w:space="0" w:color="000000" w:themeColor="text1"/>
              <w:bottom w:val="double" w:sz="4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</w:tcPr>
          <w:p w14:paraId="0788B305" w14:textId="1CA4C029" w:rsidR="008774E5" w:rsidRPr="00BE7BC8" w:rsidRDefault="008774E5" w:rsidP="003C4101">
            <w:pPr>
              <w:snapToGrid w:val="0"/>
              <w:spacing w:line="400" w:lineRule="exact"/>
              <w:jc w:val="center"/>
              <w:rPr>
                <w:rFonts w:eastAsia="SimSun" w:cs="Times New Roman"/>
                <w:b/>
                <w:color w:val="000000" w:themeColor="text1"/>
                <w:sz w:val="18"/>
                <w:szCs w:val="18"/>
              </w:rPr>
            </w:pPr>
            <w:r w:rsidRPr="00BE7BC8">
              <w:rPr>
                <w:b/>
                <w:color w:val="000000" w:themeColor="text1"/>
                <w:sz w:val="18"/>
                <w:szCs w:val="18"/>
              </w:rPr>
              <w:t>5'-ATCAAGAAGGTGGTGAAGCAGG-3'</w:t>
            </w:r>
          </w:p>
        </w:tc>
        <w:tc>
          <w:tcPr>
            <w:tcW w:w="4075" w:type="dxa"/>
            <w:tcBorders>
              <w:top w:val="single" w:sz="8" w:space="0" w:color="auto"/>
              <w:left w:val="single" w:sz="12" w:space="0" w:color="000000" w:themeColor="text1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488802" w14:textId="1B71CDF2" w:rsidR="008774E5" w:rsidRPr="00BE7BC8" w:rsidRDefault="008774E5" w:rsidP="003C4101">
            <w:pPr>
              <w:snapToGrid w:val="0"/>
              <w:spacing w:line="400" w:lineRule="exact"/>
              <w:jc w:val="center"/>
              <w:rPr>
                <w:rFonts w:eastAsia="SimSun" w:cs="Times New Roman"/>
                <w:b/>
                <w:color w:val="000000" w:themeColor="text1"/>
                <w:sz w:val="18"/>
                <w:szCs w:val="18"/>
              </w:rPr>
            </w:pPr>
            <w:r w:rsidRPr="00BE7BC8">
              <w:rPr>
                <w:b/>
                <w:color w:val="000000" w:themeColor="text1"/>
                <w:sz w:val="18"/>
                <w:szCs w:val="18"/>
              </w:rPr>
              <w:t>5'-GTCATACCAGGAAATGAGC-3'</w:t>
            </w:r>
          </w:p>
        </w:tc>
      </w:tr>
      <w:tr w:rsidR="008774E5" w:rsidRPr="00884F3B" w14:paraId="11F13369" w14:textId="77777777" w:rsidTr="003C4101">
        <w:trPr>
          <w:trHeight w:val="300"/>
        </w:trPr>
        <w:tc>
          <w:tcPr>
            <w:tcW w:w="1999" w:type="dxa"/>
            <w:tcBorders>
              <w:top w:val="double" w:sz="4" w:space="0" w:color="auto"/>
              <w:left w:val="single" w:sz="12" w:space="0" w:color="000000" w:themeColor="text1"/>
              <w:bottom w:val="single" w:sz="8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</w:tcPr>
          <w:p w14:paraId="32635335" w14:textId="3073E41B" w:rsidR="008774E5" w:rsidRPr="003C4101" w:rsidRDefault="008774E5" w:rsidP="003C4101">
            <w:pPr>
              <w:snapToGrid w:val="0"/>
              <w:spacing w:line="400" w:lineRule="exact"/>
              <w:ind w:rightChars="15" w:right="36"/>
              <w:jc w:val="center"/>
              <w:rPr>
                <w:rFonts w:eastAsia="SimSun" w:cs="Times New Roman"/>
                <w:color w:val="000000" w:themeColor="text1"/>
                <w:sz w:val="22"/>
              </w:rPr>
            </w:pPr>
            <w:r w:rsidRPr="003C4101">
              <w:rPr>
                <w:b/>
                <w:i/>
                <w:iCs/>
                <w:color w:val="000000" w:themeColor="text1"/>
                <w:sz w:val="22"/>
                <w:szCs w:val="18"/>
              </w:rPr>
              <w:t>mouse ATF6</w:t>
            </w:r>
            <w:r w:rsidRPr="003C4101">
              <w:rPr>
                <w:rFonts w:ascii="Symbol" w:hAnsi="Symbol"/>
                <w:b/>
                <w:i/>
                <w:iCs/>
                <w:color w:val="000000" w:themeColor="text1"/>
                <w:sz w:val="22"/>
                <w:szCs w:val="18"/>
              </w:rPr>
              <w:t></w:t>
            </w:r>
          </w:p>
        </w:tc>
        <w:tc>
          <w:tcPr>
            <w:tcW w:w="3827" w:type="dxa"/>
            <w:tcBorders>
              <w:top w:val="double" w:sz="4" w:space="0" w:color="auto"/>
              <w:left w:val="single" w:sz="12" w:space="0" w:color="000000" w:themeColor="text1"/>
              <w:bottom w:val="single" w:sz="8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</w:tcPr>
          <w:p w14:paraId="277BD6E5" w14:textId="2676BF8D" w:rsidR="008774E5" w:rsidRPr="00BE7BC8" w:rsidRDefault="008774E5" w:rsidP="003C4101">
            <w:pPr>
              <w:snapToGrid w:val="0"/>
              <w:spacing w:line="400" w:lineRule="exact"/>
              <w:jc w:val="center"/>
              <w:rPr>
                <w:rFonts w:eastAsia="SimSun" w:cs="Times New Roman"/>
                <w:b/>
                <w:color w:val="000000" w:themeColor="text1"/>
                <w:sz w:val="18"/>
              </w:rPr>
            </w:pPr>
            <w:r w:rsidRPr="00BE7BC8">
              <w:rPr>
                <w:b/>
                <w:color w:val="000000" w:themeColor="text1"/>
                <w:sz w:val="18"/>
                <w:szCs w:val="18"/>
              </w:rPr>
              <w:t>5'-</w:t>
            </w:r>
            <w:r w:rsidRPr="00BE7BC8">
              <w:rPr>
                <w:rFonts w:hint="eastAsia"/>
                <w:b/>
                <w:color w:val="000000" w:themeColor="text1"/>
                <w:sz w:val="18"/>
                <w:szCs w:val="18"/>
              </w:rPr>
              <w:t>T</w:t>
            </w:r>
            <w:r w:rsidRPr="00BE7BC8">
              <w:rPr>
                <w:b/>
                <w:color w:val="000000" w:themeColor="text1"/>
                <w:sz w:val="18"/>
                <w:szCs w:val="18"/>
              </w:rPr>
              <w:t>CTCCTCGGATGAGCAGGG-3'</w:t>
            </w:r>
          </w:p>
        </w:tc>
        <w:tc>
          <w:tcPr>
            <w:tcW w:w="4075" w:type="dxa"/>
            <w:tcBorders>
              <w:top w:val="double" w:sz="4" w:space="0" w:color="auto"/>
              <w:left w:val="single" w:sz="12" w:space="0" w:color="000000" w:themeColor="text1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EFE356" w14:textId="5D730551" w:rsidR="008774E5" w:rsidRPr="00BE7BC8" w:rsidRDefault="008774E5" w:rsidP="003C4101">
            <w:pPr>
              <w:snapToGrid w:val="0"/>
              <w:spacing w:line="400" w:lineRule="exact"/>
              <w:jc w:val="center"/>
              <w:rPr>
                <w:rFonts w:eastAsia="SimSun" w:cs="Times New Roman"/>
                <w:b/>
                <w:color w:val="000000" w:themeColor="text1"/>
                <w:sz w:val="18"/>
              </w:rPr>
            </w:pPr>
            <w:r w:rsidRPr="00BE7BC8">
              <w:rPr>
                <w:b/>
                <w:color w:val="000000" w:themeColor="text1"/>
                <w:sz w:val="18"/>
                <w:szCs w:val="18"/>
              </w:rPr>
              <w:t>5'-</w:t>
            </w:r>
            <w:r w:rsidRPr="00BE7BC8">
              <w:rPr>
                <w:rFonts w:hint="eastAsia"/>
                <w:b/>
                <w:color w:val="000000" w:themeColor="text1"/>
                <w:sz w:val="18"/>
                <w:szCs w:val="18"/>
              </w:rPr>
              <w:t>C</w:t>
            </w:r>
            <w:r w:rsidRPr="00BE7BC8">
              <w:rPr>
                <w:b/>
                <w:color w:val="000000" w:themeColor="text1"/>
                <w:sz w:val="18"/>
                <w:szCs w:val="18"/>
              </w:rPr>
              <w:t>TTCCCGAAGGGGTTCCAT-3'</w:t>
            </w:r>
          </w:p>
        </w:tc>
      </w:tr>
      <w:tr w:rsidR="008774E5" w:rsidRPr="00884F3B" w14:paraId="0C4FC9DC" w14:textId="77777777" w:rsidTr="003C4101">
        <w:trPr>
          <w:trHeight w:val="300"/>
        </w:trPr>
        <w:tc>
          <w:tcPr>
            <w:tcW w:w="1999" w:type="dxa"/>
            <w:tcBorders>
              <w:top w:val="single" w:sz="8" w:space="0" w:color="auto"/>
              <w:left w:val="single" w:sz="12" w:space="0" w:color="000000" w:themeColor="text1"/>
              <w:bottom w:val="single" w:sz="8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</w:tcPr>
          <w:p w14:paraId="4B963E70" w14:textId="243B6758" w:rsidR="008774E5" w:rsidRPr="00714067" w:rsidRDefault="003C4101" w:rsidP="003C4101">
            <w:pPr>
              <w:snapToGrid w:val="0"/>
              <w:spacing w:line="400" w:lineRule="exact"/>
              <w:ind w:leftChars="-37" w:left="-89" w:rightChars="-43" w:right="-10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14067">
              <w:rPr>
                <w:b/>
                <w:color w:val="000000" w:themeColor="text1"/>
                <w:sz w:val="18"/>
                <w:szCs w:val="18"/>
              </w:rPr>
              <w:t>mouse DC-STAMP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12" w:space="0" w:color="000000" w:themeColor="text1"/>
              <w:bottom w:val="single" w:sz="8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</w:tcPr>
          <w:p w14:paraId="5DE62CA5" w14:textId="2A55116C" w:rsidR="008774E5" w:rsidRPr="00714067" w:rsidRDefault="008774E5" w:rsidP="003C4101">
            <w:pPr>
              <w:snapToGrid w:val="0"/>
              <w:spacing w:line="40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14067">
              <w:rPr>
                <w:b/>
                <w:color w:val="000000" w:themeColor="text1"/>
                <w:sz w:val="18"/>
                <w:szCs w:val="18"/>
              </w:rPr>
              <w:t>5'-</w:t>
            </w:r>
            <w:r w:rsidR="003C4101" w:rsidRPr="00714067">
              <w:rPr>
                <w:b/>
                <w:color w:val="000000" w:themeColor="text1"/>
                <w:sz w:val="18"/>
                <w:szCs w:val="18"/>
              </w:rPr>
              <w:t>AAAACCCTTGGGCTGTTCTT</w:t>
            </w:r>
            <w:r w:rsidRPr="00714067">
              <w:rPr>
                <w:b/>
                <w:color w:val="000000" w:themeColor="text1"/>
                <w:sz w:val="18"/>
                <w:szCs w:val="18"/>
              </w:rPr>
              <w:t>-3'</w:t>
            </w:r>
          </w:p>
        </w:tc>
        <w:tc>
          <w:tcPr>
            <w:tcW w:w="4075" w:type="dxa"/>
            <w:tcBorders>
              <w:top w:val="single" w:sz="8" w:space="0" w:color="auto"/>
              <w:left w:val="single" w:sz="12" w:space="0" w:color="000000" w:themeColor="text1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4BAD9A" w14:textId="5CA19ADD" w:rsidR="008774E5" w:rsidRPr="00714067" w:rsidRDefault="003C4101" w:rsidP="003C4101">
            <w:pPr>
              <w:snapToGrid w:val="0"/>
              <w:spacing w:line="40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14067">
              <w:rPr>
                <w:b/>
                <w:color w:val="000000" w:themeColor="text1"/>
                <w:sz w:val="18"/>
                <w:szCs w:val="18"/>
              </w:rPr>
              <w:t>5'-AATCATGGACGACTCCTTGG</w:t>
            </w:r>
            <w:r w:rsidR="008774E5" w:rsidRPr="00714067">
              <w:rPr>
                <w:b/>
                <w:color w:val="000000" w:themeColor="text1"/>
                <w:sz w:val="18"/>
                <w:szCs w:val="18"/>
              </w:rPr>
              <w:t xml:space="preserve"> -3'</w:t>
            </w:r>
          </w:p>
        </w:tc>
      </w:tr>
      <w:tr w:rsidR="00800A58" w:rsidRPr="00884F3B" w14:paraId="60171BA0" w14:textId="77777777" w:rsidTr="003C4101">
        <w:trPr>
          <w:trHeight w:val="300"/>
        </w:trPr>
        <w:tc>
          <w:tcPr>
            <w:tcW w:w="1999" w:type="dxa"/>
            <w:tcBorders>
              <w:top w:val="single" w:sz="8" w:space="0" w:color="auto"/>
              <w:left w:val="single" w:sz="12" w:space="0" w:color="000000" w:themeColor="text1"/>
              <w:bottom w:val="single" w:sz="8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</w:tcPr>
          <w:p w14:paraId="12C9E4FC" w14:textId="42C1E86D" w:rsidR="00800A58" w:rsidRPr="00714067" w:rsidRDefault="003C4101" w:rsidP="003C4101">
            <w:pPr>
              <w:snapToGrid w:val="0"/>
              <w:spacing w:line="400" w:lineRule="exact"/>
              <w:ind w:rightChars="15" w:right="36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14067">
              <w:rPr>
                <w:b/>
                <w:color w:val="000000" w:themeColor="text1"/>
                <w:sz w:val="18"/>
                <w:szCs w:val="18"/>
              </w:rPr>
              <w:t>mouse NFATc1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12" w:space="0" w:color="000000" w:themeColor="text1"/>
              <w:bottom w:val="single" w:sz="8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</w:tcPr>
          <w:p w14:paraId="66624374" w14:textId="26A9D094" w:rsidR="00800A58" w:rsidRPr="00714067" w:rsidRDefault="003C4101" w:rsidP="003C4101">
            <w:pPr>
              <w:snapToGrid w:val="0"/>
              <w:spacing w:line="40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14067">
              <w:rPr>
                <w:b/>
                <w:color w:val="000000" w:themeColor="text1"/>
                <w:sz w:val="18"/>
                <w:szCs w:val="18"/>
              </w:rPr>
              <w:t>5'-GGAGAGTCCGAGAATCGAGAT-3'</w:t>
            </w:r>
          </w:p>
        </w:tc>
        <w:tc>
          <w:tcPr>
            <w:tcW w:w="4075" w:type="dxa"/>
            <w:tcBorders>
              <w:top w:val="single" w:sz="8" w:space="0" w:color="auto"/>
              <w:left w:val="single" w:sz="12" w:space="0" w:color="000000" w:themeColor="text1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C2A3E9" w14:textId="6F3F3828" w:rsidR="00800A58" w:rsidRPr="00714067" w:rsidRDefault="003C4101" w:rsidP="003C4101">
            <w:pPr>
              <w:snapToGrid w:val="0"/>
              <w:spacing w:line="40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14067">
              <w:rPr>
                <w:b/>
                <w:color w:val="000000" w:themeColor="text1"/>
                <w:sz w:val="18"/>
                <w:szCs w:val="18"/>
              </w:rPr>
              <w:t>5'-TTGCAGCTAGGAAGTACGTCT-3'</w:t>
            </w:r>
          </w:p>
        </w:tc>
      </w:tr>
      <w:tr w:rsidR="003C4101" w:rsidRPr="00884F3B" w14:paraId="45B7E478" w14:textId="77777777" w:rsidTr="003C4101">
        <w:trPr>
          <w:trHeight w:val="300"/>
        </w:trPr>
        <w:tc>
          <w:tcPr>
            <w:tcW w:w="1999" w:type="dxa"/>
            <w:tcBorders>
              <w:top w:val="single" w:sz="8" w:space="0" w:color="auto"/>
              <w:left w:val="single" w:sz="12" w:space="0" w:color="000000" w:themeColor="text1"/>
              <w:bottom w:val="single" w:sz="8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</w:tcPr>
          <w:p w14:paraId="14F9B6E7" w14:textId="4875D345" w:rsidR="003C4101" w:rsidRPr="00714067" w:rsidRDefault="003C4101" w:rsidP="003C4101">
            <w:pPr>
              <w:snapToGrid w:val="0"/>
              <w:spacing w:line="400" w:lineRule="exact"/>
              <w:ind w:rightChars="15" w:right="36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14067">
              <w:rPr>
                <w:b/>
                <w:color w:val="000000" w:themeColor="text1"/>
                <w:sz w:val="18"/>
                <w:szCs w:val="18"/>
              </w:rPr>
              <w:t>mouse TRAF6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12" w:space="0" w:color="000000" w:themeColor="text1"/>
              <w:bottom w:val="single" w:sz="8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</w:tcPr>
          <w:p w14:paraId="4AEA6DD2" w14:textId="58126D22" w:rsidR="003C4101" w:rsidRPr="00714067" w:rsidRDefault="003C4101" w:rsidP="003C4101">
            <w:pPr>
              <w:snapToGrid w:val="0"/>
              <w:spacing w:line="40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14067">
              <w:rPr>
                <w:b/>
                <w:color w:val="000000" w:themeColor="text1"/>
                <w:sz w:val="18"/>
                <w:szCs w:val="18"/>
              </w:rPr>
              <w:t>5'-AGTGCCCAGTTGACAATGAAA-3'</w:t>
            </w:r>
          </w:p>
        </w:tc>
        <w:tc>
          <w:tcPr>
            <w:tcW w:w="4075" w:type="dxa"/>
            <w:tcBorders>
              <w:top w:val="single" w:sz="8" w:space="0" w:color="auto"/>
              <w:left w:val="single" w:sz="12" w:space="0" w:color="000000" w:themeColor="text1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3EA15" w14:textId="4A4A18A5" w:rsidR="003C4101" w:rsidRPr="00714067" w:rsidRDefault="003C4101" w:rsidP="003C4101">
            <w:pPr>
              <w:snapToGrid w:val="0"/>
              <w:spacing w:line="40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14067">
              <w:rPr>
                <w:b/>
                <w:color w:val="000000" w:themeColor="text1"/>
                <w:sz w:val="18"/>
                <w:szCs w:val="18"/>
              </w:rPr>
              <w:t>5'-CACTTTACCGTCAGGGAAAGAAT-3'</w:t>
            </w:r>
          </w:p>
        </w:tc>
      </w:tr>
      <w:tr w:rsidR="00AA3640" w:rsidRPr="00884F3B" w14:paraId="2C429E1F" w14:textId="77777777" w:rsidTr="00D503D0">
        <w:trPr>
          <w:trHeight w:val="300"/>
        </w:trPr>
        <w:tc>
          <w:tcPr>
            <w:tcW w:w="1999" w:type="dxa"/>
            <w:tcBorders>
              <w:top w:val="single" w:sz="8" w:space="0" w:color="auto"/>
              <w:left w:val="single" w:sz="12" w:space="0" w:color="000000" w:themeColor="text1"/>
              <w:bottom w:val="single" w:sz="8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</w:tcPr>
          <w:p w14:paraId="08FD25AB" w14:textId="32DEC9A1" w:rsidR="00AA3640" w:rsidRPr="00714067" w:rsidRDefault="00AA3640" w:rsidP="00AA3640">
            <w:pPr>
              <w:snapToGrid w:val="0"/>
              <w:spacing w:line="400" w:lineRule="exact"/>
              <w:ind w:rightChars="15" w:right="36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14067">
              <w:rPr>
                <w:b/>
                <w:color w:val="000000" w:themeColor="text1"/>
                <w:sz w:val="18"/>
                <w:szCs w:val="18"/>
              </w:rPr>
              <w:t>mouse RANK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12" w:space="0" w:color="000000" w:themeColor="text1"/>
              <w:bottom w:val="single" w:sz="8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</w:tcPr>
          <w:p w14:paraId="729AB83B" w14:textId="5D8035F1" w:rsidR="00AA3640" w:rsidRPr="00714067" w:rsidRDefault="00AA3640" w:rsidP="00AA3640">
            <w:pPr>
              <w:snapToGrid w:val="0"/>
              <w:spacing w:line="40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14067">
              <w:rPr>
                <w:b/>
                <w:color w:val="000000" w:themeColor="text1"/>
                <w:sz w:val="18"/>
                <w:szCs w:val="18"/>
              </w:rPr>
              <w:t>5'-AGTGCCCAGTTGACAATGAAA-3'</w:t>
            </w:r>
          </w:p>
        </w:tc>
        <w:tc>
          <w:tcPr>
            <w:tcW w:w="4075" w:type="dxa"/>
            <w:tcBorders>
              <w:top w:val="single" w:sz="8" w:space="0" w:color="auto"/>
              <w:left w:val="single" w:sz="12" w:space="0" w:color="000000" w:themeColor="text1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9AA898" w14:textId="1AA23E63" w:rsidR="00AA3640" w:rsidRPr="00714067" w:rsidRDefault="00AA3640" w:rsidP="00AA3640">
            <w:pPr>
              <w:snapToGrid w:val="0"/>
              <w:spacing w:line="40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14067">
              <w:rPr>
                <w:b/>
                <w:color w:val="000000" w:themeColor="text1"/>
                <w:sz w:val="18"/>
                <w:szCs w:val="18"/>
              </w:rPr>
              <w:t>5'-CACTTTACCGTCAGGGAAAGAAT-3'</w:t>
            </w:r>
          </w:p>
        </w:tc>
      </w:tr>
      <w:tr w:rsidR="00AA3640" w:rsidRPr="00884F3B" w14:paraId="35A11515" w14:textId="77777777" w:rsidTr="00D503D0">
        <w:trPr>
          <w:trHeight w:val="300"/>
        </w:trPr>
        <w:tc>
          <w:tcPr>
            <w:tcW w:w="1999" w:type="dxa"/>
            <w:tcBorders>
              <w:top w:val="single" w:sz="8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</w:tcPr>
          <w:p w14:paraId="16C9CFF6" w14:textId="520CCAC9" w:rsidR="00AA3640" w:rsidRPr="003C4101" w:rsidRDefault="00AA3640" w:rsidP="00AA3640">
            <w:pPr>
              <w:snapToGrid w:val="0"/>
              <w:spacing w:line="400" w:lineRule="exact"/>
              <w:ind w:rightChars="15" w:right="36"/>
              <w:jc w:val="center"/>
              <w:rPr>
                <w:b/>
                <w:i/>
                <w:iCs/>
                <w:color w:val="000000" w:themeColor="text1"/>
                <w:sz w:val="22"/>
                <w:szCs w:val="18"/>
              </w:rPr>
            </w:pPr>
            <w:r w:rsidRPr="003C4101">
              <w:rPr>
                <w:b/>
                <w:i/>
                <w:iCs/>
                <w:color w:val="000000" w:themeColor="text1"/>
                <w:sz w:val="22"/>
                <w:szCs w:val="18"/>
              </w:rPr>
              <w:t>mouse 18s</w:t>
            </w:r>
            <w:r w:rsidRPr="003C4101">
              <w:rPr>
                <w:rFonts w:hint="eastAsia"/>
                <w:b/>
                <w:i/>
                <w:iCs/>
                <w:color w:val="000000" w:themeColor="text1"/>
                <w:sz w:val="22"/>
                <w:szCs w:val="18"/>
              </w:rPr>
              <w:t xml:space="preserve"> </w:t>
            </w:r>
            <w:r w:rsidRPr="003C4101">
              <w:rPr>
                <w:b/>
                <w:i/>
                <w:iCs/>
                <w:color w:val="000000" w:themeColor="text1"/>
                <w:sz w:val="22"/>
                <w:szCs w:val="18"/>
              </w:rPr>
              <w:t>rRNA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</w:tcPr>
          <w:p w14:paraId="573BCAF6" w14:textId="7D3D425C" w:rsidR="00AA3640" w:rsidRPr="00BE7BC8" w:rsidRDefault="00AA3640" w:rsidP="00AA3640">
            <w:pPr>
              <w:snapToGrid w:val="0"/>
              <w:spacing w:line="40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E7BC8">
              <w:rPr>
                <w:b/>
                <w:color w:val="000000" w:themeColor="text1"/>
                <w:sz w:val="18"/>
                <w:szCs w:val="18"/>
              </w:rPr>
              <w:t>5'-</w:t>
            </w:r>
            <w:r w:rsidRPr="00BE7BC8">
              <w:rPr>
                <w:b/>
                <w:bCs/>
                <w:color w:val="000000" w:themeColor="text1"/>
                <w:sz w:val="18"/>
                <w:szCs w:val="18"/>
              </w:rPr>
              <w:t>GCTTAATTTGACTCAACACGGGA</w:t>
            </w:r>
            <w:r w:rsidRPr="00BE7BC8">
              <w:rPr>
                <w:b/>
                <w:color w:val="000000" w:themeColor="text1"/>
                <w:sz w:val="18"/>
                <w:szCs w:val="18"/>
              </w:rPr>
              <w:t>-3'</w:t>
            </w:r>
          </w:p>
        </w:tc>
        <w:tc>
          <w:tcPr>
            <w:tcW w:w="4075" w:type="dxa"/>
            <w:tcBorders>
              <w:top w:val="single" w:sz="8" w:space="0" w:color="auto"/>
              <w:left w:val="single" w:sz="12" w:space="0" w:color="000000" w:themeColor="text1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E61ADB" w14:textId="3227BCCF" w:rsidR="00AA3640" w:rsidRPr="00BE7BC8" w:rsidRDefault="00AA3640" w:rsidP="00AA3640">
            <w:pPr>
              <w:snapToGrid w:val="0"/>
              <w:spacing w:line="40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E7BC8">
              <w:rPr>
                <w:b/>
                <w:color w:val="000000" w:themeColor="text1"/>
                <w:sz w:val="18"/>
                <w:szCs w:val="18"/>
              </w:rPr>
              <w:t>5'-AGCTATCAATCTGTCAATCCTGTC -3'</w:t>
            </w:r>
          </w:p>
        </w:tc>
      </w:tr>
      <w:bookmarkEnd w:id="0"/>
    </w:tbl>
    <w:p w14:paraId="7B65BC41" w14:textId="4DE2A1F7" w:rsidR="00AC682D" w:rsidRDefault="00AC682D" w:rsidP="00D87BDD">
      <w:pPr>
        <w:spacing w:before="0" w:after="200" w:line="276" w:lineRule="auto"/>
        <w:rPr>
          <w:rFonts w:eastAsia="Cambria" w:cs="Times New Roman"/>
          <w:b/>
          <w:szCs w:val="24"/>
        </w:rPr>
      </w:pPr>
    </w:p>
    <w:p w14:paraId="0A6C6A9C" w14:textId="77777777" w:rsidR="00AC682D" w:rsidRDefault="00AC682D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rPr>
          <w:rFonts w:eastAsia="Cambria" w:cs="Times New Roman"/>
          <w:b/>
          <w:szCs w:val="24"/>
        </w:rPr>
        <w:br w:type="page"/>
      </w:r>
    </w:p>
    <w:p w14:paraId="668D04AF" w14:textId="22CB7955" w:rsidR="00AC682D" w:rsidRPr="00BF04E3" w:rsidRDefault="00AC682D" w:rsidP="00AC682D">
      <w:pPr>
        <w:pStyle w:val="Heading1"/>
        <w:numPr>
          <w:ilvl w:val="0"/>
          <w:numId w:val="0"/>
        </w:numPr>
        <w:ind w:left="567" w:hanging="567"/>
      </w:pPr>
      <w:r w:rsidRPr="00BF04E3">
        <w:lastRenderedPageBreak/>
        <w:t>Supplementary Figure 2.</w:t>
      </w:r>
    </w:p>
    <w:p w14:paraId="4AF999FF" w14:textId="27F2D49D" w:rsidR="00AC682D" w:rsidRPr="00BF04E3" w:rsidRDefault="00AC682D" w:rsidP="00C8399F">
      <w:pPr>
        <w:spacing w:line="360" w:lineRule="auto"/>
        <w:rPr>
          <w:rFonts w:eastAsia="Yu Mincho" w:cs="Times New Roman"/>
          <w:b/>
          <w:lang w:eastAsia="ja-JP"/>
        </w:rPr>
      </w:pPr>
      <w:r w:rsidRPr="00BF04E3">
        <w:rPr>
          <w:rFonts w:eastAsia="Yu Mincho" w:cs="Times New Roman"/>
          <w:b/>
          <w:lang w:eastAsia="ja-JP"/>
        </w:rPr>
        <w:t>Effects of ATF6</w:t>
      </w:r>
      <w:r w:rsidRPr="00BF04E3">
        <w:rPr>
          <w:rFonts w:ascii="Symbol" w:eastAsia="Yu Mincho" w:hAnsi="Symbol" w:cs="Times New Roman"/>
          <w:b/>
          <w:lang w:eastAsia="ja-JP"/>
        </w:rPr>
        <w:t></w:t>
      </w:r>
      <w:r w:rsidRPr="00BF04E3">
        <w:rPr>
          <w:rFonts w:eastAsia="Yu Mincho" w:cs="Times New Roman"/>
          <w:b/>
          <w:lang w:eastAsia="ja-JP"/>
        </w:rPr>
        <w:t xml:space="preserve"> knockdown on osteoclast differentiation under ER stress in RAW-D cells</w:t>
      </w:r>
    </w:p>
    <w:p w14:paraId="22600931" w14:textId="3BD63DC6" w:rsidR="00AC682D" w:rsidRPr="00BF04E3" w:rsidRDefault="00AC682D" w:rsidP="0028693D">
      <w:pPr>
        <w:spacing w:line="360" w:lineRule="auto"/>
        <w:jc w:val="both"/>
        <w:rPr>
          <w:rFonts w:eastAsiaTheme="minorHAnsi" w:cs="Times New Roman"/>
          <w:shd w:val="clear" w:color="auto" w:fill="FFFFFF"/>
        </w:rPr>
      </w:pPr>
      <w:r w:rsidRPr="00BF04E3">
        <w:rPr>
          <w:rFonts w:eastAsiaTheme="minorHAnsi" w:cs="Times New Roman"/>
          <w:shd w:val="clear" w:color="auto" w:fill="FFFFFF"/>
        </w:rPr>
        <w:t xml:space="preserve">RAW-D cells </w:t>
      </w:r>
      <w:r w:rsidRPr="00BF04E3">
        <w:rPr>
          <w:rFonts w:cs="Times New Roman"/>
          <w:szCs w:val="24"/>
          <w:lang w:eastAsia="ja-JP"/>
        </w:rPr>
        <w:t xml:space="preserve">were transfected with </w:t>
      </w:r>
      <w:proofErr w:type="spellStart"/>
      <w:r w:rsidRPr="00BF04E3">
        <w:rPr>
          <w:rFonts w:cs="Times New Roman"/>
          <w:szCs w:val="24"/>
          <w:lang w:eastAsia="ja-JP"/>
        </w:rPr>
        <w:t>si</w:t>
      </w:r>
      <w:proofErr w:type="spellEnd"/>
      <w:r w:rsidRPr="00BF04E3">
        <w:rPr>
          <w:rFonts w:cs="Times New Roman"/>
          <w:szCs w:val="24"/>
          <w:lang w:eastAsia="ja-JP"/>
        </w:rPr>
        <w:t>-Ctrl or si-ATF6</w:t>
      </w:r>
      <w:r w:rsidRPr="00BF04E3">
        <w:rPr>
          <w:rFonts w:ascii="Symbol" w:hAnsi="Symbol" w:cs="Times New Roman"/>
          <w:szCs w:val="24"/>
          <w:lang w:eastAsia="ja-JP"/>
        </w:rPr>
        <w:t></w:t>
      </w:r>
      <w:r w:rsidRPr="00BF04E3">
        <w:rPr>
          <w:rFonts w:cs="Times New Roman"/>
          <w:szCs w:val="24"/>
          <w:lang w:eastAsia="ja-JP"/>
        </w:rPr>
        <w:t xml:space="preserve"> for 24 h. After changing the medium, cells were stimulated with</w:t>
      </w:r>
      <w:r w:rsidR="002F29E9" w:rsidRPr="00BF04E3">
        <w:rPr>
          <w:rFonts w:cs="Times New Roman"/>
          <w:szCs w:val="24"/>
          <w:lang w:eastAsia="ja-JP"/>
        </w:rPr>
        <w:t xml:space="preserve"> RANKL (50 ng/mL) in the presence or absence of</w:t>
      </w:r>
      <w:r w:rsidRPr="00BF04E3">
        <w:rPr>
          <w:rFonts w:cs="Times New Roman"/>
          <w:szCs w:val="24"/>
          <w:lang w:eastAsia="ja-JP"/>
        </w:rPr>
        <w:t xml:space="preserve"> tunicamycin</w:t>
      </w:r>
      <w:r w:rsidR="002F29E9" w:rsidRPr="00BF04E3">
        <w:rPr>
          <w:rFonts w:cs="Times New Roman"/>
          <w:szCs w:val="24"/>
          <w:lang w:eastAsia="ja-JP"/>
        </w:rPr>
        <w:t xml:space="preserve"> (0.5 </w:t>
      </w:r>
      <w:r w:rsidR="002F29E9" w:rsidRPr="00BF04E3">
        <w:rPr>
          <w:rFonts w:ascii="Symbol" w:hAnsi="Symbol" w:cs="Times New Roman"/>
          <w:szCs w:val="24"/>
          <w:lang w:eastAsia="ja-JP"/>
        </w:rPr>
        <w:sym w:font="Symbol" w:char="F06D"/>
      </w:r>
      <w:r w:rsidR="002F29E9" w:rsidRPr="00BF04E3">
        <w:rPr>
          <w:rFonts w:cs="Times New Roman"/>
          <w:szCs w:val="24"/>
          <w:lang w:eastAsia="ja-JP"/>
        </w:rPr>
        <w:t>g/mL)</w:t>
      </w:r>
      <w:r w:rsidRPr="00BF04E3">
        <w:rPr>
          <w:rFonts w:cs="Times New Roman"/>
          <w:szCs w:val="24"/>
          <w:lang w:eastAsia="ja-JP"/>
        </w:rPr>
        <w:t xml:space="preserve"> for 24 h. The mRNA expressions of representative osteoclast d</w:t>
      </w:r>
      <w:r w:rsidR="00F569EA" w:rsidRPr="00BF04E3">
        <w:rPr>
          <w:rFonts w:cs="Times New Roman"/>
          <w:szCs w:val="24"/>
          <w:lang w:eastAsia="ja-JP"/>
        </w:rPr>
        <w:t>ifferentiation marker for DC-STAMP, NFATc1, TRAF6 and RANK were</w:t>
      </w:r>
      <w:r w:rsidRPr="00BF04E3">
        <w:rPr>
          <w:rFonts w:cs="Times New Roman"/>
          <w:szCs w:val="24"/>
          <w:lang w:eastAsia="ja-JP"/>
        </w:rPr>
        <w:t xml:space="preserve"> measured by </w:t>
      </w:r>
      <w:proofErr w:type="spellStart"/>
      <w:r w:rsidRPr="00BF04E3">
        <w:rPr>
          <w:rFonts w:cs="Times New Roman"/>
          <w:szCs w:val="24"/>
          <w:lang w:eastAsia="ja-JP"/>
        </w:rPr>
        <w:t>qRT</w:t>
      </w:r>
      <w:proofErr w:type="spellEnd"/>
      <w:r w:rsidRPr="00BF04E3">
        <w:rPr>
          <w:rFonts w:cs="Times New Roman"/>
          <w:szCs w:val="24"/>
          <w:lang w:eastAsia="ja-JP"/>
        </w:rPr>
        <w:t xml:space="preserve">-PCR. </w:t>
      </w:r>
      <w:r w:rsidR="00C8399F" w:rsidRPr="00BF04E3">
        <w:rPr>
          <w:rFonts w:cs="Times New Roman"/>
          <w:szCs w:val="24"/>
          <w:lang w:eastAsia="ja-JP"/>
        </w:rPr>
        <w:t>(n = 3). ns: not signi</w:t>
      </w:r>
      <w:r w:rsidR="00F569EA" w:rsidRPr="00BF04E3">
        <w:rPr>
          <w:rFonts w:cs="Times New Roman"/>
          <w:szCs w:val="24"/>
          <w:lang w:eastAsia="ja-JP"/>
        </w:rPr>
        <w:t>ficant, *P &lt; 0.05,</w:t>
      </w:r>
      <w:r w:rsidR="00C8399F" w:rsidRPr="00BF04E3">
        <w:rPr>
          <w:rFonts w:cs="Times New Roman"/>
          <w:szCs w:val="24"/>
          <w:lang w:eastAsia="ja-JP"/>
        </w:rPr>
        <w:t xml:space="preserve"> ****P &lt; 0.0001. The significance of differences between groups was determined using two-way ANOVA, followed by correction for multiple comparisons with Tukey’s post hoc test.</w:t>
      </w:r>
    </w:p>
    <w:p w14:paraId="56672426" w14:textId="11159CBA" w:rsidR="00DE23E8" w:rsidRPr="00D87BDD" w:rsidRDefault="00714067" w:rsidP="00D87BDD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rPr>
          <w:rFonts w:eastAsia="Cambria" w:cs="Times New Roman"/>
          <w:b/>
          <w:szCs w:val="24"/>
        </w:rPr>
        <w:pict w14:anchorId="053734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95pt;height:469.95pt">
            <v:imagedata r:id="rId15" o:title="リバイス_RAWDTF修正"/>
          </v:shape>
        </w:pict>
      </w:r>
    </w:p>
    <w:sectPr w:rsidR="00DE23E8" w:rsidRPr="00D87BDD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03151" w14:textId="77777777" w:rsidR="00D3324A" w:rsidRDefault="00D3324A" w:rsidP="00117666">
      <w:pPr>
        <w:spacing w:after="0"/>
      </w:pPr>
      <w:r>
        <w:separator/>
      </w:r>
    </w:p>
  </w:endnote>
  <w:endnote w:type="continuationSeparator" w:id="0">
    <w:p w14:paraId="128C17C3" w14:textId="77777777" w:rsidR="00D3324A" w:rsidRDefault="00D3324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PMincho">
    <w:altName w:val="ＭＳ Ｐ明朝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615B69F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B1A1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615B69F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B1A18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30967F55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B1A1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8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30967F55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B1A18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CEB6B" w14:textId="77777777" w:rsidR="00D3324A" w:rsidRDefault="00D3324A" w:rsidP="00117666">
      <w:pPr>
        <w:spacing w:after="0"/>
      </w:pPr>
      <w:r>
        <w:separator/>
      </w:r>
    </w:p>
  </w:footnote>
  <w:footnote w:type="continuationSeparator" w:id="0">
    <w:p w14:paraId="27C33057" w14:textId="77777777" w:rsidR="00D3324A" w:rsidRDefault="00D3324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ja-JP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03E07"/>
    <w:rsid w:val="0001436A"/>
    <w:rsid w:val="00015308"/>
    <w:rsid w:val="00034304"/>
    <w:rsid w:val="00035434"/>
    <w:rsid w:val="00052A14"/>
    <w:rsid w:val="000612A8"/>
    <w:rsid w:val="0006776A"/>
    <w:rsid w:val="00077D53"/>
    <w:rsid w:val="000B61C9"/>
    <w:rsid w:val="000C2707"/>
    <w:rsid w:val="00102A0C"/>
    <w:rsid w:val="00105FD9"/>
    <w:rsid w:val="00117666"/>
    <w:rsid w:val="0012391A"/>
    <w:rsid w:val="001549D3"/>
    <w:rsid w:val="00156F21"/>
    <w:rsid w:val="00160065"/>
    <w:rsid w:val="00177D84"/>
    <w:rsid w:val="001D2965"/>
    <w:rsid w:val="00242400"/>
    <w:rsid w:val="00267D18"/>
    <w:rsid w:val="00274347"/>
    <w:rsid w:val="002868E2"/>
    <w:rsid w:val="0028693D"/>
    <w:rsid w:val="002869C3"/>
    <w:rsid w:val="002936E4"/>
    <w:rsid w:val="002B4A57"/>
    <w:rsid w:val="002C74CA"/>
    <w:rsid w:val="002D6A1D"/>
    <w:rsid w:val="002F29E9"/>
    <w:rsid w:val="003123F4"/>
    <w:rsid w:val="00345EDC"/>
    <w:rsid w:val="003544FB"/>
    <w:rsid w:val="003C2700"/>
    <w:rsid w:val="003C4101"/>
    <w:rsid w:val="003D2F2D"/>
    <w:rsid w:val="00401590"/>
    <w:rsid w:val="00411268"/>
    <w:rsid w:val="00447801"/>
    <w:rsid w:val="00452E9C"/>
    <w:rsid w:val="004735C8"/>
    <w:rsid w:val="004947A6"/>
    <w:rsid w:val="004961FF"/>
    <w:rsid w:val="00517A89"/>
    <w:rsid w:val="005250F2"/>
    <w:rsid w:val="005600BB"/>
    <w:rsid w:val="00593EEA"/>
    <w:rsid w:val="005A2325"/>
    <w:rsid w:val="005A5EEE"/>
    <w:rsid w:val="005E2904"/>
    <w:rsid w:val="006375C7"/>
    <w:rsid w:val="00654E8F"/>
    <w:rsid w:val="00660D05"/>
    <w:rsid w:val="006820B1"/>
    <w:rsid w:val="006B7D14"/>
    <w:rsid w:val="00701727"/>
    <w:rsid w:val="0070566C"/>
    <w:rsid w:val="00714067"/>
    <w:rsid w:val="00714C50"/>
    <w:rsid w:val="00725A7D"/>
    <w:rsid w:val="007501BE"/>
    <w:rsid w:val="0078564A"/>
    <w:rsid w:val="00790BB3"/>
    <w:rsid w:val="007A7D51"/>
    <w:rsid w:val="007C206C"/>
    <w:rsid w:val="00800A58"/>
    <w:rsid w:val="00817DD6"/>
    <w:rsid w:val="0083759F"/>
    <w:rsid w:val="008774E5"/>
    <w:rsid w:val="00885156"/>
    <w:rsid w:val="008B7288"/>
    <w:rsid w:val="008B772D"/>
    <w:rsid w:val="008C6E9D"/>
    <w:rsid w:val="009151AA"/>
    <w:rsid w:val="00930BAE"/>
    <w:rsid w:val="0093429D"/>
    <w:rsid w:val="00943573"/>
    <w:rsid w:val="00964134"/>
    <w:rsid w:val="00970F7D"/>
    <w:rsid w:val="00994A3D"/>
    <w:rsid w:val="00996979"/>
    <w:rsid w:val="009C2B12"/>
    <w:rsid w:val="00A1403A"/>
    <w:rsid w:val="00A174D9"/>
    <w:rsid w:val="00AA3640"/>
    <w:rsid w:val="00AA4D24"/>
    <w:rsid w:val="00AB6715"/>
    <w:rsid w:val="00AC682D"/>
    <w:rsid w:val="00B1671E"/>
    <w:rsid w:val="00B25EB8"/>
    <w:rsid w:val="00B37F4D"/>
    <w:rsid w:val="00B65710"/>
    <w:rsid w:val="00B80679"/>
    <w:rsid w:val="00BA7420"/>
    <w:rsid w:val="00BB287F"/>
    <w:rsid w:val="00BE7BC8"/>
    <w:rsid w:val="00BF04E3"/>
    <w:rsid w:val="00C36DF3"/>
    <w:rsid w:val="00C52A7B"/>
    <w:rsid w:val="00C56BAF"/>
    <w:rsid w:val="00C679AA"/>
    <w:rsid w:val="00C75972"/>
    <w:rsid w:val="00C8399F"/>
    <w:rsid w:val="00CC4911"/>
    <w:rsid w:val="00CD066B"/>
    <w:rsid w:val="00CE4FEE"/>
    <w:rsid w:val="00D060CF"/>
    <w:rsid w:val="00D3324A"/>
    <w:rsid w:val="00D503D0"/>
    <w:rsid w:val="00D87BDD"/>
    <w:rsid w:val="00DB59C3"/>
    <w:rsid w:val="00DC259A"/>
    <w:rsid w:val="00DE23E8"/>
    <w:rsid w:val="00DE6F27"/>
    <w:rsid w:val="00E371CF"/>
    <w:rsid w:val="00E52377"/>
    <w:rsid w:val="00E537AD"/>
    <w:rsid w:val="00E64E17"/>
    <w:rsid w:val="00E70603"/>
    <w:rsid w:val="00E866C9"/>
    <w:rsid w:val="00EA3D3C"/>
    <w:rsid w:val="00EB1A18"/>
    <w:rsid w:val="00EC090A"/>
    <w:rsid w:val="00ED20B5"/>
    <w:rsid w:val="00EF447C"/>
    <w:rsid w:val="00F01147"/>
    <w:rsid w:val="00F46900"/>
    <w:rsid w:val="00F47429"/>
    <w:rsid w:val="00F569EA"/>
    <w:rsid w:val="00F61D89"/>
    <w:rsid w:val="00FC5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02A5C4D-851E-433D-BB92-2CA04E020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3</Pages>
  <Words>241</Words>
  <Characters>1379</Characters>
  <Application>Microsoft Office Word</Application>
  <DocSecurity>0</DocSecurity>
  <Lines>11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Hannah Willcocks</cp:lastModifiedBy>
  <cp:revision>2</cp:revision>
  <cp:lastPrinted>2013-10-03T12:51:00Z</cp:lastPrinted>
  <dcterms:created xsi:type="dcterms:W3CDTF">2022-11-23T08:39:00Z</dcterms:created>
  <dcterms:modified xsi:type="dcterms:W3CDTF">2022-11-23T08:39:00Z</dcterms:modified>
</cp:coreProperties>
</file>