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02C99B49" w:rsidR="00994A3D" w:rsidRDefault="00654E8F" w:rsidP="0001436A">
      <w:pPr>
        <w:pStyle w:val="1"/>
      </w:pPr>
      <w:r w:rsidRPr="00994A3D">
        <w:t>Supplementary Figures and Tables</w:t>
      </w:r>
    </w:p>
    <w:p w14:paraId="67609FE6" w14:textId="2ED500E0" w:rsidR="00195075" w:rsidRDefault="00195075" w:rsidP="0001436A">
      <w:pPr>
        <w:pStyle w:val="2"/>
      </w:pPr>
      <w:r w:rsidRPr="0001436A">
        <w:t>Supplementary</w:t>
      </w:r>
      <w:r w:rsidRPr="001549D3">
        <w:t xml:space="preserve"> </w:t>
      </w:r>
      <w:r>
        <w:t>Table</w:t>
      </w:r>
      <w:r w:rsidRPr="0001436A">
        <w:t xml:space="preserve"> </w:t>
      </w:r>
    </w:p>
    <w:p w14:paraId="3C8F6DC3" w14:textId="376D6015" w:rsidR="00195075" w:rsidRDefault="00195075" w:rsidP="00195075">
      <w:r w:rsidRPr="00195075">
        <w:rPr>
          <w:rFonts w:cs="Times New Roman"/>
          <w:b/>
          <w:szCs w:val="24"/>
        </w:rPr>
        <w:t>Supplementary Table 1</w:t>
      </w:r>
      <w:r>
        <w:rPr>
          <w:rFonts w:cs="Times New Roman"/>
          <w:b/>
          <w:szCs w:val="24"/>
        </w:rPr>
        <w:t>.</w:t>
      </w:r>
      <w:r w:rsidRPr="00195075">
        <w:rPr>
          <w:rFonts w:cs="Times New Roman"/>
          <w:b/>
          <w:szCs w:val="24"/>
        </w:rPr>
        <w:t xml:space="preserve"> </w:t>
      </w:r>
      <w:r w:rsidRPr="00195075">
        <w:t>MOD10A1/MYD10A1 NDSI thresholds for snow identification in different intervals</w:t>
      </w:r>
    </w:p>
    <w:tbl>
      <w:tblPr>
        <w:tblW w:w="9918" w:type="dxa"/>
        <w:jc w:val="center"/>
        <w:tblLook w:val="04A0" w:firstRow="1" w:lastRow="0" w:firstColumn="1" w:lastColumn="0" w:noHBand="0" w:noVBand="1"/>
      </w:tblPr>
      <w:tblGrid>
        <w:gridCol w:w="1061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</w:tblGrid>
      <w:tr w:rsidR="00195075" w:rsidRPr="00195075" w14:paraId="338E30AC" w14:textId="77777777" w:rsidTr="00AF7D07">
        <w:trPr>
          <w:trHeight w:val="278"/>
          <w:jc w:val="center"/>
        </w:trPr>
        <w:tc>
          <w:tcPr>
            <w:tcW w:w="53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3DEED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bookmarkStart w:id="0" w:name="_Hlk103278885"/>
            <w:r w:rsidRPr="00195075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E</w:t>
            </w:r>
            <w:r w:rsidRPr="00195075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levation(m)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01B90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&lt;</w:t>
            </w:r>
            <w:r w:rsidRPr="00195075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 1500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25120C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1</w:t>
            </w:r>
            <w:r w:rsidRPr="00195075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500-2000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322688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2</w:t>
            </w:r>
            <w:r w:rsidRPr="00195075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000-2500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FD16E2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2</w:t>
            </w:r>
            <w:r w:rsidRPr="00195075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500-3000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63B019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3</w:t>
            </w:r>
            <w:r w:rsidRPr="00195075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000-3500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677A50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3</w:t>
            </w:r>
            <w:r w:rsidRPr="00195075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500-4000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CC10A0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4</w:t>
            </w:r>
            <w:r w:rsidRPr="00195075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000-4500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A6A17E" w14:textId="77777777" w:rsidR="00195075" w:rsidRPr="00195075" w:rsidRDefault="00195075" w:rsidP="00195075">
            <w:pPr>
              <w:spacing w:before="0" w:after="0"/>
              <w:ind w:left="360"/>
              <w:jc w:val="both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&gt;</w:t>
            </w:r>
            <w:r w:rsidRPr="00195075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 xml:space="preserve"> 4500</w:t>
            </w:r>
          </w:p>
        </w:tc>
      </w:tr>
      <w:tr w:rsidR="00195075" w:rsidRPr="00195075" w14:paraId="06CAFD13" w14:textId="77777777" w:rsidTr="00AF7D07">
        <w:trPr>
          <w:trHeight w:val="278"/>
          <w:jc w:val="center"/>
        </w:trPr>
        <w:tc>
          <w:tcPr>
            <w:tcW w:w="53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DFE6A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610BB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MOD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CC940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M</w:t>
            </w:r>
            <w:r w:rsidRPr="00195075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YD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164B5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MOD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4008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M</w:t>
            </w:r>
            <w:r w:rsidRPr="00195075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YD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2494C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MOD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2D301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M</w:t>
            </w:r>
            <w:r w:rsidRPr="00195075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YD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CAD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MOD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48A02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M</w:t>
            </w:r>
            <w:r w:rsidRPr="00195075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YD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F1CA8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MOD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B4021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M</w:t>
            </w:r>
            <w:r w:rsidRPr="00195075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YD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82FCC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MOD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E57AF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M</w:t>
            </w:r>
            <w:r w:rsidRPr="00195075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YD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6C5B8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MOD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BE1F6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M</w:t>
            </w:r>
            <w:r w:rsidRPr="00195075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YD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6418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MOD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4E2BB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 w:hint="eastAsia"/>
                <w:color w:val="000000"/>
                <w:sz w:val="16"/>
                <w:szCs w:val="16"/>
                <w:lang w:eastAsia="zh-CN"/>
              </w:rPr>
              <w:t>M</w:t>
            </w:r>
            <w:r w:rsidRPr="00195075"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  <w:t>YD</w:t>
            </w:r>
          </w:p>
        </w:tc>
      </w:tr>
      <w:tr w:rsidR="00195075" w:rsidRPr="00195075" w14:paraId="4DAD78AD" w14:textId="77777777" w:rsidTr="00AF7D07">
        <w:trPr>
          <w:trHeight w:val="278"/>
          <w:jc w:val="center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B6CEA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Sep.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E0A86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69564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DE795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A1932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55360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C7D45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E690D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0FF46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DFB77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4F8AB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9C4D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D0A30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CD9E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18176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0.16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06B67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0.37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51898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0.14</w:t>
            </w:r>
          </w:p>
        </w:tc>
      </w:tr>
      <w:tr w:rsidR="00195075" w:rsidRPr="00195075" w14:paraId="57854103" w14:textId="77777777" w:rsidTr="00AF7D07">
        <w:trPr>
          <w:trHeight w:val="278"/>
          <w:jc w:val="center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6FA0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Oct.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5FA62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3505A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E62DD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38DC7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2EECB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FEA57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0.13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DEA8A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B8F4B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0.13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4FDF3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F149D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0.31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6B3DD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EDD2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0.33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81AE2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C1C87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F4B60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0.18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B5DAB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0.26</w:t>
            </w:r>
          </w:p>
        </w:tc>
      </w:tr>
      <w:tr w:rsidR="00195075" w:rsidRPr="00195075" w14:paraId="72B0BD42" w14:textId="77777777" w:rsidTr="00AF7D07">
        <w:trPr>
          <w:trHeight w:val="278"/>
          <w:jc w:val="center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BEC67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Nov.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8FCDF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99523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B13F0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8DD8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8798F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C4F26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5235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AC0AF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EFD38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55317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17C09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047A6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9981B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0.15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CED65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0.27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C0E44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0.24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C00A0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0.50</w:t>
            </w:r>
          </w:p>
        </w:tc>
      </w:tr>
      <w:tr w:rsidR="00195075" w:rsidRPr="00195075" w14:paraId="2C450D97" w14:textId="77777777" w:rsidTr="00AF7D07">
        <w:trPr>
          <w:trHeight w:val="278"/>
          <w:jc w:val="center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98398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Dec.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A0002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0.35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F49DC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148E7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0.23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68071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A1D35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0.25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4FE6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F5A1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421D7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314C9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16181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6365A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00625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87F33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0.13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4A57D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0.15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D7DB5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0.18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C65AA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0.42</w:t>
            </w:r>
          </w:p>
        </w:tc>
      </w:tr>
      <w:tr w:rsidR="00195075" w:rsidRPr="00195075" w14:paraId="54A88E5D" w14:textId="77777777" w:rsidTr="00AF7D07">
        <w:trPr>
          <w:trHeight w:val="278"/>
          <w:jc w:val="center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723CF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Jan.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5A0C1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4DCF7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0.13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DA2D4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C9A92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2C108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0.15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4429F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CAB1F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DAA8A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447A6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D8B23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FA3C4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A7F2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DCD8C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3326D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0.12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24CC5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0.28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82537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0.25</w:t>
            </w:r>
          </w:p>
        </w:tc>
      </w:tr>
      <w:tr w:rsidR="00195075" w:rsidRPr="00195075" w14:paraId="746F6D6C" w14:textId="77777777" w:rsidTr="00AF7D07">
        <w:trPr>
          <w:trHeight w:val="278"/>
          <w:jc w:val="center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A6864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Feb.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9FAA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126B5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6C173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82E7F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C902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430F2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66D88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4EE65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A796D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1112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CEF9A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08AEA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DEDAD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3F3C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0.27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D01EC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0.23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9DA4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0.31</w:t>
            </w:r>
          </w:p>
        </w:tc>
      </w:tr>
      <w:tr w:rsidR="00195075" w:rsidRPr="00195075" w14:paraId="49F1A5E9" w14:textId="77777777" w:rsidTr="00AF7D07">
        <w:trPr>
          <w:trHeight w:val="278"/>
          <w:jc w:val="center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5C80F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Mar.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8E328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F4B2D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3C86D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CD796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7751A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43799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59132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FEFE0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22D81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8927D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8C370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E8D9C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B5F0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A7D91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00994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0.12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C4DCF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0.18</w:t>
            </w:r>
          </w:p>
        </w:tc>
      </w:tr>
      <w:tr w:rsidR="00195075" w:rsidRPr="00195075" w14:paraId="09EC8E37" w14:textId="77777777" w:rsidTr="00AF7D07">
        <w:trPr>
          <w:trHeight w:val="278"/>
          <w:jc w:val="center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6BFD3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Apr.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9D5E0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AC26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EE300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775DB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119F6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DF68B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F5DC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FB7B6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0.13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7A333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CAC73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09837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C20B1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EEE4F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91587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0.16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BCB29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0.27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DCC1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0.23</w:t>
            </w:r>
          </w:p>
        </w:tc>
      </w:tr>
      <w:tr w:rsidR="00195075" w:rsidRPr="00195075" w14:paraId="0AF51C83" w14:textId="77777777" w:rsidTr="00AF7D07">
        <w:trPr>
          <w:trHeight w:val="278"/>
          <w:jc w:val="center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89C5C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May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36117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0B03C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5B175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B02B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43337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DBDC3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5DA8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0.13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E1EAD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BA951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0.13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B6A6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0.30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EEE47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0.13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7FE6D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84CE7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B0153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0.11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EAAF6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0.11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18917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0.14</w:t>
            </w:r>
          </w:p>
        </w:tc>
      </w:tr>
      <w:tr w:rsidR="00195075" w:rsidRPr="00195075" w14:paraId="3FAF3DAD" w14:textId="77777777" w:rsidTr="00AF7D07">
        <w:trPr>
          <w:trHeight w:val="278"/>
          <w:jc w:val="center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3894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Jun.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76C9F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EF031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17F3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B0F52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76D31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4D7A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2F0C0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AB49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FD416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81CCD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58F8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12570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5EDEB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0.13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4F4A3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0.26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9E7C2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0.48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CCF73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0.24</w:t>
            </w:r>
          </w:p>
        </w:tc>
      </w:tr>
      <w:tr w:rsidR="00195075" w:rsidRPr="00195075" w14:paraId="176AB9C6" w14:textId="77777777" w:rsidTr="00AF7D07">
        <w:trPr>
          <w:trHeight w:val="278"/>
          <w:jc w:val="center"/>
        </w:trPr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DF9F4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Jul.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AD2E5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95915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B55D2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80EF0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1E920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94597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FB14F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1FC7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02A9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FB5C2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C9C74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B0B32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95D25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0.13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7486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0.14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284B1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0.17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9673F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0.28</w:t>
            </w:r>
          </w:p>
        </w:tc>
      </w:tr>
      <w:tr w:rsidR="00195075" w:rsidRPr="00195075" w14:paraId="2C9D9905" w14:textId="77777777" w:rsidTr="00AF7D07">
        <w:trPr>
          <w:trHeight w:val="278"/>
          <w:jc w:val="center"/>
        </w:trPr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65AB41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Aug.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7E401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A30342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C0CF6C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E230E8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B29D8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011D15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C591C2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75A53A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509589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857F17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9526D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BD47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63EF1E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D929CA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2506B3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0.17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7EAC1D" w14:textId="77777777" w:rsidR="00195075" w:rsidRPr="00195075" w:rsidRDefault="00195075" w:rsidP="00195075">
            <w:pPr>
              <w:spacing w:before="0" w:after="0"/>
              <w:jc w:val="center"/>
              <w:rPr>
                <w:rFonts w:eastAsia="等线" w:cs="Times New Roman"/>
                <w:color w:val="000000"/>
                <w:sz w:val="16"/>
                <w:szCs w:val="16"/>
                <w:lang w:eastAsia="zh-CN"/>
              </w:rPr>
            </w:pPr>
            <w:r w:rsidRPr="00195075">
              <w:rPr>
                <w:rFonts w:eastAsia="等线" w:cs="Times New Roman"/>
                <w:color w:val="000000"/>
                <w:kern w:val="2"/>
                <w:sz w:val="16"/>
                <w:szCs w:val="16"/>
                <w:lang w:eastAsia="zh-CN"/>
              </w:rPr>
              <w:t>0.28</w:t>
            </w:r>
          </w:p>
        </w:tc>
      </w:tr>
    </w:tbl>
    <w:bookmarkEnd w:id="0"/>
    <w:p w14:paraId="63D7C2B0" w14:textId="0E9AE570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3C419443" w14:textId="19921B20" w:rsidR="00994A3D" w:rsidRPr="001549D3" w:rsidRDefault="00195075" w:rsidP="00994A3D">
      <w:pPr>
        <w:keepNext/>
        <w:jc w:val="center"/>
        <w:rPr>
          <w:rFonts w:cs="Times New Roman"/>
          <w:szCs w:val="24"/>
        </w:rPr>
      </w:pPr>
      <w:r>
        <w:rPr>
          <w:rFonts w:hint="eastAsia"/>
          <w:noProof/>
        </w:rPr>
        <w:drawing>
          <wp:inline distT="0" distB="0" distL="0" distR="0" wp14:anchorId="42CF477D" wp14:editId="15275D3D">
            <wp:extent cx="3060000" cy="1828002"/>
            <wp:effectExtent l="0" t="0" r="762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82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067FD" w14:textId="6C0025EF" w:rsidR="00195075" w:rsidRPr="00195075" w:rsidRDefault="00994A3D" w:rsidP="00195075">
      <w:pPr>
        <w:keepNext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195075" w:rsidRPr="00195075">
        <w:rPr>
          <w:rFonts w:cs="Times New Roman"/>
          <w:bCs/>
          <w:szCs w:val="24"/>
        </w:rPr>
        <w:t>Multi-source data fusion algorithm</w:t>
      </w:r>
    </w:p>
    <w:p w14:paraId="7B65BC41" w14:textId="39907D01" w:rsidR="00DE23E8" w:rsidRDefault="00DE23E8" w:rsidP="00654E8F">
      <w:pPr>
        <w:spacing w:before="240"/>
      </w:pPr>
    </w:p>
    <w:p w14:paraId="2A2095A6" w14:textId="1AE3EAB7" w:rsidR="00195075" w:rsidRDefault="00195075" w:rsidP="00195075">
      <w:pPr>
        <w:spacing w:before="240"/>
        <w:rPr>
          <w:rFonts w:cs="Times New Roman"/>
          <w:bCs/>
          <w:szCs w:val="24"/>
        </w:rPr>
      </w:pPr>
      <w:r>
        <w:rPr>
          <w:rFonts w:eastAsia="Times New Roman" w:cs="Times New Roman"/>
          <w:b/>
          <w:noProof/>
          <w:sz w:val="21"/>
          <w:szCs w:val="21"/>
        </w:rPr>
        <w:lastRenderedPageBreak/>
        <w:drawing>
          <wp:inline distT="0" distB="0" distL="0" distR="0" wp14:anchorId="76E4CD13" wp14:editId="429C4F42">
            <wp:extent cx="5269230" cy="3888105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195075">
        <w:rPr>
          <w:rFonts w:cs="Times New Roman"/>
          <w:bCs/>
          <w:szCs w:val="24"/>
        </w:rPr>
        <w:t>Distribution of Snow cover days, the longest SCD, and number of snow cycles in each basin of the Tibetan Plateau</w:t>
      </w:r>
    </w:p>
    <w:p w14:paraId="7458CAF7" w14:textId="569B7674" w:rsidR="00195075" w:rsidRDefault="00195075" w:rsidP="00654E8F">
      <w:pPr>
        <w:spacing w:before="240"/>
      </w:pPr>
      <w:r>
        <w:rPr>
          <w:rFonts w:eastAsia="Times New Roman" w:cs="Times New Roman"/>
          <w:b/>
          <w:noProof/>
          <w:sz w:val="21"/>
          <w:szCs w:val="21"/>
        </w:rPr>
        <w:lastRenderedPageBreak/>
        <w:drawing>
          <wp:inline distT="0" distB="0" distL="0" distR="0" wp14:anchorId="4C9F6D9F" wp14:editId="1B3D55F7">
            <wp:extent cx="5270500" cy="50546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C260C" w14:textId="183CD0C6" w:rsidR="00195075" w:rsidRPr="001549D3" w:rsidRDefault="00195075" w:rsidP="00654E8F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bookmarkStart w:id="1" w:name="_GoBack"/>
      <w:bookmarkEnd w:id="1"/>
      <w:r w:rsidRPr="00195075">
        <w:rPr>
          <w:rFonts w:cs="Times New Roman"/>
          <w:bCs/>
          <w:szCs w:val="24"/>
        </w:rPr>
        <w:t>The significant increase or decrease of snow cover days (a), the longest SCD (c), the number of snow cycles (e) and their percentage in the Tibetan Plateau (b, d, f)</w:t>
      </w:r>
    </w:p>
    <w:sectPr w:rsidR="00195075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311B91" w14:textId="77777777" w:rsidR="00A73EE6" w:rsidRDefault="00A73EE6" w:rsidP="00117666">
      <w:pPr>
        <w:spacing w:after="0"/>
      </w:pPr>
      <w:r>
        <w:separator/>
      </w:r>
    </w:p>
  </w:endnote>
  <w:endnote w:type="continuationSeparator" w:id="0">
    <w:p w14:paraId="16952921" w14:textId="77777777" w:rsidR="00A73EE6" w:rsidRDefault="00A73EE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57471A6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9507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157471A6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95075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A3CE4FB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9507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A3CE4FB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95075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2822DB" w14:textId="77777777" w:rsidR="00A73EE6" w:rsidRDefault="00A73EE6" w:rsidP="00117666">
      <w:pPr>
        <w:spacing w:after="0"/>
      </w:pPr>
      <w:r>
        <w:separator/>
      </w:r>
    </w:p>
  </w:footnote>
  <w:footnote w:type="continuationSeparator" w:id="0">
    <w:p w14:paraId="678A5B93" w14:textId="77777777" w:rsidR="00A73EE6" w:rsidRDefault="00A73EE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95075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73EE6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6ACA56F-109F-40F0-8876-1D47162B2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</TotalTime>
  <Pages>3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Q</cp:lastModifiedBy>
  <cp:revision>3</cp:revision>
  <cp:lastPrinted>2013-10-03T12:51:00Z</cp:lastPrinted>
  <dcterms:created xsi:type="dcterms:W3CDTF">2018-11-23T08:58:00Z</dcterms:created>
  <dcterms:modified xsi:type="dcterms:W3CDTF">2022-10-21T02:59:00Z</dcterms:modified>
</cp:coreProperties>
</file>