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5A427" w14:textId="4B02D47A" w:rsidR="00EA3D3C" w:rsidRDefault="00654E8F" w:rsidP="00BD2215">
      <w:pPr>
        <w:pStyle w:val="SupplementaryMaterial"/>
      </w:pPr>
      <w:r w:rsidRPr="001549D3">
        <w:t>Supplementary Material</w:t>
      </w:r>
    </w:p>
    <w:p w14:paraId="66E051E6" w14:textId="5936569F" w:rsidR="00862741" w:rsidRDefault="00C62AE8" w:rsidP="00853476">
      <w:pPr>
        <w:pStyle w:val="Titolo1"/>
      </w:pPr>
      <w:r>
        <w:t>Hannes hand and control implementation</w:t>
      </w:r>
    </w:p>
    <w:p w14:paraId="3F9C3E77" w14:textId="5D73B0CD" w:rsidR="00C62AE8" w:rsidRPr="00C62AE8" w:rsidRDefault="00524ACB" w:rsidP="00C62AE8">
      <w:r>
        <w:rPr>
          <w:noProof/>
        </w:rPr>
        <mc:AlternateContent>
          <mc:Choice Requires="wps">
            <w:drawing>
              <wp:inline distT="0" distB="0" distL="0" distR="0" wp14:anchorId="3A529FE9" wp14:editId="6B821B65">
                <wp:extent cx="6205220" cy="7284720"/>
                <wp:effectExtent l="0" t="0" r="5080" b="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5220" cy="728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0F176" w14:textId="49F2AAC4" w:rsidR="00524ACB" w:rsidRDefault="00381B41" w:rsidP="00381B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bookmarkStart w:id="0" w:name="_Ref104367885"/>
                            <w:r w:rsidRPr="00381B41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D8E006F" wp14:editId="4A636525">
                                  <wp:extent cx="3868987" cy="6233160"/>
                                  <wp:effectExtent l="0" t="0" r="0" b="0"/>
                                  <wp:docPr id="6" name="Immagine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B7E16BB-EF1A-4D08-A19B-9AFC735330F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magine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B7E16BB-EF1A-4D08-A19B-9AFC735330F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2217" cy="6286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4A630C" w14:textId="693E6CD6" w:rsidR="00524ACB" w:rsidRDefault="00524ACB" w:rsidP="00524ACB">
                            <w:r w:rsidRPr="00C55810">
                              <w:rPr>
                                <w:b/>
                                <w:bCs/>
                              </w:rPr>
                              <w:t xml:space="preserve">Figure </w:t>
                            </w:r>
                            <w:r w:rsidRPr="00C55810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Pr="00C55810">
                              <w:rPr>
                                <w:b/>
                                <w:bCs/>
                              </w:rPr>
                              <w:instrText xml:space="preserve"> SEQ Figure \* ARABIC </w:instrText>
                            </w:r>
                            <w:r w:rsidRPr="00C55810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>1</w:t>
                            </w:r>
                            <w:r w:rsidRPr="00C55810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  <w:bookmarkEnd w:id="0"/>
                            <w:r>
                              <w:t xml:space="preserve"> </w:t>
                            </w:r>
                            <w:r w:rsidR="00B74A24">
                              <w:t>Hannes system</w:t>
                            </w:r>
                            <w:r w:rsidRPr="008F5EC3">
                              <w:t>.</w:t>
                            </w:r>
                            <w:r w:rsidR="00B74A24">
                              <w:t xml:space="preserve"> A: The Hannes prosthetic hand with </w:t>
                            </w:r>
                            <w:r w:rsidR="00C04A00">
                              <w:t>its principal</w:t>
                            </w:r>
                            <w:r w:rsidR="00A549E4">
                              <w:t xml:space="preserve"> electrical</w:t>
                            </w:r>
                            <w:r w:rsidR="00C04A00">
                              <w:t xml:space="preserve"> component</w:t>
                            </w:r>
                            <w:r w:rsidR="00A52A19">
                              <w:t>s</w:t>
                            </w:r>
                            <w:r w:rsidR="00C04A00">
                              <w:t>. B: The control block scheme to move the prosthesis and record intrinsic signal</w:t>
                            </w:r>
                            <w:r w:rsidR="00A549E4">
                              <w:t>s</w:t>
                            </w:r>
                            <w:r w:rsidR="00C04A00">
                              <w:t xml:space="preserve">. C: The motor current </w:t>
                            </w:r>
                            <w:r w:rsidR="00D05F7D">
                              <w:t>recorded during the grasp of rigid or soft objects.</w:t>
                            </w:r>
                            <w:r w:rsidR="002D394E">
                              <w:t xml:space="preserve"> The horizontal gray line </w:t>
                            </w:r>
                            <w:r w:rsidR="008B39C7">
                              <w:t xml:space="preserve">represents the current threshold to determine if the hand is </w:t>
                            </w:r>
                            <w:r w:rsidR="00F75DF7">
                              <w:t>grasping</w:t>
                            </w:r>
                            <w:r w:rsidR="008B39C7">
                              <w:t xml:space="preserve"> object or it is moving free</w:t>
                            </w:r>
                            <w:r w:rsidR="00F75DF7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A529F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88.6pt;height:57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" stroked="f">
                <v:textbox>
                  <w:txbxContent>
                    <w:p w14:paraId="5830F176" w14:textId="49F2AAC4" w:rsidR="00524ACB" w:rsidRDefault="00381B41" w:rsidP="00381B41">
                      <w:pPr>
                        <w:jc w:val="center"/>
                        <w:rPr>
                          <w:b/>
                          <w:bCs/>
                        </w:rPr>
                      </w:pPr>
                      <w:bookmarkStart w:id="1" w:name="_Ref104367885"/>
                      <w:r w:rsidRPr="00381B41">
                        <w:rPr>
                          <w:b/>
                          <w:bCs/>
                        </w:rPr>
                        <w:drawing>
                          <wp:inline distT="0" distB="0" distL="0" distR="0" wp14:anchorId="7D8E006F" wp14:editId="4A636525">
                            <wp:extent cx="3868987" cy="6233160"/>
                            <wp:effectExtent l="0" t="0" r="0" b="0"/>
                            <wp:docPr id="6" name="Immagine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B7E16BB-EF1A-4D08-A19B-9AFC735330F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magine 5">
                                      <a:extLst>
                                        <a:ext uri="{FF2B5EF4-FFF2-40B4-BE49-F238E27FC236}">
                                          <a16:creationId xmlns:a16="http://schemas.microsoft.com/office/drawing/2014/main" id="{9B7E16BB-EF1A-4D08-A19B-9AFC735330FF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02217" cy="6286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4A630C" w14:textId="693E6CD6" w:rsidR="00524ACB" w:rsidRDefault="00524ACB" w:rsidP="00524ACB">
                      <w:r w:rsidRPr="00C55810">
                        <w:rPr>
                          <w:b/>
                          <w:bCs/>
                        </w:rPr>
                        <w:t xml:space="preserve">Figure </w:t>
                      </w:r>
                      <w:r w:rsidRPr="00C55810">
                        <w:rPr>
                          <w:b/>
                          <w:bCs/>
                        </w:rPr>
                        <w:fldChar w:fldCharType="begin"/>
                      </w:r>
                      <w:r w:rsidRPr="00C55810">
                        <w:rPr>
                          <w:b/>
                          <w:bCs/>
                        </w:rPr>
                        <w:instrText xml:space="preserve"> SEQ Figure \* ARABIC </w:instrText>
                      </w:r>
                      <w:r w:rsidRPr="00C55810">
                        <w:rPr>
                          <w:b/>
                          <w:bCs/>
                        </w:rPr>
                        <w:fldChar w:fldCharType="separate"/>
                      </w:r>
                      <w:r>
                        <w:rPr>
                          <w:b/>
                          <w:bCs/>
                          <w:noProof/>
                        </w:rPr>
                        <w:t>1</w:t>
                      </w:r>
                      <w:r w:rsidRPr="00C55810">
                        <w:rPr>
                          <w:b/>
                          <w:bCs/>
                        </w:rPr>
                        <w:fldChar w:fldCharType="end"/>
                      </w:r>
                      <w:bookmarkEnd w:id="1"/>
                      <w:r>
                        <w:t xml:space="preserve"> </w:t>
                      </w:r>
                      <w:proofErr w:type="gramStart"/>
                      <w:r w:rsidR="00B74A24">
                        <w:t>Hannes</w:t>
                      </w:r>
                      <w:proofErr w:type="gramEnd"/>
                      <w:r w:rsidR="00B74A24">
                        <w:t xml:space="preserve"> system</w:t>
                      </w:r>
                      <w:r w:rsidRPr="008F5EC3">
                        <w:t>.</w:t>
                      </w:r>
                      <w:r w:rsidR="00B74A24">
                        <w:t xml:space="preserve"> A: The Hannes prosthetic hand with </w:t>
                      </w:r>
                      <w:r w:rsidR="00C04A00">
                        <w:t>its principal</w:t>
                      </w:r>
                      <w:r w:rsidR="00A549E4">
                        <w:t xml:space="preserve"> electrical</w:t>
                      </w:r>
                      <w:r w:rsidR="00C04A00">
                        <w:t xml:space="preserve"> component</w:t>
                      </w:r>
                      <w:r w:rsidR="00A52A19">
                        <w:t>s</w:t>
                      </w:r>
                      <w:r w:rsidR="00C04A00">
                        <w:t>. B: The control block scheme to move the prosthesis and record intrinsic signal</w:t>
                      </w:r>
                      <w:r w:rsidR="00A549E4">
                        <w:t>s</w:t>
                      </w:r>
                      <w:r w:rsidR="00C04A00">
                        <w:t xml:space="preserve">. C: The motor current </w:t>
                      </w:r>
                      <w:r w:rsidR="00D05F7D">
                        <w:t>recorded during the grasp of rigid or soft objects.</w:t>
                      </w:r>
                      <w:r w:rsidR="002D394E">
                        <w:t xml:space="preserve"> The horizontal gray line </w:t>
                      </w:r>
                      <w:r w:rsidR="008B39C7">
                        <w:t xml:space="preserve">represents the current threshold to determine if the hand is </w:t>
                      </w:r>
                      <w:r w:rsidR="00F75DF7">
                        <w:t>grasping</w:t>
                      </w:r>
                      <w:r w:rsidR="008B39C7">
                        <w:t xml:space="preserve"> object or it is moving free</w:t>
                      </w:r>
                      <w:r w:rsidR="00F75DF7"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0B42BBF" w14:textId="0AC4AEB7" w:rsidR="00853476" w:rsidRPr="00853476" w:rsidRDefault="00C62AE8" w:rsidP="00853476">
      <w:pPr>
        <w:pStyle w:val="Titolo1"/>
      </w:pPr>
      <w:r>
        <w:lastRenderedPageBreak/>
        <w:t xml:space="preserve">Ad-hoc </w:t>
      </w:r>
      <w:r w:rsidR="00A539BF">
        <w:t>Questionnaire</w:t>
      </w:r>
    </w:p>
    <w:tbl>
      <w:tblPr>
        <w:tblStyle w:val="Grigliatab3"/>
        <w:tblpPr w:leftFromText="180" w:rightFromText="180" w:vertAnchor="text" w:horzAnchor="margin" w:tblpY="170"/>
        <w:tblW w:w="5010" w:type="pct"/>
        <w:tblLook w:val="04A0" w:firstRow="1" w:lastRow="0" w:firstColumn="1" w:lastColumn="0" w:noHBand="0" w:noVBand="1"/>
      </w:tblPr>
      <w:tblGrid>
        <w:gridCol w:w="1432"/>
        <w:gridCol w:w="698"/>
        <w:gridCol w:w="7667"/>
      </w:tblGrid>
      <w:tr w:rsidR="00333CD8" w14:paraId="0A1E213A" w14:textId="3DBCB456" w:rsidTr="0075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3"/>
          </w:tcPr>
          <w:p w14:paraId="0961DB13" w14:textId="77777777" w:rsidR="00333CD8" w:rsidRPr="0051712D" w:rsidRDefault="00333CD8" w:rsidP="007E7093">
            <w:pPr>
              <w:keepNext/>
              <w:jc w:val="center"/>
              <w:rPr>
                <w:rFonts w:cs="Times New Roman"/>
                <w:sz w:val="32"/>
                <w:szCs w:val="32"/>
              </w:rPr>
            </w:pPr>
            <w:r w:rsidRPr="0051712D">
              <w:rPr>
                <w:rFonts w:cs="Times New Roman"/>
                <w:sz w:val="32"/>
                <w:szCs w:val="32"/>
              </w:rPr>
              <w:t>Questions</w:t>
            </w:r>
          </w:p>
        </w:tc>
      </w:tr>
      <w:tr w:rsidR="00333CD8" w14:paraId="2C5AFC50" w14:textId="21FBB995" w:rsidTr="0075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" w:type="pct"/>
          </w:tcPr>
          <w:p w14:paraId="40ED5FD3" w14:textId="77777777" w:rsidR="00333CD8" w:rsidRDefault="00333CD8" w:rsidP="007E7093">
            <w:pPr>
              <w:keepNext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Feedback scheme</w:t>
            </w:r>
          </w:p>
        </w:tc>
        <w:tc>
          <w:tcPr>
            <w:tcW w:w="356" w:type="pct"/>
          </w:tcPr>
          <w:p w14:paraId="6F4825A2" w14:textId="6F8AF90B" w:rsidR="00490CD3" w:rsidRPr="007559C8" w:rsidRDefault="007559C8" w:rsidP="007559C8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Cs w:val="24"/>
              </w:rPr>
            </w:pPr>
            <w:r w:rsidRPr="007559C8">
              <w:rPr>
                <w:rFonts w:cs="Times New Roman"/>
                <w:b/>
                <w:bCs/>
                <w:szCs w:val="24"/>
              </w:rPr>
              <w:t>1</w:t>
            </w:r>
          </w:p>
        </w:tc>
        <w:tc>
          <w:tcPr>
            <w:tcW w:w="3913" w:type="pct"/>
          </w:tcPr>
          <w:p w14:paraId="6D81EC81" w14:textId="5CA0C537" w:rsidR="00333CD8" w:rsidRPr="0051712D" w:rsidRDefault="00333CD8" w:rsidP="007E7093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Cs w:val="24"/>
              </w:rPr>
            </w:pPr>
            <w:r w:rsidRPr="0051712D">
              <w:rPr>
                <w:rFonts w:cs="Times New Roman"/>
                <w:szCs w:val="24"/>
              </w:rPr>
              <w:t>It was easy to sense the difference between the two feedback for soft and rigid objects</w:t>
            </w:r>
          </w:p>
        </w:tc>
      </w:tr>
      <w:tr w:rsidR="00333CD8" w14:paraId="0146E48D" w14:textId="18F5AC0D" w:rsidTr="007559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" w:type="pct"/>
          </w:tcPr>
          <w:p w14:paraId="398E4ED2" w14:textId="77777777" w:rsidR="00333CD8" w:rsidRDefault="00333CD8" w:rsidP="007E7093">
            <w:pPr>
              <w:keepNext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Feedback scheme</w:t>
            </w:r>
          </w:p>
        </w:tc>
        <w:tc>
          <w:tcPr>
            <w:tcW w:w="356" w:type="pct"/>
          </w:tcPr>
          <w:p w14:paraId="02F3D497" w14:textId="11817F54" w:rsidR="00490CD3" w:rsidRPr="007559C8" w:rsidRDefault="007559C8" w:rsidP="007559C8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Cs w:val="24"/>
              </w:rPr>
            </w:pPr>
            <w:r w:rsidRPr="007559C8">
              <w:rPr>
                <w:rFonts w:cs="Times New Roman"/>
                <w:b/>
                <w:bCs/>
                <w:szCs w:val="24"/>
              </w:rPr>
              <w:t>2</w:t>
            </w:r>
          </w:p>
        </w:tc>
        <w:tc>
          <w:tcPr>
            <w:tcW w:w="3913" w:type="pct"/>
          </w:tcPr>
          <w:p w14:paraId="2372AC40" w14:textId="77777777" w:rsidR="00333CD8" w:rsidRPr="002E28E1" w:rsidRDefault="00333CD8" w:rsidP="007E7093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Cs w:val="24"/>
              </w:rPr>
            </w:pPr>
            <w:r w:rsidRPr="002E28E1">
              <w:rPr>
                <w:rFonts w:cs="Times New Roman"/>
                <w:szCs w:val="24"/>
              </w:rPr>
              <w:t>The feedback for soft objects was intuitive, clear and easy to understand</w:t>
            </w:r>
          </w:p>
        </w:tc>
      </w:tr>
      <w:tr w:rsidR="00333CD8" w14:paraId="4BC3296F" w14:textId="695D2E69" w:rsidTr="0075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" w:type="pct"/>
          </w:tcPr>
          <w:p w14:paraId="17BAABC6" w14:textId="77777777" w:rsidR="00333CD8" w:rsidRDefault="00333CD8" w:rsidP="007E7093">
            <w:pPr>
              <w:keepNext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Feedback scheme</w:t>
            </w:r>
          </w:p>
        </w:tc>
        <w:tc>
          <w:tcPr>
            <w:tcW w:w="356" w:type="pct"/>
          </w:tcPr>
          <w:p w14:paraId="61C654B0" w14:textId="2FFE75C2" w:rsidR="00490CD3" w:rsidRPr="007559C8" w:rsidRDefault="007559C8" w:rsidP="007559C8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Cs w:val="24"/>
              </w:rPr>
            </w:pPr>
            <w:r w:rsidRPr="007559C8">
              <w:rPr>
                <w:rFonts w:cs="Times New Roman"/>
                <w:b/>
                <w:bCs/>
                <w:szCs w:val="24"/>
              </w:rPr>
              <w:t>3</w:t>
            </w:r>
          </w:p>
        </w:tc>
        <w:tc>
          <w:tcPr>
            <w:tcW w:w="3913" w:type="pct"/>
          </w:tcPr>
          <w:p w14:paraId="6F5C8765" w14:textId="77777777" w:rsidR="00333CD8" w:rsidRPr="0051712D" w:rsidRDefault="00333CD8" w:rsidP="007E7093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Cs w:val="24"/>
              </w:rPr>
            </w:pPr>
            <w:r w:rsidRPr="002E28E1">
              <w:rPr>
                <w:rFonts w:cs="Times New Roman"/>
                <w:szCs w:val="24"/>
              </w:rPr>
              <w:t>The feedback for rigid objects was intuitive, clear and easy to understand</w:t>
            </w:r>
          </w:p>
        </w:tc>
      </w:tr>
      <w:tr w:rsidR="00333CD8" w14:paraId="0F7D99F5" w14:textId="02556898" w:rsidTr="007559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" w:type="pct"/>
          </w:tcPr>
          <w:p w14:paraId="19197399" w14:textId="77777777" w:rsidR="00333CD8" w:rsidRDefault="00333CD8" w:rsidP="007E7093">
            <w:pPr>
              <w:keepNext/>
              <w:tabs>
                <w:tab w:val="left" w:pos="2220"/>
              </w:tabs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Embodiment</w:t>
            </w:r>
          </w:p>
        </w:tc>
        <w:tc>
          <w:tcPr>
            <w:tcW w:w="356" w:type="pct"/>
          </w:tcPr>
          <w:p w14:paraId="35751930" w14:textId="4FF86ED0" w:rsidR="00490CD3" w:rsidRPr="007559C8" w:rsidRDefault="007559C8" w:rsidP="007559C8">
            <w:pPr>
              <w:keepNext/>
              <w:tabs>
                <w:tab w:val="left" w:pos="22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Cs w:val="24"/>
              </w:rPr>
            </w:pPr>
            <w:r w:rsidRPr="007559C8">
              <w:rPr>
                <w:rFonts w:cs="Times New Roman"/>
                <w:b/>
                <w:bCs/>
                <w:szCs w:val="24"/>
              </w:rPr>
              <w:t>4</w:t>
            </w:r>
          </w:p>
        </w:tc>
        <w:tc>
          <w:tcPr>
            <w:tcW w:w="3913" w:type="pct"/>
          </w:tcPr>
          <w:p w14:paraId="00747A1F" w14:textId="77777777" w:rsidR="00333CD8" w:rsidRPr="0051712D" w:rsidRDefault="00333CD8" w:rsidP="007E7093">
            <w:pPr>
              <w:keepNext/>
              <w:tabs>
                <w:tab w:val="left" w:pos="22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Cs w:val="24"/>
              </w:rPr>
            </w:pPr>
            <w:r w:rsidRPr="002E28E1">
              <w:rPr>
                <w:rFonts w:cs="Times New Roman"/>
                <w:szCs w:val="24"/>
              </w:rPr>
              <w:t>It seemed like I was causing the grasp made by the prosthesis</w:t>
            </w:r>
          </w:p>
        </w:tc>
      </w:tr>
      <w:tr w:rsidR="00333CD8" w14:paraId="05BF4810" w14:textId="183F1CC5" w:rsidTr="0075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" w:type="pct"/>
          </w:tcPr>
          <w:p w14:paraId="6088034D" w14:textId="77777777" w:rsidR="00333CD8" w:rsidRDefault="00333CD8" w:rsidP="007E7093">
            <w:pPr>
              <w:keepNext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Feedback scheme</w:t>
            </w:r>
          </w:p>
        </w:tc>
        <w:tc>
          <w:tcPr>
            <w:tcW w:w="356" w:type="pct"/>
          </w:tcPr>
          <w:p w14:paraId="2C75FF34" w14:textId="08C00B84" w:rsidR="00490CD3" w:rsidRPr="007559C8" w:rsidRDefault="007559C8" w:rsidP="007559C8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Cs w:val="24"/>
              </w:rPr>
            </w:pPr>
            <w:r w:rsidRPr="007559C8">
              <w:rPr>
                <w:rFonts w:cs="Times New Roman"/>
                <w:b/>
                <w:bCs/>
                <w:szCs w:val="24"/>
              </w:rPr>
              <w:t>5</w:t>
            </w:r>
          </w:p>
        </w:tc>
        <w:tc>
          <w:tcPr>
            <w:tcW w:w="3913" w:type="pct"/>
          </w:tcPr>
          <w:p w14:paraId="5CF38843" w14:textId="77777777" w:rsidR="00333CD8" w:rsidRPr="0051712D" w:rsidRDefault="00333CD8" w:rsidP="007E7093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Cs w:val="24"/>
              </w:rPr>
            </w:pPr>
            <w:r w:rsidRPr="00E169D3">
              <w:rPr>
                <w:rFonts w:cs="Times New Roman"/>
                <w:szCs w:val="24"/>
              </w:rPr>
              <w:t>Which was the most intuitive feedback? Why?</w:t>
            </w:r>
          </w:p>
        </w:tc>
      </w:tr>
      <w:tr w:rsidR="00333CD8" w14:paraId="22F26D59" w14:textId="22E95DD5" w:rsidTr="007559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" w:type="pct"/>
          </w:tcPr>
          <w:p w14:paraId="163C3980" w14:textId="77777777" w:rsidR="00333CD8" w:rsidRDefault="00333CD8" w:rsidP="007E7093">
            <w:pPr>
              <w:keepNext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Feedback scheme</w:t>
            </w:r>
          </w:p>
        </w:tc>
        <w:tc>
          <w:tcPr>
            <w:tcW w:w="356" w:type="pct"/>
          </w:tcPr>
          <w:p w14:paraId="10FD59C2" w14:textId="4A867449" w:rsidR="00490CD3" w:rsidRPr="007559C8" w:rsidRDefault="007559C8" w:rsidP="007559C8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Cs w:val="24"/>
              </w:rPr>
            </w:pPr>
            <w:r w:rsidRPr="007559C8">
              <w:rPr>
                <w:rFonts w:cs="Times New Roman"/>
                <w:b/>
                <w:bCs/>
                <w:szCs w:val="24"/>
              </w:rPr>
              <w:t>6</w:t>
            </w:r>
          </w:p>
        </w:tc>
        <w:tc>
          <w:tcPr>
            <w:tcW w:w="3913" w:type="pct"/>
          </w:tcPr>
          <w:p w14:paraId="1F769302" w14:textId="77777777" w:rsidR="00333CD8" w:rsidRPr="0051712D" w:rsidRDefault="00333CD8" w:rsidP="007E7093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Cs w:val="24"/>
              </w:rPr>
            </w:pPr>
            <w:r w:rsidRPr="00E169D3">
              <w:rPr>
                <w:rFonts w:cs="Times New Roman"/>
                <w:szCs w:val="24"/>
              </w:rPr>
              <w:t>The feedback for soft objects was comfortable and not annoying at all</w:t>
            </w:r>
          </w:p>
        </w:tc>
      </w:tr>
      <w:tr w:rsidR="00333CD8" w14:paraId="73D7903D" w14:textId="17231CCC" w:rsidTr="0075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" w:type="pct"/>
          </w:tcPr>
          <w:p w14:paraId="4959BCF5" w14:textId="77777777" w:rsidR="00333CD8" w:rsidRDefault="00333CD8" w:rsidP="007E7093">
            <w:pPr>
              <w:keepNext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Embodiment</w:t>
            </w:r>
          </w:p>
        </w:tc>
        <w:tc>
          <w:tcPr>
            <w:tcW w:w="356" w:type="pct"/>
          </w:tcPr>
          <w:p w14:paraId="07059A47" w14:textId="2327EA3D" w:rsidR="00490CD3" w:rsidRPr="007559C8" w:rsidRDefault="007559C8" w:rsidP="007559C8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Cs w:val="24"/>
              </w:rPr>
            </w:pPr>
            <w:r w:rsidRPr="007559C8">
              <w:rPr>
                <w:rFonts w:cs="Times New Roman"/>
                <w:b/>
                <w:bCs/>
                <w:szCs w:val="24"/>
              </w:rPr>
              <w:t>7</w:t>
            </w:r>
          </w:p>
        </w:tc>
        <w:tc>
          <w:tcPr>
            <w:tcW w:w="3913" w:type="pct"/>
          </w:tcPr>
          <w:p w14:paraId="12B2E3BD" w14:textId="77777777" w:rsidR="00333CD8" w:rsidRPr="0051712D" w:rsidRDefault="00333CD8" w:rsidP="007E7093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Cs w:val="24"/>
              </w:rPr>
            </w:pPr>
            <w:r w:rsidRPr="00E169D3">
              <w:rPr>
                <w:rFonts w:cs="Times New Roman"/>
                <w:szCs w:val="24"/>
              </w:rPr>
              <w:t>It felt like the prosthesis was part of my body</w:t>
            </w:r>
          </w:p>
        </w:tc>
      </w:tr>
      <w:tr w:rsidR="00333CD8" w14:paraId="0405C8DD" w14:textId="6B33A86E" w:rsidTr="007559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" w:type="pct"/>
          </w:tcPr>
          <w:p w14:paraId="2FC57869" w14:textId="77777777" w:rsidR="00333CD8" w:rsidRDefault="00333CD8" w:rsidP="007E7093">
            <w:pPr>
              <w:keepNext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Feedback scheme</w:t>
            </w:r>
          </w:p>
        </w:tc>
        <w:tc>
          <w:tcPr>
            <w:tcW w:w="356" w:type="pct"/>
          </w:tcPr>
          <w:p w14:paraId="5946E75E" w14:textId="4D51F835" w:rsidR="00490CD3" w:rsidRPr="007559C8" w:rsidRDefault="007559C8" w:rsidP="007559C8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Cs w:val="24"/>
              </w:rPr>
            </w:pPr>
            <w:r w:rsidRPr="007559C8">
              <w:rPr>
                <w:rFonts w:cs="Times New Roman"/>
                <w:b/>
                <w:bCs/>
                <w:szCs w:val="24"/>
              </w:rPr>
              <w:t>8</w:t>
            </w:r>
          </w:p>
        </w:tc>
        <w:tc>
          <w:tcPr>
            <w:tcW w:w="3913" w:type="pct"/>
          </w:tcPr>
          <w:p w14:paraId="45A91E8C" w14:textId="77777777" w:rsidR="00333CD8" w:rsidRPr="0051712D" w:rsidRDefault="00333CD8" w:rsidP="007E7093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Cs w:val="24"/>
              </w:rPr>
            </w:pPr>
            <w:r w:rsidRPr="00E169D3">
              <w:rPr>
                <w:rFonts w:cs="Times New Roman"/>
                <w:szCs w:val="24"/>
              </w:rPr>
              <w:t>The feedback for rigid objects was comfortable and not annoying at all</w:t>
            </w:r>
          </w:p>
        </w:tc>
      </w:tr>
      <w:tr w:rsidR="00333CD8" w14:paraId="1905EF92" w14:textId="7416229A" w:rsidTr="0075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" w:type="pct"/>
          </w:tcPr>
          <w:p w14:paraId="6CF77E41" w14:textId="77777777" w:rsidR="00333CD8" w:rsidRDefault="00333CD8" w:rsidP="007E7093">
            <w:pPr>
              <w:keepNext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Feedback scheme</w:t>
            </w:r>
          </w:p>
        </w:tc>
        <w:tc>
          <w:tcPr>
            <w:tcW w:w="356" w:type="pct"/>
          </w:tcPr>
          <w:p w14:paraId="5E6CD244" w14:textId="5CABDF1F" w:rsidR="00490CD3" w:rsidRPr="007559C8" w:rsidRDefault="007559C8" w:rsidP="007559C8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Cs w:val="24"/>
              </w:rPr>
            </w:pPr>
            <w:r w:rsidRPr="007559C8">
              <w:rPr>
                <w:rFonts w:cs="Times New Roman"/>
                <w:b/>
                <w:bCs/>
                <w:szCs w:val="24"/>
              </w:rPr>
              <w:t>9</w:t>
            </w:r>
          </w:p>
        </w:tc>
        <w:tc>
          <w:tcPr>
            <w:tcW w:w="3913" w:type="pct"/>
          </w:tcPr>
          <w:p w14:paraId="6DB377C0" w14:textId="77777777" w:rsidR="00333CD8" w:rsidRPr="0051712D" w:rsidRDefault="00333CD8" w:rsidP="007E7093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Cs w:val="24"/>
              </w:rPr>
            </w:pPr>
            <w:r w:rsidRPr="00E169D3">
              <w:rPr>
                <w:rFonts w:cs="Times New Roman"/>
                <w:szCs w:val="24"/>
              </w:rPr>
              <w:t>Which feedback was the most comfortable? Why?</w:t>
            </w:r>
          </w:p>
        </w:tc>
      </w:tr>
      <w:tr w:rsidR="00333CD8" w14:paraId="2E439B37" w14:textId="1836E3B6" w:rsidTr="007559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" w:type="pct"/>
          </w:tcPr>
          <w:p w14:paraId="13C48065" w14:textId="77777777" w:rsidR="00333CD8" w:rsidRDefault="00333CD8" w:rsidP="007E7093">
            <w:pPr>
              <w:keepNext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Embodiment</w:t>
            </w:r>
          </w:p>
        </w:tc>
        <w:tc>
          <w:tcPr>
            <w:tcW w:w="356" w:type="pct"/>
          </w:tcPr>
          <w:p w14:paraId="7FAA8F5D" w14:textId="11C6A684" w:rsidR="00490CD3" w:rsidRPr="007559C8" w:rsidRDefault="007559C8" w:rsidP="007559C8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Cs w:val="24"/>
              </w:rPr>
            </w:pPr>
            <w:r w:rsidRPr="007559C8">
              <w:rPr>
                <w:rFonts w:cs="Times New Roman"/>
                <w:b/>
                <w:bCs/>
                <w:szCs w:val="24"/>
              </w:rPr>
              <w:t>10</w:t>
            </w:r>
          </w:p>
        </w:tc>
        <w:tc>
          <w:tcPr>
            <w:tcW w:w="3913" w:type="pct"/>
          </w:tcPr>
          <w:p w14:paraId="747E59B0" w14:textId="77777777" w:rsidR="00333CD8" w:rsidRPr="0051712D" w:rsidRDefault="00333CD8" w:rsidP="007E7093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Cs w:val="24"/>
              </w:rPr>
            </w:pPr>
            <w:r w:rsidRPr="000A50EB">
              <w:rPr>
                <w:rFonts w:cs="Times New Roman"/>
                <w:szCs w:val="24"/>
              </w:rPr>
              <w:t>It felt that the tactile sensation was coming from somewhere between my arm and the prosthesis</w:t>
            </w:r>
          </w:p>
        </w:tc>
      </w:tr>
      <w:tr w:rsidR="00333CD8" w14:paraId="18D1E90A" w14:textId="7E4902E1" w:rsidTr="0075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" w:type="pct"/>
          </w:tcPr>
          <w:p w14:paraId="72A66492" w14:textId="77777777" w:rsidR="00333CD8" w:rsidRDefault="00333CD8" w:rsidP="007E7093">
            <w:pPr>
              <w:keepNext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Activities of Daily Living</w:t>
            </w:r>
          </w:p>
        </w:tc>
        <w:tc>
          <w:tcPr>
            <w:tcW w:w="356" w:type="pct"/>
          </w:tcPr>
          <w:p w14:paraId="062CF1DB" w14:textId="40BAC6BC" w:rsidR="00490CD3" w:rsidRPr="007559C8" w:rsidRDefault="007559C8" w:rsidP="007559C8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Cs w:val="24"/>
              </w:rPr>
            </w:pPr>
            <w:r w:rsidRPr="007559C8">
              <w:rPr>
                <w:rFonts w:cs="Times New Roman"/>
                <w:b/>
                <w:bCs/>
                <w:szCs w:val="24"/>
              </w:rPr>
              <w:t>11</w:t>
            </w:r>
          </w:p>
        </w:tc>
        <w:tc>
          <w:tcPr>
            <w:tcW w:w="3913" w:type="pct"/>
          </w:tcPr>
          <w:p w14:paraId="746D1BD6" w14:textId="77777777" w:rsidR="00333CD8" w:rsidRPr="0051712D" w:rsidRDefault="00333CD8" w:rsidP="007E7093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Cs w:val="24"/>
              </w:rPr>
            </w:pPr>
            <w:r w:rsidRPr="000A50EB">
              <w:rPr>
                <w:rFonts w:cs="Times New Roman"/>
                <w:szCs w:val="24"/>
              </w:rPr>
              <w:t>This kind of feedback can be very useful in the everyday life</w:t>
            </w:r>
          </w:p>
        </w:tc>
      </w:tr>
      <w:tr w:rsidR="00333CD8" w14:paraId="5BF1F01D" w14:textId="1DF5A27C" w:rsidTr="007559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" w:type="pct"/>
          </w:tcPr>
          <w:p w14:paraId="47E5E7B2" w14:textId="77777777" w:rsidR="00333CD8" w:rsidRDefault="00333CD8" w:rsidP="007E7093">
            <w:pPr>
              <w:keepNext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Activities of Daily Living</w:t>
            </w:r>
          </w:p>
        </w:tc>
        <w:tc>
          <w:tcPr>
            <w:tcW w:w="356" w:type="pct"/>
          </w:tcPr>
          <w:p w14:paraId="38D9C577" w14:textId="014BED68" w:rsidR="00490CD3" w:rsidRPr="007559C8" w:rsidRDefault="007559C8" w:rsidP="007559C8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Cs w:val="24"/>
              </w:rPr>
            </w:pPr>
            <w:r w:rsidRPr="007559C8">
              <w:rPr>
                <w:rFonts w:cs="Times New Roman"/>
                <w:b/>
                <w:bCs/>
                <w:szCs w:val="24"/>
              </w:rPr>
              <w:t>12</w:t>
            </w:r>
          </w:p>
        </w:tc>
        <w:tc>
          <w:tcPr>
            <w:tcW w:w="3913" w:type="pct"/>
          </w:tcPr>
          <w:p w14:paraId="59F660F1" w14:textId="77777777" w:rsidR="00333CD8" w:rsidRPr="0051712D" w:rsidRDefault="00333CD8" w:rsidP="007E7093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Cs w:val="24"/>
              </w:rPr>
            </w:pPr>
            <w:r w:rsidRPr="000A50EB">
              <w:rPr>
                <w:rFonts w:cs="Times New Roman"/>
                <w:szCs w:val="24"/>
              </w:rPr>
              <w:t>This feedback would make my everyday activities safer</w:t>
            </w:r>
          </w:p>
        </w:tc>
      </w:tr>
      <w:tr w:rsidR="00333CD8" w14:paraId="09F7F38B" w14:textId="4AD32DDB" w:rsidTr="0075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" w:type="pct"/>
          </w:tcPr>
          <w:p w14:paraId="6B957E52" w14:textId="77777777" w:rsidR="00333CD8" w:rsidRDefault="00333CD8" w:rsidP="007E7093">
            <w:pPr>
              <w:keepNext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Embodiment</w:t>
            </w:r>
          </w:p>
        </w:tc>
        <w:tc>
          <w:tcPr>
            <w:tcW w:w="356" w:type="pct"/>
          </w:tcPr>
          <w:p w14:paraId="2A9F0D80" w14:textId="0DDD433D" w:rsidR="00490CD3" w:rsidRPr="007559C8" w:rsidRDefault="007559C8" w:rsidP="007559C8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Cs w:val="24"/>
              </w:rPr>
            </w:pPr>
            <w:r w:rsidRPr="007559C8">
              <w:rPr>
                <w:rFonts w:cs="Times New Roman"/>
                <w:b/>
                <w:bCs/>
                <w:szCs w:val="24"/>
              </w:rPr>
              <w:t>13</w:t>
            </w:r>
          </w:p>
        </w:tc>
        <w:tc>
          <w:tcPr>
            <w:tcW w:w="3913" w:type="pct"/>
          </w:tcPr>
          <w:p w14:paraId="611BFE4E" w14:textId="77777777" w:rsidR="00333CD8" w:rsidRPr="0051712D" w:rsidRDefault="00333CD8" w:rsidP="007E7093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Cs w:val="24"/>
              </w:rPr>
            </w:pPr>
            <w:r w:rsidRPr="000A50EB">
              <w:rPr>
                <w:rFonts w:cs="Times New Roman"/>
                <w:szCs w:val="24"/>
              </w:rPr>
              <w:t>It seemed that the tactile sensation I felt was caused directly from the object in the prosthesis</w:t>
            </w:r>
          </w:p>
        </w:tc>
      </w:tr>
      <w:tr w:rsidR="00333CD8" w14:paraId="6872542F" w14:textId="200F7651" w:rsidTr="007559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" w:type="pct"/>
          </w:tcPr>
          <w:p w14:paraId="0846E2FB" w14:textId="77777777" w:rsidR="00333CD8" w:rsidRDefault="00333CD8" w:rsidP="007E7093">
            <w:pPr>
              <w:keepNext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Activities of Daily Living</w:t>
            </w:r>
          </w:p>
        </w:tc>
        <w:tc>
          <w:tcPr>
            <w:tcW w:w="356" w:type="pct"/>
          </w:tcPr>
          <w:p w14:paraId="23CBF092" w14:textId="297A1D71" w:rsidR="00490CD3" w:rsidRPr="007559C8" w:rsidRDefault="007559C8" w:rsidP="007559C8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Cs w:val="24"/>
              </w:rPr>
            </w:pPr>
            <w:r w:rsidRPr="007559C8">
              <w:rPr>
                <w:rFonts w:cs="Times New Roman"/>
                <w:b/>
                <w:bCs/>
                <w:szCs w:val="24"/>
              </w:rPr>
              <w:t>14</w:t>
            </w:r>
          </w:p>
        </w:tc>
        <w:tc>
          <w:tcPr>
            <w:tcW w:w="3913" w:type="pct"/>
          </w:tcPr>
          <w:p w14:paraId="227E759A" w14:textId="77777777" w:rsidR="00333CD8" w:rsidRPr="0051712D" w:rsidRDefault="00333CD8" w:rsidP="007E7093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Cs w:val="24"/>
              </w:rPr>
            </w:pPr>
            <w:r w:rsidRPr="000A50EB">
              <w:rPr>
                <w:rFonts w:cs="Times New Roman"/>
                <w:szCs w:val="24"/>
              </w:rPr>
              <w:t>This feedback would make my everyday activities more efficient</w:t>
            </w:r>
          </w:p>
        </w:tc>
      </w:tr>
    </w:tbl>
    <w:p w14:paraId="12E9E2B0" w14:textId="77777777" w:rsidR="00966D80" w:rsidRDefault="00966D80" w:rsidP="0045740D">
      <w:pPr>
        <w:spacing w:before="240"/>
      </w:pPr>
    </w:p>
    <w:p w14:paraId="18DEB0D8" w14:textId="622CE8B3" w:rsidR="00B23FBF" w:rsidRDefault="00215FDB" w:rsidP="008B7FB9">
      <w:pPr>
        <w:pStyle w:val="Titolo1"/>
      </w:pPr>
      <w:r>
        <w:t>Amputees</w:t>
      </w:r>
      <w:r w:rsidR="00862741">
        <w:t>’</w:t>
      </w:r>
      <w:r>
        <w:t xml:space="preserve"> answers</w:t>
      </w:r>
      <w:r w:rsidR="00C62AE8">
        <w:t xml:space="preserve"> to the questionnaire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27"/>
        <w:gridCol w:w="1628"/>
        <w:gridCol w:w="1628"/>
        <w:gridCol w:w="1628"/>
        <w:gridCol w:w="1628"/>
        <w:gridCol w:w="1628"/>
      </w:tblGrid>
      <w:tr w:rsidR="006D1F83" w14:paraId="476099A3" w14:textId="77777777" w:rsidTr="004207CA">
        <w:tc>
          <w:tcPr>
            <w:tcW w:w="162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6D8A004" w14:textId="77777777" w:rsidR="006D1F83" w:rsidRDefault="006D1F83" w:rsidP="00E84E61">
            <w:pPr>
              <w:spacing w:before="240"/>
              <w:jc w:val="center"/>
            </w:pPr>
          </w:p>
        </w:tc>
        <w:tc>
          <w:tcPr>
            <w:tcW w:w="162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F7F97EF" w14:textId="5BC765CC" w:rsidR="006D1F83" w:rsidRPr="00F4731D" w:rsidRDefault="000F1FBB" w:rsidP="00F4731D">
            <w:pPr>
              <w:keepNext/>
              <w:jc w:val="center"/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  <w:r w:rsidRPr="00F4731D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Questions</w:t>
            </w:r>
          </w:p>
        </w:tc>
        <w:tc>
          <w:tcPr>
            <w:tcW w:w="162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CF4ADE6" w14:textId="7E20095F" w:rsidR="006D1F83" w:rsidRPr="00F4731D" w:rsidRDefault="000F1FBB" w:rsidP="00F4731D">
            <w:pPr>
              <w:keepNext/>
              <w:jc w:val="center"/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  <w:r w:rsidRPr="00F4731D">
              <w:rPr>
                <w:rFonts w:cs="Times New Roman"/>
                <w:b/>
                <w:i/>
                <w:sz w:val="32"/>
                <w:szCs w:val="32"/>
              </w:rPr>
              <w:t>N</w:t>
            </w:r>
            <w:r w:rsidR="00D40DFE">
              <w:rPr>
                <w:rFonts w:cs="Times New Roman"/>
                <w:b/>
                <w:i/>
                <w:sz w:val="32"/>
                <w:szCs w:val="32"/>
              </w:rPr>
              <w:t>o</w:t>
            </w:r>
            <w:r w:rsidRPr="00F4731D">
              <w:rPr>
                <w:rFonts w:cs="Times New Roman"/>
                <w:b/>
                <w:i/>
                <w:sz w:val="32"/>
                <w:szCs w:val="32"/>
              </w:rPr>
              <w:t>FB</w:t>
            </w:r>
          </w:p>
        </w:tc>
        <w:tc>
          <w:tcPr>
            <w:tcW w:w="162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1C036FC" w14:textId="3C95161D" w:rsidR="006D1F83" w:rsidRPr="00F4731D" w:rsidRDefault="000F1FBB" w:rsidP="00F4731D">
            <w:pPr>
              <w:keepNext/>
              <w:jc w:val="center"/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  <w:r w:rsidRPr="00F4731D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AFB</w:t>
            </w:r>
          </w:p>
        </w:tc>
        <w:tc>
          <w:tcPr>
            <w:tcW w:w="162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60A20A3" w14:textId="13BF75E6" w:rsidR="006D1F83" w:rsidRPr="00F4731D" w:rsidRDefault="000F1FBB" w:rsidP="00F4731D">
            <w:pPr>
              <w:keepNext/>
              <w:jc w:val="center"/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  <w:r w:rsidRPr="00F4731D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1FB</w:t>
            </w:r>
          </w:p>
        </w:tc>
        <w:tc>
          <w:tcPr>
            <w:tcW w:w="162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D92E4CE" w14:textId="7FCC29B5" w:rsidR="006D1F83" w:rsidRPr="00F4731D" w:rsidRDefault="000F1FBB" w:rsidP="00F4731D">
            <w:pPr>
              <w:keepNext/>
              <w:jc w:val="center"/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  <w:r w:rsidRPr="00F4731D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2FB</w:t>
            </w:r>
          </w:p>
        </w:tc>
      </w:tr>
      <w:tr w:rsidR="00F4731D" w14:paraId="455CF64B" w14:textId="77777777" w:rsidTr="00F4731D">
        <w:tc>
          <w:tcPr>
            <w:tcW w:w="1627" w:type="dxa"/>
            <w:vMerge w:val="restart"/>
            <w:textDirection w:val="btLr"/>
            <w:vAlign w:val="center"/>
          </w:tcPr>
          <w:p w14:paraId="5FF2E425" w14:textId="3ED9F60E" w:rsidR="00F4731D" w:rsidRDefault="00F4731D" w:rsidP="00F4731D">
            <w:pPr>
              <w:keepNext/>
              <w:jc w:val="center"/>
            </w:pPr>
            <w:r w:rsidRPr="00F4731D">
              <w:rPr>
                <w:rFonts w:cs="Times New Roman"/>
                <w:i/>
                <w:iCs/>
                <w:szCs w:val="24"/>
              </w:rPr>
              <w:t>A1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042748CB" w14:textId="5454F337" w:rsidR="00F4731D" w:rsidRPr="00F4731D" w:rsidRDefault="00F4731D" w:rsidP="00F4731D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7220560E" w14:textId="5BA0D03E" w:rsidR="00F4731D" w:rsidRDefault="00192FE6" w:rsidP="00E84E61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5D924DC5" w14:textId="0EA9F12D" w:rsidR="00F4731D" w:rsidRDefault="005D245C" w:rsidP="00E84E61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50BE73FA" w14:textId="70928B87" w:rsidR="00F4731D" w:rsidRDefault="005D245C" w:rsidP="00E84E61">
            <w:pPr>
              <w:spacing w:before="240"/>
              <w:jc w:val="center"/>
            </w:pPr>
            <w:r>
              <w:t>2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35742FDD" w14:textId="75B78602" w:rsidR="00F4731D" w:rsidRDefault="001E13A3" w:rsidP="00E84E61">
            <w:pPr>
              <w:spacing w:before="240"/>
              <w:jc w:val="center"/>
            </w:pPr>
            <w:r>
              <w:t>4</w:t>
            </w:r>
          </w:p>
        </w:tc>
      </w:tr>
      <w:tr w:rsidR="00F4731D" w14:paraId="5C44783E" w14:textId="77777777" w:rsidTr="00E84E61">
        <w:tc>
          <w:tcPr>
            <w:tcW w:w="1627" w:type="dxa"/>
            <w:vMerge/>
            <w:vAlign w:val="center"/>
          </w:tcPr>
          <w:p w14:paraId="1A618041" w14:textId="77777777" w:rsidR="00F4731D" w:rsidRDefault="00F4731D" w:rsidP="00E84E61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2981EB65" w14:textId="5A036B8E" w:rsidR="00F4731D" w:rsidRPr="00F4731D" w:rsidRDefault="00F4731D" w:rsidP="00F4731D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2</w:t>
            </w:r>
          </w:p>
        </w:tc>
        <w:tc>
          <w:tcPr>
            <w:tcW w:w="1628" w:type="dxa"/>
            <w:vAlign w:val="center"/>
          </w:tcPr>
          <w:p w14:paraId="78305ADA" w14:textId="4361C4D9" w:rsidR="00F4731D" w:rsidRDefault="00192FE6" w:rsidP="00E84E61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vAlign w:val="center"/>
          </w:tcPr>
          <w:p w14:paraId="721A633D" w14:textId="28961561" w:rsidR="00F4731D" w:rsidRDefault="005D245C" w:rsidP="00E84E61">
            <w:pPr>
              <w:spacing w:before="240"/>
              <w:jc w:val="center"/>
            </w:pPr>
            <w:r>
              <w:t>2</w:t>
            </w:r>
          </w:p>
        </w:tc>
        <w:tc>
          <w:tcPr>
            <w:tcW w:w="1628" w:type="dxa"/>
            <w:vAlign w:val="center"/>
          </w:tcPr>
          <w:p w14:paraId="795E19B6" w14:textId="40FFA963" w:rsidR="00F4731D" w:rsidRDefault="005D245C" w:rsidP="00E84E61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vAlign w:val="center"/>
          </w:tcPr>
          <w:p w14:paraId="2A0D5361" w14:textId="1C9CF756" w:rsidR="00F4731D" w:rsidRDefault="001E13A3" w:rsidP="00E84E61">
            <w:pPr>
              <w:spacing w:before="240"/>
              <w:jc w:val="center"/>
            </w:pPr>
            <w:r>
              <w:t>5</w:t>
            </w:r>
          </w:p>
        </w:tc>
      </w:tr>
      <w:tr w:rsidR="00F4731D" w14:paraId="0798E95A" w14:textId="77777777" w:rsidTr="00F4731D">
        <w:tc>
          <w:tcPr>
            <w:tcW w:w="1627" w:type="dxa"/>
            <w:vMerge/>
            <w:vAlign w:val="center"/>
          </w:tcPr>
          <w:p w14:paraId="49C5D1B7" w14:textId="77777777" w:rsidR="00F4731D" w:rsidRDefault="00F4731D" w:rsidP="00E84E61">
            <w:pPr>
              <w:spacing w:before="240"/>
              <w:jc w:val="center"/>
            </w:pP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450B4899" w14:textId="504219FA" w:rsidR="00F4731D" w:rsidRPr="00F4731D" w:rsidRDefault="00F4731D" w:rsidP="00F4731D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3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5CECFDBB" w14:textId="18C98902" w:rsidR="00F4731D" w:rsidRDefault="00192FE6" w:rsidP="00E84E61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0ACEDB35" w14:textId="20BEEF66" w:rsidR="00F4731D" w:rsidRDefault="005D245C" w:rsidP="00E84E61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3CBC45CA" w14:textId="2B1211CF" w:rsidR="00F4731D" w:rsidRDefault="005D245C" w:rsidP="00E84E61">
            <w:pPr>
              <w:spacing w:before="240"/>
              <w:jc w:val="center"/>
            </w:pPr>
            <w:r>
              <w:t>2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1DCE1F71" w14:textId="4CC9546A" w:rsidR="00F4731D" w:rsidRDefault="001E13A3" w:rsidP="00E84E61">
            <w:pPr>
              <w:spacing w:before="240"/>
              <w:jc w:val="center"/>
            </w:pPr>
            <w:r>
              <w:t>5</w:t>
            </w:r>
          </w:p>
        </w:tc>
      </w:tr>
      <w:tr w:rsidR="00F4731D" w14:paraId="7EEF1D8E" w14:textId="77777777" w:rsidTr="00E84E61">
        <w:tc>
          <w:tcPr>
            <w:tcW w:w="1627" w:type="dxa"/>
            <w:vMerge/>
            <w:vAlign w:val="center"/>
          </w:tcPr>
          <w:p w14:paraId="103CD71F" w14:textId="77777777" w:rsidR="00F4731D" w:rsidRDefault="00F4731D" w:rsidP="00E84E61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0915874C" w14:textId="12EB5B2C" w:rsidR="00F4731D" w:rsidRPr="00F4731D" w:rsidRDefault="00F4731D" w:rsidP="00F4731D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4</w:t>
            </w:r>
          </w:p>
        </w:tc>
        <w:tc>
          <w:tcPr>
            <w:tcW w:w="1628" w:type="dxa"/>
            <w:vAlign w:val="center"/>
          </w:tcPr>
          <w:p w14:paraId="19F42995" w14:textId="0699D2D8" w:rsidR="00F4731D" w:rsidRDefault="00192FE6" w:rsidP="00E84E61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vAlign w:val="center"/>
          </w:tcPr>
          <w:p w14:paraId="46EBEABB" w14:textId="57F2E8A1" w:rsidR="00F4731D" w:rsidRDefault="005D245C" w:rsidP="00E84E61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vAlign w:val="center"/>
          </w:tcPr>
          <w:p w14:paraId="6398EB36" w14:textId="6F41F9AE" w:rsidR="00F4731D" w:rsidRDefault="005D245C" w:rsidP="00E84E61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vAlign w:val="center"/>
          </w:tcPr>
          <w:p w14:paraId="7C846A4E" w14:textId="62B84CDC" w:rsidR="00F4731D" w:rsidRDefault="001E13A3" w:rsidP="00E84E61">
            <w:pPr>
              <w:spacing w:before="240"/>
              <w:jc w:val="center"/>
            </w:pPr>
            <w:r>
              <w:t>5</w:t>
            </w:r>
          </w:p>
        </w:tc>
      </w:tr>
      <w:tr w:rsidR="00F4731D" w14:paraId="1D7DC952" w14:textId="77777777" w:rsidTr="00F4731D">
        <w:tc>
          <w:tcPr>
            <w:tcW w:w="1627" w:type="dxa"/>
            <w:vMerge/>
            <w:vAlign w:val="center"/>
          </w:tcPr>
          <w:p w14:paraId="364DCE17" w14:textId="77777777" w:rsidR="00F4731D" w:rsidRDefault="00F4731D" w:rsidP="00E84E61">
            <w:pPr>
              <w:spacing w:before="240"/>
              <w:jc w:val="center"/>
            </w:pP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61E82BC9" w14:textId="6A15682B" w:rsidR="00F4731D" w:rsidRPr="00F4731D" w:rsidRDefault="00F4731D" w:rsidP="00F4731D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5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22E49949" w14:textId="4C4B9C91" w:rsidR="00F4731D" w:rsidRDefault="00192FE6" w:rsidP="00E84E61">
            <w:pPr>
              <w:spacing w:before="240"/>
              <w:jc w:val="center"/>
            </w:pPr>
            <w:r>
              <w:t xml:space="preserve">Soft, for the </w:t>
            </w:r>
            <w:r w:rsidR="007F0A65">
              <w:t>used time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36D94223" w14:textId="1CD35AC2" w:rsidR="00F4731D" w:rsidRDefault="005D245C" w:rsidP="00E84E61">
            <w:pPr>
              <w:spacing w:before="240"/>
              <w:jc w:val="center"/>
            </w:pPr>
            <w:r>
              <w:t>-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47CB1088" w14:textId="3508E18B" w:rsidR="00F4731D" w:rsidRDefault="00100CFA" w:rsidP="00E84E61">
            <w:pPr>
              <w:spacing w:before="240"/>
              <w:jc w:val="center"/>
            </w:pPr>
            <w:r>
              <w:t>A little, since the vibration was the same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544606C0" w14:textId="40EB56C0" w:rsidR="00F4731D" w:rsidRDefault="001E13A3" w:rsidP="00E84E61">
            <w:pPr>
              <w:spacing w:before="240"/>
              <w:jc w:val="center"/>
            </w:pPr>
            <w:r>
              <w:t>It seemed to feel the grasp</w:t>
            </w:r>
          </w:p>
        </w:tc>
      </w:tr>
      <w:tr w:rsidR="00F4731D" w14:paraId="3845D6D5" w14:textId="77777777" w:rsidTr="00E84E61">
        <w:tc>
          <w:tcPr>
            <w:tcW w:w="1627" w:type="dxa"/>
            <w:vMerge/>
            <w:vAlign w:val="center"/>
          </w:tcPr>
          <w:p w14:paraId="7DA112E5" w14:textId="77777777" w:rsidR="00F4731D" w:rsidRDefault="00F4731D" w:rsidP="00E84E61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275EDFAB" w14:textId="524A3ADF" w:rsidR="00F4731D" w:rsidRPr="00F4731D" w:rsidRDefault="00F4731D" w:rsidP="00F4731D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6</w:t>
            </w:r>
          </w:p>
        </w:tc>
        <w:tc>
          <w:tcPr>
            <w:tcW w:w="1628" w:type="dxa"/>
            <w:vAlign w:val="center"/>
          </w:tcPr>
          <w:p w14:paraId="7DB75BFD" w14:textId="0BC24E9B" w:rsidR="00F4731D" w:rsidRDefault="007F0A65" w:rsidP="00E84E61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vAlign w:val="center"/>
          </w:tcPr>
          <w:p w14:paraId="7E50F3F0" w14:textId="734D7806" w:rsidR="00F4731D" w:rsidRDefault="005D245C" w:rsidP="00E84E61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vAlign w:val="center"/>
          </w:tcPr>
          <w:p w14:paraId="02AB4849" w14:textId="30C1698A" w:rsidR="00F4731D" w:rsidRDefault="00100CFA" w:rsidP="00E84E61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vAlign w:val="center"/>
          </w:tcPr>
          <w:p w14:paraId="0000C302" w14:textId="344DD3FD" w:rsidR="00F4731D" w:rsidRDefault="00192FE6" w:rsidP="00E84E61">
            <w:pPr>
              <w:spacing w:before="240"/>
              <w:jc w:val="center"/>
            </w:pPr>
            <w:r>
              <w:t>4</w:t>
            </w:r>
          </w:p>
        </w:tc>
      </w:tr>
      <w:tr w:rsidR="00F4731D" w14:paraId="2741516E" w14:textId="77777777" w:rsidTr="00F4731D">
        <w:tc>
          <w:tcPr>
            <w:tcW w:w="1627" w:type="dxa"/>
            <w:vMerge/>
            <w:vAlign w:val="center"/>
          </w:tcPr>
          <w:p w14:paraId="6A4F6F34" w14:textId="77777777" w:rsidR="00F4731D" w:rsidRDefault="00F4731D" w:rsidP="00E84E61">
            <w:pPr>
              <w:spacing w:before="240"/>
              <w:jc w:val="center"/>
            </w:pP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046A1854" w14:textId="04C16384" w:rsidR="00F4731D" w:rsidRPr="00F4731D" w:rsidRDefault="00F4731D" w:rsidP="00F4731D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7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7533FA59" w14:textId="384E4150" w:rsidR="00F4731D" w:rsidRDefault="007F0A65" w:rsidP="00E84E61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66180C22" w14:textId="7E027D2E" w:rsidR="00F4731D" w:rsidRDefault="005D245C" w:rsidP="00E84E61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43967275" w14:textId="06FA9706" w:rsidR="00F4731D" w:rsidRDefault="00100CFA" w:rsidP="00E84E61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7DB1C0E0" w14:textId="28CA5D44" w:rsidR="00F4731D" w:rsidRDefault="00192FE6" w:rsidP="00E84E61">
            <w:pPr>
              <w:spacing w:before="240"/>
              <w:jc w:val="center"/>
            </w:pPr>
            <w:r>
              <w:t>4</w:t>
            </w:r>
          </w:p>
        </w:tc>
      </w:tr>
      <w:tr w:rsidR="00F4731D" w14:paraId="483A94E2" w14:textId="77777777" w:rsidTr="00E84E61">
        <w:tc>
          <w:tcPr>
            <w:tcW w:w="1627" w:type="dxa"/>
            <w:vMerge/>
            <w:vAlign w:val="center"/>
          </w:tcPr>
          <w:p w14:paraId="1D6DF0DB" w14:textId="77777777" w:rsidR="00F4731D" w:rsidRDefault="00F4731D" w:rsidP="00E84E61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1DBDD3D5" w14:textId="0A138504" w:rsidR="00F4731D" w:rsidRPr="00F4731D" w:rsidRDefault="00F4731D" w:rsidP="00F4731D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8</w:t>
            </w:r>
          </w:p>
        </w:tc>
        <w:tc>
          <w:tcPr>
            <w:tcW w:w="1628" w:type="dxa"/>
            <w:vAlign w:val="center"/>
          </w:tcPr>
          <w:p w14:paraId="167456CB" w14:textId="2D2C6BF6" w:rsidR="00F4731D" w:rsidRDefault="007F0A65" w:rsidP="00E84E61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vAlign w:val="center"/>
          </w:tcPr>
          <w:p w14:paraId="08325702" w14:textId="4089496B" w:rsidR="00F4731D" w:rsidRDefault="005D245C" w:rsidP="00E84E61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vAlign w:val="center"/>
          </w:tcPr>
          <w:p w14:paraId="0E40901E" w14:textId="56806405" w:rsidR="00F4731D" w:rsidRDefault="00100CFA" w:rsidP="00E84E61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vAlign w:val="center"/>
          </w:tcPr>
          <w:p w14:paraId="5DE57EB4" w14:textId="7668B0B3" w:rsidR="00F4731D" w:rsidRDefault="00192FE6" w:rsidP="00E84E61">
            <w:pPr>
              <w:spacing w:before="240"/>
              <w:jc w:val="center"/>
            </w:pPr>
            <w:r>
              <w:t>4</w:t>
            </w:r>
          </w:p>
        </w:tc>
      </w:tr>
      <w:tr w:rsidR="00F4731D" w14:paraId="2901DA31" w14:textId="77777777" w:rsidTr="00F4731D">
        <w:tc>
          <w:tcPr>
            <w:tcW w:w="1627" w:type="dxa"/>
            <w:vMerge/>
            <w:vAlign w:val="center"/>
          </w:tcPr>
          <w:p w14:paraId="6EB831BA" w14:textId="77777777" w:rsidR="00F4731D" w:rsidRDefault="00F4731D" w:rsidP="00E84E61">
            <w:pPr>
              <w:spacing w:before="240"/>
              <w:jc w:val="center"/>
            </w:pP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2B589745" w14:textId="29E29790" w:rsidR="00F4731D" w:rsidRPr="00F4731D" w:rsidRDefault="00F4731D" w:rsidP="00F4731D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9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00AFFEB9" w14:textId="1C36844D" w:rsidR="00F4731D" w:rsidRDefault="007F0A65" w:rsidP="00E84E61">
            <w:pPr>
              <w:spacing w:before="240"/>
              <w:jc w:val="center"/>
            </w:pPr>
            <w:r>
              <w:t>-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7ACBABB6" w14:textId="3B408A08" w:rsidR="00F4731D" w:rsidRDefault="005D245C" w:rsidP="00E84E61">
            <w:pPr>
              <w:spacing w:before="240"/>
              <w:jc w:val="center"/>
            </w:pPr>
            <w:r>
              <w:t xml:space="preserve">- 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72876146" w14:textId="3C704A5D" w:rsidR="00F4731D" w:rsidRDefault="00100CFA" w:rsidP="00E84E61">
            <w:pPr>
              <w:spacing w:before="240"/>
              <w:jc w:val="center"/>
            </w:pPr>
            <w:r>
              <w:t>Soft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4EAB9F0F" w14:textId="76B0B22B" w:rsidR="00F4731D" w:rsidRDefault="00192FE6" w:rsidP="00E84E61">
            <w:pPr>
              <w:spacing w:before="240"/>
              <w:jc w:val="center"/>
            </w:pPr>
            <w:r>
              <w:t>Soft object had low vibration</w:t>
            </w:r>
          </w:p>
        </w:tc>
      </w:tr>
      <w:tr w:rsidR="00F4731D" w14:paraId="5EF017BA" w14:textId="77777777" w:rsidTr="00E84E61">
        <w:tc>
          <w:tcPr>
            <w:tcW w:w="1627" w:type="dxa"/>
            <w:vMerge/>
            <w:vAlign w:val="center"/>
          </w:tcPr>
          <w:p w14:paraId="135B2BA2" w14:textId="77777777" w:rsidR="00F4731D" w:rsidRDefault="00F4731D" w:rsidP="00E84E61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2BA59CA0" w14:textId="74DD301F" w:rsidR="00F4731D" w:rsidRPr="00F4731D" w:rsidRDefault="00F4731D" w:rsidP="00F4731D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10</w:t>
            </w:r>
          </w:p>
        </w:tc>
        <w:tc>
          <w:tcPr>
            <w:tcW w:w="1628" w:type="dxa"/>
            <w:vAlign w:val="center"/>
          </w:tcPr>
          <w:p w14:paraId="0B767780" w14:textId="727E3FD5" w:rsidR="00F4731D" w:rsidRDefault="007F0A65" w:rsidP="00E84E61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vAlign w:val="center"/>
          </w:tcPr>
          <w:p w14:paraId="5AD32704" w14:textId="35FC2F0C" w:rsidR="00F4731D" w:rsidRDefault="005D245C" w:rsidP="00E84E61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vAlign w:val="center"/>
          </w:tcPr>
          <w:p w14:paraId="718CA329" w14:textId="6EFE230E" w:rsidR="00F4731D" w:rsidRDefault="00100CFA" w:rsidP="00E84E61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vAlign w:val="center"/>
          </w:tcPr>
          <w:p w14:paraId="3B5C4C83" w14:textId="73B017D9" w:rsidR="00F4731D" w:rsidRDefault="00192FE6" w:rsidP="00E84E61">
            <w:pPr>
              <w:spacing w:before="240"/>
              <w:jc w:val="center"/>
            </w:pPr>
            <w:r>
              <w:t>3</w:t>
            </w:r>
          </w:p>
        </w:tc>
      </w:tr>
      <w:tr w:rsidR="00F4731D" w14:paraId="66D33BF6" w14:textId="77777777" w:rsidTr="00F4731D">
        <w:tc>
          <w:tcPr>
            <w:tcW w:w="1627" w:type="dxa"/>
            <w:vMerge/>
            <w:vAlign w:val="center"/>
          </w:tcPr>
          <w:p w14:paraId="3C1BBF1F" w14:textId="77777777" w:rsidR="00F4731D" w:rsidRDefault="00F4731D" w:rsidP="00E84E61">
            <w:pPr>
              <w:spacing w:before="240"/>
              <w:jc w:val="center"/>
            </w:pP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0F7FE7CC" w14:textId="648C1A08" w:rsidR="00F4731D" w:rsidRPr="00F4731D" w:rsidRDefault="00F4731D" w:rsidP="00F4731D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11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38EC474A" w14:textId="7063C19E" w:rsidR="00F4731D" w:rsidRDefault="007F0A65" w:rsidP="00E84E61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5B77B4FA" w14:textId="26A5A68B" w:rsidR="00F4731D" w:rsidRDefault="005D245C" w:rsidP="00E84E61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1A66C585" w14:textId="2693BCA9" w:rsidR="00F4731D" w:rsidRDefault="00100CFA" w:rsidP="00E84E61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73B44BF7" w14:textId="458FE654" w:rsidR="00F4731D" w:rsidRDefault="00192FE6" w:rsidP="00E84E61">
            <w:pPr>
              <w:spacing w:before="240"/>
              <w:jc w:val="center"/>
            </w:pPr>
            <w:r>
              <w:t>4</w:t>
            </w:r>
          </w:p>
        </w:tc>
      </w:tr>
      <w:tr w:rsidR="00F4731D" w14:paraId="04FA20FA" w14:textId="77777777" w:rsidTr="00E84E61">
        <w:tc>
          <w:tcPr>
            <w:tcW w:w="1627" w:type="dxa"/>
            <w:vMerge/>
            <w:vAlign w:val="center"/>
          </w:tcPr>
          <w:p w14:paraId="6AE6FA57" w14:textId="77777777" w:rsidR="00F4731D" w:rsidRDefault="00F4731D" w:rsidP="00E84E61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3A1ECD6C" w14:textId="6DCFA003" w:rsidR="00F4731D" w:rsidRPr="00F4731D" w:rsidRDefault="00F4731D" w:rsidP="00F4731D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12</w:t>
            </w:r>
          </w:p>
        </w:tc>
        <w:tc>
          <w:tcPr>
            <w:tcW w:w="1628" w:type="dxa"/>
            <w:vAlign w:val="center"/>
          </w:tcPr>
          <w:p w14:paraId="4ABB7EC7" w14:textId="3E07B253" w:rsidR="00F4731D" w:rsidRDefault="007F0A65" w:rsidP="00E84E61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vAlign w:val="center"/>
          </w:tcPr>
          <w:p w14:paraId="15FB6A44" w14:textId="3BF2EB67" w:rsidR="00F4731D" w:rsidRDefault="005D245C" w:rsidP="00E84E61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vAlign w:val="center"/>
          </w:tcPr>
          <w:p w14:paraId="6928819A" w14:textId="0CB95A84" w:rsidR="00F4731D" w:rsidRDefault="00100CFA" w:rsidP="00E84E61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vAlign w:val="center"/>
          </w:tcPr>
          <w:p w14:paraId="5200D50C" w14:textId="3C840027" w:rsidR="00F4731D" w:rsidRDefault="00192FE6" w:rsidP="00E84E61">
            <w:pPr>
              <w:spacing w:before="240"/>
              <w:jc w:val="center"/>
            </w:pPr>
            <w:r>
              <w:t>4</w:t>
            </w:r>
          </w:p>
        </w:tc>
      </w:tr>
      <w:tr w:rsidR="00F4731D" w14:paraId="4A997651" w14:textId="77777777" w:rsidTr="00F4731D">
        <w:tc>
          <w:tcPr>
            <w:tcW w:w="1627" w:type="dxa"/>
            <w:vMerge/>
            <w:vAlign w:val="center"/>
          </w:tcPr>
          <w:p w14:paraId="0C419EE2" w14:textId="77777777" w:rsidR="00F4731D" w:rsidRDefault="00F4731D" w:rsidP="00E84E61">
            <w:pPr>
              <w:spacing w:before="240"/>
              <w:jc w:val="center"/>
            </w:pP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4C78F1BC" w14:textId="513A7DA3" w:rsidR="00F4731D" w:rsidRPr="00F4731D" w:rsidRDefault="00F4731D" w:rsidP="00F4731D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13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56DE8486" w14:textId="4850F198" w:rsidR="00F4731D" w:rsidRDefault="007F0A65" w:rsidP="00E84E61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318EF09B" w14:textId="713D9E24" w:rsidR="00F4731D" w:rsidRDefault="005D245C" w:rsidP="00E84E61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53B141AD" w14:textId="3DD2397E" w:rsidR="00F4731D" w:rsidRDefault="00100CFA" w:rsidP="00E84E61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52315BBE" w14:textId="2F06B7A1" w:rsidR="00F4731D" w:rsidRDefault="00192FE6" w:rsidP="00E84E61">
            <w:pPr>
              <w:spacing w:before="240"/>
              <w:jc w:val="center"/>
            </w:pPr>
            <w:r>
              <w:t>4</w:t>
            </w:r>
          </w:p>
        </w:tc>
      </w:tr>
      <w:tr w:rsidR="00F4731D" w14:paraId="731A2343" w14:textId="77777777" w:rsidTr="00E84E61">
        <w:tc>
          <w:tcPr>
            <w:tcW w:w="1627" w:type="dxa"/>
            <w:vMerge/>
            <w:vAlign w:val="center"/>
          </w:tcPr>
          <w:p w14:paraId="3A317E48" w14:textId="77777777" w:rsidR="00F4731D" w:rsidRDefault="00F4731D" w:rsidP="00E84E61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17C65D09" w14:textId="4BF2BB71" w:rsidR="00F4731D" w:rsidRPr="00F4731D" w:rsidRDefault="00F4731D" w:rsidP="00F4731D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14</w:t>
            </w:r>
          </w:p>
        </w:tc>
        <w:tc>
          <w:tcPr>
            <w:tcW w:w="1628" w:type="dxa"/>
            <w:vAlign w:val="center"/>
          </w:tcPr>
          <w:p w14:paraId="2FEBE3AF" w14:textId="64512D15" w:rsidR="00F4731D" w:rsidRDefault="007F0A65" w:rsidP="00E84E61">
            <w:pPr>
              <w:spacing w:before="240"/>
              <w:jc w:val="center"/>
            </w:pPr>
            <w:r>
              <w:t>5</w:t>
            </w:r>
          </w:p>
        </w:tc>
        <w:tc>
          <w:tcPr>
            <w:tcW w:w="1628" w:type="dxa"/>
            <w:vAlign w:val="center"/>
          </w:tcPr>
          <w:p w14:paraId="078A7A02" w14:textId="63E8AF1B" w:rsidR="00F4731D" w:rsidRDefault="005D245C" w:rsidP="00E84E61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vAlign w:val="center"/>
          </w:tcPr>
          <w:p w14:paraId="66775280" w14:textId="44F471D0" w:rsidR="00F4731D" w:rsidRDefault="00100CFA" w:rsidP="00E84E61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vAlign w:val="center"/>
          </w:tcPr>
          <w:p w14:paraId="0AA4E60C" w14:textId="2FBF5EB3" w:rsidR="00F4731D" w:rsidRDefault="00192FE6" w:rsidP="00E84E61">
            <w:pPr>
              <w:spacing w:before="240"/>
              <w:jc w:val="center"/>
            </w:pPr>
            <w:r>
              <w:t>4</w:t>
            </w:r>
          </w:p>
        </w:tc>
      </w:tr>
    </w:tbl>
    <w:p w14:paraId="6CF4EF05" w14:textId="77777777" w:rsidR="00B23FBF" w:rsidRDefault="00B23FBF" w:rsidP="0045740D">
      <w:pPr>
        <w:spacing w:before="240"/>
      </w:pPr>
    </w:p>
    <w:p w14:paraId="7A6F38A3" w14:textId="77777777" w:rsidR="00D665AD" w:rsidRDefault="00D665AD" w:rsidP="0045740D">
      <w:pPr>
        <w:spacing w:before="240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27"/>
        <w:gridCol w:w="1628"/>
        <w:gridCol w:w="1628"/>
        <w:gridCol w:w="1628"/>
        <w:gridCol w:w="1628"/>
        <w:gridCol w:w="1628"/>
      </w:tblGrid>
      <w:tr w:rsidR="00D665AD" w14:paraId="6BC9A000" w14:textId="77777777" w:rsidTr="00215FDB">
        <w:tc>
          <w:tcPr>
            <w:tcW w:w="162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F73BBF0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5FDAD98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  <w:r w:rsidRPr="00F4731D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Questions</w:t>
            </w:r>
          </w:p>
        </w:tc>
        <w:tc>
          <w:tcPr>
            <w:tcW w:w="162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FF97E07" w14:textId="2E148829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  <w:r w:rsidRPr="00F4731D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N</w:t>
            </w:r>
            <w:r w:rsidR="00D40DFE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o</w:t>
            </w:r>
            <w:r w:rsidRPr="00F4731D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FB</w:t>
            </w:r>
          </w:p>
        </w:tc>
        <w:tc>
          <w:tcPr>
            <w:tcW w:w="162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164BC45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  <w:r w:rsidRPr="00F4731D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AFB</w:t>
            </w:r>
          </w:p>
        </w:tc>
        <w:tc>
          <w:tcPr>
            <w:tcW w:w="162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09761DC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  <w:r w:rsidRPr="00F4731D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1FB</w:t>
            </w:r>
          </w:p>
        </w:tc>
        <w:tc>
          <w:tcPr>
            <w:tcW w:w="162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A91F0A5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  <w:r w:rsidRPr="00F4731D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2FB</w:t>
            </w:r>
          </w:p>
        </w:tc>
      </w:tr>
      <w:tr w:rsidR="00D665AD" w14:paraId="0BC44E65" w14:textId="77777777" w:rsidTr="00215FDB">
        <w:tc>
          <w:tcPr>
            <w:tcW w:w="1627" w:type="dxa"/>
            <w:vMerge w:val="restart"/>
            <w:textDirection w:val="btLr"/>
            <w:vAlign w:val="center"/>
          </w:tcPr>
          <w:p w14:paraId="310C0F15" w14:textId="7DA3DCB1" w:rsidR="00D665AD" w:rsidRDefault="00D665AD" w:rsidP="00215FDB">
            <w:pPr>
              <w:keepNext/>
              <w:jc w:val="center"/>
            </w:pPr>
            <w:r w:rsidRPr="00F4731D">
              <w:rPr>
                <w:rFonts w:cs="Times New Roman"/>
                <w:i/>
                <w:iCs/>
                <w:szCs w:val="24"/>
              </w:rPr>
              <w:t>A</w:t>
            </w:r>
            <w:r>
              <w:rPr>
                <w:rFonts w:cs="Times New Roman"/>
                <w:i/>
                <w:iCs/>
                <w:szCs w:val="24"/>
              </w:rPr>
              <w:t>2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36AB6A3A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6917057D" w14:textId="711B25C2" w:rsidR="00D665AD" w:rsidRDefault="00BC696A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333A851F" w14:textId="76F78009" w:rsidR="00D665AD" w:rsidRDefault="00D40DFE" w:rsidP="00215FDB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6711C1A3" w14:textId="0A76FF52" w:rsidR="00D665AD" w:rsidRDefault="00BB061D" w:rsidP="00215FDB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2F3E8014" w14:textId="314C572E" w:rsidR="00D665AD" w:rsidRDefault="00FD0991" w:rsidP="00215FDB">
            <w:pPr>
              <w:spacing w:before="240"/>
              <w:jc w:val="center"/>
            </w:pPr>
            <w:r>
              <w:t>5</w:t>
            </w:r>
          </w:p>
        </w:tc>
      </w:tr>
      <w:tr w:rsidR="00D665AD" w14:paraId="5E9589E5" w14:textId="77777777" w:rsidTr="00215FDB">
        <w:tc>
          <w:tcPr>
            <w:tcW w:w="1627" w:type="dxa"/>
            <w:vMerge/>
            <w:vAlign w:val="center"/>
          </w:tcPr>
          <w:p w14:paraId="050024FA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71974BB5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2</w:t>
            </w:r>
          </w:p>
        </w:tc>
        <w:tc>
          <w:tcPr>
            <w:tcW w:w="1628" w:type="dxa"/>
            <w:vAlign w:val="center"/>
          </w:tcPr>
          <w:p w14:paraId="54404422" w14:textId="39847A63" w:rsidR="00D665AD" w:rsidRDefault="00BC696A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vAlign w:val="center"/>
          </w:tcPr>
          <w:p w14:paraId="40829D0D" w14:textId="0FF7C0C0" w:rsidR="00D665AD" w:rsidRDefault="00D40DFE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vAlign w:val="center"/>
          </w:tcPr>
          <w:p w14:paraId="6DCFC73F" w14:textId="122DA3CA" w:rsidR="00D665AD" w:rsidRDefault="00BB061D" w:rsidP="00215FDB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vAlign w:val="center"/>
          </w:tcPr>
          <w:p w14:paraId="571BBFAF" w14:textId="58B94E3C" w:rsidR="00D665AD" w:rsidRDefault="00FD0991" w:rsidP="00215FDB">
            <w:pPr>
              <w:spacing w:before="240"/>
              <w:jc w:val="center"/>
            </w:pPr>
            <w:r>
              <w:t>5</w:t>
            </w:r>
          </w:p>
        </w:tc>
      </w:tr>
      <w:tr w:rsidR="00D665AD" w14:paraId="26A93A1C" w14:textId="77777777" w:rsidTr="00215FDB">
        <w:tc>
          <w:tcPr>
            <w:tcW w:w="1627" w:type="dxa"/>
            <w:vMerge/>
            <w:vAlign w:val="center"/>
          </w:tcPr>
          <w:p w14:paraId="29D7F08E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5C3453AC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3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5E7AD063" w14:textId="2A580BFF" w:rsidR="00D665AD" w:rsidRDefault="00BC696A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28995D2D" w14:textId="2EAA3362" w:rsidR="00D665AD" w:rsidRDefault="00D40DFE" w:rsidP="00215FDB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1E9860D0" w14:textId="7BF13C4B" w:rsidR="00D665AD" w:rsidRDefault="00BB061D" w:rsidP="00215FDB">
            <w:pPr>
              <w:spacing w:before="240"/>
              <w:jc w:val="center"/>
            </w:pPr>
            <w:r>
              <w:t>2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56C6E0C1" w14:textId="57FB3B6C" w:rsidR="00D665AD" w:rsidRDefault="00FD0991" w:rsidP="00215FDB">
            <w:pPr>
              <w:spacing w:before="240"/>
              <w:jc w:val="center"/>
            </w:pPr>
            <w:r>
              <w:t>5</w:t>
            </w:r>
          </w:p>
        </w:tc>
      </w:tr>
      <w:tr w:rsidR="00D665AD" w14:paraId="25FF4ABD" w14:textId="77777777" w:rsidTr="00215FDB">
        <w:tc>
          <w:tcPr>
            <w:tcW w:w="1627" w:type="dxa"/>
            <w:vMerge/>
            <w:vAlign w:val="center"/>
          </w:tcPr>
          <w:p w14:paraId="45271086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06B1C20B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4</w:t>
            </w:r>
          </w:p>
        </w:tc>
        <w:tc>
          <w:tcPr>
            <w:tcW w:w="1628" w:type="dxa"/>
            <w:vAlign w:val="center"/>
          </w:tcPr>
          <w:p w14:paraId="6C6DDFE8" w14:textId="0ED0FBEC" w:rsidR="00D665AD" w:rsidRDefault="00BC696A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vAlign w:val="center"/>
          </w:tcPr>
          <w:p w14:paraId="4E33C529" w14:textId="528201D4" w:rsidR="00D665AD" w:rsidRDefault="00D40DFE" w:rsidP="00215FDB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vAlign w:val="center"/>
          </w:tcPr>
          <w:p w14:paraId="331F95BB" w14:textId="70A3071F" w:rsidR="00D665AD" w:rsidRDefault="00BB061D" w:rsidP="00215FDB">
            <w:pPr>
              <w:spacing w:before="240"/>
              <w:jc w:val="center"/>
            </w:pPr>
            <w:r>
              <w:t>5</w:t>
            </w:r>
          </w:p>
        </w:tc>
        <w:tc>
          <w:tcPr>
            <w:tcW w:w="1628" w:type="dxa"/>
            <w:vAlign w:val="center"/>
          </w:tcPr>
          <w:p w14:paraId="5DBFE69F" w14:textId="5C238017" w:rsidR="00D665AD" w:rsidRDefault="00FD0991" w:rsidP="00215FDB">
            <w:pPr>
              <w:spacing w:before="240"/>
              <w:jc w:val="center"/>
            </w:pPr>
            <w:r>
              <w:t>4</w:t>
            </w:r>
          </w:p>
        </w:tc>
      </w:tr>
      <w:tr w:rsidR="00D665AD" w14:paraId="5AE97365" w14:textId="77777777" w:rsidTr="00215FDB">
        <w:tc>
          <w:tcPr>
            <w:tcW w:w="1627" w:type="dxa"/>
            <w:vMerge/>
            <w:vAlign w:val="center"/>
          </w:tcPr>
          <w:p w14:paraId="4DE2FA7E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17B098B4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5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6CDEFE90" w14:textId="1AB74E12" w:rsidR="00D665AD" w:rsidRDefault="00442C06" w:rsidP="00215FDB">
            <w:pPr>
              <w:spacing w:before="240"/>
              <w:jc w:val="center"/>
            </w:pPr>
            <w:r>
              <w:t>No object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41D8DDF6" w14:textId="19E7680C" w:rsidR="00D665AD" w:rsidRDefault="00D40DFE" w:rsidP="00215FDB">
            <w:pPr>
              <w:spacing w:before="240"/>
              <w:jc w:val="center"/>
            </w:pPr>
            <w:r>
              <w:t xml:space="preserve">Rigid, </w:t>
            </w:r>
            <w:r w:rsidR="00BB061D">
              <w:t>distinct noise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37C805C0" w14:textId="343A305B" w:rsidR="00D665AD" w:rsidRDefault="00FD0991" w:rsidP="00215FDB">
            <w:pPr>
              <w:spacing w:before="240"/>
              <w:jc w:val="center"/>
            </w:pPr>
            <w:r>
              <w:t>Blue ball, specific vibration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0F91795C" w14:textId="69080995" w:rsidR="00D665AD" w:rsidRDefault="00FD0991" w:rsidP="00215FDB">
            <w:pPr>
              <w:spacing w:before="240"/>
              <w:jc w:val="center"/>
            </w:pPr>
            <w:r>
              <w:t>All</w:t>
            </w:r>
          </w:p>
        </w:tc>
      </w:tr>
      <w:tr w:rsidR="00D665AD" w14:paraId="7F7601CE" w14:textId="77777777" w:rsidTr="00215FDB">
        <w:tc>
          <w:tcPr>
            <w:tcW w:w="1627" w:type="dxa"/>
            <w:vMerge/>
            <w:vAlign w:val="center"/>
          </w:tcPr>
          <w:p w14:paraId="48FCD3A4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26500E46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6</w:t>
            </w:r>
          </w:p>
        </w:tc>
        <w:tc>
          <w:tcPr>
            <w:tcW w:w="1628" w:type="dxa"/>
            <w:vAlign w:val="center"/>
          </w:tcPr>
          <w:p w14:paraId="68406925" w14:textId="053ADA11" w:rsidR="00D665AD" w:rsidRDefault="00442C06" w:rsidP="00215FDB">
            <w:pPr>
              <w:spacing w:before="240"/>
              <w:jc w:val="center"/>
            </w:pPr>
            <w:r>
              <w:t>2</w:t>
            </w:r>
          </w:p>
        </w:tc>
        <w:tc>
          <w:tcPr>
            <w:tcW w:w="1628" w:type="dxa"/>
            <w:vAlign w:val="center"/>
          </w:tcPr>
          <w:p w14:paraId="0A0EA8DB" w14:textId="5D8F588B" w:rsidR="00D665AD" w:rsidRDefault="00BB061D" w:rsidP="00215FDB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vAlign w:val="center"/>
          </w:tcPr>
          <w:p w14:paraId="6F708910" w14:textId="56F7655C" w:rsidR="00D665AD" w:rsidRDefault="00FD0991" w:rsidP="00215FDB">
            <w:pPr>
              <w:spacing w:before="240"/>
              <w:jc w:val="center"/>
            </w:pPr>
            <w:r>
              <w:t>5</w:t>
            </w:r>
          </w:p>
        </w:tc>
        <w:tc>
          <w:tcPr>
            <w:tcW w:w="1628" w:type="dxa"/>
            <w:vAlign w:val="center"/>
          </w:tcPr>
          <w:p w14:paraId="4B470ACC" w14:textId="746482A0" w:rsidR="00D665AD" w:rsidRDefault="00FD0991" w:rsidP="00215FDB">
            <w:pPr>
              <w:spacing w:before="240"/>
              <w:jc w:val="center"/>
            </w:pPr>
            <w:r>
              <w:t>5</w:t>
            </w:r>
          </w:p>
        </w:tc>
      </w:tr>
      <w:tr w:rsidR="00D665AD" w14:paraId="2B74C91D" w14:textId="77777777" w:rsidTr="00215FDB">
        <w:tc>
          <w:tcPr>
            <w:tcW w:w="1627" w:type="dxa"/>
            <w:vMerge/>
            <w:vAlign w:val="center"/>
          </w:tcPr>
          <w:p w14:paraId="6D3049E6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708FE560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7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5B5F9892" w14:textId="3DCC6344" w:rsidR="00D665AD" w:rsidRDefault="00442C06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7D6D0D40" w14:textId="5F44B193" w:rsidR="00D665AD" w:rsidRDefault="00BB061D" w:rsidP="00215FDB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5BA245E3" w14:textId="6BF8595B" w:rsidR="00D665AD" w:rsidRDefault="00FD0991" w:rsidP="00215FDB">
            <w:pPr>
              <w:spacing w:before="240"/>
              <w:jc w:val="center"/>
            </w:pPr>
            <w:r>
              <w:t>5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7B5FF632" w14:textId="4EF42ABC" w:rsidR="00D665AD" w:rsidRDefault="00FD0991" w:rsidP="00215FDB">
            <w:pPr>
              <w:spacing w:before="240"/>
              <w:jc w:val="center"/>
            </w:pPr>
            <w:r>
              <w:t>4</w:t>
            </w:r>
          </w:p>
        </w:tc>
      </w:tr>
      <w:tr w:rsidR="00D665AD" w14:paraId="52F42A56" w14:textId="77777777" w:rsidTr="00215FDB">
        <w:tc>
          <w:tcPr>
            <w:tcW w:w="1627" w:type="dxa"/>
            <w:vMerge/>
            <w:vAlign w:val="center"/>
          </w:tcPr>
          <w:p w14:paraId="3A541535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46BE6A85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8</w:t>
            </w:r>
          </w:p>
        </w:tc>
        <w:tc>
          <w:tcPr>
            <w:tcW w:w="1628" w:type="dxa"/>
            <w:vAlign w:val="center"/>
          </w:tcPr>
          <w:p w14:paraId="1209491C" w14:textId="6508FE2B" w:rsidR="00D665AD" w:rsidRDefault="00442C06" w:rsidP="00215FDB">
            <w:pPr>
              <w:spacing w:before="240"/>
              <w:jc w:val="center"/>
            </w:pPr>
            <w:r>
              <w:t>2</w:t>
            </w:r>
          </w:p>
        </w:tc>
        <w:tc>
          <w:tcPr>
            <w:tcW w:w="1628" w:type="dxa"/>
            <w:vAlign w:val="center"/>
          </w:tcPr>
          <w:p w14:paraId="09467404" w14:textId="695D2F83" w:rsidR="00D665AD" w:rsidRDefault="00BB061D" w:rsidP="00215FDB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vAlign w:val="center"/>
          </w:tcPr>
          <w:p w14:paraId="6EDD83CF" w14:textId="3188D738" w:rsidR="00D665AD" w:rsidRDefault="00FD0991" w:rsidP="00215FDB">
            <w:pPr>
              <w:spacing w:before="240"/>
              <w:jc w:val="center"/>
            </w:pPr>
            <w:r>
              <w:t>5</w:t>
            </w:r>
          </w:p>
        </w:tc>
        <w:tc>
          <w:tcPr>
            <w:tcW w:w="1628" w:type="dxa"/>
            <w:vAlign w:val="center"/>
          </w:tcPr>
          <w:p w14:paraId="43168B8B" w14:textId="08185CD2" w:rsidR="00D665AD" w:rsidRDefault="00FD0991" w:rsidP="00215FDB">
            <w:pPr>
              <w:spacing w:before="240"/>
              <w:jc w:val="center"/>
            </w:pPr>
            <w:r>
              <w:t>5</w:t>
            </w:r>
          </w:p>
        </w:tc>
      </w:tr>
      <w:tr w:rsidR="00D665AD" w14:paraId="7D99FE14" w14:textId="77777777" w:rsidTr="00215FDB">
        <w:tc>
          <w:tcPr>
            <w:tcW w:w="1627" w:type="dxa"/>
            <w:vMerge/>
            <w:vAlign w:val="center"/>
          </w:tcPr>
          <w:p w14:paraId="7C091315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032E17C6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9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1A52C63F" w14:textId="7A516E77" w:rsidR="00D665AD" w:rsidRDefault="00442C06" w:rsidP="00215FDB">
            <w:pPr>
              <w:spacing w:before="240"/>
              <w:jc w:val="center"/>
            </w:pPr>
            <w:r>
              <w:t>No object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748C2505" w14:textId="48E4962F" w:rsidR="00D665AD" w:rsidRDefault="00BB061D" w:rsidP="00215FDB">
            <w:pPr>
              <w:spacing w:before="240"/>
              <w:jc w:val="center"/>
            </w:pPr>
            <w:r>
              <w:t>Rigid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3F752242" w14:textId="230CA261" w:rsidR="00D665AD" w:rsidRDefault="00FD0991" w:rsidP="00215FDB">
            <w:pPr>
              <w:spacing w:before="240"/>
              <w:jc w:val="center"/>
            </w:pPr>
            <w:r>
              <w:t>Soft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0BB0181E" w14:textId="29DAAA97" w:rsidR="00D665AD" w:rsidRDefault="00FD0991" w:rsidP="00215FDB">
            <w:pPr>
              <w:spacing w:before="240"/>
              <w:jc w:val="center"/>
            </w:pPr>
            <w:r>
              <w:t>All</w:t>
            </w:r>
          </w:p>
        </w:tc>
      </w:tr>
      <w:tr w:rsidR="00D665AD" w14:paraId="1C64F0F7" w14:textId="77777777" w:rsidTr="00215FDB">
        <w:tc>
          <w:tcPr>
            <w:tcW w:w="1627" w:type="dxa"/>
            <w:vMerge/>
            <w:vAlign w:val="center"/>
          </w:tcPr>
          <w:p w14:paraId="17B53489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1DAD3B92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10</w:t>
            </w:r>
          </w:p>
        </w:tc>
        <w:tc>
          <w:tcPr>
            <w:tcW w:w="1628" w:type="dxa"/>
            <w:vAlign w:val="center"/>
          </w:tcPr>
          <w:p w14:paraId="19D314AD" w14:textId="2107B5EE" w:rsidR="00D665AD" w:rsidRDefault="00442C06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vAlign w:val="center"/>
          </w:tcPr>
          <w:p w14:paraId="51CCF302" w14:textId="04626BFC" w:rsidR="00D665AD" w:rsidRDefault="00BB061D" w:rsidP="00215FDB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vAlign w:val="center"/>
          </w:tcPr>
          <w:p w14:paraId="3E937C7A" w14:textId="36BE2553" w:rsidR="00D665AD" w:rsidRDefault="00FD0991" w:rsidP="00215FDB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vAlign w:val="center"/>
          </w:tcPr>
          <w:p w14:paraId="3B1B2B9D" w14:textId="44CF2697" w:rsidR="00D665AD" w:rsidRDefault="00FD0991" w:rsidP="00215FDB">
            <w:pPr>
              <w:spacing w:before="240"/>
              <w:jc w:val="center"/>
            </w:pPr>
            <w:r>
              <w:t>3</w:t>
            </w:r>
          </w:p>
        </w:tc>
      </w:tr>
      <w:tr w:rsidR="00D665AD" w14:paraId="4FFFDF15" w14:textId="77777777" w:rsidTr="00215FDB">
        <w:tc>
          <w:tcPr>
            <w:tcW w:w="1627" w:type="dxa"/>
            <w:vMerge/>
            <w:vAlign w:val="center"/>
          </w:tcPr>
          <w:p w14:paraId="677CFFC8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416D8382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11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215AE2A0" w14:textId="3FDB381D" w:rsidR="00D665AD" w:rsidRDefault="00442C06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36B4EA25" w14:textId="4ED54D08" w:rsidR="00D665AD" w:rsidRDefault="00BB061D" w:rsidP="00215FDB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558754FF" w14:textId="37AAC2EF" w:rsidR="00D665AD" w:rsidRDefault="00FD0991" w:rsidP="00215FDB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43D4A662" w14:textId="5A08507C" w:rsidR="00D665AD" w:rsidRDefault="00FD0991" w:rsidP="00215FDB">
            <w:pPr>
              <w:spacing w:before="240"/>
              <w:jc w:val="center"/>
            </w:pPr>
            <w:r>
              <w:t>5</w:t>
            </w:r>
          </w:p>
        </w:tc>
      </w:tr>
      <w:tr w:rsidR="00D665AD" w14:paraId="056E08BA" w14:textId="77777777" w:rsidTr="00215FDB">
        <w:tc>
          <w:tcPr>
            <w:tcW w:w="1627" w:type="dxa"/>
            <w:vMerge/>
            <w:vAlign w:val="center"/>
          </w:tcPr>
          <w:p w14:paraId="261E0E89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6A205271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12</w:t>
            </w:r>
          </w:p>
        </w:tc>
        <w:tc>
          <w:tcPr>
            <w:tcW w:w="1628" w:type="dxa"/>
            <w:vAlign w:val="center"/>
          </w:tcPr>
          <w:p w14:paraId="7507AD7D" w14:textId="58048368" w:rsidR="00D665AD" w:rsidRDefault="00442C06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vAlign w:val="center"/>
          </w:tcPr>
          <w:p w14:paraId="42977897" w14:textId="67F9055E" w:rsidR="00D665AD" w:rsidRDefault="00BB061D" w:rsidP="00215FDB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vAlign w:val="center"/>
          </w:tcPr>
          <w:p w14:paraId="47FA0D26" w14:textId="2D05263D" w:rsidR="00D665AD" w:rsidRDefault="00FD0991" w:rsidP="00215FDB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vAlign w:val="center"/>
          </w:tcPr>
          <w:p w14:paraId="5ED751E8" w14:textId="0C0498E4" w:rsidR="00D665AD" w:rsidRDefault="00FD0991" w:rsidP="00215FDB">
            <w:pPr>
              <w:spacing w:before="240"/>
              <w:jc w:val="center"/>
            </w:pPr>
            <w:r>
              <w:t>4</w:t>
            </w:r>
          </w:p>
        </w:tc>
      </w:tr>
      <w:tr w:rsidR="00D665AD" w14:paraId="65F00A68" w14:textId="77777777" w:rsidTr="00215FDB">
        <w:tc>
          <w:tcPr>
            <w:tcW w:w="1627" w:type="dxa"/>
            <w:vMerge/>
            <w:vAlign w:val="center"/>
          </w:tcPr>
          <w:p w14:paraId="69517A12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75C4EEB6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13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1F06A4B8" w14:textId="40320293" w:rsidR="00D665AD" w:rsidRDefault="00442C06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5CE9F032" w14:textId="574FE2B4" w:rsidR="00D665AD" w:rsidRDefault="00BB061D" w:rsidP="00215FDB">
            <w:pPr>
              <w:spacing w:before="240"/>
              <w:jc w:val="center"/>
            </w:pPr>
            <w:r>
              <w:t>2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15B0A7B3" w14:textId="3998BCB7" w:rsidR="00D665AD" w:rsidRDefault="00FD0991" w:rsidP="00215FDB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351E4955" w14:textId="276A0F43" w:rsidR="00D665AD" w:rsidRDefault="00FD0991" w:rsidP="00215FDB">
            <w:pPr>
              <w:spacing w:before="240"/>
              <w:jc w:val="center"/>
            </w:pPr>
            <w:r>
              <w:t>4</w:t>
            </w:r>
          </w:p>
        </w:tc>
      </w:tr>
      <w:tr w:rsidR="00D665AD" w14:paraId="680B3243" w14:textId="77777777" w:rsidTr="00215FDB">
        <w:tc>
          <w:tcPr>
            <w:tcW w:w="1627" w:type="dxa"/>
            <w:vMerge/>
            <w:vAlign w:val="center"/>
          </w:tcPr>
          <w:p w14:paraId="44CC3164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688F9B99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14</w:t>
            </w:r>
          </w:p>
        </w:tc>
        <w:tc>
          <w:tcPr>
            <w:tcW w:w="1628" w:type="dxa"/>
            <w:vAlign w:val="center"/>
          </w:tcPr>
          <w:p w14:paraId="6851275A" w14:textId="59999A6A" w:rsidR="00D665AD" w:rsidRDefault="00442C06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vAlign w:val="center"/>
          </w:tcPr>
          <w:p w14:paraId="0C5FA1AF" w14:textId="2EB90163" w:rsidR="00D665AD" w:rsidRDefault="00BB061D" w:rsidP="00215FDB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vAlign w:val="center"/>
          </w:tcPr>
          <w:p w14:paraId="4BCA5EF6" w14:textId="338C880E" w:rsidR="00D665AD" w:rsidRDefault="00FD0991" w:rsidP="00215FDB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vAlign w:val="center"/>
          </w:tcPr>
          <w:p w14:paraId="2DA9D989" w14:textId="2AD84C2B" w:rsidR="00D665AD" w:rsidRDefault="00FD0991" w:rsidP="00215FDB">
            <w:pPr>
              <w:spacing w:before="240"/>
              <w:jc w:val="center"/>
            </w:pPr>
            <w:r>
              <w:t>4</w:t>
            </w:r>
          </w:p>
        </w:tc>
      </w:tr>
    </w:tbl>
    <w:p w14:paraId="092D070A" w14:textId="77777777" w:rsidR="00D665AD" w:rsidRDefault="00D665AD" w:rsidP="0045740D">
      <w:pPr>
        <w:spacing w:before="240"/>
      </w:pPr>
    </w:p>
    <w:p w14:paraId="16ECCDC9" w14:textId="77777777" w:rsidR="00D665AD" w:rsidRDefault="00D665AD" w:rsidP="0045740D">
      <w:pPr>
        <w:spacing w:before="240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27"/>
        <w:gridCol w:w="1628"/>
        <w:gridCol w:w="1628"/>
        <w:gridCol w:w="1628"/>
        <w:gridCol w:w="1628"/>
        <w:gridCol w:w="1628"/>
      </w:tblGrid>
      <w:tr w:rsidR="00D665AD" w14:paraId="77F71350" w14:textId="77777777" w:rsidTr="00215FDB">
        <w:tc>
          <w:tcPr>
            <w:tcW w:w="162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CD50765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3899338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  <w:r w:rsidRPr="00F4731D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Questions</w:t>
            </w:r>
          </w:p>
        </w:tc>
        <w:tc>
          <w:tcPr>
            <w:tcW w:w="162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FE1A9E7" w14:textId="64B8501A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  <w:r w:rsidRPr="00F4731D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N</w:t>
            </w:r>
            <w:r w:rsidR="00D40DFE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o</w:t>
            </w:r>
            <w:r w:rsidRPr="00F4731D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FB</w:t>
            </w:r>
          </w:p>
        </w:tc>
        <w:tc>
          <w:tcPr>
            <w:tcW w:w="162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F3FE599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  <w:r w:rsidRPr="00F4731D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AFB</w:t>
            </w:r>
          </w:p>
        </w:tc>
        <w:tc>
          <w:tcPr>
            <w:tcW w:w="162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15800E4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  <w:r w:rsidRPr="00F4731D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1FB</w:t>
            </w:r>
          </w:p>
        </w:tc>
        <w:tc>
          <w:tcPr>
            <w:tcW w:w="162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826EA4B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  <w:r w:rsidRPr="00F4731D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2FB</w:t>
            </w:r>
          </w:p>
        </w:tc>
      </w:tr>
      <w:tr w:rsidR="00D665AD" w14:paraId="28C69F47" w14:textId="77777777" w:rsidTr="00215FDB">
        <w:tc>
          <w:tcPr>
            <w:tcW w:w="1627" w:type="dxa"/>
            <w:vMerge w:val="restart"/>
            <w:textDirection w:val="btLr"/>
            <w:vAlign w:val="center"/>
          </w:tcPr>
          <w:p w14:paraId="5CACE81F" w14:textId="069DFA2B" w:rsidR="00D665AD" w:rsidRDefault="00D665AD" w:rsidP="00215FDB">
            <w:pPr>
              <w:keepNext/>
              <w:jc w:val="center"/>
            </w:pPr>
            <w:r w:rsidRPr="00F4731D">
              <w:rPr>
                <w:rFonts w:cs="Times New Roman"/>
                <w:i/>
                <w:iCs/>
                <w:szCs w:val="24"/>
              </w:rPr>
              <w:t>A</w:t>
            </w:r>
            <w:r>
              <w:rPr>
                <w:rFonts w:cs="Times New Roman"/>
                <w:i/>
                <w:iCs/>
                <w:szCs w:val="24"/>
              </w:rPr>
              <w:t>3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7051DFD3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10049771" w14:textId="18A9C1E6" w:rsidR="00D665AD" w:rsidRDefault="00DF1714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1B329236" w14:textId="07119152" w:rsidR="00D665AD" w:rsidRDefault="00DF1714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7E1FD204" w14:textId="21E2A068" w:rsidR="00D665AD" w:rsidRDefault="00CD360C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25C8F0B2" w14:textId="4715F2B7" w:rsidR="00D665AD" w:rsidRDefault="00830B3D" w:rsidP="00215FDB">
            <w:pPr>
              <w:spacing w:before="240"/>
              <w:jc w:val="center"/>
            </w:pPr>
            <w:r>
              <w:t>5</w:t>
            </w:r>
          </w:p>
        </w:tc>
      </w:tr>
      <w:tr w:rsidR="00D665AD" w14:paraId="09138ED4" w14:textId="77777777" w:rsidTr="00215FDB">
        <w:tc>
          <w:tcPr>
            <w:tcW w:w="1627" w:type="dxa"/>
            <w:vMerge/>
            <w:vAlign w:val="center"/>
          </w:tcPr>
          <w:p w14:paraId="66D92CA0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3491DB0E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2</w:t>
            </w:r>
          </w:p>
        </w:tc>
        <w:tc>
          <w:tcPr>
            <w:tcW w:w="1628" w:type="dxa"/>
            <w:vAlign w:val="center"/>
          </w:tcPr>
          <w:p w14:paraId="5A8D7543" w14:textId="43806002" w:rsidR="00D665AD" w:rsidRDefault="00DF1714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vAlign w:val="center"/>
          </w:tcPr>
          <w:p w14:paraId="7FD8689F" w14:textId="4800BE45" w:rsidR="00D665AD" w:rsidRDefault="00DF1714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vAlign w:val="center"/>
          </w:tcPr>
          <w:p w14:paraId="2C32A16F" w14:textId="0E30806A" w:rsidR="00D665AD" w:rsidRDefault="00CD360C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vAlign w:val="center"/>
          </w:tcPr>
          <w:p w14:paraId="2D67FAF7" w14:textId="300D3DBC" w:rsidR="00D665AD" w:rsidRDefault="00830B3D" w:rsidP="00215FDB">
            <w:pPr>
              <w:spacing w:before="240"/>
              <w:jc w:val="center"/>
            </w:pPr>
            <w:r>
              <w:t>5</w:t>
            </w:r>
          </w:p>
        </w:tc>
      </w:tr>
      <w:tr w:rsidR="00D665AD" w14:paraId="34F972FD" w14:textId="77777777" w:rsidTr="00215FDB">
        <w:tc>
          <w:tcPr>
            <w:tcW w:w="1627" w:type="dxa"/>
            <w:vMerge/>
            <w:vAlign w:val="center"/>
          </w:tcPr>
          <w:p w14:paraId="4E5B1E3A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18A36E4A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3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50CAD0D8" w14:textId="2EF00332" w:rsidR="00D665AD" w:rsidRDefault="00DF1714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0FBABEA5" w14:textId="5F9041D8" w:rsidR="00D665AD" w:rsidRDefault="00DF1714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0A30810F" w14:textId="75BB12AF" w:rsidR="00D665AD" w:rsidRDefault="00CD360C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01D3CA02" w14:textId="07061451" w:rsidR="00D665AD" w:rsidRDefault="00830B3D" w:rsidP="00215FDB">
            <w:pPr>
              <w:spacing w:before="240"/>
              <w:jc w:val="center"/>
            </w:pPr>
            <w:r>
              <w:t>5</w:t>
            </w:r>
          </w:p>
        </w:tc>
      </w:tr>
      <w:tr w:rsidR="00D665AD" w14:paraId="7299BD81" w14:textId="77777777" w:rsidTr="00215FDB">
        <w:tc>
          <w:tcPr>
            <w:tcW w:w="1627" w:type="dxa"/>
            <w:vMerge/>
            <w:vAlign w:val="center"/>
          </w:tcPr>
          <w:p w14:paraId="60BD1998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518BCA36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4</w:t>
            </w:r>
          </w:p>
        </w:tc>
        <w:tc>
          <w:tcPr>
            <w:tcW w:w="1628" w:type="dxa"/>
            <w:vAlign w:val="center"/>
          </w:tcPr>
          <w:p w14:paraId="7AD96C54" w14:textId="48B7602B" w:rsidR="00D665AD" w:rsidRDefault="00DF1714" w:rsidP="00215FDB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vAlign w:val="center"/>
          </w:tcPr>
          <w:p w14:paraId="021DD63E" w14:textId="3C3AE112" w:rsidR="00D665AD" w:rsidRDefault="00DF1714" w:rsidP="00215FDB">
            <w:pPr>
              <w:spacing w:before="240"/>
              <w:jc w:val="center"/>
            </w:pPr>
            <w:r>
              <w:t>2</w:t>
            </w:r>
          </w:p>
        </w:tc>
        <w:tc>
          <w:tcPr>
            <w:tcW w:w="1628" w:type="dxa"/>
            <w:vAlign w:val="center"/>
          </w:tcPr>
          <w:p w14:paraId="4DB0C896" w14:textId="24C8BBE9" w:rsidR="00D665AD" w:rsidRDefault="00CD360C" w:rsidP="00215FDB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vAlign w:val="center"/>
          </w:tcPr>
          <w:p w14:paraId="120C07F3" w14:textId="0F4611B0" w:rsidR="00D665AD" w:rsidRDefault="00830B3D" w:rsidP="00215FDB">
            <w:pPr>
              <w:spacing w:before="240"/>
              <w:jc w:val="center"/>
            </w:pPr>
            <w:r>
              <w:t>5</w:t>
            </w:r>
          </w:p>
        </w:tc>
      </w:tr>
      <w:tr w:rsidR="00D665AD" w14:paraId="757AF2D7" w14:textId="77777777" w:rsidTr="00215FDB">
        <w:tc>
          <w:tcPr>
            <w:tcW w:w="1627" w:type="dxa"/>
            <w:vMerge/>
            <w:vAlign w:val="center"/>
          </w:tcPr>
          <w:p w14:paraId="0F0801F7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41401D33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5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53ACF768" w14:textId="1C62FA09" w:rsidR="00D665AD" w:rsidRDefault="00DF1714" w:rsidP="00215FDB">
            <w:pPr>
              <w:spacing w:before="240"/>
              <w:jc w:val="center"/>
            </w:pPr>
            <w:r>
              <w:t>Nothing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2D9C2E5E" w14:textId="3FF0CAE4" w:rsidR="00D665AD" w:rsidRDefault="00DF1714" w:rsidP="00215FDB">
            <w:pPr>
              <w:spacing w:before="240"/>
              <w:jc w:val="center"/>
            </w:pPr>
            <w:r>
              <w:t>Nothing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5BABA0F7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624B153F" w14:textId="0A9205CF" w:rsidR="00D665AD" w:rsidRDefault="00830B3D" w:rsidP="00215FDB">
            <w:pPr>
              <w:spacing w:before="240"/>
              <w:jc w:val="center"/>
            </w:pPr>
            <w:r>
              <w:t>Both</w:t>
            </w:r>
          </w:p>
        </w:tc>
      </w:tr>
      <w:tr w:rsidR="00D665AD" w14:paraId="35FB5844" w14:textId="77777777" w:rsidTr="00215FDB">
        <w:tc>
          <w:tcPr>
            <w:tcW w:w="1627" w:type="dxa"/>
            <w:vMerge/>
            <w:vAlign w:val="center"/>
          </w:tcPr>
          <w:p w14:paraId="08C323F6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41473F9A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6</w:t>
            </w:r>
          </w:p>
        </w:tc>
        <w:tc>
          <w:tcPr>
            <w:tcW w:w="1628" w:type="dxa"/>
            <w:vAlign w:val="center"/>
          </w:tcPr>
          <w:p w14:paraId="655FC95D" w14:textId="699E7CAD" w:rsidR="00D665AD" w:rsidRDefault="00DF1714" w:rsidP="00215FDB">
            <w:pPr>
              <w:spacing w:before="240"/>
              <w:jc w:val="center"/>
            </w:pPr>
            <w:r>
              <w:t>-</w:t>
            </w:r>
          </w:p>
        </w:tc>
        <w:tc>
          <w:tcPr>
            <w:tcW w:w="1628" w:type="dxa"/>
            <w:vAlign w:val="center"/>
          </w:tcPr>
          <w:p w14:paraId="26BCED7F" w14:textId="29BC0D18" w:rsidR="00D665AD" w:rsidRDefault="008821BE" w:rsidP="00215FDB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vAlign w:val="center"/>
          </w:tcPr>
          <w:p w14:paraId="38EFEC84" w14:textId="43DDA8B2" w:rsidR="00D665AD" w:rsidRDefault="00CD360C" w:rsidP="00215FDB">
            <w:pPr>
              <w:spacing w:before="240"/>
              <w:jc w:val="center"/>
            </w:pPr>
            <w:r>
              <w:t>5</w:t>
            </w:r>
          </w:p>
        </w:tc>
        <w:tc>
          <w:tcPr>
            <w:tcW w:w="1628" w:type="dxa"/>
            <w:vAlign w:val="center"/>
          </w:tcPr>
          <w:p w14:paraId="67515373" w14:textId="1EF595D1" w:rsidR="00D665AD" w:rsidRDefault="00830B3D" w:rsidP="00215FDB">
            <w:pPr>
              <w:spacing w:before="240"/>
              <w:jc w:val="center"/>
            </w:pPr>
            <w:r>
              <w:t>5</w:t>
            </w:r>
          </w:p>
        </w:tc>
      </w:tr>
      <w:tr w:rsidR="00D665AD" w14:paraId="21257932" w14:textId="77777777" w:rsidTr="00215FDB">
        <w:tc>
          <w:tcPr>
            <w:tcW w:w="1627" w:type="dxa"/>
            <w:vMerge/>
            <w:vAlign w:val="center"/>
          </w:tcPr>
          <w:p w14:paraId="0675FB5A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77386C95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7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4AAA7582" w14:textId="1C1EEE08" w:rsidR="00D665AD" w:rsidRDefault="00DF1714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086ACCEE" w14:textId="2E4F10F6" w:rsidR="00D665AD" w:rsidRDefault="008821BE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04446BA1" w14:textId="299D8058" w:rsidR="00D665AD" w:rsidRDefault="00CD360C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4FE1B68F" w14:textId="4E812E91" w:rsidR="00D665AD" w:rsidRDefault="00830B3D" w:rsidP="00215FDB">
            <w:pPr>
              <w:spacing w:before="240"/>
              <w:jc w:val="center"/>
            </w:pPr>
            <w:r>
              <w:t>2</w:t>
            </w:r>
          </w:p>
        </w:tc>
      </w:tr>
      <w:tr w:rsidR="00D665AD" w14:paraId="4F98E001" w14:textId="77777777" w:rsidTr="00215FDB">
        <w:tc>
          <w:tcPr>
            <w:tcW w:w="1627" w:type="dxa"/>
            <w:vMerge/>
            <w:vAlign w:val="center"/>
          </w:tcPr>
          <w:p w14:paraId="35A7468F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6D4ABC28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8</w:t>
            </w:r>
          </w:p>
        </w:tc>
        <w:tc>
          <w:tcPr>
            <w:tcW w:w="1628" w:type="dxa"/>
            <w:vAlign w:val="center"/>
          </w:tcPr>
          <w:p w14:paraId="67212D0F" w14:textId="0021D58A" w:rsidR="00D665AD" w:rsidRDefault="00DF1714" w:rsidP="00215FDB">
            <w:pPr>
              <w:spacing w:before="240"/>
              <w:jc w:val="center"/>
            </w:pPr>
            <w:r>
              <w:t>-</w:t>
            </w:r>
          </w:p>
        </w:tc>
        <w:tc>
          <w:tcPr>
            <w:tcW w:w="1628" w:type="dxa"/>
            <w:vAlign w:val="center"/>
          </w:tcPr>
          <w:p w14:paraId="7ECA9341" w14:textId="2A4A6C89" w:rsidR="00D665AD" w:rsidRDefault="008821BE" w:rsidP="00215FDB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vAlign w:val="center"/>
          </w:tcPr>
          <w:p w14:paraId="3C8019A7" w14:textId="1A5174FB" w:rsidR="00D665AD" w:rsidRDefault="00CD360C" w:rsidP="00215FDB">
            <w:pPr>
              <w:spacing w:before="240"/>
              <w:jc w:val="center"/>
            </w:pPr>
            <w:r>
              <w:t>5</w:t>
            </w:r>
          </w:p>
        </w:tc>
        <w:tc>
          <w:tcPr>
            <w:tcW w:w="1628" w:type="dxa"/>
            <w:vAlign w:val="center"/>
          </w:tcPr>
          <w:p w14:paraId="1964EB05" w14:textId="4CE460FE" w:rsidR="00D665AD" w:rsidRDefault="00830B3D" w:rsidP="00215FDB">
            <w:pPr>
              <w:spacing w:before="240"/>
              <w:jc w:val="center"/>
            </w:pPr>
            <w:r>
              <w:t>5</w:t>
            </w:r>
          </w:p>
        </w:tc>
      </w:tr>
      <w:tr w:rsidR="00D665AD" w14:paraId="37A00345" w14:textId="77777777" w:rsidTr="00215FDB">
        <w:tc>
          <w:tcPr>
            <w:tcW w:w="1627" w:type="dxa"/>
            <w:vMerge/>
            <w:vAlign w:val="center"/>
          </w:tcPr>
          <w:p w14:paraId="36D66141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595DBAC0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9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7BD2442B" w14:textId="377B2C69" w:rsidR="00D665AD" w:rsidRDefault="00DF1714" w:rsidP="00215FDB">
            <w:pPr>
              <w:spacing w:before="240"/>
              <w:jc w:val="center"/>
            </w:pPr>
            <w:r>
              <w:t>Nothing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4C8E1F74" w14:textId="3059E69D" w:rsidR="00D665AD" w:rsidRDefault="008821BE" w:rsidP="00215FDB">
            <w:pPr>
              <w:spacing w:before="240"/>
              <w:jc w:val="center"/>
            </w:pPr>
            <w:r>
              <w:t>Nothing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03598C79" w14:textId="0E863F0E" w:rsidR="00D665AD" w:rsidRDefault="00CD360C" w:rsidP="00215FDB">
            <w:pPr>
              <w:spacing w:before="240"/>
              <w:jc w:val="center"/>
            </w:pPr>
            <w:r>
              <w:t>Nothing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1D6E9D94" w14:textId="50DB0DC0" w:rsidR="00D665AD" w:rsidRDefault="00830B3D" w:rsidP="00215FDB">
            <w:pPr>
              <w:spacing w:before="240"/>
              <w:jc w:val="center"/>
            </w:pPr>
            <w:r>
              <w:t>Both</w:t>
            </w:r>
          </w:p>
        </w:tc>
      </w:tr>
      <w:tr w:rsidR="00D665AD" w14:paraId="4563C337" w14:textId="77777777" w:rsidTr="00215FDB">
        <w:tc>
          <w:tcPr>
            <w:tcW w:w="1627" w:type="dxa"/>
            <w:vMerge/>
            <w:vAlign w:val="center"/>
          </w:tcPr>
          <w:p w14:paraId="10AA3301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6C736508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10</w:t>
            </w:r>
          </w:p>
        </w:tc>
        <w:tc>
          <w:tcPr>
            <w:tcW w:w="1628" w:type="dxa"/>
            <w:vAlign w:val="center"/>
          </w:tcPr>
          <w:p w14:paraId="21F7E28A" w14:textId="0B638C5E" w:rsidR="00D665AD" w:rsidRDefault="00DF1714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vAlign w:val="center"/>
          </w:tcPr>
          <w:p w14:paraId="3DBA7AB6" w14:textId="03F0F014" w:rsidR="00D665AD" w:rsidRDefault="008821BE" w:rsidP="00215FDB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vAlign w:val="center"/>
          </w:tcPr>
          <w:p w14:paraId="360262E6" w14:textId="4F2DA273" w:rsidR="00D665AD" w:rsidRDefault="00CD360C" w:rsidP="00215FDB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vAlign w:val="center"/>
          </w:tcPr>
          <w:p w14:paraId="1498CFAC" w14:textId="7EAB6267" w:rsidR="00D665AD" w:rsidRDefault="00830B3D" w:rsidP="00215FDB">
            <w:pPr>
              <w:spacing w:before="240"/>
              <w:jc w:val="center"/>
            </w:pPr>
            <w:r>
              <w:t>3</w:t>
            </w:r>
          </w:p>
        </w:tc>
      </w:tr>
      <w:tr w:rsidR="00D665AD" w14:paraId="43ACE5BF" w14:textId="77777777" w:rsidTr="00215FDB">
        <w:tc>
          <w:tcPr>
            <w:tcW w:w="1627" w:type="dxa"/>
            <w:vMerge/>
            <w:vAlign w:val="center"/>
          </w:tcPr>
          <w:p w14:paraId="1F44E4A2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3103D18D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11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7A8AD8A0" w14:textId="050CABEC" w:rsidR="00D665AD" w:rsidRDefault="00DF1714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3BA55A20" w14:textId="4D36D6FA" w:rsidR="00D665AD" w:rsidRDefault="008821BE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517F5BF5" w14:textId="24BDEF9E" w:rsidR="00D665AD" w:rsidRDefault="00CD360C" w:rsidP="00215FDB">
            <w:pPr>
              <w:spacing w:before="240"/>
              <w:jc w:val="center"/>
            </w:pPr>
            <w:r>
              <w:t>2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1DF7BA25" w14:textId="0FEAF997" w:rsidR="00D665AD" w:rsidRDefault="00830B3D" w:rsidP="00215FDB">
            <w:pPr>
              <w:spacing w:before="240"/>
              <w:jc w:val="center"/>
            </w:pPr>
            <w:r>
              <w:t>5</w:t>
            </w:r>
          </w:p>
        </w:tc>
      </w:tr>
      <w:tr w:rsidR="00D665AD" w14:paraId="45620832" w14:textId="77777777" w:rsidTr="00215FDB">
        <w:tc>
          <w:tcPr>
            <w:tcW w:w="1627" w:type="dxa"/>
            <w:vMerge/>
            <w:vAlign w:val="center"/>
          </w:tcPr>
          <w:p w14:paraId="5AF6B517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458E11FD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12</w:t>
            </w:r>
          </w:p>
        </w:tc>
        <w:tc>
          <w:tcPr>
            <w:tcW w:w="1628" w:type="dxa"/>
            <w:vAlign w:val="center"/>
          </w:tcPr>
          <w:p w14:paraId="7655008E" w14:textId="522C31EF" w:rsidR="00D665AD" w:rsidRDefault="00DF1714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vAlign w:val="center"/>
          </w:tcPr>
          <w:p w14:paraId="36034C23" w14:textId="4BE21900" w:rsidR="00D665AD" w:rsidRDefault="008821BE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vAlign w:val="center"/>
          </w:tcPr>
          <w:p w14:paraId="378C9AA1" w14:textId="259E5212" w:rsidR="00D665AD" w:rsidRDefault="00CD360C" w:rsidP="00215FDB">
            <w:pPr>
              <w:spacing w:before="240"/>
              <w:jc w:val="center"/>
            </w:pPr>
            <w:r>
              <w:t>2</w:t>
            </w:r>
          </w:p>
        </w:tc>
        <w:tc>
          <w:tcPr>
            <w:tcW w:w="1628" w:type="dxa"/>
            <w:vAlign w:val="center"/>
          </w:tcPr>
          <w:p w14:paraId="2814EA02" w14:textId="4475C62F" w:rsidR="00D665AD" w:rsidRDefault="00830B3D" w:rsidP="00215FDB">
            <w:pPr>
              <w:spacing w:before="240"/>
              <w:jc w:val="center"/>
            </w:pPr>
            <w:r>
              <w:t>5</w:t>
            </w:r>
          </w:p>
        </w:tc>
      </w:tr>
      <w:tr w:rsidR="00D665AD" w14:paraId="2C8E7185" w14:textId="77777777" w:rsidTr="00215FDB">
        <w:tc>
          <w:tcPr>
            <w:tcW w:w="1627" w:type="dxa"/>
            <w:vMerge/>
            <w:vAlign w:val="center"/>
          </w:tcPr>
          <w:p w14:paraId="5CE14C37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4A35C2F4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13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0B84F6D7" w14:textId="04847652" w:rsidR="00D665AD" w:rsidRDefault="00DF1714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06FE54AD" w14:textId="3BE5E938" w:rsidR="00D665AD" w:rsidRDefault="008821BE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660317A9" w14:textId="45BF55EE" w:rsidR="00D665AD" w:rsidRDefault="00CD360C" w:rsidP="00215FDB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1FAF8BAF" w14:textId="7540D8FB" w:rsidR="00D665AD" w:rsidRDefault="00830B3D" w:rsidP="00215FDB">
            <w:pPr>
              <w:spacing w:before="240"/>
              <w:jc w:val="center"/>
            </w:pPr>
            <w:r>
              <w:t>2</w:t>
            </w:r>
          </w:p>
        </w:tc>
      </w:tr>
      <w:tr w:rsidR="00D665AD" w14:paraId="0533EB8C" w14:textId="77777777" w:rsidTr="00215FDB">
        <w:tc>
          <w:tcPr>
            <w:tcW w:w="1627" w:type="dxa"/>
            <w:vMerge/>
            <w:vAlign w:val="center"/>
          </w:tcPr>
          <w:p w14:paraId="6FA5D6F3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48342E19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14</w:t>
            </w:r>
          </w:p>
        </w:tc>
        <w:tc>
          <w:tcPr>
            <w:tcW w:w="1628" w:type="dxa"/>
            <w:vAlign w:val="center"/>
          </w:tcPr>
          <w:p w14:paraId="14D95ECF" w14:textId="68BBC8C1" w:rsidR="00D665AD" w:rsidRDefault="00DF1714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vAlign w:val="center"/>
          </w:tcPr>
          <w:p w14:paraId="7216E9FD" w14:textId="7E30E979" w:rsidR="00D665AD" w:rsidRDefault="008821BE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vAlign w:val="center"/>
          </w:tcPr>
          <w:p w14:paraId="741B70FD" w14:textId="585059AF" w:rsidR="00D665AD" w:rsidRDefault="00CD360C" w:rsidP="00215FDB">
            <w:pPr>
              <w:spacing w:before="240"/>
              <w:jc w:val="center"/>
            </w:pPr>
            <w:r>
              <w:t>2</w:t>
            </w:r>
          </w:p>
        </w:tc>
        <w:tc>
          <w:tcPr>
            <w:tcW w:w="1628" w:type="dxa"/>
            <w:vAlign w:val="center"/>
          </w:tcPr>
          <w:p w14:paraId="5BCA9145" w14:textId="53D10234" w:rsidR="00D665AD" w:rsidRDefault="00830B3D" w:rsidP="00215FDB">
            <w:pPr>
              <w:spacing w:before="240"/>
              <w:jc w:val="center"/>
            </w:pPr>
            <w:r>
              <w:t>5</w:t>
            </w:r>
          </w:p>
        </w:tc>
      </w:tr>
    </w:tbl>
    <w:p w14:paraId="1E1F9648" w14:textId="77777777" w:rsidR="00D665AD" w:rsidRDefault="00D665AD" w:rsidP="0045740D">
      <w:pPr>
        <w:spacing w:before="240"/>
      </w:pPr>
    </w:p>
    <w:p w14:paraId="239C9A8E" w14:textId="77777777" w:rsidR="00D665AD" w:rsidRDefault="00D665AD" w:rsidP="0045740D">
      <w:pPr>
        <w:spacing w:before="240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27"/>
        <w:gridCol w:w="1628"/>
        <w:gridCol w:w="1628"/>
        <w:gridCol w:w="1628"/>
        <w:gridCol w:w="1628"/>
        <w:gridCol w:w="1628"/>
      </w:tblGrid>
      <w:tr w:rsidR="00D665AD" w14:paraId="6ABFC5AF" w14:textId="77777777" w:rsidTr="00215FDB">
        <w:tc>
          <w:tcPr>
            <w:tcW w:w="162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6316713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04C25FD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  <w:r w:rsidRPr="00F4731D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Questions</w:t>
            </w:r>
          </w:p>
        </w:tc>
        <w:tc>
          <w:tcPr>
            <w:tcW w:w="162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45A0578" w14:textId="0DE5F30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  <w:r w:rsidRPr="00F4731D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N</w:t>
            </w:r>
            <w:r w:rsidR="00D40DFE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o</w:t>
            </w:r>
            <w:r w:rsidRPr="00F4731D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FB</w:t>
            </w:r>
          </w:p>
        </w:tc>
        <w:tc>
          <w:tcPr>
            <w:tcW w:w="162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C90AD07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  <w:r w:rsidRPr="00F4731D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AFB</w:t>
            </w:r>
          </w:p>
        </w:tc>
        <w:tc>
          <w:tcPr>
            <w:tcW w:w="162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54AB69D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  <w:r w:rsidRPr="00F4731D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1FB</w:t>
            </w:r>
          </w:p>
        </w:tc>
        <w:tc>
          <w:tcPr>
            <w:tcW w:w="162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E4C9367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  <w:r w:rsidRPr="00F4731D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2FB</w:t>
            </w:r>
          </w:p>
        </w:tc>
      </w:tr>
      <w:tr w:rsidR="00D665AD" w14:paraId="519130D4" w14:textId="77777777" w:rsidTr="00215FDB">
        <w:tc>
          <w:tcPr>
            <w:tcW w:w="1627" w:type="dxa"/>
            <w:vMerge w:val="restart"/>
            <w:textDirection w:val="btLr"/>
            <w:vAlign w:val="center"/>
          </w:tcPr>
          <w:p w14:paraId="5A0FC0A9" w14:textId="10095F7C" w:rsidR="00D665AD" w:rsidRDefault="00D665AD" w:rsidP="00215FDB">
            <w:pPr>
              <w:keepNext/>
              <w:jc w:val="center"/>
            </w:pPr>
            <w:r w:rsidRPr="00F4731D">
              <w:rPr>
                <w:rFonts w:cs="Times New Roman"/>
                <w:i/>
                <w:iCs/>
                <w:szCs w:val="24"/>
              </w:rPr>
              <w:t>A</w:t>
            </w:r>
            <w:r>
              <w:rPr>
                <w:rFonts w:cs="Times New Roman"/>
                <w:i/>
                <w:iCs/>
                <w:szCs w:val="24"/>
              </w:rPr>
              <w:t>4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295EF76D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3B46D6E2" w14:textId="7DC74F1E" w:rsidR="00D665AD" w:rsidRDefault="006E481B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27AE5E1D" w14:textId="71CE0C8F" w:rsidR="00D665AD" w:rsidRDefault="006E481B" w:rsidP="00215FDB">
            <w:pPr>
              <w:spacing w:before="240"/>
              <w:jc w:val="center"/>
            </w:pPr>
            <w:r>
              <w:t>2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675D5959" w14:textId="4F600CFF" w:rsidR="00D665AD" w:rsidRDefault="000643F2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03398ADF" w14:textId="0EB4FE33" w:rsidR="00D665AD" w:rsidRDefault="00D2319D" w:rsidP="00215FDB">
            <w:pPr>
              <w:spacing w:before="240"/>
              <w:jc w:val="center"/>
            </w:pPr>
            <w:r>
              <w:t>4</w:t>
            </w:r>
          </w:p>
        </w:tc>
      </w:tr>
      <w:tr w:rsidR="00D665AD" w14:paraId="2C171A16" w14:textId="77777777" w:rsidTr="00215FDB">
        <w:tc>
          <w:tcPr>
            <w:tcW w:w="1627" w:type="dxa"/>
            <w:vMerge/>
            <w:vAlign w:val="center"/>
          </w:tcPr>
          <w:p w14:paraId="4A0B081D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24431BE0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2</w:t>
            </w:r>
          </w:p>
        </w:tc>
        <w:tc>
          <w:tcPr>
            <w:tcW w:w="1628" w:type="dxa"/>
            <w:vAlign w:val="center"/>
          </w:tcPr>
          <w:p w14:paraId="3D9123F6" w14:textId="62332656" w:rsidR="00D665AD" w:rsidRDefault="006E481B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vAlign w:val="center"/>
          </w:tcPr>
          <w:p w14:paraId="041D6811" w14:textId="08C4C942" w:rsidR="00D665AD" w:rsidRDefault="006E481B" w:rsidP="00215FDB">
            <w:pPr>
              <w:spacing w:before="240"/>
              <w:jc w:val="center"/>
            </w:pPr>
            <w:r>
              <w:t>2</w:t>
            </w:r>
          </w:p>
        </w:tc>
        <w:tc>
          <w:tcPr>
            <w:tcW w:w="1628" w:type="dxa"/>
            <w:vAlign w:val="center"/>
          </w:tcPr>
          <w:p w14:paraId="772E0387" w14:textId="32DF6D00" w:rsidR="00D665AD" w:rsidRDefault="000643F2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vAlign w:val="center"/>
          </w:tcPr>
          <w:p w14:paraId="3B4A4A74" w14:textId="5088916A" w:rsidR="00D665AD" w:rsidRDefault="00D2319D" w:rsidP="00215FDB">
            <w:pPr>
              <w:spacing w:before="240"/>
              <w:jc w:val="center"/>
            </w:pPr>
            <w:r>
              <w:t>4</w:t>
            </w:r>
          </w:p>
        </w:tc>
      </w:tr>
      <w:tr w:rsidR="00D665AD" w14:paraId="0B66F7FF" w14:textId="77777777" w:rsidTr="00215FDB">
        <w:tc>
          <w:tcPr>
            <w:tcW w:w="1627" w:type="dxa"/>
            <w:vMerge/>
            <w:vAlign w:val="center"/>
          </w:tcPr>
          <w:p w14:paraId="0D507E95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6414E3A2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3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106D9EF6" w14:textId="5F529592" w:rsidR="00D665AD" w:rsidRDefault="006E481B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5878066D" w14:textId="00698D79" w:rsidR="00D665AD" w:rsidRDefault="006E481B" w:rsidP="00215FDB">
            <w:pPr>
              <w:spacing w:before="240"/>
              <w:jc w:val="center"/>
            </w:pPr>
            <w:r>
              <w:t>2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0F9B733E" w14:textId="40657516" w:rsidR="00D665AD" w:rsidRDefault="000643F2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59A0DDB9" w14:textId="223F73C4" w:rsidR="00D665AD" w:rsidRDefault="00D2319D" w:rsidP="00215FDB">
            <w:pPr>
              <w:spacing w:before="240"/>
              <w:jc w:val="center"/>
            </w:pPr>
            <w:r>
              <w:t>4</w:t>
            </w:r>
          </w:p>
        </w:tc>
      </w:tr>
      <w:tr w:rsidR="00D665AD" w14:paraId="571EE2B5" w14:textId="77777777" w:rsidTr="00215FDB">
        <w:tc>
          <w:tcPr>
            <w:tcW w:w="1627" w:type="dxa"/>
            <w:vMerge/>
            <w:vAlign w:val="center"/>
          </w:tcPr>
          <w:p w14:paraId="0844B9CC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4F987783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4</w:t>
            </w:r>
          </w:p>
        </w:tc>
        <w:tc>
          <w:tcPr>
            <w:tcW w:w="1628" w:type="dxa"/>
            <w:vAlign w:val="center"/>
          </w:tcPr>
          <w:p w14:paraId="272DC378" w14:textId="7E40E431" w:rsidR="00D665AD" w:rsidRDefault="006E481B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vAlign w:val="center"/>
          </w:tcPr>
          <w:p w14:paraId="21B09522" w14:textId="6C64F9AD" w:rsidR="00D665AD" w:rsidRDefault="006E481B" w:rsidP="00215FDB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vAlign w:val="center"/>
          </w:tcPr>
          <w:p w14:paraId="0E55F838" w14:textId="0F49AFE7" w:rsidR="00D665AD" w:rsidRDefault="000643F2" w:rsidP="00215FDB">
            <w:pPr>
              <w:spacing w:before="240"/>
              <w:jc w:val="center"/>
            </w:pPr>
            <w:r>
              <w:t>2</w:t>
            </w:r>
          </w:p>
        </w:tc>
        <w:tc>
          <w:tcPr>
            <w:tcW w:w="1628" w:type="dxa"/>
            <w:vAlign w:val="center"/>
          </w:tcPr>
          <w:p w14:paraId="13203F08" w14:textId="7748DB06" w:rsidR="00D665AD" w:rsidRDefault="00D2319D" w:rsidP="00215FDB">
            <w:pPr>
              <w:spacing w:before="240"/>
              <w:jc w:val="center"/>
            </w:pPr>
            <w:r>
              <w:t>3</w:t>
            </w:r>
          </w:p>
        </w:tc>
      </w:tr>
      <w:tr w:rsidR="00D665AD" w14:paraId="7D4E4086" w14:textId="77777777" w:rsidTr="00215FDB">
        <w:tc>
          <w:tcPr>
            <w:tcW w:w="1627" w:type="dxa"/>
            <w:vMerge/>
            <w:vAlign w:val="center"/>
          </w:tcPr>
          <w:p w14:paraId="56EC1A8F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3AC3D3DD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5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05A39F0E" w14:textId="1A7F2A0F" w:rsidR="00D665AD" w:rsidRDefault="006E481B" w:rsidP="00215FDB">
            <w:pPr>
              <w:spacing w:before="240"/>
              <w:jc w:val="center"/>
            </w:pPr>
            <w:r>
              <w:t>-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7119806C" w14:textId="6C18523E" w:rsidR="00D665AD" w:rsidRDefault="006E481B" w:rsidP="00215FDB">
            <w:pPr>
              <w:spacing w:before="240"/>
              <w:jc w:val="center"/>
            </w:pPr>
            <w:r>
              <w:t xml:space="preserve">Void because the motor </w:t>
            </w:r>
            <w:r w:rsidR="00682E21">
              <w:t>made sound for longer time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7A60B31B" w14:textId="5AABA3C7" w:rsidR="00D665AD" w:rsidRDefault="000643F2" w:rsidP="00215FDB">
            <w:pPr>
              <w:spacing w:before="240"/>
              <w:jc w:val="center"/>
            </w:pPr>
            <w:r>
              <w:t xml:space="preserve">Void 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6AC40705" w14:textId="69A92D04" w:rsidR="00D665AD" w:rsidRDefault="00D2319D" w:rsidP="00215FDB">
            <w:pPr>
              <w:spacing w:before="240"/>
              <w:jc w:val="center"/>
            </w:pPr>
            <w:r>
              <w:t>Same</w:t>
            </w:r>
          </w:p>
        </w:tc>
      </w:tr>
      <w:tr w:rsidR="00D665AD" w14:paraId="1E3CD466" w14:textId="77777777" w:rsidTr="00215FDB">
        <w:tc>
          <w:tcPr>
            <w:tcW w:w="1627" w:type="dxa"/>
            <w:vMerge/>
            <w:vAlign w:val="center"/>
          </w:tcPr>
          <w:p w14:paraId="3E0E6298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48E93C42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6</w:t>
            </w:r>
          </w:p>
        </w:tc>
        <w:tc>
          <w:tcPr>
            <w:tcW w:w="1628" w:type="dxa"/>
            <w:vAlign w:val="center"/>
          </w:tcPr>
          <w:p w14:paraId="36B97E0E" w14:textId="1B7D377A" w:rsidR="00D665AD" w:rsidRDefault="006E481B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vAlign w:val="center"/>
          </w:tcPr>
          <w:p w14:paraId="05259CE8" w14:textId="7C17F301" w:rsidR="00D665AD" w:rsidRDefault="00682E21" w:rsidP="00215FDB">
            <w:pPr>
              <w:spacing w:before="240"/>
              <w:jc w:val="center"/>
            </w:pPr>
            <w:r>
              <w:t>5</w:t>
            </w:r>
          </w:p>
        </w:tc>
        <w:tc>
          <w:tcPr>
            <w:tcW w:w="1628" w:type="dxa"/>
            <w:vAlign w:val="center"/>
          </w:tcPr>
          <w:p w14:paraId="0F011E24" w14:textId="05B6DD4B" w:rsidR="00D665AD" w:rsidRDefault="000643F2" w:rsidP="00215FDB">
            <w:pPr>
              <w:spacing w:before="240"/>
              <w:jc w:val="center"/>
            </w:pPr>
            <w:r>
              <w:t>5</w:t>
            </w:r>
          </w:p>
        </w:tc>
        <w:tc>
          <w:tcPr>
            <w:tcW w:w="1628" w:type="dxa"/>
            <w:vAlign w:val="center"/>
          </w:tcPr>
          <w:p w14:paraId="38EE04D9" w14:textId="1A30E34C" w:rsidR="00D665AD" w:rsidRDefault="00D2319D" w:rsidP="00215FDB">
            <w:pPr>
              <w:spacing w:before="240"/>
              <w:jc w:val="center"/>
            </w:pPr>
            <w:r>
              <w:t>5</w:t>
            </w:r>
          </w:p>
        </w:tc>
      </w:tr>
      <w:tr w:rsidR="00D665AD" w14:paraId="2BEBCCD7" w14:textId="77777777" w:rsidTr="00215FDB">
        <w:tc>
          <w:tcPr>
            <w:tcW w:w="1627" w:type="dxa"/>
            <w:vMerge/>
            <w:vAlign w:val="center"/>
          </w:tcPr>
          <w:p w14:paraId="1EACFF2F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6DC67567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7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7192ED9F" w14:textId="2DC5F560" w:rsidR="00D665AD" w:rsidRDefault="006E481B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2CB2DAAF" w14:textId="3DD26F84" w:rsidR="00D665AD" w:rsidRDefault="00682E21" w:rsidP="00215FDB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647C3108" w14:textId="53542B1C" w:rsidR="00D665AD" w:rsidRDefault="000643F2" w:rsidP="00215FDB">
            <w:pPr>
              <w:spacing w:before="240"/>
              <w:jc w:val="center"/>
            </w:pPr>
            <w:r>
              <w:t>2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0B71E85C" w14:textId="608CA337" w:rsidR="00D665AD" w:rsidRDefault="00D2319D" w:rsidP="00215FDB">
            <w:pPr>
              <w:spacing w:before="240"/>
              <w:jc w:val="center"/>
            </w:pPr>
            <w:r>
              <w:t>4</w:t>
            </w:r>
          </w:p>
        </w:tc>
      </w:tr>
      <w:tr w:rsidR="00D665AD" w14:paraId="1A208888" w14:textId="77777777" w:rsidTr="00215FDB">
        <w:tc>
          <w:tcPr>
            <w:tcW w:w="1627" w:type="dxa"/>
            <w:vMerge/>
            <w:vAlign w:val="center"/>
          </w:tcPr>
          <w:p w14:paraId="101E2F85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7111CBDE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8</w:t>
            </w:r>
          </w:p>
        </w:tc>
        <w:tc>
          <w:tcPr>
            <w:tcW w:w="1628" w:type="dxa"/>
            <w:vAlign w:val="center"/>
          </w:tcPr>
          <w:p w14:paraId="52C6F996" w14:textId="1E63243E" w:rsidR="00D665AD" w:rsidRDefault="006E481B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vAlign w:val="center"/>
          </w:tcPr>
          <w:p w14:paraId="3661C5BC" w14:textId="4D0CE20F" w:rsidR="00D665AD" w:rsidRDefault="00682E21" w:rsidP="00215FDB">
            <w:pPr>
              <w:spacing w:before="240"/>
              <w:jc w:val="center"/>
            </w:pPr>
            <w:r>
              <w:t>5</w:t>
            </w:r>
          </w:p>
        </w:tc>
        <w:tc>
          <w:tcPr>
            <w:tcW w:w="1628" w:type="dxa"/>
            <w:vAlign w:val="center"/>
          </w:tcPr>
          <w:p w14:paraId="5FEB99C2" w14:textId="5F06B919" w:rsidR="00D665AD" w:rsidRDefault="000643F2" w:rsidP="00215FDB">
            <w:pPr>
              <w:spacing w:before="240"/>
              <w:jc w:val="center"/>
            </w:pPr>
            <w:r>
              <w:t>5</w:t>
            </w:r>
          </w:p>
        </w:tc>
        <w:tc>
          <w:tcPr>
            <w:tcW w:w="1628" w:type="dxa"/>
            <w:vAlign w:val="center"/>
          </w:tcPr>
          <w:p w14:paraId="6C7686DC" w14:textId="0E5E4F33" w:rsidR="00D665AD" w:rsidRDefault="00D2319D" w:rsidP="00215FDB">
            <w:pPr>
              <w:spacing w:before="240"/>
              <w:jc w:val="center"/>
            </w:pPr>
            <w:r>
              <w:t>5</w:t>
            </w:r>
          </w:p>
        </w:tc>
      </w:tr>
      <w:tr w:rsidR="00D665AD" w14:paraId="7DF38C24" w14:textId="77777777" w:rsidTr="00215FDB">
        <w:tc>
          <w:tcPr>
            <w:tcW w:w="1627" w:type="dxa"/>
            <w:vMerge/>
            <w:vAlign w:val="center"/>
          </w:tcPr>
          <w:p w14:paraId="6D227E61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5F57392F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9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3039BA49" w14:textId="5C72131F" w:rsidR="00D665AD" w:rsidRDefault="006E481B" w:rsidP="00215FDB">
            <w:pPr>
              <w:spacing w:before="240"/>
              <w:jc w:val="center"/>
            </w:pPr>
            <w:r>
              <w:t>-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31AC3FD0" w14:textId="7D43C6D3" w:rsidR="00D665AD" w:rsidRDefault="00682E21" w:rsidP="00215FDB">
            <w:pPr>
              <w:spacing w:before="240"/>
              <w:jc w:val="center"/>
            </w:pPr>
            <w:r>
              <w:t>All the same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3818D85E" w14:textId="051A49F3" w:rsidR="00D665AD" w:rsidRDefault="000643F2" w:rsidP="00215FDB">
            <w:pPr>
              <w:spacing w:before="240"/>
              <w:jc w:val="center"/>
            </w:pPr>
            <w:r>
              <w:t xml:space="preserve">Same 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2C3164C4" w14:textId="65951B86" w:rsidR="00D665AD" w:rsidRDefault="00D2319D" w:rsidP="00215FDB">
            <w:pPr>
              <w:spacing w:before="240"/>
              <w:jc w:val="center"/>
            </w:pPr>
            <w:r>
              <w:t>Same</w:t>
            </w:r>
          </w:p>
        </w:tc>
      </w:tr>
      <w:tr w:rsidR="00D665AD" w14:paraId="2085BD4C" w14:textId="77777777" w:rsidTr="00215FDB">
        <w:tc>
          <w:tcPr>
            <w:tcW w:w="1627" w:type="dxa"/>
            <w:vMerge/>
            <w:vAlign w:val="center"/>
          </w:tcPr>
          <w:p w14:paraId="03543239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501772F9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10</w:t>
            </w:r>
          </w:p>
        </w:tc>
        <w:tc>
          <w:tcPr>
            <w:tcW w:w="1628" w:type="dxa"/>
            <w:vAlign w:val="center"/>
          </w:tcPr>
          <w:p w14:paraId="2EA29220" w14:textId="1F5479BC" w:rsidR="00D665AD" w:rsidRDefault="006E481B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vAlign w:val="center"/>
          </w:tcPr>
          <w:p w14:paraId="2DCCB409" w14:textId="2C2F8C7B" w:rsidR="00D665AD" w:rsidRDefault="00682E21" w:rsidP="00215FDB">
            <w:pPr>
              <w:spacing w:before="240"/>
              <w:jc w:val="center"/>
            </w:pPr>
            <w:r>
              <w:t>2</w:t>
            </w:r>
          </w:p>
        </w:tc>
        <w:tc>
          <w:tcPr>
            <w:tcW w:w="1628" w:type="dxa"/>
            <w:vAlign w:val="center"/>
          </w:tcPr>
          <w:p w14:paraId="21239204" w14:textId="5C939604" w:rsidR="00D665AD" w:rsidRDefault="000643F2" w:rsidP="00215FDB">
            <w:pPr>
              <w:spacing w:before="240"/>
              <w:jc w:val="center"/>
            </w:pPr>
            <w:r>
              <w:t>2</w:t>
            </w:r>
          </w:p>
        </w:tc>
        <w:tc>
          <w:tcPr>
            <w:tcW w:w="1628" w:type="dxa"/>
            <w:vAlign w:val="center"/>
          </w:tcPr>
          <w:p w14:paraId="6CA567A3" w14:textId="244DD340" w:rsidR="00D665AD" w:rsidRDefault="00D2319D" w:rsidP="00215FDB">
            <w:pPr>
              <w:spacing w:before="240"/>
              <w:jc w:val="center"/>
            </w:pPr>
            <w:r>
              <w:t>4</w:t>
            </w:r>
          </w:p>
        </w:tc>
      </w:tr>
      <w:tr w:rsidR="00D665AD" w14:paraId="02210D0D" w14:textId="77777777" w:rsidTr="00215FDB">
        <w:tc>
          <w:tcPr>
            <w:tcW w:w="1627" w:type="dxa"/>
            <w:vMerge/>
            <w:vAlign w:val="center"/>
          </w:tcPr>
          <w:p w14:paraId="45BBC16F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4EF89B56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11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326C0E2E" w14:textId="06CEE33D" w:rsidR="00D665AD" w:rsidRDefault="006E481B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7668CFAD" w14:textId="372D2007" w:rsidR="00D665AD" w:rsidRDefault="00682E21" w:rsidP="00215FDB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2DF41F4D" w14:textId="24EEFC25" w:rsidR="00D665AD" w:rsidRDefault="000643F2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0961A5C4" w14:textId="58AE037C" w:rsidR="00D665AD" w:rsidRDefault="00D2319D" w:rsidP="00215FDB">
            <w:pPr>
              <w:spacing w:before="240"/>
              <w:jc w:val="center"/>
            </w:pPr>
            <w:r>
              <w:t>4</w:t>
            </w:r>
          </w:p>
        </w:tc>
      </w:tr>
      <w:tr w:rsidR="00D665AD" w14:paraId="7398633D" w14:textId="77777777" w:rsidTr="00215FDB">
        <w:tc>
          <w:tcPr>
            <w:tcW w:w="1627" w:type="dxa"/>
            <w:vMerge/>
            <w:vAlign w:val="center"/>
          </w:tcPr>
          <w:p w14:paraId="48FE4BB8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5EAB9AD3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12</w:t>
            </w:r>
          </w:p>
        </w:tc>
        <w:tc>
          <w:tcPr>
            <w:tcW w:w="1628" w:type="dxa"/>
            <w:vAlign w:val="center"/>
          </w:tcPr>
          <w:p w14:paraId="785F7E58" w14:textId="49F048A4" w:rsidR="00D665AD" w:rsidRDefault="006E481B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vAlign w:val="center"/>
          </w:tcPr>
          <w:p w14:paraId="027EF32E" w14:textId="5932821C" w:rsidR="00D665AD" w:rsidRDefault="00682E21" w:rsidP="00215FDB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vAlign w:val="center"/>
          </w:tcPr>
          <w:p w14:paraId="5B43CCE7" w14:textId="7F4BDF38" w:rsidR="00D665AD" w:rsidRDefault="000643F2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vAlign w:val="center"/>
          </w:tcPr>
          <w:p w14:paraId="5318A5AB" w14:textId="26C87F98" w:rsidR="00D665AD" w:rsidRDefault="00D2319D" w:rsidP="00215FDB">
            <w:pPr>
              <w:spacing w:before="240"/>
              <w:jc w:val="center"/>
            </w:pPr>
            <w:r>
              <w:t>4</w:t>
            </w:r>
          </w:p>
        </w:tc>
      </w:tr>
      <w:tr w:rsidR="00D665AD" w14:paraId="548A9BCC" w14:textId="77777777" w:rsidTr="00215FDB">
        <w:tc>
          <w:tcPr>
            <w:tcW w:w="1627" w:type="dxa"/>
            <w:vMerge/>
            <w:vAlign w:val="center"/>
          </w:tcPr>
          <w:p w14:paraId="38241E5C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5CAD8B5C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13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08C81D65" w14:textId="221F9F3C" w:rsidR="00D665AD" w:rsidRDefault="006E481B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001C5E6C" w14:textId="01B656A6" w:rsidR="00D665AD" w:rsidRDefault="00682E21" w:rsidP="00215FDB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5B5F0796" w14:textId="1CBF6800" w:rsidR="00D665AD" w:rsidRDefault="000643F2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67B2E1BA" w14:textId="74D3B1FF" w:rsidR="00D665AD" w:rsidRDefault="00D2319D" w:rsidP="00215FDB">
            <w:pPr>
              <w:spacing w:before="240"/>
              <w:jc w:val="center"/>
            </w:pPr>
            <w:r>
              <w:t>3</w:t>
            </w:r>
          </w:p>
        </w:tc>
      </w:tr>
      <w:tr w:rsidR="00D665AD" w14:paraId="58E45BA5" w14:textId="77777777" w:rsidTr="00215FDB">
        <w:tc>
          <w:tcPr>
            <w:tcW w:w="1627" w:type="dxa"/>
            <w:vMerge/>
            <w:vAlign w:val="center"/>
          </w:tcPr>
          <w:p w14:paraId="6487CB48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488E71C2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14</w:t>
            </w:r>
          </w:p>
        </w:tc>
        <w:tc>
          <w:tcPr>
            <w:tcW w:w="1628" w:type="dxa"/>
            <w:vAlign w:val="center"/>
          </w:tcPr>
          <w:p w14:paraId="1BAEE8D5" w14:textId="322C8A9A" w:rsidR="00D665AD" w:rsidRDefault="006E481B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vAlign w:val="center"/>
          </w:tcPr>
          <w:p w14:paraId="2027068D" w14:textId="4B26D60D" w:rsidR="00D665AD" w:rsidRDefault="00682E21" w:rsidP="00215FDB">
            <w:pPr>
              <w:spacing w:before="240"/>
              <w:jc w:val="center"/>
            </w:pPr>
            <w:r>
              <w:t>2</w:t>
            </w:r>
          </w:p>
        </w:tc>
        <w:tc>
          <w:tcPr>
            <w:tcW w:w="1628" w:type="dxa"/>
            <w:vAlign w:val="center"/>
          </w:tcPr>
          <w:p w14:paraId="14331A87" w14:textId="760576D4" w:rsidR="00D665AD" w:rsidRDefault="000643F2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vAlign w:val="center"/>
          </w:tcPr>
          <w:p w14:paraId="078D7594" w14:textId="78608449" w:rsidR="00D665AD" w:rsidRDefault="00D2319D" w:rsidP="00215FDB">
            <w:pPr>
              <w:spacing w:before="240"/>
              <w:jc w:val="center"/>
            </w:pPr>
            <w:r>
              <w:t>4</w:t>
            </w:r>
          </w:p>
        </w:tc>
      </w:tr>
    </w:tbl>
    <w:p w14:paraId="7F5B21EC" w14:textId="77777777" w:rsidR="00D665AD" w:rsidRDefault="00D665AD" w:rsidP="0045740D">
      <w:pPr>
        <w:spacing w:before="240"/>
      </w:pPr>
    </w:p>
    <w:p w14:paraId="0152DB53" w14:textId="77777777" w:rsidR="00D665AD" w:rsidRDefault="00D665AD" w:rsidP="0045740D">
      <w:pPr>
        <w:spacing w:before="240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27"/>
        <w:gridCol w:w="1628"/>
        <w:gridCol w:w="1628"/>
        <w:gridCol w:w="1628"/>
        <w:gridCol w:w="1628"/>
        <w:gridCol w:w="1628"/>
      </w:tblGrid>
      <w:tr w:rsidR="00D665AD" w14:paraId="56EDCD6D" w14:textId="77777777" w:rsidTr="00215FDB">
        <w:tc>
          <w:tcPr>
            <w:tcW w:w="162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56ED77B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84D84DE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  <w:r w:rsidRPr="00F4731D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Questions</w:t>
            </w:r>
          </w:p>
        </w:tc>
        <w:tc>
          <w:tcPr>
            <w:tcW w:w="162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0EF03CE" w14:textId="49A91781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  <w:r w:rsidRPr="00F4731D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N</w:t>
            </w:r>
            <w:r w:rsidR="00D40DFE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o</w:t>
            </w:r>
            <w:r w:rsidRPr="00F4731D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FB</w:t>
            </w:r>
          </w:p>
        </w:tc>
        <w:tc>
          <w:tcPr>
            <w:tcW w:w="162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C71B06E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  <w:r w:rsidRPr="00F4731D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AFB</w:t>
            </w:r>
          </w:p>
        </w:tc>
        <w:tc>
          <w:tcPr>
            <w:tcW w:w="162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08A4772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  <w:r w:rsidRPr="00F4731D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1FB</w:t>
            </w:r>
          </w:p>
        </w:tc>
        <w:tc>
          <w:tcPr>
            <w:tcW w:w="162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3E3D84E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  <w:r w:rsidRPr="00F4731D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2FB</w:t>
            </w:r>
          </w:p>
        </w:tc>
      </w:tr>
      <w:tr w:rsidR="00D665AD" w14:paraId="55278B9A" w14:textId="77777777" w:rsidTr="00215FDB">
        <w:tc>
          <w:tcPr>
            <w:tcW w:w="1627" w:type="dxa"/>
            <w:vMerge w:val="restart"/>
            <w:textDirection w:val="btLr"/>
            <w:vAlign w:val="center"/>
          </w:tcPr>
          <w:p w14:paraId="7BEEA510" w14:textId="1314C0B6" w:rsidR="00D665AD" w:rsidRDefault="00D665AD" w:rsidP="00215FDB">
            <w:pPr>
              <w:keepNext/>
              <w:jc w:val="center"/>
            </w:pPr>
            <w:r w:rsidRPr="00F4731D">
              <w:rPr>
                <w:rFonts w:cs="Times New Roman"/>
                <w:i/>
                <w:iCs/>
                <w:szCs w:val="24"/>
              </w:rPr>
              <w:t>A</w:t>
            </w:r>
            <w:r>
              <w:rPr>
                <w:rFonts w:cs="Times New Roman"/>
                <w:i/>
                <w:iCs/>
                <w:szCs w:val="24"/>
              </w:rPr>
              <w:t>5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0D3F482F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4FC0DFCE" w14:textId="5E7C1F73" w:rsidR="00D665AD" w:rsidRDefault="00CF0B7B" w:rsidP="00215FDB">
            <w:pPr>
              <w:spacing w:before="240"/>
              <w:jc w:val="center"/>
            </w:pPr>
            <w:r>
              <w:t>2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3556CC89" w14:textId="5B9BFB0B" w:rsidR="00D665AD" w:rsidRDefault="004565F1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5DF1706B" w14:textId="1ACF9855" w:rsidR="00D665AD" w:rsidRDefault="004565F1" w:rsidP="00215FDB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1272B21C" w14:textId="6C52839E" w:rsidR="00D665AD" w:rsidRDefault="00AE65B0" w:rsidP="00215FDB">
            <w:pPr>
              <w:spacing w:before="240"/>
              <w:jc w:val="center"/>
            </w:pPr>
            <w:r>
              <w:t>5</w:t>
            </w:r>
          </w:p>
        </w:tc>
      </w:tr>
      <w:tr w:rsidR="00D665AD" w14:paraId="1F34CD2E" w14:textId="77777777" w:rsidTr="00215FDB">
        <w:tc>
          <w:tcPr>
            <w:tcW w:w="1627" w:type="dxa"/>
            <w:vMerge/>
            <w:vAlign w:val="center"/>
          </w:tcPr>
          <w:p w14:paraId="69236BF5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0EF18E1E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2</w:t>
            </w:r>
          </w:p>
        </w:tc>
        <w:tc>
          <w:tcPr>
            <w:tcW w:w="1628" w:type="dxa"/>
            <w:vAlign w:val="center"/>
          </w:tcPr>
          <w:p w14:paraId="63E5CEE4" w14:textId="5ACF746A" w:rsidR="00D665AD" w:rsidRDefault="00CF0B7B" w:rsidP="00215FDB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vAlign w:val="center"/>
          </w:tcPr>
          <w:p w14:paraId="023EF14D" w14:textId="09FAB668" w:rsidR="00D665AD" w:rsidRDefault="004565F1" w:rsidP="00215FDB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vAlign w:val="center"/>
          </w:tcPr>
          <w:p w14:paraId="43BBBCBD" w14:textId="2913A429" w:rsidR="00D665AD" w:rsidRDefault="004565F1" w:rsidP="00215FDB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vAlign w:val="center"/>
          </w:tcPr>
          <w:p w14:paraId="1444671F" w14:textId="34902F06" w:rsidR="00D665AD" w:rsidRDefault="00AE65B0" w:rsidP="00215FDB">
            <w:pPr>
              <w:spacing w:before="240"/>
              <w:jc w:val="center"/>
            </w:pPr>
            <w:r>
              <w:t>5</w:t>
            </w:r>
          </w:p>
        </w:tc>
      </w:tr>
      <w:tr w:rsidR="00D665AD" w14:paraId="3529151D" w14:textId="77777777" w:rsidTr="00215FDB">
        <w:tc>
          <w:tcPr>
            <w:tcW w:w="1627" w:type="dxa"/>
            <w:vMerge/>
            <w:vAlign w:val="center"/>
          </w:tcPr>
          <w:p w14:paraId="47B02B09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4C6FE37E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3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7B772FD6" w14:textId="63B1E717" w:rsidR="00D665AD" w:rsidRDefault="00CF0B7B" w:rsidP="00215FDB">
            <w:pPr>
              <w:spacing w:before="240"/>
              <w:jc w:val="center"/>
            </w:pPr>
            <w:r>
              <w:t>2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2673277E" w14:textId="72346C59" w:rsidR="00D665AD" w:rsidRDefault="004565F1" w:rsidP="00215FDB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2ABEE544" w14:textId="718D83F8" w:rsidR="00D665AD" w:rsidRDefault="004565F1" w:rsidP="00215FDB">
            <w:pPr>
              <w:spacing w:before="240"/>
              <w:jc w:val="center"/>
            </w:pPr>
            <w:r>
              <w:t>2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786E2908" w14:textId="1A68BEF1" w:rsidR="00D665AD" w:rsidRDefault="00AE65B0" w:rsidP="00215FDB">
            <w:pPr>
              <w:spacing w:before="240"/>
              <w:jc w:val="center"/>
            </w:pPr>
            <w:r>
              <w:t>4</w:t>
            </w:r>
          </w:p>
        </w:tc>
      </w:tr>
      <w:tr w:rsidR="00D665AD" w14:paraId="2F618716" w14:textId="77777777" w:rsidTr="00215FDB">
        <w:tc>
          <w:tcPr>
            <w:tcW w:w="1627" w:type="dxa"/>
            <w:vMerge/>
            <w:vAlign w:val="center"/>
          </w:tcPr>
          <w:p w14:paraId="041BC118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37CB7B1A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4</w:t>
            </w:r>
          </w:p>
        </w:tc>
        <w:tc>
          <w:tcPr>
            <w:tcW w:w="1628" w:type="dxa"/>
            <w:vAlign w:val="center"/>
          </w:tcPr>
          <w:p w14:paraId="143E75EE" w14:textId="3AFB3C5D" w:rsidR="00D665AD" w:rsidRDefault="00CF0B7B" w:rsidP="00215FDB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vAlign w:val="center"/>
          </w:tcPr>
          <w:p w14:paraId="3B3EEB00" w14:textId="602D97DA" w:rsidR="00D665AD" w:rsidRDefault="004565F1" w:rsidP="00215FDB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vAlign w:val="center"/>
          </w:tcPr>
          <w:p w14:paraId="77CA3A09" w14:textId="5D0CC172" w:rsidR="00D665AD" w:rsidRDefault="004565F1" w:rsidP="00215FDB">
            <w:pPr>
              <w:spacing w:before="240"/>
              <w:jc w:val="center"/>
            </w:pPr>
            <w:r>
              <w:t>5</w:t>
            </w:r>
          </w:p>
        </w:tc>
        <w:tc>
          <w:tcPr>
            <w:tcW w:w="1628" w:type="dxa"/>
            <w:vAlign w:val="center"/>
          </w:tcPr>
          <w:p w14:paraId="24215FB6" w14:textId="3F71DB26" w:rsidR="00D665AD" w:rsidRDefault="00AE65B0" w:rsidP="00215FDB">
            <w:pPr>
              <w:spacing w:before="240"/>
              <w:jc w:val="center"/>
            </w:pPr>
            <w:r>
              <w:t>5</w:t>
            </w:r>
          </w:p>
        </w:tc>
      </w:tr>
      <w:tr w:rsidR="00D665AD" w14:paraId="02F4DF1D" w14:textId="77777777" w:rsidTr="00215FDB">
        <w:tc>
          <w:tcPr>
            <w:tcW w:w="1627" w:type="dxa"/>
            <w:vMerge/>
            <w:vAlign w:val="center"/>
          </w:tcPr>
          <w:p w14:paraId="4B8812C9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3E4580E9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5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0B6F46F6" w14:textId="2FDBB2F7" w:rsidR="00D665AD" w:rsidRDefault="00CF0B7B" w:rsidP="00215FDB">
            <w:pPr>
              <w:spacing w:before="240"/>
              <w:jc w:val="center"/>
            </w:pPr>
            <w:r>
              <w:t>Soft from the muscle contraction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4701F673" w14:textId="0DCF2A67" w:rsidR="00D665AD" w:rsidRDefault="004565F1" w:rsidP="00215FDB">
            <w:pPr>
              <w:spacing w:before="240"/>
              <w:jc w:val="center"/>
            </w:pPr>
            <w:r>
              <w:t>Soft from the noise of the grasp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315884A0" w14:textId="6C8068CB" w:rsidR="00D665AD" w:rsidRDefault="004565F1" w:rsidP="00215FDB">
            <w:pPr>
              <w:spacing w:before="240"/>
              <w:jc w:val="center"/>
            </w:pPr>
            <w:r>
              <w:t>Soft for longer vibration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2BE4C8B7" w14:textId="3E92D1D7" w:rsidR="00D665AD" w:rsidRDefault="00AE65B0" w:rsidP="00215FDB">
            <w:pPr>
              <w:spacing w:before="240"/>
              <w:jc w:val="center"/>
            </w:pPr>
            <w:r>
              <w:t>Soft because it’s lighter and it gives the idea of a softer object</w:t>
            </w:r>
          </w:p>
        </w:tc>
      </w:tr>
      <w:tr w:rsidR="00D665AD" w14:paraId="1A8F166F" w14:textId="77777777" w:rsidTr="00215FDB">
        <w:tc>
          <w:tcPr>
            <w:tcW w:w="1627" w:type="dxa"/>
            <w:vMerge/>
            <w:vAlign w:val="center"/>
          </w:tcPr>
          <w:p w14:paraId="07200BB8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736E3D74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6</w:t>
            </w:r>
          </w:p>
        </w:tc>
        <w:tc>
          <w:tcPr>
            <w:tcW w:w="1628" w:type="dxa"/>
            <w:vAlign w:val="center"/>
          </w:tcPr>
          <w:p w14:paraId="67387108" w14:textId="1A6D8B18" w:rsidR="00D665AD" w:rsidRDefault="00CF0B7B" w:rsidP="00215FDB">
            <w:pPr>
              <w:spacing w:before="240"/>
              <w:jc w:val="center"/>
            </w:pPr>
            <w:r>
              <w:t>5</w:t>
            </w:r>
          </w:p>
        </w:tc>
        <w:tc>
          <w:tcPr>
            <w:tcW w:w="1628" w:type="dxa"/>
            <w:vAlign w:val="center"/>
          </w:tcPr>
          <w:p w14:paraId="7B55322B" w14:textId="5F9A6AA9" w:rsidR="00D665AD" w:rsidRDefault="004565F1" w:rsidP="00215FDB">
            <w:pPr>
              <w:spacing w:before="240"/>
              <w:jc w:val="center"/>
            </w:pPr>
            <w:r>
              <w:t>5</w:t>
            </w:r>
          </w:p>
        </w:tc>
        <w:tc>
          <w:tcPr>
            <w:tcW w:w="1628" w:type="dxa"/>
            <w:vAlign w:val="center"/>
          </w:tcPr>
          <w:p w14:paraId="0E729BE7" w14:textId="4A2D4DCE" w:rsidR="00D665AD" w:rsidRDefault="00405FB4" w:rsidP="00215FDB">
            <w:pPr>
              <w:spacing w:before="240"/>
              <w:jc w:val="center"/>
            </w:pPr>
            <w:r>
              <w:t>5</w:t>
            </w:r>
          </w:p>
        </w:tc>
        <w:tc>
          <w:tcPr>
            <w:tcW w:w="1628" w:type="dxa"/>
            <w:vAlign w:val="center"/>
          </w:tcPr>
          <w:p w14:paraId="5DD39F32" w14:textId="21890098" w:rsidR="00D665AD" w:rsidRDefault="00AE65B0" w:rsidP="00215FDB">
            <w:pPr>
              <w:spacing w:before="240"/>
              <w:jc w:val="center"/>
            </w:pPr>
            <w:r>
              <w:t>5</w:t>
            </w:r>
          </w:p>
        </w:tc>
      </w:tr>
      <w:tr w:rsidR="00D665AD" w14:paraId="77C67F2D" w14:textId="77777777" w:rsidTr="00215FDB">
        <w:tc>
          <w:tcPr>
            <w:tcW w:w="1627" w:type="dxa"/>
            <w:vMerge/>
            <w:vAlign w:val="center"/>
          </w:tcPr>
          <w:p w14:paraId="7E5C6EEC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3B184254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7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2CB56E41" w14:textId="777DD7A1" w:rsidR="00D665AD" w:rsidRDefault="00CF0B7B" w:rsidP="00215FDB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47537001" w14:textId="41FACCE8" w:rsidR="00D665AD" w:rsidRDefault="004565F1" w:rsidP="00215FDB">
            <w:pPr>
              <w:spacing w:before="240"/>
              <w:jc w:val="center"/>
            </w:pPr>
            <w:r>
              <w:t>5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66FCBFA3" w14:textId="470EBC77" w:rsidR="00D665AD" w:rsidRDefault="00405FB4" w:rsidP="00215FDB">
            <w:pPr>
              <w:spacing w:before="240"/>
              <w:jc w:val="center"/>
            </w:pPr>
            <w:r>
              <w:t>5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0950B1ED" w14:textId="1FE898BE" w:rsidR="00D665AD" w:rsidRDefault="00AE65B0" w:rsidP="00215FDB">
            <w:pPr>
              <w:spacing w:before="240"/>
              <w:jc w:val="center"/>
            </w:pPr>
            <w:r>
              <w:t>5</w:t>
            </w:r>
          </w:p>
        </w:tc>
      </w:tr>
      <w:tr w:rsidR="00D665AD" w14:paraId="3B2E34FC" w14:textId="77777777" w:rsidTr="00215FDB">
        <w:tc>
          <w:tcPr>
            <w:tcW w:w="1627" w:type="dxa"/>
            <w:vMerge/>
            <w:vAlign w:val="center"/>
          </w:tcPr>
          <w:p w14:paraId="1509D663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35726351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8</w:t>
            </w:r>
          </w:p>
        </w:tc>
        <w:tc>
          <w:tcPr>
            <w:tcW w:w="1628" w:type="dxa"/>
            <w:vAlign w:val="center"/>
          </w:tcPr>
          <w:p w14:paraId="0058DB9E" w14:textId="31C6395E" w:rsidR="00D665AD" w:rsidRDefault="00CF0B7B" w:rsidP="00215FDB">
            <w:pPr>
              <w:spacing w:before="240"/>
              <w:jc w:val="center"/>
            </w:pPr>
            <w:r>
              <w:t>5</w:t>
            </w:r>
          </w:p>
        </w:tc>
        <w:tc>
          <w:tcPr>
            <w:tcW w:w="1628" w:type="dxa"/>
            <w:vAlign w:val="center"/>
          </w:tcPr>
          <w:p w14:paraId="6BEDF0EC" w14:textId="4D93AF41" w:rsidR="00D665AD" w:rsidRDefault="004565F1" w:rsidP="00215FDB">
            <w:pPr>
              <w:spacing w:before="240"/>
              <w:jc w:val="center"/>
            </w:pPr>
            <w:r>
              <w:t>5</w:t>
            </w:r>
          </w:p>
        </w:tc>
        <w:tc>
          <w:tcPr>
            <w:tcW w:w="1628" w:type="dxa"/>
            <w:vAlign w:val="center"/>
          </w:tcPr>
          <w:p w14:paraId="2240743D" w14:textId="1B60F8E6" w:rsidR="00D665AD" w:rsidRDefault="00405FB4" w:rsidP="00215FDB">
            <w:pPr>
              <w:spacing w:before="240"/>
              <w:jc w:val="center"/>
            </w:pPr>
            <w:r>
              <w:t>5</w:t>
            </w:r>
          </w:p>
        </w:tc>
        <w:tc>
          <w:tcPr>
            <w:tcW w:w="1628" w:type="dxa"/>
            <w:vAlign w:val="center"/>
          </w:tcPr>
          <w:p w14:paraId="1DB81C9B" w14:textId="39387C7A" w:rsidR="00D665AD" w:rsidRDefault="00AE65B0" w:rsidP="00215FDB">
            <w:pPr>
              <w:spacing w:before="240"/>
              <w:jc w:val="center"/>
            </w:pPr>
            <w:r>
              <w:t>5</w:t>
            </w:r>
          </w:p>
        </w:tc>
      </w:tr>
      <w:tr w:rsidR="00D665AD" w14:paraId="736784FA" w14:textId="77777777" w:rsidTr="00215FDB">
        <w:tc>
          <w:tcPr>
            <w:tcW w:w="1627" w:type="dxa"/>
            <w:vMerge/>
            <w:vAlign w:val="center"/>
          </w:tcPr>
          <w:p w14:paraId="76B376BE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5DDF5700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9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5C197E21" w14:textId="26C418E0" w:rsidR="00D665AD" w:rsidRDefault="004565F1" w:rsidP="00215FDB">
            <w:pPr>
              <w:spacing w:before="240"/>
              <w:jc w:val="center"/>
            </w:pPr>
            <w:r>
              <w:t xml:space="preserve">Soft, with the contraction </w:t>
            </w:r>
            <w:r>
              <w:lastRenderedPageBreak/>
              <w:t>you can understand the type of object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59089DBD" w14:textId="75D38EE0" w:rsidR="00D665AD" w:rsidRDefault="004565F1" w:rsidP="00215FDB">
            <w:pPr>
              <w:spacing w:before="240"/>
              <w:jc w:val="center"/>
            </w:pPr>
            <w:r>
              <w:lastRenderedPageBreak/>
              <w:t>Both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3A984F20" w14:textId="2E9BD2AF" w:rsidR="00D665AD" w:rsidRDefault="00405FB4" w:rsidP="00215FDB">
            <w:pPr>
              <w:spacing w:before="240"/>
              <w:jc w:val="center"/>
            </w:pPr>
            <w:r>
              <w:t>Same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002054F2" w14:textId="29863681" w:rsidR="00D665AD" w:rsidRDefault="00AE65B0" w:rsidP="00215FDB">
            <w:pPr>
              <w:spacing w:before="240"/>
              <w:jc w:val="center"/>
            </w:pPr>
            <w:r>
              <w:t>Same</w:t>
            </w:r>
          </w:p>
        </w:tc>
      </w:tr>
      <w:tr w:rsidR="00D665AD" w14:paraId="39531691" w14:textId="77777777" w:rsidTr="00215FDB">
        <w:tc>
          <w:tcPr>
            <w:tcW w:w="1627" w:type="dxa"/>
            <w:vMerge/>
            <w:vAlign w:val="center"/>
          </w:tcPr>
          <w:p w14:paraId="65656C72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7EFE42C7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10</w:t>
            </w:r>
          </w:p>
        </w:tc>
        <w:tc>
          <w:tcPr>
            <w:tcW w:w="1628" w:type="dxa"/>
            <w:vAlign w:val="center"/>
          </w:tcPr>
          <w:p w14:paraId="7B54C5AC" w14:textId="4BFB02FF" w:rsidR="00D665AD" w:rsidRDefault="004565F1" w:rsidP="00215FDB">
            <w:pPr>
              <w:spacing w:before="240"/>
              <w:jc w:val="center"/>
            </w:pPr>
            <w:r>
              <w:t>3</w:t>
            </w:r>
          </w:p>
        </w:tc>
        <w:tc>
          <w:tcPr>
            <w:tcW w:w="1628" w:type="dxa"/>
            <w:vAlign w:val="center"/>
          </w:tcPr>
          <w:p w14:paraId="7E306193" w14:textId="501D1119" w:rsidR="00D665AD" w:rsidRDefault="004565F1" w:rsidP="00215FDB">
            <w:pPr>
              <w:spacing w:before="240"/>
              <w:jc w:val="center"/>
            </w:pPr>
            <w:r>
              <w:t>5</w:t>
            </w:r>
          </w:p>
        </w:tc>
        <w:tc>
          <w:tcPr>
            <w:tcW w:w="1628" w:type="dxa"/>
            <w:vAlign w:val="center"/>
          </w:tcPr>
          <w:p w14:paraId="211C3B9E" w14:textId="03F9E92C" w:rsidR="00D665AD" w:rsidRDefault="00405FB4" w:rsidP="00215FDB">
            <w:pPr>
              <w:spacing w:before="240"/>
              <w:jc w:val="center"/>
            </w:pPr>
            <w:r>
              <w:t>1</w:t>
            </w:r>
          </w:p>
        </w:tc>
        <w:tc>
          <w:tcPr>
            <w:tcW w:w="1628" w:type="dxa"/>
            <w:vAlign w:val="center"/>
          </w:tcPr>
          <w:p w14:paraId="5327CF93" w14:textId="1CE5BDA5" w:rsidR="00D665AD" w:rsidRDefault="00CF0B7B" w:rsidP="00215FDB">
            <w:pPr>
              <w:spacing w:before="240"/>
              <w:jc w:val="center"/>
            </w:pPr>
            <w:r>
              <w:t>1</w:t>
            </w:r>
          </w:p>
        </w:tc>
      </w:tr>
      <w:tr w:rsidR="00D665AD" w14:paraId="54E5E91B" w14:textId="77777777" w:rsidTr="00215FDB">
        <w:tc>
          <w:tcPr>
            <w:tcW w:w="1627" w:type="dxa"/>
            <w:vMerge/>
            <w:vAlign w:val="center"/>
          </w:tcPr>
          <w:p w14:paraId="43957C30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58CA0A2A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11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59F4C718" w14:textId="77AEBE42" w:rsidR="00D665AD" w:rsidRDefault="004565F1" w:rsidP="00215FDB">
            <w:pPr>
              <w:spacing w:before="240"/>
              <w:jc w:val="center"/>
            </w:pPr>
            <w:r>
              <w:t>5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1E86DBC2" w14:textId="0625D150" w:rsidR="00D665AD" w:rsidRDefault="004565F1" w:rsidP="00215FDB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36A95481" w14:textId="2572E8E5" w:rsidR="00D665AD" w:rsidRDefault="00405FB4" w:rsidP="00215FDB">
            <w:pPr>
              <w:spacing w:before="240"/>
              <w:jc w:val="center"/>
            </w:pPr>
            <w:r>
              <w:t>4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191BA717" w14:textId="34A9210F" w:rsidR="00D665AD" w:rsidRDefault="00CF0B7B" w:rsidP="00215FDB">
            <w:pPr>
              <w:spacing w:before="240"/>
              <w:jc w:val="center"/>
            </w:pPr>
            <w:r>
              <w:t>5</w:t>
            </w:r>
          </w:p>
        </w:tc>
      </w:tr>
      <w:tr w:rsidR="00D665AD" w14:paraId="4392E4F7" w14:textId="77777777" w:rsidTr="00215FDB">
        <w:tc>
          <w:tcPr>
            <w:tcW w:w="1627" w:type="dxa"/>
            <w:vMerge/>
            <w:vAlign w:val="center"/>
          </w:tcPr>
          <w:p w14:paraId="132CA327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327BC9B0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12</w:t>
            </w:r>
          </w:p>
        </w:tc>
        <w:tc>
          <w:tcPr>
            <w:tcW w:w="1628" w:type="dxa"/>
            <w:vAlign w:val="center"/>
          </w:tcPr>
          <w:p w14:paraId="51F53975" w14:textId="05C5F113" w:rsidR="00D665AD" w:rsidRDefault="004565F1" w:rsidP="00215FDB">
            <w:pPr>
              <w:spacing w:before="240"/>
              <w:jc w:val="center"/>
            </w:pPr>
            <w:r>
              <w:t>5</w:t>
            </w:r>
          </w:p>
        </w:tc>
        <w:tc>
          <w:tcPr>
            <w:tcW w:w="1628" w:type="dxa"/>
            <w:vAlign w:val="center"/>
          </w:tcPr>
          <w:p w14:paraId="47AA1326" w14:textId="73DBACBF" w:rsidR="00D665AD" w:rsidRDefault="004565F1" w:rsidP="00215FDB">
            <w:pPr>
              <w:spacing w:before="240"/>
              <w:jc w:val="center"/>
            </w:pPr>
            <w:r>
              <w:t>5</w:t>
            </w:r>
          </w:p>
        </w:tc>
        <w:tc>
          <w:tcPr>
            <w:tcW w:w="1628" w:type="dxa"/>
            <w:vAlign w:val="center"/>
          </w:tcPr>
          <w:p w14:paraId="62AD63E2" w14:textId="445D5D9A" w:rsidR="00D665AD" w:rsidRDefault="00405FB4" w:rsidP="00215FDB">
            <w:pPr>
              <w:spacing w:before="240"/>
              <w:jc w:val="center"/>
            </w:pPr>
            <w:r>
              <w:t>5</w:t>
            </w:r>
          </w:p>
        </w:tc>
        <w:tc>
          <w:tcPr>
            <w:tcW w:w="1628" w:type="dxa"/>
            <w:vAlign w:val="center"/>
          </w:tcPr>
          <w:p w14:paraId="30DDAF17" w14:textId="5766062D" w:rsidR="00D665AD" w:rsidRDefault="00CF0B7B" w:rsidP="00215FDB">
            <w:pPr>
              <w:spacing w:before="240"/>
              <w:jc w:val="center"/>
            </w:pPr>
            <w:r>
              <w:t>5</w:t>
            </w:r>
          </w:p>
        </w:tc>
      </w:tr>
      <w:tr w:rsidR="00D665AD" w14:paraId="7721EC86" w14:textId="77777777" w:rsidTr="00215FDB">
        <w:tc>
          <w:tcPr>
            <w:tcW w:w="1627" w:type="dxa"/>
            <w:vMerge/>
            <w:vAlign w:val="center"/>
          </w:tcPr>
          <w:p w14:paraId="7566A8E0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7E698EB6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13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3294C757" w14:textId="15BE2C90" w:rsidR="00D665AD" w:rsidRDefault="004565F1" w:rsidP="00215FDB">
            <w:pPr>
              <w:spacing w:before="240"/>
              <w:jc w:val="center"/>
            </w:pPr>
            <w:r>
              <w:t>5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10B02BC0" w14:textId="4D7F0E8D" w:rsidR="00D665AD" w:rsidRDefault="004565F1" w:rsidP="00215FDB">
            <w:pPr>
              <w:spacing w:before="240"/>
              <w:jc w:val="center"/>
            </w:pPr>
            <w:r>
              <w:t>5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518B21BE" w14:textId="4CDCB091" w:rsidR="00D665AD" w:rsidRDefault="00405FB4" w:rsidP="00215FDB">
            <w:pPr>
              <w:spacing w:before="240"/>
              <w:jc w:val="center"/>
            </w:pPr>
            <w:r>
              <w:t>5</w:t>
            </w:r>
          </w:p>
        </w:tc>
        <w:tc>
          <w:tcPr>
            <w:tcW w:w="1628" w:type="dxa"/>
            <w:shd w:val="clear" w:color="auto" w:fill="BFBFBF" w:themeFill="background1" w:themeFillShade="BF"/>
            <w:vAlign w:val="center"/>
          </w:tcPr>
          <w:p w14:paraId="619A4A51" w14:textId="0007E25D" w:rsidR="00D665AD" w:rsidRDefault="00CF0B7B" w:rsidP="00215FDB">
            <w:pPr>
              <w:spacing w:before="240"/>
              <w:jc w:val="center"/>
            </w:pPr>
            <w:r>
              <w:t>5</w:t>
            </w:r>
          </w:p>
        </w:tc>
      </w:tr>
      <w:tr w:rsidR="00D665AD" w14:paraId="4E7E0385" w14:textId="77777777" w:rsidTr="00215FDB">
        <w:tc>
          <w:tcPr>
            <w:tcW w:w="1627" w:type="dxa"/>
            <w:vMerge/>
            <w:vAlign w:val="center"/>
          </w:tcPr>
          <w:p w14:paraId="6B7BCE7B" w14:textId="77777777" w:rsidR="00D665AD" w:rsidRDefault="00D665AD" w:rsidP="00215FDB">
            <w:pPr>
              <w:spacing w:before="240"/>
              <w:jc w:val="center"/>
            </w:pPr>
          </w:p>
        </w:tc>
        <w:tc>
          <w:tcPr>
            <w:tcW w:w="1628" w:type="dxa"/>
            <w:vAlign w:val="center"/>
          </w:tcPr>
          <w:p w14:paraId="07AD43FE" w14:textId="77777777" w:rsidR="00D665AD" w:rsidRPr="00F4731D" w:rsidRDefault="00D665AD" w:rsidP="00215FDB">
            <w:pPr>
              <w:keepNext/>
              <w:jc w:val="center"/>
              <w:rPr>
                <w:rFonts w:cs="Times New Roman"/>
                <w:b/>
                <w:bCs/>
                <w:szCs w:val="24"/>
              </w:rPr>
            </w:pPr>
            <w:r w:rsidRPr="00F4731D">
              <w:rPr>
                <w:rFonts w:cs="Times New Roman"/>
                <w:b/>
                <w:bCs/>
                <w:szCs w:val="24"/>
              </w:rPr>
              <w:t>14</w:t>
            </w:r>
          </w:p>
        </w:tc>
        <w:tc>
          <w:tcPr>
            <w:tcW w:w="1628" w:type="dxa"/>
            <w:vAlign w:val="center"/>
          </w:tcPr>
          <w:p w14:paraId="1D160BC4" w14:textId="3BC04ECE" w:rsidR="00D665AD" w:rsidRDefault="004565F1" w:rsidP="00215FDB">
            <w:pPr>
              <w:spacing w:before="240"/>
              <w:jc w:val="center"/>
            </w:pPr>
            <w:r>
              <w:t>5</w:t>
            </w:r>
          </w:p>
        </w:tc>
        <w:tc>
          <w:tcPr>
            <w:tcW w:w="1628" w:type="dxa"/>
            <w:vAlign w:val="center"/>
          </w:tcPr>
          <w:p w14:paraId="71CE2349" w14:textId="1E5E181B" w:rsidR="00D665AD" w:rsidRDefault="004565F1" w:rsidP="00215FDB">
            <w:pPr>
              <w:spacing w:before="240"/>
              <w:jc w:val="center"/>
            </w:pPr>
            <w:r>
              <w:t>5</w:t>
            </w:r>
          </w:p>
        </w:tc>
        <w:tc>
          <w:tcPr>
            <w:tcW w:w="1628" w:type="dxa"/>
            <w:vAlign w:val="center"/>
          </w:tcPr>
          <w:p w14:paraId="0C2C937F" w14:textId="496E796D" w:rsidR="00D665AD" w:rsidRDefault="00405FB4" w:rsidP="00215FDB">
            <w:pPr>
              <w:spacing w:before="240"/>
              <w:jc w:val="center"/>
            </w:pPr>
            <w:r>
              <w:t>5</w:t>
            </w:r>
          </w:p>
        </w:tc>
        <w:tc>
          <w:tcPr>
            <w:tcW w:w="1628" w:type="dxa"/>
            <w:vAlign w:val="center"/>
          </w:tcPr>
          <w:p w14:paraId="252318E0" w14:textId="4983C07C" w:rsidR="00D665AD" w:rsidRDefault="00CF0B7B" w:rsidP="00215FDB">
            <w:pPr>
              <w:spacing w:before="240"/>
              <w:jc w:val="center"/>
            </w:pPr>
            <w:r>
              <w:t>5</w:t>
            </w:r>
          </w:p>
        </w:tc>
      </w:tr>
    </w:tbl>
    <w:p w14:paraId="49A5B71E" w14:textId="77777777" w:rsidR="00D665AD" w:rsidRPr="001549D3" w:rsidRDefault="00D665AD" w:rsidP="0045740D">
      <w:pPr>
        <w:spacing w:before="240"/>
      </w:pPr>
    </w:p>
    <w:sectPr w:rsidR="00D665AD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A6C23" w14:textId="77777777" w:rsidR="003022AD" w:rsidRDefault="003022AD" w:rsidP="00117666">
      <w:pPr>
        <w:spacing w:after="0"/>
      </w:pPr>
      <w:r>
        <w:separator/>
      </w:r>
    </w:p>
  </w:endnote>
  <w:endnote w:type="continuationSeparator" w:id="0">
    <w:p w14:paraId="47641DC6" w14:textId="77777777" w:rsidR="003022AD" w:rsidRDefault="003022AD" w:rsidP="00117666">
      <w:pPr>
        <w:spacing w:after="0"/>
      </w:pPr>
      <w:r>
        <w:continuationSeparator/>
      </w:r>
    </w:p>
  </w:endnote>
  <w:endnote w:type="continuationNotice" w:id="1">
    <w:p w14:paraId="65C5918F" w14:textId="77777777" w:rsidR="003022AD" w:rsidRDefault="003022AD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F64064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3FBA9318" w:rsidR="00F64064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67.6pt;margin-top:0;width:118.8pt;height:31.1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3FBA9318" w:rsidR="00F64064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F64064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F64064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31.1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F64064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DD975" w14:textId="77777777" w:rsidR="003022AD" w:rsidRDefault="003022AD" w:rsidP="00117666">
      <w:pPr>
        <w:spacing w:after="0"/>
      </w:pPr>
      <w:r>
        <w:separator/>
      </w:r>
    </w:p>
  </w:footnote>
  <w:footnote w:type="continuationSeparator" w:id="0">
    <w:p w14:paraId="3B97BEA4" w14:textId="77777777" w:rsidR="003022AD" w:rsidRDefault="003022AD" w:rsidP="00117666">
      <w:pPr>
        <w:spacing w:after="0"/>
      </w:pPr>
      <w:r>
        <w:continuationSeparator/>
      </w:r>
    </w:p>
  </w:footnote>
  <w:footnote w:type="continuationNotice" w:id="1">
    <w:p w14:paraId="170EBB69" w14:textId="77777777" w:rsidR="003022AD" w:rsidRDefault="003022AD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F64064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F64064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o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foelenco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c3MDExMDYxNDYwMTNQ0lEKTi0uzszPAykwrQUAMfsEgSwAAAA="/>
  </w:docVars>
  <w:rsids>
    <w:rsidRoot w:val="00ED20B5"/>
    <w:rsid w:val="000120B5"/>
    <w:rsid w:val="0001436A"/>
    <w:rsid w:val="00034304"/>
    <w:rsid w:val="00035434"/>
    <w:rsid w:val="000407EF"/>
    <w:rsid w:val="00047F15"/>
    <w:rsid w:val="00052A14"/>
    <w:rsid w:val="00053323"/>
    <w:rsid w:val="000643F2"/>
    <w:rsid w:val="000758D7"/>
    <w:rsid w:val="00077D53"/>
    <w:rsid w:val="000A50EB"/>
    <w:rsid w:val="000D0372"/>
    <w:rsid w:val="000E0F9A"/>
    <w:rsid w:val="000E5E61"/>
    <w:rsid w:val="000F1FBB"/>
    <w:rsid w:val="000F206A"/>
    <w:rsid w:val="00100CFA"/>
    <w:rsid w:val="00105FD9"/>
    <w:rsid w:val="00117666"/>
    <w:rsid w:val="001549D3"/>
    <w:rsid w:val="00160065"/>
    <w:rsid w:val="00177D84"/>
    <w:rsid w:val="00192FE6"/>
    <w:rsid w:val="001E13A3"/>
    <w:rsid w:val="00215FDB"/>
    <w:rsid w:val="00220B71"/>
    <w:rsid w:val="002265D5"/>
    <w:rsid w:val="00253FC8"/>
    <w:rsid w:val="00257D5E"/>
    <w:rsid w:val="00267D18"/>
    <w:rsid w:val="00274347"/>
    <w:rsid w:val="00282D1B"/>
    <w:rsid w:val="002868E2"/>
    <w:rsid w:val="002869C3"/>
    <w:rsid w:val="002936E4"/>
    <w:rsid w:val="002958F6"/>
    <w:rsid w:val="002A2E69"/>
    <w:rsid w:val="002B4A57"/>
    <w:rsid w:val="002C74CA"/>
    <w:rsid w:val="002D394E"/>
    <w:rsid w:val="002E28E1"/>
    <w:rsid w:val="003022AD"/>
    <w:rsid w:val="003123F4"/>
    <w:rsid w:val="00333CD8"/>
    <w:rsid w:val="003544FB"/>
    <w:rsid w:val="00381B41"/>
    <w:rsid w:val="00392B40"/>
    <w:rsid w:val="003B0952"/>
    <w:rsid w:val="003B5718"/>
    <w:rsid w:val="003D23F6"/>
    <w:rsid w:val="003D2F2D"/>
    <w:rsid w:val="00401590"/>
    <w:rsid w:val="00405FB4"/>
    <w:rsid w:val="004207CA"/>
    <w:rsid w:val="00442C06"/>
    <w:rsid w:val="00447801"/>
    <w:rsid w:val="00452E9C"/>
    <w:rsid w:val="004565F1"/>
    <w:rsid w:val="0045740D"/>
    <w:rsid w:val="00466C0D"/>
    <w:rsid w:val="004735C8"/>
    <w:rsid w:val="00490CD3"/>
    <w:rsid w:val="004947A6"/>
    <w:rsid w:val="004961FF"/>
    <w:rsid w:val="004B79FA"/>
    <w:rsid w:val="004C6418"/>
    <w:rsid w:val="004D20C4"/>
    <w:rsid w:val="00500E54"/>
    <w:rsid w:val="0051712D"/>
    <w:rsid w:val="00517A89"/>
    <w:rsid w:val="00524ACB"/>
    <w:rsid w:val="005250F2"/>
    <w:rsid w:val="00530944"/>
    <w:rsid w:val="005346DC"/>
    <w:rsid w:val="00581F3F"/>
    <w:rsid w:val="00593EEA"/>
    <w:rsid w:val="005A44A4"/>
    <w:rsid w:val="005A5EEE"/>
    <w:rsid w:val="005B3C5E"/>
    <w:rsid w:val="005B67E6"/>
    <w:rsid w:val="005D245C"/>
    <w:rsid w:val="006375C7"/>
    <w:rsid w:val="00654E8F"/>
    <w:rsid w:val="00660D05"/>
    <w:rsid w:val="0067107D"/>
    <w:rsid w:val="006820B1"/>
    <w:rsid w:val="00682E21"/>
    <w:rsid w:val="006B7D14"/>
    <w:rsid w:val="006D1F83"/>
    <w:rsid w:val="006E481B"/>
    <w:rsid w:val="00701727"/>
    <w:rsid w:val="0070566C"/>
    <w:rsid w:val="00714C50"/>
    <w:rsid w:val="00717A02"/>
    <w:rsid w:val="00725A7D"/>
    <w:rsid w:val="007501BE"/>
    <w:rsid w:val="007518F4"/>
    <w:rsid w:val="007559C8"/>
    <w:rsid w:val="00790BB3"/>
    <w:rsid w:val="00797DCA"/>
    <w:rsid w:val="007C206C"/>
    <w:rsid w:val="007C6C9F"/>
    <w:rsid w:val="007E7093"/>
    <w:rsid w:val="007F0A65"/>
    <w:rsid w:val="00817DD6"/>
    <w:rsid w:val="00830B3D"/>
    <w:rsid w:val="0083759F"/>
    <w:rsid w:val="00853476"/>
    <w:rsid w:val="00860057"/>
    <w:rsid w:val="00862741"/>
    <w:rsid w:val="008821BE"/>
    <w:rsid w:val="00885156"/>
    <w:rsid w:val="008B0307"/>
    <w:rsid w:val="008B39C7"/>
    <w:rsid w:val="008B7FB9"/>
    <w:rsid w:val="008C1017"/>
    <w:rsid w:val="009151AA"/>
    <w:rsid w:val="0093429D"/>
    <w:rsid w:val="009362BF"/>
    <w:rsid w:val="00943573"/>
    <w:rsid w:val="00964134"/>
    <w:rsid w:val="00966D80"/>
    <w:rsid w:val="00970F7D"/>
    <w:rsid w:val="00994A3D"/>
    <w:rsid w:val="009C0E28"/>
    <w:rsid w:val="009C2B12"/>
    <w:rsid w:val="009D0CF5"/>
    <w:rsid w:val="00A021E2"/>
    <w:rsid w:val="00A174D9"/>
    <w:rsid w:val="00A52A19"/>
    <w:rsid w:val="00A539BF"/>
    <w:rsid w:val="00A549E4"/>
    <w:rsid w:val="00A62E1E"/>
    <w:rsid w:val="00A90591"/>
    <w:rsid w:val="00AA4D24"/>
    <w:rsid w:val="00AB6715"/>
    <w:rsid w:val="00AC1462"/>
    <w:rsid w:val="00AC3DC0"/>
    <w:rsid w:val="00AE65B0"/>
    <w:rsid w:val="00B02D7A"/>
    <w:rsid w:val="00B1671E"/>
    <w:rsid w:val="00B23FBF"/>
    <w:rsid w:val="00B25EB8"/>
    <w:rsid w:val="00B37F4D"/>
    <w:rsid w:val="00B41FC9"/>
    <w:rsid w:val="00B74A24"/>
    <w:rsid w:val="00BB061D"/>
    <w:rsid w:val="00BC696A"/>
    <w:rsid w:val="00BD2215"/>
    <w:rsid w:val="00C04A00"/>
    <w:rsid w:val="00C27261"/>
    <w:rsid w:val="00C52A7B"/>
    <w:rsid w:val="00C56BAF"/>
    <w:rsid w:val="00C62AE8"/>
    <w:rsid w:val="00C679AA"/>
    <w:rsid w:val="00C75972"/>
    <w:rsid w:val="00C93FAA"/>
    <w:rsid w:val="00CD066B"/>
    <w:rsid w:val="00CD360C"/>
    <w:rsid w:val="00CE4FEE"/>
    <w:rsid w:val="00CF0B7B"/>
    <w:rsid w:val="00D05F7D"/>
    <w:rsid w:val="00D060CF"/>
    <w:rsid w:val="00D2319D"/>
    <w:rsid w:val="00D40DFE"/>
    <w:rsid w:val="00D665AD"/>
    <w:rsid w:val="00D90D43"/>
    <w:rsid w:val="00DA31CF"/>
    <w:rsid w:val="00DB097B"/>
    <w:rsid w:val="00DB59C3"/>
    <w:rsid w:val="00DC259A"/>
    <w:rsid w:val="00DE23E8"/>
    <w:rsid w:val="00DF1714"/>
    <w:rsid w:val="00E169D3"/>
    <w:rsid w:val="00E26944"/>
    <w:rsid w:val="00E30449"/>
    <w:rsid w:val="00E444EC"/>
    <w:rsid w:val="00E52377"/>
    <w:rsid w:val="00E537AD"/>
    <w:rsid w:val="00E64E17"/>
    <w:rsid w:val="00E65D10"/>
    <w:rsid w:val="00E84E61"/>
    <w:rsid w:val="00E866C9"/>
    <w:rsid w:val="00E95163"/>
    <w:rsid w:val="00EA3D3C"/>
    <w:rsid w:val="00EC090A"/>
    <w:rsid w:val="00ED20B5"/>
    <w:rsid w:val="00EE1B71"/>
    <w:rsid w:val="00EE208C"/>
    <w:rsid w:val="00EF546D"/>
    <w:rsid w:val="00F12157"/>
    <w:rsid w:val="00F13883"/>
    <w:rsid w:val="00F46900"/>
    <w:rsid w:val="00F4731D"/>
    <w:rsid w:val="00F61D89"/>
    <w:rsid w:val="00F64064"/>
    <w:rsid w:val="00F75DF7"/>
    <w:rsid w:val="00FD0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25F29D70-6FBF-481B-ABB4-6F376C6D9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665AD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olo1">
    <w:name w:val="heading 1"/>
    <w:basedOn w:val="Paragrafoelenco"/>
    <w:next w:val="Normale"/>
    <w:link w:val="Titolo1Carattere"/>
    <w:uiPriority w:val="2"/>
    <w:qFormat/>
    <w:rsid w:val="00AB6715"/>
    <w:pPr>
      <w:numPr>
        <w:numId w:val="14"/>
      </w:numPr>
      <w:spacing w:before="240"/>
      <w:contextualSpacing w:val="0"/>
      <w:outlineLvl w:val="0"/>
    </w:pPr>
    <w:rPr>
      <w:b/>
    </w:rPr>
  </w:style>
  <w:style w:type="paragraph" w:styleId="Titolo2">
    <w:name w:val="heading 2"/>
    <w:basedOn w:val="Titolo1"/>
    <w:next w:val="Normale"/>
    <w:link w:val="Titolo2Carattere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olo3">
    <w:name w:val="heading 3"/>
    <w:basedOn w:val="Normale"/>
    <w:next w:val="Normale"/>
    <w:link w:val="Titolo3Carattere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olo4">
    <w:name w:val="heading 4"/>
    <w:basedOn w:val="Titolo3"/>
    <w:next w:val="Normale"/>
    <w:link w:val="Titolo4Carattere"/>
    <w:uiPriority w:val="2"/>
    <w:qFormat/>
    <w:rsid w:val="00AB6715"/>
    <w:pPr>
      <w:numPr>
        <w:ilvl w:val="3"/>
        <w:numId w:val="14"/>
      </w:numPr>
      <w:outlineLvl w:val="3"/>
    </w:pPr>
    <w:rPr>
      <w:iCs/>
    </w:rPr>
  </w:style>
  <w:style w:type="paragraph" w:styleId="Titolo5">
    <w:name w:val="heading 5"/>
    <w:basedOn w:val="Titolo4"/>
    <w:next w:val="Normale"/>
    <w:link w:val="Titolo5Carattere"/>
    <w:uiPriority w:val="2"/>
    <w:qFormat/>
    <w:rsid w:val="00AB6715"/>
    <w:pPr>
      <w:numPr>
        <w:ilvl w:val="4"/>
      </w:numPr>
      <w:outlineLvl w:val="4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ttotitolo"/>
    <w:next w:val="Normale"/>
    <w:uiPriority w:val="1"/>
    <w:qFormat/>
    <w:rsid w:val="00AB671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olodellibro">
    <w:name w:val="Book Title"/>
    <w:basedOn w:val="Carpredefinitoparagraf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idascalia">
    <w:name w:val="caption"/>
    <w:basedOn w:val="Normale"/>
    <w:next w:val="Nessunaspaziatur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essunaspaziatur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AB67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B671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67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AB6715"/>
    <w:rPr>
      <w:rFonts w:ascii="Times New Roman" w:hAnsi="Times New Roman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715"/>
    <w:rPr>
      <w:rFonts w:ascii="Times New Roman" w:hAnsi="Times New Roman"/>
      <w:sz w:val="2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715"/>
    <w:rPr>
      <w:rFonts w:ascii="Times New Roman" w:hAnsi="Times New Roman"/>
      <w:b/>
      <w:sz w:val="24"/>
    </w:rPr>
  </w:style>
  <w:style w:type="paragraph" w:styleId="Paragrafoelenco">
    <w:name w:val="List Paragraph"/>
    <w:basedOn w:val="Normale"/>
    <w:uiPriority w:val="3"/>
    <w:qFormat/>
    <w:rsid w:val="00AB6715"/>
    <w:pPr>
      <w:numPr>
        <w:numId w:val="6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Collegamentoipertestuale">
    <w:name w:val="Hyperlink"/>
    <w:basedOn w:val="Carpredefinitoparagrafo"/>
    <w:uiPriority w:val="99"/>
    <w:unhideWhenUsed/>
    <w:rsid w:val="00AB6715"/>
    <w:rPr>
      <w:color w:val="0000FF"/>
      <w:u w:val="single"/>
    </w:rPr>
  </w:style>
  <w:style w:type="character" w:styleId="Enfasiintensa">
    <w:name w:val="Intense Emphasis"/>
    <w:basedOn w:val="Carpredefinitoparagraf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iferimentointenso">
    <w:name w:val="Intense Reference"/>
    <w:basedOn w:val="Carpredefinitoparagrafo"/>
    <w:uiPriority w:val="32"/>
    <w:qFormat/>
    <w:rsid w:val="00AB6715"/>
    <w:rPr>
      <w:b/>
      <w:bCs/>
      <w:smallCaps/>
      <w:color w:val="auto"/>
      <w:spacing w:val="5"/>
    </w:rPr>
  </w:style>
  <w:style w:type="character" w:styleId="Numeroriga">
    <w:name w:val="line number"/>
    <w:basedOn w:val="Carpredefinitoparagrafo"/>
    <w:uiPriority w:val="99"/>
    <w:semiHidden/>
    <w:unhideWhenUsed/>
    <w:rsid w:val="00AB6715"/>
  </w:style>
  <w:style w:type="character" w:customStyle="1" w:styleId="Titolo3Carattere">
    <w:name w:val="Titolo 3 Carattere"/>
    <w:basedOn w:val="Carpredefinitoparagrafo"/>
    <w:link w:val="Tito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eWeb">
    <w:name w:val="Normal (Web)"/>
    <w:basedOn w:val="Normale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Enfasigrassetto">
    <w:name w:val="Strong"/>
    <w:basedOn w:val="Carpredefinitoparagrafo"/>
    <w:uiPriority w:val="22"/>
    <w:qFormat/>
    <w:rsid w:val="00AB6715"/>
    <w:rPr>
      <w:rFonts w:ascii="Times New Roman" w:hAnsi="Times New Roman"/>
      <w:b/>
      <w:bCs/>
    </w:rPr>
  </w:style>
  <w:style w:type="character" w:styleId="Enfasidelicata">
    <w:name w:val="Subtle Emphasis"/>
    <w:basedOn w:val="Carpredefinitoparagraf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gliatabella">
    <w:name w:val="Table Grid"/>
    <w:basedOn w:val="Tabellanorma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olo"/>
    <w:next w:val="Titolo"/>
    <w:qFormat/>
    <w:rsid w:val="0001436A"/>
    <w:pPr>
      <w:spacing w:after="120"/>
    </w:pPr>
    <w:rPr>
      <w:i/>
    </w:rPr>
  </w:style>
  <w:style w:type="table" w:styleId="Grigliatab4">
    <w:name w:val="Grid Table 4"/>
    <w:basedOn w:val="Tabellanormale"/>
    <w:uiPriority w:val="49"/>
    <w:rsid w:val="00A9059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gliatab3">
    <w:name w:val="Grid Table 3"/>
    <w:basedOn w:val="Tabellanormale"/>
    <w:uiPriority w:val="48"/>
    <w:rsid w:val="00A021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99C00D15A01B94E8B748DC1E79BF818" ma:contentTypeVersion="25" ma:contentTypeDescription="Creare un nuovo documento." ma:contentTypeScope="" ma:versionID="46554a9d72bf4c9de07ff21f8ea057af">
  <xsd:schema xmlns:xsd="http://www.w3.org/2001/XMLSchema" xmlns:xs="http://www.w3.org/2001/XMLSchema" xmlns:p="http://schemas.microsoft.com/office/2006/metadata/properties" xmlns:ns2="08b3b6c3-0ee9-443d-8453-720519f1b27a" xmlns:ns3="3e11c6ef-1a87-4bc9-9cd2-e56834d2f563" targetNamespace="http://schemas.microsoft.com/office/2006/metadata/properties" ma:root="true" ma:fieldsID="342e87460dbed47ea6c6a9365ebeb37d" ns2:_="" ns3:_="">
    <xsd:import namespace="08b3b6c3-0ee9-443d-8453-720519f1b27a"/>
    <xsd:import namespace="3e11c6ef-1a87-4bc9-9cd2-e56834d2f5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Target_x0020_Audiences" minOccurs="0"/>
                <xsd:element ref="ns2:MediaServiceGenerationTime" minOccurs="0"/>
                <xsd:element ref="ns2:MediaServiceEventHashCode" minOccurs="0"/>
                <xsd:element ref="ns2:immagin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b3b6c3-0ee9-443d-8453-720519f1b2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8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Target_x0020_Audiences" ma:index="16" nillable="true" ma:displayName="Target Audiences" ma:internalName="Target_x0020_Audiences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immagine" ma:index="19" nillable="true" ma:displayName="immagine" ma:format="Image" ma:internalName="immagin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_Flow_SignoffStatus" ma:index="23" nillable="true" ma:displayName="Stato consenso" ma:internalName="Stato_x0020_consenso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Tag immagine" ma:readOnly="false" ma:fieldId="{5cf76f15-5ced-4ddc-b409-7134ff3c332f}" ma:taxonomyMulti="true" ma:sspId="25a95c65-fb33-4e31-b9d8-3a7e0dd05d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11c6ef-1a87-4bc9-9cd2-e56834d2f56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47e3f25f-04be-4227-a905-27790250d64c}" ma:internalName="TaxCatchAll" ma:showField="CatchAllData" ma:web="3e11c6ef-1a87-4bc9-9cd2-e56834d2f5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Tipo di contenuto"/>
        <xsd:element ref="dc:title" minOccurs="0" maxOccurs="1" ma:index="1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8b3b6c3-0ee9-443d-8453-720519f1b27a">
      <Terms xmlns="http://schemas.microsoft.com/office/infopath/2007/PartnerControls"/>
    </lcf76f155ced4ddcb4097134ff3c332f>
    <Target_x0020_Audiences xmlns="08b3b6c3-0ee9-443d-8453-720519f1b27a" xsi:nil="true"/>
    <TaxCatchAll xmlns="3e11c6ef-1a87-4bc9-9cd2-e56834d2f563" xsi:nil="true"/>
    <immagine xmlns="08b3b6c3-0ee9-443d-8453-720519f1b27a">
      <Url xsi:nil="true"/>
      <Description xsi:nil="true"/>
    </immagine>
    <_Flow_SignoffStatus xmlns="08b3b6c3-0ee9-443d-8453-720519f1b27a" xsi:nil="true"/>
  </documentManagement>
</p:properties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16CF11-8151-41E1-A82E-90A91502A9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E77304-8BBA-4D41-95B1-7B620B5D9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b3b6c3-0ee9-443d-8453-720519f1b27a"/>
    <ds:schemaRef ds:uri="3e11c6ef-1a87-4bc9-9cd2-e56834d2f5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8B1FAE-053F-43AF-AC66-B656A9DAD2C5}">
  <ds:schemaRefs>
    <ds:schemaRef ds:uri="http://schemas.microsoft.com/office/2006/metadata/properties"/>
    <ds:schemaRef ds:uri="http://schemas.microsoft.com/office/infopath/2007/PartnerControls"/>
    <ds:schemaRef ds:uri="08b3b6c3-0ee9-443d-8453-720519f1b27a"/>
    <ds:schemaRef ds:uri="3e11c6ef-1a87-4bc9-9cd2-e56834d2f56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56</TotalTime>
  <Pages>8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 Media SA</dc:creator>
  <cp:keywords/>
  <cp:lastModifiedBy>Andrea Marinelli</cp:lastModifiedBy>
  <cp:revision>60</cp:revision>
  <cp:lastPrinted>2013-10-03T12:51:00Z</cp:lastPrinted>
  <dcterms:created xsi:type="dcterms:W3CDTF">2022-09-15T08:35:00Z</dcterms:created>
  <dcterms:modified xsi:type="dcterms:W3CDTF">2023-01-11T13:55:00Z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0x010100F99C00D15A01B94E8B748DC1E79BF818</vt:lpwstr>
  </property>
  <property fmtid="{D5CDD505-2E9C-101B-9397-08002B2CF9AE}" pid="3" name="MediaServiceImageTags">
    <vt:lpwstr/>
  </property>
</Properties>
</file>