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82375A" w:rsidRDefault="00654E8F" w:rsidP="0001436A">
      <w:pPr>
        <w:pStyle w:val="SupplementaryMaterial"/>
        <w:rPr>
          <w:b w:val="0"/>
        </w:rPr>
      </w:pPr>
      <w:r w:rsidRPr="0082375A">
        <w:t>Supplementary Material</w:t>
      </w:r>
    </w:p>
    <w:p w14:paraId="3BD5A427" w14:textId="503379AE" w:rsidR="00EA3D3C" w:rsidRPr="0082375A" w:rsidRDefault="00654E8F" w:rsidP="0001436A">
      <w:pPr>
        <w:pStyle w:val="Heading1"/>
      </w:pPr>
      <w:r w:rsidRPr="0082375A">
        <w:t xml:space="preserve">Supplementary </w:t>
      </w:r>
      <w:r w:rsidR="00334A08" w:rsidRPr="0082375A">
        <w:rPr>
          <w:rFonts w:eastAsiaTheme="minorEastAsia"/>
          <w:lang w:eastAsia="zh-CN"/>
        </w:rPr>
        <w:t>methods</w:t>
      </w:r>
    </w:p>
    <w:p w14:paraId="49B09FF6" w14:textId="74253664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Smoking status were classified as never smoking (&lt;100 cigarettes in lifetime), former smoking (&gt;100 cigarettes in life and smoke not at all now), and now smoking (&gt;100 cigarettes in lifetime). </w:t>
      </w:r>
    </w:p>
    <w:p w14:paraId="52A49D4D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17F57557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Diabetes was diagnosed by:</w:t>
      </w:r>
    </w:p>
    <w:p w14:paraId="3EA33D55" w14:textId="77777777" w:rsidR="00334A08" w:rsidRPr="0082375A" w:rsidRDefault="00334A08" w:rsidP="006C3F32">
      <w:pPr>
        <w:numPr>
          <w:ilvl w:val="0"/>
          <w:numId w:val="20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Self-reported doctor diagnosis of diabetes.</w:t>
      </w:r>
    </w:p>
    <w:p w14:paraId="1774BE99" w14:textId="77777777" w:rsidR="00334A08" w:rsidRPr="0082375A" w:rsidRDefault="00334A08" w:rsidP="006C3F32">
      <w:pPr>
        <w:numPr>
          <w:ilvl w:val="0"/>
          <w:numId w:val="20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Glycohemoglobin HbA1c &gt; 6.5%.</w:t>
      </w:r>
    </w:p>
    <w:p w14:paraId="74C0A974" w14:textId="77777777" w:rsidR="00334A08" w:rsidRPr="0082375A" w:rsidRDefault="00334A08" w:rsidP="006C3F32">
      <w:pPr>
        <w:numPr>
          <w:ilvl w:val="0"/>
          <w:numId w:val="20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Fasting glucose ≥7.0 mmol/l.</w:t>
      </w:r>
    </w:p>
    <w:p w14:paraId="1E31B7FC" w14:textId="77777777" w:rsidR="00334A08" w:rsidRPr="0082375A" w:rsidRDefault="00334A08" w:rsidP="006C3F32">
      <w:pPr>
        <w:numPr>
          <w:ilvl w:val="0"/>
          <w:numId w:val="20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Random blood glucose ≥11.1 mmol/l.</w:t>
      </w:r>
    </w:p>
    <w:p w14:paraId="746C074D" w14:textId="77777777" w:rsidR="00334A08" w:rsidRPr="0082375A" w:rsidRDefault="00334A08" w:rsidP="006C3F32">
      <w:pPr>
        <w:numPr>
          <w:ilvl w:val="0"/>
          <w:numId w:val="20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Two-hour OGTT blood glucose ≥ 11.1 mmol/l.</w:t>
      </w:r>
    </w:p>
    <w:p w14:paraId="6F60FD1F" w14:textId="77777777" w:rsidR="00334A08" w:rsidRPr="0082375A" w:rsidRDefault="00334A08" w:rsidP="006C3F32">
      <w:pPr>
        <w:numPr>
          <w:ilvl w:val="0"/>
          <w:numId w:val="20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Use of diabetes medication or insulin.</w:t>
      </w:r>
    </w:p>
    <w:p w14:paraId="76DB7AAE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5CFE5F1E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Impaired Fasting Glycaemia (IFG) was diagnosed by:</w:t>
      </w:r>
    </w:p>
    <w:p w14:paraId="2593F01F" w14:textId="77777777" w:rsidR="00334A08" w:rsidRPr="0082375A" w:rsidRDefault="00334A08" w:rsidP="006C3F32">
      <w:pPr>
        <w:numPr>
          <w:ilvl w:val="0"/>
          <w:numId w:val="21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6.1 mmol/l ≤ Fasting glucose ≤ 7.0 mmol/l.</w:t>
      </w:r>
    </w:p>
    <w:p w14:paraId="376F9028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4DFA1F87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Impaired Glucose Tolerance (IGT) was diagnosed by:</w:t>
      </w:r>
    </w:p>
    <w:p w14:paraId="0F986573" w14:textId="77777777" w:rsidR="00334A08" w:rsidRPr="0082375A" w:rsidRDefault="00334A08" w:rsidP="006C3F32">
      <w:pPr>
        <w:numPr>
          <w:ilvl w:val="0"/>
          <w:numId w:val="21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7.8 mmol/l ≤ Two-hour OGTT blood glucose ≤ 11.1 mmol/l.</w:t>
      </w:r>
    </w:p>
    <w:p w14:paraId="6478935D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00BA4589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Hyperlipidemia was diagnosed by:</w:t>
      </w:r>
    </w:p>
    <w:p w14:paraId="050A37B8" w14:textId="77777777" w:rsidR="00334A08" w:rsidRPr="0082375A" w:rsidRDefault="00334A08" w:rsidP="006C3F32">
      <w:pPr>
        <w:numPr>
          <w:ilvl w:val="0"/>
          <w:numId w:val="21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Hypertriglyceridemia: TG ≥ 150mg/dl.</w:t>
      </w:r>
    </w:p>
    <w:p w14:paraId="740841FE" w14:textId="77777777" w:rsidR="00334A08" w:rsidRPr="0082375A" w:rsidRDefault="00334A08" w:rsidP="006C3F32">
      <w:pPr>
        <w:numPr>
          <w:ilvl w:val="0"/>
          <w:numId w:val="21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Hypercholesterolemia: TC ≥ 200mg/dl, LDL ≥ 130mg/dl.</w:t>
      </w:r>
    </w:p>
    <w:p w14:paraId="7BD8A2CA" w14:textId="77777777" w:rsidR="00334A08" w:rsidRPr="0082375A" w:rsidRDefault="00334A08" w:rsidP="006C3F32">
      <w:pPr>
        <w:numPr>
          <w:ilvl w:val="0"/>
          <w:numId w:val="21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Low HDL: HDL &lt; 40mg/dl (male),50mg/dl (female).</w:t>
      </w:r>
    </w:p>
    <w:p w14:paraId="40EA2787" w14:textId="77777777" w:rsidR="00334A08" w:rsidRPr="0082375A" w:rsidRDefault="00334A08" w:rsidP="006C3F32">
      <w:pPr>
        <w:numPr>
          <w:ilvl w:val="0"/>
          <w:numId w:val="21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Use of lipid-lowering drugs.</w:t>
      </w:r>
    </w:p>
    <w:p w14:paraId="71FB4187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4F0DCFED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Coronary heart disease was diagnosed by:</w:t>
      </w:r>
    </w:p>
    <w:p w14:paraId="5FEEA8E9" w14:textId="77777777" w:rsidR="00334A08" w:rsidRPr="0082375A" w:rsidRDefault="00334A08" w:rsidP="006C3F32">
      <w:pPr>
        <w:numPr>
          <w:ilvl w:val="0"/>
          <w:numId w:val="22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Self-reported doctor diagnosis of coronary heart disease.</w:t>
      </w:r>
    </w:p>
    <w:p w14:paraId="61D2EF79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7439E652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Asthma was diagnosed by:</w:t>
      </w:r>
    </w:p>
    <w:p w14:paraId="6C45D12C" w14:textId="77777777" w:rsidR="00334A08" w:rsidRPr="0082375A" w:rsidRDefault="00334A08" w:rsidP="006C3F32">
      <w:pPr>
        <w:numPr>
          <w:ilvl w:val="0"/>
          <w:numId w:val="22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Self-reported doctor diagnosis of asthma.</w:t>
      </w:r>
    </w:p>
    <w:p w14:paraId="4D7668B7" w14:textId="77777777" w:rsidR="00334A08" w:rsidRPr="0082375A" w:rsidRDefault="00334A08" w:rsidP="006C3F32">
      <w:pPr>
        <w:numPr>
          <w:ilvl w:val="0"/>
          <w:numId w:val="22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Use of </w:t>
      </w:r>
      <w:proofErr w:type="spellStart"/>
      <w:r w:rsidRPr="0082375A">
        <w:rPr>
          <w:rFonts w:cs="Times New Roman"/>
          <w:szCs w:val="24"/>
        </w:rPr>
        <w:t>antiasthmatic</w:t>
      </w:r>
      <w:proofErr w:type="spellEnd"/>
      <w:r w:rsidRPr="0082375A">
        <w:rPr>
          <w:rFonts w:cs="Times New Roman"/>
          <w:szCs w:val="24"/>
        </w:rPr>
        <w:t xml:space="preserve"> drug.</w:t>
      </w:r>
    </w:p>
    <w:p w14:paraId="529C0554" w14:textId="77777777" w:rsidR="00334A08" w:rsidRPr="0082375A" w:rsidRDefault="00334A08" w:rsidP="006C3F32">
      <w:pPr>
        <w:numPr>
          <w:ilvl w:val="0"/>
          <w:numId w:val="22"/>
        </w:numPr>
        <w:spacing w:before="0" w:after="0"/>
        <w:jc w:val="both"/>
        <w:rPr>
          <w:rFonts w:cs="Times New Roman"/>
          <w:szCs w:val="24"/>
        </w:rPr>
      </w:pPr>
      <w:bookmarkStart w:id="0" w:name="OLE_LINK21"/>
      <w:r w:rsidRPr="0082375A">
        <w:rPr>
          <w:rFonts w:cs="Times New Roman"/>
          <w:szCs w:val="24"/>
        </w:rPr>
        <w:t xml:space="preserve">Subjects who are younger than 40 years, have no smoke, chronic </w:t>
      </w:r>
      <w:proofErr w:type="gramStart"/>
      <w:r w:rsidRPr="0082375A">
        <w:rPr>
          <w:rFonts w:cs="Times New Roman"/>
          <w:szCs w:val="24"/>
        </w:rPr>
        <w:t>bronchitis</w:t>
      </w:r>
      <w:proofErr w:type="gramEnd"/>
      <w:r w:rsidRPr="0082375A">
        <w:rPr>
          <w:rFonts w:cs="Times New Roman"/>
          <w:szCs w:val="24"/>
        </w:rPr>
        <w:t xml:space="preserve"> and emphysema, and use the medications including selective phosphodiesterase-4 inhibitors, mast cell stabilizers, leukotriene modifiers and inhaled corticosteroids.</w:t>
      </w:r>
      <w:bookmarkEnd w:id="0"/>
    </w:p>
    <w:p w14:paraId="468540FB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</w:p>
    <w:p w14:paraId="011AB262" w14:textId="77777777" w:rsidR="00334A08" w:rsidRPr="0082375A" w:rsidRDefault="00334A08" w:rsidP="006C3F32">
      <w:p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COPD was diagnosed by:</w:t>
      </w:r>
    </w:p>
    <w:p w14:paraId="7839FADE" w14:textId="77777777" w:rsidR="00334A08" w:rsidRPr="0082375A" w:rsidRDefault="00334A08" w:rsidP="006C3F32">
      <w:pPr>
        <w:numPr>
          <w:ilvl w:val="0"/>
          <w:numId w:val="23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FEV1/FVC &lt; 0.7 </w:t>
      </w:r>
      <w:proofErr w:type="gramStart"/>
      <w:r w:rsidRPr="0082375A">
        <w:rPr>
          <w:rFonts w:cs="Times New Roman"/>
          <w:szCs w:val="24"/>
        </w:rPr>
        <w:t>Post-Bronchodilator</w:t>
      </w:r>
      <w:proofErr w:type="gramEnd"/>
      <w:r w:rsidRPr="0082375A">
        <w:rPr>
          <w:rFonts w:cs="Times New Roman"/>
          <w:szCs w:val="24"/>
        </w:rPr>
        <w:t>.</w:t>
      </w:r>
    </w:p>
    <w:p w14:paraId="635A095D" w14:textId="77777777" w:rsidR="00334A08" w:rsidRPr="0082375A" w:rsidRDefault="00334A08" w:rsidP="006C3F32">
      <w:pPr>
        <w:numPr>
          <w:ilvl w:val="0"/>
          <w:numId w:val="23"/>
        </w:numPr>
        <w:spacing w:before="0" w:after="0"/>
        <w:jc w:val="both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Self-reported doctor diagnosis of emphysema.</w:t>
      </w:r>
    </w:p>
    <w:p w14:paraId="10261DC3" w14:textId="62FEBE92" w:rsidR="00B05BD6" w:rsidRPr="0082375A" w:rsidRDefault="00334A08" w:rsidP="006C3F32">
      <w:pPr>
        <w:numPr>
          <w:ilvl w:val="0"/>
          <w:numId w:val="23"/>
        </w:numPr>
        <w:spacing w:before="0" w:after="0"/>
        <w:jc w:val="both"/>
        <w:rPr>
          <w:rFonts w:cs="Times New Roman"/>
          <w:szCs w:val="24"/>
        </w:rPr>
      </w:pPr>
      <w:bookmarkStart w:id="1" w:name="OLE_LINK18"/>
      <w:r w:rsidRPr="0082375A">
        <w:rPr>
          <w:rFonts w:cs="Times New Roman"/>
          <w:szCs w:val="24"/>
        </w:rPr>
        <w:t>Subjects who are older than 40 years, have a history of chronic bronchitis, and use the medications including selective phosphodiesterase-4 inhibitors, mast cell stabilizers, leukotriene modifiers and inhaled corticosteroids.</w:t>
      </w:r>
    </w:p>
    <w:p w14:paraId="7227268C" w14:textId="46781949" w:rsidR="00334A08" w:rsidRPr="0082375A" w:rsidRDefault="00B05BD6" w:rsidP="00B05BD6">
      <w:pPr>
        <w:spacing w:before="0" w:after="200" w:line="276" w:lineRule="auto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br w:type="page"/>
      </w:r>
    </w:p>
    <w:bookmarkEnd w:id="1"/>
    <w:p w14:paraId="4D059444" w14:textId="12EED35B" w:rsidR="00994A3D" w:rsidRPr="0082375A" w:rsidRDefault="00654E8F" w:rsidP="0001436A">
      <w:pPr>
        <w:pStyle w:val="Heading1"/>
      </w:pPr>
      <w:r w:rsidRPr="0082375A">
        <w:lastRenderedPageBreak/>
        <w:t>Supplementary Tables</w:t>
      </w:r>
    </w:p>
    <w:p w14:paraId="36EDD025" w14:textId="77777777" w:rsidR="00334A08" w:rsidRPr="0082375A" w:rsidRDefault="00334A08" w:rsidP="00334A08">
      <w:pPr>
        <w:pStyle w:val="Heading2"/>
      </w:pPr>
      <w:r w:rsidRPr="0082375A">
        <w:t xml:space="preserve">Supplementary Table 1. Baseline characteristics according to </w:t>
      </w:r>
      <w:bookmarkStart w:id="2" w:name="_Hlk118058205"/>
      <w:r w:rsidRPr="0082375A">
        <w:t>all-cause mortality</w:t>
      </w:r>
      <w:bookmarkEnd w:id="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2"/>
        <w:gridCol w:w="1548"/>
        <w:gridCol w:w="1548"/>
        <w:gridCol w:w="952"/>
      </w:tblGrid>
      <w:tr w:rsidR="0082375A" w:rsidRPr="0082375A" w14:paraId="7BA0CFC2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5C56F7FA" w14:textId="77777777" w:rsidR="00334A08" w:rsidRPr="0082375A" w:rsidRDefault="00334A08" w:rsidP="00334A08">
            <w:r w:rsidRPr="0082375A">
              <w:t>Variables</w:t>
            </w:r>
          </w:p>
        </w:tc>
        <w:tc>
          <w:tcPr>
            <w:tcW w:w="0" w:type="auto"/>
            <w:noWrap/>
            <w:hideMark/>
          </w:tcPr>
          <w:p w14:paraId="0F74182D" w14:textId="77777777" w:rsidR="00334A08" w:rsidRPr="0082375A" w:rsidRDefault="00334A08" w:rsidP="00334A08">
            <w:r w:rsidRPr="0082375A">
              <w:t>Alive (7652)</w:t>
            </w:r>
          </w:p>
        </w:tc>
        <w:tc>
          <w:tcPr>
            <w:tcW w:w="0" w:type="auto"/>
            <w:noWrap/>
            <w:hideMark/>
          </w:tcPr>
          <w:p w14:paraId="73D02E77" w14:textId="77777777" w:rsidR="00334A08" w:rsidRPr="0082375A" w:rsidRDefault="00334A08" w:rsidP="00334A08">
            <w:r w:rsidRPr="0082375A">
              <w:t>Death (872)</w:t>
            </w:r>
          </w:p>
        </w:tc>
        <w:tc>
          <w:tcPr>
            <w:tcW w:w="0" w:type="auto"/>
            <w:noWrap/>
            <w:hideMark/>
          </w:tcPr>
          <w:p w14:paraId="14938D4F" w14:textId="77777777" w:rsidR="00334A08" w:rsidRPr="0082375A" w:rsidRDefault="00334A08" w:rsidP="00334A08">
            <w:r w:rsidRPr="0082375A">
              <w:t>P-value</w:t>
            </w:r>
          </w:p>
        </w:tc>
      </w:tr>
      <w:tr w:rsidR="0082375A" w:rsidRPr="0082375A" w14:paraId="7FD5FA2A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634F514A" w14:textId="77777777" w:rsidR="00334A08" w:rsidRPr="0082375A" w:rsidRDefault="00334A08" w:rsidP="00334A08">
            <w:r w:rsidRPr="0082375A">
              <w:t>Age, years</w:t>
            </w:r>
          </w:p>
        </w:tc>
        <w:tc>
          <w:tcPr>
            <w:tcW w:w="0" w:type="auto"/>
            <w:noWrap/>
            <w:hideMark/>
          </w:tcPr>
          <w:p w14:paraId="74EE81FC" w14:textId="77777777" w:rsidR="00334A08" w:rsidRPr="0082375A" w:rsidRDefault="00334A08" w:rsidP="00334A08">
            <w:r w:rsidRPr="0082375A">
              <w:t>56.25 ± 0.26</w:t>
            </w:r>
          </w:p>
        </w:tc>
        <w:tc>
          <w:tcPr>
            <w:tcW w:w="0" w:type="auto"/>
            <w:noWrap/>
            <w:hideMark/>
          </w:tcPr>
          <w:p w14:paraId="7CFD9548" w14:textId="77777777" w:rsidR="00334A08" w:rsidRPr="0082375A" w:rsidRDefault="00334A08" w:rsidP="00334A08">
            <w:r w:rsidRPr="0082375A">
              <w:t>69.88 ± 0.59</w:t>
            </w:r>
          </w:p>
        </w:tc>
        <w:tc>
          <w:tcPr>
            <w:tcW w:w="0" w:type="auto"/>
            <w:noWrap/>
            <w:hideMark/>
          </w:tcPr>
          <w:p w14:paraId="2754EB5C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6823A78A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4EEB23FA" w14:textId="77777777" w:rsidR="00334A08" w:rsidRPr="0082375A" w:rsidRDefault="00334A08" w:rsidP="00334A08">
            <w:r w:rsidRPr="0082375A">
              <w:t>BMI, kg/m2</w:t>
            </w:r>
          </w:p>
        </w:tc>
        <w:tc>
          <w:tcPr>
            <w:tcW w:w="0" w:type="auto"/>
            <w:noWrap/>
            <w:hideMark/>
          </w:tcPr>
          <w:p w14:paraId="2DD01E70" w14:textId="77777777" w:rsidR="00334A08" w:rsidRPr="0082375A" w:rsidRDefault="00334A08" w:rsidP="00334A08">
            <w:r w:rsidRPr="0082375A">
              <w:t>31.33 ± 0.14</w:t>
            </w:r>
          </w:p>
        </w:tc>
        <w:tc>
          <w:tcPr>
            <w:tcW w:w="0" w:type="auto"/>
            <w:noWrap/>
            <w:hideMark/>
          </w:tcPr>
          <w:p w14:paraId="242C88C1" w14:textId="77777777" w:rsidR="00334A08" w:rsidRPr="0082375A" w:rsidRDefault="00334A08" w:rsidP="00334A08">
            <w:r w:rsidRPr="0082375A">
              <w:t>29.87 ± 0.30</w:t>
            </w:r>
          </w:p>
        </w:tc>
        <w:tc>
          <w:tcPr>
            <w:tcW w:w="0" w:type="auto"/>
            <w:noWrap/>
            <w:hideMark/>
          </w:tcPr>
          <w:p w14:paraId="5B871453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53681040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ADF4ED9" w14:textId="77777777" w:rsidR="00334A08" w:rsidRPr="0082375A" w:rsidRDefault="00334A08" w:rsidP="00334A08">
            <w:r w:rsidRPr="0082375A">
              <w:t>HbA1c, %</w:t>
            </w:r>
          </w:p>
        </w:tc>
        <w:tc>
          <w:tcPr>
            <w:tcW w:w="0" w:type="auto"/>
            <w:noWrap/>
            <w:hideMark/>
          </w:tcPr>
          <w:p w14:paraId="23E09C06" w14:textId="77777777" w:rsidR="00334A08" w:rsidRPr="0082375A" w:rsidRDefault="00334A08" w:rsidP="00334A08">
            <w:r w:rsidRPr="0082375A">
              <w:t>5.93 ± 0.02</w:t>
            </w:r>
          </w:p>
        </w:tc>
        <w:tc>
          <w:tcPr>
            <w:tcW w:w="0" w:type="auto"/>
            <w:noWrap/>
            <w:hideMark/>
          </w:tcPr>
          <w:p w14:paraId="7ACE46B3" w14:textId="77777777" w:rsidR="00334A08" w:rsidRPr="0082375A" w:rsidRDefault="00334A08" w:rsidP="00334A08">
            <w:r w:rsidRPr="0082375A">
              <w:t>6.17 ± 0.06</w:t>
            </w:r>
          </w:p>
        </w:tc>
        <w:tc>
          <w:tcPr>
            <w:tcW w:w="0" w:type="auto"/>
            <w:noWrap/>
            <w:hideMark/>
          </w:tcPr>
          <w:p w14:paraId="567B4DE4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6B36312F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5A443AB8" w14:textId="77777777" w:rsidR="00334A08" w:rsidRPr="0082375A" w:rsidRDefault="00334A08" w:rsidP="00334A08">
            <w:r w:rsidRPr="0082375A">
              <w:t>TC, mg/dl</w:t>
            </w:r>
          </w:p>
        </w:tc>
        <w:tc>
          <w:tcPr>
            <w:tcW w:w="0" w:type="auto"/>
            <w:noWrap/>
            <w:hideMark/>
          </w:tcPr>
          <w:p w14:paraId="068D8C06" w14:textId="77777777" w:rsidR="00334A08" w:rsidRPr="0082375A" w:rsidRDefault="00334A08" w:rsidP="00334A08">
            <w:r w:rsidRPr="0082375A">
              <w:t>194.71 ± 0.96</w:t>
            </w:r>
          </w:p>
        </w:tc>
        <w:tc>
          <w:tcPr>
            <w:tcW w:w="0" w:type="auto"/>
            <w:noWrap/>
            <w:hideMark/>
          </w:tcPr>
          <w:p w14:paraId="7F417A39" w14:textId="77777777" w:rsidR="00334A08" w:rsidRPr="0082375A" w:rsidRDefault="00334A08" w:rsidP="00334A08">
            <w:r w:rsidRPr="0082375A">
              <w:t>184.44 ± 1.64</w:t>
            </w:r>
          </w:p>
        </w:tc>
        <w:tc>
          <w:tcPr>
            <w:tcW w:w="0" w:type="auto"/>
            <w:noWrap/>
            <w:hideMark/>
          </w:tcPr>
          <w:p w14:paraId="0DFAD7D1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6B58C3CE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909C420" w14:textId="77777777" w:rsidR="00334A08" w:rsidRPr="0082375A" w:rsidRDefault="00334A08" w:rsidP="00334A08">
            <w:r w:rsidRPr="0082375A">
              <w:t>TG, mg/dl</w:t>
            </w:r>
          </w:p>
        </w:tc>
        <w:tc>
          <w:tcPr>
            <w:tcW w:w="0" w:type="auto"/>
            <w:noWrap/>
            <w:hideMark/>
          </w:tcPr>
          <w:p w14:paraId="26B5B068" w14:textId="77777777" w:rsidR="00334A08" w:rsidRPr="0082375A" w:rsidRDefault="00334A08" w:rsidP="00334A08">
            <w:r w:rsidRPr="0082375A">
              <w:t>171.20 ± 2.28</w:t>
            </w:r>
          </w:p>
        </w:tc>
        <w:tc>
          <w:tcPr>
            <w:tcW w:w="0" w:type="auto"/>
            <w:noWrap/>
            <w:hideMark/>
          </w:tcPr>
          <w:p w14:paraId="233D42C6" w14:textId="77777777" w:rsidR="00334A08" w:rsidRPr="0082375A" w:rsidRDefault="00334A08" w:rsidP="00334A08">
            <w:r w:rsidRPr="0082375A">
              <w:t>166.36 ± 5.60</w:t>
            </w:r>
          </w:p>
        </w:tc>
        <w:tc>
          <w:tcPr>
            <w:tcW w:w="0" w:type="auto"/>
            <w:noWrap/>
            <w:hideMark/>
          </w:tcPr>
          <w:p w14:paraId="00377A3A" w14:textId="77777777" w:rsidR="00334A08" w:rsidRPr="0082375A" w:rsidRDefault="00334A08" w:rsidP="00334A08">
            <w:r w:rsidRPr="0082375A">
              <w:t>0.424</w:t>
            </w:r>
          </w:p>
        </w:tc>
      </w:tr>
      <w:tr w:rsidR="0082375A" w:rsidRPr="0082375A" w14:paraId="0EF07E31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475CB3A4" w14:textId="77777777" w:rsidR="00334A08" w:rsidRPr="0082375A" w:rsidRDefault="00334A08" w:rsidP="00334A08">
            <w:r w:rsidRPr="0082375A">
              <w:t>Cr, mg/dl</w:t>
            </w:r>
          </w:p>
        </w:tc>
        <w:tc>
          <w:tcPr>
            <w:tcW w:w="0" w:type="auto"/>
            <w:noWrap/>
            <w:hideMark/>
          </w:tcPr>
          <w:p w14:paraId="4A6481E7" w14:textId="77777777" w:rsidR="00334A08" w:rsidRPr="0082375A" w:rsidRDefault="00334A08" w:rsidP="00334A08">
            <w:r w:rsidRPr="0082375A">
              <w:t>0.93 ± 0.01</w:t>
            </w:r>
          </w:p>
        </w:tc>
        <w:tc>
          <w:tcPr>
            <w:tcW w:w="0" w:type="auto"/>
            <w:noWrap/>
            <w:hideMark/>
          </w:tcPr>
          <w:p w14:paraId="0CD86745" w14:textId="77777777" w:rsidR="00334A08" w:rsidRPr="0082375A" w:rsidRDefault="00334A08" w:rsidP="00334A08">
            <w:r w:rsidRPr="0082375A">
              <w:t>1.17 ± 0.04</w:t>
            </w:r>
          </w:p>
        </w:tc>
        <w:tc>
          <w:tcPr>
            <w:tcW w:w="0" w:type="auto"/>
            <w:noWrap/>
            <w:hideMark/>
          </w:tcPr>
          <w:p w14:paraId="64FE6834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08F6D755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B25D579" w14:textId="77777777" w:rsidR="00334A08" w:rsidRPr="0082375A" w:rsidRDefault="00334A08" w:rsidP="00334A08">
            <w:r w:rsidRPr="0082375A">
              <w:t>ALT, (IU/L)</w:t>
            </w:r>
          </w:p>
        </w:tc>
        <w:tc>
          <w:tcPr>
            <w:tcW w:w="0" w:type="auto"/>
            <w:noWrap/>
            <w:hideMark/>
          </w:tcPr>
          <w:p w14:paraId="357B5B39" w14:textId="77777777" w:rsidR="00334A08" w:rsidRPr="0082375A" w:rsidRDefault="00334A08" w:rsidP="00334A08">
            <w:r w:rsidRPr="0082375A">
              <w:t>26.46 ± 0.34</w:t>
            </w:r>
          </w:p>
        </w:tc>
        <w:tc>
          <w:tcPr>
            <w:tcW w:w="0" w:type="auto"/>
            <w:noWrap/>
            <w:hideMark/>
          </w:tcPr>
          <w:p w14:paraId="5867727F" w14:textId="77777777" w:rsidR="00334A08" w:rsidRPr="0082375A" w:rsidRDefault="00334A08" w:rsidP="00334A08">
            <w:r w:rsidRPr="0082375A">
              <w:t>24.53 ± 1.69</w:t>
            </w:r>
          </w:p>
        </w:tc>
        <w:tc>
          <w:tcPr>
            <w:tcW w:w="0" w:type="auto"/>
            <w:noWrap/>
            <w:hideMark/>
          </w:tcPr>
          <w:p w14:paraId="13A05558" w14:textId="77777777" w:rsidR="00334A08" w:rsidRPr="0082375A" w:rsidRDefault="00334A08" w:rsidP="00334A08">
            <w:r w:rsidRPr="0082375A">
              <w:t>0.255</w:t>
            </w:r>
          </w:p>
        </w:tc>
      </w:tr>
      <w:tr w:rsidR="0082375A" w:rsidRPr="0082375A" w14:paraId="1FF1332F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00AF7A80" w14:textId="77777777" w:rsidR="00334A08" w:rsidRPr="0082375A" w:rsidRDefault="00334A08" w:rsidP="00334A08">
            <w:r w:rsidRPr="0082375A">
              <w:t>AST, (IU/L)</w:t>
            </w:r>
          </w:p>
        </w:tc>
        <w:tc>
          <w:tcPr>
            <w:tcW w:w="0" w:type="auto"/>
            <w:noWrap/>
            <w:hideMark/>
          </w:tcPr>
          <w:p w14:paraId="66FB30D4" w14:textId="77777777" w:rsidR="00334A08" w:rsidRPr="0082375A" w:rsidRDefault="00334A08" w:rsidP="00334A08">
            <w:r w:rsidRPr="0082375A">
              <w:t>25.85 ± 0.24</w:t>
            </w:r>
          </w:p>
        </w:tc>
        <w:tc>
          <w:tcPr>
            <w:tcW w:w="0" w:type="auto"/>
            <w:noWrap/>
            <w:hideMark/>
          </w:tcPr>
          <w:p w14:paraId="4D8D14ED" w14:textId="77777777" w:rsidR="00334A08" w:rsidRPr="0082375A" w:rsidRDefault="00334A08" w:rsidP="00334A08">
            <w:r w:rsidRPr="0082375A">
              <w:t>29.83 ± 1.74</w:t>
            </w:r>
          </w:p>
        </w:tc>
        <w:tc>
          <w:tcPr>
            <w:tcW w:w="0" w:type="auto"/>
            <w:noWrap/>
            <w:hideMark/>
          </w:tcPr>
          <w:p w14:paraId="38689A38" w14:textId="77777777" w:rsidR="00334A08" w:rsidRPr="0082375A" w:rsidRDefault="00334A08" w:rsidP="00334A08">
            <w:r w:rsidRPr="0082375A">
              <w:t>0.026</w:t>
            </w:r>
          </w:p>
        </w:tc>
      </w:tr>
      <w:tr w:rsidR="0082375A" w:rsidRPr="0082375A" w14:paraId="11670113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03454794" w14:textId="77777777" w:rsidR="00334A08" w:rsidRPr="0082375A" w:rsidRDefault="00334A08" w:rsidP="00334A08">
            <w:r w:rsidRPr="0082375A">
              <w:t>eGFR, (ml/min/1.73 m2)</w:t>
            </w:r>
          </w:p>
        </w:tc>
        <w:tc>
          <w:tcPr>
            <w:tcW w:w="0" w:type="auto"/>
            <w:noWrap/>
            <w:hideMark/>
          </w:tcPr>
          <w:p w14:paraId="13D7A068" w14:textId="77777777" w:rsidR="00334A08" w:rsidRPr="0082375A" w:rsidRDefault="00334A08" w:rsidP="00334A08">
            <w:r w:rsidRPr="0082375A">
              <w:t>86.15 ± 0.38</w:t>
            </w:r>
          </w:p>
        </w:tc>
        <w:tc>
          <w:tcPr>
            <w:tcW w:w="0" w:type="auto"/>
            <w:noWrap/>
            <w:hideMark/>
          </w:tcPr>
          <w:p w14:paraId="52316CA1" w14:textId="77777777" w:rsidR="00334A08" w:rsidRPr="0082375A" w:rsidRDefault="00334A08" w:rsidP="00334A08">
            <w:r w:rsidRPr="0082375A">
              <w:t>68.33 ± 1.05</w:t>
            </w:r>
          </w:p>
        </w:tc>
        <w:tc>
          <w:tcPr>
            <w:tcW w:w="0" w:type="auto"/>
            <w:noWrap/>
            <w:hideMark/>
          </w:tcPr>
          <w:p w14:paraId="4D214BD5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561D02C7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7A0EF73" w14:textId="77777777" w:rsidR="00334A08" w:rsidRPr="0082375A" w:rsidRDefault="00334A08" w:rsidP="00334A08">
            <w:proofErr w:type="spellStart"/>
            <w:r w:rsidRPr="0082375A">
              <w:t>lnSII</w:t>
            </w:r>
            <w:proofErr w:type="spellEnd"/>
          </w:p>
        </w:tc>
        <w:tc>
          <w:tcPr>
            <w:tcW w:w="0" w:type="auto"/>
            <w:noWrap/>
            <w:hideMark/>
          </w:tcPr>
          <w:p w14:paraId="340ED570" w14:textId="77777777" w:rsidR="00334A08" w:rsidRPr="0082375A" w:rsidRDefault="00334A08" w:rsidP="00334A08">
            <w:r w:rsidRPr="0082375A">
              <w:t>6.16 ± 0.01</w:t>
            </w:r>
          </w:p>
        </w:tc>
        <w:tc>
          <w:tcPr>
            <w:tcW w:w="0" w:type="auto"/>
            <w:noWrap/>
            <w:hideMark/>
          </w:tcPr>
          <w:p w14:paraId="381EE82E" w14:textId="77777777" w:rsidR="00334A08" w:rsidRPr="0082375A" w:rsidRDefault="00334A08" w:rsidP="00334A08">
            <w:r w:rsidRPr="0082375A">
              <w:t>6.30 ± 0.03</w:t>
            </w:r>
          </w:p>
        </w:tc>
        <w:tc>
          <w:tcPr>
            <w:tcW w:w="0" w:type="auto"/>
            <w:noWrap/>
            <w:hideMark/>
          </w:tcPr>
          <w:p w14:paraId="14BDF2EC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63B8938C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2006B3A" w14:textId="77777777" w:rsidR="00334A08" w:rsidRPr="0082375A" w:rsidRDefault="00334A08" w:rsidP="00334A08">
            <w:r w:rsidRPr="0082375A">
              <w:t>Sex, n (%)</w:t>
            </w:r>
          </w:p>
        </w:tc>
        <w:tc>
          <w:tcPr>
            <w:tcW w:w="0" w:type="auto"/>
            <w:noWrap/>
            <w:hideMark/>
          </w:tcPr>
          <w:p w14:paraId="551E6F3A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0B9DF823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4645180D" w14:textId="77777777" w:rsidR="00334A08" w:rsidRPr="0082375A" w:rsidRDefault="00334A08" w:rsidP="00334A08">
            <w:r w:rsidRPr="0082375A">
              <w:t>0.958</w:t>
            </w:r>
          </w:p>
        </w:tc>
      </w:tr>
      <w:tr w:rsidR="0082375A" w:rsidRPr="0082375A" w14:paraId="6A4CB39A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B01401F" w14:textId="77777777" w:rsidR="00334A08" w:rsidRPr="0082375A" w:rsidRDefault="00334A08" w:rsidP="00334A08">
            <w:r w:rsidRPr="0082375A">
              <w:t xml:space="preserve">  Male</w:t>
            </w:r>
          </w:p>
        </w:tc>
        <w:tc>
          <w:tcPr>
            <w:tcW w:w="0" w:type="auto"/>
            <w:noWrap/>
            <w:hideMark/>
          </w:tcPr>
          <w:p w14:paraId="3A05AC12" w14:textId="77777777" w:rsidR="00334A08" w:rsidRPr="0082375A" w:rsidRDefault="00334A08" w:rsidP="00334A08">
            <w:r w:rsidRPr="0082375A">
              <w:t>3749 (49.95)</w:t>
            </w:r>
          </w:p>
        </w:tc>
        <w:tc>
          <w:tcPr>
            <w:tcW w:w="0" w:type="auto"/>
            <w:noWrap/>
            <w:hideMark/>
          </w:tcPr>
          <w:p w14:paraId="06A6FAF8" w14:textId="77777777" w:rsidR="00334A08" w:rsidRPr="0082375A" w:rsidRDefault="00334A08" w:rsidP="00334A08">
            <w:r w:rsidRPr="0082375A">
              <w:t>483 (50.06)</w:t>
            </w:r>
          </w:p>
        </w:tc>
        <w:tc>
          <w:tcPr>
            <w:tcW w:w="0" w:type="auto"/>
            <w:noWrap/>
            <w:hideMark/>
          </w:tcPr>
          <w:p w14:paraId="4EF6BA0F" w14:textId="77777777" w:rsidR="00334A08" w:rsidRPr="0082375A" w:rsidRDefault="00334A08" w:rsidP="00334A08"/>
        </w:tc>
      </w:tr>
      <w:tr w:rsidR="0082375A" w:rsidRPr="0082375A" w14:paraId="2EC6C300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B931934" w14:textId="77777777" w:rsidR="00334A08" w:rsidRPr="0082375A" w:rsidRDefault="00334A08" w:rsidP="00334A08">
            <w:r w:rsidRPr="0082375A">
              <w:t xml:space="preserve">  Female</w:t>
            </w:r>
          </w:p>
        </w:tc>
        <w:tc>
          <w:tcPr>
            <w:tcW w:w="0" w:type="auto"/>
            <w:noWrap/>
            <w:hideMark/>
          </w:tcPr>
          <w:p w14:paraId="753A95D6" w14:textId="77777777" w:rsidR="00334A08" w:rsidRPr="0082375A" w:rsidRDefault="00334A08" w:rsidP="00334A08">
            <w:r w:rsidRPr="0082375A">
              <w:t>3903 (50.05)</w:t>
            </w:r>
          </w:p>
        </w:tc>
        <w:tc>
          <w:tcPr>
            <w:tcW w:w="0" w:type="auto"/>
            <w:noWrap/>
            <w:hideMark/>
          </w:tcPr>
          <w:p w14:paraId="63932A8D" w14:textId="77777777" w:rsidR="00334A08" w:rsidRPr="0082375A" w:rsidRDefault="00334A08" w:rsidP="00334A08">
            <w:r w:rsidRPr="0082375A">
              <w:t>389 (49.94)</w:t>
            </w:r>
          </w:p>
        </w:tc>
        <w:tc>
          <w:tcPr>
            <w:tcW w:w="0" w:type="auto"/>
            <w:noWrap/>
            <w:hideMark/>
          </w:tcPr>
          <w:p w14:paraId="1FD44E26" w14:textId="77777777" w:rsidR="00334A08" w:rsidRPr="0082375A" w:rsidRDefault="00334A08" w:rsidP="00334A08"/>
        </w:tc>
      </w:tr>
      <w:tr w:rsidR="0082375A" w:rsidRPr="0082375A" w14:paraId="50F52206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A339D83" w14:textId="77777777" w:rsidR="00334A08" w:rsidRPr="0082375A" w:rsidRDefault="00334A08" w:rsidP="00334A08">
            <w:r w:rsidRPr="0082375A">
              <w:t>Race, n (%)</w:t>
            </w:r>
          </w:p>
        </w:tc>
        <w:tc>
          <w:tcPr>
            <w:tcW w:w="0" w:type="auto"/>
            <w:noWrap/>
            <w:hideMark/>
          </w:tcPr>
          <w:p w14:paraId="492E5B25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126B68E5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3DA3D37C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20544301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6727222F" w14:textId="77777777" w:rsidR="00334A08" w:rsidRPr="0082375A" w:rsidRDefault="00334A08" w:rsidP="00334A08">
            <w:r w:rsidRPr="0082375A">
              <w:t xml:space="preserve">  White</w:t>
            </w:r>
          </w:p>
        </w:tc>
        <w:tc>
          <w:tcPr>
            <w:tcW w:w="0" w:type="auto"/>
            <w:noWrap/>
            <w:hideMark/>
          </w:tcPr>
          <w:p w14:paraId="63575564" w14:textId="77777777" w:rsidR="00334A08" w:rsidRPr="0082375A" w:rsidRDefault="00334A08" w:rsidP="00334A08">
            <w:r w:rsidRPr="0082375A">
              <w:t>2811 (66.81)</w:t>
            </w:r>
          </w:p>
        </w:tc>
        <w:tc>
          <w:tcPr>
            <w:tcW w:w="0" w:type="auto"/>
            <w:noWrap/>
            <w:hideMark/>
          </w:tcPr>
          <w:p w14:paraId="2873C1E2" w14:textId="77777777" w:rsidR="00334A08" w:rsidRPr="0082375A" w:rsidRDefault="00334A08" w:rsidP="00334A08">
            <w:r w:rsidRPr="0082375A">
              <w:t>483 (77.50)</w:t>
            </w:r>
          </w:p>
        </w:tc>
        <w:tc>
          <w:tcPr>
            <w:tcW w:w="0" w:type="auto"/>
            <w:noWrap/>
            <w:hideMark/>
          </w:tcPr>
          <w:p w14:paraId="7BE1CBCC" w14:textId="77777777" w:rsidR="00334A08" w:rsidRPr="0082375A" w:rsidRDefault="00334A08" w:rsidP="00334A08"/>
        </w:tc>
      </w:tr>
      <w:tr w:rsidR="0082375A" w:rsidRPr="0082375A" w14:paraId="4738F0CF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5B9B346F" w14:textId="77777777" w:rsidR="00334A08" w:rsidRPr="0082375A" w:rsidRDefault="00334A08" w:rsidP="00334A08">
            <w:r w:rsidRPr="0082375A">
              <w:t xml:space="preserve">  Black</w:t>
            </w:r>
          </w:p>
        </w:tc>
        <w:tc>
          <w:tcPr>
            <w:tcW w:w="0" w:type="auto"/>
            <w:noWrap/>
            <w:hideMark/>
          </w:tcPr>
          <w:p w14:paraId="6C377391" w14:textId="77777777" w:rsidR="00334A08" w:rsidRPr="0082375A" w:rsidRDefault="00334A08" w:rsidP="00334A08">
            <w:r w:rsidRPr="0082375A">
              <w:t>2094 (13.22)</w:t>
            </w:r>
          </w:p>
        </w:tc>
        <w:tc>
          <w:tcPr>
            <w:tcW w:w="0" w:type="auto"/>
            <w:noWrap/>
            <w:hideMark/>
          </w:tcPr>
          <w:p w14:paraId="26597B70" w14:textId="77777777" w:rsidR="00334A08" w:rsidRPr="0082375A" w:rsidRDefault="00334A08" w:rsidP="00334A08">
            <w:r w:rsidRPr="0082375A">
              <w:t>210 (11.29)</w:t>
            </w:r>
          </w:p>
        </w:tc>
        <w:tc>
          <w:tcPr>
            <w:tcW w:w="0" w:type="auto"/>
            <w:noWrap/>
            <w:hideMark/>
          </w:tcPr>
          <w:p w14:paraId="51E1319B" w14:textId="77777777" w:rsidR="00334A08" w:rsidRPr="0082375A" w:rsidRDefault="00334A08" w:rsidP="00334A08"/>
        </w:tc>
      </w:tr>
      <w:tr w:rsidR="0082375A" w:rsidRPr="0082375A" w14:paraId="3839CBE0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6E7B0572" w14:textId="77777777" w:rsidR="00334A08" w:rsidRPr="0082375A" w:rsidRDefault="00334A08" w:rsidP="00334A08">
            <w:r w:rsidRPr="0082375A">
              <w:t xml:space="preserve">  Mexican</w:t>
            </w:r>
          </w:p>
        </w:tc>
        <w:tc>
          <w:tcPr>
            <w:tcW w:w="0" w:type="auto"/>
            <w:noWrap/>
            <w:hideMark/>
          </w:tcPr>
          <w:p w14:paraId="008CD4DD" w14:textId="77777777" w:rsidR="00334A08" w:rsidRPr="0082375A" w:rsidRDefault="00334A08" w:rsidP="00334A08">
            <w:r w:rsidRPr="0082375A">
              <w:t>906 (6.50)</w:t>
            </w:r>
          </w:p>
        </w:tc>
        <w:tc>
          <w:tcPr>
            <w:tcW w:w="0" w:type="auto"/>
            <w:noWrap/>
            <w:hideMark/>
          </w:tcPr>
          <w:p w14:paraId="35CECBDF" w14:textId="77777777" w:rsidR="00334A08" w:rsidRPr="0082375A" w:rsidRDefault="00334A08" w:rsidP="00334A08">
            <w:r w:rsidRPr="0082375A">
              <w:t>70 (3.83)</w:t>
            </w:r>
          </w:p>
        </w:tc>
        <w:tc>
          <w:tcPr>
            <w:tcW w:w="0" w:type="auto"/>
            <w:noWrap/>
            <w:hideMark/>
          </w:tcPr>
          <w:p w14:paraId="596FFC95" w14:textId="77777777" w:rsidR="00334A08" w:rsidRPr="0082375A" w:rsidRDefault="00334A08" w:rsidP="00334A08"/>
        </w:tc>
      </w:tr>
      <w:tr w:rsidR="0082375A" w:rsidRPr="0082375A" w14:paraId="4567B63D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C4F31DC" w14:textId="77777777" w:rsidR="00334A08" w:rsidRPr="0082375A" w:rsidRDefault="00334A08" w:rsidP="00334A08">
            <w:r w:rsidRPr="0082375A">
              <w:t xml:space="preserve">  Hispanic</w:t>
            </w:r>
          </w:p>
        </w:tc>
        <w:tc>
          <w:tcPr>
            <w:tcW w:w="0" w:type="auto"/>
            <w:noWrap/>
            <w:hideMark/>
          </w:tcPr>
          <w:p w14:paraId="25388477" w14:textId="77777777" w:rsidR="00334A08" w:rsidRPr="0082375A" w:rsidRDefault="00334A08" w:rsidP="00334A08">
            <w:r w:rsidRPr="0082375A">
              <w:t>789 (5.34)</w:t>
            </w:r>
          </w:p>
        </w:tc>
        <w:tc>
          <w:tcPr>
            <w:tcW w:w="0" w:type="auto"/>
            <w:noWrap/>
            <w:hideMark/>
          </w:tcPr>
          <w:p w14:paraId="043E7DE9" w14:textId="77777777" w:rsidR="00334A08" w:rsidRPr="0082375A" w:rsidRDefault="00334A08" w:rsidP="00334A08">
            <w:r w:rsidRPr="0082375A">
              <w:t>54 (2.71)</w:t>
            </w:r>
          </w:p>
        </w:tc>
        <w:tc>
          <w:tcPr>
            <w:tcW w:w="0" w:type="auto"/>
            <w:noWrap/>
            <w:hideMark/>
          </w:tcPr>
          <w:p w14:paraId="6C70FB5B" w14:textId="77777777" w:rsidR="00334A08" w:rsidRPr="0082375A" w:rsidRDefault="00334A08" w:rsidP="00334A08"/>
        </w:tc>
      </w:tr>
      <w:tr w:rsidR="0082375A" w:rsidRPr="0082375A" w14:paraId="0AA7E965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6C71675" w14:textId="77777777" w:rsidR="00334A08" w:rsidRPr="0082375A" w:rsidRDefault="00334A08" w:rsidP="00334A08">
            <w:r w:rsidRPr="0082375A">
              <w:t xml:space="preserve">  Other Races</w:t>
            </w:r>
          </w:p>
        </w:tc>
        <w:tc>
          <w:tcPr>
            <w:tcW w:w="0" w:type="auto"/>
            <w:noWrap/>
            <w:hideMark/>
          </w:tcPr>
          <w:p w14:paraId="0EB5473F" w14:textId="77777777" w:rsidR="00334A08" w:rsidRPr="0082375A" w:rsidRDefault="00334A08" w:rsidP="00334A08">
            <w:r w:rsidRPr="0082375A">
              <w:t>1052 (8.13)</w:t>
            </w:r>
          </w:p>
        </w:tc>
        <w:tc>
          <w:tcPr>
            <w:tcW w:w="0" w:type="auto"/>
            <w:noWrap/>
            <w:hideMark/>
          </w:tcPr>
          <w:p w14:paraId="5B7AECF7" w14:textId="77777777" w:rsidR="00334A08" w:rsidRPr="0082375A" w:rsidRDefault="00334A08" w:rsidP="00334A08">
            <w:r w:rsidRPr="0082375A">
              <w:t>55 (4.67)</w:t>
            </w:r>
          </w:p>
        </w:tc>
        <w:tc>
          <w:tcPr>
            <w:tcW w:w="0" w:type="auto"/>
            <w:noWrap/>
            <w:hideMark/>
          </w:tcPr>
          <w:p w14:paraId="15E19899" w14:textId="77777777" w:rsidR="00334A08" w:rsidRPr="0082375A" w:rsidRDefault="00334A08" w:rsidP="00334A08"/>
        </w:tc>
      </w:tr>
      <w:tr w:rsidR="0082375A" w:rsidRPr="0082375A" w14:paraId="7C6DE57E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66B189ED" w14:textId="77777777" w:rsidR="00334A08" w:rsidRPr="0082375A" w:rsidRDefault="00334A08" w:rsidP="00334A08">
            <w:r w:rsidRPr="0082375A">
              <w:t>Smoke, n (%)</w:t>
            </w:r>
          </w:p>
        </w:tc>
        <w:tc>
          <w:tcPr>
            <w:tcW w:w="0" w:type="auto"/>
            <w:noWrap/>
            <w:hideMark/>
          </w:tcPr>
          <w:p w14:paraId="440538D1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17617D19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1208F363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0D72AA89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F0A0C62" w14:textId="77777777" w:rsidR="00334A08" w:rsidRPr="0082375A" w:rsidRDefault="00334A08" w:rsidP="00334A08">
            <w:r w:rsidRPr="0082375A">
              <w:t xml:space="preserve">  Never</w:t>
            </w:r>
          </w:p>
        </w:tc>
        <w:tc>
          <w:tcPr>
            <w:tcW w:w="0" w:type="auto"/>
            <w:noWrap/>
            <w:hideMark/>
          </w:tcPr>
          <w:p w14:paraId="5F89DDF2" w14:textId="77777777" w:rsidR="00334A08" w:rsidRPr="0082375A" w:rsidRDefault="00334A08" w:rsidP="00334A08">
            <w:r w:rsidRPr="0082375A">
              <w:t>4038 (51.54)</w:t>
            </w:r>
          </w:p>
        </w:tc>
        <w:tc>
          <w:tcPr>
            <w:tcW w:w="0" w:type="auto"/>
            <w:noWrap/>
            <w:hideMark/>
          </w:tcPr>
          <w:p w14:paraId="47147EA8" w14:textId="77777777" w:rsidR="00334A08" w:rsidRPr="0082375A" w:rsidRDefault="00334A08" w:rsidP="00334A08">
            <w:r w:rsidRPr="0082375A">
              <w:t>345 (38.06)</w:t>
            </w:r>
          </w:p>
        </w:tc>
        <w:tc>
          <w:tcPr>
            <w:tcW w:w="0" w:type="auto"/>
            <w:noWrap/>
            <w:hideMark/>
          </w:tcPr>
          <w:p w14:paraId="784BC287" w14:textId="77777777" w:rsidR="00334A08" w:rsidRPr="0082375A" w:rsidRDefault="00334A08" w:rsidP="00334A08"/>
        </w:tc>
      </w:tr>
      <w:tr w:rsidR="0082375A" w:rsidRPr="0082375A" w14:paraId="4FCD1D01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0304F60E" w14:textId="77777777" w:rsidR="00334A08" w:rsidRPr="0082375A" w:rsidRDefault="00334A08" w:rsidP="00334A08">
            <w:r w:rsidRPr="0082375A">
              <w:t xml:space="preserve">  Former</w:t>
            </w:r>
          </w:p>
        </w:tc>
        <w:tc>
          <w:tcPr>
            <w:tcW w:w="0" w:type="auto"/>
            <w:noWrap/>
            <w:hideMark/>
          </w:tcPr>
          <w:p w14:paraId="706037F9" w14:textId="77777777" w:rsidR="00334A08" w:rsidRPr="0082375A" w:rsidRDefault="00334A08" w:rsidP="00334A08">
            <w:r w:rsidRPr="0082375A">
              <w:t>2204 (30.36)</w:t>
            </w:r>
          </w:p>
        </w:tc>
        <w:tc>
          <w:tcPr>
            <w:tcW w:w="0" w:type="auto"/>
            <w:noWrap/>
            <w:hideMark/>
          </w:tcPr>
          <w:p w14:paraId="365030D7" w14:textId="77777777" w:rsidR="00334A08" w:rsidRPr="0082375A" w:rsidRDefault="00334A08" w:rsidP="00334A08">
            <w:r w:rsidRPr="0082375A">
              <w:t>353 (40.35)</w:t>
            </w:r>
          </w:p>
        </w:tc>
        <w:tc>
          <w:tcPr>
            <w:tcW w:w="0" w:type="auto"/>
            <w:noWrap/>
            <w:hideMark/>
          </w:tcPr>
          <w:p w14:paraId="3D6E695E" w14:textId="77777777" w:rsidR="00334A08" w:rsidRPr="0082375A" w:rsidRDefault="00334A08" w:rsidP="00334A08"/>
        </w:tc>
      </w:tr>
      <w:tr w:rsidR="0082375A" w:rsidRPr="0082375A" w14:paraId="1D562638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0ADE91BF" w14:textId="77777777" w:rsidR="00334A08" w:rsidRPr="0082375A" w:rsidRDefault="00334A08" w:rsidP="00334A08">
            <w:r w:rsidRPr="0082375A">
              <w:t xml:space="preserve">  Now</w:t>
            </w:r>
          </w:p>
        </w:tc>
        <w:tc>
          <w:tcPr>
            <w:tcW w:w="0" w:type="auto"/>
            <w:noWrap/>
            <w:hideMark/>
          </w:tcPr>
          <w:p w14:paraId="178A12D2" w14:textId="77777777" w:rsidR="00334A08" w:rsidRPr="0082375A" w:rsidRDefault="00334A08" w:rsidP="00334A08">
            <w:r w:rsidRPr="0082375A">
              <w:t>1410 (18.09)</w:t>
            </w:r>
          </w:p>
        </w:tc>
        <w:tc>
          <w:tcPr>
            <w:tcW w:w="0" w:type="auto"/>
            <w:noWrap/>
            <w:hideMark/>
          </w:tcPr>
          <w:p w14:paraId="2700D23D" w14:textId="77777777" w:rsidR="00334A08" w:rsidRPr="0082375A" w:rsidRDefault="00334A08" w:rsidP="00334A08">
            <w:r w:rsidRPr="0082375A">
              <w:t>174 (21.59)</w:t>
            </w:r>
          </w:p>
        </w:tc>
        <w:tc>
          <w:tcPr>
            <w:tcW w:w="0" w:type="auto"/>
            <w:noWrap/>
            <w:hideMark/>
          </w:tcPr>
          <w:p w14:paraId="658E40BB" w14:textId="77777777" w:rsidR="00334A08" w:rsidRPr="0082375A" w:rsidRDefault="00334A08" w:rsidP="00334A08"/>
        </w:tc>
      </w:tr>
      <w:tr w:rsidR="0082375A" w:rsidRPr="0082375A" w14:paraId="765B4143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0D04F57C" w14:textId="77777777" w:rsidR="00334A08" w:rsidRPr="0082375A" w:rsidRDefault="00334A08" w:rsidP="00334A08">
            <w:r w:rsidRPr="0082375A">
              <w:t>Diabetes, n (%)</w:t>
            </w:r>
          </w:p>
        </w:tc>
        <w:tc>
          <w:tcPr>
            <w:tcW w:w="0" w:type="auto"/>
            <w:noWrap/>
            <w:hideMark/>
          </w:tcPr>
          <w:p w14:paraId="124A3FEF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45837BE8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60354314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3B3B7BC7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25E38FDE" w14:textId="77777777" w:rsidR="00334A08" w:rsidRPr="0082375A" w:rsidRDefault="00334A08" w:rsidP="00334A08">
            <w:r w:rsidRPr="0082375A">
              <w:t xml:space="preserve">  No</w:t>
            </w:r>
          </w:p>
        </w:tc>
        <w:tc>
          <w:tcPr>
            <w:tcW w:w="0" w:type="auto"/>
            <w:noWrap/>
            <w:hideMark/>
          </w:tcPr>
          <w:p w14:paraId="2612FA1D" w14:textId="77777777" w:rsidR="00334A08" w:rsidRPr="0082375A" w:rsidRDefault="00334A08" w:rsidP="00334A08">
            <w:r w:rsidRPr="0082375A">
              <w:t>4505 (63.36)</w:t>
            </w:r>
          </w:p>
        </w:tc>
        <w:tc>
          <w:tcPr>
            <w:tcW w:w="0" w:type="auto"/>
            <w:noWrap/>
            <w:hideMark/>
          </w:tcPr>
          <w:p w14:paraId="4111E26F" w14:textId="77777777" w:rsidR="00334A08" w:rsidRPr="0082375A" w:rsidRDefault="00334A08" w:rsidP="00334A08">
            <w:r w:rsidRPr="0082375A">
              <w:t>392 (45.92)</w:t>
            </w:r>
          </w:p>
        </w:tc>
        <w:tc>
          <w:tcPr>
            <w:tcW w:w="0" w:type="auto"/>
            <w:noWrap/>
            <w:hideMark/>
          </w:tcPr>
          <w:p w14:paraId="66288321" w14:textId="77777777" w:rsidR="00334A08" w:rsidRPr="0082375A" w:rsidRDefault="00334A08" w:rsidP="00334A08"/>
        </w:tc>
      </w:tr>
      <w:tr w:rsidR="0082375A" w:rsidRPr="0082375A" w14:paraId="59940A66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7408659E" w14:textId="77777777" w:rsidR="00334A08" w:rsidRPr="0082375A" w:rsidRDefault="00334A08" w:rsidP="00334A08">
            <w:r w:rsidRPr="0082375A">
              <w:t xml:space="preserve">  IFG</w:t>
            </w:r>
          </w:p>
        </w:tc>
        <w:tc>
          <w:tcPr>
            <w:tcW w:w="0" w:type="auto"/>
            <w:noWrap/>
            <w:hideMark/>
          </w:tcPr>
          <w:p w14:paraId="012F66EC" w14:textId="77777777" w:rsidR="00334A08" w:rsidRPr="0082375A" w:rsidRDefault="00334A08" w:rsidP="00334A08">
            <w:r w:rsidRPr="0082375A">
              <w:t>492 (7.82)</w:t>
            </w:r>
          </w:p>
        </w:tc>
        <w:tc>
          <w:tcPr>
            <w:tcW w:w="0" w:type="auto"/>
            <w:noWrap/>
            <w:hideMark/>
          </w:tcPr>
          <w:p w14:paraId="128C1D6A" w14:textId="77777777" w:rsidR="00334A08" w:rsidRPr="0082375A" w:rsidRDefault="00334A08" w:rsidP="00334A08">
            <w:r w:rsidRPr="0082375A">
              <w:t>44 (6.92)</w:t>
            </w:r>
          </w:p>
        </w:tc>
        <w:tc>
          <w:tcPr>
            <w:tcW w:w="0" w:type="auto"/>
            <w:noWrap/>
            <w:hideMark/>
          </w:tcPr>
          <w:p w14:paraId="24512F65" w14:textId="77777777" w:rsidR="00334A08" w:rsidRPr="0082375A" w:rsidRDefault="00334A08" w:rsidP="00334A08"/>
        </w:tc>
      </w:tr>
      <w:tr w:rsidR="0082375A" w:rsidRPr="0082375A" w14:paraId="7C4326B7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F5FBEF0" w14:textId="77777777" w:rsidR="00334A08" w:rsidRPr="0082375A" w:rsidRDefault="00334A08" w:rsidP="00334A08">
            <w:r w:rsidRPr="0082375A">
              <w:t xml:space="preserve">  IGT</w:t>
            </w:r>
          </w:p>
        </w:tc>
        <w:tc>
          <w:tcPr>
            <w:tcW w:w="0" w:type="auto"/>
            <w:noWrap/>
            <w:hideMark/>
          </w:tcPr>
          <w:p w14:paraId="372CD11C" w14:textId="77777777" w:rsidR="00334A08" w:rsidRPr="0082375A" w:rsidRDefault="00334A08" w:rsidP="00334A08">
            <w:r w:rsidRPr="0082375A">
              <w:t>263 (3.14)</w:t>
            </w:r>
          </w:p>
        </w:tc>
        <w:tc>
          <w:tcPr>
            <w:tcW w:w="0" w:type="auto"/>
            <w:noWrap/>
            <w:hideMark/>
          </w:tcPr>
          <w:p w14:paraId="4D5EE36E" w14:textId="77777777" w:rsidR="00334A08" w:rsidRPr="0082375A" w:rsidRDefault="00334A08" w:rsidP="00334A08">
            <w:r w:rsidRPr="0082375A">
              <w:t>45 (5.34)</w:t>
            </w:r>
          </w:p>
        </w:tc>
        <w:tc>
          <w:tcPr>
            <w:tcW w:w="0" w:type="auto"/>
            <w:noWrap/>
            <w:hideMark/>
          </w:tcPr>
          <w:p w14:paraId="4C47DF02" w14:textId="77777777" w:rsidR="00334A08" w:rsidRPr="0082375A" w:rsidRDefault="00334A08" w:rsidP="00334A08"/>
        </w:tc>
      </w:tr>
      <w:tr w:rsidR="0082375A" w:rsidRPr="0082375A" w14:paraId="0C75BD8B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7313643" w14:textId="77777777" w:rsidR="00334A08" w:rsidRPr="0082375A" w:rsidRDefault="00334A08" w:rsidP="00334A08">
            <w:r w:rsidRPr="0082375A">
              <w:lastRenderedPageBreak/>
              <w:t xml:space="preserve">  DM</w:t>
            </w:r>
          </w:p>
        </w:tc>
        <w:tc>
          <w:tcPr>
            <w:tcW w:w="0" w:type="auto"/>
            <w:noWrap/>
            <w:hideMark/>
          </w:tcPr>
          <w:p w14:paraId="75FB84E0" w14:textId="77777777" w:rsidR="00334A08" w:rsidRPr="0082375A" w:rsidRDefault="00334A08" w:rsidP="00334A08">
            <w:r w:rsidRPr="0082375A">
              <w:t>2392 (25.68)</w:t>
            </w:r>
          </w:p>
        </w:tc>
        <w:tc>
          <w:tcPr>
            <w:tcW w:w="0" w:type="auto"/>
            <w:noWrap/>
            <w:hideMark/>
          </w:tcPr>
          <w:p w14:paraId="4D256BBA" w14:textId="77777777" w:rsidR="00334A08" w:rsidRPr="0082375A" w:rsidRDefault="00334A08" w:rsidP="00334A08">
            <w:r w:rsidRPr="0082375A">
              <w:t>391 (41.82)</w:t>
            </w:r>
          </w:p>
        </w:tc>
        <w:tc>
          <w:tcPr>
            <w:tcW w:w="0" w:type="auto"/>
            <w:noWrap/>
            <w:hideMark/>
          </w:tcPr>
          <w:p w14:paraId="2FA29D35" w14:textId="77777777" w:rsidR="00334A08" w:rsidRPr="0082375A" w:rsidRDefault="00334A08" w:rsidP="00334A08"/>
        </w:tc>
      </w:tr>
      <w:tr w:rsidR="0082375A" w:rsidRPr="0082375A" w14:paraId="0E464463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1BF53552" w14:textId="77777777" w:rsidR="00334A08" w:rsidRPr="0082375A" w:rsidRDefault="00334A08" w:rsidP="00334A08">
            <w:r w:rsidRPr="0082375A">
              <w:t>Hyperlipidemia, n (%)</w:t>
            </w:r>
          </w:p>
        </w:tc>
        <w:tc>
          <w:tcPr>
            <w:tcW w:w="0" w:type="auto"/>
            <w:noWrap/>
            <w:hideMark/>
          </w:tcPr>
          <w:p w14:paraId="290B4AA1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313AD30A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38BEE43A" w14:textId="77777777" w:rsidR="00334A08" w:rsidRPr="0082375A" w:rsidRDefault="00334A08" w:rsidP="00334A08">
            <w:r w:rsidRPr="0082375A">
              <w:t>0.158</w:t>
            </w:r>
          </w:p>
        </w:tc>
      </w:tr>
      <w:tr w:rsidR="0082375A" w:rsidRPr="0082375A" w14:paraId="502A69D5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8BA5019" w14:textId="77777777" w:rsidR="00334A08" w:rsidRPr="0082375A" w:rsidRDefault="00334A08" w:rsidP="00334A08">
            <w:r w:rsidRPr="0082375A">
              <w:t xml:space="preserve">  No</w:t>
            </w:r>
          </w:p>
        </w:tc>
        <w:tc>
          <w:tcPr>
            <w:tcW w:w="0" w:type="auto"/>
            <w:noWrap/>
            <w:hideMark/>
          </w:tcPr>
          <w:p w14:paraId="5E9FA985" w14:textId="77777777" w:rsidR="00334A08" w:rsidRPr="0082375A" w:rsidRDefault="00334A08" w:rsidP="00334A08">
            <w:r w:rsidRPr="0082375A">
              <w:t>1480 (18.46)</w:t>
            </w:r>
          </w:p>
        </w:tc>
        <w:tc>
          <w:tcPr>
            <w:tcW w:w="0" w:type="auto"/>
            <w:noWrap/>
            <w:hideMark/>
          </w:tcPr>
          <w:p w14:paraId="2E37365F" w14:textId="77777777" w:rsidR="00334A08" w:rsidRPr="0082375A" w:rsidRDefault="00334A08" w:rsidP="00334A08">
            <w:r w:rsidRPr="0082375A">
              <w:t>145 (15.83)</w:t>
            </w:r>
          </w:p>
        </w:tc>
        <w:tc>
          <w:tcPr>
            <w:tcW w:w="0" w:type="auto"/>
            <w:noWrap/>
            <w:hideMark/>
          </w:tcPr>
          <w:p w14:paraId="172DB94C" w14:textId="77777777" w:rsidR="00334A08" w:rsidRPr="0082375A" w:rsidRDefault="00334A08" w:rsidP="00334A08"/>
        </w:tc>
      </w:tr>
      <w:tr w:rsidR="0082375A" w:rsidRPr="0082375A" w14:paraId="37EE4F3B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062AE653" w14:textId="77777777" w:rsidR="00334A08" w:rsidRPr="0082375A" w:rsidRDefault="00334A08" w:rsidP="00334A08">
            <w:r w:rsidRPr="0082375A">
              <w:t xml:space="preserve">  Yes</w:t>
            </w:r>
          </w:p>
        </w:tc>
        <w:tc>
          <w:tcPr>
            <w:tcW w:w="0" w:type="auto"/>
            <w:noWrap/>
            <w:hideMark/>
          </w:tcPr>
          <w:p w14:paraId="36D2BEBE" w14:textId="77777777" w:rsidR="00334A08" w:rsidRPr="0082375A" w:rsidRDefault="00334A08" w:rsidP="00334A08">
            <w:r w:rsidRPr="0082375A">
              <w:t>6172 (81.54)</w:t>
            </w:r>
          </w:p>
        </w:tc>
        <w:tc>
          <w:tcPr>
            <w:tcW w:w="0" w:type="auto"/>
            <w:noWrap/>
            <w:hideMark/>
          </w:tcPr>
          <w:p w14:paraId="4DEC4887" w14:textId="77777777" w:rsidR="00334A08" w:rsidRPr="0082375A" w:rsidRDefault="00334A08" w:rsidP="00334A08">
            <w:r w:rsidRPr="0082375A">
              <w:t>727 (84.17)</w:t>
            </w:r>
          </w:p>
        </w:tc>
        <w:tc>
          <w:tcPr>
            <w:tcW w:w="0" w:type="auto"/>
            <w:noWrap/>
            <w:hideMark/>
          </w:tcPr>
          <w:p w14:paraId="7CA74426" w14:textId="77777777" w:rsidR="00334A08" w:rsidRPr="0082375A" w:rsidRDefault="00334A08" w:rsidP="00334A08"/>
        </w:tc>
      </w:tr>
      <w:tr w:rsidR="0082375A" w:rsidRPr="0082375A" w14:paraId="1C8A208A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4C6253CA" w14:textId="77777777" w:rsidR="00334A08" w:rsidRPr="0082375A" w:rsidRDefault="00334A08" w:rsidP="00334A08">
            <w:r w:rsidRPr="0082375A">
              <w:t>Coronary Heart Disease, n (%)</w:t>
            </w:r>
          </w:p>
        </w:tc>
        <w:tc>
          <w:tcPr>
            <w:tcW w:w="0" w:type="auto"/>
            <w:noWrap/>
            <w:hideMark/>
          </w:tcPr>
          <w:p w14:paraId="73353F8D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5CD3F5E3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4A8CF46F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05F2B634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7A0F1C48" w14:textId="77777777" w:rsidR="00334A08" w:rsidRPr="0082375A" w:rsidRDefault="00334A08" w:rsidP="00334A08">
            <w:r w:rsidRPr="0082375A">
              <w:t xml:space="preserve">  No</w:t>
            </w:r>
          </w:p>
        </w:tc>
        <w:tc>
          <w:tcPr>
            <w:tcW w:w="0" w:type="auto"/>
            <w:noWrap/>
            <w:hideMark/>
          </w:tcPr>
          <w:p w14:paraId="30BCE14E" w14:textId="77777777" w:rsidR="00334A08" w:rsidRPr="0082375A" w:rsidRDefault="00334A08" w:rsidP="00334A08">
            <w:r w:rsidRPr="0082375A">
              <w:t>7161 (93.86)</w:t>
            </w:r>
          </w:p>
        </w:tc>
        <w:tc>
          <w:tcPr>
            <w:tcW w:w="0" w:type="auto"/>
            <w:noWrap/>
            <w:hideMark/>
          </w:tcPr>
          <w:p w14:paraId="591C3D95" w14:textId="77777777" w:rsidR="00334A08" w:rsidRPr="0082375A" w:rsidRDefault="00334A08" w:rsidP="00334A08">
            <w:r w:rsidRPr="0082375A">
              <w:t>714 (82.97)</w:t>
            </w:r>
          </w:p>
        </w:tc>
        <w:tc>
          <w:tcPr>
            <w:tcW w:w="0" w:type="auto"/>
            <w:noWrap/>
            <w:hideMark/>
          </w:tcPr>
          <w:p w14:paraId="2B736B93" w14:textId="77777777" w:rsidR="00334A08" w:rsidRPr="0082375A" w:rsidRDefault="00334A08" w:rsidP="00334A08"/>
        </w:tc>
      </w:tr>
      <w:tr w:rsidR="0082375A" w:rsidRPr="0082375A" w14:paraId="26E270F1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4B44AD86" w14:textId="77777777" w:rsidR="00334A08" w:rsidRPr="0082375A" w:rsidRDefault="00334A08" w:rsidP="00334A08">
            <w:r w:rsidRPr="0082375A">
              <w:t xml:space="preserve">  Yes</w:t>
            </w:r>
          </w:p>
        </w:tc>
        <w:tc>
          <w:tcPr>
            <w:tcW w:w="0" w:type="auto"/>
            <w:noWrap/>
            <w:hideMark/>
          </w:tcPr>
          <w:p w14:paraId="24C1D635" w14:textId="77777777" w:rsidR="00334A08" w:rsidRPr="0082375A" w:rsidRDefault="00334A08" w:rsidP="00334A08">
            <w:r w:rsidRPr="0082375A">
              <w:t xml:space="preserve">491 </w:t>
            </w:r>
            <w:proofErr w:type="gramStart"/>
            <w:r w:rsidRPr="0082375A">
              <w:t>( 6.14</w:t>
            </w:r>
            <w:proofErr w:type="gramEnd"/>
            <w:r w:rsidRPr="0082375A">
              <w:t>)</w:t>
            </w:r>
          </w:p>
        </w:tc>
        <w:tc>
          <w:tcPr>
            <w:tcW w:w="0" w:type="auto"/>
            <w:noWrap/>
            <w:hideMark/>
          </w:tcPr>
          <w:p w14:paraId="3B4371A4" w14:textId="77777777" w:rsidR="00334A08" w:rsidRPr="0082375A" w:rsidRDefault="00334A08" w:rsidP="00334A08">
            <w:r w:rsidRPr="0082375A">
              <w:t>158 (17.03)</w:t>
            </w:r>
          </w:p>
        </w:tc>
        <w:tc>
          <w:tcPr>
            <w:tcW w:w="0" w:type="auto"/>
            <w:noWrap/>
            <w:hideMark/>
          </w:tcPr>
          <w:p w14:paraId="256B77DF" w14:textId="77777777" w:rsidR="00334A08" w:rsidRPr="0082375A" w:rsidRDefault="00334A08" w:rsidP="00334A08"/>
        </w:tc>
      </w:tr>
      <w:tr w:rsidR="0082375A" w:rsidRPr="0082375A" w14:paraId="2B9E7E73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5813999A" w14:textId="77777777" w:rsidR="00334A08" w:rsidRPr="0082375A" w:rsidRDefault="00334A08" w:rsidP="00334A08">
            <w:r w:rsidRPr="0082375A">
              <w:t>Asthma, n (%)</w:t>
            </w:r>
          </w:p>
        </w:tc>
        <w:tc>
          <w:tcPr>
            <w:tcW w:w="0" w:type="auto"/>
            <w:noWrap/>
            <w:hideMark/>
          </w:tcPr>
          <w:p w14:paraId="02F890CD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14D7B283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31E7FB3F" w14:textId="77777777" w:rsidR="00334A08" w:rsidRPr="0082375A" w:rsidRDefault="00334A08" w:rsidP="00334A08">
            <w:r w:rsidRPr="0082375A">
              <w:t>0.715</w:t>
            </w:r>
          </w:p>
        </w:tc>
      </w:tr>
      <w:tr w:rsidR="0082375A" w:rsidRPr="0082375A" w14:paraId="680DB54E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7A65BE17" w14:textId="77777777" w:rsidR="00334A08" w:rsidRPr="0082375A" w:rsidRDefault="00334A08" w:rsidP="00334A08">
            <w:r w:rsidRPr="0082375A">
              <w:t xml:space="preserve">  No</w:t>
            </w:r>
          </w:p>
        </w:tc>
        <w:tc>
          <w:tcPr>
            <w:tcW w:w="0" w:type="auto"/>
            <w:noWrap/>
            <w:hideMark/>
          </w:tcPr>
          <w:p w14:paraId="2C3A8107" w14:textId="77777777" w:rsidR="00334A08" w:rsidRPr="0082375A" w:rsidRDefault="00334A08" w:rsidP="00334A08">
            <w:r w:rsidRPr="0082375A">
              <w:t>6402 (83.48)</w:t>
            </w:r>
          </w:p>
        </w:tc>
        <w:tc>
          <w:tcPr>
            <w:tcW w:w="0" w:type="auto"/>
            <w:noWrap/>
            <w:hideMark/>
          </w:tcPr>
          <w:p w14:paraId="5B74A902" w14:textId="77777777" w:rsidR="00334A08" w:rsidRPr="0082375A" w:rsidRDefault="00334A08" w:rsidP="00334A08">
            <w:r w:rsidRPr="0082375A">
              <w:t>737 (84.16)</w:t>
            </w:r>
          </w:p>
        </w:tc>
        <w:tc>
          <w:tcPr>
            <w:tcW w:w="0" w:type="auto"/>
            <w:noWrap/>
            <w:hideMark/>
          </w:tcPr>
          <w:p w14:paraId="258485CC" w14:textId="77777777" w:rsidR="00334A08" w:rsidRPr="0082375A" w:rsidRDefault="00334A08" w:rsidP="00334A08"/>
        </w:tc>
      </w:tr>
      <w:tr w:rsidR="0082375A" w:rsidRPr="0082375A" w14:paraId="7E8AF745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70F15523" w14:textId="77777777" w:rsidR="00334A08" w:rsidRPr="0082375A" w:rsidRDefault="00334A08" w:rsidP="00334A08">
            <w:r w:rsidRPr="0082375A">
              <w:t xml:space="preserve">  Yes</w:t>
            </w:r>
          </w:p>
        </w:tc>
        <w:tc>
          <w:tcPr>
            <w:tcW w:w="0" w:type="auto"/>
            <w:noWrap/>
            <w:hideMark/>
          </w:tcPr>
          <w:p w14:paraId="755C1DD1" w14:textId="77777777" w:rsidR="00334A08" w:rsidRPr="0082375A" w:rsidRDefault="00334A08" w:rsidP="00334A08">
            <w:r w:rsidRPr="0082375A">
              <w:t>1250 (16.52)</w:t>
            </w:r>
          </w:p>
        </w:tc>
        <w:tc>
          <w:tcPr>
            <w:tcW w:w="0" w:type="auto"/>
            <w:noWrap/>
            <w:hideMark/>
          </w:tcPr>
          <w:p w14:paraId="69F0CFBD" w14:textId="77777777" w:rsidR="00334A08" w:rsidRPr="0082375A" w:rsidRDefault="00334A08" w:rsidP="00334A08">
            <w:r w:rsidRPr="0082375A">
              <w:t>135 (15.84)</w:t>
            </w:r>
          </w:p>
        </w:tc>
        <w:tc>
          <w:tcPr>
            <w:tcW w:w="0" w:type="auto"/>
            <w:noWrap/>
            <w:hideMark/>
          </w:tcPr>
          <w:p w14:paraId="565E6664" w14:textId="77777777" w:rsidR="00334A08" w:rsidRPr="0082375A" w:rsidRDefault="00334A08" w:rsidP="00334A08"/>
        </w:tc>
      </w:tr>
      <w:tr w:rsidR="0082375A" w:rsidRPr="0082375A" w14:paraId="24E3BA29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343D1651" w14:textId="77777777" w:rsidR="00334A08" w:rsidRPr="0082375A" w:rsidRDefault="00334A08" w:rsidP="00334A08">
            <w:r w:rsidRPr="0082375A">
              <w:t>COPD, n (%)</w:t>
            </w:r>
          </w:p>
        </w:tc>
        <w:tc>
          <w:tcPr>
            <w:tcW w:w="0" w:type="auto"/>
            <w:noWrap/>
            <w:hideMark/>
          </w:tcPr>
          <w:p w14:paraId="268DEBD5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2D9D0C04" w14:textId="77777777" w:rsidR="00334A08" w:rsidRPr="0082375A" w:rsidRDefault="00334A08" w:rsidP="00334A08"/>
        </w:tc>
        <w:tc>
          <w:tcPr>
            <w:tcW w:w="0" w:type="auto"/>
            <w:noWrap/>
            <w:hideMark/>
          </w:tcPr>
          <w:p w14:paraId="7CE2D3C9" w14:textId="77777777" w:rsidR="00334A08" w:rsidRPr="0082375A" w:rsidRDefault="00334A08" w:rsidP="00334A08">
            <w:r w:rsidRPr="0082375A">
              <w:t>&lt; 0.001</w:t>
            </w:r>
          </w:p>
        </w:tc>
      </w:tr>
      <w:tr w:rsidR="0082375A" w:rsidRPr="0082375A" w14:paraId="027BEE94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4F697F59" w14:textId="77777777" w:rsidR="00334A08" w:rsidRPr="0082375A" w:rsidRDefault="00334A08" w:rsidP="00334A08">
            <w:r w:rsidRPr="0082375A">
              <w:t xml:space="preserve">  No</w:t>
            </w:r>
          </w:p>
        </w:tc>
        <w:tc>
          <w:tcPr>
            <w:tcW w:w="0" w:type="auto"/>
            <w:noWrap/>
            <w:hideMark/>
          </w:tcPr>
          <w:p w14:paraId="1D476BFA" w14:textId="77777777" w:rsidR="00334A08" w:rsidRPr="0082375A" w:rsidRDefault="00334A08" w:rsidP="00334A08">
            <w:r w:rsidRPr="0082375A">
              <w:t>7244 (94.62)</w:t>
            </w:r>
          </w:p>
        </w:tc>
        <w:tc>
          <w:tcPr>
            <w:tcW w:w="0" w:type="auto"/>
            <w:noWrap/>
            <w:hideMark/>
          </w:tcPr>
          <w:p w14:paraId="580605D9" w14:textId="77777777" w:rsidR="00334A08" w:rsidRPr="0082375A" w:rsidRDefault="00334A08" w:rsidP="00334A08">
            <w:r w:rsidRPr="0082375A">
              <w:t>750 (83.90)</w:t>
            </w:r>
          </w:p>
        </w:tc>
        <w:tc>
          <w:tcPr>
            <w:tcW w:w="0" w:type="auto"/>
            <w:noWrap/>
            <w:hideMark/>
          </w:tcPr>
          <w:p w14:paraId="7A1B403A" w14:textId="77777777" w:rsidR="00334A08" w:rsidRPr="0082375A" w:rsidRDefault="00334A08" w:rsidP="00334A08"/>
        </w:tc>
      </w:tr>
      <w:tr w:rsidR="0082375A" w:rsidRPr="0082375A" w14:paraId="098E25FC" w14:textId="77777777" w:rsidTr="00334A08">
        <w:trPr>
          <w:trHeight w:hRule="exact" w:val="425"/>
        </w:trPr>
        <w:tc>
          <w:tcPr>
            <w:tcW w:w="0" w:type="auto"/>
            <w:noWrap/>
            <w:hideMark/>
          </w:tcPr>
          <w:p w14:paraId="677C60D5" w14:textId="77777777" w:rsidR="00334A08" w:rsidRPr="0082375A" w:rsidRDefault="00334A08" w:rsidP="00334A08">
            <w:r w:rsidRPr="0082375A">
              <w:t xml:space="preserve">  Yes</w:t>
            </w:r>
          </w:p>
        </w:tc>
        <w:tc>
          <w:tcPr>
            <w:tcW w:w="0" w:type="auto"/>
            <w:noWrap/>
            <w:hideMark/>
          </w:tcPr>
          <w:p w14:paraId="299BA6A5" w14:textId="77777777" w:rsidR="00334A08" w:rsidRPr="0082375A" w:rsidRDefault="00334A08" w:rsidP="00334A08">
            <w:r w:rsidRPr="0082375A">
              <w:t xml:space="preserve">408 </w:t>
            </w:r>
            <w:proofErr w:type="gramStart"/>
            <w:r w:rsidRPr="0082375A">
              <w:t>( 5.38</w:t>
            </w:r>
            <w:proofErr w:type="gramEnd"/>
            <w:r w:rsidRPr="0082375A">
              <w:t>)</w:t>
            </w:r>
          </w:p>
        </w:tc>
        <w:tc>
          <w:tcPr>
            <w:tcW w:w="0" w:type="auto"/>
            <w:noWrap/>
            <w:hideMark/>
          </w:tcPr>
          <w:p w14:paraId="5354DB8F" w14:textId="77777777" w:rsidR="00334A08" w:rsidRPr="0082375A" w:rsidRDefault="00334A08" w:rsidP="00334A08">
            <w:r w:rsidRPr="0082375A">
              <w:t>122 (16.10)</w:t>
            </w:r>
          </w:p>
        </w:tc>
        <w:tc>
          <w:tcPr>
            <w:tcW w:w="0" w:type="auto"/>
            <w:noWrap/>
            <w:hideMark/>
          </w:tcPr>
          <w:p w14:paraId="7977F20F" w14:textId="77777777" w:rsidR="00334A08" w:rsidRPr="0082375A" w:rsidRDefault="00334A08" w:rsidP="00334A08"/>
        </w:tc>
      </w:tr>
    </w:tbl>
    <w:p w14:paraId="2D53E3D4" w14:textId="77777777" w:rsidR="00334A08" w:rsidRPr="0082375A" w:rsidRDefault="00334A08" w:rsidP="00334A08">
      <w:pPr>
        <w:rPr>
          <w:rFonts w:cs="Times New Roman"/>
          <w:szCs w:val="24"/>
        </w:rPr>
      </w:pPr>
      <w:proofErr w:type="spellStart"/>
      <w:r w:rsidRPr="0082375A">
        <w:rPr>
          <w:rFonts w:cs="Times New Roman"/>
          <w:szCs w:val="24"/>
        </w:rPr>
        <w:t>Abbrevation</w:t>
      </w:r>
      <w:proofErr w:type="spellEnd"/>
      <w:r w:rsidRPr="0082375A">
        <w:rPr>
          <w:rFonts w:cs="Times New Roman"/>
          <w:szCs w:val="24"/>
        </w:rPr>
        <w:t>: body mass index, BMI; glycated hemoglobin, HbA1c; total cholesterol, TC; triglyceride, TG; creatinine, Cr; alanine aminotransferase, ALT; aspartate aminotransferase, AST; estimated glomerular filtration rate, eGFR; impaired fasting glycaemia, IFG; impaired glucose tolerance, IGT; diabetes, DM; chronic obstructive pulmonary disease, COPD.</w:t>
      </w:r>
    </w:p>
    <w:p w14:paraId="06580719" w14:textId="43E66F09" w:rsidR="00334A08" w:rsidRPr="0082375A" w:rsidRDefault="00334A08" w:rsidP="00334A08">
      <w:pPr>
        <w:rPr>
          <w:rFonts w:cs="Times New Roman"/>
          <w:szCs w:val="24"/>
        </w:rPr>
      </w:pPr>
    </w:p>
    <w:p w14:paraId="7A14FDB4" w14:textId="77777777" w:rsidR="00334A08" w:rsidRPr="0082375A" w:rsidRDefault="00334A08" w:rsidP="00334A08">
      <w:pPr>
        <w:pStyle w:val="Heading2"/>
      </w:pPr>
      <w:r w:rsidRPr="0082375A">
        <w:t xml:space="preserve">Supplementary Table 2. </w:t>
      </w:r>
      <w:bookmarkStart w:id="3" w:name="_Hlk118064951"/>
      <w:r w:rsidRPr="0082375A">
        <w:t>Univariate analysis of COX regression model</w:t>
      </w:r>
      <w:bookmarkEnd w:id="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2"/>
        <w:gridCol w:w="1756"/>
        <w:gridCol w:w="950"/>
      </w:tblGrid>
      <w:tr w:rsidR="0082375A" w:rsidRPr="0082375A" w14:paraId="2C1D882F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1255E85E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Variables</w:t>
            </w:r>
          </w:p>
        </w:tc>
        <w:tc>
          <w:tcPr>
            <w:tcW w:w="0" w:type="auto"/>
            <w:noWrap/>
            <w:vAlign w:val="bottom"/>
            <w:hideMark/>
          </w:tcPr>
          <w:p w14:paraId="04C008F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HR (95%CI)</w:t>
            </w:r>
          </w:p>
        </w:tc>
        <w:tc>
          <w:tcPr>
            <w:tcW w:w="0" w:type="auto"/>
            <w:noWrap/>
            <w:vAlign w:val="bottom"/>
            <w:hideMark/>
          </w:tcPr>
          <w:p w14:paraId="562387CC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P-value</w:t>
            </w:r>
          </w:p>
        </w:tc>
      </w:tr>
      <w:tr w:rsidR="0082375A" w:rsidRPr="0082375A" w14:paraId="139FAEF5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03FE3C35" w14:textId="27A032DC" w:rsidR="00334A08" w:rsidRPr="0082375A" w:rsidRDefault="00334A08" w:rsidP="00E04871">
            <w:pPr>
              <w:rPr>
                <w:rFonts w:cs="Times New Roman"/>
                <w:szCs w:val="24"/>
                <w:lang w:eastAsia="zh-CN"/>
              </w:rPr>
            </w:pPr>
            <w:r w:rsidRPr="0082375A">
              <w:rPr>
                <w:rFonts w:cs="Times New Roman" w:hint="eastAsia"/>
                <w:szCs w:val="24"/>
                <w:lang w:eastAsia="zh-CN"/>
              </w:rPr>
              <w:t>A</w:t>
            </w:r>
            <w:r w:rsidRPr="0082375A">
              <w:rPr>
                <w:rFonts w:cs="Times New Roman"/>
                <w:szCs w:val="24"/>
                <w:lang w:eastAsia="zh-CN"/>
              </w:rPr>
              <w:t>ge</w:t>
            </w:r>
          </w:p>
        </w:tc>
        <w:tc>
          <w:tcPr>
            <w:tcW w:w="0" w:type="auto"/>
            <w:noWrap/>
            <w:vAlign w:val="bottom"/>
            <w:hideMark/>
          </w:tcPr>
          <w:p w14:paraId="4B587B85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1.09 (1.07,1.10)</w:t>
            </w:r>
          </w:p>
        </w:tc>
        <w:tc>
          <w:tcPr>
            <w:tcW w:w="0" w:type="auto"/>
            <w:noWrap/>
            <w:vAlign w:val="bottom"/>
            <w:hideMark/>
          </w:tcPr>
          <w:p w14:paraId="1C8774FC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33E3F0B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7007A473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BMI</w:t>
            </w:r>
          </w:p>
        </w:tc>
        <w:tc>
          <w:tcPr>
            <w:tcW w:w="0" w:type="auto"/>
            <w:noWrap/>
            <w:vAlign w:val="bottom"/>
            <w:hideMark/>
          </w:tcPr>
          <w:p w14:paraId="703CB98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0.98 (0.96,0.99)</w:t>
            </w:r>
          </w:p>
        </w:tc>
        <w:tc>
          <w:tcPr>
            <w:tcW w:w="0" w:type="auto"/>
            <w:noWrap/>
            <w:vAlign w:val="bottom"/>
            <w:hideMark/>
          </w:tcPr>
          <w:p w14:paraId="64A548B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2EDC33B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4A95B06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HB</w:t>
            </w:r>
          </w:p>
        </w:tc>
        <w:tc>
          <w:tcPr>
            <w:tcW w:w="0" w:type="auto"/>
            <w:noWrap/>
            <w:vAlign w:val="bottom"/>
            <w:hideMark/>
          </w:tcPr>
          <w:p w14:paraId="6B9E6F0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0.77 (0.73,0.81)</w:t>
            </w:r>
          </w:p>
        </w:tc>
        <w:tc>
          <w:tcPr>
            <w:tcW w:w="0" w:type="auto"/>
            <w:noWrap/>
            <w:vAlign w:val="bottom"/>
            <w:hideMark/>
          </w:tcPr>
          <w:p w14:paraId="3815940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55143E37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50B81020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HbA1c</w:t>
            </w:r>
          </w:p>
        </w:tc>
        <w:tc>
          <w:tcPr>
            <w:tcW w:w="0" w:type="auto"/>
            <w:noWrap/>
            <w:vAlign w:val="bottom"/>
            <w:hideMark/>
          </w:tcPr>
          <w:p w14:paraId="404F7B0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1.16 (1.10,1.23)</w:t>
            </w:r>
          </w:p>
        </w:tc>
        <w:tc>
          <w:tcPr>
            <w:tcW w:w="0" w:type="auto"/>
            <w:noWrap/>
            <w:vAlign w:val="bottom"/>
            <w:hideMark/>
          </w:tcPr>
          <w:p w14:paraId="442EDE55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71D8BC4B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04A3ADE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TC</w:t>
            </w:r>
          </w:p>
        </w:tc>
        <w:tc>
          <w:tcPr>
            <w:tcW w:w="0" w:type="auto"/>
            <w:noWrap/>
            <w:vAlign w:val="bottom"/>
            <w:hideMark/>
          </w:tcPr>
          <w:p w14:paraId="1654572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0.99 (0.99,1.00)</w:t>
            </w:r>
          </w:p>
        </w:tc>
        <w:tc>
          <w:tcPr>
            <w:tcW w:w="0" w:type="auto"/>
            <w:noWrap/>
            <w:vAlign w:val="bottom"/>
            <w:hideMark/>
          </w:tcPr>
          <w:p w14:paraId="3CA06F4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2AC6FBE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2BC857B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TG</w:t>
            </w:r>
          </w:p>
        </w:tc>
        <w:tc>
          <w:tcPr>
            <w:tcW w:w="0" w:type="auto"/>
            <w:noWrap/>
            <w:vAlign w:val="bottom"/>
            <w:hideMark/>
          </w:tcPr>
          <w:p w14:paraId="3559797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1.00 (1.00,1.00)</w:t>
            </w:r>
          </w:p>
        </w:tc>
        <w:tc>
          <w:tcPr>
            <w:tcW w:w="0" w:type="auto"/>
            <w:noWrap/>
            <w:vAlign w:val="bottom"/>
            <w:hideMark/>
          </w:tcPr>
          <w:p w14:paraId="449532B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0.275</w:t>
            </w:r>
          </w:p>
        </w:tc>
      </w:tr>
      <w:tr w:rsidR="0082375A" w:rsidRPr="0082375A" w14:paraId="723CA439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EB9D46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Cr</w:t>
            </w:r>
          </w:p>
        </w:tc>
        <w:tc>
          <w:tcPr>
            <w:tcW w:w="0" w:type="auto"/>
            <w:noWrap/>
            <w:vAlign w:val="bottom"/>
            <w:hideMark/>
          </w:tcPr>
          <w:p w14:paraId="2A177D2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1.32 (1.22,1.43)</w:t>
            </w:r>
          </w:p>
        </w:tc>
        <w:tc>
          <w:tcPr>
            <w:tcW w:w="0" w:type="auto"/>
            <w:noWrap/>
            <w:vAlign w:val="bottom"/>
            <w:hideMark/>
          </w:tcPr>
          <w:p w14:paraId="6229A21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32D4A65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1B750450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ALT</w:t>
            </w:r>
          </w:p>
        </w:tc>
        <w:tc>
          <w:tcPr>
            <w:tcW w:w="0" w:type="auto"/>
            <w:noWrap/>
            <w:vAlign w:val="bottom"/>
            <w:hideMark/>
          </w:tcPr>
          <w:p w14:paraId="7333303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0.99 (0.98,1.01)</w:t>
            </w:r>
          </w:p>
        </w:tc>
        <w:tc>
          <w:tcPr>
            <w:tcW w:w="0" w:type="auto"/>
            <w:noWrap/>
            <w:vAlign w:val="bottom"/>
            <w:hideMark/>
          </w:tcPr>
          <w:p w14:paraId="0DCDFFA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0.367</w:t>
            </w:r>
          </w:p>
        </w:tc>
      </w:tr>
      <w:tr w:rsidR="0082375A" w:rsidRPr="0082375A" w14:paraId="7B1A808D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2FD61AC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AST</w:t>
            </w:r>
          </w:p>
        </w:tc>
        <w:tc>
          <w:tcPr>
            <w:tcW w:w="0" w:type="auto"/>
            <w:noWrap/>
            <w:vAlign w:val="bottom"/>
            <w:hideMark/>
          </w:tcPr>
          <w:p w14:paraId="6D98BAB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1.00 (1.00,1.01)</w:t>
            </w:r>
          </w:p>
        </w:tc>
        <w:tc>
          <w:tcPr>
            <w:tcW w:w="0" w:type="auto"/>
            <w:noWrap/>
            <w:vAlign w:val="bottom"/>
            <w:hideMark/>
          </w:tcPr>
          <w:p w14:paraId="173F8693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70CD21C5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42C2A88B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eGFR</w:t>
            </w:r>
          </w:p>
        </w:tc>
        <w:tc>
          <w:tcPr>
            <w:tcW w:w="0" w:type="auto"/>
            <w:noWrap/>
            <w:vAlign w:val="bottom"/>
            <w:hideMark/>
          </w:tcPr>
          <w:p w14:paraId="40C8B82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0.97 (0.97,0.97)</w:t>
            </w:r>
          </w:p>
        </w:tc>
        <w:tc>
          <w:tcPr>
            <w:tcW w:w="0" w:type="auto"/>
            <w:noWrap/>
            <w:vAlign w:val="bottom"/>
            <w:hideMark/>
          </w:tcPr>
          <w:p w14:paraId="6F4CCFC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51C5747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0895803A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proofErr w:type="spellStart"/>
            <w:r w:rsidRPr="0082375A">
              <w:rPr>
                <w:rFonts w:cs="Times New Roman"/>
                <w:szCs w:val="24"/>
              </w:rPr>
              <w:t>lnSII</w:t>
            </w:r>
            <w:proofErr w:type="spellEnd"/>
          </w:p>
        </w:tc>
        <w:tc>
          <w:tcPr>
            <w:tcW w:w="0" w:type="auto"/>
            <w:noWrap/>
            <w:vAlign w:val="bottom"/>
            <w:hideMark/>
          </w:tcPr>
          <w:p w14:paraId="6A64D5B5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1.58 (1.28,1.95)</w:t>
            </w:r>
          </w:p>
        </w:tc>
        <w:tc>
          <w:tcPr>
            <w:tcW w:w="0" w:type="auto"/>
            <w:noWrap/>
            <w:vAlign w:val="bottom"/>
            <w:hideMark/>
          </w:tcPr>
          <w:p w14:paraId="39677A23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240E7B56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1F110A30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lastRenderedPageBreak/>
              <w:t>Sex</w:t>
            </w:r>
          </w:p>
        </w:tc>
        <w:tc>
          <w:tcPr>
            <w:tcW w:w="0" w:type="auto"/>
            <w:noWrap/>
            <w:vAlign w:val="bottom"/>
            <w:hideMark/>
          </w:tcPr>
          <w:p w14:paraId="6BC0A5E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8AA9B23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3A5F150B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5A9E621D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Male</w:t>
            </w:r>
          </w:p>
        </w:tc>
        <w:tc>
          <w:tcPr>
            <w:tcW w:w="0" w:type="auto"/>
            <w:noWrap/>
            <w:vAlign w:val="bottom"/>
            <w:hideMark/>
          </w:tcPr>
          <w:p w14:paraId="0926E481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3418E6E8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14A78F3B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6CB71AC3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Female</w:t>
            </w:r>
          </w:p>
        </w:tc>
        <w:tc>
          <w:tcPr>
            <w:tcW w:w="0" w:type="auto"/>
            <w:noWrap/>
            <w:vAlign w:val="bottom"/>
            <w:hideMark/>
          </w:tcPr>
          <w:p w14:paraId="478AADE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1.00 (0.85,1.17)</w:t>
            </w:r>
          </w:p>
        </w:tc>
        <w:tc>
          <w:tcPr>
            <w:tcW w:w="0" w:type="auto"/>
            <w:noWrap/>
            <w:vAlign w:val="bottom"/>
            <w:hideMark/>
          </w:tcPr>
          <w:p w14:paraId="2E3DD1D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1.000</w:t>
            </w:r>
          </w:p>
        </w:tc>
      </w:tr>
      <w:tr w:rsidR="0082375A" w:rsidRPr="0082375A" w14:paraId="018E34D7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7B2E7C68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Race</w:t>
            </w:r>
          </w:p>
        </w:tc>
        <w:tc>
          <w:tcPr>
            <w:tcW w:w="0" w:type="auto"/>
            <w:noWrap/>
            <w:vAlign w:val="bottom"/>
            <w:hideMark/>
          </w:tcPr>
          <w:p w14:paraId="4167A7E7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0A12827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48663815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478DD952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White</w:t>
            </w:r>
          </w:p>
        </w:tc>
        <w:tc>
          <w:tcPr>
            <w:tcW w:w="0" w:type="auto"/>
            <w:noWrap/>
            <w:vAlign w:val="bottom"/>
            <w:hideMark/>
          </w:tcPr>
          <w:p w14:paraId="27D707F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7F5A5B1C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09814C86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148261A9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Black</w:t>
            </w:r>
          </w:p>
        </w:tc>
        <w:tc>
          <w:tcPr>
            <w:tcW w:w="0" w:type="auto"/>
            <w:noWrap/>
            <w:vAlign w:val="bottom"/>
            <w:hideMark/>
          </w:tcPr>
          <w:p w14:paraId="68E956A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0.76 (0.60,0.95)</w:t>
            </w:r>
          </w:p>
        </w:tc>
        <w:tc>
          <w:tcPr>
            <w:tcW w:w="0" w:type="auto"/>
            <w:noWrap/>
            <w:vAlign w:val="bottom"/>
            <w:hideMark/>
          </w:tcPr>
          <w:p w14:paraId="5AAF133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0.018</w:t>
            </w:r>
          </w:p>
        </w:tc>
      </w:tr>
      <w:tr w:rsidR="0082375A" w:rsidRPr="0082375A" w14:paraId="15F33FDF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406169DA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Mexican</w:t>
            </w:r>
          </w:p>
        </w:tc>
        <w:tc>
          <w:tcPr>
            <w:tcW w:w="0" w:type="auto"/>
            <w:noWrap/>
            <w:vAlign w:val="bottom"/>
            <w:hideMark/>
          </w:tcPr>
          <w:p w14:paraId="74269A5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0.53 (0.37,0.75)</w:t>
            </w:r>
          </w:p>
        </w:tc>
        <w:tc>
          <w:tcPr>
            <w:tcW w:w="0" w:type="auto"/>
            <w:noWrap/>
            <w:vAlign w:val="bottom"/>
            <w:hideMark/>
          </w:tcPr>
          <w:p w14:paraId="07FD27F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7B1DEA35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FE5FB45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Hispanic</w:t>
            </w:r>
          </w:p>
        </w:tc>
        <w:tc>
          <w:tcPr>
            <w:tcW w:w="0" w:type="auto"/>
            <w:noWrap/>
            <w:vAlign w:val="bottom"/>
            <w:hideMark/>
          </w:tcPr>
          <w:p w14:paraId="24E554D1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0.47 (0.34,0.65)</w:t>
            </w:r>
          </w:p>
        </w:tc>
        <w:tc>
          <w:tcPr>
            <w:tcW w:w="0" w:type="auto"/>
            <w:noWrap/>
            <w:vAlign w:val="bottom"/>
            <w:hideMark/>
          </w:tcPr>
          <w:p w14:paraId="0CF3AC1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2FAECF0B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45AEFD1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Other Races</w:t>
            </w:r>
          </w:p>
        </w:tc>
        <w:tc>
          <w:tcPr>
            <w:tcW w:w="0" w:type="auto"/>
            <w:noWrap/>
            <w:vAlign w:val="bottom"/>
            <w:hideMark/>
          </w:tcPr>
          <w:p w14:paraId="6531707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0.56 (0.41,0.78)</w:t>
            </w:r>
          </w:p>
        </w:tc>
        <w:tc>
          <w:tcPr>
            <w:tcW w:w="0" w:type="auto"/>
            <w:noWrap/>
            <w:vAlign w:val="bottom"/>
            <w:hideMark/>
          </w:tcPr>
          <w:p w14:paraId="34B570A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58D16415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6049AAD1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Smoke</w:t>
            </w:r>
          </w:p>
        </w:tc>
        <w:tc>
          <w:tcPr>
            <w:tcW w:w="0" w:type="auto"/>
            <w:noWrap/>
            <w:vAlign w:val="bottom"/>
            <w:hideMark/>
          </w:tcPr>
          <w:p w14:paraId="052AFB41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CF5B298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4FA17C0F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73F964EC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Never</w:t>
            </w:r>
          </w:p>
        </w:tc>
        <w:tc>
          <w:tcPr>
            <w:tcW w:w="0" w:type="auto"/>
            <w:noWrap/>
            <w:vAlign w:val="bottom"/>
            <w:hideMark/>
          </w:tcPr>
          <w:p w14:paraId="41A1B62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73D50EB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6269604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01212AB0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Former</w:t>
            </w:r>
          </w:p>
        </w:tc>
        <w:tc>
          <w:tcPr>
            <w:tcW w:w="0" w:type="auto"/>
            <w:noWrap/>
            <w:vAlign w:val="bottom"/>
            <w:hideMark/>
          </w:tcPr>
          <w:p w14:paraId="706F503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1.72 (1.39,2.15)</w:t>
            </w:r>
          </w:p>
        </w:tc>
        <w:tc>
          <w:tcPr>
            <w:tcW w:w="0" w:type="auto"/>
            <w:noWrap/>
            <w:vAlign w:val="bottom"/>
            <w:hideMark/>
          </w:tcPr>
          <w:p w14:paraId="79663E1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4E472B14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7F9EA4B5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Now</w:t>
            </w:r>
          </w:p>
        </w:tc>
        <w:tc>
          <w:tcPr>
            <w:tcW w:w="0" w:type="auto"/>
            <w:noWrap/>
            <w:vAlign w:val="bottom"/>
            <w:hideMark/>
          </w:tcPr>
          <w:p w14:paraId="0421A0B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1.52 (1.13,2.04)</w:t>
            </w:r>
          </w:p>
        </w:tc>
        <w:tc>
          <w:tcPr>
            <w:tcW w:w="0" w:type="auto"/>
            <w:noWrap/>
            <w:vAlign w:val="bottom"/>
            <w:hideMark/>
          </w:tcPr>
          <w:p w14:paraId="191ED111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0.006</w:t>
            </w:r>
          </w:p>
        </w:tc>
      </w:tr>
      <w:tr w:rsidR="0082375A" w:rsidRPr="0082375A" w14:paraId="3095494A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1B4C770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Diabetes</w:t>
            </w:r>
          </w:p>
        </w:tc>
        <w:tc>
          <w:tcPr>
            <w:tcW w:w="0" w:type="auto"/>
            <w:noWrap/>
            <w:vAlign w:val="bottom"/>
            <w:hideMark/>
          </w:tcPr>
          <w:p w14:paraId="5F80374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54D5FE9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75EAE7B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6A297293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No</w:t>
            </w:r>
          </w:p>
        </w:tc>
        <w:tc>
          <w:tcPr>
            <w:tcW w:w="0" w:type="auto"/>
            <w:noWrap/>
            <w:vAlign w:val="bottom"/>
            <w:hideMark/>
          </w:tcPr>
          <w:p w14:paraId="531D514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26C530B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75DEF7B3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4FC7843C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IFG</w:t>
            </w:r>
          </w:p>
        </w:tc>
        <w:tc>
          <w:tcPr>
            <w:tcW w:w="0" w:type="auto"/>
            <w:noWrap/>
            <w:vAlign w:val="bottom"/>
            <w:hideMark/>
          </w:tcPr>
          <w:p w14:paraId="3428D348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1.39 (0.91,2.11)</w:t>
            </w:r>
          </w:p>
        </w:tc>
        <w:tc>
          <w:tcPr>
            <w:tcW w:w="0" w:type="auto"/>
            <w:noWrap/>
            <w:vAlign w:val="bottom"/>
            <w:hideMark/>
          </w:tcPr>
          <w:p w14:paraId="1D3E30B3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0.125</w:t>
            </w:r>
          </w:p>
        </w:tc>
      </w:tr>
      <w:tr w:rsidR="0082375A" w:rsidRPr="0082375A" w14:paraId="7FC3BEB2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05D18278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IGT</w:t>
            </w:r>
          </w:p>
        </w:tc>
        <w:tc>
          <w:tcPr>
            <w:tcW w:w="0" w:type="auto"/>
            <w:noWrap/>
            <w:vAlign w:val="bottom"/>
            <w:hideMark/>
          </w:tcPr>
          <w:p w14:paraId="5186F38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1.68 (1.06,2.67)</w:t>
            </w:r>
          </w:p>
        </w:tc>
        <w:tc>
          <w:tcPr>
            <w:tcW w:w="0" w:type="auto"/>
            <w:noWrap/>
            <w:vAlign w:val="bottom"/>
            <w:hideMark/>
          </w:tcPr>
          <w:p w14:paraId="413A971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0.028</w:t>
            </w:r>
          </w:p>
        </w:tc>
      </w:tr>
      <w:tr w:rsidR="0082375A" w:rsidRPr="0082375A" w14:paraId="7D1180C6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1377B558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DM</w:t>
            </w:r>
          </w:p>
        </w:tc>
        <w:tc>
          <w:tcPr>
            <w:tcW w:w="0" w:type="auto"/>
            <w:noWrap/>
            <w:vAlign w:val="bottom"/>
            <w:hideMark/>
          </w:tcPr>
          <w:p w14:paraId="72749C0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2.28 (1.81,2.88)</w:t>
            </w:r>
          </w:p>
        </w:tc>
        <w:tc>
          <w:tcPr>
            <w:tcW w:w="0" w:type="auto"/>
            <w:noWrap/>
            <w:vAlign w:val="bottom"/>
            <w:hideMark/>
          </w:tcPr>
          <w:p w14:paraId="7E938991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0BCE0F10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3862AE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Hyperlipidemia</w:t>
            </w:r>
          </w:p>
        </w:tc>
        <w:tc>
          <w:tcPr>
            <w:tcW w:w="0" w:type="auto"/>
            <w:noWrap/>
            <w:vAlign w:val="bottom"/>
            <w:hideMark/>
          </w:tcPr>
          <w:p w14:paraId="6D29E82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BBC8F3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093DFA44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7B249E91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No</w:t>
            </w:r>
          </w:p>
        </w:tc>
        <w:tc>
          <w:tcPr>
            <w:tcW w:w="0" w:type="auto"/>
            <w:noWrap/>
            <w:vAlign w:val="bottom"/>
            <w:hideMark/>
          </w:tcPr>
          <w:p w14:paraId="46E4250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396C4273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55F7DC86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9B6B6EE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Yes</w:t>
            </w:r>
          </w:p>
        </w:tc>
        <w:tc>
          <w:tcPr>
            <w:tcW w:w="0" w:type="auto"/>
            <w:noWrap/>
            <w:vAlign w:val="bottom"/>
            <w:hideMark/>
          </w:tcPr>
          <w:p w14:paraId="61949316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1.17 (0.91,1.51)</w:t>
            </w:r>
          </w:p>
        </w:tc>
        <w:tc>
          <w:tcPr>
            <w:tcW w:w="0" w:type="auto"/>
            <w:noWrap/>
            <w:vAlign w:val="bottom"/>
            <w:hideMark/>
          </w:tcPr>
          <w:p w14:paraId="1BDBAFE6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0.220</w:t>
            </w:r>
          </w:p>
        </w:tc>
      </w:tr>
      <w:tr w:rsidR="0082375A" w:rsidRPr="0082375A" w14:paraId="0BC2127D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0D3F5F2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Coronary Heart Disease</w:t>
            </w:r>
          </w:p>
        </w:tc>
        <w:tc>
          <w:tcPr>
            <w:tcW w:w="0" w:type="auto"/>
            <w:noWrap/>
            <w:vAlign w:val="bottom"/>
            <w:hideMark/>
          </w:tcPr>
          <w:p w14:paraId="7E8F02A7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4F65B448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524A368A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F4C0134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No</w:t>
            </w:r>
          </w:p>
        </w:tc>
        <w:tc>
          <w:tcPr>
            <w:tcW w:w="0" w:type="auto"/>
            <w:noWrap/>
            <w:vAlign w:val="bottom"/>
            <w:hideMark/>
          </w:tcPr>
          <w:p w14:paraId="11D6FFC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001F77F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3A150A80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041B36FC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Yes</w:t>
            </w:r>
          </w:p>
        </w:tc>
        <w:tc>
          <w:tcPr>
            <w:tcW w:w="0" w:type="auto"/>
            <w:noWrap/>
            <w:vAlign w:val="bottom"/>
            <w:hideMark/>
          </w:tcPr>
          <w:p w14:paraId="2319242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3.21 (2.48,4.14)</w:t>
            </w:r>
          </w:p>
        </w:tc>
        <w:tc>
          <w:tcPr>
            <w:tcW w:w="0" w:type="auto"/>
            <w:noWrap/>
            <w:vAlign w:val="bottom"/>
            <w:hideMark/>
          </w:tcPr>
          <w:p w14:paraId="168CFEB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  <w:tr w:rsidR="0082375A" w:rsidRPr="0082375A" w14:paraId="4CD89508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54409DAD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Asthma</w:t>
            </w:r>
          </w:p>
        </w:tc>
        <w:tc>
          <w:tcPr>
            <w:tcW w:w="0" w:type="auto"/>
            <w:noWrap/>
            <w:vAlign w:val="bottom"/>
            <w:hideMark/>
          </w:tcPr>
          <w:p w14:paraId="4DEDD32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37C99EA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44F5D78A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BDA335E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No</w:t>
            </w:r>
          </w:p>
        </w:tc>
        <w:tc>
          <w:tcPr>
            <w:tcW w:w="0" w:type="auto"/>
            <w:noWrap/>
            <w:vAlign w:val="bottom"/>
            <w:hideMark/>
          </w:tcPr>
          <w:p w14:paraId="6CF1605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030A80A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797C84D0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265A994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Yes</w:t>
            </w:r>
          </w:p>
        </w:tc>
        <w:tc>
          <w:tcPr>
            <w:tcW w:w="0" w:type="auto"/>
            <w:noWrap/>
            <w:vAlign w:val="bottom"/>
            <w:hideMark/>
          </w:tcPr>
          <w:p w14:paraId="7CB843D0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0.96 (0.74,1.26)</w:t>
            </w:r>
          </w:p>
        </w:tc>
        <w:tc>
          <w:tcPr>
            <w:tcW w:w="0" w:type="auto"/>
            <w:noWrap/>
            <w:vAlign w:val="bottom"/>
            <w:hideMark/>
          </w:tcPr>
          <w:p w14:paraId="440E73C7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0.792</w:t>
            </w:r>
          </w:p>
        </w:tc>
      </w:tr>
      <w:tr w:rsidR="0082375A" w:rsidRPr="0082375A" w14:paraId="7F545A51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39001281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COPD</w:t>
            </w:r>
          </w:p>
        </w:tc>
        <w:tc>
          <w:tcPr>
            <w:tcW w:w="0" w:type="auto"/>
            <w:noWrap/>
            <w:vAlign w:val="bottom"/>
            <w:hideMark/>
          </w:tcPr>
          <w:p w14:paraId="52D2AAE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noWrap/>
            <w:vAlign w:val="bottom"/>
            <w:hideMark/>
          </w:tcPr>
          <w:p w14:paraId="76F3BAD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58A5EF7F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6219D1E1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No</w:t>
            </w:r>
          </w:p>
        </w:tc>
        <w:tc>
          <w:tcPr>
            <w:tcW w:w="0" w:type="auto"/>
            <w:noWrap/>
            <w:vAlign w:val="bottom"/>
            <w:hideMark/>
          </w:tcPr>
          <w:p w14:paraId="139599B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</w:t>
            </w:r>
          </w:p>
        </w:tc>
        <w:tc>
          <w:tcPr>
            <w:tcW w:w="0" w:type="auto"/>
            <w:noWrap/>
            <w:vAlign w:val="bottom"/>
            <w:hideMark/>
          </w:tcPr>
          <w:p w14:paraId="6D36569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82375A" w:rsidRPr="0082375A" w14:paraId="4DD26C8E" w14:textId="77777777" w:rsidTr="00334A08">
        <w:trPr>
          <w:trHeight w:hRule="exact" w:val="425"/>
        </w:trPr>
        <w:tc>
          <w:tcPr>
            <w:tcW w:w="0" w:type="auto"/>
            <w:noWrap/>
            <w:vAlign w:val="bottom"/>
            <w:hideMark/>
          </w:tcPr>
          <w:p w14:paraId="70E1BDF7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  Yes</w:t>
            </w:r>
          </w:p>
        </w:tc>
        <w:tc>
          <w:tcPr>
            <w:tcW w:w="0" w:type="auto"/>
            <w:noWrap/>
            <w:vAlign w:val="bottom"/>
            <w:hideMark/>
          </w:tcPr>
          <w:p w14:paraId="1F419CFA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2.71 (2.11,3.47)</w:t>
            </w:r>
          </w:p>
        </w:tc>
        <w:tc>
          <w:tcPr>
            <w:tcW w:w="0" w:type="auto"/>
            <w:noWrap/>
            <w:vAlign w:val="bottom"/>
            <w:hideMark/>
          </w:tcPr>
          <w:p w14:paraId="332FDA3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&lt;0.001</w:t>
            </w:r>
          </w:p>
        </w:tc>
      </w:tr>
    </w:tbl>
    <w:p w14:paraId="50A53EF0" w14:textId="4B4B7D7F" w:rsidR="005D58F3" w:rsidRPr="0082375A" w:rsidRDefault="005D58F3" w:rsidP="005D58F3">
      <w:pPr>
        <w:pStyle w:val="Heading2"/>
        <w:rPr>
          <w:lang w:eastAsia="zh-CN"/>
        </w:rPr>
      </w:pPr>
      <w:proofErr w:type="spellStart"/>
      <w:r w:rsidRPr="0082375A">
        <w:lastRenderedPageBreak/>
        <w:t>Supplemantary</w:t>
      </w:r>
      <w:proofErr w:type="spellEnd"/>
      <w:r w:rsidRPr="0082375A">
        <w:t xml:space="preserve"> Table 3. </w:t>
      </w:r>
      <w:r w:rsidRPr="0082375A">
        <w:rPr>
          <w:lang w:eastAsia="zh-CN"/>
        </w:rPr>
        <w:t xml:space="preserve">Weighted association between </w:t>
      </w:r>
      <w:proofErr w:type="spellStart"/>
      <w:r w:rsidRPr="0082375A">
        <w:rPr>
          <w:lang w:eastAsia="zh-CN"/>
        </w:rPr>
        <w:t>lnSII</w:t>
      </w:r>
      <w:proofErr w:type="spellEnd"/>
      <w:r w:rsidRPr="0082375A">
        <w:rPr>
          <w:lang w:eastAsia="zh-CN"/>
        </w:rPr>
        <w:t xml:space="preserve"> and mortality stratified by </w:t>
      </w:r>
      <w:proofErr w:type="gramStart"/>
      <w:r w:rsidRPr="0082375A">
        <w:rPr>
          <w:lang w:eastAsia="zh-CN"/>
        </w:rPr>
        <w:t>age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03"/>
        <w:gridCol w:w="1816"/>
        <w:gridCol w:w="1756"/>
        <w:gridCol w:w="1789"/>
      </w:tblGrid>
      <w:tr w:rsidR="0082375A" w:rsidRPr="0082375A" w14:paraId="0F88553F" w14:textId="77777777" w:rsidTr="00E13AF2">
        <w:tc>
          <w:tcPr>
            <w:tcW w:w="0" w:type="auto"/>
            <w:vAlign w:val="center"/>
          </w:tcPr>
          <w:p w14:paraId="6E6C5633" w14:textId="77777777" w:rsidR="005D58F3" w:rsidRPr="0082375A" w:rsidRDefault="005D58F3" w:rsidP="00264663">
            <w:pPr>
              <w:spacing w:after="120"/>
              <w:jc w:val="center"/>
            </w:pPr>
          </w:p>
        </w:tc>
        <w:tc>
          <w:tcPr>
            <w:tcW w:w="0" w:type="auto"/>
            <w:vAlign w:val="center"/>
          </w:tcPr>
          <w:p w14:paraId="4D33DAA3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rPr>
                <w:rFonts w:hint="eastAsia"/>
              </w:rPr>
              <w:t>Age &lt;60</w:t>
            </w:r>
          </w:p>
        </w:tc>
        <w:tc>
          <w:tcPr>
            <w:tcW w:w="0" w:type="auto"/>
            <w:vAlign w:val="center"/>
          </w:tcPr>
          <w:p w14:paraId="59577FA5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rPr>
                <w:rFonts w:hint="eastAsia"/>
              </w:rPr>
              <w:t xml:space="preserve">Age </w:t>
            </w:r>
            <w:r w:rsidRPr="0082375A">
              <w:rPr>
                <w:rFonts w:hint="eastAsia"/>
              </w:rPr>
              <w:t>≥</w:t>
            </w:r>
            <w:r w:rsidRPr="0082375A">
              <w:rPr>
                <w:rFonts w:hint="eastAsia"/>
              </w:rPr>
              <w:t>60</w:t>
            </w:r>
          </w:p>
        </w:tc>
        <w:tc>
          <w:tcPr>
            <w:tcW w:w="0" w:type="auto"/>
            <w:vAlign w:val="center"/>
          </w:tcPr>
          <w:p w14:paraId="0CC8D461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rPr>
                <w:rFonts w:hint="eastAsia"/>
              </w:rPr>
              <w:t>P for Interaction</w:t>
            </w:r>
          </w:p>
        </w:tc>
      </w:tr>
      <w:tr w:rsidR="0082375A" w:rsidRPr="0082375A" w14:paraId="2D225FAC" w14:textId="77777777" w:rsidTr="00E13AF2">
        <w:tc>
          <w:tcPr>
            <w:tcW w:w="0" w:type="auto"/>
            <w:vAlign w:val="center"/>
          </w:tcPr>
          <w:p w14:paraId="7C3B1AB7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All-cause Mortality</w:t>
            </w:r>
          </w:p>
        </w:tc>
        <w:tc>
          <w:tcPr>
            <w:tcW w:w="0" w:type="auto"/>
            <w:vAlign w:val="center"/>
          </w:tcPr>
          <w:p w14:paraId="027CCD9A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1.56 (1.00,2.43)</w:t>
            </w:r>
          </w:p>
        </w:tc>
        <w:tc>
          <w:tcPr>
            <w:tcW w:w="0" w:type="auto"/>
            <w:vAlign w:val="center"/>
          </w:tcPr>
          <w:p w14:paraId="08E84ED0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1.32 (1.11,1.56)</w:t>
            </w:r>
          </w:p>
        </w:tc>
        <w:tc>
          <w:tcPr>
            <w:tcW w:w="0" w:type="auto"/>
            <w:vAlign w:val="center"/>
          </w:tcPr>
          <w:p w14:paraId="53242814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0.368</w:t>
            </w:r>
          </w:p>
        </w:tc>
      </w:tr>
      <w:tr w:rsidR="0082375A" w:rsidRPr="0082375A" w14:paraId="15B99EA8" w14:textId="77777777" w:rsidTr="00E13AF2">
        <w:tc>
          <w:tcPr>
            <w:tcW w:w="0" w:type="auto"/>
            <w:vAlign w:val="center"/>
          </w:tcPr>
          <w:p w14:paraId="1ABD20EE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CVD Mortality</w:t>
            </w:r>
          </w:p>
        </w:tc>
        <w:tc>
          <w:tcPr>
            <w:tcW w:w="0" w:type="auto"/>
            <w:vAlign w:val="center"/>
          </w:tcPr>
          <w:p w14:paraId="64A4FCF6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3.07 (1.87, 5.04)</w:t>
            </w:r>
          </w:p>
        </w:tc>
        <w:tc>
          <w:tcPr>
            <w:tcW w:w="0" w:type="auto"/>
            <w:vAlign w:val="center"/>
          </w:tcPr>
          <w:p w14:paraId="2889538B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1.82 (1.33,2.50)</w:t>
            </w:r>
          </w:p>
        </w:tc>
        <w:tc>
          <w:tcPr>
            <w:tcW w:w="0" w:type="auto"/>
            <w:vAlign w:val="center"/>
          </w:tcPr>
          <w:p w14:paraId="3756BDBC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0.150</w:t>
            </w:r>
          </w:p>
        </w:tc>
      </w:tr>
      <w:tr w:rsidR="0082375A" w:rsidRPr="0082375A" w14:paraId="0BC94D12" w14:textId="77777777" w:rsidTr="00E13AF2">
        <w:tc>
          <w:tcPr>
            <w:tcW w:w="0" w:type="auto"/>
            <w:vAlign w:val="center"/>
          </w:tcPr>
          <w:p w14:paraId="0D083FD8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Cancer Mortality</w:t>
            </w:r>
          </w:p>
        </w:tc>
        <w:tc>
          <w:tcPr>
            <w:tcW w:w="0" w:type="auto"/>
            <w:vAlign w:val="center"/>
          </w:tcPr>
          <w:p w14:paraId="1085E669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1.00 (0.51, 1.95)</w:t>
            </w:r>
          </w:p>
        </w:tc>
        <w:tc>
          <w:tcPr>
            <w:tcW w:w="0" w:type="auto"/>
            <w:vAlign w:val="center"/>
          </w:tcPr>
          <w:p w14:paraId="7BE512AC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0.85 (0.60,1.20)</w:t>
            </w:r>
          </w:p>
        </w:tc>
        <w:tc>
          <w:tcPr>
            <w:tcW w:w="0" w:type="auto"/>
            <w:vAlign w:val="center"/>
          </w:tcPr>
          <w:p w14:paraId="1E0A4A18" w14:textId="77777777" w:rsidR="005D58F3" w:rsidRPr="0082375A" w:rsidRDefault="005D58F3" w:rsidP="00264663">
            <w:pPr>
              <w:spacing w:after="120"/>
              <w:jc w:val="center"/>
            </w:pPr>
            <w:r w:rsidRPr="0082375A">
              <w:t>0.968</w:t>
            </w:r>
          </w:p>
        </w:tc>
      </w:tr>
    </w:tbl>
    <w:p w14:paraId="20B42896" w14:textId="49CFE3F5" w:rsidR="001725F8" w:rsidRPr="0082375A" w:rsidRDefault="005D58F3" w:rsidP="001725F8">
      <w:r w:rsidRPr="0082375A">
        <w:t>Data are expressed as HR (95%CI)</w:t>
      </w:r>
    </w:p>
    <w:p w14:paraId="3D340494" w14:textId="77777777" w:rsidR="001725F8" w:rsidRPr="0082375A" w:rsidRDefault="001725F8" w:rsidP="001725F8"/>
    <w:p w14:paraId="1C9B6CDD" w14:textId="2E2EF70B" w:rsidR="00334A08" w:rsidRPr="0082375A" w:rsidRDefault="00334A08" w:rsidP="00334A08">
      <w:pPr>
        <w:pStyle w:val="Heading2"/>
      </w:pPr>
      <w:proofErr w:type="spellStart"/>
      <w:r w:rsidRPr="0082375A">
        <w:t>Supplemantary</w:t>
      </w:r>
      <w:proofErr w:type="spellEnd"/>
      <w:r w:rsidRPr="0082375A">
        <w:t xml:space="preserve"> Table </w:t>
      </w:r>
      <w:r w:rsidR="005D58F3" w:rsidRPr="0082375A">
        <w:t>4</w:t>
      </w:r>
      <w:r w:rsidRPr="0082375A">
        <w:t xml:space="preserve">. Hazard ratios (95% CI) of all-cause and specific cause mortality according to quartiles of </w:t>
      </w:r>
      <w:proofErr w:type="spellStart"/>
      <w:r w:rsidRPr="0082375A">
        <w:t>lnSII</w:t>
      </w:r>
      <w:proofErr w:type="spellEnd"/>
      <w:r w:rsidRPr="0082375A">
        <w:t xml:space="preserve"> among patients with hypertension after excluding participants who died within two years of follow-up (n=8256)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567"/>
        <w:gridCol w:w="1512"/>
        <w:gridCol w:w="1512"/>
        <w:gridCol w:w="1512"/>
        <w:gridCol w:w="1276"/>
        <w:gridCol w:w="1550"/>
      </w:tblGrid>
      <w:tr w:rsidR="0082375A" w:rsidRPr="0082375A" w14:paraId="6BF8B3D9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11AC15A2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67" w:type="dxa"/>
            <w:noWrap/>
            <w:vAlign w:val="center"/>
            <w:hideMark/>
          </w:tcPr>
          <w:p w14:paraId="11C695F0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Q1</w:t>
            </w:r>
          </w:p>
          <w:p w14:paraId="0A72C08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&lt;5.77</w:t>
            </w:r>
          </w:p>
        </w:tc>
        <w:tc>
          <w:tcPr>
            <w:tcW w:w="1512" w:type="dxa"/>
            <w:noWrap/>
            <w:vAlign w:val="center"/>
            <w:hideMark/>
          </w:tcPr>
          <w:p w14:paraId="6F4FBDB2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Q2</w:t>
            </w:r>
          </w:p>
          <w:p w14:paraId="612D55A4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5.77-6.12</w:t>
            </w:r>
          </w:p>
        </w:tc>
        <w:tc>
          <w:tcPr>
            <w:tcW w:w="1512" w:type="dxa"/>
            <w:noWrap/>
            <w:vAlign w:val="center"/>
            <w:hideMark/>
          </w:tcPr>
          <w:p w14:paraId="233B57B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Q3</w:t>
            </w:r>
          </w:p>
          <w:p w14:paraId="36A0A082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6.13-6.47</w:t>
            </w:r>
          </w:p>
        </w:tc>
        <w:tc>
          <w:tcPr>
            <w:tcW w:w="1512" w:type="dxa"/>
            <w:noWrap/>
            <w:vAlign w:val="center"/>
            <w:hideMark/>
          </w:tcPr>
          <w:p w14:paraId="4B3A6854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Q4</w:t>
            </w:r>
          </w:p>
          <w:p w14:paraId="1AC134D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&gt;6.48</w:t>
            </w:r>
          </w:p>
        </w:tc>
        <w:tc>
          <w:tcPr>
            <w:tcW w:w="1276" w:type="dxa"/>
            <w:noWrap/>
            <w:vAlign w:val="center"/>
            <w:hideMark/>
          </w:tcPr>
          <w:p w14:paraId="0114B2D0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P for Trend</w:t>
            </w:r>
          </w:p>
        </w:tc>
        <w:tc>
          <w:tcPr>
            <w:tcW w:w="1550" w:type="dxa"/>
            <w:noWrap/>
            <w:vAlign w:val="center"/>
            <w:hideMark/>
          </w:tcPr>
          <w:p w14:paraId="121C8A7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2375A">
              <w:rPr>
                <w:rFonts w:cs="Times New Roman"/>
                <w:sz w:val="20"/>
                <w:szCs w:val="20"/>
              </w:rPr>
              <w:t>lnSII</w:t>
            </w:r>
            <w:proofErr w:type="spellEnd"/>
          </w:p>
        </w:tc>
      </w:tr>
      <w:tr w:rsidR="0082375A" w:rsidRPr="0082375A" w14:paraId="0519EB5E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3F186F26" w14:textId="088E9B2A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All-cause</w:t>
            </w:r>
            <w:r w:rsidR="000D35F0" w:rsidRPr="0082375A">
              <w:rPr>
                <w:rFonts w:cs="Times New Roman"/>
                <w:sz w:val="20"/>
                <w:szCs w:val="20"/>
              </w:rPr>
              <w:t xml:space="preserve"> M</w:t>
            </w:r>
            <w:r w:rsidRPr="0082375A">
              <w:rPr>
                <w:rFonts w:cs="Times New Roman"/>
                <w:sz w:val="20"/>
                <w:szCs w:val="20"/>
              </w:rPr>
              <w:t>ortality</w:t>
            </w:r>
          </w:p>
        </w:tc>
        <w:tc>
          <w:tcPr>
            <w:tcW w:w="567" w:type="dxa"/>
            <w:noWrap/>
            <w:vAlign w:val="center"/>
            <w:hideMark/>
          </w:tcPr>
          <w:p w14:paraId="276CE8D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182D200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16326E8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27C8186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425CE09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noWrap/>
            <w:vAlign w:val="center"/>
            <w:hideMark/>
          </w:tcPr>
          <w:p w14:paraId="0020CB0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2375A" w:rsidRPr="0082375A" w14:paraId="1D263F05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4E67397C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Unadjusted</w:t>
            </w:r>
          </w:p>
        </w:tc>
        <w:tc>
          <w:tcPr>
            <w:tcW w:w="567" w:type="dxa"/>
            <w:noWrap/>
            <w:vAlign w:val="center"/>
            <w:hideMark/>
          </w:tcPr>
          <w:p w14:paraId="69152512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6B3C011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0.75 (0.57,0.98)</w:t>
            </w:r>
          </w:p>
        </w:tc>
        <w:tc>
          <w:tcPr>
            <w:tcW w:w="1512" w:type="dxa"/>
            <w:noWrap/>
            <w:vAlign w:val="center"/>
            <w:hideMark/>
          </w:tcPr>
          <w:p w14:paraId="7803FD7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0.78 (0.59,1.03)</w:t>
            </w:r>
          </w:p>
        </w:tc>
        <w:tc>
          <w:tcPr>
            <w:tcW w:w="1512" w:type="dxa"/>
            <w:noWrap/>
            <w:vAlign w:val="center"/>
            <w:hideMark/>
          </w:tcPr>
          <w:p w14:paraId="4C1EC99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1.45 (1.08,1.95)</w:t>
            </w:r>
          </w:p>
        </w:tc>
        <w:tc>
          <w:tcPr>
            <w:tcW w:w="1276" w:type="dxa"/>
            <w:noWrap/>
            <w:vAlign w:val="center"/>
            <w:hideMark/>
          </w:tcPr>
          <w:p w14:paraId="5427A0B5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0.004</w:t>
            </w:r>
          </w:p>
        </w:tc>
        <w:tc>
          <w:tcPr>
            <w:tcW w:w="1550" w:type="dxa"/>
            <w:noWrap/>
            <w:vAlign w:val="center"/>
            <w:hideMark/>
          </w:tcPr>
          <w:p w14:paraId="0F4D223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1.47 (1.14,1.89)</w:t>
            </w:r>
          </w:p>
        </w:tc>
      </w:tr>
      <w:tr w:rsidR="0082375A" w:rsidRPr="0082375A" w14:paraId="2D3AEE91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5F4C6EA4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Model1</w:t>
            </w:r>
          </w:p>
        </w:tc>
        <w:tc>
          <w:tcPr>
            <w:tcW w:w="567" w:type="dxa"/>
            <w:noWrap/>
            <w:vAlign w:val="center"/>
            <w:hideMark/>
          </w:tcPr>
          <w:p w14:paraId="123D82E4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5CD31B3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0.76 (0.59,0.98)</w:t>
            </w:r>
          </w:p>
        </w:tc>
        <w:tc>
          <w:tcPr>
            <w:tcW w:w="1512" w:type="dxa"/>
            <w:noWrap/>
            <w:vAlign w:val="center"/>
            <w:hideMark/>
          </w:tcPr>
          <w:p w14:paraId="29C854F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0.78 (0.60,1.01)</w:t>
            </w:r>
          </w:p>
        </w:tc>
        <w:tc>
          <w:tcPr>
            <w:tcW w:w="1512" w:type="dxa"/>
            <w:noWrap/>
            <w:vAlign w:val="center"/>
            <w:hideMark/>
          </w:tcPr>
          <w:p w14:paraId="057059D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1.28 (0.96,1.71)</w:t>
            </w:r>
          </w:p>
        </w:tc>
        <w:tc>
          <w:tcPr>
            <w:tcW w:w="1276" w:type="dxa"/>
            <w:noWrap/>
            <w:vAlign w:val="center"/>
            <w:hideMark/>
          </w:tcPr>
          <w:p w14:paraId="4233DD08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0.025</w:t>
            </w:r>
          </w:p>
        </w:tc>
        <w:tc>
          <w:tcPr>
            <w:tcW w:w="1550" w:type="dxa"/>
            <w:noWrap/>
            <w:vAlign w:val="center"/>
            <w:hideMark/>
          </w:tcPr>
          <w:p w14:paraId="5AB357C4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1.33 (1.09,1.63)</w:t>
            </w:r>
          </w:p>
        </w:tc>
      </w:tr>
      <w:tr w:rsidR="0082375A" w:rsidRPr="0082375A" w14:paraId="403F0BA6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48DF0DE3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Model2</w:t>
            </w:r>
          </w:p>
        </w:tc>
        <w:tc>
          <w:tcPr>
            <w:tcW w:w="567" w:type="dxa"/>
            <w:noWrap/>
            <w:vAlign w:val="center"/>
            <w:hideMark/>
          </w:tcPr>
          <w:p w14:paraId="302495CE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0693DF99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0.76 (0.59,0.98)</w:t>
            </w:r>
          </w:p>
        </w:tc>
        <w:tc>
          <w:tcPr>
            <w:tcW w:w="1512" w:type="dxa"/>
            <w:noWrap/>
            <w:vAlign w:val="center"/>
            <w:hideMark/>
          </w:tcPr>
          <w:p w14:paraId="71F5A94D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0.80 (0.61,1.05)</w:t>
            </w:r>
          </w:p>
        </w:tc>
        <w:tc>
          <w:tcPr>
            <w:tcW w:w="1512" w:type="dxa"/>
            <w:noWrap/>
            <w:vAlign w:val="center"/>
            <w:hideMark/>
          </w:tcPr>
          <w:p w14:paraId="786CDC1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1.29 (0.97,1.72)</w:t>
            </w:r>
          </w:p>
        </w:tc>
        <w:tc>
          <w:tcPr>
            <w:tcW w:w="1276" w:type="dxa"/>
            <w:noWrap/>
            <w:vAlign w:val="center"/>
            <w:hideMark/>
          </w:tcPr>
          <w:p w14:paraId="03436400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0.025</w:t>
            </w:r>
          </w:p>
        </w:tc>
        <w:tc>
          <w:tcPr>
            <w:tcW w:w="1550" w:type="dxa"/>
            <w:noWrap/>
            <w:vAlign w:val="center"/>
            <w:hideMark/>
          </w:tcPr>
          <w:p w14:paraId="4B601629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1.32 (1.09,1.60)</w:t>
            </w:r>
          </w:p>
        </w:tc>
      </w:tr>
      <w:tr w:rsidR="0082375A" w:rsidRPr="0082375A" w14:paraId="104557D3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4DAEA73C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Model3</w:t>
            </w:r>
          </w:p>
        </w:tc>
        <w:tc>
          <w:tcPr>
            <w:tcW w:w="567" w:type="dxa"/>
            <w:noWrap/>
            <w:vAlign w:val="center"/>
            <w:hideMark/>
          </w:tcPr>
          <w:p w14:paraId="4052910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3A92600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0.74 (0.57,0.96)</w:t>
            </w:r>
          </w:p>
        </w:tc>
        <w:tc>
          <w:tcPr>
            <w:tcW w:w="1512" w:type="dxa"/>
            <w:noWrap/>
            <w:vAlign w:val="center"/>
            <w:hideMark/>
          </w:tcPr>
          <w:p w14:paraId="1C7BE0DD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0.79 (0.60,1.04)</w:t>
            </w:r>
          </w:p>
        </w:tc>
        <w:tc>
          <w:tcPr>
            <w:tcW w:w="1512" w:type="dxa"/>
            <w:noWrap/>
            <w:vAlign w:val="center"/>
            <w:hideMark/>
          </w:tcPr>
          <w:p w14:paraId="576E47B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1.26 (0.93,1.70)</w:t>
            </w:r>
          </w:p>
        </w:tc>
        <w:tc>
          <w:tcPr>
            <w:tcW w:w="1276" w:type="dxa"/>
            <w:noWrap/>
            <w:vAlign w:val="center"/>
            <w:hideMark/>
          </w:tcPr>
          <w:p w14:paraId="3CC2119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0.036</w:t>
            </w:r>
          </w:p>
        </w:tc>
        <w:tc>
          <w:tcPr>
            <w:tcW w:w="1550" w:type="dxa"/>
            <w:noWrap/>
            <w:vAlign w:val="center"/>
            <w:hideMark/>
          </w:tcPr>
          <w:p w14:paraId="7C2AC7F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1.31 (1.07,1.60)</w:t>
            </w:r>
          </w:p>
        </w:tc>
      </w:tr>
      <w:tr w:rsidR="0082375A" w:rsidRPr="0082375A" w14:paraId="53DB23C9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4F46E316" w14:textId="0ADD56C0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CVD Mortality</w:t>
            </w:r>
          </w:p>
        </w:tc>
        <w:tc>
          <w:tcPr>
            <w:tcW w:w="567" w:type="dxa"/>
            <w:noWrap/>
            <w:vAlign w:val="center"/>
            <w:hideMark/>
          </w:tcPr>
          <w:p w14:paraId="6D82ADFD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4959AB6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1012AA2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3716521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6E571CF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noWrap/>
            <w:vAlign w:val="center"/>
            <w:hideMark/>
          </w:tcPr>
          <w:p w14:paraId="1EFFBBF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2375A" w:rsidRPr="0082375A" w14:paraId="5A6A58C9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18F8B82E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Unadjusted</w:t>
            </w:r>
          </w:p>
        </w:tc>
        <w:tc>
          <w:tcPr>
            <w:tcW w:w="567" w:type="dxa"/>
            <w:noWrap/>
            <w:vAlign w:val="center"/>
            <w:hideMark/>
          </w:tcPr>
          <w:p w14:paraId="18BE6E3E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5C97F678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0.89 (0.51,1.58)</w:t>
            </w:r>
          </w:p>
        </w:tc>
        <w:tc>
          <w:tcPr>
            <w:tcW w:w="1512" w:type="dxa"/>
            <w:noWrap/>
            <w:vAlign w:val="center"/>
            <w:hideMark/>
          </w:tcPr>
          <w:p w14:paraId="4CD7516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0.96 (0.53,1.75)</w:t>
            </w:r>
          </w:p>
        </w:tc>
        <w:tc>
          <w:tcPr>
            <w:tcW w:w="1512" w:type="dxa"/>
            <w:noWrap/>
            <w:vAlign w:val="center"/>
            <w:hideMark/>
          </w:tcPr>
          <w:p w14:paraId="7B5AC743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2.33 (1.37,3.98)</w:t>
            </w:r>
          </w:p>
        </w:tc>
        <w:tc>
          <w:tcPr>
            <w:tcW w:w="1276" w:type="dxa"/>
            <w:noWrap/>
            <w:vAlign w:val="center"/>
            <w:hideMark/>
          </w:tcPr>
          <w:p w14:paraId="649B564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&lt;0.001</w:t>
            </w:r>
          </w:p>
        </w:tc>
        <w:tc>
          <w:tcPr>
            <w:tcW w:w="1550" w:type="dxa"/>
            <w:noWrap/>
            <w:vAlign w:val="center"/>
            <w:hideMark/>
          </w:tcPr>
          <w:p w14:paraId="364A45F3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2.24 (1.52,3.32)</w:t>
            </w:r>
          </w:p>
        </w:tc>
      </w:tr>
      <w:tr w:rsidR="0082375A" w:rsidRPr="0082375A" w14:paraId="67AC4478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3CDD0B3C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Model1</w:t>
            </w:r>
          </w:p>
        </w:tc>
        <w:tc>
          <w:tcPr>
            <w:tcW w:w="567" w:type="dxa"/>
            <w:noWrap/>
            <w:vAlign w:val="center"/>
            <w:hideMark/>
          </w:tcPr>
          <w:p w14:paraId="0704CC13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5E15AF1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0.93 (0.51,1.68)</w:t>
            </w:r>
          </w:p>
        </w:tc>
        <w:tc>
          <w:tcPr>
            <w:tcW w:w="1512" w:type="dxa"/>
            <w:noWrap/>
            <w:vAlign w:val="center"/>
            <w:hideMark/>
          </w:tcPr>
          <w:p w14:paraId="00EC174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0.98 (0.51,1.87)</w:t>
            </w:r>
          </w:p>
        </w:tc>
        <w:tc>
          <w:tcPr>
            <w:tcW w:w="1512" w:type="dxa"/>
            <w:noWrap/>
            <w:vAlign w:val="center"/>
            <w:hideMark/>
          </w:tcPr>
          <w:p w14:paraId="7C45983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2.15 (1.19,3.88)</w:t>
            </w:r>
          </w:p>
        </w:tc>
        <w:tc>
          <w:tcPr>
            <w:tcW w:w="1276" w:type="dxa"/>
            <w:noWrap/>
            <w:vAlign w:val="center"/>
            <w:hideMark/>
          </w:tcPr>
          <w:p w14:paraId="14EC7FB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0.002</w:t>
            </w:r>
          </w:p>
        </w:tc>
        <w:tc>
          <w:tcPr>
            <w:tcW w:w="1550" w:type="dxa"/>
            <w:noWrap/>
            <w:vAlign w:val="center"/>
            <w:hideMark/>
          </w:tcPr>
          <w:p w14:paraId="4FED8FA3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2.00 (1.39,2.88)</w:t>
            </w:r>
          </w:p>
        </w:tc>
      </w:tr>
      <w:tr w:rsidR="0082375A" w:rsidRPr="0082375A" w14:paraId="0DA5DD21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56CB8AC8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Model2</w:t>
            </w:r>
          </w:p>
        </w:tc>
        <w:tc>
          <w:tcPr>
            <w:tcW w:w="567" w:type="dxa"/>
            <w:noWrap/>
            <w:vAlign w:val="center"/>
            <w:hideMark/>
          </w:tcPr>
          <w:p w14:paraId="5997F6A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35DEDA0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0.92 (0.50,1.70)</w:t>
            </w:r>
          </w:p>
        </w:tc>
        <w:tc>
          <w:tcPr>
            <w:tcW w:w="1512" w:type="dxa"/>
            <w:noWrap/>
            <w:vAlign w:val="center"/>
            <w:hideMark/>
          </w:tcPr>
          <w:p w14:paraId="4160466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0.98 (0.50,1.90)</w:t>
            </w:r>
          </w:p>
        </w:tc>
        <w:tc>
          <w:tcPr>
            <w:tcW w:w="1512" w:type="dxa"/>
            <w:noWrap/>
            <w:vAlign w:val="center"/>
            <w:hideMark/>
          </w:tcPr>
          <w:p w14:paraId="257A4FF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2.12 (1.18,3.79)</w:t>
            </w:r>
          </w:p>
        </w:tc>
        <w:tc>
          <w:tcPr>
            <w:tcW w:w="1276" w:type="dxa"/>
            <w:noWrap/>
            <w:vAlign w:val="center"/>
            <w:hideMark/>
          </w:tcPr>
          <w:p w14:paraId="605A6915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0.001</w:t>
            </w:r>
          </w:p>
        </w:tc>
        <w:tc>
          <w:tcPr>
            <w:tcW w:w="1550" w:type="dxa"/>
            <w:noWrap/>
            <w:vAlign w:val="center"/>
            <w:hideMark/>
          </w:tcPr>
          <w:p w14:paraId="077E26D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1.87 (1.35,2.60)</w:t>
            </w:r>
          </w:p>
        </w:tc>
      </w:tr>
      <w:tr w:rsidR="0082375A" w:rsidRPr="0082375A" w14:paraId="5AFEF27B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2F210398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Model3</w:t>
            </w:r>
          </w:p>
        </w:tc>
        <w:tc>
          <w:tcPr>
            <w:tcW w:w="567" w:type="dxa"/>
            <w:noWrap/>
            <w:vAlign w:val="center"/>
            <w:hideMark/>
          </w:tcPr>
          <w:p w14:paraId="2093B86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5E174879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0.92 (0.49,1.73)</w:t>
            </w:r>
          </w:p>
        </w:tc>
        <w:tc>
          <w:tcPr>
            <w:tcW w:w="1512" w:type="dxa"/>
            <w:noWrap/>
            <w:vAlign w:val="center"/>
            <w:hideMark/>
          </w:tcPr>
          <w:p w14:paraId="3E44351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1.01 (0.50,2.01)</w:t>
            </w:r>
          </w:p>
        </w:tc>
        <w:tc>
          <w:tcPr>
            <w:tcW w:w="1512" w:type="dxa"/>
            <w:noWrap/>
            <w:vAlign w:val="center"/>
            <w:hideMark/>
          </w:tcPr>
          <w:p w14:paraId="59B61CE8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2.15 (1.15,4.03)</w:t>
            </w:r>
          </w:p>
        </w:tc>
        <w:tc>
          <w:tcPr>
            <w:tcW w:w="1276" w:type="dxa"/>
            <w:noWrap/>
            <w:vAlign w:val="center"/>
            <w:hideMark/>
          </w:tcPr>
          <w:p w14:paraId="3A7FD0C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0.002</w:t>
            </w:r>
          </w:p>
        </w:tc>
        <w:tc>
          <w:tcPr>
            <w:tcW w:w="1550" w:type="dxa"/>
            <w:noWrap/>
            <w:vAlign w:val="center"/>
            <w:hideMark/>
          </w:tcPr>
          <w:p w14:paraId="5479AD6C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1.90 (1.36,2.64)</w:t>
            </w:r>
          </w:p>
        </w:tc>
      </w:tr>
      <w:tr w:rsidR="0082375A" w:rsidRPr="0082375A" w14:paraId="6A4B478D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01A94842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Cancer Mortality</w:t>
            </w:r>
          </w:p>
        </w:tc>
        <w:tc>
          <w:tcPr>
            <w:tcW w:w="567" w:type="dxa"/>
            <w:noWrap/>
            <w:vAlign w:val="center"/>
            <w:hideMark/>
          </w:tcPr>
          <w:p w14:paraId="5645AAD9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49B81A6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36D8CE7C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12" w:type="dxa"/>
            <w:noWrap/>
            <w:vAlign w:val="center"/>
            <w:hideMark/>
          </w:tcPr>
          <w:p w14:paraId="36763D52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noWrap/>
            <w:vAlign w:val="center"/>
            <w:hideMark/>
          </w:tcPr>
          <w:p w14:paraId="711B3732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550" w:type="dxa"/>
            <w:noWrap/>
            <w:vAlign w:val="center"/>
            <w:hideMark/>
          </w:tcPr>
          <w:p w14:paraId="3C21732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2375A" w:rsidRPr="0082375A" w14:paraId="77F50348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6504E8C0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Unadjusted</w:t>
            </w:r>
          </w:p>
        </w:tc>
        <w:tc>
          <w:tcPr>
            <w:tcW w:w="567" w:type="dxa"/>
            <w:noWrap/>
            <w:vAlign w:val="center"/>
            <w:hideMark/>
          </w:tcPr>
          <w:p w14:paraId="0862099C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341762D0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0.41 (0.21,0.81)</w:t>
            </w:r>
          </w:p>
        </w:tc>
        <w:tc>
          <w:tcPr>
            <w:tcW w:w="1512" w:type="dxa"/>
            <w:noWrap/>
            <w:vAlign w:val="center"/>
            <w:hideMark/>
          </w:tcPr>
          <w:p w14:paraId="0036A7CC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0.40 (0.21,0.75)</w:t>
            </w:r>
          </w:p>
        </w:tc>
        <w:tc>
          <w:tcPr>
            <w:tcW w:w="1512" w:type="dxa"/>
            <w:noWrap/>
            <w:vAlign w:val="center"/>
            <w:hideMark/>
          </w:tcPr>
          <w:p w14:paraId="4BCFF59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0.82 (0.46,1.46)</w:t>
            </w:r>
          </w:p>
        </w:tc>
        <w:tc>
          <w:tcPr>
            <w:tcW w:w="1276" w:type="dxa"/>
            <w:noWrap/>
            <w:vAlign w:val="center"/>
            <w:hideMark/>
          </w:tcPr>
          <w:p w14:paraId="040E138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0.689</w:t>
            </w:r>
          </w:p>
        </w:tc>
        <w:tc>
          <w:tcPr>
            <w:tcW w:w="1550" w:type="dxa"/>
            <w:noWrap/>
            <w:vAlign w:val="center"/>
            <w:hideMark/>
          </w:tcPr>
          <w:p w14:paraId="2B0EF5B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0.88 (0.53,1.48)</w:t>
            </w:r>
          </w:p>
        </w:tc>
      </w:tr>
      <w:tr w:rsidR="0082375A" w:rsidRPr="0082375A" w14:paraId="19A63EE1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0D8BDBE4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Model1</w:t>
            </w:r>
          </w:p>
        </w:tc>
        <w:tc>
          <w:tcPr>
            <w:tcW w:w="567" w:type="dxa"/>
            <w:noWrap/>
            <w:vAlign w:val="center"/>
            <w:hideMark/>
          </w:tcPr>
          <w:p w14:paraId="497F81A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3B9EF7D5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0.39 (0.20,0.77)</w:t>
            </w:r>
          </w:p>
        </w:tc>
        <w:tc>
          <w:tcPr>
            <w:tcW w:w="1512" w:type="dxa"/>
            <w:noWrap/>
            <w:vAlign w:val="center"/>
            <w:hideMark/>
          </w:tcPr>
          <w:p w14:paraId="5C967760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0.38 (0.21,0.68)</w:t>
            </w:r>
          </w:p>
        </w:tc>
        <w:tc>
          <w:tcPr>
            <w:tcW w:w="1512" w:type="dxa"/>
            <w:noWrap/>
            <w:vAlign w:val="center"/>
            <w:hideMark/>
          </w:tcPr>
          <w:p w14:paraId="136E8547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0.67 (0.38,1.20)</w:t>
            </w:r>
          </w:p>
        </w:tc>
        <w:tc>
          <w:tcPr>
            <w:tcW w:w="1276" w:type="dxa"/>
            <w:noWrap/>
            <w:vAlign w:val="center"/>
            <w:hideMark/>
          </w:tcPr>
          <w:p w14:paraId="11FBC1B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0.379</w:t>
            </w:r>
          </w:p>
        </w:tc>
        <w:tc>
          <w:tcPr>
            <w:tcW w:w="1550" w:type="dxa"/>
            <w:noWrap/>
            <w:vAlign w:val="center"/>
            <w:hideMark/>
          </w:tcPr>
          <w:p w14:paraId="024484C6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0.82 (0.53,1.25)</w:t>
            </w:r>
          </w:p>
        </w:tc>
      </w:tr>
      <w:tr w:rsidR="0082375A" w:rsidRPr="0082375A" w14:paraId="7CDD9A92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19C6F1E5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Model2</w:t>
            </w:r>
          </w:p>
        </w:tc>
        <w:tc>
          <w:tcPr>
            <w:tcW w:w="567" w:type="dxa"/>
            <w:noWrap/>
            <w:vAlign w:val="center"/>
            <w:hideMark/>
          </w:tcPr>
          <w:p w14:paraId="003A927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6212BD5E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0.40 (0.20,0.80)</w:t>
            </w:r>
          </w:p>
        </w:tc>
        <w:tc>
          <w:tcPr>
            <w:tcW w:w="1512" w:type="dxa"/>
            <w:noWrap/>
            <w:vAlign w:val="center"/>
            <w:hideMark/>
          </w:tcPr>
          <w:p w14:paraId="03F7B7F0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0.39 (0.22,0.69)</w:t>
            </w:r>
          </w:p>
        </w:tc>
        <w:tc>
          <w:tcPr>
            <w:tcW w:w="1512" w:type="dxa"/>
            <w:noWrap/>
            <w:vAlign w:val="center"/>
            <w:hideMark/>
          </w:tcPr>
          <w:p w14:paraId="51582C8E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0.69 (0.38,1.23)</w:t>
            </w:r>
          </w:p>
        </w:tc>
        <w:tc>
          <w:tcPr>
            <w:tcW w:w="1276" w:type="dxa"/>
            <w:noWrap/>
            <w:vAlign w:val="center"/>
            <w:hideMark/>
          </w:tcPr>
          <w:p w14:paraId="3EB23088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0.397</w:t>
            </w:r>
          </w:p>
        </w:tc>
        <w:tc>
          <w:tcPr>
            <w:tcW w:w="1550" w:type="dxa"/>
            <w:noWrap/>
            <w:vAlign w:val="center"/>
            <w:hideMark/>
          </w:tcPr>
          <w:p w14:paraId="54FCAF4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0.84 (0.55,1.29)</w:t>
            </w:r>
          </w:p>
        </w:tc>
      </w:tr>
      <w:tr w:rsidR="0082375A" w:rsidRPr="0082375A" w14:paraId="2FCC2A6B" w14:textId="77777777" w:rsidTr="00686BCD">
        <w:trPr>
          <w:trHeight w:hRule="exact" w:val="425"/>
        </w:trPr>
        <w:tc>
          <w:tcPr>
            <w:tcW w:w="1838" w:type="dxa"/>
            <w:noWrap/>
            <w:vAlign w:val="center"/>
            <w:hideMark/>
          </w:tcPr>
          <w:p w14:paraId="5C7FDA6F" w14:textId="77777777" w:rsidR="00334A08" w:rsidRPr="0082375A" w:rsidRDefault="00334A08" w:rsidP="00E04871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Model3</w:t>
            </w:r>
          </w:p>
        </w:tc>
        <w:tc>
          <w:tcPr>
            <w:tcW w:w="567" w:type="dxa"/>
            <w:noWrap/>
            <w:vAlign w:val="center"/>
            <w:hideMark/>
          </w:tcPr>
          <w:p w14:paraId="2FEBB6D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1.00</w:t>
            </w:r>
          </w:p>
        </w:tc>
        <w:tc>
          <w:tcPr>
            <w:tcW w:w="1512" w:type="dxa"/>
            <w:noWrap/>
            <w:vAlign w:val="center"/>
            <w:hideMark/>
          </w:tcPr>
          <w:p w14:paraId="00D2C3EF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0.38 (0.19,0.75)</w:t>
            </w:r>
          </w:p>
        </w:tc>
        <w:tc>
          <w:tcPr>
            <w:tcW w:w="1512" w:type="dxa"/>
            <w:noWrap/>
            <w:vAlign w:val="center"/>
            <w:hideMark/>
          </w:tcPr>
          <w:p w14:paraId="30B3492B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0.37 (0.21,0.65)</w:t>
            </w:r>
          </w:p>
        </w:tc>
        <w:tc>
          <w:tcPr>
            <w:tcW w:w="1512" w:type="dxa"/>
            <w:noWrap/>
            <w:vAlign w:val="center"/>
            <w:hideMark/>
          </w:tcPr>
          <w:p w14:paraId="690AC9F1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0.64 (0.35,1.16)</w:t>
            </w:r>
          </w:p>
        </w:tc>
        <w:tc>
          <w:tcPr>
            <w:tcW w:w="1276" w:type="dxa"/>
            <w:noWrap/>
            <w:vAlign w:val="center"/>
            <w:hideMark/>
          </w:tcPr>
          <w:p w14:paraId="5DF2074A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0.318</w:t>
            </w:r>
          </w:p>
        </w:tc>
        <w:tc>
          <w:tcPr>
            <w:tcW w:w="1550" w:type="dxa"/>
            <w:noWrap/>
            <w:vAlign w:val="center"/>
            <w:hideMark/>
          </w:tcPr>
          <w:p w14:paraId="290E9739" w14:textId="77777777" w:rsidR="00334A08" w:rsidRPr="0082375A" w:rsidRDefault="00334A08" w:rsidP="00E04871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0.82 (0.55,1.22)</w:t>
            </w:r>
          </w:p>
        </w:tc>
      </w:tr>
    </w:tbl>
    <w:p w14:paraId="46841400" w14:textId="77777777" w:rsidR="00334A08" w:rsidRPr="0082375A" w:rsidRDefault="00334A08" w:rsidP="000D35F0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Data are presented as HR (95%CI)</w:t>
      </w:r>
    </w:p>
    <w:p w14:paraId="540028A1" w14:textId="77777777" w:rsidR="00334A08" w:rsidRPr="0082375A" w:rsidRDefault="00334A08" w:rsidP="000D35F0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Model 1: adjust for sex, age, eth, BMI, </w:t>
      </w:r>
      <w:proofErr w:type="gramStart"/>
      <w:r w:rsidRPr="0082375A">
        <w:rPr>
          <w:rFonts w:cs="Times New Roman"/>
          <w:szCs w:val="24"/>
        </w:rPr>
        <w:t>smoke</w:t>
      </w:r>
      <w:proofErr w:type="gramEnd"/>
    </w:p>
    <w:p w14:paraId="25238028" w14:textId="77777777" w:rsidR="00334A08" w:rsidRPr="0082375A" w:rsidRDefault="00334A08" w:rsidP="000D35F0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Model 2: adjust for sex, age, eth, BMI, smoke, HbA1c, TC, Cr, AST, </w:t>
      </w:r>
      <w:proofErr w:type="gramStart"/>
      <w:r w:rsidRPr="0082375A">
        <w:rPr>
          <w:rFonts w:cs="Times New Roman"/>
          <w:szCs w:val="24"/>
        </w:rPr>
        <w:t>eGFR</w:t>
      </w:r>
      <w:proofErr w:type="gramEnd"/>
    </w:p>
    <w:p w14:paraId="5DF845F0" w14:textId="77777777" w:rsidR="00334A08" w:rsidRPr="0082375A" w:rsidRDefault="00334A08" w:rsidP="000D35F0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Model 3: adjust for sex, age, eth, BMI, smoke, HbA1c, TC, Cr, AST, eGFR, DM, CHD, COPD</w:t>
      </w:r>
    </w:p>
    <w:p w14:paraId="5A793DF8" w14:textId="77777777" w:rsidR="00334A08" w:rsidRPr="0082375A" w:rsidRDefault="00334A08" w:rsidP="00334A08">
      <w:pPr>
        <w:rPr>
          <w:rFonts w:cs="Times New Roman"/>
          <w:szCs w:val="24"/>
        </w:rPr>
      </w:pPr>
      <w:r w:rsidRPr="0082375A">
        <w:rPr>
          <w:rFonts w:cs="Times New Roman"/>
          <w:szCs w:val="24"/>
        </w:rPr>
        <w:br w:type="page"/>
      </w:r>
    </w:p>
    <w:p w14:paraId="784B3386" w14:textId="4BA61685" w:rsidR="00334A08" w:rsidRPr="0082375A" w:rsidRDefault="00334A08" w:rsidP="000D35F0">
      <w:pPr>
        <w:pStyle w:val="Heading2"/>
      </w:pPr>
      <w:r w:rsidRPr="0082375A">
        <w:lastRenderedPageBreak/>
        <w:t xml:space="preserve">Supplementary Table </w:t>
      </w:r>
      <w:r w:rsidR="005D58F3" w:rsidRPr="0082375A">
        <w:t>5</w:t>
      </w:r>
      <w:r w:rsidRPr="0082375A">
        <w:t xml:space="preserve">. Missing of variables </w:t>
      </w:r>
      <w:r w:rsidRPr="0082375A">
        <w:fldChar w:fldCharType="begin"/>
      </w:r>
      <w:r w:rsidRPr="0082375A">
        <w:instrText xml:space="preserve"> LINK Excel.Sheet.12 "C:\\Users\\caoyang\\Desktop\\</w:instrText>
      </w:r>
      <w:r w:rsidRPr="0082375A">
        <w:rPr>
          <w:rFonts w:ascii="SimSun" w:eastAsia="SimSun" w:hAnsi="SimSun" w:cs="SimSun" w:hint="eastAsia"/>
        </w:rPr>
        <w:instrText>缺失值</w:instrText>
      </w:r>
      <w:r w:rsidRPr="0082375A">
        <w:instrText xml:space="preserve">.xlsx" "Sheet 1!R10C6:R24C7" \a \f 5 \h  \* MERGEFORMAT </w:instrText>
      </w:r>
      <w:r w:rsidRPr="0082375A">
        <w:fldChar w:fldCharType="separat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2"/>
        <w:gridCol w:w="990"/>
        <w:gridCol w:w="2063"/>
      </w:tblGrid>
      <w:tr w:rsidR="0082375A" w:rsidRPr="0082375A" w14:paraId="3601E2F2" w14:textId="77777777" w:rsidTr="000D35F0">
        <w:trPr>
          <w:trHeight w:hRule="exact" w:val="425"/>
        </w:trPr>
        <w:tc>
          <w:tcPr>
            <w:tcW w:w="0" w:type="auto"/>
            <w:noWrap/>
          </w:tcPr>
          <w:p w14:paraId="7804931D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Variables</w:t>
            </w:r>
          </w:p>
        </w:tc>
        <w:tc>
          <w:tcPr>
            <w:tcW w:w="0" w:type="auto"/>
            <w:noWrap/>
          </w:tcPr>
          <w:p w14:paraId="628CAE0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Missing</w:t>
            </w:r>
          </w:p>
        </w:tc>
        <w:tc>
          <w:tcPr>
            <w:tcW w:w="0" w:type="auto"/>
          </w:tcPr>
          <w:p w14:paraId="49FE25E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Missing proportion</w:t>
            </w:r>
          </w:p>
        </w:tc>
      </w:tr>
      <w:tr w:rsidR="0082375A" w:rsidRPr="0082375A" w14:paraId="31D17BA9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016C1C55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HbA1c</w:t>
            </w:r>
          </w:p>
        </w:tc>
        <w:tc>
          <w:tcPr>
            <w:tcW w:w="0" w:type="auto"/>
            <w:noWrap/>
            <w:hideMark/>
          </w:tcPr>
          <w:p w14:paraId="2B87A81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773</w:t>
            </w:r>
          </w:p>
        </w:tc>
        <w:tc>
          <w:tcPr>
            <w:tcW w:w="0" w:type="auto"/>
          </w:tcPr>
          <w:p w14:paraId="0E496C6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7.85%</w:t>
            </w:r>
          </w:p>
        </w:tc>
      </w:tr>
      <w:tr w:rsidR="0082375A" w:rsidRPr="0082375A" w14:paraId="4F8BC896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4C81CD5C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ALT</w:t>
            </w:r>
          </w:p>
        </w:tc>
        <w:tc>
          <w:tcPr>
            <w:tcW w:w="0" w:type="auto"/>
            <w:noWrap/>
            <w:hideMark/>
          </w:tcPr>
          <w:p w14:paraId="2AB0252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969</w:t>
            </w:r>
          </w:p>
        </w:tc>
        <w:tc>
          <w:tcPr>
            <w:tcW w:w="0" w:type="auto"/>
          </w:tcPr>
          <w:p w14:paraId="428DA8A6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9.84%</w:t>
            </w:r>
          </w:p>
        </w:tc>
      </w:tr>
      <w:tr w:rsidR="0082375A" w:rsidRPr="0082375A" w14:paraId="55B30BA3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409B0BFE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AST</w:t>
            </w:r>
          </w:p>
        </w:tc>
        <w:tc>
          <w:tcPr>
            <w:tcW w:w="0" w:type="auto"/>
            <w:noWrap/>
            <w:hideMark/>
          </w:tcPr>
          <w:p w14:paraId="1727DF86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975</w:t>
            </w:r>
          </w:p>
        </w:tc>
        <w:tc>
          <w:tcPr>
            <w:tcW w:w="0" w:type="auto"/>
          </w:tcPr>
          <w:p w14:paraId="6FB6DFC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9.91%</w:t>
            </w:r>
          </w:p>
        </w:tc>
      </w:tr>
      <w:tr w:rsidR="0082375A" w:rsidRPr="0082375A" w14:paraId="0D1D9883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50D25749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Cr</w:t>
            </w:r>
          </w:p>
        </w:tc>
        <w:tc>
          <w:tcPr>
            <w:tcW w:w="0" w:type="auto"/>
            <w:noWrap/>
            <w:hideMark/>
          </w:tcPr>
          <w:p w14:paraId="306B7B0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964</w:t>
            </w:r>
          </w:p>
        </w:tc>
        <w:tc>
          <w:tcPr>
            <w:tcW w:w="0" w:type="auto"/>
          </w:tcPr>
          <w:p w14:paraId="265B06B8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9.79%</w:t>
            </w:r>
          </w:p>
        </w:tc>
      </w:tr>
      <w:tr w:rsidR="0082375A" w:rsidRPr="0082375A" w14:paraId="13E39ADF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4370A0F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TG</w:t>
            </w:r>
          </w:p>
        </w:tc>
        <w:tc>
          <w:tcPr>
            <w:tcW w:w="0" w:type="auto"/>
            <w:noWrap/>
            <w:hideMark/>
          </w:tcPr>
          <w:p w14:paraId="52DD347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970</w:t>
            </w:r>
          </w:p>
        </w:tc>
        <w:tc>
          <w:tcPr>
            <w:tcW w:w="0" w:type="auto"/>
          </w:tcPr>
          <w:p w14:paraId="0B31E32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9.85%</w:t>
            </w:r>
          </w:p>
        </w:tc>
      </w:tr>
      <w:tr w:rsidR="0082375A" w:rsidRPr="0082375A" w14:paraId="5D7DAC58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1DB918BB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TC</w:t>
            </w:r>
          </w:p>
        </w:tc>
        <w:tc>
          <w:tcPr>
            <w:tcW w:w="0" w:type="auto"/>
            <w:noWrap/>
            <w:hideMark/>
          </w:tcPr>
          <w:p w14:paraId="60F68ED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970</w:t>
            </w:r>
          </w:p>
        </w:tc>
        <w:tc>
          <w:tcPr>
            <w:tcW w:w="0" w:type="auto"/>
          </w:tcPr>
          <w:p w14:paraId="6DD347F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9.85%</w:t>
            </w:r>
          </w:p>
        </w:tc>
      </w:tr>
      <w:tr w:rsidR="0082375A" w:rsidRPr="0082375A" w14:paraId="710A089B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39499A7D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BMI</w:t>
            </w:r>
          </w:p>
        </w:tc>
        <w:tc>
          <w:tcPr>
            <w:tcW w:w="0" w:type="auto"/>
            <w:noWrap/>
            <w:hideMark/>
          </w:tcPr>
          <w:p w14:paraId="57B8842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535</w:t>
            </w:r>
          </w:p>
        </w:tc>
        <w:tc>
          <w:tcPr>
            <w:tcW w:w="0" w:type="auto"/>
          </w:tcPr>
          <w:p w14:paraId="5CB3993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5.44%</w:t>
            </w:r>
          </w:p>
        </w:tc>
      </w:tr>
      <w:tr w:rsidR="0082375A" w:rsidRPr="0082375A" w14:paraId="26EFE135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28F9078A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SII</w:t>
            </w:r>
          </w:p>
        </w:tc>
        <w:tc>
          <w:tcPr>
            <w:tcW w:w="0" w:type="auto"/>
            <w:noWrap/>
            <w:hideMark/>
          </w:tcPr>
          <w:p w14:paraId="74A2FBE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776</w:t>
            </w:r>
          </w:p>
        </w:tc>
        <w:tc>
          <w:tcPr>
            <w:tcW w:w="0" w:type="auto"/>
          </w:tcPr>
          <w:p w14:paraId="2BA653F6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7.88%</w:t>
            </w:r>
          </w:p>
        </w:tc>
      </w:tr>
      <w:tr w:rsidR="0082375A" w:rsidRPr="0082375A" w14:paraId="4ED1B1BA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5B9F63C0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eGFR</w:t>
            </w:r>
          </w:p>
        </w:tc>
        <w:tc>
          <w:tcPr>
            <w:tcW w:w="0" w:type="auto"/>
            <w:noWrap/>
            <w:hideMark/>
          </w:tcPr>
          <w:p w14:paraId="0CC2B11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964</w:t>
            </w:r>
          </w:p>
        </w:tc>
        <w:tc>
          <w:tcPr>
            <w:tcW w:w="0" w:type="auto"/>
          </w:tcPr>
          <w:p w14:paraId="241182B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9.79%</w:t>
            </w:r>
          </w:p>
        </w:tc>
      </w:tr>
      <w:tr w:rsidR="0082375A" w:rsidRPr="0082375A" w14:paraId="485323AB" w14:textId="77777777" w:rsidTr="000D35F0">
        <w:trPr>
          <w:trHeight w:hRule="exact" w:val="425"/>
        </w:trPr>
        <w:tc>
          <w:tcPr>
            <w:tcW w:w="0" w:type="auto"/>
            <w:hideMark/>
          </w:tcPr>
          <w:p w14:paraId="5D9C0C54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 xml:space="preserve">Hyperlipidemia </w:t>
            </w:r>
          </w:p>
        </w:tc>
        <w:tc>
          <w:tcPr>
            <w:tcW w:w="0" w:type="auto"/>
            <w:noWrap/>
            <w:hideMark/>
          </w:tcPr>
          <w:p w14:paraId="4691D19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336</w:t>
            </w:r>
          </w:p>
        </w:tc>
        <w:tc>
          <w:tcPr>
            <w:tcW w:w="0" w:type="auto"/>
          </w:tcPr>
          <w:p w14:paraId="6322C7AD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3.41%</w:t>
            </w:r>
          </w:p>
        </w:tc>
      </w:tr>
      <w:tr w:rsidR="0082375A" w:rsidRPr="0082375A" w14:paraId="5D0D77F1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388C3F92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DM</w:t>
            </w:r>
          </w:p>
        </w:tc>
        <w:tc>
          <w:tcPr>
            <w:tcW w:w="0" w:type="auto"/>
            <w:noWrap/>
            <w:hideMark/>
          </w:tcPr>
          <w:p w14:paraId="776FA5D1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24</w:t>
            </w:r>
          </w:p>
        </w:tc>
        <w:tc>
          <w:tcPr>
            <w:tcW w:w="0" w:type="auto"/>
          </w:tcPr>
          <w:p w14:paraId="113944B4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0.24%</w:t>
            </w:r>
          </w:p>
        </w:tc>
      </w:tr>
      <w:tr w:rsidR="0082375A" w:rsidRPr="0082375A" w14:paraId="4E7CD397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68BF4E7C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Coronary Heart Disease</w:t>
            </w:r>
          </w:p>
        </w:tc>
        <w:tc>
          <w:tcPr>
            <w:tcW w:w="0" w:type="auto"/>
            <w:noWrap/>
            <w:hideMark/>
          </w:tcPr>
          <w:p w14:paraId="0E32E782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122</w:t>
            </w:r>
          </w:p>
        </w:tc>
        <w:tc>
          <w:tcPr>
            <w:tcW w:w="0" w:type="auto"/>
          </w:tcPr>
          <w:p w14:paraId="51E80E63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1.24%</w:t>
            </w:r>
          </w:p>
        </w:tc>
      </w:tr>
      <w:tr w:rsidR="0082375A" w:rsidRPr="0082375A" w14:paraId="1C2279C6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25CE29B7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Smoke</w:t>
            </w:r>
          </w:p>
        </w:tc>
        <w:tc>
          <w:tcPr>
            <w:tcW w:w="0" w:type="auto"/>
            <w:noWrap/>
            <w:hideMark/>
          </w:tcPr>
          <w:p w14:paraId="71230D7F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28</w:t>
            </w:r>
          </w:p>
        </w:tc>
        <w:tc>
          <w:tcPr>
            <w:tcW w:w="0" w:type="auto"/>
          </w:tcPr>
          <w:p w14:paraId="68C9ADEE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0.28%</w:t>
            </w:r>
          </w:p>
        </w:tc>
      </w:tr>
      <w:tr w:rsidR="0082375A" w:rsidRPr="0082375A" w14:paraId="4ACF05A6" w14:textId="77777777" w:rsidTr="000D35F0">
        <w:trPr>
          <w:trHeight w:hRule="exact" w:val="425"/>
        </w:trPr>
        <w:tc>
          <w:tcPr>
            <w:tcW w:w="0" w:type="auto"/>
            <w:noWrap/>
            <w:hideMark/>
          </w:tcPr>
          <w:p w14:paraId="71A6737F" w14:textId="77777777" w:rsidR="00334A08" w:rsidRPr="0082375A" w:rsidRDefault="00334A08" w:rsidP="00E04871">
            <w:pPr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COPD</w:t>
            </w:r>
          </w:p>
        </w:tc>
        <w:tc>
          <w:tcPr>
            <w:tcW w:w="0" w:type="auto"/>
            <w:noWrap/>
            <w:hideMark/>
          </w:tcPr>
          <w:p w14:paraId="19A9D5C9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64</w:t>
            </w:r>
          </w:p>
        </w:tc>
        <w:tc>
          <w:tcPr>
            <w:tcW w:w="0" w:type="auto"/>
          </w:tcPr>
          <w:p w14:paraId="237B433B" w14:textId="77777777" w:rsidR="00334A08" w:rsidRPr="0082375A" w:rsidRDefault="00334A08" w:rsidP="00E04871">
            <w:pPr>
              <w:jc w:val="center"/>
              <w:rPr>
                <w:rFonts w:cs="Times New Roman"/>
                <w:szCs w:val="24"/>
              </w:rPr>
            </w:pPr>
            <w:r w:rsidRPr="0082375A">
              <w:rPr>
                <w:rFonts w:cs="Times New Roman"/>
                <w:szCs w:val="24"/>
              </w:rPr>
              <w:t>0.65%</w:t>
            </w:r>
          </w:p>
        </w:tc>
      </w:tr>
    </w:tbl>
    <w:p w14:paraId="443E17C2" w14:textId="1F4C4B79" w:rsidR="005D58F3" w:rsidRPr="0082375A" w:rsidRDefault="00334A08" w:rsidP="002B4A57">
      <w:pPr>
        <w:rPr>
          <w:rFonts w:cs="Times New Roman"/>
          <w:szCs w:val="24"/>
        </w:rPr>
      </w:pPr>
      <w:r w:rsidRPr="0082375A">
        <w:rPr>
          <w:rFonts w:cs="Times New Roman"/>
          <w:szCs w:val="24"/>
        </w:rPr>
        <w:fldChar w:fldCharType="end"/>
      </w:r>
    </w:p>
    <w:p w14:paraId="4CF8351A" w14:textId="6919FF9C" w:rsidR="005E42EC" w:rsidRPr="0082375A" w:rsidRDefault="005E42EC" w:rsidP="002B4A57">
      <w:pPr>
        <w:rPr>
          <w:rFonts w:cs="Times New Roman"/>
          <w:szCs w:val="24"/>
        </w:rPr>
      </w:pPr>
    </w:p>
    <w:p w14:paraId="256FE35B" w14:textId="5071F22C" w:rsidR="005E42EC" w:rsidRPr="0082375A" w:rsidRDefault="005E42EC">
      <w:pPr>
        <w:spacing w:before="0" w:after="200" w:line="276" w:lineRule="auto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br w:type="page"/>
      </w:r>
    </w:p>
    <w:p w14:paraId="3E647334" w14:textId="77777777" w:rsidR="005E42EC" w:rsidRPr="0082375A" w:rsidRDefault="005E42EC" w:rsidP="002B4A57">
      <w:pPr>
        <w:rPr>
          <w:rFonts w:cs="Times New Roman"/>
          <w:szCs w:val="24"/>
        </w:rPr>
      </w:pPr>
    </w:p>
    <w:p w14:paraId="71A97A6D" w14:textId="3526C479" w:rsidR="005E42EC" w:rsidRPr="0082375A" w:rsidRDefault="005E42EC" w:rsidP="005E42EC">
      <w:pPr>
        <w:pStyle w:val="Heading2"/>
      </w:pPr>
      <w:r w:rsidRPr="0082375A">
        <w:t xml:space="preserve">Supplementary Table 6. Hazard ratios (95% CI) of all-cause and specific cause mortality according to quartiles of </w:t>
      </w:r>
      <w:proofErr w:type="spellStart"/>
      <w:r w:rsidRPr="0082375A">
        <w:t>lnSII</w:t>
      </w:r>
      <w:proofErr w:type="spellEnd"/>
      <w:r w:rsidRPr="0082375A">
        <w:t xml:space="preserve"> among patients with hypertension </w:t>
      </w:r>
      <w:bookmarkStart w:id="4" w:name="_Hlk121335518"/>
      <w:r w:rsidRPr="0082375A">
        <w:t xml:space="preserve">after excluding participants </w:t>
      </w:r>
      <w:r w:rsidRPr="0082375A">
        <w:rPr>
          <w:rFonts w:hint="eastAsia"/>
          <w:lang w:eastAsia="zh-CN"/>
        </w:rPr>
        <w:t>with</w:t>
      </w:r>
      <w:r w:rsidRPr="0082375A">
        <w:t xml:space="preserve"> </w:t>
      </w:r>
      <w:r w:rsidRPr="0082375A">
        <w:rPr>
          <w:rFonts w:hint="eastAsia"/>
          <w:lang w:eastAsia="zh-CN"/>
        </w:rPr>
        <w:t>type</w:t>
      </w:r>
      <w:r w:rsidRPr="0082375A">
        <w:t xml:space="preserve"> 2 </w:t>
      </w:r>
      <w:r w:rsidRPr="0082375A">
        <w:rPr>
          <w:lang w:eastAsia="zh-CN"/>
        </w:rPr>
        <w:t xml:space="preserve">diabetes and cancer </w:t>
      </w:r>
      <w:r w:rsidRPr="0082375A">
        <w:rPr>
          <w:rFonts w:hint="eastAsia"/>
          <w:lang w:eastAsia="zh-CN"/>
        </w:rPr>
        <w:t>(</w:t>
      </w:r>
      <w:r w:rsidRPr="0082375A">
        <w:rPr>
          <w:lang w:eastAsia="zh-CN"/>
        </w:rPr>
        <w:t>n=4958)</w:t>
      </w:r>
    </w:p>
    <w:bookmarkEnd w:id="4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88"/>
        <w:gridCol w:w="680"/>
        <w:gridCol w:w="1539"/>
        <w:gridCol w:w="1539"/>
        <w:gridCol w:w="1541"/>
        <w:gridCol w:w="1139"/>
        <w:gridCol w:w="1541"/>
      </w:tblGrid>
      <w:tr w:rsidR="0082375A" w:rsidRPr="0082375A" w14:paraId="27694CAB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0DCA9DF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348" w:type="pct"/>
            <w:noWrap/>
            <w:vAlign w:val="center"/>
            <w:hideMark/>
          </w:tcPr>
          <w:p w14:paraId="311BA61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Q1</w:t>
            </w:r>
          </w:p>
          <w:p w14:paraId="0CBF762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&lt;5.77</w:t>
            </w:r>
          </w:p>
        </w:tc>
        <w:tc>
          <w:tcPr>
            <w:tcW w:w="788" w:type="pct"/>
            <w:noWrap/>
            <w:vAlign w:val="center"/>
            <w:hideMark/>
          </w:tcPr>
          <w:p w14:paraId="2824A00B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Q2</w:t>
            </w:r>
          </w:p>
          <w:p w14:paraId="201C92BA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5.77-6.12</w:t>
            </w:r>
          </w:p>
        </w:tc>
        <w:tc>
          <w:tcPr>
            <w:tcW w:w="788" w:type="pct"/>
            <w:noWrap/>
            <w:vAlign w:val="center"/>
            <w:hideMark/>
          </w:tcPr>
          <w:p w14:paraId="03359D0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Q3</w:t>
            </w:r>
          </w:p>
          <w:p w14:paraId="3AD6A70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6.13-6.47</w:t>
            </w:r>
          </w:p>
        </w:tc>
        <w:tc>
          <w:tcPr>
            <w:tcW w:w="789" w:type="pct"/>
            <w:noWrap/>
            <w:vAlign w:val="center"/>
            <w:hideMark/>
          </w:tcPr>
          <w:p w14:paraId="57D2B74C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Q4</w:t>
            </w:r>
          </w:p>
          <w:p w14:paraId="49CEC3D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&gt;6.48</w:t>
            </w:r>
          </w:p>
        </w:tc>
        <w:tc>
          <w:tcPr>
            <w:tcW w:w="583" w:type="pct"/>
            <w:noWrap/>
            <w:vAlign w:val="center"/>
            <w:hideMark/>
          </w:tcPr>
          <w:p w14:paraId="1C3BD1CB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P for Trend</w:t>
            </w:r>
          </w:p>
        </w:tc>
        <w:tc>
          <w:tcPr>
            <w:tcW w:w="789" w:type="pct"/>
            <w:noWrap/>
            <w:vAlign w:val="center"/>
            <w:hideMark/>
          </w:tcPr>
          <w:p w14:paraId="3DEC258C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82375A">
              <w:rPr>
                <w:rFonts w:cs="Times New Roman"/>
                <w:sz w:val="20"/>
                <w:szCs w:val="20"/>
              </w:rPr>
              <w:t>lnSII</w:t>
            </w:r>
            <w:proofErr w:type="spellEnd"/>
          </w:p>
        </w:tc>
      </w:tr>
      <w:tr w:rsidR="0082375A" w:rsidRPr="0082375A" w14:paraId="4C091D32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0DAF09AD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All-cause Mortality</w:t>
            </w:r>
          </w:p>
        </w:tc>
        <w:tc>
          <w:tcPr>
            <w:tcW w:w="348" w:type="pct"/>
            <w:noWrap/>
            <w:hideMark/>
          </w:tcPr>
          <w:p w14:paraId="0F12E540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8" w:type="pct"/>
            <w:noWrap/>
            <w:hideMark/>
          </w:tcPr>
          <w:p w14:paraId="62F192F4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8" w:type="pct"/>
            <w:noWrap/>
            <w:hideMark/>
          </w:tcPr>
          <w:p w14:paraId="689F782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9" w:type="pct"/>
            <w:noWrap/>
            <w:hideMark/>
          </w:tcPr>
          <w:p w14:paraId="48D13E05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noWrap/>
            <w:hideMark/>
          </w:tcPr>
          <w:p w14:paraId="1E45151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9" w:type="pct"/>
            <w:noWrap/>
            <w:hideMark/>
          </w:tcPr>
          <w:p w14:paraId="5B46F3F0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2375A" w:rsidRPr="0082375A" w14:paraId="3081B8E1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14B1ED4B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Unadjusted</w:t>
            </w:r>
          </w:p>
        </w:tc>
        <w:tc>
          <w:tcPr>
            <w:tcW w:w="348" w:type="pct"/>
            <w:noWrap/>
            <w:hideMark/>
          </w:tcPr>
          <w:p w14:paraId="08E91FD4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7276C9BA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0.74 (0.46,1.19)</w:t>
            </w:r>
          </w:p>
        </w:tc>
        <w:tc>
          <w:tcPr>
            <w:tcW w:w="788" w:type="pct"/>
            <w:noWrap/>
            <w:hideMark/>
          </w:tcPr>
          <w:p w14:paraId="5225C9DF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1.02 (0.69,1.51)</w:t>
            </w:r>
          </w:p>
        </w:tc>
        <w:tc>
          <w:tcPr>
            <w:tcW w:w="789" w:type="pct"/>
            <w:noWrap/>
            <w:hideMark/>
          </w:tcPr>
          <w:p w14:paraId="0EBE600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1.61 (1.08,2.40)</w:t>
            </w:r>
          </w:p>
        </w:tc>
        <w:tc>
          <w:tcPr>
            <w:tcW w:w="583" w:type="pct"/>
            <w:noWrap/>
            <w:hideMark/>
          </w:tcPr>
          <w:p w14:paraId="3876DB9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0.002</w:t>
            </w:r>
          </w:p>
        </w:tc>
        <w:tc>
          <w:tcPr>
            <w:tcW w:w="789" w:type="pct"/>
            <w:noWrap/>
            <w:hideMark/>
          </w:tcPr>
          <w:p w14:paraId="42D2EAA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1.45 (1.02,2.06)</w:t>
            </w:r>
          </w:p>
        </w:tc>
      </w:tr>
      <w:tr w:rsidR="0082375A" w:rsidRPr="0082375A" w14:paraId="026999A9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7B9E54E5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Model1</w:t>
            </w:r>
          </w:p>
        </w:tc>
        <w:tc>
          <w:tcPr>
            <w:tcW w:w="348" w:type="pct"/>
            <w:noWrap/>
            <w:hideMark/>
          </w:tcPr>
          <w:p w14:paraId="042BC823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1EA98C6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0.75 (0.46,1.23)</w:t>
            </w:r>
          </w:p>
        </w:tc>
        <w:tc>
          <w:tcPr>
            <w:tcW w:w="788" w:type="pct"/>
            <w:noWrap/>
            <w:hideMark/>
          </w:tcPr>
          <w:p w14:paraId="697C3344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1.05 (0.72,1.53)</w:t>
            </w:r>
          </w:p>
        </w:tc>
        <w:tc>
          <w:tcPr>
            <w:tcW w:w="789" w:type="pct"/>
            <w:noWrap/>
            <w:hideMark/>
          </w:tcPr>
          <w:p w14:paraId="5CC7AE77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1.52 (1.02,2.26)</w:t>
            </w:r>
          </w:p>
        </w:tc>
        <w:tc>
          <w:tcPr>
            <w:tcW w:w="583" w:type="pct"/>
            <w:noWrap/>
            <w:hideMark/>
          </w:tcPr>
          <w:p w14:paraId="737CE13F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0.005</w:t>
            </w:r>
          </w:p>
        </w:tc>
        <w:tc>
          <w:tcPr>
            <w:tcW w:w="789" w:type="pct"/>
            <w:noWrap/>
            <w:hideMark/>
          </w:tcPr>
          <w:p w14:paraId="18DA1BCF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1.34 (0.99,1.81)</w:t>
            </w:r>
          </w:p>
        </w:tc>
      </w:tr>
      <w:tr w:rsidR="0082375A" w:rsidRPr="0082375A" w14:paraId="44C1BBFB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2838AA7C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Model2</w:t>
            </w:r>
          </w:p>
        </w:tc>
        <w:tc>
          <w:tcPr>
            <w:tcW w:w="348" w:type="pct"/>
            <w:noWrap/>
            <w:hideMark/>
          </w:tcPr>
          <w:p w14:paraId="20F1127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5B5E51A5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0.79 (0.49,1.29)</w:t>
            </w:r>
          </w:p>
        </w:tc>
        <w:tc>
          <w:tcPr>
            <w:tcW w:w="788" w:type="pct"/>
            <w:noWrap/>
            <w:hideMark/>
          </w:tcPr>
          <w:p w14:paraId="4C6F0ECB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1.09 (0.76,1.55)</w:t>
            </w:r>
          </w:p>
        </w:tc>
        <w:tc>
          <w:tcPr>
            <w:tcW w:w="789" w:type="pct"/>
            <w:noWrap/>
            <w:hideMark/>
          </w:tcPr>
          <w:p w14:paraId="5B975225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1.51 (1.03,2.22)</w:t>
            </w:r>
          </w:p>
        </w:tc>
        <w:tc>
          <w:tcPr>
            <w:tcW w:w="583" w:type="pct"/>
            <w:noWrap/>
            <w:hideMark/>
          </w:tcPr>
          <w:p w14:paraId="57372B75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0.005</w:t>
            </w:r>
          </w:p>
        </w:tc>
        <w:tc>
          <w:tcPr>
            <w:tcW w:w="789" w:type="pct"/>
            <w:noWrap/>
            <w:hideMark/>
          </w:tcPr>
          <w:p w14:paraId="7A8B156C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1.32 (1.00,1.73)</w:t>
            </w:r>
          </w:p>
        </w:tc>
      </w:tr>
      <w:tr w:rsidR="0082375A" w:rsidRPr="0082375A" w14:paraId="44120FCB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57556DD0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Model3</w:t>
            </w:r>
          </w:p>
        </w:tc>
        <w:tc>
          <w:tcPr>
            <w:tcW w:w="348" w:type="pct"/>
            <w:noWrap/>
            <w:hideMark/>
          </w:tcPr>
          <w:p w14:paraId="0362B86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7D491A3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0.78 (0.48,1.28)</w:t>
            </w:r>
          </w:p>
        </w:tc>
        <w:tc>
          <w:tcPr>
            <w:tcW w:w="788" w:type="pct"/>
            <w:noWrap/>
            <w:hideMark/>
          </w:tcPr>
          <w:p w14:paraId="787F7EC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1.07 (0.75,1.55)</w:t>
            </w:r>
          </w:p>
        </w:tc>
        <w:tc>
          <w:tcPr>
            <w:tcW w:w="789" w:type="pct"/>
            <w:noWrap/>
            <w:hideMark/>
          </w:tcPr>
          <w:p w14:paraId="4E3081F9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1.48 (1.00,2.18)</w:t>
            </w:r>
          </w:p>
        </w:tc>
        <w:tc>
          <w:tcPr>
            <w:tcW w:w="583" w:type="pct"/>
            <w:noWrap/>
            <w:hideMark/>
          </w:tcPr>
          <w:p w14:paraId="35F6FEE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0.007</w:t>
            </w:r>
          </w:p>
        </w:tc>
        <w:tc>
          <w:tcPr>
            <w:tcW w:w="789" w:type="pct"/>
            <w:noWrap/>
            <w:hideMark/>
          </w:tcPr>
          <w:p w14:paraId="5F9DCEC4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1.30 (0.99,1.72)</w:t>
            </w:r>
          </w:p>
        </w:tc>
      </w:tr>
      <w:tr w:rsidR="0082375A" w:rsidRPr="0082375A" w14:paraId="7D8E5C30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03F4A961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CVD Mortality</w:t>
            </w:r>
          </w:p>
        </w:tc>
        <w:tc>
          <w:tcPr>
            <w:tcW w:w="348" w:type="pct"/>
            <w:noWrap/>
            <w:hideMark/>
          </w:tcPr>
          <w:p w14:paraId="5C129E6A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8" w:type="pct"/>
            <w:noWrap/>
            <w:hideMark/>
          </w:tcPr>
          <w:p w14:paraId="515440D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8" w:type="pct"/>
            <w:noWrap/>
            <w:hideMark/>
          </w:tcPr>
          <w:p w14:paraId="28486D5F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9" w:type="pct"/>
            <w:noWrap/>
            <w:hideMark/>
          </w:tcPr>
          <w:p w14:paraId="7D989340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583" w:type="pct"/>
            <w:noWrap/>
            <w:hideMark/>
          </w:tcPr>
          <w:p w14:paraId="6155F1D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89" w:type="pct"/>
            <w:noWrap/>
            <w:hideMark/>
          </w:tcPr>
          <w:p w14:paraId="392C8F9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82375A" w:rsidRPr="0082375A" w14:paraId="4F8EE803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59739BB1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Unadjusted</w:t>
            </w:r>
          </w:p>
        </w:tc>
        <w:tc>
          <w:tcPr>
            <w:tcW w:w="348" w:type="pct"/>
            <w:noWrap/>
            <w:hideMark/>
          </w:tcPr>
          <w:p w14:paraId="4328B1B0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0B35855B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0.74 (0.32,1.74)</w:t>
            </w:r>
          </w:p>
        </w:tc>
        <w:tc>
          <w:tcPr>
            <w:tcW w:w="788" w:type="pct"/>
            <w:noWrap/>
            <w:hideMark/>
          </w:tcPr>
          <w:p w14:paraId="1F49B46D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1.58 (0.65,3.85)</w:t>
            </w:r>
          </w:p>
        </w:tc>
        <w:tc>
          <w:tcPr>
            <w:tcW w:w="789" w:type="pct"/>
            <w:noWrap/>
            <w:hideMark/>
          </w:tcPr>
          <w:p w14:paraId="699B6E32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3.39 (1.56,7.37)</w:t>
            </w:r>
          </w:p>
        </w:tc>
        <w:tc>
          <w:tcPr>
            <w:tcW w:w="583" w:type="pct"/>
            <w:noWrap/>
            <w:hideMark/>
          </w:tcPr>
          <w:p w14:paraId="0ADF61A3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&lt;0.001</w:t>
            </w:r>
          </w:p>
        </w:tc>
        <w:tc>
          <w:tcPr>
            <w:tcW w:w="789" w:type="pct"/>
            <w:noWrap/>
            <w:hideMark/>
          </w:tcPr>
          <w:p w14:paraId="36B16C27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2.70 (1.68,4.32)</w:t>
            </w:r>
          </w:p>
        </w:tc>
      </w:tr>
      <w:tr w:rsidR="0082375A" w:rsidRPr="0082375A" w14:paraId="4BF727A3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38679EBF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Model1</w:t>
            </w:r>
          </w:p>
        </w:tc>
        <w:tc>
          <w:tcPr>
            <w:tcW w:w="348" w:type="pct"/>
            <w:noWrap/>
            <w:hideMark/>
          </w:tcPr>
          <w:p w14:paraId="7A41CF30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49B6616B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0.83 (0.34,2.01)</w:t>
            </w:r>
          </w:p>
        </w:tc>
        <w:tc>
          <w:tcPr>
            <w:tcW w:w="788" w:type="pct"/>
            <w:noWrap/>
            <w:hideMark/>
          </w:tcPr>
          <w:p w14:paraId="74C41ECF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1.83 (0.78,4.28)</w:t>
            </w:r>
          </w:p>
        </w:tc>
        <w:tc>
          <w:tcPr>
            <w:tcW w:w="789" w:type="pct"/>
            <w:noWrap/>
            <w:hideMark/>
          </w:tcPr>
          <w:p w14:paraId="22DEDC5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3.70 (1.69,8.08)</w:t>
            </w:r>
          </w:p>
        </w:tc>
        <w:tc>
          <w:tcPr>
            <w:tcW w:w="583" w:type="pct"/>
            <w:noWrap/>
            <w:hideMark/>
          </w:tcPr>
          <w:p w14:paraId="5AB7DA3C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&lt;0.001</w:t>
            </w:r>
          </w:p>
        </w:tc>
        <w:tc>
          <w:tcPr>
            <w:tcW w:w="789" w:type="pct"/>
            <w:noWrap/>
            <w:hideMark/>
          </w:tcPr>
          <w:p w14:paraId="5A3C077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2.55 (1.70,3.84)</w:t>
            </w:r>
          </w:p>
        </w:tc>
      </w:tr>
      <w:tr w:rsidR="0082375A" w:rsidRPr="0082375A" w14:paraId="2A97F0C0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63B87606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Model2</w:t>
            </w:r>
          </w:p>
        </w:tc>
        <w:tc>
          <w:tcPr>
            <w:tcW w:w="348" w:type="pct"/>
            <w:noWrap/>
            <w:hideMark/>
          </w:tcPr>
          <w:p w14:paraId="3694ADE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00E05C13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0.84 (0.35,2.01)</w:t>
            </w:r>
          </w:p>
        </w:tc>
        <w:tc>
          <w:tcPr>
            <w:tcW w:w="788" w:type="pct"/>
            <w:noWrap/>
            <w:hideMark/>
          </w:tcPr>
          <w:p w14:paraId="3A39009F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1.87 (0.84,4.17)</w:t>
            </w:r>
          </w:p>
        </w:tc>
        <w:tc>
          <w:tcPr>
            <w:tcW w:w="789" w:type="pct"/>
            <w:noWrap/>
            <w:hideMark/>
          </w:tcPr>
          <w:p w14:paraId="37D9A4B0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3.83 (1.79,8.17)</w:t>
            </w:r>
          </w:p>
        </w:tc>
        <w:tc>
          <w:tcPr>
            <w:tcW w:w="583" w:type="pct"/>
            <w:noWrap/>
            <w:hideMark/>
          </w:tcPr>
          <w:p w14:paraId="338FB979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&lt;0.001</w:t>
            </w:r>
          </w:p>
        </w:tc>
        <w:tc>
          <w:tcPr>
            <w:tcW w:w="789" w:type="pct"/>
            <w:noWrap/>
            <w:hideMark/>
          </w:tcPr>
          <w:p w14:paraId="2BCB2004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2.55 (1.71,3.82)</w:t>
            </w:r>
          </w:p>
        </w:tc>
      </w:tr>
      <w:tr w:rsidR="0082375A" w:rsidRPr="0082375A" w14:paraId="7957FE32" w14:textId="77777777" w:rsidTr="002A76AA">
        <w:trPr>
          <w:trHeight w:hRule="exact" w:val="397"/>
        </w:trPr>
        <w:tc>
          <w:tcPr>
            <w:tcW w:w="915" w:type="pct"/>
            <w:noWrap/>
            <w:hideMark/>
          </w:tcPr>
          <w:p w14:paraId="21FBD18A" w14:textId="77777777" w:rsidR="005E42EC" w:rsidRPr="0082375A" w:rsidRDefault="005E42EC" w:rsidP="002A76AA">
            <w:pPr>
              <w:rPr>
                <w:rFonts w:cs="Times New Roman"/>
                <w:sz w:val="20"/>
                <w:szCs w:val="20"/>
              </w:rPr>
            </w:pPr>
            <w:r w:rsidRPr="0082375A">
              <w:rPr>
                <w:rFonts w:cs="Times New Roman"/>
                <w:sz w:val="20"/>
                <w:szCs w:val="20"/>
              </w:rPr>
              <w:t>Model3</w:t>
            </w:r>
          </w:p>
        </w:tc>
        <w:tc>
          <w:tcPr>
            <w:tcW w:w="348" w:type="pct"/>
            <w:noWrap/>
            <w:hideMark/>
          </w:tcPr>
          <w:p w14:paraId="54A2622A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 xml:space="preserve">1.00 </w:t>
            </w:r>
          </w:p>
        </w:tc>
        <w:tc>
          <w:tcPr>
            <w:tcW w:w="788" w:type="pct"/>
            <w:noWrap/>
            <w:hideMark/>
          </w:tcPr>
          <w:p w14:paraId="749CC696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0.82 (0.33,2.05)</w:t>
            </w:r>
          </w:p>
        </w:tc>
        <w:tc>
          <w:tcPr>
            <w:tcW w:w="788" w:type="pct"/>
            <w:noWrap/>
            <w:hideMark/>
          </w:tcPr>
          <w:p w14:paraId="3D7B66D2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1.85 (0.81,4.25)</w:t>
            </w:r>
          </w:p>
        </w:tc>
        <w:tc>
          <w:tcPr>
            <w:tcW w:w="789" w:type="pct"/>
            <w:noWrap/>
            <w:hideMark/>
          </w:tcPr>
          <w:p w14:paraId="422469B8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3.70 (1.74,7.86)</w:t>
            </w:r>
          </w:p>
        </w:tc>
        <w:tc>
          <w:tcPr>
            <w:tcW w:w="583" w:type="pct"/>
            <w:noWrap/>
            <w:hideMark/>
          </w:tcPr>
          <w:p w14:paraId="09F8931C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&lt;0.001</w:t>
            </w:r>
          </w:p>
        </w:tc>
        <w:tc>
          <w:tcPr>
            <w:tcW w:w="789" w:type="pct"/>
            <w:noWrap/>
            <w:hideMark/>
          </w:tcPr>
          <w:p w14:paraId="203055CB" w14:textId="77777777" w:rsidR="005E42EC" w:rsidRPr="0082375A" w:rsidRDefault="005E42EC" w:rsidP="002A76AA">
            <w:pPr>
              <w:jc w:val="center"/>
              <w:rPr>
                <w:rFonts w:cs="Times New Roman"/>
                <w:sz w:val="20"/>
                <w:szCs w:val="20"/>
              </w:rPr>
            </w:pPr>
            <w:r w:rsidRPr="0082375A">
              <w:rPr>
                <w:sz w:val="20"/>
                <w:szCs w:val="20"/>
              </w:rPr>
              <w:t>2.55 (1.71,3.79)</w:t>
            </w:r>
          </w:p>
        </w:tc>
      </w:tr>
    </w:tbl>
    <w:p w14:paraId="3FBFBFDF" w14:textId="77777777" w:rsidR="005E42EC" w:rsidRPr="0082375A" w:rsidRDefault="005E42EC" w:rsidP="005E42EC">
      <w:pPr>
        <w:spacing w:before="0" w:after="0"/>
        <w:rPr>
          <w:rFonts w:cs="Times New Roman"/>
          <w:szCs w:val="24"/>
          <w:lang w:eastAsia="zh-CN"/>
        </w:rPr>
      </w:pPr>
      <w:r w:rsidRPr="0082375A">
        <w:rPr>
          <w:rFonts w:cs="Times New Roman" w:hint="eastAsia"/>
          <w:szCs w:val="24"/>
          <w:lang w:eastAsia="zh-CN"/>
        </w:rPr>
        <w:t>W</w:t>
      </w:r>
      <w:r w:rsidRPr="0082375A">
        <w:rPr>
          <w:rFonts w:cs="Times New Roman"/>
          <w:szCs w:val="24"/>
          <w:lang w:eastAsia="zh-CN"/>
        </w:rPr>
        <w:t xml:space="preserve">e firstly exclude </w:t>
      </w:r>
      <w:r w:rsidRPr="0082375A">
        <w:t xml:space="preserve">participants </w:t>
      </w:r>
      <w:r w:rsidRPr="0082375A">
        <w:rPr>
          <w:rFonts w:hint="eastAsia"/>
          <w:lang w:eastAsia="zh-CN"/>
        </w:rPr>
        <w:t>with</w:t>
      </w:r>
      <w:r w:rsidRPr="0082375A">
        <w:t xml:space="preserve"> </w:t>
      </w:r>
      <w:r w:rsidRPr="0082375A">
        <w:rPr>
          <w:rFonts w:hint="eastAsia"/>
          <w:lang w:eastAsia="zh-CN"/>
        </w:rPr>
        <w:t>type</w:t>
      </w:r>
      <w:r w:rsidRPr="0082375A">
        <w:t xml:space="preserve"> 2 </w:t>
      </w:r>
      <w:r w:rsidRPr="0082375A">
        <w:rPr>
          <w:lang w:eastAsia="zh-CN"/>
        </w:rPr>
        <w:t xml:space="preserve">diabetes (n = 2783) from the whole population (n = 8524). Then the patients indicating in the </w:t>
      </w:r>
      <w:r w:rsidRPr="0082375A">
        <w:rPr>
          <w:rFonts w:cs="Times New Roman"/>
          <w:szCs w:val="24"/>
          <w:lang w:eastAsia="zh-CN"/>
        </w:rPr>
        <w:t>questionnaire that they had not been diagnosed with cancer or malignancy (n = 4958) were included for the analysis.</w:t>
      </w:r>
      <w:r w:rsidRPr="0082375A">
        <w:rPr>
          <w:rFonts w:cs="Times New Roman" w:hint="eastAsia"/>
          <w:szCs w:val="24"/>
          <w:lang w:eastAsia="zh-CN"/>
        </w:rPr>
        <w:t xml:space="preserve"> </w:t>
      </w:r>
      <w:r w:rsidRPr="0082375A">
        <w:rPr>
          <w:rFonts w:cs="Times New Roman"/>
          <w:szCs w:val="24"/>
        </w:rPr>
        <w:t xml:space="preserve">Data are presented as HR (95%CI). </w:t>
      </w:r>
    </w:p>
    <w:p w14:paraId="3A30A3A8" w14:textId="77777777" w:rsidR="005E42EC" w:rsidRPr="0082375A" w:rsidRDefault="005E42EC" w:rsidP="005E42EC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Model 1: adjust for sex, age, eth, BMI, </w:t>
      </w:r>
      <w:proofErr w:type="gramStart"/>
      <w:r w:rsidRPr="0082375A">
        <w:rPr>
          <w:rFonts w:cs="Times New Roman"/>
          <w:szCs w:val="24"/>
        </w:rPr>
        <w:t>smoke</w:t>
      </w:r>
      <w:proofErr w:type="gramEnd"/>
    </w:p>
    <w:p w14:paraId="77032F1B" w14:textId="77777777" w:rsidR="005E42EC" w:rsidRPr="0082375A" w:rsidRDefault="005E42EC" w:rsidP="005E42EC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 xml:space="preserve">Model 2: adjust for sex, age, eth, BMI, smoke, HbA1c, TC, Cr, AST, </w:t>
      </w:r>
      <w:proofErr w:type="gramStart"/>
      <w:r w:rsidRPr="0082375A">
        <w:rPr>
          <w:rFonts w:cs="Times New Roman"/>
          <w:szCs w:val="24"/>
        </w:rPr>
        <w:t>eGFR</w:t>
      </w:r>
      <w:proofErr w:type="gramEnd"/>
    </w:p>
    <w:p w14:paraId="50331F29" w14:textId="77777777" w:rsidR="005E42EC" w:rsidRPr="0082375A" w:rsidRDefault="005E42EC" w:rsidP="005E42EC">
      <w:pPr>
        <w:spacing w:before="0" w:after="0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t>Model 3: adjust for sex, age, eth, BMI, smoke, HbA1c, TC, Cr, AST, eGFR, CHD, COPD</w:t>
      </w:r>
    </w:p>
    <w:p w14:paraId="77C4559E" w14:textId="77777777" w:rsidR="005E42EC" w:rsidRPr="0082375A" w:rsidRDefault="005E42EC">
      <w:pPr>
        <w:spacing w:before="0" w:after="200" w:line="276" w:lineRule="auto"/>
      </w:pPr>
    </w:p>
    <w:p w14:paraId="43405277" w14:textId="1E5D2E42" w:rsidR="005D58F3" w:rsidRPr="0082375A" w:rsidRDefault="005D58F3">
      <w:pPr>
        <w:spacing w:before="0" w:after="200" w:line="276" w:lineRule="auto"/>
        <w:rPr>
          <w:rFonts w:cs="Times New Roman"/>
          <w:szCs w:val="24"/>
        </w:rPr>
      </w:pPr>
      <w:r w:rsidRPr="0082375A">
        <w:rPr>
          <w:rFonts w:cs="Times New Roman"/>
          <w:szCs w:val="24"/>
        </w:rPr>
        <w:br w:type="page"/>
      </w:r>
    </w:p>
    <w:p w14:paraId="63D7C2B0" w14:textId="6DFED585" w:rsidR="00994A3D" w:rsidRPr="0082375A" w:rsidRDefault="00334A08" w:rsidP="000D35F0">
      <w:pPr>
        <w:pStyle w:val="Heading1"/>
      </w:pPr>
      <w:r w:rsidRPr="0082375A">
        <w:lastRenderedPageBreak/>
        <w:t>Supplementary Figures</w:t>
      </w:r>
    </w:p>
    <w:p w14:paraId="48072C04" w14:textId="6C4C035C" w:rsidR="005D58F3" w:rsidRPr="0082375A" w:rsidRDefault="005D58F3" w:rsidP="005D58F3">
      <w:pPr>
        <w:pStyle w:val="Heading2"/>
      </w:pPr>
      <w:r w:rsidRPr="0082375A">
        <w:t xml:space="preserve">Supplementary Figure 1. Restricted cubic spline fitting for the association between SII with mortality stratified by </w:t>
      </w:r>
      <w:proofErr w:type="gramStart"/>
      <w:r w:rsidRPr="0082375A">
        <w:t>age</w:t>
      </w:r>
      <w:proofErr w:type="gramEnd"/>
    </w:p>
    <w:p w14:paraId="4938B673" w14:textId="476915F7" w:rsidR="005D58F3" w:rsidRPr="0082375A" w:rsidRDefault="005D58F3" w:rsidP="005D58F3">
      <w:r w:rsidRPr="0082375A">
        <w:rPr>
          <w:noProof/>
        </w:rPr>
        <w:drawing>
          <wp:inline distT="0" distB="0" distL="0" distR="0" wp14:anchorId="525269CB" wp14:editId="4411C351">
            <wp:extent cx="6205220" cy="728345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72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C92BA" w14:textId="77777777" w:rsidR="00F85E31" w:rsidRPr="0082375A" w:rsidRDefault="00F85E31" w:rsidP="005D58F3"/>
    <w:p w14:paraId="4CE5DD59" w14:textId="2A7BE4A2" w:rsidR="000D35F0" w:rsidRPr="0082375A" w:rsidRDefault="000D35F0" w:rsidP="000D35F0">
      <w:pPr>
        <w:pStyle w:val="Heading2"/>
      </w:pPr>
      <w:r w:rsidRPr="0082375A">
        <w:t xml:space="preserve">Supplementary Figure </w:t>
      </w:r>
      <w:r w:rsidR="005D58F3" w:rsidRPr="0082375A">
        <w:t>2</w:t>
      </w:r>
      <w:r w:rsidRPr="0082375A">
        <w:t>. The distribution of data before and after imputation</w:t>
      </w:r>
    </w:p>
    <w:p w14:paraId="29698C94" w14:textId="3EC4DF77" w:rsidR="000D35F0" w:rsidRPr="0082375A" w:rsidRDefault="00B05BD6" w:rsidP="00B05BD6">
      <w:pPr>
        <w:rPr>
          <w:rFonts w:cs="Times New Roman"/>
          <w:sz w:val="20"/>
          <w:szCs w:val="20"/>
        </w:rPr>
      </w:pPr>
      <w:r w:rsidRPr="0082375A">
        <w:rPr>
          <w:rFonts w:cs="Times New Roman"/>
          <w:noProof/>
          <w:sz w:val="20"/>
          <w:szCs w:val="20"/>
        </w:rPr>
        <w:drawing>
          <wp:inline distT="0" distB="0" distL="0" distR="0" wp14:anchorId="2F02152B" wp14:editId="30F4C870">
            <wp:extent cx="5306691" cy="3923541"/>
            <wp:effectExtent l="0" t="0" r="889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510" cy="39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AD430" w14:textId="387C6F47" w:rsidR="000D35F0" w:rsidRPr="0082375A" w:rsidRDefault="000D35F0" w:rsidP="000D35F0">
      <w:pPr>
        <w:rPr>
          <w:rFonts w:cs="Times New Roman"/>
          <w:sz w:val="20"/>
          <w:szCs w:val="20"/>
        </w:rPr>
      </w:pPr>
      <w:r w:rsidRPr="0082375A">
        <w:rPr>
          <w:rFonts w:cs="Times New Roman"/>
          <w:sz w:val="20"/>
          <w:szCs w:val="20"/>
        </w:rPr>
        <w:t xml:space="preserve">The blue line represents the original distribution of the non </w:t>
      </w:r>
      <w:proofErr w:type="spellStart"/>
      <w:r w:rsidRPr="0082375A">
        <w:rPr>
          <w:rFonts w:cs="Times New Roman"/>
          <w:sz w:val="20"/>
          <w:szCs w:val="20"/>
        </w:rPr>
        <w:t>imputated</w:t>
      </w:r>
      <w:proofErr w:type="spellEnd"/>
      <w:r w:rsidRPr="0082375A">
        <w:rPr>
          <w:rFonts w:cs="Times New Roman"/>
          <w:sz w:val="20"/>
          <w:szCs w:val="20"/>
        </w:rPr>
        <w:t xml:space="preserve"> data, and the red lines represent the distribution of the </w:t>
      </w:r>
      <w:proofErr w:type="spellStart"/>
      <w:r w:rsidRPr="0082375A">
        <w:rPr>
          <w:rFonts w:cs="Times New Roman"/>
          <w:sz w:val="20"/>
          <w:szCs w:val="20"/>
        </w:rPr>
        <w:t>imputated</w:t>
      </w:r>
      <w:proofErr w:type="spellEnd"/>
      <w:r w:rsidRPr="0082375A">
        <w:rPr>
          <w:rFonts w:cs="Times New Roman"/>
          <w:sz w:val="20"/>
          <w:szCs w:val="20"/>
        </w:rPr>
        <w:t xml:space="preserve"> data.</w:t>
      </w:r>
    </w:p>
    <w:p w14:paraId="18C5C0AD" w14:textId="77777777" w:rsidR="00F85E31" w:rsidRPr="0082375A" w:rsidRDefault="00F85E31" w:rsidP="000D35F0">
      <w:pPr>
        <w:rPr>
          <w:rFonts w:cs="Times New Roman"/>
          <w:sz w:val="20"/>
          <w:szCs w:val="20"/>
        </w:rPr>
      </w:pPr>
    </w:p>
    <w:p w14:paraId="705B2381" w14:textId="22341927" w:rsidR="000D35F0" w:rsidRPr="0082375A" w:rsidRDefault="000D35F0" w:rsidP="000D35F0">
      <w:pPr>
        <w:pStyle w:val="Heading2"/>
      </w:pPr>
      <w:proofErr w:type="spellStart"/>
      <w:r w:rsidRPr="0082375A">
        <w:t>Supplenmentary</w:t>
      </w:r>
      <w:proofErr w:type="spellEnd"/>
      <w:r w:rsidRPr="0082375A">
        <w:t xml:space="preserve"> Figure </w:t>
      </w:r>
      <w:r w:rsidR="005D58F3" w:rsidRPr="0082375A">
        <w:t>3</w:t>
      </w:r>
      <w:r w:rsidRPr="0082375A">
        <w:t>. Results for multiple imputations (10 times) of missing data</w:t>
      </w:r>
    </w:p>
    <w:p w14:paraId="736E059E" w14:textId="7BD76FD1" w:rsidR="000D35F0" w:rsidRPr="0082375A" w:rsidRDefault="00B05BD6" w:rsidP="00B05BD6">
      <w:pPr>
        <w:rPr>
          <w:rFonts w:cs="Times New Roman"/>
          <w:sz w:val="20"/>
          <w:szCs w:val="20"/>
        </w:rPr>
      </w:pPr>
      <w:r w:rsidRPr="0082375A">
        <w:rPr>
          <w:rFonts w:cs="Times New Roman"/>
          <w:noProof/>
          <w:sz w:val="20"/>
          <w:szCs w:val="20"/>
        </w:rPr>
        <w:drawing>
          <wp:inline distT="0" distB="0" distL="0" distR="0" wp14:anchorId="3324BC66" wp14:editId="0E5A58CB">
            <wp:extent cx="3181900" cy="228768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10" cy="230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48F0408E" w:rsidR="00DE23E8" w:rsidRPr="0082375A" w:rsidRDefault="000D35F0" w:rsidP="00B05BD6">
      <w:pPr>
        <w:rPr>
          <w:rFonts w:cs="Times New Roman"/>
          <w:sz w:val="20"/>
          <w:szCs w:val="20"/>
        </w:rPr>
      </w:pPr>
      <w:r w:rsidRPr="0082375A">
        <w:rPr>
          <w:rFonts w:cs="Times New Roman"/>
          <w:sz w:val="20"/>
          <w:szCs w:val="20"/>
        </w:rPr>
        <w:t xml:space="preserve">HRs were calculated to estimate the association between </w:t>
      </w:r>
      <w:proofErr w:type="spellStart"/>
      <w:r w:rsidRPr="0082375A">
        <w:rPr>
          <w:rFonts w:cs="Times New Roman"/>
          <w:sz w:val="20"/>
          <w:szCs w:val="20"/>
        </w:rPr>
        <w:t>lnSII</w:t>
      </w:r>
      <w:proofErr w:type="spellEnd"/>
      <w:r w:rsidRPr="0082375A">
        <w:rPr>
          <w:rFonts w:cs="Times New Roman"/>
          <w:sz w:val="20"/>
          <w:szCs w:val="20"/>
        </w:rPr>
        <w:t xml:space="preserve"> and all-cause </w:t>
      </w:r>
      <w:proofErr w:type="gramStart"/>
      <w:r w:rsidRPr="0082375A">
        <w:rPr>
          <w:rFonts w:cs="Times New Roman"/>
          <w:sz w:val="20"/>
          <w:szCs w:val="20"/>
        </w:rPr>
        <w:t>mortality</w:t>
      </w:r>
      <w:proofErr w:type="gramEnd"/>
    </w:p>
    <w:sectPr w:rsidR="00DE23E8" w:rsidRPr="0082375A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1E39D" w14:textId="77777777" w:rsidR="00BD4ADC" w:rsidRDefault="00BD4ADC" w:rsidP="00117666">
      <w:pPr>
        <w:spacing w:after="0"/>
      </w:pPr>
      <w:r>
        <w:separator/>
      </w:r>
    </w:p>
  </w:endnote>
  <w:endnote w:type="continuationSeparator" w:id="0">
    <w:p w14:paraId="44266442" w14:textId="77777777" w:rsidR="00BD4ADC" w:rsidRDefault="00BD4AD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3F890" w14:textId="77777777" w:rsidR="00BD4ADC" w:rsidRDefault="00BD4ADC" w:rsidP="00117666">
      <w:pPr>
        <w:spacing w:after="0"/>
      </w:pPr>
      <w:r>
        <w:separator/>
      </w:r>
    </w:p>
  </w:footnote>
  <w:footnote w:type="continuationSeparator" w:id="0">
    <w:p w14:paraId="210C4B5F" w14:textId="77777777" w:rsidR="00BD4ADC" w:rsidRDefault="00BD4AD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1620B2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B0820"/>
    <w:multiLevelType w:val="hybridMultilevel"/>
    <w:tmpl w:val="C7E674A4"/>
    <w:lvl w:ilvl="0" w:tplc="0D2824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C513968"/>
    <w:multiLevelType w:val="hybridMultilevel"/>
    <w:tmpl w:val="3042D8F0"/>
    <w:lvl w:ilvl="0" w:tplc="0D2824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C7724D7"/>
    <w:multiLevelType w:val="hybridMultilevel"/>
    <w:tmpl w:val="1DB85C68"/>
    <w:lvl w:ilvl="0" w:tplc="0D2824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D02079"/>
    <w:multiLevelType w:val="hybridMultilevel"/>
    <w:tmpl w:val="2C32C752"/>
    <w:lvl w:ilvl="0" w:tplc="0D28241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713770196">
    <w:abstractNumId w:val="0"/>
  </w:num>
  <w:num w:numId="2" w16cid:durableId="996693380">
    <w:abstractNumId w:val="7"/>
  </w:num>
  <w:num w:numId="3" w16cid:durableId="496531903">
    <w:abstractNumId w:val="1"/>
  </w:num>
  <w:num w:numId="4" w16cid:durableId="727073049">
    <w:abstractNumId w:val="8"/>
  </w:num>
  <w:num w:numId="5" w16cid:durableId="15760099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01128937">
    <w:abstractNumId w:val="4"/>
  </w:num>
  <w:num w:numId="7" w16cid:durableId="1142696780">
    <w:abstractNumId w:val="10"/>
  </w:num>
  <w:num w:numId="8" w16cid:durableId="1376808277">
    <w:abstractNumId w:val="10"/>
  </w:num>
  <w:num w:numId="9" w16cid:durableId="807667589">
    <w:abstractNumId w:val="10"/>
  </w:num>
  <w:num w:numId="10" w16cid:durableId="726730542">
    <w:abstractNumId w:val="10"/>
  </w:num>
  <w:num w:numId="11" w16cid:durableId="1880632154">
    <w:abstractNumId w:val="10"/>
  </w:num>
  <w:num w:numId="12" w16cid:durableId="1242640461">
    <w:abstractNumId w:val="10"/>
  </w:num>
  <w:num w:numId="13" w16cid:durableId="1021902982">
    <w:abstractNumId w:val="4"/>
  </w:num>
  <w:num w:numId="14" w16cid:durableId="776490564">
    <w:abstractNumId w:val="3"/>
  </w:num>
  <w:num w:numId="15" w16cid:durableId="665085541">
    <w:abstractNumId w:val="3"/>
  </w:num>
  <w:num w:numId="16" w16cid:durableId="640380165">
    <w:abstractNumId w:val="3"/>
  </w:num>
  <w:num w:numId="17" w16cid:durableId="441926507">
    <w:abstractNumId w:val="3"/>
  </w:num>
  <w:num w:numId="18" w16cid:durableId="1354650690">
    <w:abstractNumId w:val="3"/>
  </w:num>
  <w:num w:numId="19" w16cid:durableId="366954149">
    <w:abstractNumId w:val="3"/>
  </w:num>
  <w:num w:numId="20" w16cid:durableId="1711429">
    <w:abstractNumId w:val="9"/>
  </w:num>
  <w:num w:numId="21" w16cid:durableId="562986843">
    <w:abstractNumId w:val="5"/>
  </w:num>
  <w:num w:numId="22" w16cid:durableId="252711941">
    <w:abstractNumId w:val="6"/>
  </w:num>
  <w:num w:numId="23" w16cid:durableId="1198354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186A"/>
    <w:rsid w:val="00034304"/>
    <w:rsid w:val="00035434"/>
    <w:rsid w:val="00052A14"/>
    <w:rsid w:val="00077D53"/>
    <w:rsid w:val="000D35F0"/>
    <w:rsid w:val="00105FD9"/>
    <w:rsid w:val="00117666"/>
    <w:rsid w:val="001549D3"/>
    <w:rsid w:val="00160065"/>
    <w:rsid w:val="001725F8"/>
    <w:rsid w:val="00177D84"/>
    <w:rsid w:val="00183D87"/>
    <w:rsid w:val="00267D18"/>
    <w:rsid w:val="00274347"/>
    <w:rsid w:val="002868E2"/>
    <w:rsid w:val="002869C3"/>
    <w:rsid w:val="002936E4"/>
    <w:rsid w:val="002B4A57"/>
    <w:rsid w:val="002C74CA"/>
    <w:rsid w:val="003123F4"/>
    <w:rsid w:val="00334A08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3783E"/>
    <w:rsid w:val="00572338"/>
    <w:rsid w:val="00593EEA"/>
    <w:rsid w:val="005A5EEE"/>
    <w:rsid w:val="005D58F3"/>
    <w:rsid w:val="005E42EC"/>
    <w:rsid w:val="006375C7"/>
    <w:rsid w:val="00654E8F"/>
    <w:rsid w:val="00660D05"/>
    <w:rsid w:val="006820B1"/>
    <w:rsid w:val="00686BCD"/>
    <w:rsid w:val="006B7D14"/>
    <w:rsid w:val="006C3F32"/>
    <w:rsid w:val="00701727"/>
    <w:rsid w:val="0070566C"/>
    <w:rsid w:val="00714C50"/>
    <w:rsid w:val="00725A7D"/>
    <w:rsid w:val="007501BE"/>
    <w:rsid w:val="00790BB3"/>
    <w:rsid w:val="007C206C"/>
    <w:rsid w:val="00817DD6"/>
    <w:rsid w:val="0082375A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80B66"/>
    <w:rsid w:val="00AA4D24"/>
    <w:rsid w:val="00AB6715"/>
    <w:rsid w:val="00B05BD6"/>
    <w:rsid w:val="00B1671E"/>
    <w:rsid w:val="00B25EB8"/>
    <w:rsid w:val="00B37F4D"/>
    <w:rsid w:val="00BD4ADC"/>
    <w:rsid w:val="00C52A7B"/>
    <w:rsid w:val="00C56BAF"/>
    <w:rsid w:val="00C679AA"/>
    <w:rsid w:val="00C75972"/>
    <w:rsid w:val="00C90395"/>
    <w:rsid w:val="00CD066B"/>
    <w:rsid w:val="00CE16EE"/>
    <w:rsid w:val="00CE4FEE"/>
    <w:rsid w:val="00D060CF"/>
    <w:rsid w:val="00DB59C3"/>
    <w:rsid w:val="00DC259A"/>
    <w:rsid w:val="00DD2E91"/>
    <w:rsid w:val="00DE23E8"/>
    <w:rsid w:val="00E13AF2"/>
    <w:rsid w:val="00E52377"/>
    <w:rsid w:val="00E537AD"/>
    <w:rsid w:val="00E64E17"/>
    <w:rsid w:val="00E866C9"/>
    <w:rsid w:val="00EA3D3C"/>
    <w:rsid w:val="00EC090A"/>
    <w:rsid w:val="00ED20B5"/>
    <w:rsid w:val="00ED45DB"/>
    <w:rsid w:val="00F46900"/>
    <w:rsid w:val="00F61D89"/>
    <w:rsid w:val="00F8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45</TotalTime>
  <Pages>9</Pages>
  <Words>1362</Words>
  <Characters>7766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Eleanor Masterman</cp:lastModifiedBy>
  <cp:revision>10</cp:revision>
  <cp:lastPrinted>2013-10-03T12:51:00Z</cp:lastPrinted>
  <dcterms:created xsi:type="dcterms:W3CDTF">2022-11-01T15:00:00Z</dcterms:created>
  <dcterms:modified xsi:type="dcterms:W3CDTF">2023-01-25T10:28:00Z</dcterms:modified>
</cp:coreProperties>
</file>