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6B616EE1" w:rsidR="00EA3D3C" w:rsidRPr="00994A3D" w:rsidRDefault="00654E8F" w:rsidP="0001436A">
      <w:pPr>
        <w:pStyle w:val="Heading1"/>
      </w:pPr>
      <w:r w:rsidRPr="00994A3D">
        <w:t xml:space="preserve">Supplementary </w:t>
      </w:r>
      <w:r w:rsidR="004E73F5" w:rsidRPr="004E73F5">
        <w:t>Materials and Methods</w:t>
      </w:r>
    </w:p>
    <w:p w14:paraId="73CA1742" w14:textId="5BEECCB9" w:rsidR="004E73F5" w:rsidRPr="004E73F5" w:rsidRDefault="00C463AA" w:rsidP="004E73F5">
      <w:pPr>
        <w:pStyle w:val="Heading2"/>
      </w:pPr>
      <w:r>
        <w:t>Validation</w:t>
      </w:r>
    </w:p>
    <w:p w14:paraId="2AEB44E0" w14:textId="4FD51BCF" w:rsidR="004E73F5" w:rsidRPr="004E73F5" w:rsidRDefault="004E73F5" w:rsidP="004E73F5">
      <w:pPr>
        <w:jc w:val="both"/>
        <w:rPr>
          <w:rFonts w:cs="Times New Roman"/>
          <w:szCs w:val="24"/>
        </w:rPr>
      </w:pPr>
      <w:r w:rsidRPr="004E73F5">
        <w:rPr>
          <w:rFonts w:cs="Times New Roman"/>
          <w:szCs w:val="24"/>
        </w:rPr>
        <w:t>Initially, a 1/10 serial dilution of the</w:t>
      </w:r>
      <w:r w:rsidR="00C463AA">
        <w:rPr>
          <w:rFonts w:cs="Times New Roman"/>
          <w:szCs w:val="24"/>
          <w:lang w:val="en-GB"/>
        </w:rPr>
        <w:t xml:space="preserve"> </w:t>
      </w:r>
      <w:r w:rsidR="00A00DBA">
        <w:rPr>
          <w:rFonts w:cs="Times New Roman"/>
          <w:szCs w:val="24"/>
          <w:lang w:val="en-NL"/>
        </w:rPr>
        <w:t>enterovirus D68</w:t>
      </w:r>
      <w:r w:rsidRPr="004E73F5">
        <w:rPr>
          <w:rFonts w:cs="Times New Roman"/>
          <w:szCs w:val="24"/>
        </w:rPr>
        <w:t xml:space="preserve"> </w:t>
      </w:r>
      <w:r w:rsidR="00A00DBA">
        <w:rPr>
          <w:rFonts w:cs="Times New Roman"/>
          <w:szCs w:val="24"/>
          <w:lang w:val="en-NL"/>
        </w:rPr>
        <w:t>(</w:t>
      </w:r>
      <w:r w:rsidRPr="004E73F5">
        <w:rPr>
          <w:rFonts w:cs="Times New Roman"/>
          <w:szCs w:val="24"/>
        </w:rPr>
        <w:t>EV-D68</w:t>
      </w:r>
      <w:r w:rsidR="00A00DBA">
        <w:rPr>
          <w:rFonts w:cs="Times New Roman"/>
          <w:szCs w:val="24"/>
          <w:lang w:val="en-NL"/>
        </w:rPr>
        <w:t>)</w:t>
      </w:r>
      <w:r w:rsidRPr="004E73F5">
        <w:rPr>
          <w:rFonts w:cs="Times New Roman"/>
          <w:szCs w:val="24"/>
        </w:rPr>
        <w:t xml:space="preserve"> culture was created using viral transport medium. The serial dilutions were isolated using the easyMAG (bioMérieux, Inc., Marcy l’Etoile, France) and eluted in 110</w:t>
      </w:r>
      <w:r w:rsidR="00A00DBA">
        <w:rPr>
          <w:rFonts w:cs="Times New Roman"/>
          <w:szCs w:val="24"/>
        </w:rPr>
        <w:t>µ</w:t>
      </w:r>
      <w:r w:rsidRPr="004E73F5">
        <w:rPr>
          <w:rFonts w:cs="Times New Roman"/>
          <w:szCs w:val="24"/>
        </w:rPr>
        <w:t>L. Lysis buffer served as a negative control. An EV-D68 specific real</w:t>
      </w:r>
      <w:r w:rsidR="004C185D">
        <w:rPr>
          <w:rFonts w:cs="Times New Roman"/>
          <w:szCs w:val="24"/>
        </w:rPr>
        <w:t>-</w:t>
      </w:r>
      <w:r w:rsidRPr="004E73F5">
        <w:rPr>
          <w:rFonts w:cs="Times New Roman"/>
          <w:szCs w:val="24"/>
        </w:rPr>
        <w:t>time reverse transcriptase PCR (RT-qPCR) was performed to aid in selecting a representative Ct value (Ct 26) for the positive control. Near-full genome amplification was then performed as specified in the Materials and Methods section in the manuscript. Complementary DNA was run on the Agilent 2200 TapeStation system to confirm the sizes of the fragments (average 1</w:t>
      </w:r>
      <w:r w:rsidR="00216350">
        <w:rPr>
          <w:rFonts w:cs="Times New Roman"/>
          <w:szCs w:val="24"/>
        </w:rPr>
        <w:t>,</w:t>
      </w:r>
      <w:r w:rsidRPr="004E73F5">
        <w:rPr>
          <w:rFonts w:cs="Times New Roman"/>
          <w:szCs w:val="24"/>
        </w:rPr>
        <w:t xml:space="preserve">800bps). The </w:t>
      </w:r>
      <w:r w:rsidR="001558CC">
        <w:rPr>
          <w:rFonts w:cs="Times New Roman"/>
          <w:szCs w:val="24"/>
          <w:lang w:val="en-NL"/>
        </w:rPr>
        <w:t>R</w:t>
      </w:r>
      <w:r w:rsidRPr="004E73F5">
        <w:rPr>
          <w:rFonts w:cs="Times New Roman"/>
          <w:szCs w:val="24"/>
        </w:rPr>
        <w:t xml:space="preserve">apid </w:t>
      </w:r>
      <w:r w:rsidR="001558CC">
        <w:rPr>
          <w:rFonts w:cs="Times New Roman"/>
          <w:szCs w:val="24"/>
          <w:lang w:val="en-NL"/>
        </w:rPr>
        <w:t>S</w:t>
      </w:r>
      <w:r w:rsidRPr="004E73F5">
        <w:rPr>
          <w:rFonts w:cs="Times New Roman"/>
          <w:szCs w:val="24"/>
        </w:rPr>
        <w:t xml:space="preserve">equencing </w:t>
      </w:r>
      <w:r w:rsidR="001558CC">
        <w:rPr>
          <w:rFonts w:cs="Times New Roman"/>
          <w:szCs w:val="24"/>
          <w:lang w:val="en-NL"/>
        </w:rPr>
        <w:t>K</w:t>
      </w:r>
      <w:r w:rsidRPr="004E73F5">
        <w:rPr>
          <w:rFonts w:cs="Times New Roman"/>
          <w:szCs w:val="24"/>
        </w:rPr>
        <w:t xml:space="preserve">it (SQK-RAD004) (ONT) was selected for library generation and sequenced on a Flongle (FLO-MIN106 R9.4.1) flow cell (ONT). Figure S1 illustrates the genome coverage pattern achieved for the positive control (Ct 26). </w:t>
      </w:r>
    </w:p>
    <w:p w14:paraId="1EBE0FA2" w14:textId="3094C2A3" w:rsidR="004E73F5" w:rsidRPr="004E73F5" w:rsidRDefault="004E73F5" w:rsidP="004E73F5">
      <w:pPr>
        <w:pStyle w:val="Heading2"/>
      </w:pPr>
      <w:r w:rsidRPr="004E73F5">
        <w:t>Phylogenetic tree (Reference sequences)</w:t>
      </w:r>
    </w:p>
    <w:p w14:paraId="0E0730D8" w14:textId="3B3048AD" w:rsidR="00E26249" w:rsidRDefault="004E73F5" w:rsidP="00E26249">
      <w:pPr>
        <w:jc w:val="both"/>
        <w:rPr>
          <w:rFonts w:eastAsia="Times New Roman" w:cs="Times New Roman"/>
          <w:szCs w:val="24"/>
          <w:lang w:val="en-GB" w:eastAsia="en-GB"/>
        </w:rPr>
      </w:pPr>
      <w:r w:rsidRPr="004E73F5">
        <w:rPr>
          <w:rFonts w:cs="Times New Roman"/>
          <w:szCs w:val="24"/>
        </w:rPr>
        <w:t>Virus Pathogen Resource (https://www.viprbrc.org/brc/home.spg?decorator=vipr) was used to download near-full length references for phylogenetic analysis using the following parameters: human origin, between &gt;7</w:t>
      </w:r>
      <w:r w:rsidR="00FB69CC">
        <w:rPr>
          <w:rFonts w:cs="Times New Roman"/>
          <w:szCs w:val="24"/>
        </w:rPr>
        <w:t>,</w:t>
      </w:r>
      <w:r w:rsidRPr="004E73F5">
        <w:rPr>
          <w:rFonts w:cs="Times New Roman"/>
          <w:szCs w:val="24"/>
        </w:rPr>
        <w:t>000 and &lt;8</w:t>
      </w:r>
      <w:r w:rsidR="00FB69CC">
        <w:rPr>
          <w:rFonts w:cs="Times New Roman"/>
          <w:szCs w:val="24"/>
        </w:rPr>
        <w:t>,</w:t>
      </w:r>
      <w:r w:rsidRPr="004E73F5">
        <w:rPr>
          <w:rFonts w:cs="Times New Roman"/>
          <w:szCs w:val="24"/>
        </w:rPr>
        <w:t>000 and collected between 1962 and 2019. A total of 892 EV-D68 reference sequences were generated, along with the Fermon strain (accession number AY426531) (n=893). A total of 21 sequences were subsequently removed following an initial alignment using MAFFT (v7.471), due to poor sequence quality (Table S</w:t>
      </w:r>
      <w:r w:rsidR="00E26249">
        <w:rPr>
          <w:rFonts w:cs="Times New Roman"/>
          <w:szCs w:val="24"/>
        </w:rPr>
        <w:t>8</w:t>
      </w:r>
      <w:r w:rsidRPr="004E73F5">
        <w:rPr>
          <w:rFonts w:cs="Times New Roman"/>
          <w:szCs w:val="24"/>
        </w:rPr>
        <w:t>). This was similarly performed previously (Duch</w:t>
      </w:r>
      <w:r w:rsidR="005E4481" w:rsidRPr="004E73F5">
        <w:rPr>
          <w:rFonts w:eastAsia="Times New Roman" w:cs="Times New Roman"/>
          <w:szCs w:val="24"/>
          <w:lang w:val="en-GB" w:eastAsia="en-GB"/>
        </w:rPr>
        <w:t>ê</w:t>
      </w:r>
      <w:r w:rsidRPr="004E73F5">
        <w:rPr>
          <w:rFonts w:cs="Times New Roman"/>
          <w:szCs w:val="24"/>
        </w:rPr>
        <w:t>ne et al. 2020). An additional 29 references were removed after a second alignment in the Nextstrain pipeline. The Nextstrain pipeline automatically removed sequences during tree refinement (n=12) and uploading to auspice (n=7) (Table S</w:t>
      </w:r>
      <w:r w:rsidR="00E26249">
        <w:rPr>
          <w:rFonts w:cs="Times New Roman"/>
          <w:szCs w:val="24"/>
        </w:rPr>
        <w:t>8</w:t>
      </w:r>
      <w:r w:rsidRPr="004E73F5">
        <w:rPr>
          <w:rFonts w:cs="Times New Roman"/>
          <w:szCs w:val="24"/>
        </w:rPr>
        <w:t xml:space="preserve">). A total of 824 EV-D68 references were used in the phylogenetic tree and subsequent selection pressure analysis. </w:t>
      </w:r>
    </w:p>
    <w:p w14:paraId="6F18CA3E" w14:textId="77777777" w:rsidR="004E73F5" w:rsidRPr="004E73F5" w:rsidRDefault="004E73F5" w:rsidP="004E73F5">
      <w:pPr>
        <w:pStyle w:val="Heading2"/>
        <w:rPr>
          <w:lang w:val="en-GB" w:eastAsia="en-GB"/>
        </w:rPr>
      </w:pPr>
      <w:r w:rsidRPr="004E73F5">
        <w:rPr>
          <w:lang w:val="en-GB" w:eastAsia="en-GB"/>
        </w:rPr>
        <w:t xml:space="preserve">References </w:t>
      </w:r>
    </w:p>
    <w:p w14:paraId="36F8FE72" w14:textId="6934F14C" w:rsidR="004E73F5" w:rsidRDefault="004E73F5" w:rsidP="004E73F5">
      <w:pPr>
        <w:spacing w:before="100" w:beforeAutospacing="1" w:after="100" w:afterAutospacing="1"/>
        <w:jc w:val="both"/>
        <w:rPr>
          <w:rFonts w:eastAsia="Times New Roman" w:cs="Times New Roman"/>
          <w:szCs w:val="24"/>
          <w:lang w:val="en-GB" w:eastAsia="en-GB"/>
        </w:rPr>
      </w:pPr>
      <w:r w:rsidRPr="004E73F5">
        <w:rPr>
          <w:rFonts w:eastAsia="Times New Roman" w:cs="Times New Roman"/>
          <w:szCs w:val="24"/>
          <w:lang w:val="en-GB" w:eastAsia="en-GB"/>
        </w:rPr>
        <w:t>Duchêne S.  et al.  (2020) ‘Bayesian Evaluation of Temporal Signal in Measurably Evolving Populations,’ Molecular Biology and Evolution, msaa163.</w:t>
      </w:r>
    </w:p>
    <w:p w14:paraId="2F19EA25" w14:textId="77777777" w:rsidR="00E26249" w:rsidRDefault="00E26249" w:rsidP="004E73F5">
      <w:pPr>
        <w:spacing w:before="100" w:beforeAutospacing="1" w:after="100" w:afterAutospacing="1"/>
        <w:jc w:val="both"/>
        <w:rPr>
          <w:rFonts w:eastAsia="Times New Roman" w:cs="Times New Roman"/>
          <w:szCs w:val="24"/>
          <w:lang w:val="en-GB" w:eastAsia="en-GB"/>
        </w:rPr>
      </w:pPr>
    </w:p>
    <w:p w14:paraId="4D059444" w14:textId="64C3B5AD" w:rsidR="00994A3D" w:rsidRPr="00994A3D" w:rsidRDefault="00654E8F" w:rsidP="0001436A">
      <w:pPr>
        <w:pStyle w:val="Heading1"/>
      </w:pPr>
      <w:r w:rsidRPr="00994A3D">
        <w:t>Supplementary Tables</w:t>
      </w:r>
    </w:p>
    <w:p w14:paraId="68AB2691" w14:textId="77777777" w:rsidR="004E73F5" w:rsidRPr="00D85D9A" w:rsidRDefault="004E73F5" w:rsidP="004E73F5">
      <w:r w:rsidRPr="00D85D9A">
        <w:rPr>
          <w:b/>
          <w:bCs/>
        </w:rPr>
        <w:t>Table S1.</w:t>
      </w:r>
      <w:r w:rsidRPr="00D85D9A">
        <w:t xml:space="preserve"> Trimming parameters</w:t>
      </w:r>
    </w:p>
    <w:tbl>
      <w:tblPr>
        <w:tblStyle w:val="TableGrid"/>
        <w:tblW w:w="0" w:type="auto"/>
        <w:tblLook w:val="04A0" w:firstRow="1" w:lastRow="0" w:firstColumn="1" w:lastColumn="0" w:noHBand="0" w:noVBand="1"/>
      </w:tblPr>
      <w:tblGrid>
        <w:gridCol w:w="3397"/>
        <w:gridCol w:w="5666"/>
      </w:tblGrid>
      <w:tr w:rsidR="004E73F5" w:rsidRPr="00D85D9A" w14:paraId="202B71A9" w14:textId="77777777" w:rsidTr="00174E66">
        <w:trPr>
          <w:trHeight w:val="319"/>
        </w:trPr>
        <w:tc>
          <w:tcPr>
            <w:tcW w:w="3397" w:type="dxa"/>
            <w:shd w:val="clear" w:color="auto" w:fill="FFFFFF" w:themeFill="background1"/>
            <w:noWrap/>
            <w:vAlign w:val="center"/>
            <w:hideMark/>
          </w:tcPr>
          <w:p w14:paraId="08F3897B" w14:textId="77777777" w:rsidR="004E73F5" w:rsidRPr="00D85D9A" w:rsidRDefault="004E73F5" w:rsidP="004E73F5">
            <w:pPr>
              <w:tabs>
                <w:tab w:val="left" w:pos="496"/>
              </w:tabs>
              <w:spacing w:before="0" w:after="0"/>
              <w:rPr>
                <w:rFonts w:ascii="Arial" w:hAnsi="Arial" w:cs="Arial"/>
                <w:b/>
                <w:bCs/>
                <w:sz w:val="16"/>
                <w:szCs w:val="16"/>
              </w:rPr>
            </w:pPr>
            <w:r w:rsidRPr="00D85D9A">
              <w:rPr>
                <w:rFonts w:ascii="Arial" w:hAnsi="Arial" w:cs="Arial"/>
                <w:b/>
                <w:bCs/>
                <w:sz w:val="16"/>
                <w:szCs w:val="16"/>
              </w:rPr>
              <w:t>Mapping to reference parameters</w:t>
            </w:r>
          </w:p>
        </w:tc>
        <w:tc>
          <w:tcPr>
            <w:tcW w:w="5666" w:type="dxa"/>
            <w:shd w:val="clear" w:color="auto" w:fill="FFFFFF" w:themeFill="background1"/>
            <w:noWrap/>
            <w:vAlign w:val="center"/>
            <w:hideMark/>
          </w:tcPr>
          <w:p w14:paraId="01EDF061" w14:textId="77777777" w:rsidR="004E73F5" w:rsidRPr="00D85D9A" w:rsidRDefault="004E73F5" w:rsidP="004E73F5">
            <w:pPr>
              <w:tabs>
                <w:tab w:val="left" w:pos="496"/>
              </w:tabs>
              <w:spacing w:before="0" w:after="0"/>
              <w:rPr>
                <w:rFonts w:ascii="Arial" w:hAnsi="Arial" w:cs="Arial"/>
                <w:b/>
                <w:bCs/>
                <w:sz w:val="16"/>
                <w:szCs w:val="16"/>
              </w:rPr>
            </w:pPr>
            <w:r w:rsidRPr="00D85D9A">
              <w:rPr>
                <w:rFonts w:ascii="Arial" w:hAnsi="Arial" w:cs="Arial"/>
                <w:b/>
                <w:bCs/>
                <w:sz w:val="16"/>
                <w:szCs w:val="16"/>
              </w:rPr>
              <w:t>Value</w:t>
            </w:r>
          </w:p>
        </w:tc>
      </w:tr>
      <w:tr w:rsidR="004E73F5" w:rsidRPr="00D85D9A" w14:paraId="6FE978DA" w14:textId="77777777" w:rsidTr="00174E66">
        <w:trPr>
          <w:trHeight w:val="319"/>
        </w:trPr>
        <w:tc>
          <w:tcPr>
            <w:tcW w:w="3397" w:type="dxa"/>
            <w:shd w:val="clear" w:color="auto" w:fill="FFFFFF" w:themeFill="background1"/>
            <w:noWrap/>
            <w:vAlign w:val="center"/>
            <w:hideMark/>
          </w:tcPr>
          <w:p w14:paraId="3DB4319F" w14:textId="77777777" w:rsidR="004E73F5" w:rsidRPr="00D85D9A" w:rsidRDefault="004E73F5" w:rsidP="004E73F5">
            <w:pPr>
              <w:spacing w:before="0" w:after="0"/>
              <w:rPr>
                <w:rFonts w:ascii="Arial" w:hAnsi="Arial" w:cs="Arial"/>
                <w:sz w:val="16"/>
                <w:szCs w:val="16"/>
              </w:rPr>
            </w:pPr>
            <w:r w:rsidRPr="00D85D9A">
              <w:rPr>
                <w:rFonts w:ascii="Arial" w:hAnsi="Arial" w:cs="Arial"/>
                <w:sz w:val="16"/>
                <w:szCs w:val="16"/>
              </w:rPr>
              <w:t>Guppy (MinKNOW interface) v6.0.1</w:t>
            </w:r>
          </w:p>
        </w:tc>
        <w:tc>
          <w:tcPr>
            <w:tcW w:w="5666" w:type="dxa"/>
            <w:shd w:val="clear" w:color="auto" w:fill="FFFFFF" w:themeFill="background1"/>
            <w:noWrap/>
            <w:vAlign w:val="center"/>
            <w:hideMark/>
          </w:tcPr>
          <w:p w14:paraId="44E06758" w14:textId="77777777" w:rsidR="004E73F5" w:rsidRPr="00D85D9A" w:rsidRDefault="004E73F5" w:rsidP="004E73F5">
            <w:pPr>
              <w:spacing w:before="0" w:after="0"/>
              <w:rPr>
                <w:rFonts w:ascii="Arial" w:hAnsi="Arial" w:cs="Arial"/>
                <w:sz w:val="16"/>
                <w:szCs w:val="16"/>
              </w:rPr>
            </w:pPr>
            <w:r w:rsidRPr="00D85D9A">
              <w:rPr>
                <w:rFonts w:ascii="Arial" w:hAnsi="Arial" w:cs="Arial"/>
                <w:sz w:val="16"/>
                <w:szCs w:val="16"/>
              </w:rPr>
              <w:t>Standard parameters and selection of discard middle and require two barcodes</w:t>
            </w:r>
          </w:p>
        </w:tc>
      </w:tr>
    </w:tbl>
    <w:p w14:paraId="7946F7F3" w14:textId="3C9436EE" w:rsidR="0060578B" w:rsidRDefault="0060578B" w:rsidP="004E73F5">
      <w:pPr>
        <w:rPr>
          <w:b/>
        </w:rPr>
      </w:pPr>
    </w:p>
    <w:p w14:paraId="6ACE33E3" w14:textId="2F9B70E6" w:rsidR="004E73F5" w:rsidRPr="00D85D9A" w:rsidRDefault="004E73F5" w:rsidP="004E73F5">
      <w:pPr>
        <w:rPr>
          <w:b/>
        </w:rPr>
      </w:pPr>
      <w:r w:rsidRPr="00D85D9A">
        <w:rPr>
          <w:b/>
        </w:rPr>
        <w:lastRenderedPageBreak/>
        <w:t xml:space="preserve">Table S2. </w:t>
      </w:r>
      <w:r w:rsidRPr="00D85D9A">
        <w:t>Mapping to the EV-D68 reference using CLC Genomics Workbench v21.0.5</w:t>
      </w:r>
    </w:p>
    <w:tbl>
      <w:tblPr>
        <w:tblStyle w:val="TableGrid"/>
        <w:tblW w:w="0" w:type="auto"/>
        <w:shd w:val="clear" w:color="auto" w:fill="FFFFFF" w:themeFill="background1"/>
        <w:tblLook w:val="04A0" w:firstRow="1" w:lastRow="0" w:firstColumn="1" w:lastColumn="0" w:noHBand="0" w:noVBand="1"/>
      </w:tblPr>
      <w:tblGrid>
        <w:gridCol w:w="4680"/>
        <w:gridCol w:w="4331"/>
      </w:tblGrid>
      <w:tr w:rsidR="004E73F5" w:rsidRPr="00D85D9A" w14:paraId="3B3C427E" w14:textId="77777777" w:rsidTr="00174E66">
        <w:trPr>
          <w:trHeight w:val="328"/>
        </w:trPr>
        <w:tc>
          <w:tcPr>
            <w:tcW w:w="4680" w:type="dxa"/>
            <w:shd w:val="clear" w:color="auto" w:fill="FFFFFF" w:themeFill="background1"/>
            <w:noWrap/>
            <w:vAlign w:val="center"/>
            <w:hideMark/>
          </w:tcPr>
          <w:p w14:paraId="03A96C80" w14:textId="77777777" w:rsidR="004E73F5" w:rsidRPr="00D85D9A" w:rsidRDefault="004E73F5" w:rsidP="004E73F5">
            <w:pPr>
              <w:tabs>
                <w:tab w:val="left" w:pos="496"/>
              </w:tabs>
              <w:spacing w:before="0" w:after="0"/>
              <w:rPr>
                <w:rFonts w:ascii="Arial" w:hAnsi="Arial" w:cs="Arial"/>
                <w:b/>
                <w:bCs/>
                <w:sz w:val="16"/>
                <w:szCs w:val="16"/>
              </w:rPr>
            </w:pPr>
            <w:r w:rsidRPr="00D85D9A">
              <w:rPr>
                <w:rFonts w:ascii="Arial" w:hAnsi="Arial" w:cs="Arial"/>
                <w:b/>
                <w:bCs/>
                <w:sz w:val="16"/>
                <w:szCs w:val="16"/>
              </w:rPr>
              <w:t>Mapping to reference parameters</w:t>
            </w:r>
          </w:p>
        </w:tc>
        <w:tc>
          <w:tcPr>
            <w:tcW w:w="4331" w:type="dxa"/>
            <w:shd w:val="clear" w:color="auto" w:fill="FFFFFF" w:themeFill="background1"/>
            <w:noWrap/>
            <w:vAlign w:val="center"/>
            <w:hideMark/>
          </w:tcPr>
          <w:p w14:paraId="15B426AC" w14:textId="77777777" w:rsidR="004E73F5" w:rsidRPr="00D85D9A" w:rsidRDefault="004E73F5" w:rsidP="004E73F5">
            <w:pPr>
              <w:tabs>
                <w:tab w:val="left" w:pos="496"/>
              </w:tabs>
              <w:spacing w:before="0" w:after="0"/>
              <w:rPr>
                <w:rFonts w:ascii="Arial" w:hAnsi="Arial" w:cs="Arial"/>
                <w:b/>
                <w:bCs/>
                <w:sz w:val="16"/>
                <w:szCs w:val="16"/>
              </w:rPr>
            </w:pPr>
            <w:r w:rsidRPr="00D85D9A">
              <w:rPr>
                <w:rFonts w:ascii="Arial" w:hAnsi="Arial" w:cs="Arial"/>
                <w:b/>
                <w:bCs/>
                <w:sz w:val="16"/>
                <w:szCs w:val="16"/>
              </w:rPr>
              <w:t>Values</w:t>
            </w:r>
          </w:p>
        </w:tc>
      </w:tr>
      <w:tr w:rsidR="004E73F5" w:rsidRPr="00D85D9A" w14:paraId="7D91F499" w14:textId="77777777" w:rsidTr="00174E66">
        <w:trPr>
          <w:trHeight w:val="328"/>
        </w:trPr>
        <w:tc>
          <w:tcPr>
            <w:tcW w:w="4680" w:type="dxa"/>
            <w:shd w:val="clear" w:color="auto" w:fill="FFFFFF" w:themeFill="background1"/>
            <w:noWrap/>
            <w:vAlign w:val="center"/>
            <w:hideMark/>
          </w:tcPr>
          <w:p w14:paraId="11CFA37C"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Masking mode</w:t>
            </w:r>
          </w:p>
        </w:tc>
        <w:tc>
          <w:tcPr>
            <w:tcW w:w="4331" w:type="dxa"/>
            <w:shd w:val="clear" w:color="auto" w:fill="FFFFFF" w:themeFill="background1"/>
            <w:noWrap/>
            <w:vAlign w:val="center"/>
            <w:hideMark/>
          </w:tcPr>
          <w:p w14:paraId="65BF790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No masking</w:t>
            </w:r>
          </w:p>
        </w:tc>
      </w:tr>
      <w:tr w:rsidR="004E73F5" w:rsidRPr="00D85D9A" w14:paraId="4116E3BC" w14:textId="77777777" w:rsidTr="00174E66">
        <w:trPr>
          <w:trHeight w:val="328"/>
        </w:trPr>
        <w:tc>
          <w:tcPr>
            <w:tcW w:w="4680" w:type="dxa"/>
            <w:shd w:val="clear" w:color="auto" w:fill="FFFFFF" w:themeFill="background1"/>
            <w:noWrap/>
            <w:vAlign w:val="center"/>
            <w:hideMark/>
          </w:tcPr>
          <w:p w14:paraId="63619E98"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Match score</w:t>
            </w:r>
          </w:p>
        </w:tc>
        <w:tc>
          <w:tcPr>
            <w:tcW w:w="4331" w:type="dxa"/>
            <w:shd w:val="clear" w:color="auto" w:fill="FFFFFF" w:themeFill="background1"/>
            <w:noWrap/>
            <w:vAlign w:val="center"/>
            <w:hideMark/>
          </w:tcPr>
          <w:p w14:paraId="330E27BA"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1</w:t>
            </w:r>
          </w:p>
        </w:tc>
      </w:tr>
      <w:tr w:rsidR="004E73F5" w:rsidRPr="00D85D9A" w14:paraId="0EEDE7D4" w14:textId="77777777" w:rsidTr="00174E66">
        <w:trPr>
          <w:trHeight w:val="328"/>
        </w:trPr>
        <w:tc>
          <w:tcPr>
            <w:tcW w:w="4680" w:type="dxa"/>
            <w:shd w:val="clear" w:color="auto" w:fill="FFFFFF" w:themeFill="background1"/>
            <w:noWrap/>
            <w:vAlign w:val="center"/>
            <w:hideMark/>
          </w:tcPr>
          <w:p w14:paraId="262B82FB"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Mismatch cost</w:t>
            </w:r>
          </w:p>
        </w:tc>
        <w:tc>
          <w:tcPr>
            <w:tcW w:w="4331" w:type="dxa"/>
            <w:shd w:val="clear" w:color="auto" w:fill="FFFFFF" w:themeFill="background1"/>
            <w:noWrap/>
            <w:vAlign w:val="center"/>
            <w:hideMark/>
          </w:tcPr>
          <w:p w14:paraId="6E4CAF4C"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2</w:t>
            </w:r>
          </w:p>
        </w:tc>
      </w:tr>
      <w:tr w:rsidR="004E73F5" w:rsidRPr="00D85D9A" w14:paraId="11BD4F01" w14:textId="77777777" w:rsidTr="00174E66">
        <w:trPr>
          <w:trHeight w:val="328"/>
        </w:trPr>
        <w:tc>
          <w:tcPr>
            <w:tcW w:w="4680" w:type="dxa"/>
            <w:shd w:val="clear" w:color="auto" w:fill="FFFFFF" w:themeFill="background1"/>
            <w:noWrap/>
            <w:vAlign w:val="center"/>
            <w:hideMark/>
          </w:tcPr>
          <w:p w14:paraId="57E3752C"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Cost of insertions and deletions</w:t>
            </w:r>
          </w:p>
        </w:tc>
        <w:tc>
          <w:tcPr>
            <w:tcW w:w="4331" w:type="dxa"/>
            <w:shd w:val="clear" w:color="auto" w:fill="FFFFFF" w:themeFill="background1"/>
            <w:noWrap/>
            <w:vAlign w:val="center"/>
            <w:hideMark/>
          </w:tcPr>
          <w:p w14:paraId="4C130BED"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Linear gap cost</w:t>
            </w:r>
          </w:p>
        </w:tc>
      </w:tr>
      <w:tr w:rsidR="004E73F5" w:rsidRPr="00D85D9A" w14:paraId="13D94693" w14:textId="77777777" w:rsidTr="00174E66">
        <w:trPr>
          <w:trHeight w:val="328"/>
        </w:trPr>
        <w:tc>
          <w:tcPr>
            <w:tcW w:w="4680" w:type="dxa"/>
            <w:shd w:val="clear" w:color="auto" w:fill="FFFFFF" w:themeFill="background1"/>
            <w:noWrap/>
            <w:vAlign w:val="center"/>
            <w:hideMark/>
          </w:tcPr>
          <w:p w14:paraId="268C8CEA"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Insertion cost</w:t>
            </w:r>
          </w:p>
        </w:tc>
        <w:tc>
          <w:tcPr>
            <w:tcW w:w="4331" w:type="dxa"/>
            <w:shd w:val="clear" w:color="auto" w:fill="FFFFFF" w:themeFill="background1"/>
            <w:noWrap/>
            <w:vAlign w:val="center"/>
            <w:hideMark/>
          </w:tcPr>
          <w:p w14:paraId="7906C5A5"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3</w:t>
            </w:r>
          </w:p>
        </w:tc>
      </w:tr>
      <w:tr w:rsidR="004E73F5" w:rsidRPr="00D85D9A" w14:paraId="3AFD52BC" w14:textId="77777777" w:rsidTr="00174E66">
        <w:trPr>
          <w:trHeight w:val="328"/>
        </w:trPr>
        <w:tc>
          <w:tcPr>
            <w:tcW w:w="4680" w:type="dxa"/>
            <w:shd w:val="clear" w:color="auto" w:fill="FFFFFF" w:themeFill="background1"/>
            <w:noWrap/>
            <w:vAlign w:val="center"/>
            <w:hideMark/>
          </w:tcPr>
          <w:p w14:paraId="11754428"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Deletion cost</w:t>
            </w:r>
          </w:p>
        </w:tc>
        <w:tc>
          <w:tcPr>
            <w:tcW w:w="4331" w:type="dxa"/>
            <w:shd w:val="clear" w:color="auto" w:fill="FFFFFF" w:themeFill="background1"/>
            <w:noWrap/>
            <w:vAlign w:val="center"/>
            <w:hideMark/>
          </w:tcPr>
          <w:p w14:paraId="5AC46256"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3</w:t>
            </w:r>
          </w:p>
        </w:tc>
      </w:tr>
      <w:tr w:rsidR="004E73F5" w:rsidRPr="00D85D9A" w14:paraId="6C2D2B3F" w14:textId="77777777" w:rsidTr="00174E66">
        <w:trPr>
          <w:trHeight w:val="328"/>
        </w:trPr>
        <w:tc>
          <w:tcPr>
            <w:tcW w:w="4680" w:type="dxa"/>
            <w:shd w:val="clear" w:color="auto" w:fill="FFFFFF" w:themeFill="background1"/>
            <w:noWrap/>
            <w:vAlign w:val="center"/>
            <w:hideMark/>
          </w:tcPr>
          <w:p w14:paraId="235BD9CE"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Length fraction</w:t>
            </w:r>
          </w:p>
        </w:tc>
        <w:tc>
          <w:tcPr>
            <w:tcW w:w="4331" w:type="dxa"/>
            <w:shd w:val="clear" w:color="auto" w:fill="FFFFFF" w:themeFill="background1"/>
            <w:noWrap/>
            <w:vAlign w:val="center"/>
            <w:hideMark/>
          </w:tcPr>
          <w:p w14:paraId="15BF6FB5"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0.7</w:t>
            </w:r>
          </w:p>
        </w:tc>
      </w:tr>
      <w:tr w:rsidR="004E73F5" w:rsidRPr="00D85D9A" w14:paraId="5C89F035" w14:textId="77777777" w:rsidTr="00174E66">
        <w:trPr>
          <w:trHeight w:val="328"/>
        </w:trPr>
        <w:tc>
          <w:tcPr>
            <w:tcW w:w="4680" w:type="dxa"/>
            <w:shd w:val="clear" w:color="auto" w:fill="FFFFFF" w:themeFill="background1"/>
            <w:noWrap/>
            <w:vAlign w:val="center"/>
            <w:hideMark/>
          </w:tcPr>
          <w:p w14:paraId="1BE10E71"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Similarity fraction</w:t>
            </w:r>
          </w:p>
        </w:tc>
        <w:tc>
          <w:tcPr>
            <w:tcW w:w="4331" w:type="dxa"/>
            <w:shd w:val="clear" w:color="auto" w:fill="FFFFFF" w:themeFill="background1"/>
            <w:noWrap/>
            <w:vAlign w:val="center"/>
            <w:hideMark/>
          </w:tcPr>
          <w:p w14:paraId="23F3D6F3"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0.8</w:t>
            </w:r>
          </w:p>
        </w:tc>
      </w:tr>
      <w:tr w:rsidR="004E73F5" w:rsidRPr="00D85D9A" w14:paraId="0901D5BB" w14:textId="77777777" w:rsidTr="00174E66">
        <w:trPr>
          <w:trHeight w:val="328"/>
        </w:trPr>
        <w:tc>
          <w:tcPr>
            <w:tcW w:w="4680" w:type="dxa"/>
            <w:shd w:val="clear" w:color="auto" w:fill="FFFFFF" w:themeFill="background1"/>
            <w:noWrap/>
            <w:vAlign w:val="center"/>
            <w:hideMark/>
          </w:tcPr>
          <w:p w14:paraId="32D1097B"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Global alignment</w:t>
            </w:r>
          </w:p>
        </w:tc>
        <w:tc>
          <w:tcPr>
            <w:tcW w:w="4331" w:type="dxa"/>
            <w:shd w:val="clear" w:color="auto" w:fill="FFFFFF" w:themeFill="background1"/>
            <w:noWrap/>
            <w:vAlign w:val="center"/>
            <w:hideMark/>
          </w:tcPr>
          <w:p w14:paraId="1865809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No</w:t>
            </w:r>
          </w:p>
        </w:tc>
      </w:tr>
      <w:tr w:rsidR="004E73F5" w:rsidRPr="00D85D9A" w14:paraId="703C3842" w14:textId="77777777" w:rsidTr="00174E66">
        <w:trPr>
          <w:trHeight w:val="328"/>
        </w:trPr>
        <w:tc>
          <w:tcPr>
            <w:tcW w:w="4680" w:type="dxa"/>
            <w:shd w:val="clear" w:color="auto" w:fill="FFFFFF" w:themeFill="background1"/>
            <w:noWrap/>
            <w:vAlign w:val="center"/>
            <w:hideMark/>
          </w:tcPr>
          <w:p w14:paraId="26710A0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Non-specific match handling</w:t>
            </w:r>
          </w:p>
        </w:tc>
        <w:tc>
          <w:tcPr>
            <w:tcW w:w="4331" w:type="dxa"/>
            <w:shd w:val="clear" w:color="auto" w:fill="FFFFFF" w:themeFill="background1"/>
            <w:noWrap/>
            <w:vAlign w:val="center"/>
            <w:hideMark/>
          </w:tcPr>
          <w:p w14:paraId="59997C23"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Map randomly</w:t>
            </w:r>
          </w:p>
        </w:tc>
      </w:tr>
      <w:tr w:rsidR="004E73F5" w:rsidRPr="00D85D9A" w14:paraId="305C2793" w14:textId="77777777" w:rsidTr="00174E66">
        <w:trPr>
          <w:trHeight w:val="328"/>
        </w:trPr>
        <w:tc>
          <w:tcPr>
            <w:tcW w:w="4680" w:type="dxa"/>
            <w:shd w:val="clear" w:color="auto" w:fill="FFFFFF" w:themeFill="background1"/>
            <w:noWrap/>
            <w:vAlign w:val="center"/>
            <w:hideMark/>
          </w:tcPr>
          <w:p w14:paraId="51472B3F"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Output mode</w:t>
            </w:r>
          </w:p>
        </w:tc>
        <w:tc>
          <w:tcPr>
            <w:tcW w:w="4331" w:type="dxa"/>
            <w:shd w:val="clear" w:color="auto" w:fill="FFFFFF" w:themeFill="background1"/>
            <w:noWrap/>
            <w:vAlign w:val="center"/>
            <w:hideMark/>
          </w:tcPr>
          <w:p w14:paraId="3252DFB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Create stand-alone read mappings</w:t>
            </w:r>
          </w:p>
        </w:tc>
      </w:tr>
      <w:tr w:rsidR="004E73F5" w:rsidRPr="00D85D9A" w14:paraId="1E1E3A1B" w14:textId="77777777" w:rsidTr="00174E66">
        <w:trPr>
          <w:trHeight w:val="328"/>
        </w:trPr>
        <w:tc>
          <w:tcPr>
            <w:tcW w:w="4680" w:type="dxa"/>
            <w:shd w:val="clear" w:color="auto" w:fill="FFFFFF" w:themeFill="background1"/>
            <w:noWrap/>
            <w:vAlign w:val="center"/>
            <w:hideMark/>
          </w:tcPr>
          <w:p w14:paraId="5A66F49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Create report</w:t>
            </w:r>
          </w:p>
        </w:tc>
        <w:tc>
          <w:tcPr>
            <w:tcW w:w="4331" w:type="dxa"/>
            <w:shd w:val="clear" w:color="auto" w:fill="FFFFFF" w:themeFill="background1"/>
            <w:noWrap/>
            <w:vAlign w:val="center"/>
            <w:hideMark/>
          </w:tcPr>
          <w:p w14:paraId="3AC1211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Yes</w:t>
            </w:r>
          </w:p>
        </w:tc>
      </w:tr>
      <w:tr w:rsidR="004E73F5" w:rsidRPr="00D85D9A" w14:paraId="6DA93BF7" w14:textId="77777777" w:rsidTr="00174E66">
        <w:trPr>
          <w:trHeight w:val="328"/>
        </w:trPr>
        <w:tc>
          <w:tcPr>
            <w:tcW w:w="4680" w:type="dxa"/>
            <w:shd w:val="clear" w:color="auto" w:fill="FFFFFF" w:themeFill="background1"/>
            <w:noWrap/>
            <w:vAlign w:val="center"/>
            <w:hideMark/>
          </w:tcPr>
          <w:p w14:paraId="08A7E8BE"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Collect unmapped reads</w:t>
            </w:r>
          </w:p>
        </w:tc>
        <w:tc>
          <w:tcPr>
            <w:tcW w:w="4331" w:type="dxa"/>
            <w:shd w:val="clear" w:color="auto" w:fill="FFFFFF" w:themeFill="background1"/>
            <w:noWrap/>
            <w:vAlign w:val="center"/>
            <w:hideMark/>
          </w:tcPr>
          <w:p w14:paraId="2C9866B7"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No</w:t>
            </w:r>
          </w:p>
        </w:tc>
      </w:tr>
    </w:tbl>
    <w:p w14:paraId="374F17F4" w14:textId="77777777" w:rsidR="0060578B" w:rsidRDefault="0060578B" w:rsidP="004E73F5">
      <w:pPr>
        <w:rPr>
          <w:b/>
          <w:bCs/>
        </w:rPr>
      </w:pPr>
    </w:p>
    <w:p w14:paraId="106E697F" w14:textId="63AE47A9" w:rsidR="004E73F5" w:rsidRPr="00D85D9A" w:rsidRDefault="004E73F5" w:rsidP="004E73F5">
      <w:r w:rsidRPr="00D85D9A">
        <w:rPr>
          <w:b/>
          <w:bCs/>
        </w:rPr>
        <w:t>Table S3.</w:t>
      </w:r>
      <w:r w:rsidRPr="00D85D9A">
        <w:t xml:space="preserve"> E</w:t>
      </w:r>
      <w:r>
        <w:t>V-</w:t>
      </w:r>
      <w:r w:rsidRPr="00D85D9A">
        <w:t xml:space="preserve">D68 Nextstrain </w:t>
      </w:r>
      <w:r w:rsidR="005E4481">
        <w:rPr>
          <w:lang w:val="en-NL"/>
        </w:rPr>
        <w:t>a</w:t>
      </w:r>
      <w:r w:rsidRPr="00D85D9A">
        <w:t>nalysis using the augur pipeline v7.0.2 and TimeTree v0.8.1</w:t>
      </w:r>
    </w:p>
    <w:tbl>
      <w:tblPr>
        <w:tblStyle w:val="TableGrid"/>
        <w:tblW w:w="8972" w:type="dxa"/>
        <w:shd w:val="clear" w:color="auto" w:fill="FFFFFF" w:themeFill="background1"/>
        <w:tblLook w:val="04A0" w:firstRow="1" w:lastRow="0" w:firstColumn="1" w:lastColumn="0" w:noHBand="0" w:noVBand="1"/>
      </w:tblPr>
      <w:tblGrid>
        <w:gridCol w:w="8972"/>
      </w:tblGrid>
      <w:tr w:rsidR="004E73F5" w:rsidRPr="00D85D9A" w14:paraId="6C12FF2C" w14:textId="77777777" w:rsidTr="00174E66">
        <w:trPr>
          <w:trHeight w:val="412"/>
        </w:trPr>
        <w:tc>
          <w:tcPr>
            <w:tcW w:w="8972" w:type="dxa"/>
            <w:shd w:val="clear" w:color="auto" w:fill="FFFFFF" w:themeFill="background1"/>
            <w:noWrap/>
            <w:vAlign w:val="center"/>
          </w:tcPr>
          <w:p w14:paraId="76D1DCDD" w14:textId="77777777" w:rsidR="004E73F5" w:rsidRPr="00D85D9A" w:rsidRDefault="004E73F5" w:rsidP="004E73F5">
            <w:pPr>
              <w:spacing w:before="0" w:after="0"/>
              <w:rPr>
                <w:rFonts w:ascii="Arial" w:hAnsi="Arial" w:cs="Arial"/>
                <w:sz w:val="16"/>
                <w:szCs w:val="16"/>
              </w:rPr>
            </w:pPr>
            <w:r w:rsidRPr="00D85D9A">
              <w:rPr>
                <w:rFonts w:ascii="Arial" w:hAnsi="Arial" w:cs="Arial"/>
                <w:sz w:val="16"/>
                <w:szCs w:val="16"/>
              </w:rPr>
              <w:t>augur align –sequences --output</w:t>
            </w:r>
          </w:p>
        </w:tc>
      </w:tr>
      <w:tr w:rsidR="004E73F5" w:rsidRPr="00D85D9A" w14:paraId="61C4A94B" w14:textId="77777777" w:rsidTr="00174E66">
        <w:trPr>
          <w:trHeight w:val="412"/>
        </w:trPr>
        <w:tc>
          <w:tcPr>
            <w:tcW w:w="8972" w:type="dxa"/>
            <w:shd w:val="clear" w:color="auto" w:fill="FFFFFF" w:themeFill="background1"/>
            <w:noWrap/>
            <w:vAlign w:val="center"/>
          </w:tcPr>
          <w:p w14:paraId="2FD4229D"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augur tree –alignment –method iqtree –output --substitution-model</w:t>
            </w:r>
          </w:p>
          <w:p w14:paraId="78409C9A"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GTR+G --nthreads 16</w:t>
            </w:r>
          </w:p>
        </w:tc>
      </w:tr>
      <w:tr w:rsidR="004E73F5" w:rsidRPr="00D85D9A" w14:paraId="1CFA42AA" w14:textId="77777777" w:rsidTr="00174E66">
        <w:trPr>
          <w:trHeight w:val="412"/>
        </w:trPr>
        <w:tc>
          <w:tcPr>
            <w:tcW w:w="8972" w:type="dxa"/>
            <w:shd w:val="clear" w:color="auto" w:fill="FFFFFF" w:themeFill="background1"/>
            <w:noWrap/>
            <w:vAlign w:val="center"/>
          </w:tcPr>
          <w:p w14:paraId="509F8B12"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augur refine –tree –alignment –metadata --output-tree --outputnode-</w:t>
            </w:r>
          </w:p>
          <w:p w14:paraId="13A70FCD"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data --timetree --coalescent</w:t>
            </w:r>
          </w:p>
          <w:p w14:paraId="0B15F249"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skyline --covariance --precision 3 --date-confidence --date-inference</w:t>
            </w:r>
          </w:p>
          <w:p w14:paraId="63FC8095"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marginal --gen-per-year 50 --branch-length-inference auto --clockfilter-</w:t>
            </w:r>
          </w:p>
          <w:p w14:paraId="68DDB875"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iqd 4 --divergence-unit mutations --root AY426531_Fermon</w:t>
            </w:r>
          </w:p>
        </w:tc>
      </w:tr>
      <w:tr w:rsidR="004E73F5" w:rsidRPr="00D85D9A" w14:paraId="0943E5D4" w14:textId="77777777" w:rsidTr="00174E66">
        <w:trPr>
          <w:trHeight w:val="412"/>
        </w:trPr>
        <w:tc>
          <w:tcPr>
            <w:tcW w:w="8972" w:type="dxa"/>
            <w:shd w:val="clear" w:color="auto" w:fill="FFFFFF" w:themeFill="background1"/>
            <w:noWrap/>
            <w:vAlign w:val="center"/>
          </w:tcPr>
          <w:p w14:paraId="47DC2549"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augur export v2 –tree –metadata --node-data --</w:t>
            </w:r>
          </w:p>
          <w:p w14:paraId="638F3DD4"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output</w:t>
            </w:r>
          </w:p>
        </w:tc>
      </w:tr>
    </w:tbl>
    <w:p w14:paraId="5CB15FEA" w14:textId="77777777" w:rsidR="00E26249" w:rsidRDefault="00E26249" w:rsidP="004E73F5">
      <w:pPr>
        <w:rPr>
          <w:b/>
          <w:bCs/>
        </w:rPr>
      </w:pPr>
    </w:p>
    <w:p w14:paraId="58039B16" w14:textId="103858BF" w:rsidR="004E73F5" w:rsidRPr="00D85D9A" w:rsidRDefault="004E73F5" w:rsidP="004E73F5">
      <w:r w:rsidRPr="00D85D9A">
        <w:rPr>
          <w:b/>
          <w:bCs/>
        </w:rPr>
        <w:t>Table S4.</w:t>
      </w:r>
      <w:r w:rsidRPr="00D85D9A">
        <w:t xml:space="preserve"> Selection analysis using HYPHY v2.5.32</w:t>
      </w:r>
    </w:p>
    <w:tbl>
      <w:tblPr>
        <w:tblStyle w:val="TableGrid"/>
        <w:tblW w:w="8839" w:type="dxa"/>
        <w:shd w:val="clear" w:color="auto" w:fill="FFFFFF" w:themeFill="background1"/>
        <w:tblLook w:val="04A0" w:firstRow="1" w:lastRow="0" w:firstColumn="1" w:lastColumn="0" w:noHBand="0" w:noVBand="1"/>
      </w:tblPr>
      <w:tblGrid>
        <w:gridCol w:w="5541"/>
        <w:gridCol w:w="3298"/>
      </w:tblGrid>
      <w:tr w:rsidR="004E73F5" w:rsidRPr="00D85D9A" w14:paraId="49835954" w14:textId="77777777" w:rsidTr="00174E66">
        <w:trPr>
          <w:trHeight w:val="245"/>
        </w:trPr>
        <w:tc>
          <w:tcPr>
            <w:tcW w:w="5541" w:type="dxa"/>
            <w:shd w:val="clear" w:color="auto" w:fill="FFFFFF" w:themeFill="background1"/>
            <w:noWrap/>
            <w:vAlign w:val="center"/>
            <w:hideMark/>
          </w:tcPr>
          <w:p w14:paraId="1D618BFD" w14:textId="77777777" w:rsidR="004E73F5" w:rsidRPr="00D85D9A" w:rsidRDefault="004E73F5" w:rsidP="004E73F5">
            <w:pPr>
              <w:tabs>
                <w:tab w:val="left" w:pos="496"/>
              </w:tabs>
              <w:spacing w:before="0" w:after="0"/>
              <w:rPr>
                <w:rFonts w:ascii="Arial" w:hAnsi="Arial" w:cs="Arial"/>
                <w:b/>
                <w:bCs/>
                <w:sz w:val="16"/>
                <w:szCs w:val="16"/>
              </w:rPr>
            </w:pPr>
            <w:r w:rsidRPr="00D85D9A">
              <w:rPr>
                <w:rFonts w:ascii="Arial" w:hAnsi="Arial" w:cs="Arial"/>
                <w:b/>
                <w:bCs/>
                <w:sz w:val="16"/>
                <w:szCs w:val="16"/>
              </w:rPr>
              <w:t>Parameters</w:t>
            </w:r>
          </w:p>
        </w:tc>
        <w:tc>
          <w:tcPr>
            <w:tcW w:w="3298" w:type="dxa"/>
            <w:shd w:val="clear" w:color="auto" w:fill="FFFFFF" w:themeFill="background1"/>
          </w:tcPr>
          <w:p w14:paraId="42441917" w14:textId="77777777" w:rsidR="004E73F5" w:rsidRPr="00D85D9A" w:rsidRDefault="004E73F5" w:rsidP="004E73F5">
            <w:pPr>
              <w:tabs>
                <w:tab w:val="left" w:pos="496"/>
              </w:tabs>
              <w:spacing w:before="0" w:after="0"/>
              <w:rPr>
                <w:rFonts w:ascii="Arial" w:hAnsi="Arial" w:cs="Arial"/>
                <w:b/>
                <w:bCs/>
                <w:sz w:val="16"/>
                <w:szCs w:val="16"/>
              </w:rPr>
            </w:pPr>
            <w:r w:rsidRPr="00D85D9A">
              <w:rPr>
                <w:rFonts w:ascii="Arial" w:hAnsi="Arial" w:cs="Arial"/>
                <w:b/>
                <w:bCs/>
                <w:sz w:val="16"/>
                <w:szCs w:val="16"/>
              </w:rPr>
              <w:t>Value</w:t>
            </w:r>
          </w:p>
        </w:tc>
      </w:tr>
      <w:tr w:rsidR="004E73F5" w:rsidRPr="00D85D9A" w14:paraId="03964C4A" w14:textId="77777777" w:rsidTr="00174E66">
        <w:trPr>
          <w:trHeight w:val="245"/>
        </w:trPr>
        <w:tc>
          <w:tcPr>
            <w:tcW w:w="5541" w:type="dxa"/>
            <w:shd w:val="clear" w:color="auto" w:fill="FFFFFF" w:themeFill="background1"/>
            <w:noWrap/>
            <w:vAlign w:val="center"/>
          </w:tcPr>
          <w:p w14:paraId="4F06BA6A" w14:textId="77777777" w:rsidR="004E73F5" w:rsidRPr="00D85D9A" w:rsidRDefault="004E73F5" w:rsidP="004E73F5">
            <w:pPr>
              <w:spacing w:before="0" w:after="0"/>
              <w:rPr>
                <w:rFonts w:ascii="Arial" w:hAnsi="Arial" w:cs="Arial"/>
                <w:sz w:val="16"/>
                <w:szCs w:val="16"/>
              </w:rPr>
            </w:pPr>
            <w:r w:rsidRPr="00D85D9A">
              <w:rPr>
                <w:rFonts w:ascii="Arial" w:hAnsi="Arial" w:cs="Arial"/>
                <w:sz w:val="16"/>
                <w:szCs w:val="16"/>
              </w:rPr>
              <w:t xml:space="preserve">Selection Analysis  </w:t>
            </w:r>
          </w:p>
        </w:tc>
        <w:tc>
          <w:tcPr>
            <w:tcW w:w="3298" w:type="dxa"/>
            <w:shd w:val="clear" w:color="auto" w:fill="FFFFFF" w:themeFill="background1"/>
          </w:tcPr>
          <w:p w14:paraId="502A589D" w14:textId="77777777" w:rsidR="004E73F5" w:rsidRPr="00D85D9A" w:rsidRDefault="004E73F5" w:rsidP="004E73F5">
            <w:pPr>
              <w:spacing w:before="0" w:after="0"/>
              <w:rPr>
                <w:rFonts w:ascii="Arial" w:hAnsi="Arial" w:cs="Arial"/>
                <w:sz w:val="16"/>
                <w:szCs w:val="16"/>
              </w:rPr>
            </w:pPr>
            <w:r w:rsidRPr="00D85D9A">
              <w:rPr>
                <w:rFonts w:ascii="Arial" w:hAnsi="Arial" w:cs="Arial"/>
                <w:sz w:val="16"/>
                <w:szCs w:val="16"/>
              </w:rPr>
              <w:t>MEME</w:t>
            </w:r>
          </w:p>
        </w:tc>
      </w:tr>
      <w:tr w:rsidR="004E73F5" w:rsidRPr="00D85D9A" w14:paraId="741755E8" w14:textId="77777777" w:rsidTr="00174E66">
        <w:trPr>
          <w:trHeight w:val="245"/>
        </w:trPr>
        <w:tc>
          <w:tcPr>
            <w:tcW w:w="5541" w:type="dxa"/>
            <w:shd w:val="clear" w:color="auto" w:fill="FFFFFF" w:themeFill="background1"/>
            <w:noWrap/>
            <w:vAlign w:val="center"/>
          </w:tcPr>
          <w:p w14:paraId="37F970C6"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Genetic code</w:t>
            </w:r>
          </w:p>
        </w:tc>
        <w:tc>
          <w:tcPr>
            <w:tcW w:w="3298" w:type="dxa"/>
            <w:shd w:val="clear" w:color="auto" w:fill="FFFFFF" w:themeFill="background1"/>
          </w:tcPr>
          <w:p w14:paraId="7768371D"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Universal code</w:t>
            </w:r>
          </w:p>
        </w:tc>
      </w:tr>
      <w:tr w:rsidR="004E73F5" w:rsidRPr="00D85D9A" w14:paraId="147C7C0C" w14:textId="77777777" w:rsidTr="00174E66">
        <w:trPr>
          <w:trHeight w:val="245"/>
        </w:trPr>
        <w:tc>
          <w:tcPr>
            <w:tcW w:w="5541" w:type="dxa"/>
            <w:shd w:val="clear" w:color="auto" w:fill="FFFFFF" w:themeFill="background1"/>
            <w:noWrap/>
            <w:vAlign w:val="center"/>
          </w:tcPr>
          <w:p w14:paraId="3E47A795"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 xml:space="preserve">Branches to select for analysis </w:t>
            </w:r>
          </w:p>
        </w:tc>
        <w:tc>
          <w:tcPr>
            <w:tcW w:w="3298" w:type="dxa"/>
            <w:shd w:val="clear" w:color="auto" w:fill="FFFFFF" w:themeFill="background1"/>
          </w:tcPr>
          <w:p w14:paraId="5DF4D42C"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Include all branches in the analysis</w:t>
            </w:r>
          </w:p>
        </w:tc>
      </w:tr>
      <w:tr w:rsidR="004E73F5" w:rsidRPr="00D85D9A" w14:paraId="0B4F618E" w14:textId="77777777" w:rsidTr="00174E66">
        <w:trPr>
          <w:trHeight w:val="245"/>
        </w:trPr>
        <w:tc>
          <w:tcPr>
            <w:tcW w:w="5541" w:type="dxa"/>
            <w:shd w:val="clear" w:color="auto" w:fill="FFFFFF" w:themeFill="background1"/>
            <w:noWrap/>
            <w:vAlign w:val="center"/>
          </w:tcPr>
          <w:p w14:paraId="06AF8698"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P-value threshold</w:t>
            </w:r>
          </w:p>
        </w:tc>
        <w:tc>
          <w:tcPr>
            <w:tcW w:w="3298" w:type="dxa"/>
            <w:shd w:val="clear" w:color="auto" w:fill="FFFFFF" w:themeFill="background1"/>
          </w:tcPr>
          <w:p w14:paraId="16CB2B78"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Default (0.1)</w:t>
            </w:r>
          </w:p>
        </w:tc>
      </w:tr>
      <w:tr w:rsidR="004E73F5" w:rsidRPr="00D85D9A" w14:paraId="0E0F46C0" w14:textId="77777777" w:rsidTr="00174E66">
        <w:trPr>
          <w:trHeight w:val="245"/>
        </w:trPr>
        <w:tc>
          <w:tcPr>
            <w:tcW w:w="5541" w:type="dxa"/>
            <w:shd w:val="clear" w:color="auto" w:fill="FFFFFF" w:themeFill="background1"/>
            <w:noWrap/>
            <w:vAlign w:val="center"/>
          </w:tcPr>
          <w:p w14:paraId="7F5E3895"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Perform parametric bootstrap resampling</w:t>
            </w:r>
          </w:p>
        </w:tc>
        <w:tc>
          <w:tcPr>
            <w:tcW w:w="3298" w:type="dxa"/>
            <w:shd w:val="clear" w:color="auto" w:fill="FFFFFF" w:themeFill="background1"/>
          </w:tcPr>
          <w:p w14:paraId="5CADAE94"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Default (50)</w:t>
            </w:r>
          </w:p>
        </w:tc>
      </w:tr>
      <w:tr w:rsidR="004E73F5" w:rsidRPr="00D85D9A" w14:paraId="21B9C071" w14:textId="77777777" w:rsidTr="00174E66">
        <w:trPr>
          <w:trHeight w:val="245"/>
        </w:trPr>
        <w:tc>
          <w:tcPr>
            <w:tcW w:w="5541" w:type="dxa"/>
            <w:shd w:val="clear" w:color="auto" w:fill="FFFFFF" w:themeFill="background1"/>
            <w:noWrap/>
            <w:vAlign w:val="center"/>
          </w:tcPr>
          <w:p w14:paraId="7B19E533"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Nucleotide substitution biases</w:t>
            </w:r>
          </w:p>
        </w:tc>
        <w:tc>
          <w:tcPr>
            <w:tcW w:w="3298" w:type="dxa"/>
            <w:shd w:val="clear" w:color="auto" w:fill="FFFFFF" w:themeFill="background1"/>
          </w:tcPr>
          <w:p w14:paraId="2B7AD13C"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GTR</w:t>
            </w:r>
          </w:p>
        </w:tc>
      </w:tr>
      <w:tr w:rsidR="004E73F5" w:rsidRPr="00D85D9A" w14:paraId="1E14DF82" w14:textId="77777777" w:rsidTr="00174E66">
        <w:trPr>
          <w:trHeight w:val="245"/>
        </w:trPr>
        <w:tc>
          <w:tcPr>
            <w:tcW w:w="5541" w:type="dxa"/>
            <w:shd w:val="clear" w:color="auto" w:fill="FFFFFF" w:themeFill="background1"/>
            <w:noWrap/>
            <w:vAlign w:val="center"/>
          </w:tcPr>
          <w:p w14:paraId="6E187A20"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Reduce zero-length branches</w:t>
            </w:r>
          </w:p>
        </w:tc>
        <w:tc>
          <w:tcPr>
            <w:tcW w:w="3298" w:type="dxa"/>
            <w:shd w:val="clear" w:color="auto" w:fill="FFFFFF" w:themeFill="background1"/>
          </w:tcPr>
          <w:p w14:paraId="3C121DFA"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Yes</w:t>
            </w:r>
          </w:p>
        </w:tc>
      </w:tr>
      <w:tr w:rsidR="004E73F5" w:rsidRPr="00D85D9A" w14:paraId="0A2CF3B8" w14:textId="77777777" w:rsidTr="00174E66">
        <w:trPr>
          <w:trHeight w:val="245"/>
        </w:trPr>
        <w:tc>
          <w:tcPr>
            <w:tcW w:w="5541" w:type="dxa"/>
            <w:shd w:val="clear" w:color="auto" w:fill="FFFFFF" w:themeFill="background1"/>
            <w:noWrap/>
            <w:vAlign w:val="center"/>
          </w:tcPr>
          <w:p w14:paraId="21CF2FFB"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Perform branch length re-optimization under the full codon model</w:t>
            </w:r>
          </w:p>
        </w:tc>
        <w:tc>
          <w:tcPr>
            <w:tcW w:w="3298" w:type="dxa"/>
            <w:shd w:val="clear" w:color="auto" w:fill="FFFFFF" w:themeFill="background1"/>
          </w:tcPr>
          <w:p w14:paraId="24707B0A" w14:textId="77777777" w:rsidR="004E73F5" w:rsidRPr="00D85D9A" w:rsidRDefault="004E73F5" w:rsidP="004E73F5">
            <w:pPr>
              <w:tabs>
                <w:tab w:val="left" w:pos="496"/>
              </w:tabs>
              <w:spacing w:before="0" w:after="0"/>
              <w:rPr>
                <w:rFonts w:ascii="Arial" w:hAnsi="Arial" w:cs="Arial"/>
                <w:sz w:val="16"/>
                <w:szCs w:val="16"/>
              </w:rPr>
            </w:pPr>
            <w:r w:rsidRPr="00D85D9A">
              <w:rPr>
                <w:rFonts w:ascii="Arial" w:hAnsi="Arial" w:cs="Arial"/>
                <w:sz w:val="16"/>
                <w:szCs w:val="16"/>
              </w:rPr>
              <w:t>Default ( yes)</w:t>
            </w:r>
          </w:p>
        </w:tc>
      </w:tr>
    </w:tbl>
    <w:p w14:paraId="56298784" w14:textId="77777777" w:rsidR="0060578B" w:rsidRDefault="0060578B" w:rsidP="004E73F5">
      <w:pPr>
        <w:rPr>
          <w:b/>
          <w:bCs/>
        </w:rPr>
      </w:pPr>
    </w:p>
    <w:p w14:paraId="6F87F529" w14:textId="7A7C5415" w:rsidR="004E73F5" w:rsidRPr="00D85D9A" w:rsidRDefault="004E73F5" w:rsidP="004E73F5">
      <w:r w:rsidRPr="00D85D9A">
        <w:rPr>
          <w:b/>
          <w:bCs/>
        </w:rPr>
        <w:lastRenderedPageBreak/>
        <w:t>Table S5.</w:t>
      </w:r>
      <w:r w:rsidRPr="00D85D9A">
        <w:t xml:space="preserve"> Single nucleotide variation using the Fixed Ploidy Variant Detection tool on CLC Genomics Workbench </w:t>
      </w:r>
      <w:r w:rsidRPr="00D85D9A">
        <w:rPr>
          <w:bCs/>
        </w:rPr>
        <w:t>v21.0.5</w:t>
      </w:r>
    </w:p>
    <w:tbl>
      <w:tblPr>
        <w:tblW w:w="8766" w:type="dxa"/>
        <w:tblCellMar>
          <w:left w:w="70" w:type="dxa"/>
          <w:right w:w="70" w:type="dxa"/>
        </w:tblCellMar>
        <w:tblLook w:val="04A0" w:firstRow="1" w:lastRow="0" w:firstColumn="1" w:lastColumn="0" w:noHBand="0" w:noVBand="1"/>
      </w:tblPr>
      <w:tblGrid>
        <w:gridCol w:w="7349"/>
        <w:gridCol w:w="1417"/>
      </w:tblGrid>
      <w:tr w:rsidR="004E73F5" w:rsidRPr="00D85D9A" w14:paraId="7FE023CF" w14:textId="77777777" w:rsidTr="00174E66">
        <w:trPr>
          <w:trHeight w:val="412"/>
        </w:trPr>
        <w:tc>
          <w:tcPr>
            <w:tcW w:w="73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D525CC" w14:textId="77777777" w:rsidR="004E73F5" w:rsidRPr="00D85D9A" w:rsidRDefault="004E73F5" w:rsidP="004E73F5">
            <w:pPr>
              <w:spacing w:before="0" w:after="0"/>
              <w:rPr>
                <w:rFonts w:ascii="Arial" w:eastAsia="Times New Roman" w:hAnsi="Arial" w:cs="Arial"/>
                <w:b/>
                <w:bCs/>
                <w:color w:val="000000"/>
                <w:sz w:val="16"/>
                <w:szCs w:val="16"/>
                <w:lang w:val="nl-NL" w:eastAsia="nl-NL"/>
              </w:rPr>
            </w:pPr>
            <w:r w:rsidRPr="00D85D9A">
              <w:rPr>
                <w:rFonts w:ascii="Arial" w:eastAsia="Times New Roman" w:hAnsi="Arial" w:cs="Arial"/>
                <w:b/>
                <w:bCs/>
                <w:color w:val="000000"/>
                <w:sz w:val="16"/>
                <w:szCs w:val="16"/>
                <w:lang w:val="nl-NL" w:eastAsia="nl-NL"/>
              </w:rPr>
              <w:t>Fixed Ploidy Variant Detection</w:t>
            </w:r>
          </w:p>
        </w:tc>
        <w:tc>
          <w:tcPr>
            <w:tcW w:w="1417" w:type="dxa"/>
            <w:tcBorders>
              <w:top w:val="single" w:sz="4" w:space="0" w:color="auto"/>
              <w:left w:val="nil"/>
              <w:bottom w:val="single" w:sz="4" w:space="0" w:color="auto"/>
              <w:right w:val="single" w:sz="4" w:space="0" w:color="auto"/>
            </w:tcBorders>
            <w:shd w:val="clear" w:color="auto" w:fill="FFFFFF" w:themeFill="background1"/>
            <w:vAlign w:val="bottom"/>
            <w:hideMark/>
          </w:tcPr>
          <w:p w14:paraId="0517DF5A"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hAnsi="Arial" w:cs="Arial"/>
                <w:b/>
                <w:bCs/>
                <w:sz w:val="16"/>
                <w:szCs w:val="16"/>
              </w:rPr>
              <w:t>Values</w:t>
            </w:r>
          </w:p>
        </w:tc>
      </w:tr>
      <w:tr w:rsidR="004E73F5" w:rsidRPr="00D85D9A" w14:paraId="16B341C4"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54CAAB2B"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Ploidy</w:t>
            </w:r>
          </w:p>
        </w:tc>
        <w:tc>
          <w:tcPr>
            <w:tcW w:w="1417" w:type="dxa"/>
            <w:tcBorders>
              <w:top w:val="nil"/>
              <w:left w:val="nil"/>
              <w:bottom w:val="single" w:sz="4" w:space="0" w:color="auto"/>
              <w:right w:val="single" w:sz="4" w:space="0" w:color="auto"/>
            </w:tcBorders>
            <w:shd w:val="clear" w:color="auto" w:fill="auto"/>
            <w:noWrap/>
            <w:vAlign w:val="bottom"/>
            <w:hideMark/>
          </w:tcPr>
          <w:p w14:paraId="7E156AE8"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1</w:t>
            </w:r>
          </w:p>
        </w:tc>
      </w:tr>
      <w:tr w:rsidR="004E73F5" w:rsidRPr="00D85D9A" w14:paraId="6F2ABF65"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75EEBCDD"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Required variant probability (%)</w:t>
            </w:r>
          </w:p>
        </w:tc>
        <w:tc>
          <w:tcPr>
            <w:tcW w:w="1417" w:type="dxa"/>
            <w:tcBorders>
              <w:top w:val="nil"/>
              <w:left w:val="nil"/>
              <w:bottom w:val="single" w:sz="4" w:space="0" w:color="auto"/>
              <w:right w:val="single" w:sz="4" w:space="0" w:color="auto"/>
            </w:tcBorders>
            <w:shd w:val="clear" w:color="auto" w:fill="auto"/>
            <w:noWrap/>
            <w:vAlign w:val="bottom"/>
            <w:hideMark/>
          </w:tcPr>
          <w:p w14:paraId="62D0611F"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90</w:t>
            </w:r>
          </w:p>
        </w:tc>
      </w:tr>
      <w:tr w:rsidR="004E73F5" w:rsidRPr="00D85D9A" w14:paraId="3788C0C6"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55FD7D6D"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Ignore positions with coverage above</w:t>
            </w:r>
          </w:p>
        </w:tc>
        <w:tc>
          <w:tcPr>
            <w:tcW w:w="1417" w:type="dxa"/>
            <w:tcBorders>
              <w:top w:val="nil"/>
              <w:left w:val="nil"/>
              <w:bottom w:val="single" w:sz="4" w:space="0" w:color="auto"/>
              <w:right w:val="single" w:sz="4" w:space="0" w:color="auto"/>
            </w:tcBorders>
            <w:shd w:val="clear" w:color="auto" w:fill="auto"/>
            <w:noWrap/>
            <w:vAlign w:val="bottom"/>
            <w:hideMark/>
          </w:tcPr>
          <w:p w14:paraId="78C1A2A0"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100000</w:t>
            </w:r>
          </w:p>
        </w:tc>
      </w:tr>
      <w:tr w:rsidR="004E73F5" w:rsidRPr="00D85D9A" w14:paraId="42B6101A"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14582E18"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Restrict calling to target regions</w:t>
            </w:r>
          </w:p>
        </w:tc>
        <w:tc>
          <w:tcPr>
            <w:tcW w:w="1417" w:type="dxa"/>
            <w:tcBorders>
              <w:top w:val="nil"/>
              <w:left w:val="nil"/>
              <w:bottom w:val="single" w:sz="4" w:space="0" w:color="auto"/>
              <w:right w:val="single" w:sz="4" w:space="0" w:color="auto"/>
            </w:tcBorders>
            <w:shd w:val="clear" w:color="auto" w:fill="auto"/>
            <w:noWrap/>
            <w:vAlign w:val="bottom"/>
            <w:hideMark/>
          </w:tcPr>
          <w:p w14:paraId="15ED111C"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18FCA1F3"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5D94805F"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Ignore broken pairs</w:t>
            </w:r>
          </w:p>
        </w:tc>
        <w:tc>
          <w:tcPr>
            <w:tcW w:w="1417" w:type="dxa"/>
            <w:tcBorders>
              <w:top w:val="nil"/>
              <w:left w:val="nil"/>
              <w:bottom w:val="single" w:sz="4" w:space="0" w:color="auto"/>
              <w:right w:val="single" w:sz="4" w:space="0" w:color="auto"/>
            </w:tcBorders>
            <w:shd w:val="clear" w:color="auto" w:fill="auto"/>
            <w:noWrap/>
            <w:vAlign w:val="bottom"/>
            <w:hideMark/>
          </w:tcPr>
          <w:p w14:paraId="250DAEEE"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true</w:t>
            </w:r>
          </w:p>
        </w:tc>
      </w:tr>
      <w:tr w:rsidR="004E73F5" w:rsidRPr="00D85D9A" w14:paraId="3E3E3535"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2EDDB7AD"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Ignore non-specific matches</w:t>
            </w:r>
          </w:p>
        </w:tc>
        <w:tc>
          <w:tcPr>
            <w:tcW w:w="1417" w:type="dxa"/>
            <w:tcBorders>
              <w:top w:val="nil"/>
              <w:left w:val="nil"/>
              <w:bottom w:val="single" w:sz="4" w:space="0" w:color="auto"/>
              <w:right w:val="single" w:sz="4" w:space="0" w:color="auto"/>
            </w:tcBorders>
            <w:shd w:val="clear" w:color="auto" w:fill="auto"/>
            <w:noWrap/>
            <w:vAlign w:val="bottom"/>
            <w:hideMark/>
          </w:tcPr>
          <w:p w14:paraId="0ADC3DDE"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Reads</w:t>
            </w:r>
          </w:p>
        </w:tc>
      </w:tr>
      <w:tr w:rsidR="004E73F5" w:rsidRPr="00D85D9A" w14:paraId="5888D7A4"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738BF7A2"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Minimum read length</w:t>
            </w:r>
          </w:p>
        </w:tc>
        <w:tc>
          <w:tcPr>
            <w:tcW w:w="1417" w:type="dxa"/>
            <w:tcBorders>
              <w:top w:val="nil"/>
              <w:left w:val="nil"/>
              <w:bottom w:val="single" w:sz="4" w:space="0" w:color="auto"/>
              <w:right w:val="single" w:sz="4" w:space="0" w:color="auto"/>
            </w:tcBorders>
            <w:shd w:val="clear" w:color="auto" w:fill="auto"/>
            <w:noWrap/>
            <w:vAlign w:val="bottom"/>
            <w:hideMark/>
          </w:tcPr>
          <w:p w14:paraId="5BA809B2"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20</w:t>
            </w:r>
          </w:p>
        </w:tc>
      </w:tr>
      <w:tr w:rsidR="004E73F5" w:rsidRPr="00D85D9A" w14:paraId="4D73BDF8"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14C59096"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Minimum coverage</w:t>
            </w:r>
          </w:p>
        </w:tc>
        <w:tc>
          <w:tcPr>
            <w:tcW w:w="1417" w:type="dxa"/>
            <w:tcBorders>
              <w:top w:val="nil"/>
              <w:left w:val="nil"/>
              <w:bottom w:val="single" w:sz="4" w:space="0" w:color="auto"/>
              <w:right w:val="single" w:sz="4" w:space="0" w:color="auto"/>
            </w:tcBorders>
            <w:shd w:val="clear" w:color="auto" w:fill="auto"/>
            <w:noWrap/>
            <w:vAlign w:val="bottom"/>
            <w:hideMark/>
          </w:tcPr>
          <w:p w14:paraId="7A489471"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100</w:t>
            </w:r>
          </w:p>
        </w:tc>
      </w:tr>
      <w:tr w:rsidR="004E73F5" w:rsidRPr="00D85D9A" w14:paraId="3C3B24CC"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6C4BA3F0"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Minimum count</w:t>
            </w:r>
          </w:p>
        </w:tc>
        <w:tc>
          <w:tcPr>
            <w:tcW w:w="1417" w:type="dxa"/>
            <w:tcBorders>
              <w:top w:val="nil"/>
              <w:left w:val="nil"/>
              <w:bottom w:val="single" w:sz="4" w:space="0" w:color="auto"/>
              <w:right w:val="single" w:sz="4" w:space="0" w:color="auto"/>
            </w:tcBorders>
            <w:shd w:val="clear" w:color="auto" w:fill="auto"/>
            <w:noWrap/>
            <w:vAlign w:val="bottom"/>
            <w:hideMark/>
          </w:tcPr>
          <w:p w14:paraId="2CDD2E04"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90</w:t>
            </w:r>
          </w:p>
        </w:tc>
      </w:tr>
      <w:tr w:rsidR="004E73F5" w:rsidRPr="00D85D9A" w14:paraId="0285D5E7"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43FF7BAD"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Minimum frequency (%)</w:t>
            </w:r>
          </w:p>
        </w:tc>
        <w:tc>
          <w:tcPr>
            <w:tcW w:w="1417" w:type="dxa"/>
            <w:tcBorders>
              <w:top w:val="nil"/>
              <w:left w:val="nil"/>
              <w:bottom w:val="single" w:sz="4" w:space="0" w:color="auto"/>
              <w:right w:val="single" w:sz="4" w:space="0" w:color="auto"/>
            </w:tcBorders>
            <w:shd w:val="clear" w:color="auto" w:fill="auto"/>
            <w:noWrap/>
            <w:vAlign w:val="bottom"/>
            <w:hideMark/>
          </w:tcPr>
          <w:p w14:paraId="3B388652"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90</w:t>
            </w:r>
          </w:p>
        </w:tc>
      </w:tr>
      <w:tr w:rsidR="004E73F5" w:rsidRPr="00D85D9A" w14:paraId="7E410E4D"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636BB7C9"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Base quality filter</w:t>
            </w:r>
          </w:p>
        </w:tc>
        <w:tc>
          <w:tcPr>
            <w:tcW w:w="1417" w:type="dxa"/>
            <w:tcBorders>
              <w:top w:val="nil"/>
              <w:left w:val="nil"/>
              <w:bottom w:val="single" w:sz="4" w:space="0" w:color="auto"/>
              <w:right w:val="single" w:sz="4" w:space="0" w:color="auto"/>
            </w:tcBorders>
            <w:shd w:val="clear" w:color="auto" w:fill="auto"/>
            <w:noWrap/>
            <w:vAlign w:val="bottom"/>
            <w:hideMark/>
          </w:tcPr>
          <w:p w14:paraId="3676950E"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false</w:t>
            </w:r>
          </w:p>
        </w:tc>
      </w:tr>
      <w:tr w:rsidR="004E73F5" w:rsidRPr="00D85D9A" w14:paraId="360227E5"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20CEA679"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Neighborhood radius</w:t>
            </w:r>
          </w:p>
        </w:tc>
        <w:tc>
          <w:tcPr>
            <w:tcW w:w="1417" w:type="dxa"/>
            <w:tcBorders>
              <w:top w:val="nil"/>
              <w:left w:val="nil"/>
              <w:bottom w:val="single" w:sz="4" w:space="0" w:color="auto"/>
              <w:right w:val="single" w:sz="4" w:space="0" w:color="auto"/>
            </w:tcBorders>
            <w:shd w:val="clear" w:color="auto" w:fill="auto"/>
            <w:noWrap/>
            <w:vAlign w:val="bottom"/>
            <w:hideMark/>
          </w:tcPr>
          <w:p w14:paraId="32D5253B"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5</w:t>
            </w:r>
          </w:p>
        </w:tc>
      </w:tr>
      <w:tr w:rsidR="004E73F5" w:rsidRPr="00D85D9A" w14:paraId="0E0C162E"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0BC13F68"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Minimum central quality</w:t>
            </w:r>
          </w:p>
        </w:tc>
        <w:tc>
          <w:tcPr>
            <w:tcW w:w="1417" w:type="dxa"/>
            <w:tcBorders>
              <w:top w:val="nil"/>
              <w:left w:val="nil"/>
              <w:bottom w:val="single" w:sz="4" w:space="0" w:color="auto"/>
              <w:right w:val="single" w:sz="4" w:space="0" w:color="auto"/>
            </w:tcBorders>
            <w:shd w:val="clear" w:color="auto" w:fill="auto"/>
            <w:noWrap/>
            <w:vAlign w:val="bottom"/>
            <w:hideMark/>
          </w:tcPr>
          <w:p w14:paraId="0FAA29A3"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20</w:t>
            </w:r>
          </w:p>
        </w:tc>
      </w:tr>
      <w:tr w:rsidR="004E73F5" w:rsidRPr="00D85D9A" w14:paraId="53538CAB"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00BB8C86"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Minimum neighborhood quality</w:t>
            </w:r>
          </w:p>
        </w:tc>
        <w:tc>
          <w:tcPr>
            <w:tcW w:w="1417" w:type="dxa"/>
            <w:tcBorders>
              <w:top w:val="nil"/>
              <w:left w:val="nil"/>
              <w:bottom w:val="single" w:sz="4" w:space="0" w:color="auto"/>
              <w:right w:val="single" w:sz="4" w:space="0" w:color="auto"/>
            </w:tcBorders>
            <w:shd w:val="clear" w:color="auto" w:fill="auto"/>
            <w:noWrap/>
            <w:vAlign w:val="bottom"/>
            <w:hideMark/>
          </w:tcPr>
          <w:p w14:paraId="360AB1CB"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15</w:t>
            </w:r>
          </w:p>
        </w:tc>
      </w:tr>
      <w:tr w:rsidR="004E73F5" w:rsidRPr="00D85D9A" w14:paraId="7E7ED1C7"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47484BD8"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Read direction filter</w:t>
            </w:r>
          </w:p>
        </w:tc>
        <w:tc>
          <w:tcPr>
            <w:tcW w:w="1417" w:type="dxa"/>
            <w:tcBorders>
              <w:top w:val="nil"/>
              <w:left w:val="nil"/>
              <w:bottom w:val="single" w:sz="4" w:space="0" w:color="auto"/>
              <w:right w:val="single" w:sz="4" w:space="0" w:color="auto"/>
            </w:tcBorders>
            <w:shd w:val="clear" w:color="auto" w:fill="auto"/>
            <w:noWrap/>
            <w:vAlign w:val="bottom"/>
            <w:hideMark/>
          </w:tcPr>
          <w:p w14:paraId="3B928180"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false</w:t>
            </w:r>
          </w:p>
        </w:tc>
      </w:tr>
      <w:tr w:rsidR="004E73F5" w:rsidRPr="00D85D9A" w14:paraId="2FBDC940"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6242CE08"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Direction frequency (%)</w:t>
            </w:r>
          </w:p>
        </w:tc>
        <w:tc>
          <w:tcPr>
            <w:tcW w:w="1417" w:type="dxa"/>
            <w:tcBorders>
              <w:top w:val="nil"/>
              <w:left w:val="nil"/>
              <w:bottom w:val="single" w:sz="4" w:space="0" w:color="auto"/>
              <w:right w:val="single" w:sz="4" w:space="0" w:color="auto"/>
            </w:tcBorders>
            <w:shd w:val="clear" w:color="auto" w:fill="auto"/>
            <w:noWrap/>
            <w:vAlign w:val="bottom"/>
            <w:hideMark/>
          </w:tcPr>
          <w:p w14:paraId="37E6E3CC"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5</w:t>
            </w:r>
          </w:p>
        </w:tc>
      </w:tr>
      <w:tr w:rsidR="004E73F5" w:rsidRPr="00D85D9A" w14:paraId="253A0CCD"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1EDE624F"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Relative read direction filter</w:t>
            </w:r>
          </w:p>
        </w:tc>
        <w:tc>
          <w:tcPr>
            <w:tcW w:w="1417" w:type="dxa"/>
            <w:tcBorders>
              <w:top w:val="nil"/>
              <w:left w:val="nil"/>
              <w:bottom w:val="single" w:sz="4" w:space="0" w:color="auto"/>
              <w:right w:val="single" w:sz="4" w:space="0" w:color="auto"/>
            </w:tcBorders>
            <w:shd w:val="clear" w:color="auto" w:fill="auto"/>
            <w:noWrap/>
            <w:vAlign w:val="bottom"/>
            <w:hideMark/>
          </w:tcPr>
          <w:p w14:paraId="546E442B"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false</w:t>
            </w:r>
          </w:p>
        </w:tc>
      </w:tr>
      <w:tr w:rsidR="004E73F5" w:rsidRPr="00D85D9A" w14:paraId="41352CFF"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3F09CC85"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Significance (%)</w:t>
            </w:r>
          </w:p>
        </w:tc>
        <w:tc>
          <w:tcPr>
            <w:tcW w:w="1417" w:type="dxa"/>
            <w:tcBorders>
              <w:top w:val="nil"/>
              <w:left w:val="nil"/>
              <w:bottom w:val="single" w:sz="4" w:space="0" w:color="auto"/>
              <w:right w:val="single" w:sz="4" w:space="0" w:color="auto"/>
            </w:tcBorders>
            <w:shd w:val="clear" w:color="auto" w:fill="auto"/>
            <w:noWrap/>
            <w:vAlign w:val="bottom"/>
            <w:hideMark/>
          </w:tcPr>
          <w:p w14:paraId="75F7DF0F"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1</w:t>
            </w:r>
          </w:p>
        </w:tc>
      </w:tr>
      <w:tr w:rsidR="004E73F5" w:rsidRPr="00D85D9A" w14:paraId="1F554A0C"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300C17DE"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Read position filter</w:t>
            </w:r>
          </w:p>
        </w:tc>
        <w:tc>
          <w:tcPr>
            <w:tcW w:w="1417" w:type="dxa"/>
            <w:tcBorders>
              <w:top w:val="nil"/>
              <w:left w:val="nil"/>
              <w:bottom w:val="single" w:sz="4" w:space="0" w:color="auto"/>
              <w:right w:val="single" w:sz="4" w:space="0" w:color="auto"/>
            </w:tcBorders>
            <w:shd w:val="clear" w:color="auto" w:fill="auto"/>
            <w:noWrap/>
            <w:vAlign w:val="bottom"/>
            <w:hideMark/>
          </w:tcPr>
          <w:p w14:paraId="5AFC6255"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false</w:t>
            </w:r>
          </w:p>
        </w:tc>
      </w:tr>
      <w:tr w:rsidR="004E73F5" w:rsidRPr="00D85D9A" w14:paraId="2350D3BB"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260668CE"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Significance (%)</w:t>
            </w:r>
          </w:p>
        </w:tc>
        <w:tc>
          <w:tcPr>
            <w:tcW w:w="1417" w:type="dxa"/>
            <w:tcBorders>
              <w:top w:val="nil"/>
              <w:left w:val="nil"/>
              <w:bottom w:val="single" w:sz="4" w:space="0" w:color="auto"/>
              <w:right w:val="single" w:sz="4" w:space="0" w:color="auto"/>
            </w:tcBorders>
            <w:shd w:val="clear" w:color="auto" w:fill="auto"/>
            <w:noWrap/>
            <w:vAlign w:val="bottom"/>
            <w:hideMark/>
          </w:tcPr>
          <w:p w14:paraId="5EEF7463"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1</w:t>
            </w:r>
          </w:p>
        </w:tc>
      </w:tr>
      <w:tr w:rsidR="004E73F5" w:rsidRPr="00D85D9A" w14:paraId="63B7FE6B"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6ED777A2"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Remove pyro-error variants</w:t>
            </w:r>
          </w:p>
        </w:tc>
        <w:tc>
          <w:tcPr>
            <w:tcW w:w="1417" w:type="dxa"/>
            <w:tcBorders>
              <w:top w:val="nil"/>
              <w:left w:val="nil"/>
              <w:bottom w:val="single" w:sz="4" w:space="0" w:color="auto"/>
              <w:right w:val="single" w:sz="4" w:space="0" w:color="auto"/>
            </w:tcBorders>
            <w:shd w:val="clear" w:color="auto" w:fill="auto"/>
            <w:noWrap/>
            <w:vAlign w:val="bottom"/>
            <w:hideMark/>
          </w:tcPr>
          <w:p w14:paraId="5B1585B9"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false</w:t>
            </w:r>
          </w:p>
        </w:tc>
      </w:tr>
      <w:tr w:rsidR="004E73F5" w:rsidRPr="00D85D9A" w14:paraId="01C05736"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24A84483"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In homopolymer regions with minimum length</w:t>
            </w:r>
          </w:p>
        </w:tc>
        <w:tc>
          <w:tcPr>
            <w:tcW w:w="1417" w:type="dxa"/>
            <w:tcBorders>
              <w:top w:val="nil"/>
              <w:left w:val="nil"/>
              <w:bottom w:val="single" w:sz="4" w:space="0" w:color="auto"/>
              <w:right w:val="single" w:sz="4" w:space="0" w:color="auto"/>
            </w:tcBorders>
            <w:shd w:val="clear" w:color="auto" w:fill="auto"/>
            <w:noWrap/>
            <w:vAlign w:val="bottom"/>
            <w:hideMark/>
          </w:tcPr>
          <w:p w14:paraId="66590FCF"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3</w:t>
            </w:r>
          </w:p>
        </w:tc>
      </w:tr>
      <w:tr w:rsidR="004E73F5" w:rsidRPr="00D85D9A" w14:paraId="18D65ACB" w14:textId="77777777" w:rsidTr="00174E66">
        <w:trPr>
          <w:trHeight w:val="305"/>
        </w:trPr>
        <w:tc>
          <w:tcPr>
            <w:tcW w:w="7349" w:type="dxa"/>
            <w:tcBorders>
              <w:top w:val="nil"/>
              <w:left w:val="single" w:sz="4" w:space="0" w:color="auto"/>
              <w:bottom w:val="single" w:sz="4" w:space="0" w:color="auto"/>
              <w:right w:val="single" w:sz="4" w:space="0" w:color="auto"/>
            </w:tcBorders>
            <w:shd w:val="clear" w:color="auto" w:fill="auto"/>
            <w:noWrap/>
            <w:vAlign w:val="bottom"/>
            <w:hideMark/>
          </w:tcPr>
          <w:p w14:paraId="4ADE7261"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With frequency below</w:t>
            </w:r>
          </w:p>
        </w:tc>
        <w:tc>
          <w:tcPr>
            <w:tcW w:w="1417" w:type="dxa"/>
            <w:tcBorders>
              <w:top w:val="nil"/>
              <w:left w:val="nil"/>
              <w:bottom w:val="single" w:sz="4" w:space="0" w:color="auto"/>
              <w:right w:val="single" w:sz="4" w:space="0" w:color="auto"/>
            </w:tcBorders>
            <w:shd w:val="clear" w:color="auto" w:fill="auto"/>
            <w:noWrap/>
            <w:vAlign w:val="bottom"/>
            <w:hideMark/>
          </w:tcPr>
          <w:p w14:paraId="52D6E32F" w14:textId="77777777" w:rsidR="004E73F5" w:rsidRPr="00D85D9A" w:rsidRDefault="004E73F5" w:rsidP="004E73F5">
            <w:pPr>
              <w:spacing w:before="0" w:after="0"/>
              <w:rPr>
                <w:rFonts w:ascii="Arial" w:eastAsia="Times New Roman" w:hAnsi="Arial" w:cs="Arial"/>
                <w:color w:val="000000"/>
                <w:sz w:val="16"/>
                <w:szCs w:val="16"/>
                <w:lang w:val="nl-NL" w:eastAsia="nl-NL"/>
              </w:rPr>
            </w:pPr>
            <w:r w:rsidRPr="00D85D9A">
              <w:rPr>
                <w:rFonts w:ascii="Arial" w:eastAsia="Times New Roman" w:hAnsi="Arial" w:cs="Arial"/>
                <w:color w:val="000000"/>
                <w:sz w:val="16"/>
                <w:szCs w:val="16"/>
                <w:lang w:val="nl-NL" w:eastAsia="nl-NL"/>
              </w:rPr>
              <w:t>0.8</w:t>
            </w:r>
          </w:p>
        </w:tc>
      </w:tr>
    </w:tbl>
    <w:p w14:paraId="387AB8AC" w14:textId="0699EA38" w:rsidR="00E26249" w:rsidRDefault="00E26249" w:rsidP="004E73F5">
      <w:pPr>
        <w:rPr>
          <w:b/>
          <w:bCs/>
        </w:rPr>
      </w:pPr>
    </w:p>
    <w:p w14:paraId="59BB103A" w14:textId="786A6F83" w:rsidR="00DD63DB" w:rsidRDefault="00DD63DB" w:rsidP="004E73F5">
      <w:pPr>
        <w:rPr>
          <w:b/>
          <w:bCs/>
        </w:rPr>
      </w:pPr>
    </w:p>
    <w:p w14:paraId="2644EAC1" w14:textId="3CEEB2D3" w:rsidR="00DD63DB" w:rsidRDefault="00DD63DB" w:rsidP="004E73F5">
      <w:pPr>
        <w:rPr>
          <w:b/>
          <w:bCs/>
        </w:rPr>
      </w:pPr>
    </w:p>
    <w:p w14:paraId="2C4F11C9" w14:textId="706A0A48" w:rsidR="00DD63DB" w:rsidRDefault="00DD63DB" w:rsidP="004E73F5">
      <w:pPr>
        <w:rPr>
          <w:b/>
          <w:bCs/>
        </w:rPr>
      </w:pPr>
    </w:p>
    <w:p w14:paraId="2F196A30" w14:textId="7D0B7AFE" w:rsidR="00DD63DB" w:rsidRDefault="00DD63DB" w:rsidP="004E73F5">
      <w:pPr>
        <w:rPr>
          <w:b/>
          <w:bCs/>
        </w:rPr>
      </w:pPr>
    </w:p>
    <w:p w14:paraId="3C7A4E05" w14:textId="3B0FF773" w:rsidR="00DD63DB" w:rsidRDefault="00DD63DB" w:rsidP="004E73F5">
      <w:pPr>
        <w:rPr>
          <w:b/>
          <w:bCs/>
        </w:rPr>
      </w:pPr>
    </w:p>
    <w:p w14:paraId="6E94C440" w14:textId="5C39C468" w:rsidR="00DD63DB" w:rsidRDefault="00DD63DB" w:rsidP="004E73F5">
      <w:pPr>
        <w:rPr>
          <w:b/>
          <w:bCs/>
        </w:rPr>
      </w:pPr>
    </w:p>
    <w:p w14:paraId="2F30BF0C" w14:textId="7C1DED19" w:rsidR="00DD63DB" w:rsidRDefault="00DD63DB" w:rsidP="004E73F5">
      <w:pPr>
        <w:rPr>
          <w:b/>
          <w:bCs/>
        </w:rPr>
      </w:pPr>
    </w:p>
    <w:p w14:paraId="231DCBB3" w14:textId="77777777" w:rsidR="00DD63DB" w:rsidRDefault="00DD63DB" w:rsidP="004E73F5">
      <w:pPr>
        <w:rPr>
          <w:b/>
          <w:bCs/>
        </w:rPr>
      </w:pPr>
    </w:p>
    <w:p w14:paraId="3FA34418" w14:textId="1BB98D9E" w:rsidR="00E916E1" w:rsidRDefault="00E916E1" w:rsidP="005E4481">
      <w:pPr>
        <w:rPr>
          <w:b/>
          <w:bCs/>
        </w:rPr>
      </w:pPr>
      <w:r>
        <w:rPr>
          <w:b/>
          <w:bCs/>
        </w:rPr>
        <w:lastRenderedPageBreak/>
        <w:t xml:space="preserve">Table S6. </w:t>
      </w:r>
      <w:r w:rsidRPr="00E916E1">
        <w:t>Average read length using CLC Genomics Workbench v21.0.5</w:t>
      </w:r>
    </w:p>
    <w:tbl>
      <w:tblPr>
        <w:tblW w:w="3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8"/>
        <w:gridCol w:w="1690"/>
      </w:tblGrid>
      <w:tr w:rsidR="00E916E1" w:rsidRPr="00D85D9A" w14:paraId="3A67AAAB" w14:textId="77777777" w:rsidTr="00C463AA">
        <w:trPr>
          <w:trHeight w:val="248"/>
        </w:trPr>
        <w:tc>
          <w:tcPr>
            <w:tcW w:w="2248" w:type="dxa"/>
            <w:shd w:val="clear" w:color="auto" w:fill="auto"/>
            <w:noWrap/>
            <w:vAlign w:val="center"/>
            <w:hideMark/>
          </w:tcPr>
          <w:p w14:paraId="2DD7A1AD" w14:textId="77777777" w:rsidR="00E916E1" w:rsidRPr="00D85D9A" w:rsidRDefault="00E916E1" w:rsidP="004F4583">
            <w:pPr>
              <w:spacing w:before="0" w:after="0"/>
              <w:rPr>
                <w:rFonts w:ascii="Arial" w:eastAsia="Times New Roman" w:hAnsi="Arial" w:cs="Arial"/>
                <w:b/>
                <w:bCs/>
                <w:sz w:val="16"/>
                <w:szCs w:val="16"/>
                <w:lang w:eastAsia="nl-NL"/>
              </w:rPr>
            </w:pPr>
            <w:r w:rsidRPr="00D85D9A">
              <w:rPr>
                <w:rFonts w:ascii="Arial" w:eastAsia="Times New Roman" w:hAnsi="Arial" w:cs="Arial"/>
                <w:b/>
                <w:bCs/>
                <w:sz w:val="16"/>
                <w:szCs w:val="16"/>
                <w:lang w:eastAsia="nl-NL"/>
              </w:rPr>
              <w:t>Sample name</w:t>
            </w:r>
          </w:p>
        </w:tc>
        <w:tc>
          <w:tcPr>
            <w:tcW w:w="1690" w:type="dxa"/>
            <w:shd w:val="clear" w:color="auto" w:fill="auto"/>
            <w:noWrap/>
            <w:vAlign w:val="center"/>
            <w:hideMark/>
          </w:tcPr>
          <w:p w14:paraId="44624662" w14:textId="12E982C2" w:rsidR="00E916E1" w:rsidRPr="00D85D9A" w:rsidRDefault="00E916E1" w:rsidP="004F4583">
            <w:pPr>
              <w:spacing w:before="0" w:after="0"/>
              <w:rPr>
                <w:rFonts w:ascii="Arial" w:eastAsia="Times New Roman" w:hAnsi="Arial" w:cs="Arial"/>
                <w:b/>
                <w:bCs/>
                <w:sz w:val="16"/>
                <w:szCs w:val="16"/>
                <w:lang w:eastAsia="nl-NL"/>
              </w:rPr>
            </w:pPr>
            <w:r>
              <w:rPr>
                <w:rFonts w:ascii="Arial" w:eastAsia="Times New Roman" w:hAnsi="Arial" w:cs="Arial"/>
                <w:b/>
                <w:bCs/>
                <w:sz w:val="16"/>
                <w:szCs w:val="16"/>
                <w:lang w:eastAsia="nl-NL"/>
              </w:rPr>
              <w:t>Average read length</w:t>
            </w:r>
          </w:p>
        </w:tc>
      </w:tr>
      <w:tr w:rsidR="00950DBA" w:rsidRPr="00D85D9A" w14:paraId="7B4FE526" w14:textId="77777777" w:rsidTr="00C463AA">
        <w:trPr>
          <w:trHeight w:val="248"/>
        </w:trPr>
        <w:tc>
          <w:tcPr>
            <w:tcW w:w="2248" w:type="dxa"/>
            <w:shd w:val="clear" w:color="auto" w:fill="auto"/>
            <w:noWrap/>
            <w:vAlign w:val="center"/>
            <w:hideMark/>
          </w:tcPr>
          <w:p w14:paraId="360B47A6"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EVD68_GR_01_22.11.19</w:t>
            </w:r>
          </w:p>
        </w:tc>
        <w:tc>
          <w:tcPr>
            <w:tcW w:w="1690" w:type="dxa"/>
            <w:shd w:val="clear" w:color="auto" w:fill="auto"/>
            <w:noWrap/>
            <w:vAlign w:val="bottom"/>
          </w:tcPr>
          <w:p w14:paraId="69C889DD" w14:textId="23E402C7"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533.78</w:t>
            </w:r>
          </w:p>
        </w:tc>
      </w:tr>
      <w:tr w:rsidR="00950DBA" w:rsidRPr="00D85D9A" w14:paraId="437FC4C5" w14:textId="77777777" w:rsidTr="00C463AA">
        <w:trPr>
          <w:trHeight w:val="248"/>
        </w:trPr>
        <w:tc>
          <w:tcPr>
            <w:tcW w:w="2248" w:type="dxa"/>
            <w:shd w:val="clear" w:color="auto" w:fill="auto"/>
            <w:noWrap/>
            <w:vAlign w:val="center"/>
            <w:hideMark/>
          </w:tcPr>
          <w:p w14:paraId="4316DB5D"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EVD68_GR_02_23.11.19</w:t>
            </w:r>
          </w:p>
        </w:tc>
        <w:tc>
          <w:tcPr>
            <w:tcW w:w="1690" w:type="dxa"/>
            <w:shd w:val="clear" w:color="auto" w:fill="auto"/>
            <w:noWrap/>
            <w:vAlign w:val="bottom"/>
          </w:tcPr>
          <w:p w14:paraId="5EEA62AA" w14:textId="7D4B599E"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2,012.71</w:t>
            </w:r>
          </w:p>
        </w:tc>
      </w:tr>
      <w:tr w:rsidR="00950DBA" w:rsidRPr="00D85D9A" w14:paraId="40C21B49" w14:textId="77777777" w:rsidTr="00C463AA">
        <w:trPr>
          <w:trHeight w:val="248"/>
        </w:trPr>
        <w:tc>
          <w:tcPr>
            <w:tcW w:w="2248" w:type="dxa"/>
            <w:shd w:val="clear" w:color="auto" w:fill="auto"/>
            <w:noWrap/>
            <w:vAlign w:val="center"/>
            <w:hideMark/>
          </w:tcPr>
          <w:p w14:paraId="17AC8698"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EVD68_GR_03_23.11.19</w:t>
            </w:r>
          </w:p>
        </w:tc>
        <w:tc>
          <w:tcPr>
            <w:tcW w:w="1690" w:type="dxa"/>
            <w:shd w:val="clear" w:color="auto" w:fill="auto"/>
            <w:noWrap/>
            <w:vAlign w:val="bottom"/>
          </w:tcPr>
          <w:p w14:paraId="50B44491" w14:textId="4EB9ED9F"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713.44</w:t>
            </w:r>
          </w:p>
        </w:tc>
      </w:tr>
      <w:tr w:rsidR="00950DBA" w:rsidRPr="00D85D9A" w14:paraId="5AC29855" w14:textId="77777777" w:rsidTr="00C463AA">
        <w:trPr>
          <w:trHeight w:val="248"/>
        </w:trPr>
        <w:tc>
          <w:tcPr>
            <w:tcW w:w="2248" w:type="dxa"/>
            <w:shd w:val="clear" w:color="auto" w:fill="auto"/>
            <w:noWrap/>
            <w:vAlign w:val="center"/>
            <w:hideMark/>
          </w:tcPr>
          <w:p w14:paraId="719D92FD"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EVD68_GR_04_28.11.19</w:t>
            </w:r>
          </w:p>
        </w:tc>
        <w:tc>
          <w:tcPr>
            <w:tcW w:w="1690" w:type="dxa"/>
            <w:shd w:val="clear" w:color="auto" w:fill="auto"/>
            <w:noWrap/>
            <w:vAlign w:val="bottom"/>
          </w:tcPr>
          <w:p w14:paraId="451CDB16" w14:textId="4DDDC3E7"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1,986.83</w:t>
            </w:r>
          </w:p>
        </w:tc>
      </w:tr>
      <w:tr w:rsidR="00950DBA" w:rsidRPr="00D85D9A" w14:paraId="23184634" w14:textId="77777777" w:rsidTr="00C463AA">
        <w:trPr>
          <w:trHeight w:val="248"/>
        </w:trPr>
        <w:tc>
          <w:tcPr>
            <w:tcW w:w="2248" w:type="dxa"/>
            <w:shd w:val="clear" w:color="auto" w:fill="auto"/>
            <w:noWrap/>
            <w:vAlign w:val="center"/>
          </w:tcPr>
          <w:p w14:paraId="3763DFA5" w14:textId="147B9F2E"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w:t>
            </w:r>
            <w:r>
              <w:rPr>
                <w:rFonts w:ascii="Arial" w:eastAsia="Times New Roman" w:hAnsi="Arial" w:cs="Arial"/>
                <w:sz w:val="16"/>
                <w:szCs w:val="16"/>
                <w:lang w:eastAsia="nl-NL"/>
              </w:rPr>
              <w:t>5</w:t>
            </w:r>
            <w:r w:rsidRPr="00D85D9A">
              <w:rPr>
                <w:rFonts w:ascii="Arial" w:eastAsia="Times New Roman" w:hAnsi="Arial" w:cs="Arial"/>
                <w:sz w:val="16"/>
                <w:szCs w:val="16"/>
                <w:lang w:eastAsia="nl-NL"/>
              </w:rPr>
              <w:t>_0</w:t>
            </w:r>
            <w:r>
              <w:rPr>
                <w:rFonts w:ascii="Arial" w:eastAsia="Times New Roman" w:hAnsi="Arial" w:cs="Arial"/>
                <w:sz w:val="16"/>
                <w:szCs w:val="16"/>
                <w:lang w:eastAsia="nl-NL"/>
              </w:rPr>
              <w:t>2</w:t>
            </w:r>
            <w:r w:rsidRPr="00D85D9A">
              <w:rPr>
                <w:rFonts w:ascii="Arial" w:eastAsia="Times New Roman" w:hAnsi="Arial" w:cs="Arial"/>
                <w:sz w:val="16"/>
                <w:szCs w:val="16"/>
                <w:lang w:eastAsia="nl-NL"/>
              </w:rPr>
              <w:t>.12.19</w:t>
            </w:r>
          </w:p>
        </w:tc>
        <w:tc>
          <w:tcPr>
            <w:tcW w:w="1690" w:type="dxa"/>
            <w:shd w:val="clear" w:color="auto" w:fill="auto"/>
            <w:noWrap/>
            <w:vAlign w:val="bottom"/>
          </w:tcPr>
          <w:p w14:paraId="0D87857A" w14:textId="4FB15846"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1,220.10</w:t>
            </w:r>
          </w:p>
        </w:tc>
      </w:tr>
      <w:tr w:rsidR="00950DBA" w:rsidRPr="00D85D9A" w14:paraId="73B5C45F" w14:textId="77777777" w:rsidTr="00C463AA">
        <w:trPr>
          <w:trHeight w:val="248"/>
        </w:trPr>
        <w:tc>
          <w:tcPr>
            <w:tcW w:w="2248" w:type="dxa"/>
            <w:shd w:val="clear" w:color="auto" w:fill="auto"/>
            <w:noWrap/>
            <w:vAlign w:val="center"/>
            <w:hideMark/>
          </w:tcPr>
          <w:p w14:paraId="765ACC9E"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EVD68_GR_06_08.12.19</w:t>
            </w:r>
          </w:p>
        </w:tc>
        <w:tc>
          <w:tcPr>
            <w:tcW w:w="1690" w:type="dxa"/>
            <w:shd w:val="clear" w:color="auto" w:fill="auto"/>
            <w:noWrap/>
            <w:vAlign w:val="bottom"/>
          </w:tcPr>
          <w:p w14:paraId="1468BE24" w14:textId="619449B9"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1,964.76</w:t>
            </w:r>
          </w:p>
        </w:tc>
      </w:tr>
      <w:tr w:rsidR="00950DBA" w:rsidRPr="00D85D9A" w14:paraId="5D164740" w14:textId="77777777" w:rsidTr="00C463AA">
        <w:trPr>
          <w:trHeight w:val="248"/>
        </w:trPr>
        <w:tc>
          <w:tcPr>
            <w:tcW w:w="2248" w:type="dxa"/>
            <w:shd w:val="clear" w:color="auto" w:fill="auto"/>
            <w:noWrap/>
            <w:vAlign w:val="center"/>
            <w:hideMark/>
          </w:tcPr>
          <w:p w14:paraId="1F3B62A1"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EVD68_GR_07_09.12.19</w:t>
            </w:r>
          </w:p>
        </w:tc>
        <w:tc>
          <w:tcPr>
            <w:tcW w:w="1690" w:type="dxa"/>
            <w:shd w:val="clear" w:color="auto" w:fill="auto"/>
            <w:noWrap/>
            <w:vAlign w:val="bottom"/>
          </w:tcPr>
          <w:p w14:paraId="4443868A" w14:textId="10DD2550"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1,969.33</w:t>
            </w:r>
          </w:p>
        </w:tc>
      </w:tr>
      <w:tr w:rsidR="00950DBA" w:rsidRPr="00D85D9A" w14:paraId="3E2E9115" w14:textId="77777777" w:rsidTr="00C463AA">
        <w:trPr>
          <w:trHeight w:val="248"/>
        </w:trPr>
        <w:tc>
          <w:tcPr>
            <w:tcW w:w="2248" w:type="dxa"/>
            <w:shd w:val="clear" w:color="auto" w:fill="auto"/>
            <w:noWrap/>
            <w:vAlign w:val="center"/>
            <w:hideMark/>
          </w:tcPr>
          <w:p w14:paraId="3AB849E0"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EVD68_GR_08_11.12.19</w:t>
            </w:r>
          </w:p>
        </w:tc>
        <w:tc>
          <w:tcPr>
            <w:tcW w:w="1690" w:type="dxa"/>
            <w:shd w:val="clear" w:color="auto" w:fill="auto"/>
            <w:noWrap/>
            <w:vAlign w:val="bottom"/>
          </w:tcPr>
          <w:p w14:paraId="4AF6F83B" w14:textId="0EED1F25"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1,970.91</w:t>
            </w:r>
          </w:p>
        </w:tc>
      </w:tr>
      <w:tr w:rsidR="00950DBA" w:rsidRPr="00D85D9A" w14:paraId="5613F9CB" w14:textId="77777777" w:rsidTr="00C463AA">
        <w:trPr>
          <w:trHeight w:val="248"/>
        </w:trPr>
        <w:tc>
          <w:tcPr>
            <w:tcW w:w="2248" w:type="dxa"/>
            <w:shd w:val="clear" w:color="auto" w:fill="auto"/>
            <w:noWrap/>
            <w:vAlign w:val="center"/>
            <w:hideMark/>
          </w:tcPr>
          <w:p w14:paraId="1B80B2EA"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EVD68_GR_09_14.12.19</w:t>
            </w:r>
          </w:p>
        </w:tc>
        <w:tc>
          <w:tcPr>
            <w:tcW w:w="1690" w:type="dxa"/>
            <w:shd w:val="clear" w:color="auto" w:fill="auto"/>
            <w:noWrap/>
            <w:vAlign w:val="bottom"/>
          </w:tcPr>
          <w:p w14:paraId="335C7E25" w14:textId="39D080F2"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1,958.64</w:t>
            </w:r>
          </w:p>
        </w:tc>
      </w:tr>
      <w:tr w:rsidR="00950DBA" w:rsidRPr="00D85D9A" w14:paraId="02897027" w14:textId="77777777" w:rsidTr="00C463AA">
        <w:trPr>
          <w:trHeight w:val="248"/>
        </w:trPr>
        <w:tc>
          <w:tcPr>
            <w:tcW w:w="2248" w:type="dxa"/>
            <w:shd w:val="clear" w:color="auto" w:fill="auto"/>
            <w:noWrap/>
            <w:vAlign w:val="center"/>
            <w:hideMark/>
          </w:tcPr>
          <w:p w14:paraId="5762C107"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EVD68_GR_10_14.12.19</w:t>
            </w:r>
          </w:p>
        </w:tc>
        <w:tc>
          <w:tcPr>
            <w:tcW w:w="1690" w:type="dxa"/>
            <w:shd w:val="clear" w:color="auto" w:fill="auto"/>
            <w:noWrap/>
            <w:vAlign w:val="bottom"/>
          </w:tcPr>
          <w:p w14:paraId="0294130C" w14:textId="0EEF87BA"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611.36</w:t>
            </w:r>
          </w:p>
        </w:tc>
      </w:tr>
      <w:tr w:rsidR="00950DBA" w:rsidRPr="00D85D9A" w14:paraId="0EEE06BE" w14:textId="77777777" w:rsidTr="00C463AA">
        <w:trPr>
          <w:trHeight w:val="248"/>
        </w:trPr>
        <w:tc>
          <w:tcPr>
            <w:tcW w:w="2248" w:type="dxa"/>
            <w:shd w:val="clear" w:color="auto" w:fill="auto"/>
            <w:noWrap/>
            <w:vAlign w:val="center"/>
            <w:hideMark/>
          </w:tcPr>
          <w:p w14:paraId="6DA0395B"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EVD68_GR_11_17.12.19</w:t>
            </w:r>
          </w:p>
        </w:tc>
        <w:tc>
          <w:tcPr>
            <w:tcW w:w="1690" w:type="dxa"/>
            <w:shd w:val="clear" w:color="auto" w:fill="auto"/>
            <w:noWrap/>
            <w:vAlign w:val="bottom"/>
          </w:tcPr>
          <w:p w14:paraId="36C54E90" w14:textId="1636ACCF"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1,978.86</w:t>
            </w:r>
          </w:p>
        </w:tc>
      </w:tr>
      <w:tr w:rsidR="00950DBA" w:rsidRPr="00D85D9A" w14:paraId="58857CBF" w14:textId="77777777" w:rsidTr="00C463AA">
        <w:trPr>
          <w:trHeight w:val="248"/>
        </w:trPr>
        <w:tc>
          <w:tcPr>
            <w:tcW w:w="2248" w:type="dxa"/>
            <w:shd w:val="clear" w:color="auto" w:fill="auto"/>
            <w:noWrap/>
            <w:vAlign w:val="center"/>
            <w:hideMark/>
          </w:tcPr>
          <w:p w14:paraId="5C856FED"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EVD68_GR_12_25.12.19</w:t>
            </w:r>
          </w:p>
        </w:tc>
        <w:tc>
          <w:tcPr>
            <w:tcW w:w="1690" w:type="dxa"/>
            <w:shd w:val="clear" w:color="auto" w:fill="auto"/>
            <w:noWrap/>
            <w:vAlign w:val="bottom"/>
          </w:tcPr>
          <w:p w14:paraId="0623CD30" w14:textId="4A904A8E"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1,885.75</w:t>
            </w:r>
          </w:p>
        </w:tc>
      </w:tr>
      <w:tr w:rsidR="00950DBA" w:rsidRPr="00D85D9A" w14:paraId="1B58C098" w14:textId="77777777" w:rsidTr="00C463AA">
        <w:trPr>
          <w:trHeight w:val="248"/>
        </w:trPr>
        <w:tc>
          <w:tcPr>
            <w:tcW w:w="2248" w:type="dxa"/>
            <w:shd w:val="clear" w:color="auto" w:fill="auto"/>
            <w:noWrap/>
            <w:vAlign w:val="center"/>
            <w:hideMark/>
          </w:tcPr>
          <w:p w14:paraId="140F8AEC"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EVD68_GR_13_13.01.20</w:t>
            </w:r>
          </w:p>
        </w:tc>
        <w:tc>
          <w:tcPr>
            <w:tcW w:w="1690" w:type="dxa"/>
            <w:shd w:val="clear" w:color="auto" w:fill="auto"/>
            <w:noWrap/>
            <w:vAlign w:val="bottom"/>
          </w:tcPr>
          <w:p w14:paraId="335149EA" w14:textId="1C88FCC2"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1,252.64</w:t>
            </w:r>
          </w:p>
        </w:tc>
      </w:tr>
      <w:tr w:rsidR="00950DBA" w:rsidRPr="00D85D9A" w14:paraId="6376D68C" w14:textId="77777777" w:rsidTr="00C463AA">
        <w:trPr>
          <w:trHeight w:val="248"/>
        </w:trPr>
        <w:tc>
          <w:tcPr>
            <w:tcW w:w="2248" w:type="dxa"/>
            <w:shd w:val="clear" w:color="auto" w:fill="auto"/>
            <w:noWrap/>
            <w:vAlign w:val="center"/>
            <w:hideMark/>
          </w:tcPr>
          <w:p w14:paraId="36E136CD"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EVD68_GR_14_20.01.20</w:t>
            </w:r>
          </w:p>
        </w:tc>
        <w:tc>
          <w:tcPr>
            <w:tcW w:w="1690" w:type="dxa"/>
            <w:shd w:val="clear" w:color="auto" w:fill="auto"/>
            <w:noWrap/>
            <w:vAlign w:val="bottom"/>
          </w:tcPr>
          <w:p w14:paraId="7900170F" w14:textId="4E5569C7"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1,460.45</w:t>
            </w:r>
          </w:p>
        </w:tc>
      </w:tr>
      <w:tr w:rsidR="00950DBA" w:rsidRPr="00D85D9A" w14:paraId="08D7C661" w14:textId="77777777" w:rsidTr="00C463AA">
        <w:trPr>
          <w:trHeight w:val="248"/>
        </w:trPr>
        <w:tc>
          <w:tcPr>
            <w:tcW w:w="2248" w:type="dxa"/>
            <w:shd w:val="clear" w:color="auto" w:fill="auto"/>
            <w:noWrap/>
            <w:vAlign w:val="center"/>
            <w:hideMark/>
          </w:tcPr>
          <w:p w14:paraId="6111ABCC"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EVD68_GR_15_21.01.20</w:t>
            </w:r>
          </w:p>
        </w:tc>
        <w:tc>
          <w:tcPr>
            <w:tcW w:w="1690" w:type="dxa"/>
            <w:shd w:val="clear" w:color="auto" w:fill="auto"/>
            <w:noWrap/>
            <w:vAlign w:val="bottom"/>
          </w:tcPr>
          <w:p w14:paraId="7DF8A35F" w14:textId="3DC7E630"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369.21</w:t>
            </w:r>
          </w:p>
        </w:tc>
      </w:tr>
      <w:tr w:rsidR="00950DBA" w:rsidRPr="00D85D9A" w14:paraId="70B11D49" w14:textId="77777777" w:rsidTr="00C463AA">
        <w:trPr>
          <w:trHeight w:val="248"/>
        </w:trPr>
        <w:tc>
          <w:tcPr>
            <w:tcW w:w="2248" w:type="dxa"/>
            <w:shd w:val="clear" w:color="auto" w:fill="auto"/>
            <w:noWrap/>
            <w:vAlign w:val="center"/>
            <w:hideMark/>
          </w:tcPr>
          <w:p w14:paraId="58E23F78"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EVD68_GR_16_29.01.20</w:t>
            </w:r>
          </w:p>
        </w:tc>
        <w:tc>
          <w:tcPr>
            <w:tcW w:w="1690" w:type="dxa"/>
            <w:shd w:val="clear" w:color="auto" w:fill="auto"/>
            <w:noWrap/>
            <w:vAlign w:val="bottom"/>
          </w:tcPr>
          <w:p w14:paraId="7AA9BC53" w14:textId="38D692AF"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525.33</w:t>
            </w:r>
          </w:p>
        </w:tc>
      </w:tr>
      <w:tr w:rsidR="00950DBA" w:rsidRPr="00D85D9A" w14:paraId="48612D47" w14:textId="77777777" w:rsidTr="00C463AA">
        <w:trPr>
          <w:trHeight w:val="248"/>
        </w:trPr>
        <w:tc>
          <w:tcPr>
            <w:tcW w:w="2248" w:type="dxa"/>
            <w:shd w:val="clear" w:color="auto" w:fill="auto"/>
            <w:noWrap/>
            <w:vAlign w:val="center"/>
            <w:hideMark/>
          </w:tcPr>
          <w:p w14:paraId="55BD6F4E"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EVD68_GR_17_19.02.20</w:t>
            </w:r>
          </w:p>
        </w:tc>
        <w:tc>
          <w:tcPr>
            <w:tcW w:w="1690" w:type="dxa"/>
            <w:shd w:val="clear" w:color="auto" w:fill="auto"/>
            <w:noWrap/>
            <w:vAlign w:val="bottom"/>
          </w:tcPr>
          <w:p w14:paraId="5F63F1DB" w14:textId="1AC615D9"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624.46</w:t>
            </w:r>
          </w:p>
        </w:tc>
      </w:tr>
      <w:tr w:rsidR="00950DBA" w:rsidRPr="00D85D9A" w14:paraId="089EAEFE" w14:textId="77777777" w:rsidTr="00C463AA">
        <w:trPr>
          <w:trHeight w:val="248"/>
        </w:trPr>
        <w:tc>
          <w:tcPr>
            <w:tcW w:w="2248" w:type="dxa"/>
            <w:shd w:val="clear" w:color="auto" w:fill="auto"/>
            <w:noWrap/>
            <w:vAlign w:val="center"/>
            <w:hideMark/>
          </w:tcPr>
          <w:p w14:paraId="5312E5D7"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EVD68_GR_18_12.03.20</w:t>
            </w:r>
          </w:p>
        </w:tc>
        <w:tc>
          <w:tcPr>
            <w:tcW w:w="1690" w:type="dxa"/>
            <w:shd w:val="clear" w:color="auto" w:fill="auto"/>
            <w:noWrap/>
            <w:vAlign w:val="bottom"/>
          </w:tcPr>
          <w:p w14:paraId="17085C46" w14:textId="3C40EA3E"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1,655.99</w:t>
            </w:r>
          </w:p>
        </w:tc>
      </w:tr>
      <w:tr w:rsidR="00950DBA" w:rsidRPr="00D85D9A" w14:paraId="260DFA2C" w14:textId="77777777" w:rsidTr="00C463AA">
        <w:trPr>
          <w:trHeight w:val="248"/>
        </w:trPr>
        <w:tc>
          <w:tcPr>
            <w:tcW w:w="2248" w:type="dxa"/>
            <w:shd w:val="clear" w:color="auto" w:fill="auto"/>
            <w:noWrap/>
            <w:vAlign w:val="center"/>
            <w:hideMark/>
          </w:tcPr>
          <w:p w14:paraId="4AABFD6C"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EVD68_GR_19_13.03.20</w:t>
            </w:r>
          </w:p>
        </w:tc>
        <w:tc>
          <w:tcPr>
            <w:tcW w:w="1690" w:type="dxa"/>
            <w:shd w:val="clear" w:color="auto" w:fill="auto"/>
            <w:noWrap/>
            <w:vAlign w:val="bottom"/>
          </w:tcPr>
          <w:p w14:paraId="4325E616" w14:textId="21672025"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1,683.92</w:t>
            </w:r>
          </w:p>
        </w:tc>
      </w:tr>
      <w:tr w:rsidR="00950DBA" w:rsidRPr="00D85D9A" w14:paraId="5B65EACC" w14:textId="77777777" w:rsidTr="00C463AA">
        <w:trPr>
          <w:trHeight w:val="248"/>
        </w:trPr>
        <w:tc>
          <w:tcPr>
            <w:tcW w:w="2248" w:type="dxa"/>
            <w:shd w:val="clear" w:color="auto" w:fill="auto"/>
            <w:noWrap/>
            <w:vAlign w:val="center"/>
            <w:hideMark/>
          </w:tcPr>
          <w:p w14:paraId="01433391" w14:textId="77777777" w:rsidR="00950DBA" w:rsidRPr="00D85D9A" w:rsidRDefault="00950DBA" w:rsidP="00950DBA">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EVD68_GR_20_19.03.20</w:t>
            </w:r>
          </w:p>
        </w:tc>
        <w:tc>
          <w:tcPr>
            <w:tcW w:w="1690" w:type="dxa"/>
            <w:shd w:val="clear" w:color="auto" w:fill="auto"/>
            <w:noWrap/>
            <w:vAlign w:val="bottom"/>
          </w:tcPr>
          <w:p w14:paraId="0A1E0364" w14:textId="0C48FA32" w:rsidR="00950DBA" w:rsidRPr="00950DBA" w:rsidRDefault="00950DBA" w:rsidP="00950DBA">
            <w:pPr>
              <w:spacing w:before="0" w:after="0"/>
              <w:rPr>
                <w:rFonts w:ascii="Arial" w:eastAsia="Times New Roman" w:hAnsi="Arial" w:cs="Arial"/>
                <w:sz w:val="16"/>
                <w:szCs w:val="16"/>
                <w:lang w:eastAsia="nl-NL"/>
              </w:rPr>
            </w:pPr>
            <w:r w:rsidRPr="00950DBA">
              <w:rPr>
                <w:rFonts w:ascii="Arial" w:hAnsi="Arial" w:cs="Arial"/>
                <w:color w:val="000000"/>
                <w:sz w:val="16"/>
                <w:szCs w:val="16"/>
              </w:rPr>
              <w:t>856.96</w:t>
            </w:r>
          </w:p>
        </w:tc>
      </w:tr>
    </w:tbl>
    <w:p w14:paraId="4DF30C71" w14:textId="77777777" w:rsidR="00994F64" w:rsidRPr="00994F64" w:rsidRDefault="00994F64" w:rsidP="004E73F5">
      <w:pPr>
        <w:rPr>
          <w:b/>
          <w:bCs/>
          <w:sz w:val="2"/>
          <w:szCs w:val="2"/>
        </w:rPr>
      </w:pPr>
    </w:p>
    <w:p w14:paraId="4774453E" w14:textId="546A04A6" w:rsidR="004E73F5" w:rsidRPr="00D85D9A" w:rsidRDefault="004E73F5" w:rsidP="005E4481">
      <w:r w:rsidRPr="00D85D9A">
        <w:rPr>
          <w:b/>
          <w:bCs/>
        </w:rPr>
        <w:t>Table S</w:t>
      </w:r>
      <w:r w:rsidR="00E916E1">
        <w:rPr>
          <w:b/>
          <w:bCs/>
        </w:rPr>
        <w:t>7</w:t>
      </w:r>
      <w:r w:rsidRPr="00D85D9A">
        <w:rPr>
          <w:b/>
          <w:bCs/>
        </w:rPr>
        <w:t>.</w:t>
      </w:r>
      <w:r w:rsidRPr="00D85D9A">
        <w:t xml:space="preserve"> EV-D68 genetic divergence in off-season </w:t>
      </w:r>
      <w:r w:rsidR="00C45DDB">
        <w:t xml:space="preserve">upsurge </w:t>
      </w:r>
      <w:r w:rsidRPr="00D85D9A">
        <w:t>samples using TempEst v2.7.0</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1421"/>
        <w:gridCol w:w="1421"/>
        <w:gridCol w:w="1452"/>
        <w:gridCol w:w="1734"/>
      </w:tblGrid>
      <w:tr w:rsidR="004E73F5" w:rsidRPr="00D85D9A" w14:paraId="581D116F" w14:textId="77777777" w:rsidTr="00C463AA">
        <w:trPr>
          <w:trHeight w:val="256"/>
        </w:trPr>
        <w:tc>
          <w:tcPr>
            <w:tcW w:w="2862" w:type="dxa"/>
            <w:shd w:val="clear" w:color="auto" w:fill="auto"/>
            <w:noWrap/>
            <w:vAlign w:val="center"/>
            <w:hideMark/>
          </w:tcPr>
          <w:p w14:paraId="52912447" w14:textId="129AAC4B" w:rsidR="004E73F5" w:rsidRPr="00D85D9A" w:rsidRDefault="004E73F5" w:rsidP="004E73F5">
            <w:pPr>
              <w:spacing w:before="0" w:after="0"/>
              <w:rPr>
                <w:rFonts w:ascii="Arial" w:eastAsia="Times New Roman" w:hAnsi="Arial" w:cs="Arial"/>
                <w:b/>
                <w:bCs/>
                <w:sz w:val="16"/>
                <w:szCs w:val="16"/>
                <w:lang w:eastAsia="nl-NL"/>
              </w:rPr>
            </w:pPr>
            <w:r w:rsidRPr="00D85D9A">
              <w:rPr>
                <w:rFonts w:ascii="Arial" w:eastAsia="Times New Roman" w:hAnsi="Arial" w:cs="Arial"/>
                <w:b/>
                <w:bCs/>
                <w:sz w:val="16"/>
                <w:szCs w:val="16"/>
                <w:lang w:eastAsia="nl-NL"/>
              </w:rPr>
              <w:t>Sample name</w:t>
            </w:r>
            <w:r w:rsidR="00F73301">
              <w:rPr>
                <w:rFonts w:ascii="Arial" w:eastAsia="Times New Roman" w:hAnsi="Arial" w:cs="Arial"/>
                <w:b/>
                <w:bCs/>
                <w:sz w:val="16"/>
                <w:szCs w:val="16"/>
                <w:lang w:eastAsia="nl-NL"/>
              </w:rPr>
              <w:t>*</w:t>
            </w:r>
            <w:r w:rsidR="00F73301" w:rsidRPr="00F73301">
              <w:rPr>
                <w:rFonts w:ascii="Arial" w:eastAsia="Times New Roman" w:hAnsi="Arial" w:cs="Arial"/>
                <w:b/>
                <w:bCs/>
                <w:sz w:val="16"/>
                <w:szCs w:val="16"/>
                <w:vertAlign w:val="superscript"/>
                <w:lang w:eastAsia="nl-NL"/>
              </w:rPr>
              <w:t>1</w:t>
            </w:r>
          </w:p>
        </w:tc>
        <w:tc>
          <w:tcPr>
            <w:tcW w:w="1421" w:type="dxa"/>
            <w:shd w:val="clear" w:color="auto" w:fill="auto"/>
            <w:noWrap/>
            <w:vAlign w:val="center"/>
            <w:hideMark/>
          </w:tcPr>
          <w:p w14:paraId="25299FF2" w14:textId="77777777" w:rsidR="004E73F5" w:rsidRPr="00D85D9A" w:rsidRDefault="004E73F5" w:rsidP="004E73F5">
            <w:pPr>
              <w:spacing w:before="0" w:after="0"/>
              <w:rPr>
                <w:rFonts w:ascii="Arial" w:eastAsia="Times New Roman" w:hAnsi="Arial" w:cs="Arial"/>
                <w:b/>
                <w:bCs/>
                <w:sz w:val="16"/>
                <w:szCs w:val="16"/>
                <w:lang w:eastAsia="nl-NL"/>
              </w:rPr>
            </w:pPr>
            <w:r w:rsidRPr="00D85D9A">
              <w:rPr>
                <w:rFonts w:ascii="Arial" w:eastAsia="Times New Roman" w:hAnsi="Arial" w:cs="Arial"/>
                <w:b/>
                <w:bCs/>
                <w:sz w:val="16"/>
                <w:szCs w:val="16"/>
                <w:lang w:eastAsia="nl-NL"/>
              </w:rPr>
              <w:t>Date</w:t>
            </w:r>
          </w:p>
        </w:tc>
        <w:tc>
          <w:tcPr>
            <w:tcW w:w="1421" w:type="dxa"/>
            <w:shd w:val="clear" w:color="auto" w:fill="auto"/>
            <w:noWrap/>
            <w:vAlign w:val="center"/>
            <w:hideMark/>
          </w:tcPr>
          <w:p w14:paraId="48E9CCD2" w14:textId="77777777" w:rsidR="004E73F5" w:rsidRPr="00D85D9A" w:rsidRDefault="004E73F5" w:rsidP="004E73F5">
            <w:pPr>
              <w:spacing w:before="0" w:after="0"/>
              <w:rPr>
                <w:rFonts w:ascii="Arial" w:eastAsia="Times New Roman" w:hAnsi="Arial" w:cs="Arial"/>
                <w:b/>
                <w:bCs/>
                <w:sz w:val="16"/>
                <w:szCs w:val="16"/>
                <w:lang w:eastAsia="nl-NL"/>
              </w:rPr>
            </w:pPr>
            <w:r w:rsidRPr="00D85D9A">
              <w:rPr>
                <w:rFonts w:ascii="Arial" w:eastAsia="Times New Roman" w:hAnsi="Arial" w:cs="Arial"/>
                <w:b/>
                <w:bCs/>
                <w:sz w:val="16"/>
                <w:szCs w:val="16"/>
                <w:lang w:eastAsia="nl-NL"/>
              </w:rPr>
              <w:t>Distance</w:t>
            </w:r>
          </w:p>
        </w:tc>
        <w:tc>
          <w:tcPr>
            <w:tcW w:w="1452" w:type="dxa"/>
            <w:shd w:val="clear" w:color="auto" w:fill="auto"/>
            <w:noWrap/>
            <w:vAlign w:val="center"/>
            <w:hideMark/>
          </w:tcPr>
          <w:p w14:paraId="4C63802F" w14:textId="77777777" w:rsidR="004E73F5" w:rsidRPr="00D85D9A" w:rsidRDefault="004E73F5" w:rsidP="004E73F5">
            <w:pPr>
              <w:spacing w:before="0" w:after="0"/>
              <w:rPr>
                <w:rFonts w:ascii="Arial" w:eastAsia="Times New Roman" w:hAnsi="Arial" w:cs="Arial"/>
                <w:b/>
                <w:bCs/>
                <w:sz w:val="16"/>
                <w:szCs w:val="16"/>
                <w:lang w:eastAsia="nl-NL"/>
              </w:rPr>
            </w:pPr>
            <w:r w:rsidRPr="00D85D9A">
              <w:rPr>
                <w:rFonts w:ascii="Arial" w:eastAsia="Times New Roman" w:hAnsi="Arial" w:cs="Arial"/>
                <w:b/>
                <w:bCs/>
                <w:sz w:val="16"/>
                <w:szCs w:val="16"/>
                <w:lang w:eastAsia="nl-NL"/>
              </w:rPr>
              <w:t>Residual</w:t>
            </w:r>
          </w:p>
        </w:tc>
        <w:tc>
          <w:tcPr>
            <w:tcW w:w="1734" w:type="dxa"/>
            <w:shd w:val="clear" w:color="auto" w:fill="auto"/>
            <w:noWrap/>
            <w:vAlign w:val="center"/>
            <w:hideMark/>
          </w:tcPr>
          <w:p w14:paraId="20397A7F" w14:textId="77777777" w:rsidR="004E73F5" w:rsidRPr="00D85D9A" w:rsidRDefault="004E73F5" w:rsidP="004E73F5">
            <w:pPr>
              <w:spacing w:before="0" w:after="0"/>
              <w:rPr>
                <w:rFonts w:ascii="Arial" w:eastAsia="Times New Roman" w:hAnsi="Arial" w:cs="Arial"/>
                <w:b/>
                <w:bCs/>
                <w:sz w:val="16"/>
                <w:szCs w:val="16"/>
                <w:lang w:eastAsia="nl-NL"/>
              </w:rPr>
            </w:pPr>
            <w:r w:rsidRPr="00D85D9A">
              <w:rPr>
                <w:rFonts w:ascii="Arial" w:eastAsia="Times New Roman" w:hAnsi="Arial" w:cs="Arial"/>
                <w:b/>
                <w:bCs/>
                <w:sz w:val="16"/>
                <w:szCs w:val="16"/>
                <w:lang w:eastAsia="nl-NL"/>
              </w:rPr>
              <w:t xml:space="preserve">Regression line </w:t>
            </w:r>
          </w:p>
        </w:tc>
      </w:tr>
      <w:tr w:rsidR="004E73F5" w:rsidRPr="00D85D9A" w14:paraId="1571F433" w14:textId="77777777" w:rsidTr="00C463AA">
        <w:trPr>
          <w:trHeight w:val="256"/>
        </w:trPr>
        <w:tc>
          <w:tcPr>
            <w:tcW w:w="2862" w:type="dxa"/>
            <w:shd w:val="clear" w:color="auto" w:fill="auto"/>
            <w:noWrap/>
            <w:vAlign w:val="center"/>
            <w:hideMark/>
          </w:tcPr>
          <w:p w14:paraId="6E32AB1C"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EVD68_GR_01_22.11.19</w:t>
            </w:r>
          </w:p>
        </w:tc>
        <w:tc>
          <w:tcPr>
            <w:tcW w:w="1421" w:type="dxa"/>
            <w:shd w:val="clear" w:color="auto" w:fill="auto"/>
            <w:noWrap/>
            <w:vAlign w:val="center"/>
            <w:hideMark/>
          </w:tcPr>
          <w:p w14:paraId="28DB3E92"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2019.057555</w:t>
            </w:r>
          </w:p>
        </w:tc>
        <w:tc>
          <w:tcPr>
            <w:tcW w:w="1421" w:type="dxa"/>
            <w:shd w:val="clear" w:color="auto" w:fill="auto"/>
            <w:noWrap/>
            <w:vAlign w:val="center"/>
            <w:hideMark/>
          </w:tcPr>
          <w:p w14:paraId="7DFC220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0.211451353</w:t>
            </w:r>
          </w:p>
        </w:tc>
        <w:tc>
          <w:tcPr>
            <w:tcW w:w="1452" w:type="dxa"/>
            <w:shd w:val="clear" w:color="auto" w:fill="auto"/>
            <w:noWrap/>
            <w:vAlign w:val="center"/>
            <w:hideMark/>
          </w:tcPr>
          <w:p w14:paraId="4CB17EB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0.001686948</w:t>
            </w:r>
          </w:p>
        </w:tc>
        <w:tc>
          <w:tcPr>
            <w:tcW w:w="1734" w:type="dxa"/>
            <w:shd w:val="clear" w:color="auto" w:fill="auto"/>
            <w:noWrap/>
            <w:vAlign w:val="center"/>
            <w:hideMark/>
          </w:tcPr>
          <w:p w14:paraId="50562FB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Above</w:t>
            </w:r>
          </w:p>
        </w:tc>
      </w:tr>
      <w:tr w:rsidR="004E73F5" w:rsidRPr="00D85D9A" w14:paraId="52E34A68" w14:textId="77777777" w:rsidTr="00C463AA">
        <w:trPr>
          <w:trHeight w:val="256"/>
        </w:trPr>
        <w:tc>
          <w:tcPr>
            <w:tcW w:w="2862" w:type="dxa"/>
            <w:shd w:val="clear" w:color="auto" w:fill="auto"/>
            <w:noWrap/>
            <w:vAlign w:val="center"/>
            <w:hideMark/>
          </w:tcPr>
          <w:p w14:paraId="4FB2052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EVD68_GR_02_23.11.19</w:t>
            </w:r>
          </w:p>
        </w:tc>
        <w:tc>
          <w:tcPr>
            <w:tcW w:w="1421" w:type="dxa"/>
            <w:shd w:val="clear" w:color="auto" w:fill="auto"/>
            <w:noWrap/>
            <w:vAlign w:val="center"/>
            <w:hideMark/>
          </w:tcPr>
          <w:p w14:paraId="7B7C344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2019.060295</w:t>
            </w:r>
          </w:p>
        </w:tc>
        <w:tc>
          <w:tcPr>
            <w:tcW w:w="1421" w:type="dxa"/>
            <w:shd w:val="clear" w:color="auto" w:fill="auto"/>
            <w:noWrap/>
            <w:vAlign w:val="center"/>
            <w:hideMark/>
          </w:tcPr>
          <w:p w14:paraId="66ED9D5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0.210464853</w:t>
            </w:r>
          </w:p>
        </w:tc>
        <w:tc>
          <w:tcPr>
            <w:tcW w:w="1452" w:type="dxa"/>
            <w:shd w:val="clear" w:color="auto" w:fill="auto"/>
            <w:noWrap/>
            <w:vAlign w:val="center"/>
            <w:hideMark/>
          </w:tcPr>
          <w:p w14:paraId="44B9286F"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6.91E-04</w:t>
            </w:r>
          </w:p>
        </w:tc>
        <w:tc>
          <w:tcPr>
            <w:tcW w:w="1734" w:type="dxa"/>
            <w:shd w:val="clear" w:color="auto" w:fill="auto"/>
            <w:noWrap/>
            <w:vAlign w:val="center"/>
            <w:hideMark/>
          </w:tcPr>
          <w:p w14:paraId="0E50F56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161AB935" w14:textId="77777777" w:rsidTr="00C463AA">
        <w:trPr>
          <w:trHeight w:val="256"/>
        </w:trPr>
        <w:tc>
          <w:tcPr>
            <w:tcW w:w="2862" w:type="dxa"/>
            <w:shd w:val="clear" w:color="auto" w:fill="auto"/>
            <w:noWrap/>
            <w:vAlign w:val="center"/>
            <w:hideMark/>
          </w:tcPr>
          <w:p w14:paraId="74AA5763"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EVD68_GR_03_23.11.19</w:t>
            </w:r>
          </w:p>
        </w:tc>
        <w:tc>
          <w:tcPr>
            <w:tcW w:w="1421" w:type="dxa"/>
            <w:shd w:val="clear" w:color="auto" w:fill="auto"/>
            <w:noWrap/>
            <w:vAlign w:val="center"/>
            <w:hideMark/>
          </w:tcPr>
          <w:p w14:paraId="45E7687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2019.060295</w:t>
            </w:r>
          </w:p>
        </w:tc>
        <w:tc>
          <w:tcPr>
            <w:tcW w:w="1421" w:type="dxa"/>
            <w:shd w:val="clear" w:color="auto" w:fill="auto"/>
            <w:noWrap/>
            <w:vAlign w:val="center"/>
            <w:hideMark/>
          </w:tcPr>
          <w:p w14:paraId="599FDF5E"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0.207754783</w:t>
            </w:r>
          </w:p>
        </w:tc>
        <w:tc>
          <w:tcPr>
            <w:tcW w:w="1452" w:type="dxa"/>
            <w:shd w:val="clear" w:color="auto" w:fill="auto"/>
            <w:noWrap/>
            <w:vAlign w:val="center"/>
            <w:hideMark/>
          </w:tcPr>
          <w:p w14:paraId="65490B30"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-0.00201948</w:t>
            </w:r>
          </w:p>
        </w:tc>
        <w:tc>
          <w:tcPr>
            <w:tcW w:w="1734" w:type="dxa"/>
            <w:shd w:val="clear" w:color="auto" w:fill="auto"/>
            <w:noWrap/>
            <w:vAlign w:val="center"/>
            <w:hideMark/>
          </w:tcPr>
          <w:p w14:paraId="3E3F1BCF"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081BFE51" w14:textId="77777777" w:rsidTr="00C463AA">
        <w:trPr>
          <w:trHeight w:val="256"/>
        </w:trPr>
        <w:tc>
          <w:tcPr>
            <w:tcW w:w="2862" w:type="dxa"/>
            <w:shd w:val="clear" w:color="auto" w:fill="auto"/>
            <w:noWrap/>
            <w:vAlign w:val="center"/>
            <w:hideMark/>
          </w:tcPr>
          <w:p w14:paraId="1A3FD40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EVD68_GR_04_28.11.19</w:t>
            </w:r>
          </w:p>
        </w:tc>
        <w:tc>
          <w:tcPr>
            <w:tcW w:w="1421" w:type="dxa"/>
            <w:shd w:val="clear" w:color="auto" w:fill="auto"/>
            <w:noWrap/>
            <w:vAlign w:val="center"/>
            <w:hideMark/>
          </w:tcPr>
          <w:p w14:paraId="1DB63670"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2019.073994</w:t>
            </w:r>
          </w:p>
        </w:tc>
        <w:tc>
          <w:tcPr>
            <w:tcW w:w="1421" w:type="dxa"/>
            <w:shd w:val="clear" w:color="auto" w:fill="auto"/>
            <w:noWrap/>
            <w:vAlign w:val="center"/>
            <w:hideMark/>
          </w:tcPr>
          <w:p w14:paraId="7253200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0.211845673</w:t>
            </w:r>
          </w:p>
        </w:tc>
        <w:tc>
          <w:tcPr>
            <w:tcW w:w="1452" w:type="dxa"/>
            <w:shd w:val="clear" w:color="auto" w:fill="auto"/>
            <w:noWrap/>
            <w:vAlign w:val="center"/>
            <w:hideMark/>
          </w:tcPr>
          <w:p w14:paraId="79FFC4D7"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0.002022121</w:t>
            </w:r>
          </w:p>
        </w:tc>
        <w:tc>
          <w:tcPr>
            <w:tcW w:w="1734" w:type="dxa"/>
            <w:shd w:val="clear" w:color="auto" w:fill="auto"/>
            <w:noWrap/>
            <w:vAlign w:val="center"/>
            <w:hideMark/>
          </w:tcPr>
          <w:p w14:paraId="642F5D52"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Above</w:t>
            </w:r>
          </w:p>
        </w:tc>
      </w:tr>
      <w:tr w:rsidR="004E73F5" w:rsidRPr="00D85D9A" w14:paraId="5998F84A" w14:textId="77777777" w:rsidTr="00C463AA">
        <w:trPr>
          <w:trHeight w:val="256"/>
        </w:trPr>
        <w:tc>
          <w:tcPr>
            <w:tcW w:w="2862" w:type="dxa"/>
            <w:shd w:val="clear" w:color="auto" w:fill="auto"/>
            <w:noWrap/>
            <w:vAlign w:val="center"/>
            <w:hideMark/>
          </w:tcPr>
          <w:p w14:paraId="34F80FA4"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EVD68_GR_06_08.12.19</w:t>
            </w:r>
          </w:p>
        </w:tc>
        <w:tc>
          <w:tcPr>
            <w:tcW w:w="1421" w:type="dxa"/>
            <w:shd w:val="clear" w:color="auto" w:fill="auto"/>
            <w:noWrap/>
            <w:vAlign w:val="center"/>
            <w:hideMark/>
          </w:tcPr>
          <w:p w14:paraId="2B7CD27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2019.019201</w:t>
            </w:r>
          </w:p>
        </w:tc>
        <w:tc>
          <w:tcPr>
            <w:tcW w:w="1421" w:type="dxa"/>
            <w:shd w:val="clear" w:color="auto" w:fill="auto"/>
            <w:noWrap/>
            <w:vAlign w:val="center"/>
            <w:hideMark/>
          </w:tcPr>
          <w:p w14:paraId="6EA3929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0.209611123</w:t>
            </w:r>
          </w:p>
        </w:tc>
        <w:tc>
          <w:tcPr>
            <w:tcW w:w="1452" w:type="dxa"/>
            <w:shd w:val="clear" w:color="auto" w:fill="auto"/>
            <w:noWrap/>
            <w:vAlign w:val="center"/>
            <w:hideMark/>
          </w:tcPr>
          <w:p w14:paraId="143BD03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-1.53E-05</w:t>
            </w:r>
          </w:p>
        </w:tc>
        <w:tc>
          <w:tcPr>
            <w:tcW w:w="1734" w:type="dxa"/>
            <w:shd w:val="clear" w:color="auto" w:fill="auto"/>
            <w:noWrap/>
            <w:vAlign w:val="center"/>
            <w:hideMark/>
          </w:tcPr>
          <w:p w14:paraId="55AFF00D"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4829E981" w14:textId="77777777" w:rsidTr="00C463AA">
        <w:trPr>
          <w:trHeight w:val="256"/>
        </w:trPr>
        <w:tc>
          <w:tcPr>
            <w:tcW w:w="2862" w:type="dxa"/>
            <w:shd w:val="clear" w:color="auto" w:fill="auto"/>
            <w:noWrap/>
            <w:vAlign w:val="center"/>
            <w:hideMark/>
          </w:tcPr>
          <w:p w14:paraId="5C7A195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EVD68_GR_07_09.12.19</w:t>
            </w:r>
          </w:p>
        </w:tc>
        <w:tc>
          <w:tcPr>
            <w:tcW w:w="1421" w:type="dxa"/>
            <w:shd w:val="clear" w:color="auto" w:fill="auto"/>
            <w:noWrap/>
            <w:vAlign w:val="center"/>
            <w:hideMark/>
          </w:tcPr>
          <w:p w14:paraId="532B962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2019.021941</w:t>
            </w:r>
          </w:p>
        </w:tc>
        <w:tc>
          <w:tcPr>
            <w:tcW w:w="1421" w:type="dxa"/>
            <w:shd w:val="clear" w:color="auto" w:fill="auto"/>
            <w:noWrap/>
            <w:vAlign w:val="center"/>
            <w:hideMark/>
          </w:tcPr>
          <w:p w14:paraId="4A2CCED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0.209137813</w:t>
            </w:r>
          </w:p>
        </w:tc>
        <w:tc>
          <w:tcPr>
            <w:tcW w:w="1452" w:type="dxa"/>
            <w:shd w:val="clear" w:color="auto" w:fill="auto"/>
            <w:noWrap/>
            <w:vAlign w:val="center"/>
            <w:hideMark/>
          </w:tcPr>
          <w:p w14:paraId="34087C3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-4.98E-04</w:t>
            </w:r>
          </w:p>
        </w:tc>
        <w:tc>
          <w:tcPr>
            <w:tcW w:w="1734" w:type="dxa"/>
            <w:shd w:val="clear" w:color="auto" w:fill="auto"/>
            <w:noWrap/>
            <w:vAlign w:val="center"/>
            <w:hideMark/>
          </w:tcPr>
          <w:p w14:paraId="4492A0A6"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19FE459A" w14:textId="77777777" w:rsidTr="00C463AA">
        <w:trPr>
          <w:trHeight w:val="256"/>
        </w:trPr>
        <w:tc>
          <w:tcPr>
            <w:tcW w:w="2862" w:type="dxa"/>
            <w:shd w:val="clear" w:color="auto" w:fill="auto"/>
            <w:noWrap/>
            <w:vAlign w:val="center"/>
            <w:hideMark/>
          </w:tcPr>
          <w:p w14:paraId="0AEFD49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EVD68_GR_08_11.12.19</w:t>
            </w:r>
          </w:p>
        </w:tc>
        <w:tc>
          <w:tcPr>
            <w:tcW w:w="1421" w:type="dxa"/>
            <w:shd w:val="clear" w:color="auto" w:fill="auto"/>
            <w:noWrap/>
            <w:vAlign w:val="center"/>
            <w:hideMark/>
          </w:tcPr>
          <w:p w14:paraId="2DBBF083"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2019.02742</w:t>
            </w:r>
          </w:p>
        </w:tc>
        <w:tc>
          <w:tcPr>
            <w:tcW w:w="1421" w:type="dxa"/>
            <w:shd w:val="clear" w:color="auto" w:fill="auto"/>
            <w:noWrap/>
            <w:vAlign w:val="center"/>
            <w:hideMark/>
          </w:tcPr>
          <w:p w14:paraId="1E069FE4"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0.209309453</w:t>
            </w:r>
          </w:p>
        </w:tc>
        <w:tc>
          <w:tcPr>
            <w:tcW w:w="1452" w:type="dxa"/>
            <w:shd w:val="clear" w:color="auto" w:fill="auto"/>
            <w:noWrap/>
            <w:vAlign w:val="center"/>
            <w:hideMark/>
          </w:tcPr>
          <w:p w14:paraId="7F30C08C"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-3.47E-04</w:t>
            </w:r>
          </w:p>
        </w:tc>
        <w:tc>
          <w:tcPr>
            <w:tcW w:w="1734" w:type="dxa"/>
            <w:shd w:val="clear" w:color="auto" w:fill="auto"/>
            <w:noWrap/>
            <w:vAlign w:val="center"/>
            <w:hideMark/>
          </w:tcPr>
          <w:p w14:paraId="0C57A91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243F1854" w14:textId="77777777" w:rsidTr="00C463AA">
        <w:trPr>
          <w:trHeight w:val="256"/>
        </w:trPr>
        <w:tc>
          <w:tcPr>
            <w:tcW w:w="2862" w:type="dxa"/>
            <w:shd w:val="clear" w:color="auto" w:fill="auto"/>
            <w:noWrap/>
            <w:vAlign w:val="center"/>
            <w:hideMark/>
          </w:tcPr>
          <w:p w14:paraId="4AC0D68C"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EVD68_GR_09_14.12.19</w:t>
            </w:r>
          </w:p>
        </w:tc>
        <w:tc>
          <w:tcPr>
            <w:tcW w:w="1421" w:type="dxa"/>
            <w:shd w:val="clear" w:color="auto" w:fill="auto"/>
            <w:noWrap/>
            <w:vAlign w:val="center"/>
            <w:hideMark/>
          </w:tcPr>
          <w:p w14:paraId="62F39C23"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2019.035639</w:t>
            </w:r>
          </w:p>
        </w:tc>
        <w:tc>
          <w:tcPr>
            <w:tcW w:w="1421" w:type="dxa"/>
            <w:shd w:val="clear" w:color="auto" w:fill="auto"/>
            <w:noWrap/>
            <w:vAlign w:val="center"/>
            <w:hideMark/>
          </w:tcPr>
          <w:p w14:paraId="36B9DE6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0.209292013</w:t>
            </w:r>
          </w:p>
        </w:tc>
        <w:tc>
          <w:tcPr>
            <w:tcW w:w="1452" w:type="dxa"/>
            <w:shd w:val="clear" w:color="auto" w:fill="auto"/>
            <w:noWrap/>
            <w:vAlign w:val="center"/>
            <w:hideMark/>
          </w:tcPr>
          <w:p w14:paraId="139600A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-3.94E-04</w:t>
            </w:r>
          </w:p>
        </w:tc>
        <w:tc>
          <w:tcPr>
            <w:tcW w:w="1734" w:type="dxa"/>
            <w:shd w:val="clear" w:color="auto" w:fill="auto"/>
            <w:noWrap/>
            <w:vAlign w:val="center"/>
            <w:hideMark/>
          </w:tcPr>
          <w:p w14:paraId="7CA36AA4"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49BE70EF" w14:textId="77777777" w:rsidTr="00C463AA">
        <w:trPr>
          <w:trHeight w:val="256"/>
        </w:trPr>
        <w:tc>
          <w:tcPr>
            <w:tcW w:w="2862" w:type="dxa"/>
            <w:shd w:val="clear" w:color="auto" w:fill="auto"/>
            <w:noWrap/>
            <w:vAlign w:val="center"/>
            <w:hideMark/>
          </w:tcPr>
          <w:p w14:paraId="23952702"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EVD68_GR_10_14.12.19</w:t>
            </w:r>
          </w:p>
        </w:tc>
        <w:tc>
          <w:tcPr>
            <w:tcW w:w="1421" w:type="dxa"/>
            <w:shd w:val="clear" w:color="auto" w:fill="auto"/>
            <w:noWrap/>
            <w:vAlign w:val="center"/>
            <w:hideMark/>
          </w:tcPr>
          <w:p w14:paraId="2C063F0F"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2019.035639</w:t>
            </w:r>
          </w:p>
        </w:tc>
        <w:tc>
          <w:tcPr>
            <w:tcW w:w="1421" w:type="dxa"/>
            <w:shd w:val="clear" w:color="auto" w:fill="auto"/>
            <w:noWrap/>
            <w:vAlign w:val="center"/>
            <w:hideMark/>
          </w:tcPr>
          <w:p w14:paraId="06ADF94C"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0.209000363</w:t>
            </w:r>
          </w:p>
        </w:tc>
        <w:tc>
          <w:tcPr>
            <w:tcW w:w="1452" w:type="dxa"/>
            <w:shd w:val="clear" w:color="auto" w:fill="auto"/>
            <w:noWrap/>
            <w:vAlign w:val="center"/>
            <w:hideMark/>
          </w:tcPr>
          <w:p w14:paraId="5B4179B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-6.85E-04</w:t>
            </w:r>
          </w:p>
        </w:tc>
        <w:tc>
          <w:tcPr>
            <w:tcW w:w="1734" w:type="dxa"/>
            <w:shd w:val="clear" w:color="auto" w:fill="auto"/>
            <w:noWrap/>
            <w:vAlign w:val="center"/>
            <w:hideMark/>
          </w:tcPr>
          <w:p w14:paraId="79E7B95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2D3481CB" w14:textId="77777777" w:rsidTr="00C463AA">
        <w:trPr>
          <w:trHeight w:val="256"/>
        </w:trPr>
        <w:tc>
          <w:tcPr>
            <w:tcW w:w="2862" w:type="dxa"/>
            <w:shd w:val="clear" w:color="auto" w:fill="auto"/>
            <w:noWrap/>
            <w:vAlign w:val="center"/>
            <w:hideMark/>
          </w:tcPr>
          <w:p w14:paraId="29FF665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EVD68_GR_11_17.12.19</w:t>
            </w:r>
          </w:p>
        </w:tc>
        <w:tc>
          <w:tcPr>
            <w:tcW w:w="1421" w:type="dxa"/>
            <w:shd w:val="clear" w:color="auto" w:fill="auto"/>
            <w:noWrap/>
            <w:vAlign w:val="center"/>
            <w:hideMark/>
          </w:tcPr>
          <w:p w14:paraId="4606694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2019.043858</w:t>
            </w:r>
          </w:p>
        </w:tc>
        <w:tc>
          <w:tcPr>
            <w:tcW w:w="1421" w:type="dxa"/>
            <w:shd w:val="clear" w:color="auto" w:fill="auto"/>
            <w:noWrap/>
            <w:vAlign w:val="center"/>
            <w:hideMark/>
          </w:tcPr>
          <w:p w14:paraId="7F00C54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0.209204093</w:t>
            </w:r>
          </w:p>
        </w:tc>
        <w:tc>
          <w:tcPr>
            <w:tcW w:w="1452" w:type="dxa"/>
            <w:shd w:val="clear" w:color="auto" w:fill="auto"/>
            <w:noWrap/>
            <w:vAlign w:val="center"/>
            <w:hideMark/>
          </w:tcPr>
          <w:p w14:paraId="5B9DB08D"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-5.11E-04</w:t>
            </w:r>
          </w:p>
        </w:tc>
        <w:tc>
          <w:tcPr>
            <w:tcW w:w="1734" w:type="dxa"/>
            <w:shd w:val="clear" w:color="auto" w:fill="auto"/>
            <w:noWrap/>
            <w:vAlign w:val="center"/>
            <w:hideMark/>
          </w:tcPr>
          <w:p w14:paraId="4B8AF70D"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6CAB796A" w14:textId="77777777" w:rsidTr="00C463AA">
        <w:trPr>
          <w:trHeight w:val="256"/>
        </w:trPr>
        <w:tc>
          <w:tcPr>
            <w:tcW w:w="2862" w:type="dxa"/>
            <w:shd w:val="clear" w:color="auto" w:fill="auto"/>
            <w:noWrap/>
            <w:vAlign w:val="center"/>
            <w:hideMark/>
          </w:tcPr>
          <w:p w14:paraId="52641AF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EVD68_GR_12_25.12.19</w:t>
            </w:r>
          </w:p>
        </w:tc>
        <w:tc>
          <w:tcPr>
            <w:tcW w:w="1421" w:type="dxa"/>
            <w:shd w:val="clear" w:color="auto" w:fill="auto"/>
            <w:noWrap/>
            <w:vAlign w:val="center"/>
            <w:hideMark/>
          </w:tcPr>
          <w:p w14:paraId="656A735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2019.065776</w:t>
            </w:r>
          </w:p>
        </w:tc>
        <w:tc>
          <w:tcPr>
            <w:tcW w:w="1421" w:type="dxa"/>
            <w:shd w:val="clear" w:color="auto" w:fill="auto"/>
            <w:noWrap/>
            <w:vAlign w:val="center"/>
            <w:hideMark/>
          </w:tcPr>
          <w:p w14:paraId="3FD841CD"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0.218156203</w:t>
            </w:r>
          </w:p>
        </w:tc>
        <w:tc>
          <w:tcPr>
            <w:tcW w:w="1452" w:type="dxa"/>
            <w:shd w:val="clear" w:color="auto" w:fill="auto"/>
            <w:noWrap/>
            <w:vAlign w:val="center"/>
            <w:hideMark/>
          </w:tcPr>
          <w:p w14:paraId="666123D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0.008362218</w:t>
            </w:r>
          </w:p>
        </w:tc>
        <w:tc>
          <w:tcPr>
            <w:tcW w:w="1734" w:type="dxa"/>
            <w:shd w:val="clear" w:color="auto" w:fill="auto"/>
            <w:noWrap/>
            <w:vAlign w:val="center"/>
            <w:hideMark/>
          </w:tcPr>
          <w:p w14:paraId="37A91586"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Above</w:t>
            </w:r>
          </w:p>
        </w:tc>
      </w:tr>
      <w:tr w:rsidR="004E73F5" w:rsidRPr="00D85D9A" w14:paraId="478D59D2" w14:textId="77777777" w:rsidTr="00C463AA">
        <w:trPr>
          <w:trHeight w:val="256"/>
        </w:trPr>
        <w:tc>
          <w:tcPr>
            <w:tcW w:w="2862" w:type="dxa"/>
            <w:shd w:val="clear" w:color="auto" w:fill="auto"/>
            <w:noWrap/>
            <w:vAlign w:val="center"/>
            <w:hideMark/>
          </w:tcPr>
          <w:p w14:paraId="095DB92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EVD68_GR_13_13.01.20</w:t>
            </w:r>
          </w:p>
        </w:tc>
        <w:tc>
          <w:tcPr>
            <w:tcW w:w="1421" w:type="dxa"/>
            <w:shd w:val="clear" w:color="auto" w:fill="auto"/>
            <w:noWrap/>
            <w:vAlign w:val="center"/>
            <w:hideMark/>
          </w:tcPr>
          <w:p w14:paraId="6B9467A0"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2020.032789</w:t>
            </w:r>
          </w:p>
        </w:tc>
        <w:tc>
          <w:tcPr>
            <w:tcW w:w="1421" w:type="dxa"/>
            <w:shd w:val="clear" w:color="auto" w:fill="auto"/>
            <w:noWrap/>
            <w:vAlign w:val="center"/>
            <w:hideMark/>
          </w:tcPr>
          <w:p w14:paraId="3758654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0.211711133</w:t>
            </w:r>
          </w:p>
        </w:tc>
        <w:tc>
          <w:tcPr>
            <w:tcW w:w="1452" w:type="dxa"/>
            <w:shd w:val="clear" w:color="auto" w:fill="auto"/>
            <w:noWrap/>
            <w:vAlign w:val="center"/>
            <w:hideMark/>
          </w:tcPr>
          <w:p w14:paraId="55313977"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-0.001562237</w:t>
            </w:r>
          </w:p>
        </w:tc>
        <w:tc>
          <w:tcPr>
            <w:tcW w:w="1734" w:type="dxa"/>
            <w:shd w:val="clear" w:color="auto" w:fill="auto"/>
            <w:noWrap/>
            <w:vAlign w:val="center"/>
            <w:hideMark/>
          </w:tcPr>
          <w:p w14:paraId="5C7675AD"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277881BF" w14:textId="77777777" w:rsidTr="00C463AA">
        <w:trPr>
          <w:trHeight w:val="256"/>
        </w:trPr>
        <w:tc>
          <w:tcPr>
            <w:tcW w:w="2862" w:type="dxa"/>
            <w:shd w:val="clear" w:color="auto" w:fill="auto"/>
            <w:noWrap/>
            <w:vAlign w:val="center"/>
            <w:hideMark/>
          </w:tcPr>
          <w:p w14:paraId="14BB9D5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EVD68_GR_14_20.01.20</w:t>
            </w:r>
          </w:p>
        </w:tc>
        <w:tc>
          <w:tcPr>
            <w:tcW w:w="1421" w:type="dxa"/>
            <w:shd w:val="clear" w:color="auto" w:fill="auto"/>
            <w:noWrap/>
            <w:vAlign w:val="center"/>
            <w:hideMark/>
          </w:tcPr>
          <w:p w14:paraId="7C8EDF99"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2020.051914</w:t>
            </w:r>
          </w:p>
        </w:tc>
        <w:tc>
          <w:tcPr>
            <w:tcW w:w="1421" w:type="dxa"/>
            <w:shd w:val="clear" w:color="auto" w:fill="auto"/>
            <w:noWrap/>
            <w:vAlign w:val="center"/>
            <w:hideMark/>
          </w:tcPr>
          <w:p w14:paraId="1024F31C"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0.209684743</w:t>
            </w:r>
          </w:p>
        </w:tc>
        <w:tc>
          <w:tcPr>
            <w:tcW w:w="1452" w:type="dxa"/>
            <w:shd w:val="clear" w:color="auto" w:fill="auto"/>
            <w:noWrap/>
            <w:vAlign w:val="center"/>
            <w:hideMark/>
          </w:tcPr>
          <w:p w14:paraId="748F3CD4"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-0.003657442</w:t>
            </w:r>
          </w:p>
        </w:tc>
        <w:tc>
          <w:tcPr>
            <w:tcW w:w="1734" w:type="dxa"/>
            <w:shd w:val="clear" w:color="auto" w:fill="auto"/>
            <w:noWrap/>
            <w:vAlign w:val="center"/>
            <w:hideMark/>
          </w:tcPr>
          <w:p w14:paraId="361D920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2E034D77" w14:textId="77777777" w:rsidTr="00C463AA">
        <w:trPr>
          <w:trHeight w:val="256"/>
        </w:trPr>
        <w:tc>
          <w:tcPr>
            <w:tcW w:w="2862" w:type="dxa"/>
            <w:shd w:val="clear" w:color="auto" w:fill="auto"/>
            <w:noWrap/>
            <w:vAlign w:val="center"/>
            <w:hideMark/>
          </w:tcPr>
          <w:p w14:paraId="55163661"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EVD68_GR_15_21.01.20</w:t>
            </w:r>
          </w:p>
        </w:tc>
        <w:tc>
          <w:tcPr>
            <w:tcW w:w="1421" w:type="dxa"/>
            <w:shd w:val="clear" w:color="auto" w:fill="auto"/>
            <w:noWrap/>
            <w:vAlign w:val="center"/>
            <w:hideMark/>
          </w:tcPr>
          <w:p w14:paraId="503117B4"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2020.054647</w:t>
            </w:r>
          </w:p>
        </w:tc>
        <w:tc>
          <w:tcPr>
            <w:tcW w:w="1421" w:type="dxa"/>
            <w:shd w:val="clear" w:color="auto" w:fill="auto"/>
            <w:noWrap/>
            <w:vAlign w:val="center"/>
            <w:hideMark/>
          </w:tcPr>
          <w:p w14:paraId="066746E3"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0.210319973</w:t>
            </w:r>
          </w:p>
        </w:tc>
        <w:tc>
          <w:tcPr>
            <w:tcW w:w="1452" w:type="dxa"/>
            <w:shd w:val="clear" w:color="auto" w:fill="auto"/>
            <w:noWrap/>
            <w:vAlign w:val="center"/>
            <w:hideMark/>
          </w:tcPr>
          <w:p w14:paraId="4317148F"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-0.003032043</w:t>
            </w:r>
          </w:p>
        </w:tc>
        <w:tc>
          <w:tcPr>
            <w:tcW w:w="1734" w:type="dxa"/>
            <w:shd w:val="clear" w:color="auto" w:fill="auto"/>
            <w:noWrap/>
            <w:vAlign w:val="center"/>
            <w:hideMark/>
          </w:tcPr>
          <w:p w14:paraId="677C7E39"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7335B7E4" w14:textId="77777777" w:rsidTr="00C463AA">
        <w:trPr>
          <w:trHeight w:val="256"/>
        </w:trPr>
        <w:tc>
          <w:tcPr>
            <w:tcW w:w="2862" w:type="dxa"/>
            <w:shd w:val="clear" w:color="auto" w:fill="auto"/>
            <w:noWrap/>
            <w:vAlign w:val="center"/>
            <w:hideMark/>
          </w:tcPr>
          <w:p w14:paraId="4FBF9244"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EVD68_GR_16_29.01.20</w:t>
            </w:r>
          </w:p>
        </w:tc>
        <w:tc>
          <w:tcPr>
            <w:tcW w:w="1421" w:type="dxa"/>
            <w:shd w:val="clear" w:color="auto" w:fill="auto"/>
            <w:noWrap/>
            <w:vAlign w:val="center"/>
            <w:hideMark/>
          </w:tcPr>
          <w:p w14:paraId="035B11D9"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2020.076505</w:t>
            </w:r>
          </w:p>
        </w:tc>
        <w:tc>
          <w:tcPr>
            <w:tcW w:w="1421" w:type="dxa"/>
            <w:shd w:val="clear" w:color="auto" w:fill="auto"/>
            <w:noWrap/>
            <w:vAlign w:val="center"/>
            <w:hideMark/>
          </w:tcPr>
          <w:p w14:paraId="57C86ED3"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0.209043363</w:t>
            </w:r>
          </w:p>
        </w:tc>
        <w:tc>
          <w:tcPr>
            <w:tcW w:w="1452" w:type="dxa"/>
            <w:shd w:val="clear" w:color="auto" w:fill="auto"/>
            <w:noWrap/>
            <w:vAlign w:val="center"/>
            <w:hideMark/>
          </w:tcPr>
          <w:p w14:paraId="3F5068F2"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-0.0043873</w:t>
            </w:r>
          </w:p>
        </w:tc>
        <w:tc>
          <w:tcPr>
            <w:tcW w:w="1734" w:type="dxa"/>
            <w:shd w:val="clear" w:color="auto" w:fill="auto"/>
            <w:noWrap/>
            <w:vAlign w:val="center"/>
            <w:hideMark/>
          </w:tcPr>
          <w:p w14:paraId="0AD6F30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4E5C2391" w14:textId="77777777" w:rsidTr="00C463AA">
        <w:trPr>
          <w:trHeight w:val="256"/>
        </w:trPr>
        <w:tc>
          <w:tcPr>
            <w:tcW w:w="2862" w:type="dxa"/>
            <w:shd w:val="clear" w:color="auto" w:fill="auto"/>
            <w:noWrap/>
            <w:vAlign w:val="center"/>
            <w:hideMark/>
          </w:tcPr>
          <w:p w14:paraId="6EDCA50E"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EVD68_GR_17_19.02.20</w:t>
            </w:r>
          </w:p>
        </w:tc>
        <w:tc>
          <w:tcPr>
            <w:tcW w:w="1421" w:type="dxa"/>
            <w:shd w:val="clear" w:color="auto" w:fill="auto"/>
            <w:noWrap/>
            <w:vAlign w:val="center"/>
            <w:hideMark/>
          </w:tcPr>
          <w:p w14:paraId="21B4F469"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2020.049184</w:t>
            </w:r>
          </w:p>
        </w:tc>
        <w:tc>
          <w:tcPr>
            <w:tcW w:w="1421" w:type="dxa"/>
            <w:shd w:val="clear" w:color="auto" w:fill="auto"/>
            <w:noWrap/>
            <w:vAlign w:val="center"/>
            <w:hideMark/>
          </w:tcPr>
          <w:p w14:paraId="3611306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0.209190503</w:t>
            </w:r>
          </w:p>
        </w:tc>
        <w:tc>
          <w:tcPr>
            <w:tcW w:w="1452" w:type="dxa"/>
            <w:shd w:val="clear" w:color="auto" w:fill="auto"/>
            <w:noWrap/>
            <w:vAlign w:val="center"/>
            <w:hideMark/>
          </w:tcPr>
          <w:p w14:paraId="4C7A5AC6"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-0.004141858</w:t>
            </w:r>
          </w:p>
        </w:tc>
        <w:tc>
          <w:tcPr>
            <w:tcW w:w="1734" w:type="dxa"/>
            <w:shd w:val="clear" w:color="auto" w:fill="auto"/>
            <w:noWrap/>
            <w:vAlign w:val="center"/>
            <w:hideMark/>
          </w:tcPr>
          <w:p w14:paraId="0CF92DB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77E307F1" w14:textId="77777777" w:rsidTr="00C463AA">
        <w:trPr>
          <w:trHeight w:val="256"/>
        </w:trPr>
        <w:tc>
          <w:tcPr>
            <w:tcW w:w="2862" w:type="dxa"/>
            <w:shd w:val="clear" w:color="auto" w:fill="auto"/>
            <w:noWrap/>
            <w:vAlign w:val="center"/>
            <w:hideMark/>
          </w:tcPr>
          <w:p w14:paraId="3FCD5A33"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EVD68_GR_18_12.03.20</w:t>
            </w:r>
          </w:p>
        </w:tc>
        <w:tc>
          <w:tcPr>
            <w:tcW w:w="1421" w:type="dxa"/>
            <w:shd w:val="clear" w:color="auto" w:fill="auto"/>
            <w:noWrap/>
            <w:vAlign w:val="center"/>
            <w:hideMark/>
          </w:tcPr>
          <w:p w14:paraId="440A3F47"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2020.03006</w:t>
            </w:r>
          </w:p>
        </w:tc>
        <w:tc>
          <w:tcPr>
            <w:tcW w:w="1421" w:type="dxa"/>
            <w:shd w:val="clear" w:color="auto" w:fill="auto"/>
            <w:noWrap/>
            <w:vAlign w:val="center"/>
            <w:hideMark/>
          </w:tcPr>
          <w:p w14:paraId="582A5E1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0.210008493</w:t>
            </w:r>
          </w:p>
        </w:tc>
        <w:tc>
          <w:tcPr>
            <w:tcW w:w="1452" w:type="dxa"/>
            <w:shd w:val="clear" w:color="auto" w:fill="auto"/>
            <w:noWrap/>
            <w:vAlign w:val="center"/>
            <w:hideMark/>
          </w:tcPr>
          <w:p w14:paraId="6C683CE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-0.00325506</w:t>
            </w:r>
          </w:p>
        </w:tc>
        <w:tc>
          <w:tcPr>
            <w:tcW w:w="1734" w:type="dxa"/>
            <w:shd w:val="clear" w:color="auto" w:fill="auto"/>
            <w:noWrap/>
            <w:vAlign w:val="center"/>
            <w:hideMark/>
          </w:tcPr>
          <w:p w14:paraId="75F5F5C9"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1D90660C" w14:textId="77777777" w:rsidTr="00C463AA">
        <w:trPr>
          <w:trHeight w:val="256"/>
        </w:trPr>
        <w:tc>
          <w:tcPr>
            <w:tcW w:w="2862" w:type="dxa"/>
            <w:shd w:val="clear" w:color="auto" w:fill="auto"/>
            <w:noWrap/>
            <w:vAlign w:val="center"/>
            <w:hideMark/>
          </w:tcPr>
          <w:p w14:paraId="5BB4A65B"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EVD68_GR_19_13.03.20</w:t>
            </w:r>
          </w:p>
        </w:tc>
        <w:tc>
          <w:tcPr>
            <w:tcW w:w="1421" w:type="dxa"/>
            <w:shd w:val="clear" w:color="auto" w:fill="auto"/>
            <w:noWrap/>
            <w:vAlign w:val="center"/>
            <w:hideMark/>
          </w:tcPr>
          <w:p w14:paraId="3C5ECA00"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2020.032793</w:t>
            </w:r>
          </w:p>
        </w:tc>
        <w:tc>
          <w:tcPr>
            <w:tcW w:w="1421" w:type="dxa"/>
            <w:shd w:val="clear" w:color="auto" w:fill="auto"/>
            <w:noWrap/>
            <w:vAlign w:val="center"/>
            <w:hideMark/>
          </w:tcPr>
          <w:p w14:paraId="1B782CC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0.210333013</w:t>
            </w:r>
          </w:p>
        </w:tc>
        <w:tc>
          <w:tcPr>
            <w:tcW w:w="1452" w:type="dxa"/>
            <w:shd w:val="clear" w:color="auto" w:fill="auto"/>
            <w:noWrap/>
            <w:vAlign w:val="center"/>
            <w:hideMark/>
          </w:tcPr>
          <w:p w14:paraId="6C5AB2C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-0.00294037</w:t>
            </w:r>
          </w:p>
        </w:tc>
        <w:tc>
          <w:tcPr>
            <w:tcW w:w="1734" w:type="dxa"/>
            <w:shd w:val="clear" w:color="auto" w:fill="auto"/>
            <w:noWrap/>
            <w:vAlign w:val="center"/>
            <w:hideMark/>
          </w:tcPr>
          <w:p w14:paraId="6E891FA8"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r w:rsidR="004E73F5" w:rsidRPr="00D85D9A" w14:paraId="721D644D" w14:textId="77777777" w:rsidTr="00C463AA">
        <w:trPr>
          <w:trHeight w:val="256"/>
        </w:trPr>
        <w:tc>
          <w:tcPr>
            <w:tcW w:w="2862" w:type="dxa"/>
            <w:shd w:val="clear" w:color="auto" w:fill="auto"/>
            <w:noWrap/>
            <w:vAlign w:val="center"/>
            <w:hideMark/>
          </w:tcPr>
          <w:p w14:paraId="47A79122"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EVD68_GR_20_19.03.20</w:t>
            </w:r>
          </w:p>
        </w:tc>
        <w:tc>
          <w:tcPr>
            <w:tcW w:w="1421" w:type="dxa"/>
            <w:shd w:val="clear" w:color="auto" w:fill="auto"/>
            <w:noWrap/>
            <w:vAlign w:val="center"/>
            <w:hideMark/>
          </w:tcPr>
          <w:p w14:paraId="027796BA"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2020.049186</w:t>
            </w:r>
          </w:p>
        </w:tc>
        <w:tc>
          <w:tcPr>
            <w:tcW w:w="1421" w:type="dxa"/>
            <w:shd w:val="clear" w:color="auto" w:fill="auto"/>
            <w:noWrap/>
            <w:vAlign w:val="center"/>
            <w:hideMark/>
          </w:tcPr>
          <w:p w14:paraId="40DE1B16"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0.210241493</w:t>
            </w:r>
          </w:p>
        </w:tc>
        <w:tc>
          <w:tcPr>
            <w:tcW w:w="1452" w:type="dxa"/>
            <w:shd w:val="clear" w:color="auto" w:fill="auto"/>
            <w:noWrap/>
            <w:vAlign w:val="center"/>
            <w:hideMark/>
          </w:tcPr>
          <w:p w14:paraId="23C1F9B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-0.003090875</w:t>
            </w:r>
          </w:p>
        </w:tc>
        <w:tc>
          <w:tcPr>
            <w:tcW w:w="1734" w:type="dxa"/>
            <w:shd w:val="clear" w:color="auto" w:fill="auto"/>
            <w:noWrap/>
            <w:vAlign w:val="center"/>
            <w:hideMark/>
          </w:tcPr>
          <w:p w14:paraId="63954FA5" w14:textId="77777777" w:rsidR="004E73F5" w:rsidRPr="00D85D9A" w:rsidRDefault="004E73F5" w:rsidP="004E73F5">
            <w:pPr>
              <w:spacing w:before="0" w:after="0"/>
              <w:rPr>
                <w:rFonts w:ascii="Arial" w:eastAsia="Times New Roman" w:hAnsi="Arial" w:cs="Arial"/>
                <w:sz w:val="16"/>
                <w:szCs w:val="16"/>
                <w:lang w:eastAsia="nl-NL"/>
              </w:rPr>
            </w:pPr>
            <w:r w:rsidRPr="00D85D9A">
              <w:rPr>
                <w:rFonts w:ascii="Arial" w:eastAsia="Times New Roman" w:hAnsi="Arial" w:cs="Arial"/>
                <w:sz w:val="16"/>
                <w:szCs w:val="16"/>
                <w:lang w:eastAsia="nl-NL"/>
              </w:rPr>
              <w:t>Below</w:t>
            </w:r>
          </w:p>
        </w:tc>
      </w:tr>
    </w:tbl>
    <w:p w14:paraId="4E80AD64" w14:textId="2CC57FD3" w:rsidR="00E26249" w:rsidRPr="00F73301" w:rsidRDefault="00F73301" w:rsidP="004E73F5">
      <w:pPr>
        <w:rPr>
          <w:sz w:val="22"/>
          <w:szCs w:val="20"/>
        </w:rPr>
      </w:pPr>
      <w:r w:rsidRPr="00F73301">
        <w:rPr>
          <w:sz w:val="22"/>
          <w:szCs w:val="20"/>
        </w:rPr>
        <w:t>*1 EV-D68 patients (n=19). The Nextstrain pipeline automatically removed problematic sequences during alignment, this included EVD68_GR_05_02.12.19.</w:t>
      </w:r>
      <w:r>
        <w:rPr>
          <w:sz w:val="22"/>
          <w:szCs w:val="20"/>
        </w:rPr>
        <w:t xml:space="preserve"> This alignment was used to generate the </w:t>
      </w:r>
      <w:r w:rsidRPr="00F73301">
        <w:rPr>
          <w:sz w:val="22"/>
          <w:szCs w:val="20"/>
        </w:rPr>
        <w:t>maximum likelihood tree without a molecular clock</w:t>
      </w:r>
      <w:r>
        <w:rPr>
          <w:sz w:val="22"/>
          <w:szCs w:val="20"/>
        </w:rPr>
        <w:t xml:space="preserve"> for </w:t>
      </w:r>
      <w:r w:rsidRPr="00F73301">
        <w:rPr>
          <w:sz w:val="22"/>
          <w:szCs w:val="20"/>
        </w:rPr>
        <w:t>TempEst v2.7.0</w:t>
      </w:r>
      <w:r>
        <w:rPr>
          <w:sz w:val="22"/>
          <w:szCs w:val="20"/>
        </w:rPr>
        <w:t xml:space="preserve">. </w:t>
      </w:r>
    </w:p>
    <w:p w14:paraId="7BA9C0D3" w14:textId="2260A369" w:rsidR="004E73F5" w:rsidRPr="00D85D9A" w:rsidRDefault="004E73F5" w:rsidP="004E73F5">
      <w:r w:rsidRPr="00D85D9A">
        <w:rPr>
          <w:b/>
          <w:bCs/>
        </w:rPr>
        <w:lastRenderedPageBreak/>
        <w:t>Table S</w:t>
      </w:r>
      <w:r w:rsidR="00E916E1">
        <w:rPr>
          <w:b/>
          <w:bCs/>
        </w:rPr>
        <w:t>8</w:t>
      </w:r>
      <w:r w:rsidRPr="00D85D9A">
        <w:rPr>
          <w:b/>
          <w:bCs/>
        </w:rPr>
        <w:t>.</w:t>
      </w:r>
      <w:r w:rsidRPr="00D85D9A">
        <w:t xml:space="preserve"> Excluded reference sequences prior to phylogenetic analysis </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0"/>
        <w:gridCol w:w="2140"/>
        <w:gridCol w:w="1720"/>
        <w:gridCol w:w="2089"/>
        <w:gridCol w:w="850"/>
      </w:tblGrid>
      <w:tr w:rsidR="004E73F5" w:rsidRPr="00D85D9A" w14:paraId="1F9BE8BB" w14:textId="77777777" w:rsidTr="00174E66">
        <w:trPr>
          <w:trHeight w:val="389"/>
        </w:trPr>
        <w:tc>
          <w:tcPr>
            <w:tcW w:w="2140" w:type="dxa"/>
            <w:vMerge w:val="restart"/>
          </w:tcPr>
          <w:p w14:paraId="3A574D79"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 xml:space="preserve">Removed after </w:t>
            </w:r>
            <w:r w:rsidRPr="00D85D9A">
              <w:rPr>
                <w:rFonts w:ascii="Arial" w:eastAsia="Times New Roman" w:hAnsi="Arial" w:cs="Arial"/>
                <w:b/>
                <w:bCs/>
                <w:color w:val="000000"/>
                <w:sz w:val="16"/>
                <w:szCs w:val="16"/>
                <w:lang w:eastAsia="nl-NL"/>
              </w:rPr>
              <w:br/>
              <w:t>initial sequence alignment (MAFFT) due to poor quality</w:t>
            </w:r>
          </w:p>
        </w:tc>
        <w:tc>
          <w:tcPr>
            <w:tcW w:w="5949" w:type="dxa"/>
            <w:gridSpan w:val="3"/>
            <w:shd w:val="clear" w:color="auto" w:fill="auto"/>
            <w:vAlign w:val="center"/>
          </w:tcPr>
          <w:p w14:paraId="4243E74F"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 xml:space="preserve">Nextstrain pipeline (automatic removal) </w:t>
            </w:r>
          </w:p>
        </w:tc>
        <w:tc>
          <w:tcPr>
            <w:tcW w:w="850" w:type="dxa"/>
            <w:vMerge w:val="restart"/>
            <w:shd w:val="clear" w:color="auto" w:fill="auto"/>
            <w:noWrap/>
            <w:vAlign w:val="center"/>
          </w:tcPr>
          <w:p w14:paraId="420D9F0F"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Total</w:t>
            </w:r>
          </w:p>
        </w:tc>
      </w:tr>
      <w:tr w:rsidR="004E73F5" w:rsidRPr="00D85D9A" w14:paraId="1EEE451D" w14:textId="77777777" w:rsidTr="00174E66">
        <w:trPr>
          <w:trHeight w:val="374"/>
        </w:trPr>
        <w:tc>
          <w:tcPr>
            <w:tcW w:w="2140" w:type="dxa"/>
            <w:vMerge/>
          </w:tcPr>
          <w:p w14:paraId="3B3BFF16" w14:textId="77777777" w:rsidR="004E73F5" w:rsidRPr="00D85D9A" w:rsidRDefault="004E73F5" w:rsidP="004E73F5">
            <w:pPr>
              <w:spacing w:before="0" w:after="0"/>
              <w:rPr>
                <w:rFonts w:ascii="Arial" w:eastAsia="Times New Roman" w:hAnsi="Arial" w:cs="Arial"/>
                <w:b/>
                <w:bCs/>
                <w:color w:val="000000"/>
                <w:sz w:val="16"/>
                <w:szCs w:val="16"/>
                <w:lang w:eastAsia="nl-NL"/>
              </w:rPr>
            </w:pPr>
          </w:p>
        </w:tc>
        <w:tc>
          <w:tcPr>
            <w:tcW w:w="2140" w:type="dxa"/>
            <w:shd w:val="clear" w:color="auto" w:fill="auto"/>
            <w:vAlign w:val="center"/>
            <w:hideMark/>
          </w:tcPr>
          <w:p w14:paraId="07B5CED4"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 xml:space="preserve">Removed after </w:t>
            </w:r>
            <w:r w:rsidRPr="00D85D9A">
              <w:rPr>
                <w:rFonts w:ascii="Arial" w:eastAsia="Times New Roman" w:hAnsi="Arial" w:cs="Arial"/>
                <w:b/>
                <w:bCs/>
                <w:color w:val="000000"/>
                <w:sz w:val="16"/>
                <w:szCs w:val="16"/>
                <w:lang w:eastAsia="nl-NL"/>
              </w:rPr>
              <w:br/>
              <w:t>sequence alignment</w:t>
            </w:r>
          </w:p>
        </w:tc>
        <w:tc>
          <w:tcPr>
            <w:tcW w:w="1720" w:type="dxa"/>
            <w:shd w:val="clear" w:color="auto" w:fill="auto"/>
            <w:vAlign w:val="center"/>
            <w:hideMark/>
          </w:tcPr>
          <w:p w14:paraId="64CC5AB4"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Removed after</w:t>
            </w:r>
            <w:r w:rsidRPr="00D85D9A">
              <w:rPr>
                <w:rFonts w:ascii="Arial" w:eastAsia="Times New Roman" w:hAnsi="Arial" w:cs="Arial"/>
                <w:b/>
                <w:bCs/>
                <w:color w:val="000000"/>
                <w:sz w:val="16"/>
                <w:szCs w:val="16"/>
                <w:lang w:eastAsia="nl-NL"/>
              </w:rPr>
              <w:br/>
              <w:t xml:space="preserve"> tree refine</w:t>
            </w:r>
          </w:p>
        </w:tc>
        <w:tc>
          <w:tcPr>
            <w:tcW w:w="2089" w:type="dxa"/>
            <w:shd w:val="clear" w:color="auto" w:fill="auto"/>
            <w:vAlign w:val="center"/>
            <w:hideMark/>
          </w:tcPr>
          <w:p w14:paraId="0EC0945E"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 xml:space="preserve">Removed after </w:t>
            </w:r>
            <w:r w:rsidRPr="00D85D9A">
              <w:rPr>
                <w:rFonts w:ascii="Arial" w:eastAsia="Times New Roman" w:hAnsi="Arial" w:cs="Arial"/>
                <w:b/>
                <w:bCs/>
                <w:color w:val="000000"/>
                <w:sz w:val="16"/>
                <w:szCs w:val="16"/>
                <w:lang w:eastAsia="nl-NL"/>
              </w:rPr>
              <w:br/>
              <w:t>uploading to auspice</w:t>
            </w:r>
          </w:p>
        </w:tc>
        <w:tc>
          <w:tcPr>
            <w:tcW w:w="850" w:type="dxa"/>
            <w:vMerge/>
            <w:shd w:val="clear" w:color="auto" w:fill="auto"/>
            <w:noWrap/>
            <w:vAlign w:val="center"/>
            <w:hideMark/>
          </w:tcPr>
          <w:p w14:paraId="0D089FFC" w14:textId="77777777" w:rsidR="004E73F5" w:rsidRPr="00D85D9A" w:rsidRDefault="004E73F5" w:rsidP="004E73F5">
            <w:pPr>
              <w:spacing w:before="0" w:after="0"/>
              <w:rPr>
                <w:rFonts w:ascii="Arial" w:eastAsia="Times New Roman" w:hAnsi="Arial" w:cs="Arial"/>
                <w:b/>
                <w:bCs/>
                <w:color w:val="000000"/>
                <w:sz w:val="16"/>
                <w:szCs w:val="16"/>
                <w:lang w:eastAsia="nl-NL"/>
              </w:rPr>
            </w:pPr>
          </w:p>
        </w:tc>
      </w:tr>
      <w:tr w:rsidR="004E73F5" w:rsidRPr="00D85D9A" w14:paraId="5558A9B1" w14:textId="77777777" w:rsidTr="00174E66">
        <w:trPr>
          <w:trHeight w:val="300"/>
        </w:trPr>
        <w:tc>
          <w:tcPr>
            <w:tcW w:w="2140" w:type="dxa"/>
            <w:vAlign w:val="bottom"/>
          </w:tcPr>
          <w:p w14:paraId="35DE36B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MF045413</w:t>
            </w:r>
          </w:p>
        </w:tc>
        <w:tc>
          <w:tcPr>
            <w:tcW w:w="2140" w:type="dxa"/>
            <w:shd w:val="clear" w:color="auto" w:fill="auto"/>
            <w:noWrap/>
            <w:vAlign w:val="center"/>
            <w:hideMark/>
          </w:tcPr>
          <w:p w14:paraId="28E5C168"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MF045413</w:t>
            </w:r>
          </w:p>
        </w:tc>
        <w:tc>
          <w:tcPr>
            <w:tcW w:w="1720" w:type="dxa"/>
            <w:shd w:val="clear" w:color="auto" w:fill="auto"/>
            <w:noWrap/>
            <w:vAlign w:val="center"/>
            <w:hideMark/>
          </w:tcPr>
          <w:p w14:paraId="11396BBB"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KU844179</w:t>
            </w:r>
          </w:p>
        </w:tc>
        <w:tc>
          <w:tcPr>
            <w:tcW w:w="2089" w:type="dxa"/>
            <w:shd w:val="clear" w:color="auto" w:fill="auto"/>
            <w:noWrap/>
            <w:vAlign w:val="center"/>
            <w:hideMark/>
          </w:tcPr>
          <w:p w14:paraId="62E69A35"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MN240496</w:t>
            </w:r>
          </w:p>
        </w:tc>
        <w:tc>
          <w:tcPr>
            <w:tcW w:w="850" w:type="dxa"/>
            <w:shd w:val="clear" w:color="auto" w:fill="auto"/>
            <w:noWrap/>
            <w:vAlign w:val="center"/>
            <w:hideMark/>
          </w:tcPr>
          <w:p w14:paraId="43B6C2B6"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2DDFC19C" w14:textId="77777777" w:rsidTr="00174E66">
        <w:trPr>
          <w:trHeight w:val="300"/>
        </w:trPr>
        <w:tc>
          <w:tcPr>
            <w:tcW w:w="2140" w:type="dxa"/>
            <w:vAlign w:val="bottom"/>
          </w:tcPr>
          <w:p w14:paraId="4572C284"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MF045414</w:t>
            </w:r>
          </w:p>
        </w:tc>
        <w:tc>
          <w:tcPr>
            <w:tcW w:w="2140" w:type="dxa"/>
            <w:shd w:val="clear" w:color="auto" w:fill="auto"/>
            <w:noWrap/>
            <w:vAlign w:val="center"/>
            <w:hideMark/>
          </w:tcPr>
          <w:p w14:paraId="5E9D2C4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MF045414</w:t>
            </w:r>
          </w:p>
        </w:tc>
        <w:tc>
          <w:tcPr>
            <w:tcW w:w="1720" w:type="dxa"/>
            <w:shd w:val="clear" w:color="auto" w:fill="auto"/>
            <w:noWrap/>
            <w:vAlign w:val="center"/>
            <w:hideMark/>
          </w:tcPr>
          <w:p w14:paraId="4EB86FF7"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KU844178</w:t>
            </w:r>
          </w:p>
        </w:tc>
        <w:tc>
          <w:tcPr>
            <w:tcW w:w="2089" w:type="dxa"/>
            <w:shd w:val="clear" w:color="auto" w:fill="auto"/>
            <w:noWrap/>
            <w:vAlign w:val="center"/>
            <w:hideMark/>
          </w:tcPr>
          <w:p w14:paraId="14AC3E3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MH341730</w:t>
            </w:r>
          </w:p>
        </w:tc>
        <w:tc>
          <w:tcPr>
            <w:tcW w:w="850" w:type="dxa"/>
            <w:shd w:val="clear" w:color="auto" w:fill="auto"/>
            <w:noWrap/>
            <w:vAlign w:val="center"/>
            <w:hideMark/>
          </w:tcPr>
          <w:p w14:paraId="2EDB4B2D"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1D6A46A8" w14:textId="77777777" w:rsidTr="00174E66">
        <w:trPr>
          <w:trHeight w:val="300"/>
        </w:trPr>
        <w:tc>
          <w:tcPr>
            <w:tcW w:w="2140" w:type="dxa"/>
            <w:vAlign w:val="bottom"/>
          </w:tcPr>
          <w:p w14:paraId="7C13435A"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MF045415</w:t>
            </w:r>
          </w:p>
        </w:tc>
        <w:tc>
          <w:tcPr>
            <w:tcW w:w="2140" w:type="dxa"/>
            <w:shd w:val="clear" w:color="auto" w:fill="auto"/>
            <w:noWrap/>
            <w:vAlign w:val="center"/>
            <w:hideMark/>
          </w:tcPr>
          <w:p w14:paraId="0A0BD10E"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MF045415</w:t>
            </w:r>
          </w:p>
        </w:tc>
        <w:tc>
          <w:tcPr>
            <w:tcW w:w="1720" w:type="dxa"/>
            <w:shd w:val="clear" w:color="auto" w:fill="auto"/>
            <w:noWrap/>
            <w:vAlign w:val="center"/>
            <w:hideMark/>
          </w:tcPr>
          <w:p w14:paraId="025FB538"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MN240508</w:t>
            </w:r>
          </w:p>
        </w:tc>
        <w:tc>
          <w:tcPr>
            <w:tcW w:w="2089" w:type="dxa"/>
            <w:shd w:val="clear" w:color="auto" w:fill="auto"/>
            <w:noWrap/>
            <w:vAlign w:val="center"/>
            <w:hideMark/>
          </w:tcPr>
          <w:p w14:paraId="2CB7E27D"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MH341732</w:t>
            </w:r>
          </w:p>
        </w:tc>
        <w:tc>
          <w:tcPr>
            <w:tcW w:w="850" w:type="dxa"/>
            <w:shd w:val="clear" w:color="auto" w:fill="auto"/>
            <w:noWrap/>
            <w:vAlign w:val="center"/>
            <w:hideMark/>
          </w:tcPr>
          <w:p w14:paraId="25789148"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5C4F8BD5" w14:textId="77777777" w:rsidTr="00174E66">
        <w:trPr>
          <w:trHeight w:val="300"/>
        </w:trPr>
        <w:tc>
          <w:tcPr>
            <w:tcW w:w="2140" w:type="dxa"/>
            <w:vAlign w:val="bottom"/>
          </w:tcPr>
          <w:p w14:paraId="11256A29"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MF045416</w:t>
            </w:r>
          </w:p>
        </w:tc>
        <w:tc>
          <w:tcPr>
            <w:tcW w:w="2140" w:type="dxa"/>
            <w:shd w:val="clear" w:color="auto" w:fill="auto"/>
            <w:noWrap/>
            <w:vAlign w:val="center"/>
            <w:hideMark/>
          </w:tcPr>
          <w:p w14:paraId="6366532D"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MF045416</w:t>
            </w:r>
          </w:p>
        </w:tc>
        <w:tc>
          <w:tcPr>
            <w:tcW w:w="1720" w:type="dxa"/>
            <w:shd w:val="clear" w:color="auto" w:fill="auto"/>
            <w:noWrap/>
            <w:vAlign w:val="center"/>
            <w:hideMark/>
          </w:tcPr>
          <w:p w14:paraId="6791CC99"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MN240507</w:t>
            </w:r>
          </w:p>
        </w:tc>
        <w:tc>
          <w:tcPr>
            <w:tcW w:w="2089" w:type="dxa"/>
            <w:shd w:val="clear" w:color="auto" w:fill="auto"/>
            <w:noWrap/>
            <w:vAlign w:val="center"/>
            <w:hideMark/>
          </w:tcPr>
          <w:p w14:paraId="5F62EEF5"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MH341734</w:t>
            </w:r>
          </w:p>
        </w:tc>
        <w:tc>
          <w:tcPr>
            <w:tcW w:w="850" w:type="dxa"/>
            <w:shd w:val="clear" w:color="auto" w:fill="auto"/>
            <w:noWrap/>
            <w:vAlign w:val="center"/>
            <w:hideMark/>
          </w:tcPr>
          <w:p w14:paraId="717623FD"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768C0B85" w14:textId="77777777" w:rsidTr="00174E66">
        <w:trPr>
          <w:trHeight w:val="300"/>
        </w:trPr>
        <w:tc>
          <w:tcPr>
            <w:tcW w:w="2140" w:type="dxa"/>
            <w:vAlign w:val="bottom"/>
          </w:tcPr>
          <w:p w14:paraId="72B44C02"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MF045417</w:t>
            </w:r>
          </w:p>
        </w:tc>
        <w:tc>
          <w:tcPr>
            <w:tcW w:w="2140" w:type="dxa"/>
            <w:shd w:val="clear" w:color="auto" w:fill="auto"/>
            <w:noWrap/>
            <w:vAlign w:val="center"/>
            <w:hideMark/>
          </w:tcPr>
          <w:p w14:paraId="09D4DC92"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MF045417</w:t>
            </w:r>
          </w:p>
        </w:tc>
        <w:tc>
          <w:tcPr>
            <w:tcW w:w="1720" w:type="dxa"/>
            <w:shd w:val="clear" w:color="auto" w:fill="auto"/>
            <w:noWrap/>
            <w:vAlign w:val="center"/>
            <w:hideMark/>
          </w:tcPr>
          <w:p w14:paraId="461E799F"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MN240498</w:t>
            </w:r>
          </w:p>
        </w:tc>
        <w:tc>
          <w:tcPr>
            <w:tcW w:w="2089" w:type="dxa"/>
            <w:shd w:val="clear" w:color="auto" w:fill="auto"/>
            <w:noWrap/>
            <w:vAlign w:val="center"/>
            <w:hideMark/>
          </w:tcPr>
          <w:p w14:paraId="1A2CA587"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MK419062</w:t>
            </w:r>
          </w:p>
        </w:tc>
        <w:tc>
          <w:tcPr>
            <w:tcW w:w="850" w:type="dxa"/>
            <w:shd w:val="clear" w:color="auto" w:fill="auto"/>
            <w:noWrap/>
            <w:vAlign w:val="center"/>
            <w:hideMark/>
          </w:tcPr>
          <w:p w14:paraId="3DD6DA93"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7AED20F6" w14:textId="77777777" w:rsidTr="00174E66">
        <w:trPr>
          <w:trHeight w:val="300"/>
        </w:trPr>
        <w:tc>
          <w:tcPr>
            <w:tcW w:w="2140" w:type="dxa"/>
            <w:vAlign w:val="bottom"/>
          </w:tcPr>
          <w:p w14:paraId="75A2F083"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MF045418</w:t>
            </w:r>
          </w:p>
        </w:tc>
        <w:tc>
          <w:tcPr>
            <w:tcW w:w="2140" w:type="dxa"/>
            <w:shd w:val="clear" w:color="auto" w:fill="auto"/>
            <w:noWrap/>
            <w:vAlign w:val="center"/>
            <w:hideMark/>
          </w:tcPr>
          <w:p w14:paraId="06F1D3E5"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MF045418</w:t>
            </w:r>
          </w:p>
        </w:tc>
        <w:tc>
          <w:tcPr>
            <w:tcW w:w="1720" w:type="dxa"/>
            <w:shd w:val="clear" w:color="auto" w:fill="auto"/>
            <w:noWrap/>
            <w:vAlign w:val="center"/>
            <w:hideMark/>
          </w:tcPr>
          <w:p w14:paraId="065AA6E0"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KX433167</w:t>
            </w:r>
          </w:p>
        </w:tc>
        <w:tc>
          <w:tcPr>
            <w:tcW w:w="2089" w:type="dxa"/>
            <w:shd w:val="clear" w:color="auto" w:fill="auto"/>
            <w:noWrap/>
            <w:vAlign w:val="center"/>
            <w:hideMark/>
          </w:tcPr>
          <w:p w14:paraId="5EC09911"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MK419066</w:t>
            </w:r>
          </w:p>
        </w:tc>
        <w:tc>
          <w:tcPr>
            <w:tcW w:w="850" w:type="dxa"/>
            <w:shd w:val="clear" w:color="auto" w:fill="auto"/>
            <w:noWrap/>
            <w:vAlign w:val="center"/>
            <w:hideMark/>
          </w:tcPr>
          <w:p w14:paraId="1DBD1C23"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64E4B851" w14:textId="77777777" w:rsidTr="00174E66">
        <w:trPr>
          <w:trHeight w:val="300"/>
        </w:trPr>
        <w:tc>
          <w:tcPr>
            <w:tcW w:w="2140" w:type="dxa"/>
            <w:vAlign w:val="bottom"/>
          </w:tcPr>
          <w:p w14:paraId="76166AAF"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MF045419</w:t>
            </w:r>
          </w:p>
        </w:tc>
        <w:tc>
          <w:tcPr>
            <w:tcW w:w="2140" w:type="dxa"/>
            <w:shd w:val="clear" w:color="auto" w:fill="auto"/>
            <w:noWrap/>
            <w:vAlign w:val="center"/>
            <w:hideMark/>
          </w:tcPr>
          <w:p w14:paraId="5507BC60"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MF045419</w:t>
            </w:r>
          </w:p>
        </w:tc>
        <w:tc>
          <w:tcPr>
            <w:tcW w:w="1720" w:type="dxa"/>
            <w:shd w:val="clear" w:color="auto" w:fill="auto"/>
            <w:noWrap/>
            <w:vAlign w:val="center"/>
            <w:hideMark/>
          </w:tcPr>
          <w:p w14:paraId="24D29202"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KX261825</w:t>
            </w:r>
          </w:p>
        </w:tc>
        <w:tc>
          <w:tcPr>
            <w:tcW w:w="2089" w:type="dxa"/>
            <w:shd w:val="clear" w:color="auto" w:fill="auto"/>
            <w:noWrap/>
            <w:vAlign w:val="center"/>
            <w:hideMark/>
          </w:tcPr>
          <w:p w14:paraId="3D38161E"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MK419077</w:t>
            </w:r>
          </w:p>
        </w:tc>
        <w:tc>
          <w:tcPr>
            <w:tcW w:w="850" w:type="dxa"/>
            <w:shd w:val="clear" w:color="auto" w:fill="auto"/>
            <w:noWrap/>
            <w:vAlign w:val="center"/>
            <w:hideMark/>
          </w:tcPr>
          <w:p w14:paraId="2BB54A00" w14:textId="77777777" w:rsidR="004E73F5" w:rsidRPr="00D85D9A" w:rsidRDefault="004E73F5" w:rsidP="004E73F5">
            <w:pPr>
              <w:spacing w:before="0" w:after="0"/>
              <w:rPr>
                <w:rFonts w:ascii="Arial" w:eastAsia="Times New Roman" w:hAnsi="Arial" w:cs="Arial"/>
                <w:color w:val="000000"/>
                <w:sz w:val="16"/>
                <w:szCs w:val="16"/>
                <w:lang w:eastAsia="nl-NL"/>
              </w:rPr>
            </w:pPr>
          </w:p>
        </w:tc>
      </w:tr>
      <w:tr w:rsidR="004E73F5" w:rsidRPr="00D85D9A" w14:paraId="30ABC8FC" w14:textId="77777777" w:rsidTr="00174E66">
        <w:trPr>
          <w:trHeight w:val="300"/>
        </w:trPr>
        <w:tc>
          <w:tcPr>
            <w:tcW w:w="2140" w:type="dxa"/>
            <w:vAlign w:val="bottom"/>
          </w:tcPr>
          <w:p w14:paraId="357FDEDB"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MF045422</w:t>
            </w:r>
          </w:p>
        </w:tc>
        <w:tc>
          <w:tcPr>
            <w:tcW w:w="2140" w:type="dxa"/>
            <w:shd w:val="clear" w:color="auto" w:fill="auto"/>
            <w:noWrap/>
            <w:vAlign w:val="center"/>
            <w:hideMark/>
          </w:tcPr>
          <w:p w14:paraId="059552D3"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MF045422</w:t>
            </w:r>
          </w:p>
        </w:tc>
        <w:tc>
          <w:tcPr>
            <w:tcW w:w="1720" w:type="dxa"/>
            <w:shd w:val="clear" w:color="auto" w:fill="auto"/>
            <w:noWrap/>
            <w:vAlign w:val="center"/>
            <w:hideMark/>
          </w:tcPr>
          <w:p w14:paraId="4C972545"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KX255412</w:t>
            </w:r>
          </w:p>
        </w:tc>
        <w:tc>
          <w:tcPr>
            <w:tcW w:w="2089" w:type="dxa"/>
            <w:shd w:val="clear" w:color="auto" w:fill="auto"/>
            <w:noWrap/>
            <w:vAlign w:val="center"/>
            <w:hideMark/>
          </w:tcPr>
          <w:p w14:paraId="5D7D9FE2"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850" w:type="dxa"/>
            <w:shd w:val="clear" w:color="auto" w:fill="auto"/>
            <w:noWrap/>
            <w:vAlign w:val="center"/>
            <w:hideMark/>
          </w:tcPr>
          <w:p w14:paraId="376B7672"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0A8ADA89" w14:textId="77777777" w:rsidTr="00174E66">
        <w:trPr>
          <w:trHeight w:val="300"/>
        </w:trPr>
        <w:tc>
          <w:tcPr>
            <w:tcW w:w="2140" w:type="dxa"/>
            <w:vAlign w:val="bottom"/>
          </w:tcPr>
          <w:p w14:paraId="494A2FA8"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KX351809</w:t>
            </w:r>
          </w:p>
        </w:tc>
        <w:tc>
          <w:tcPr>
            <w:tcW w:w="2140" w:type="dxa"/>
            <w:shd w:val="clear" w:color="auto" w:fill="auto"/>
            <w:noWrap/>
            <w:vAlign w:val="center"/>
            <w:hideMark/>
          </w:tcPr>
          <w:p w14:paraId="3E131E24"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KX351809</w:t>
            </w:r>
          </w:p>
        </w:tc>
        <w:tc>
          <w:tcPr>
            <w:tcW w:w="1720" w:type="dxa"/>
            <w:shd w:val="clear" w:color="auto" w:fill="auto"/>
            <w:noWrap/>
            <w:vAlign w:val="center"/>
            <w:hideMark/>
          </w:tcPr>
          <w:p w14:paraId="7E782A4F"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KM892500</w:t>
            </w:r>
          </w:p>
        </w:tc>
        <w:tc>
          <w:tcPr>
            <w:tcW w:w="2089" w:type="dxa"/>
            <w:shd w:val="clear" w:color="auto" w:fill="auto"/>
            <w:noWrap/>
            <w:vAlign w:val="center"/>
            <w:hideMark/>
          </w:tcPr>
          <w:p w14:paraId="62FC13BB"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850" w:type="dxa"/>
            <w:shd w:val="clear" w:color="auto" w:fill="auto"/>
            <w:noWrap/>
            <w:vAlign w:val="center"/>
            <w:hideMark/>
          </w:tcPr>
          <w:p w14:paraId="7B8DD0A9"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1ACA4550" w14:textId="77777777" w:rsidTr="00174E66">
        <w:trPr>
          <w:trHeight w:val="300"/>
        </w:trPr>
        <w:tc>
          <w:tcPr>
            <w:tcW w:w="2140" w:type="dxa"/>
            <w:vAlign w:val="bottom"/>
          </w:tcPr>
          <w:p w14:paraId="0BEE660E"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KX351826</w:t>
            </w:r>
          </w:p>
        </w:tc>
        <w:tc>
          <w:tcPr>
            <w:tcW w:w="2140" w:type="dxa"/>
            <w:shd w:val="clear" w:color="auto" w:fill="auto"/>
            <w:noWrap/>
            <w:vAlign w:val="center"/>
            <w:hideMark/>
          </w:tcPr>
          <w:p w14:paraId="53CDE7F9"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KX351826</w:t>
            </w:r>
          </w:p>
        </w:tc>
        <w:tc>
          <w:tcPr>
            <w:tcW w:w="1720" w:type="dxa"/>
            <w:shd w:val="clear" w:color="auto" w:fill="auto"/>
            <w:noWrap/>
            <w:vAlign w:val="center"/>
            <w:hideMark/>
          </w:tcPr>
          <w:p w14:paraId="1D4920D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KT725431</w:t>
            </w:r>
          </w:p>
        </w:tc>
        <w:tc>
          <w:tcPr>
            <w:tcW w:w="2089" w:type="dxa"/>
            <w:shd w:val="clear" w:color="auto" w:fill="auto"/>
            <w:noWrap/>
            <w:vAlign w:val="center"/>
            <w:hideMark/>
          </w:tcPr>
          <w:p w14:paraId="197D825E"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850" w:type="dxa"/>
            <w:shd w:val="clear" w:color="auto" w:fill="auto"/>
            <w:noWrap/>
            <w:vAlign w:val="center"/>
            <w:hideMark/>
          </w:tcPr>
          <w:p w14:paraId="7EFF14B4"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4005AB93" w14:textId="77777777" w:rsidTr="00174E66">
        <w:trPr>
          <w:trHeight w:val="300"/>
        </w:trPr>
        <w:tc>
          <w:tcPr>
            <w:tcW w:w="2140" w:type="dxa"/>
            <w:vAlign w:val="bottom"/>
          </w:tcPr>
          <w:p w14:paraId="5CD1D4B8"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KX433155</w:t>
            </w:r>
          </w:p>
        </w:tc>
        <w:tc>
          <w:tcPr>
            <w:tcW w:w="2140" w:type="dxa"/>
            <w:shd w:val="clear" w:color="auto" w:fill="auto"/>
            <w:noWrap/>
            <w:vAlign w:val="center"/>
            <w:hideMark/>
          </w:tcPr>
          <w:p w14:paraId="78DA7BB2"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KX433155</w:t>
            </w:r>
          </w:p>
        </w:tc>
        <w:tc>
          <w:tcPr>
            <w:tcW w:w="1720" w:type="dxa"/>
            <w:shd w:val="clear" w:color="auto" w:fill="auto"/>
            <w:noWrap/>
            <w:vAlign w:val="center"/>
            <w:hideMark/>
          </w:tcPr>
          <w:p w14:paraId="70C8483C"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KT803589</w:t>
            </w:r>
          </w:p>
        </w:tc>
        <w:tc>
          <w:tcPr>
            <w:tcW w:w="2089" w:type="dxa"/>
            <w:shd w:val="clear" w:color="auto" w:fill="auto"/>
            <w:noWrap/>
            <w:vAlign w:val="center"/>
            <w:hideMark/>
          </w:tcPr>
          <w:p w14:paraId="4E880747"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850" w:type="dxa"/>
            <w:shd w:val="clear" w:color="auto" w:fill="auto"/>
            <w:noWrap/>
            <w:vAlign w:val="center"/>
            <w:hideMark/>
          </w:tcPr>
          <w:p w14:paraId="538C14C5"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2E024E3D" w14:textId="77777777" w:rsidTr="00174E66">
        <w:trPr>
          <w:trHeight w:val="300"/>
        </w:trPr>
        <w:tc>
          <w:tcPr>
            <w:tcW w:w="2140" w:type="dxa"/>
            <w:vAlign w:val="bottom"/>
          </w:tcPr>
          <w:p w14:paraId="3493F05C"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KX433156</w:t>
            </w:r>
          </w:p>
        </w:tc>
        <w:tc>
          <w:tcPr>
            <w:tcW w:w="2140" w:type="dxa"/>
            <w:shd w:val="clear" w:color="auto" w:fill="auto"/>
            <w:noWrap/>
            <w:vAlign w:val="center"/>
            <w:hideMark/>
          </w:tcPr>
          <w:p w14:paraId="2A78B79D"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KX433156</w:t>
            </w:r>
          </w:p>
        </w:tc>
        <w:tc>
          <w:tcPr>
            <w:tcW w:w="1720" w:type="dxa"/>
            <w:shd w:val="clear" w:color="auto" w:fill="auto"/>
            <w:noWrap/>
            <w:vAlign w:val="center"/>
            <w:hideMark/>
          </w:tcPr>
          <w:p w14:paraId="7428D2BB"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MK419060</w:t>
            </w:r>
          </w:p>
        </w:tc>
        <w:tc>
          <w:tcPr>
            <w:tcW w:w="2089" w:type="dxa"/>
            <w:shd w:val="clear" w:color="auto" w:fill="auto"/>
            <w:noWrap/>
            <w:vAlign w:val="center"/>
            <w:hideMark/>
          </w:tcPr>
          <w:p w14:paraId="5D2941D3"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850" w:type="dxa"/>
            <w:shd w:val="clear" w:color="auto" w:fill="auto"/>
            <w:noWrap/>
            <w:vAlign w:val="center"/>
            <w:hideMark/>
          </w:tcPr>
          <w:p w14:paraId="12CF1917"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4C7F3F0D" w14:textId="77777777" w:rsidTr="00174E66">
        <w:trPr>
          <w:trHeight w:val="300"/>
        </w:trPr>
        <w:tc>
          <w:tcPr>
            <w:tcW w:w="2140" w:type="dxa"/>
            <w:vAlign w:val="bottom"/>
          </w:tcPr>
          <w:p w14:paraId="29804D8F"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KX433157</w:t>
            </w:r>
          </w:p>
        </w:tc>
        <w:tc>
          <w:tcPr>
            <w:tcW w:w="2140" w:type="dxa"/>
            <w:shd w:val="clear" w:color="auto" w:fill="auto"/>
            <w:noWrap/>
            <w:vAlign w:val="center"/>
            <w:hideMark/>
          </w:tcPr>
          <w:p w14:paraId="3A2C20CB"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KX433157</w:t>
            </w:r>
          </w:p>
        </w:tc>
        <w:tc>
          <w:tcPr>
            <w:tcW w:w="1720" w:type="dxa"/>
            <w:shd w:val="clear" w:color="auto" w:fill="auto"/>
            <w:noWrap/>
            <w:vAlign w:val="center"/>
            <w:hideMark/>
          </w:tcPr>
          <w:p w14:paraId="49F2EE47"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07ABEE2A"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69DC88F6"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35942611" w14:textId="77777777" w:rsidTr="00174E66">
        <w:trPr>
          <w:trHeight w:val="300"/>
        </w:trPr>
        <w:tc>
          <w:tcPr>
            <w:tcW w:w="2140" w:type="dxa"/>
            <w:vAlign w:val="bottom"/>
          </w:tcPr>
          <w:p w14:paraId="48A2AEF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KX433160</w:t>
            </w:r>
          </w:p>
        </w:tc>
        <w:tc>
          <w:tcPr>
            <w:tcW w:w="2140" w:type="dxa"/>
            <w:shd w:val="clear" w:color="auto" w:fill="auto"/>
            <w:noWrap/>
            <w:vAlign w:val="center"/>
            <w:hideMark/>
          </w:tcPr>
          <w:p w14:paraId="241EFA05"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KX433160</w:t>
            </w:r>
          </w:p>
        </w:tc>
        <w:tc>
          <w:tcPr>
            <w:tcW w:w="1720" w:type="dxa"/>
            <w:shd w:val="clear" w:color="auto" w:fill="auto"/>
            <w:noWrap/>
            <w:vAlign w:val="center"/>
            <w:hideMark/>
          </w:tcPr>
          <w:p w14:paraId="536A65CF"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33D0A7CB"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66C1D84E"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75B2D0EB" w14:textId="77777777" w:rsidTr="00174E66">
        <w:trPr>
          <w:trHeight w:val="300"/>
        </w:trPr>
        <w:tc>
          <w:tcPr>
            <w:tcW w:w="2140" w:type="dxa"/>
            <w:vAlign w:val="bottom"/>
          </w:tcPr>
          <w:p w14:paraId="0F852C13"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KX433162</w:t>
            </w:r>
          </w:p>
        </w:tc>
        <w:tc>
          <w:tcPr>
            <w:tcW w:w="2140" w:type="dxa"/>
            <w:shd w:val="clear" w:color="auto" w:fill="auto"/>
            <w:noWrap/>
            <w:vAlign w:val="center"/>
            <w:hideMark/>
          </w:tcPr>
          <w:p w14:paraId="02F89CD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KX433162</w:t>
            </w:r>
          </w:p>
        </w:tc>
        <w:tc>
          <w:tcPr>
            <w:tcW w:w="1720" w:type="dxa"/>
            <w:shd w:val="clear" w:color="auto" w:fill="auto"/>
            <w:noWrap/>
            <w:vAlign w:val="center"/>
            <w:hideMark/>
          </w:tcPr>
          <w:p w14:paraId="16A57F9B"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661D2A2F"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07E84BDB"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2D6F5D6F" w14:textId="77777777" w:rsidTr="00174E66">
        <w:trPr>
          <w:trHeight w:val="300"/>
        </w:trPr>
        <w:tc>
          <w:tcPr>
            <w:tcW w:w="2140" w:type="dxa"/>
            <w:vAlign w:val="bottom"/>
          </w:tcPr>
          <w:p w14:paraId="6805C8B2"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KX433163</w:t>
            </w:r>
          </w:p>
        </w:tc>
        <w:tc>
          <w:tcPr>
            <w:tcW w:w="2140" w:type="dxa"/>
            <w:shd w:val="clear" w:color="auto" w:fill="auto"/>
            <w:noWrap/>
            <w:vAlign w:val="center"/>
            <w:hideMark/>
          </w:tcPr>
          <w:p w14:paraId="40F14249"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KX433163</w:t>
            </w:r>
          </w:p>
        </w:tc>
        <w:tc>
          <w:tcPr>
            <w:tcW w:w="1720" w:type="dxa"/>
            <w:shd w:val="clear" w:color="auto" w:fill="auto"/>
            <w:noWrap/>
            <w:vAlign w:val="center"/>
            <w:hideMark/>
          </w:tcPr>
          <w:p w14:paraId="0288BA66"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5263804B"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4E3DA1A7"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492209C9" w14:textId="77777777" w:rsidTr="00174E66">
        <w:trPr>
          <w:trHeight w:val="300"/>
        </w:trPr>
        <w:tc>
          <w:tcPr>
            <w:tcW w:w="2140" w:type="dxa"/>
            <w:vAlign w:val="bottom"/>
          </w:tcPr>
          <w:p w14:paraId="24603608"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KX789263</w:t>
            </w:r>
          </w:p>
        </w:tc>
        <w:tc>
          <w:tcPr>
            <w:tcW w:w="2140" w:type="dxa"/>
            <w:shd w:val="clear" w:color="auto" w:fill="auto"/>
            <w:noWrap/>
            <w:vAlign w:val="center"/>
            <w:hideMark/>
          </w:tcPr>
          <w:p w14:paraId="1A05880E"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KX789263</w:t>
            </w:r>
          </w:p>
        </w:tc>
        <w:tc>
          <w:tcPr>
            <w:tcW w:w="1720" w:type="dxa"/>
            <w:shd w:val="clear" w:color="auto" w:fill="auto"/>
            <w:noWrap/>
            <w:vAlign w:val="center"/>
            <w:hideMark/>
          </w:tcPr>
          <w:p w14:paraId="61414EEF"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217E1C77"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7E16BB72"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6E93A655" w14:textId="77777777" w:rsidTr="00174E66">
        <w:trPr>
          <w:trHeight w:val="300"/>
        </w:trPr>
        <w:tc>
          <w:tcPr>
            <w:tcW w:w="2140" w:type="dxa"/>
            <w:vAlign w:val="bottom"/>
          </w:tcPr>
          <w:p w14:paraId="39DE4A26"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MH674118</w:t>
            </w:r>
          </w:p>
        </w:tc>
        <w:tc>
          <w:tcPr>
            <w:tcW w:w="2140" w:type="dxa"/>
            <w:shd w:val="clear" w:color="auto" w:fill="auto"/>
            <w:noWrap/>
            <w:vAlign w:val="center"/>
            <w:hideMark/>
          </w:tcPr>
          <w:p w14:paraId="1FCF5D63"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MH674118</w:t>
            </w:r>
          </w:p>
        </w:tc>
        <w:tc>
          <w:tcPr>
            <w:tcW w:w="1720" w:type="dxa"/>
            <w:shd w:val="clear" w:color="auto" w:fill="auto"/>
            <w:noWrap/>
            <w:vAlign w:val="center"/>
            <w:hideMark/>
          </w:tcPr>
          <w:p w14:paraId="713E60AD"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010FB228"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52324BD2"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4F28FDC5" w14:textId="77777777" w:rsidTr="00174E66">
        <w:trPr>
          <w:trHeight w:val="300"/>
        </w:trPr>
        <w:tc>
          <w:tcPr>
            <w:tcW w:w="2140" w:type="dxa"/>
            <w:vAlign w:val="bottom"/>
          </w:tcPr>
          <w:p w14:paraId="3160F787"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hAnsi="Arial" w:cs="Arial"/>
                <w:color w:val="000000"/>
                <w:sz w:val="16"/>
                <w:szCs w:val="16"/>
              </w:rPr>
              <w:t>MH674126</w:t>
            </w:r>
          </w:p>
        </w:tc>
        <w:tc>
          <w:tcPr>
            <w:tcW w:w="2140" w:type="dxa"/>
            <w:shd w:val="clear" w:color="auto" w:fill="auto"/>
            <w:noWrap/>
            <w:vAlign w:val="center"/>
            <w:hideMark/>
          </w:tcPr>
          <w:p w14:paraId="7004B834"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MH674126</w:t>
            </w:r>
          </w:p>
        </w:tc>
        <w:tc>
          <w:tcPr>
            <w:tcW w:w="1720" w:type="dxa"/>
            <w:shd w:val="clear" w:color="auto" w:fill="auto"/>
            <w:noWrap/>
            <w:vAlign w:val="center"/>
            <w:hideMark/>
          </w:tcPr>
          <w:p w14:paraId="001B8BA5"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3BC8EA05"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25C69AAF"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6A9ADA15" w14:textId="77777777" w:rsidTr="00174E66">
        <w:trPr>
          <w:trHeight w:val="300"/>
        </w:trPr>
        <w:tc>
          <w:tcPr>
            <w:tcW w:w="2140" w:type="dxa"/>
          </w:tcPr>
          <w:p w14:paraId="729C525E" w14:textId="77777777" w:rsidR="004E73F5" w:rsidRPr="00D85D9A" w:rsidRDefault="004E73F5" w:rsidP="004E73F5">
            <w:pPr>
              <w:spacing w:before="0" w:after="0"/>
              <w:rPr>
                <w:rFonts w:ascii="Arial" w:hAnsi="Arial" w:cs="Arial"/>
                <w:color w:val="000000"/>
                <w:sz w:val="16"/>
                <w:szCs w:val="16"/>
                <w:lang w:val="nl-NL"/>
              </w:rPr>
            </w:pPr>
            <w:r w:rsidRPr="00D85D9A">
              <w:rPr>
                <w:rFonts w:ascii="Arial" w:hAnsi="Arial" w:cs="Arial"/>
                <w:color w:val="000000"/>
                <w:sz w:val="16"/>
                <w:szCs w:val="16"/>
              </w:rPr>
              <w:t>MN245445</w:t>
            </w:r>
          </w:p>
        </w:tc>
        <w:tc>
          <w:tcPr>
            <w:tcW w:w="2140" w:type="dxa"/>
            <w:shd w:val="clear" w:color="auto" w:fill="auto"/>
            <w:noWrap/>
            <w:vAlign w:val="center"/>
            <w:hideMark/>
          </w:tcPr>
          <w:p w14:paraId="7210DE40"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MH674132</w:t>
            </w:r>
          </w:p>
        </w:tc>
        <w:tc>
          <w:tcPr>
            <w:tcW w:w="1720" w:type="dxa"/>
            <w:shd w:val="clear" w:color="auto" w:fill="auto"/>
            <w:noWrap/>
            <w:vAlign w:val="center"/>
            <w:hideMark/>
          </w:tcPr>
          <w:p w14:paraId="0C2B3211"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702C708B"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73E67170"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6A919380" w14:textId="77777777" w:rsidTr="00174E66">
        <w:trPr>
          <w:trHeight w:val="300"/>
        </w:trPr>
        <w:tc>
          <w:tcPr>
            <w:tcW w:w="2140" w:type="dxa"/>
          </w:tcPr>
          <w:p w14:paraId="51AD5655" w14:textId="77777777" w:rsidR="004E73F5" w:rsidRPr="00D85D9A" w:rsidRDefault="004E73F5" w:rsidP="004E73F5">
            <w:pPr>
              <w:spacing w:before="0" w:after="0"/>
              <w:rPr>
                <w:rFonts w:ascii="Arial" w:hAnsi="Arial" w:cs="Arial"/>
                <w:color w:val="000000"/>
                <w:sz w:val="16"/>
                <w:szCs w:val="16"/>
                <w:lang w:val="nl-NL"/>
              </w:rPr>
            </w:pPr>
            <w:r w:rsidRPr="00D85D9A">
              <w:rPr>
                <w:rFonts w:ascii="Arial" w:hAnsi="Arial" w:cs="Arial"/>
                <w:color w:val="000000"/>
                <w:sz w:val="16"/>
                <w:szCs w:val="16"/>
              </w:rPr>
              <w:t>KU242684</w:t>
            </w:r>
          </w:p>
        </w:tc>
        <w:tc>
          <w:tcPr>
            <w:tcW w:w="2140" w:type="dxa"/>
            <w:shd w:val="clear" w:color="auto" w:fill="auto"/>
            <w:noWrap/>
            <w:vAlign w:val="center"/>
            <w:hideMark/>
          </w:tcPr>
          <w:p w14:paraId="01D5DAA4"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MN245445</w:t>
            </w:r>
          </w:p>
        </w:tc>
        <w:tc>
          <w:tcPr>
            <w:tcW w:w="1720" w:type="dxa"/>
            <w:shd w:val="clear" w:color="auto" w:fill="auto"/>
            <w:noWrap/>
            <w:vAlign w:val="center"/>
            <w:hideMark/>
          </w:tcPr>
          <w:p w14:paraId="04317E4E"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79C716B4"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65BEFA34"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1A131C06" w14:textId="77777777" w:rsidTr="00174E66">
        <w:trPr>
          <w:trHeight w:val="300"/>
        </w:trPr>
        <w:tc>
          <w:tcPr>
            <w:tcW w:w="2140" w:type="dxa"/>
          </w:tcPr>
          <w:p w14:paraId="6DD483F1"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0CD6AAB7"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MN935869</w:t>
            </w:r>
          </w:p>
        </w:tc>
        <w:tc>
          <w:tcPr>
            <w:tcW w:w="1720" w:type="dxa"/>
            <w:shd w:val="clear" w:color="auto" w:fill="auto"/>
            <w:noWrap/>
            <w:vAlign w:val="center"/>
            <w:hideMark/>
          </w:tcPr>
          <w:p w14:paraId="225FF331"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560167EE"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0EFCFA18"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4520408A" w14:textId="77777777" w:rsidTr="00174E66">
        <w:trPr>
          <w:trHeight w:val="300"/>
        </w:trPr>
        <w:tc>
          <w:tcPr>
            <w:tcW w:w="2140" w:type="dxa"/>
          </w:tcPr>
          <w:p w14:paraId="6A26D996"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6F762D4D"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KU242684</w:t>
            </w:r>
          </w:p>
        </w:tc>
        <w:tc>
          <w:tcPr>
            <w:tcW w:w="1720" w:type="dxa"/>
            <w:shd w:val="clear" w:color="auto" w:fill="auto"/>
            <w:noWrap/>
            <w:vAlign w:val="center"/>
            <w:hideMark/>
          </w:tcPr>
          <w:p w14:paraId="23B4CCB3"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6A1DADE4"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0FA4ECE2"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28E18A19" w14:textId="77777777" w:rsidTr="00174E66">
        <w:trPr>
          <w:trHeight w:val="300"/>
        </w:trPr>
        <w:tc>
          <w:tcPr>
            <w:tcW w:w="2140" w:type="dxa"/>
          </w:tcPr>
          <w:p w14:paraId="0158CEF2"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4707C11A"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MN240501</w:t>
            </w:r>
          </w:p>
        </w:tc>
        <w:tc>
          <w:tcPr>
            <w:tcW w:w="1720" w:type="dxa"/>
            <w:shd w:val="clear" w:color="auto" w:fill="auto"/>
            <w:noWrap/>
            <w:vAlign w:val="center"/>
            <w:hideMark/>
          </w:tcPr>
          <w:p w14:paraId="0F87DC37"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6A17D9C8"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300AC984"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3DAEB114" w14:textId="77777777" w:rsidTr="00174E66">
        <w:trPr>
          <w:trHeight w:val="300"/>
        </w:trPr>
        <w:tc>
          <w:tcPr>
            <w:tcW w:w="2140" w:type="dxa"/>
          </w:tcPr>
          <w:p w14:paraId="6F7B9CF2"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7440F522"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MN240499</w:t>
            </w:r>
          </w:p>
        </w:tc>
        <w:tc>
          <w:tcPr>
            <w:tcW w:w="1720" w:type="dxa"/>
            <w:shd w:val="clear" w:color="auto" w:fill="auto"/>
            <w:noWrap/>
            <w:vAlign w:val="center"/>
            <w:hideMark/>
          </w:tcPr>
          <w:p w14:paraId="7B09180D"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26ECB0EC"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614C0D7F"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2096B83A" w14:textId="77777777" w:rsidTr="00174E66">
        <w:trPr>
          <w:trHeight w:val="300"/>
        </w:trPr>
        <w:tc>
          <w:tcPr>
            <w:tcW w:w="2140" w:type="dxa"/>
          </w:tcPr>
          <w:p w14:paraId="71CC3457"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4200D2E9"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MN240510</w:t>
            </w:r>
          </w:p>
        </w:tc>
        <w:tc>
          <w:tcPr>
            <w:tcW w:w="1720" w:type="dxa"/>
            <w:shd w:val="clear" w:color="auto" w:fill="auto"/>
            <w:noWrap/>
            <w:vAlign w:val="center"/>
            <w:hideMark/>
          </w:tcPr>
          <w:p w14:paraId="34A7FE4D"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2BD398A8"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6F941FD9"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03A6808A" w14:textId="77777777" w:rsidTr="00174E66">
        <w:trPr>
          <w:trHeight w:val="300"/>
        </w:trPr>
        <w:tc>
          <w:tcPr>
            <w:tcW w:w="2140" w:type="dxa"/>
          </w:tcPr>
          <w:p w14:paraId="51264E3A"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4593FA03"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KT285484</w:t>
            </w:r>
          </w:p>
        </w:tc>
        <w:tc>
          <w:tcPr>
            <w:tcW w:w="1720" w:type="dxa"/>
            <w:shd w:val="clear" w:color="auto" w:fill="auto"/>
            <w:noWrap/>
            <w:vAlign w:val="center"/>
            <w:hideMark/>
          </w:tcPr>
          <w:p w14:paraId="58EB10FE"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4CF7BA30"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56AE9C14"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2A512E76" w14:textId="77777777" w:rsidTr="00174E66">
        <w:trPr>
          <w:trHeight w:val="300"/>
        </w:trPr>
        <w:tc>
          <w:tcPr>
            <w:tcW w:w="2140" w:type="dxa"/>
          </w:tcPr>
          <w:p w14:paraId="259DD65F"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3335C2BE"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KY767820</w:t>
            </w:r>
          </w:p>
        </w:tc>
        <w:tc>
          <w:tcPr>
            <w:tcW w:w="1720" w:type="dxa"/>
            <w:shd w:val="clear" w:color="auto" w:fill="auto"/>
            <w:noWrap/>
            <w:vAlign w:val="center"/>
            <w:hideMark/>
          </w:tcPr>
          <w:p w14:paraId="307CD0C3"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3F61853B"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1B4111B6"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53DC8732" w14:textId="77777777" w:rsidTr="00174E66">
        <w:trPr>
          <w:trHeight w:val="300"/>
        </w:trPr>
        <w:tc>
          <w:tcPr>
            <w:tcW w:w="2140" w:type="dxa"/>
          </w:tcPr>
          <w:p w14:paraId="07703951"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140" w:type="dxa"/>
            <w:shd w:val="clear" w:color="auto" w:fill="auto"/>
            <w:noWrap/>
            <w:vAlign w:val="center"/>
            <w:hideMark/>
          </w:tcPr>
          <w:p w14:paraId="775380BC" w14:textId="77777777" w:rsidR="004E73F5" w:rsidRPr="00D85D9A" w:rsidRDefault="004E73F5" w:rsidP="004E73F5">
            <w:pPr>
              <w:spacing w:before="0" w:after="0"/>
              <w:rPr>
                <w:rFonts w:ascii="Arial" w:eastAsia="Times New Roman" w:hAnsi="Arial" w:cs="Arial"/>
                <w:color w:val="000000"/>
                <w:sz w:val="16"/>
                <w:szCs w:val="16"/>
                <w:lang w:eastAsia="nl-NL"/>
              </w:rPr>
            </w:pPr>
            <w:r w:rsidRPr="00D85D9A">
              <w:rPr>
                <w:rFonts w:ascii="Arial" w:eastAsia="Times New Roman" w:hAnsi="Arial" w:cs="Arial"/>
                <w:color w:val="000000"/>
                <w:sz w:val="16"/>
                <w:szCs w:val="16"/>
                <w:lang w:eastAsia="nl-NL"/>
              </w:rPr>
              <w:t>MK419061</w:t>
            </w:r>
          </w:p>
        </w:tc>
        <w:tc>
          <w:tcPr>
            <w:tcW w:w="1720" w:type="dxa"/>
            <w:shd w:val="clear" w:color="auto" w:fill="auto"/>
            <w:noWrap/>
            <w:vAlign w:val="center"/>
            <w:hideMark/>
          </w:tcPr>
          <w:p w14:paraId="597EA1DC" w14:textId="77777777" w:rsidR="004E73F5" w:rsidRPr="00D85D9A" w:rsidRDefault="004E73F5" w:rsidP="004E73F5">
            <w:pPr>
              <w:spacing w:before="0" w:after="0"/>
              <w:rPr>
                <w:rFonts w:ascii="Arial" w:eastAsia="Times New Roman" w:hAnsi="Arial" w:cs="Arial"/>
                <w:color w:val="000000"/>
                <w:sz w:val="16"/>
                <w:szCs w:val="16"/>
                <w:lang w:eastAsia="nl-NL"/>
              </w:rPr>
            </w:pPr>
          </w:p>
        </w:tc>
        <w:tc>
          <w:tcPr>
            <w:tcW w:w="2089" w:type="dxa"/>
            <w:shd w:val="clear" w:color="auto" w:fill="auto"/>
            <w:noWrap/>
            <w:vAlign w:val="center"/>
            <w:hideMark/>
          </w:tcPr>
          <w:p w14:paraId="6A144E9C" w14:textId="77777777" w:rsidR="004E73F5" w:rsidRPr="00D85D9A" w:rsidRDefault="004E73F5" w:rsidP="004E73F5">
            <w:pPr>
              <w:spacing w:before="0" w:after="0"/>
              <w:rPr>
                <w:rFonts w:ascii="Arial" w:eastAsia="Times New Roman" w:hAnsi="Arial" w:cs="Arial"/>
                <w:sz w:val="16"/>
                <w:szCs w:val="16"/>
                <w:lang w:eastAsia="nl-NL"/>
              </w:rPr>
            </w:pPr>
          </w:p>
        </w:tc>
        <w:tc>
          <w:tcPr>
            <w:tcW w:w="850" w:type="dxa"/>
            <w:shd w:val="clear" w:color="auto" w:fill="auto"/>
            <w:noWrap/>
            <w:vAlign w:val="center"/>
            <w:hideMark/>
          </w:tcPr>
          <w:p w14:paraId="2818A0C6" w14:textId="77777777" w:rsidR="004E73F5" w:rsidRPr="00D85D9A" w:rsidRDefault="004E73F5" w:rsidP="004E73F5">
            <w:pPr>
              <w:spacing w:before="0" w:after="0"/>
              <w:rPr>
                <w:rFonts w:ascii="Arial" w:eastAsia="Times New Roman" w:hAnsi="Arial" w:cs="Arial"/>
                <w:sz w:val="16"/>
                <w:szCs w:val="16"/>
                <w:lang w:eastAsia="nl-NL"/>
              </w:rPr>
            </w:pPr>
          </w:p>
        </w:tc>
      </w:tr>
      <w:tr w:rsidR="004E73F5" w:rsidRPr="00D85D9A" w14:paraId="1558E957" w14:textId="77777777" w:rsidTr="00174E66">
        <w:trPr>
          <w:trHeight w:val="300"/>
        </w:trPr>
        <w:tc>
          <w:tcPr>
            <w:tcW w:w="2140" w:type="dxa"/>
          </w:tcPr>
          <w:p w14:paraId="4E3B7D01"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21</w:t>
            </w:r>
          </w:p>
        </w:tc>
        <w:tc>
          <w:tcPr>
            <w:tcW w:w="2140" w:type="dxa"/>
            <w:shd w:val="clear" w:color="auto" w:fill="auto"/>
            <w:noWrap/>
            <w:vAlign w:val="center"/>
            <w:hideMark/>
          </w:tcPr>
          <w:p w14:paraId="5B376228"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29</w:t>
            </w:r>
          </w:p>
        </w:tc>
        <w:tc>
          <w:tcPr>
            <w:tcW w:w="1720" w:type="dxa"/>
            <w:shd w:val="clear" w:color="auto" w:fill="auto"/>
            <w:noWrap/>
            <w:vAlign w:val="center"/>
            <w:hideMark/>
          </w:tcPr>
          <w:p w14:paraId="76BD8DB7"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12</w:t>
            </w:r>
          </w:p>
        </w:tc>
        <w:tc>
          <w:tcPr>
            <w:tcW w:w="2089" w:type="dxa"/>
            <w:shd w:val="clear" w:color="auto" w:fill="auto"/>
            <w:noWrap/>
            <w:vAlign w:val="center"/>
            <w:hideMark/>
          </w:tcPr>
          <w:p w14:paraId="60F2A8FA"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7</w:t>
            </w:r>
          </w:p>
        </w:tc>
        <w:tc>
          <w:tcPr>
            <w:tcW w:w="850" w:type="dxa"/>
            <w:shd w:val="clear" w:color="auto" w:fill="auto"/>
            <w:noWrap/>
            <w:vAlign w:val="center"/>
            <w:hideMark/>
          </w:tcPr>
          <w:p w14:paraId="584976A1" w14:textId="77777777" w:rsidR="004E73F5" w:rsidRPr="00D85D9A" w:rsidRDefault="004E73F5" w:rsidP="004E73F5">
            <w:pPr>
              <w:spacing w:before="0" w:after="0"/>
              <w:rPr>
                <w:rFonts w:ascii="Arial" w:eastAsia="Times New Roman" w:hAnsi="Arial" w:cs="Arial"/>
                <w:b/>
                <w:bCs/>
                <w:color w:val="000000"/>
                <w:sz w:val="16"/>
                <w:szCs w:val="16"/>
                <w:lang w:eastAsia="nl-NL"/>
              </w:rPr>
            </w:pPr>
            <w:r w:rsidRPr="00D85D9A">
              <w:rPr>
                <w:rFonts w:ascii="Arial" w:eastAsia="Times New Roman" w:hAnsi="Arial" w:cs="Arial"/>
                <w:b/>
                <w:bCs/>
                <w:color w:val="000000"/>
                <w:sz w:val="16"/>
                <w:szCs w:val="16"/>
                <w:lang w:eastAsia="nl-NL"/>
              </w:rPr>
              <w:t>69</w:t>
            </w:r>
          </w:p>
        </w:tc>
      </w:tr>
    </w:tbl>
    <w:p w14:paraId="5A96D7D2" w14:textId="491C4FFE" w:rsidR="00994F64" w:rsidRDefault="00994F64" w:rsidP="004E73F5">
      <w:pPr>
        <w:rPr>
          <w:b/>
          <w:bCs/>
        </w:rPr>
      </w:pPr>
    </w:p>
    <w:p w14:paraId="03685003" w14:textId="2162A2C5" w:rsidR="004E73F5" w:rsidRDefault="004E73F5" w:rsidP="004E73F5">
      <w:r w:rsidRPr="00D85D9A">
        <w:rPr>
          <w:b/>
          <w:bCs/>
        </w:rPr>
        <w:t>Table S</w:t>
      </w:r>
      <w:r w:rsidR="00E916E1">
        <w:rPr>
          <w:b/>
          <w:bCs/>
        </w:rPr>
        <w:t>9</w:t>
      </w:r>
      <w:r w:rsidRPr="00D85D9A">
        <w:rPr>
          <w:b/>
          <w:bCs/>
        </w:rPr>
        <w:t>.</w:t>
      </w:r>
      <w:r w:rsidRPr="00D85D9A">
        <w:t xml:space="preserve"> Distribution of single nucleotide variants per nucleotide position per each off-season </w:t>
      </w:r>
      <w:r w:rsidR="00C45839">
        <w:t xml:space="preserve">patient </w:t>
      </w:r>
      <w:r w:rsidRPr="00D85D9A">
        <w:t xml:space="preserve">sample (n=20) compared to the Fermon strain (GenBank accession number AY426531). Mutation including the gene, type and nucleotide(s) change are depicted in the excel document. Relevant clinical details, including clinical presentation, sample material, Ct value and </w:t>
      </w:r>
      <w:r>
        <w:t xml:space="preserve">subclade </w:t>
      </w:r>
      <w:r w:rsidRPr="00D85D9A">
        <w:t>type are also shown.</w:t>
      </w:r>
      <w:r>
        <w:t xml:space="preserve"> </w:t>
      </w:r>
      <w:r w:rsidRPr="001A7713">
        <w:rPr>
          <w:b/>
          <w:bCs/>
        </w:rPr>
        <w:t>Abbreviations</w:t>
      </w:r>
      <w:r>
        <w:t>: nt; nucleotide, MNV; m</w:t>
      </w:r>
      <w:r w:rsidRPr="00A93E6D">
        <w:t xml:space="preserve">ultiple </w:t>
      </w:r>
      <w:r>
        <w:t>n</w:t>
      </w:r>
      <w:r w:rsidRPr="00A93E6D">
        <w:t xml:space="preserve">ucleotide </w:t>
      </w:r>
      <w:r>
        <w:t>v</w:t>
      </w:r>
      <w:r w:rsidRPr="00A93E6D">
        <w:t>ari</w:t>
      </w:r>
      <w:r>
        <w:t>ation, SNV; single n</w:t>
      </w:r>
      <w:r w:rsidRPr="00A93E6D">
        <w:t xml:space="preserve">ucleotide </w:t>
      </w:r>
      <w:r>
        <w:t>v</w:t>
      </w:r>
      <w:r w:rsidRPr="00A93E6D">
        <w:t>ari</w:t>
      </w:r>
      <w:r>
        <w:t>ation, AFM; a</w:t>
      </w:r>
      <w:r w:rsidRPr="00A93E6D">
        <w:t xml:space="preserve">cute </w:t>
      </w:r>
      <w:r>
        <w:t>f</w:t>
      </w:r>
      <w:r w:rsidRPr="00A93E6D">
        <w:t xml:space="preserve">laccid </w:t>
      </w:r>
      <w:r>
        <w:t>m</w:t>
      </w:r>
      <w:r w:rsidRPr="00A93E6D">
        <w:t>yelitis</w:t>
      </w:r>
      <w:r>
        <w:t>, CSF; c</w:t>
      </w:r>
      <w:r w:rsidRPr="00A93E6D">
        <w:t>erebrospinal fluid</w:t>
      </w:r>
      <w:r>
        <w:t>,</w:t>
      </w:r>
      <w:r w:rsidRPr="00A93E6D">
        <w:t xml:space="preserve"> </w:t>
      </w:r>
      <w:r>
        <w:t xml:space="preserve">Ct; cycle threshold </w:t>
      </w:r>
    </w:p>
    <w:p w14:paraId="4B02ABCA" w14:textId="4A4E3453" w:rsidR="004725ED" w:rsidRDefault="004725ED" w:rsidP="004E73F5">
      <w:r w:rsidRPr="00B64C45">
        <w:rPr>
          <w:b/>
          <w:bCs/>
        </w:rPr>
        <w:lastRenderedPageBreak/>
        <w:t>Table S</w:t>
      </w:r>
      <w:r w:rsidR="00E916E1">
        <w:rPr>
          <w:b/>
          <w:bCs/>
        </w:rPr>
        <w:t>10</w:t>
      </w:r>
      <w:r w:rsidRPr="00B64C45">
        <w:rPr>
          <w:b/>
          <w:bCs/>
        </w:rPr>
        <w:t>.</w:t>
      </w:r>
      <w:r>
        <w:t xml:space="preserve"> </w:t>
      </w:r>
      <w:r w:rsidR="00AD2E64">
        <w:t>Selection pressure on individual codon sites</w:t>
      </w:r>
      <w:r w:rsidR="00B64C45">
        <w:t xml:space="preserve"> following a </w:t>
      </w:r>
      <w:r w:rsidR="00B64C45" w:rsidRPr="00B64C45">
        <w:t xml:space="preserve">Mixed Effects Model of Evolution </w:t>
      </w:r>
      <w:r w:rsidR="00B64C45">
        <w:t xml:space="preserve">applied on </w:t>
      </w:r>
      <w:r w:rsidR="00B64C45" w:rsidRPr="0019758A">
        <w:rPr>
          <w:szCs w:val="24"/>
        </w:rPr>
        <w:t>Datamonkey (v1.6.0)</w:t>
      </w:r>
      <w:r w:rsidR="00B64C45">
        <w:t xml:space="preserve"> (PP value &lt;0.05).</w:t>
      </w:r>
    </w:p>
    <w:tbl>
      <w:tblPr>
        <w:tblStyle w:val="TableGrid"/>
        <w:tblW w:w="9354" w:type="dxa"/>
        <w:shd w:val="clear" w:color="auto" w:fill="FFFFFF" w:themeFill="background1"/>
        <w:tblLook w:val="04A0" w:firstRow="1" w:lastRow="0" w:firstColumn="1" w:lastColumn="0" w:noHBand="0" w:noVBand="1"/>
      </w:tblPr>
      <w:tblGrid>
        <w:gridCol w:w="3681"/>
        <w:gridCol w:w="1417"/>
        <w:gridCol w:w="1276"/>
        <w:gridCol w:w="1439"/>
        <w:gridCol w:w="1541"/>
      </w:tblGrid>
      <w:tr w:rsidR="00AD2E64" w:rsidRPr="004725ED" w14:paraId="013471ED" w14:textId="77777777" w:rsidTr="00AD2E64">
        <w:trPr>
          <w:trHeight w:val="236"/>
        </w:trPr>
        <w:tc>
          <w:tcPr>
            <w:tcW w:w="3681" w:type="dxa"/>
            <w:shd w:val="clear" w:color="auto" w:fill="FFFFFF" w:themeFill="background1"/>
            <w:noWrap/>
            <w:vAlign w:val="center"/>
            <w:hideMark/>
          </w:tcPr>
          <w:p w14:paraId="11DCA8F1" w14:textId="20B7D032" w:rsidR="00AD2E64" w:rsidRPr="00AD2E64" w:rsidRDefault="00AD2E64" w:rsidP="00AD2E64">
            <w:pPr>
              <w:tabs>
                <w:tab w:val="left" w:pos="496"/>
              </w:tabs>
              <w:spacing w:before="0" w:after="0"/>
              <w:jc w:val="center"/>
              <w:rPr>
                <w:rFonts w:ascii="Arial" w:hAnsi="Arial" w:cs="Arial"/>
                <w:b/>
                <w:bCs/>
                <w:sz w:val="16"/>
                <w:szCs w:val="16"/>
              </w:rPr>
            </w:pPr>
            <w:r w:rsidRPr="00AD2E64">
              <w:rPr>
                <w:rFonts w:ascii="Arial" w:hAnsi="Arial" w:cs="Arial"/>
                <w:b/>
                <w:bCs/>
                <w:sz w:val="16"/>
                <w:szCs w:val="16"/>
              </w:rPr>
              <w:t>Condon site (Patients only)*</w:t>
            </w:r>
            <w:r w:rsidRPr="00AD2E64">
              <w:rPr>
                <w:rFonts w:ascii="Arial" w:hAnsi="Arial" w:cs="Arial"/>
                <w:b/>
                <w:bCs/>
                <w:sz w:val="16"/>
                <w:szCs w:val="16"/>
                <w:vertAlign w:val="superscript"/>
              </w:rPr>
              <w:t>1</w:t>
            </w:r>
          </w:p>
        </w:tc>
        <w:tc>
          <w:tcPr>
            <w:tcW w:w="5673" w:type="dxa"/>
            <w:gridSpan w:val="4"/>
            <w:shd w:val="clear" w:color="auto" w:fill="FFFFFF" w:themeFill="background1"/>
          </w:tcPr>
          <w:p w14:paraId="5949D9C6" w14:textId="46BACE87" w:rsidR="00AD2E64" w:rsidRPr="00AD2E64" w:rsidRDefault="00AD2E64" w:rsidP="00AD2E64">
            <w:pPr>
              <w:tabs>
                <w:tab w:val="left" w:pos="496"/>
              </w:tabs>
              <w:spacing w:before="0" w:after="0"/>
              <w:jc w:val="center"/>
              <w:rPr>
                <w:rFonts w:ascii="Arial" w:hAnsi="Arial" w:cs="Arial"/>
                <w:b/>
                <w:bCs/>
                <w:sz w:val="16"/>
                <w:szCs w:val="16"/>
              </w:rPr>
            </w:pPr>
            <w:r w:rsidRPr="00AD2E64">
              <w:rPr>
                <w:rFonts w:ascii="Arial" w:hAnsi="Arial" w:cs="Arial"/>
                <w:b/>
                <w:bCs/>
                <w:sz w:val="16"/>
                <w:szCs w:val="16"/>
              </w:rPr>
              <w:t>Condon site</w:t>
            </w:r>
            <w:r>
              <w:rPr>
                <w:rFonts w:ascii="Arial" w:hAnsi="Arial" w:cs="Arial"/>
                <w:b/>
                <w:bCs/>
                <w:sz w:val="16"/>
                <w:szCs w:val="16"/>
              </w:rPr>
              <w:t xml:space="preserve"> </w:t>
            </w:r>
            <w:r w:rsidRPr="00AD2E64">
              <w:rPr>
                <w:rFonts w:ascii="Arial" w:hAnsi="Arial" w:cs="Arial"/>
                <w:b/>
                <w:bCs/>
                <w:sz w:val="16"/>
                <w:szCs w:val="16"/>
              </w:rPr>
              <w:t>(Patients and references)*</w:t>
            </w:r>
            <w:r w:rsidRPr="00AD2E64">
              <w:rPr>
                <w:rFonts w:ascii="Arial" w:hAnsi="Arial" w:cs="Arial"/>
                <w:b/>
                <w:bCs/>
                <w:sz w:val="16"/>
                <w:szCs w:val="16"/>
                <w:vertAlign w:val="superscript"/>
              </w:rPr>
              <w:t>2</w:t>
            </w:r>
          </w:p>
        </w:tc>
      </w:tr>
      <w:tr w:rsidR="00AD2E64" w:rsidRPr="004725ED" w14:paraId="00B0D43D" w14:textId="77777777" w:rsidTr="00AD2E64">
        <w:tblPrEx>
          <w:shd w:val="clear" w:color="auto" w:fill="auto"/>
        </w:tblPrEx>
        <w:trPr>
          <w:trHeight w:val="288"/>
        </w:trPr>
        <w:tc>
          <w:tcPr>
            <w:tcW w:w="3681" w:type="dxa"/>
            <w:noWrap/>
            <w:hideMark/>
          </w:tcPr>
          <w:p w14:paraId="54034147"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232</w:t>
            </w:r>
          </w:p>
        </w:tc>
        <w:tc>
          <w:tcPr>
            <w:tcW w:w="1417" w:type="dxa"/>
            <w:noWrap/>
            <w:vAlign w:val="center"/>
          </w:tcPr>
          <w:p w14:paraId="1BEC12C5"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19</w:t>
            </w:r>
          </w:p>
        </w:tc>
        <w:tc>
          <w:tcPr>
            <w:tcW w:w="1276" w:type="dxa"/>
            <w:vAlign w:val="center"/>
          </w:tcPr>
          <w:p w14:paraId="4A98C391"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591</w:t>
            </w:r>
          </w:p>
        </w:tc>
        <w:tc>
          <w:tcPr>
            <w:tcW w:w="1439" w:type="dxa"/>
            <w:vAlign w:val="center"/>
          </w:tcPr>
          <w:p w14:paraId="61936DC3"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846</w:t>
            </w:r>
          </w:p>
        </w:tc>
        <w:tc>
          <w:tcPr>
            <w:tcW w:w="1541" w:type="dxa"/>
            <w:vAlign w:val="center"/>
          </w:tcPr>
          <w:p w14:paraId="6FE6B4BE"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1708</w:t>
            </w:r>
          </w:p>
        </w:tc>
      </w:tr>
      <w:tr w:rsidR="00AD2E64" w:rsidRPr="004725ED" w14:paraId="0E548931" w14:textId="77777777" w:rsidTr="00AD2E64">
        <w:tblPrEx>
          <w:shd w:val="clear" w:color="auto" w:fill="auto"/>
        </w:tblPrEx>
        <w:trPr>
          <w:trHeight w:val="288"/>
        </w:trPr>
        <w:tc>
          <w:tcPr>
            <w:tcW w:w="3681" w:type="dxa"/>
            <w:noWrap/>
            <w:hideMark/>
          </w:tcPr>
          <w:p w14:paraId="1ACADB57"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353</w:t>
            </w:r>
          </w:p>
        </w:tc>
        <w:tc>
          <w:tcPr>
            <w:tcW w:w="1417" w:type="dxa"/>
            <w:noWrap/>
            <w:vAlign w:val="center"/>
          </w:tcPr>
          <w:p w14:paraId="734D4E67"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58</w:t>
            </w:r>
          </w:p>
        </w:tc>
        <w:tc>
          <w:tcPr>
            <w:tcW w:w="1276" w:type="dxa"/>
            <w:vAlign w:val="center"/>
          </w:tcPr>
          <w:p w14:paraId="77C5BACA"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593</w:t>
            </w:r>
          </w:p>
        </w:tc>
        <w:tc>
          <w:tcPr>
            <w:tcW w:w="1439" w:type="dxa"/>
            <w:vAlign w:val="center"/>
          </w:tcPr>
          <w:p w14:paraId="779BD93B"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956</w:t>
            </w:r>
          </w:p>
        </w:tc>
        <w:tc>
          <w:tcPr>
            <w:tcW w:w="1541" w:type="dxa"/>
            <w:vAlign w:val="center"/>
          </w:tcPr>
          <w:p w14:paraId="30E9A465"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1721</w:t>
            </w:r>
          </w:p>
        </w:tc>
      </w:tr>
      <w:tr w:rsidR="00AD2E64" w:rsidRPr="004725ED" w14:paraId="203CF643" w14:textId="77777777" w:rsidTr="00AD2E64">
        <w:tblPrEx>
          <w:shd w:val="clear" w:color="auto" w:fill="auto"/>
        </w:tblPrEx>
        <w:trPr>
          <w:trHeight w:val="288"/>
        </w:trPr>
        <w:tc>
          <w:tcPr>
            <w:tcW w:w="3681" w:type="dxa"/>
            <w:noWrap/>
            <w:hideMark/>
          </w:tcPr>
          <w:p w14:paraId="5C1FCFC0"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771</w:t>
            </w:r>
          </w:p>
        </w:tc>
        <w:tc>
          <w:tcPr>
            <w:tcW w:w="1417" w:type="dxa"/>
            <w:noWrap/>
            <w:vAlign w:val="center"/>
          </w:tcPr>
          <w:p w14:paraId="4B71E65F"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109</w:t>
            </w:r>
          </w:p>
        </w:tc>
        <w:tc>
          <w:tcPr>
            <w:tcW w:w="1276" w:type="dxa"/>
            <w:vAlign w:val="center"/>
          </w:tcPr>
          <w:p w14:paraId="6B9F9A62"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595</w:t>
            </w:r>
          </w:p>
        </w:tc>
        <w:tc>
          <w:tcPr>
            <w:tcW w:w="1439" w:type="dxa"/>
            <w:vAlign w:val="center"/>
          </w:tcPr>
          <w:p w14:paraId="64F29391"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1044</w:t>
            </w:r>
          </w:p>
        </w:tc>
        <w:tc>
          <w:tcPr>
            <w:tcW w:w="1541" w:type="dxa"/>
            <w:vAlign w:val="center"/>
          </w:tcPr>
          <w:p w14:paraId="49140628"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1790</w:t>
            </w:r>
          </w:p>
        </w:tc>
      </w:tr>
      <w:tr w:rsidR="00AD2E64" w:rsidRPr="004725ED" w14:paraId="0BE37651" w14:textId="77777777" w:rsidTr="00AD2E64">
        <w:tblPrEx>
          <w:shd w:val="clear" w:color="auto" w:fill="auto"/>
        </w:tblPrEx>
        <w:trPr>
          <w:trHeight w:val="288"/>
        </w:trPr>
        <w:tc>
          <w:tcPr>
            <w:tcW w:w="3681" w:type="dxa"/>
            <w:noWrap/>
            <w:hideMark/>
          </w:tcPr>
          <w:p w14:paraId="5DC037FD"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948</w:t>
            </w:r>
          </w:p>
        </w:tc>
        <w:tc>
          <w:tcPr>
            <w:tcW w:w="1417" w:type="dxa"/>
            <w:noWrap/>
            <w:vAlign w:val="center"/>
          </w:tcPr>
          <w:p w14:paraId="3230C1F9"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143</w:t>
            </w:r>
          </w:p>
        </w:tc>
        <w:tc>
          <w:tcPr>
            <w:tcW w:w="1276" w:type="dxa"/>
            <w:vAlign w:val="center"/>
          </w:tcPr>
          <w:p w14:paraId="138E37DD"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607</w:t>
            </w:r>
          </w:p>
        </w:tc>
        <w:tc>
          <w:tcPr>
            <w:tcW w:w="1439" w:type="dxa"/>
            <w:vAlign w:val="center"/>
          </w:tcPr>
          <w:p w14:paraId="5201DAEC"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1055</w:t>
            </w:r>
          </w:p>
        </w:tc>
        <w:tc>
          <w:tcPr>
            <w:tcW w:w="1541" w:type="dxa"/>
            <w:vAlign w:val="center"/>
          </w:tcPr>
          <w:p w14:paraId="2C386E12"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1797</w:t>
            </w:r>
          </w:p>
        </w:tc>
      </w:tr>
      <w:tr w:rsidR="00AD2E64" w:rsidRPr="004725ED" w14:paraId="3D9824BE" w14:textId="77777777" w:rsidTr="00AD2E64">
        <w:tblPrEx>
          <w:shd w:val="clear" w:color="auto" w:fill="auto"/>
        </w:tblPrEx>
        <w:trPr>
          <w:trHeight w:val="288"/>
        </w:trPr>
        <w:tc>
          <w:tcPr>
            <w:tcW w:w="3681" w:type="dxa"/>
            <w:noWrap/>
            <w:hideMark/>
          </w:tcPr>
          <w:p w14:paraId="303EC9BC"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1433</w:t>
            </w:r>
          </w:p>
        </w:tc>
        <w:tc>
          <w:tcPr>
            <w:tcW w:w="1417" w:type="dxa"/>
            <w:noWrap/>
            <w:vAlign w:val="center"/>
          </w:tcPr>
          <w:p w14:paraId="73CDEFA2"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194</w:t>
            </w:r>
          </w:p>
        </w:tc>
        <w:tc>
          <w:tcPr>
            <w:tcW w:w="1276" w:type="dxa"/>
            <w:vAlign w:val="center"/>
          </w:tcPr>
          <w:p w14:paraId="3E6F1EDA"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613</w:t>
            </w:r>
          </w:p>
        </w:tc>
        <w:tc>
          <w:tcPr>
            <w:tcW w:w="1439" w:type="dxa"/>
            <w:vAlign w:val="center"/>
          </w:tcPr>
          <w:p w14:paraId="47FF548E"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1125</w:t>
            </w:r>
          </w:p>
        </w:tc>
        <w:tc>
          <w:tcPr>
            <w:tcW w:w="1541" w:type="dxa"/>
            <w:vAlign w:val="center"/>
          </w:tcPr>
          <w:p w14:paraId="295BB0BE"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1852</w:t>
            </w:r>
          </w:p>
        </w:tc>
      </w:tr>
      <w:tr w:rsidR="00AD2E64" w:rsidRPr="004725ED" w14:paraId="784061BC" w14:textId="77777777" w:rsidTr="00AD2E64">
        <w:tblPrEx>
          <w:shd w:val="clear" w:color="auto" w:fill="auto"/>
        </w:tblPrEx>
        <w:trPr>
          <w:trHeight w:val="288"/>
        </w:trPr>
        <w:tc>
          <w:tcPr>
            <w:tcW w:w="3681" w:type="dxa"/>
            <w:noWrap/>
            <w:hideMark/>
          </w:tcPr>
          <w:p w14:paraId="10C65DF3"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1606</w:t>
            </w:r>
          </w:p>
        </w:tc>
        <w:tc>
          <w:tcPr>
            <w:tcW w:w="1417" w:type="dxa"/>
            <w:noWrap/>
            <w:vAlign w:val="center"/>
          </w:tcPr>
          <w:p w14:paraId="250EED59"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220</w:t>
            </w:r>
          </w:p>
        </w:tc>
        <w:tc>
          <w:tcPr>
            <w:tcW w:w="1276" w:type="dxa"/>
            <w:vAlign w:val="center"/>
          </w:tcPr>
          <w:p w14:paraId="48B44067"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649</w:t>
            </w:r>
          </w:p>
        </w:tc>
        <w:tc>
          <w:tcPr>
            <w:tcW w:w="1439" w:type="dxa"/>
            <w:vAlign w:val="center"/>
          </w:tcPr>
          <w:p w14:paraId="46179DCA"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1126</w:t>
            </w:r>
          </w:p>
        </w:tc>
        <w:tc>
          <w:tcPr>
            <w:tcW w:w="1541" w:type="dxa"/>
            <w:vAlign w:val="center"/>
          </w:tcPr>
          <w:p w14:paraId="130D1737"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1856</w:t>
            </w:r>
          </w:p>
        </w:tc>
      </w:tr>
      <w:tr w:rsidR="00AD2E64" w:rsidRPr="004725ED" w14:paraId="35496A47" w14:textId="77777777" w:rsidTr="00AD2E64">
        <w:tblPrEx>
          <w:shd w:val="clear" w:color="auto" w:fill="auto"/>
        </w:tblPrEx>
        <w:trPr>
          <w:trHeight w:val="288"/>
        </w:trPr>
        <w:tc>
          <w:tcPr>
            <w:tcW w:w="3681" w:type="dxa"/>
            <w:noWrap/>
            <w:hideMark/>
          </w:tcPr>
          <w:p w14:paraId="58F25172"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1625</w:t>
            </w:r>
          </w:p>
        </w:tc>
        <w:tc>
          <w:tcPr>
            <w:tcW w:w="1417" w:type="dxa"/>
            <w:noWrap/>
            <w:vAlign w:val="center"/>
          </w:tcPr>
          <w:p w14:paraId="632B6ED5"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283</w:t>
            </w:r>
          </w:p>
        </w:tc>
        <w:tc>
          <w:tcPr>
            <w:tcW w:w="1276" w:type="dxa"/>
            <w:vAlign w:val="center"/>
          </w:tcPr>
          <w:p w14:paraId="1447DB37"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669</w:t>
            </w:r>
          </w:p>
        </w:tc>
        <w:tc>
          <w:tcPr>
            <w:tcW w:w="1439" w:type="dxa"/>
            <w:vAlign w:val="center"/>
          </w:tcPr>
          <w:p w14:paraId="23B18DCC"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1209</w:t>
            </w:r>
          </w:p>
        </w:tc>
        <w:tc>
          <w:tcPr>
            <w:tcW w:w="1541" w:type="dxa"/>
            <w:vAlign w:val="center"/>
          </w:tcPr>
          <w:p w14:paraId="6D998327"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1869</w:t>
            </w:r>
          </w:p>
        </w:tc>
      </w:tr>
      <w:tr w:rsidR="00AD2E64" w:rsidRPr="004725ED" w14:paraId="31BA5101" w14:textId="77777777" w:rsidTr="00AD2E64">
        <w:tblPrEx>
          <w:shd w:val="clear" w:color="auto" w:fill="auto"/>
        </w:tblPrEx>
        <w:trPr>
          <w:trHeight w:val="288"/>
        </w:trPr>
        <w:tc>
          <w:tcPr>
            <w:tcW w:w="3681" w:type="dxa"/>
            <w:noWrap/>
            <w:hideMark/>
          </w:tcPr>
          <w:p w14:paraId="5C7EEA0D"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1657</w:t>
            </w:r>
          </w:p>
        </w:tc>
        <w:tc>
          <w:tcPr>
            <w:tcW w:w="1417" w:type="dxa"/>
            <w:noWrap/>
            <w:vAlign w:val="center"/>
          </w:tcPr>
          <w:p w14:paraId="0BE5E0C6"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377</w:t>
            </w:r>
          </w:p>
        </w:tc>
        <w:tc>
          <w:tcPr>
            <w:tcW w:w="1276" w:type="dxa"/>
            <w:vAlign w:val="center"/>
          </w:tcPr>
          <w:p w14:paraId="0CECBC90"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700</w:t>
            </w:r>
          </w:p>
        </w:tc>
        <w:tc>
          <w:tcPr>
            <w:tcW w:w="1439" w:type="dxa"/>
            <w:vAlign w:val="center"/>
          </w:tcPr>
          <w:p w14:paraId="710A8F5D"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1222</w:t>
            </w:r>
          </w:p>
        </w:tc>
        <w:tc>
          <w:tcPr>
            <w:tcW w:w="1541" w:type="dxa"/>
            <w:vAlign w:val="center"/>
          </w:tcPr>
          <w:p w14:paraId="3D2AE5AF"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2068</w:t>
            </w:r>
          </w:p>
        </w:tc>
      </w:tr>
      <w:tr w:rsidR="00AD2E64" w:rsidRPr="004725ED" w14:paraId="2749F08C" w14:textId="77777777" w:rsidTr="00AD2E64">
        <w:tblPrEx>
          <w:shd w:val="clear" w:color="auto" w:fill="auto"/>
        </w:tblPrEx>
        <w:trPr>
          <w:trHeight w:val="288"/>
        </w:trPr>
        <w:tc>
          <w:tcPr>
            <w:tcW w:w="3681" w:type="dxa"/>
            <w:noWrap/>
            <w:hideMark/>
          </w:tcPr>
          <w:p w14:paraId="53C25274"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1899</w:t>
            </w:r>
          </w:p>
        </w:tc>
        <w:tc>
          <w:tcPr>
            <w:tcW w:w="1417" w:type="dxa"/>
            <w:noWrap/>
            <w:vAlign w:val="center"/>
          </w:tcPr>
          <w:p w14:paraId="60E203BB"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405</w:t>
            </w:r>
          </w:p>
        </w:tc>
        <w:tc>
          <w:tcPr>
            <w:tcW w:w="1276" w:type="dxa"/>
            <w:vAlign w:val="center"/>
          </w:tcPr>
          <w:p w14:paraId="59B603BC"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709</w:t>
            </w:r>
          </w:p>
        </w:tc>
        <w:tc>
          <w:tcPr>
            <w:tcW w:w="1439" w:type="dxa"/>
            <w:vAlign w:val="center"/>
          </w:tcPr>
          <w:p w14:paraId="36BA253B"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1314</w:t>
            </w:r>
          </w:p>
        </w:tc>
        <w:tc>
          <w:tcPr>
            <w:tcW w:w="1541" w:type="dxa"/>
            <w:vAlign w:val="center"/>
          </w:tcPr>
          <w:p w14:paraId="1E330B6C"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2187</w:t>
            </w:r>
          </w:p>
        </w:tc>
      </w:tr>
      <w:tr w:rsidR="00AD2E64" w:rsidRPr="004725ED" w14:paraId="63984540" w14:textId="77777777" w:rsidTr="00AD2E64">
        <w:tblPrEx>
          <w:shd w:val="clear" w:color="auto" w:fill="auto"/>
        </w:tblPrEx>
        <w:trPr>
          <w:trHeight w:val="288"/>
        </w:trPr>
        <w:tc>
          <w:tcPr>
            <w:tcW w:w="3681" w:type="dxa"/>
            <w:noWrap/>
            <w:hideMark/>
          </w:tcPr>
          <w:p w14:paraId="5A9DFB2E"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4725ED">
              <w:rPr>
                <w:rFonts w:ascii="Arial" w:eastAsia="Times New Roman" w:hAnsi="Arial" w:cs="Arial"/>
                <w:color w:val="000000"/>
                <w:sz w:val="16"/>
                <w:szCs w:val="16"/>
                <w:lang w:val="nl-NL" w:eastAsia="nl-NL"/>
              </w:rPr>
              <w:t>1965</w:t>
            </w:r>
          </w:p>
        </w:tc>
        <w:tc>
          <w:tcPr>
            <w:tcW w:w="1417" w:type="dxa"/>
            <w:noWrap/>
            <w:vAlign w:val="center"/>
          </w:tcPr>
          <w:p w14:paraId="79BA091F"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419</w:t>
            </w:r>
          </w:p>
        </w:tc>
        <w:tc>
          <w:tcPr>
            <w:tcW w:w="1276" w:type="dxa"/>
            <w:vAlign w:val="center"/>
          </w:tcPr>
          <w:p w14:paraId="70FCDC4D"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746</w:t>
            </w:r>
          </w:p>
        </w:tc>
        <w:tc>
          <w:tcPr>
            <w:tcW w:w="1439" w:type="dxa"/>
            <w:vAlign w:val="center"/>
          </w:tcPr>
          <w:p w14:paraId="2F9C617F"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1535</w:t>
            </w:r>
          </w:p>
        </w:tc>
        <w:tc>
          <w:tcPr>
            <w:tcW w:w="1541" w:type="dxa"/>
          </w:tcPr>
          <w:p w14:paraId="1D5511CA"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p>
        </w:tc>
      </w:tr>
      <w:tr w:rsidR="00AD2E64" w:rsidRPr="004725ED" w14:paraId="72B3FB72" w14:textId="77777777" w:rsidTr="00AD2E64">
        <w:tblPrEx>
          <w:shd w:val="clear" w:color="auto" w:fill="auto"/>
        </w:tblPrEx>
        <w:trPr>
          <w:trHeight w:val="288"/>
        </w:trPr>
        <w:tc>
          <w:tcPr>
            <w:tcW w:w="3681" w:type="dxa"/>
            <w:noWrap/>
            <w:hideMark/>
          </w:tcPr>
          <w:p w14:paraId="63A5A468"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p>
        </w:tc>
        <w:tc>
          <w:tcPr>
            <w:tcW w:w="1417" w:type="dxa"/>
            <w:noWrap/>
            <w:vAlign w:val="center"/>
          </w:tcPr>
          <w:p w14:paraId="64A102CB"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523</w:t>
            </w:r>
          </w:p>
        </w:tc>
        <w:tc>
          <w:tcPr>
            <w:tcW w:w="1276" w:type="dxa"/>
            <w:vAlign w:val="center"/>
          </w:tcPr>
          <w:p w14:paraId="0FF51DDC"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771</w:t>
            </w:r>
          </w:p>
        </w:tc>
        <w:tc>
          <w:tcPr>
            <w:tcW w:w="1439" w:type="dxa"/>
            <w:vAlign w:val="center"/>
          </w:tcPr>
          <w:p w14:paraId="49873AEB"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1537</w:t>
            </w:r>
          </w:p>
        </w:tc>
        <w:tc>
          <w:tcPr>
            <w:tcW w:w="1541" w:type="dxa"/>
          </w:tcPr>
          <w:p w14:paraId="63EC1379"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p>
        </w:tc>
      </w:tr>
      <w:tr w:rsidR="00AD2E64" w:rsidRPr="004725ED" w14:paraId="233E08A2" w14:textId="77777777" w:rsidTr="00AD2E64">
        <w:tblPrEx>
          <w:shd w:val="clear" w:color="auto" w:fill="auto"/>
        </w:tblPrEx>
        <w:trPr>
          <w:trHeight w:val="288"/>
        </w:trPr>
        <w:tc>
          <w:tcPr>
            <w:tcW w:w="3681" w:type="dxa"/>
            <w:noWrap/>
            <w:hideMark/>
          </w:tcPr>
          <w:p w14:paraId="7DC2333B"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p>
        </w:tc>
        <w:tc>
          <w:tcPr>
            <w:tcW w:w="1417" w:type="dxa"/>
            <w:noWrap/>
            <w:vAlign w:val="center"/>
          </w:tcPr>
          <w:p w14:paraId="1E345127"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524</w:t>
            </w:r>
          </w:p>
        </w:tc>
        <w:tc>
          <w:tcPr>
            <w:tcW w:w="1276" w:type="dxa"/>
            <w:vAlign w:val="center"/>
          </w:tcPr>
          <w:p w14:paraId="5819FC3D"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788</w:t>
            </w:r>
          </w:p>
        </w:tc>
        <w:tc>
          <w:tcPr>
            <w:tcW w:w="1439" w:type="dxa"/>
            <w:vAlign w:val="center"/>
          </w:tcPr>
          <w:p w14:paraId="77EE9D67"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1542</w:t>
            </w:r>
          </w:p>
        </w:tc>
        <w:tc>
          <w:tcPr>
            <w:tcW w:w="1541" w:type="dxa"/>
          </w:tcPr>
          <w:p w14:paraId="1819722E"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p>
        </w:tc>
      </w:tr>
      <w:tr w:rsidR="00AD2E64" w:rsidRPr="004725ED" w14:paraId="3A90CC38" w14:textId="77777777" w:rsidTr="00AD2E64">
        <w:tblPrEx>
          <w:shd w:val="clear" w:color="auto" w:fill="auto"/>
        </w:tblPrEx>
        <w:trPr>
          <w:trHeight w:val="288"/>
        </w:trPr>
        <w:tc>
          <w:tcPr>
            <w:tcW w:w="3681" w:type="dxa"/>
            <w:noWrap/>
            <w:hideMark/>
          </w:tcPr>
          <w:p w14:paraId="1DDDF1FD"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p>
        </w:tc>
        <w:tc>
          <w:tcPr>
            <w:tcW w:w="1417" w:type="dxa"/>
            <w:noWrap/>
            <w:vAlign w:val="center"/>
          </w:tcPr>
          <w:p w14:paraId="66994728"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551</w:t>
            </w:r>
          </w:p>
        </w:tc>
        <w:tc>
          <w:tcPr>
            <w:tcW w:w="1276" w:type="dxa"/>
            <w:vAlign w:val="center"/>
          </w:tcPr>
          <w:p w14:paraId="214BB7FA"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818</w:t>
            </w:r>
          </w:p>
        </w:tc>
        <w:tc>
          <w:tcPr>
            <w:tcW w:w="1439" w:type="dxa"/>
            <w:vAlign w:val="center"/>
          </w:tcPr>
          <w:p w14:paraId="70DDC19E"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1569</w:t>
            </w:r>
          </w:p>
        </w:tc>
        <w:tc>
          <w:tcPr>
            <w:tcW w:w="1541" w:type="dxa"/>
          </w:tcPr>
          <w:p w14:paraId="0659B566"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p>
        </w:tc>
      </w:tr>
      <w:tr w:rsidR="00AD2E64" w:rsidRPr="004725ED" w14:paraId="117F28F4" w14:textId="77777777" w:rsidTr="00AD2E64">
        <w:tblPrEx>
          <w:shd w:val="clear" w:color="auto" w:fill="auto"/>
        </w:tblPrEx>
        <w:trPr>
          <w:trHeight w:val="288"/>
        </w:trPr>
        <w:tc>
          <w:tcPr>
            <w:tcW w:w="3681" w:type="dxa"/>
            <w:noWrap/>
            <w:hideMark/>
          </w:tcPr>
          <w:p w14:paraId="5FF742BB"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p>
        </w:tc>
        <w:tc>
          <w:tcPr>
            <w:tcW w:w="1417" w:type="dxa"/>
            <w:noWrap/>
            <w:vAlign w:val="center"/>
          </w:tcPr>
          <w:p w14:paraId="2BC7D73A" w14:textId="77777777" w:rsidR="00AD2E64" w:rsidRPr="004725ED"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553</w:t>
            </w:r>
          </w:p>
        </w:tc>
        <w:tc>
          <w:tcPr>
            <w:tcW w:w="1276" w:type="dxa"/>
            <w:vAlign w:val="center"/>
          </w:tcPr>
          <w:p w14:paraId="2C989700"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819</w:t>
            </w:r>
          </w:p>
        </w:tc>
        <w:tc>
          <w:tcPr>
            <w:tcW w:w="1439" w:type="dxa"/>
            <w:vAlign w:val="center"/>
          </w:tcPr>
          <w:p w14:paraId="74E5A70D"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r w:rsidRPr="00AD2E64">
              <w:rPr>
                <w:rFonts w:ascii="Arial" w:hAnsi="Arial" w:cs="Arial"/>
                <w:color w:val="000000"/>
                <w:sz w:val="16"/>
                <w:szCs w:val="16"/>
              </w:rPr>
              <w:t>1622</w:t>
            </w:r>
          </w:p>
        </w:tc>
        <w:tc>
          <w:tcPr>
            <w:tcW w:w="1541" w:type="dxa"/>
          </w:tcPr>
          <w:p w14:paraId="29468593" w14:textId="77777777" w:rsidR="00AD2E64" w:rsidRPr="00AD2E64" w:rsidRDefault="00AD2E64" w:rsidP="00AD2E64">
            <w:pPr>
              <w:spacing w:before="0" w:after="0"/>
              <w:jc w:val="center"/>
              <w:rPr>
                <w:rFonts w:ascii="Arial" w:eastAsia="Times New Roman" w:hAnsi="Arial" w:cs="Arial"/>
                <w:color w:val="000000"/>
                <w:sz w:val="16"/>
                <w:szCs w:val="16"/>
                <w:lang w:val="nl-NL" w:eastAsia="nl-NL"/>
              </w:rPr>
            </w:pPr>
          </w:p>
        </w:tc>
      </w:tr>
      <w:tr w:rsidR="00AD2E64" w:rsidRPr="00F73301" w14:paraId="1E3A3D26" w14:textId="77777777" w:rsidTr="00AD2E64">
        <w:tblPrEx>
          <w:shd w:val="clear" w:color="auto" w:fill="auto"/>
        </w:tblPrEx>
        <w:trPr>
          <w:trHeight w:val="288"/>
        </w:trPr>
        <w:tc>
          <w:tcPr>
            <w:tcW w:w="3681" w:type="dxa"/>
            <w:noWrap/>
            <w:hideMark/>
          </w:tcPr>
          <w:p w14:paraId="5652D63B" w14:textId="77777777" w:rsidR="00AD2E64" w:rsidRPr="004725ED" w:rsidRDefault="00AD2E64" w:rsidP="00AD2E64">
            <w:pPr>
              <w:spacing w:before="0" w:after="0"/>
              <w:jc w:val="center"/>
              <w:rPr>
                <w:rFonts w:ascii="Arial" w:eastAsia="Times New Roman" w:hAnsi="Arial" w:cs="Arial"/>
                <w:color w:val="000000"/>
                <w:sz w:val="22"/>
                <w:lang w:val="nl-NL" w:eastAsia="nl-NL"/>
              </w:rPr>
            </w:pPr>
          </w:p>
        </w:tc>
        <w:tc>
          <w:tcPr>
            <w:tcW w:w="1417" w:type="dxa"/>
            <w:noWrap/>
            <w:vAlign w:val="center"/>
          </w:tcPr>
          <w:p w14:paraId="42F17B1D" w14:textId="77777777" w:rsidR="00AD2E64" w:rsidRPr="00754DC8" w:rsidRDefault="00AD2E64" w:rsidP="00AD2E64">
            <w:pPr>
              <w:spacing w:before="0" w:after="0"/>
              <w:jc w:val="center"/>
              <w:rPr>
                <w:rFonts w:ascii="Arial" w:eastAsia="Times New Roman" w:hAnsi="Arial" w:cs="Arial"/>
                <w:color w:val="000000"/>
                <w:sz w:val="16"/>
                <w:szCs w:val="16"/>
                <w:lang w:val="nl-NL" w:eastAsia="nl-NL"/>
              </w:rPr>
            </w:pPr>
            <w:r w:rsidRPr="00754DC8">
              <w:rPr>
                <w:rFonts w:ascii="Arial" w:hAnsi="Arial" w:cs="Arial"/>
                <w:color w:val="000000"/>
                <w:sz w:val="16"/>
                <w:szCs w:val="16"/>
              </w:rPr>
              <w:t>584</w:t>
            </w:r>
          </w:p>
        </w:tc>
        <w:tc>
          <w:tcPr>
            <w:tcW w:w="1276" w:type="dxa"/>
            <w:vAlign w:val="center"/>
          </w:tcPr>
          <w:p w14:paraId="450CCDAB" w14:textId="77777777" w:rsidR="00AD2E64" w:rsidRPr="00754DC8" w:rsidRDefault="00AD2E64" w:rsidP="00AD2E64">
            <w:pPr>
              <w:spacing w:before="0" w:after="0"/>
              <w:jc w:val="center"/>
              <w:rPr>
                <w:rFonts w:ascii="Arial" w:eastAsia="Times New Roman" w:hAnsi="Arial" w:cs="Arial"/>
                <w:color w:val="000000"/>
                <w:sz w:val="16"/>
                <w:szCs w:val="16"/>
                <w:lang w:val="nl-NL" w:eastAsia="nl-NL"/>
              </w:rPr>
            </w:pPr>
            <w:r w:rsidRPr="00754DC8">
              <w:rPr>
                <w:rFonts w:ascii="Arial" w:hAnsi="Arial" w:cs="Arial"/>
                <w:color w:val="000000"/>
                <w:sz w:val="16"/>
                <w:szCs w:val="16"/>
              </w:rPr>
              <w:t>841</w:t>
            </w:r>
          </w:p>
        </w:tc>
        <w:tc>
          <w:tcPr>
            <w:tcW w:w="1439" w:type="dxa"/>
            <w:vAlign w:val="center"/>
          </w:tcPr>
          <w:p w14:paraId="173AF390" w14:textId="77777777" w:rsidR="00AD2E64" w:rsidRPr="00754DC8" w:rsidRDefault="00AD2E64" w:rsidP="00AD2E64">
            <w:pPr>
              <w:spacing w:before="0" w:after="0"/>
              <w:jc w:val="center"/>
              <w:rPr>
                <w:rFonts w:ascii="Arial" w:eastAsia="Times New Roman" w:hAnsi="Arial" w:cs="Arial"/>
                <w:color w:val="000000"/>
                <w:sz w:val="16"/>
                <w:szCs w:val="16"/>
                <w:lang w:val="nl-NL" w:eastAsia="nl-NL"/>
              </w:rPr>
            </w:pPr>
            <w:r w:rsidRPr="00754DC8">
              <w:rPr>
                <w:rFonts w:ascii="Arial" w:hAnsi="Arial" w:cs="Arial"/>
                <w:color w:val="000000"/>
                <w:sz w:val="16"/>
                <w:szCs w:val="16"/>
              </w:rPr>
              <w:t>1623</w:t>
            </w:r>
          </w:p>
        </w:tc>
        <w:tc>
          <w:tcPr>
            <w:tcW w:w="1541" w:type="dxa"/>
          </w:tcPr>
          <w:p w14:paraId="4B9E9801" w14:textId="77777777" w:rsidR="00AD2E64" w:rsidRPr="00F73301" w:rsidRDefault="00AD2E64" w:rsidP="00AD2E64">
            <w:pPr>
              <w:spacing w:before="0" w:after="0"/>
              <w:jc w:val="center"/>
              <w:rPr>
                <w:rFonts w:ascii="Arial" w:eastAsia="Times New Roman" w:hAnsi="Arial" w:cs="Arial"/>
                <w:color w:val="000000"/>
                <w:sz w:val="22"/>
                <w:lang w:val="nl-NL" w:eastAsia="nl-NL"/>
              </w:rPr>
            </w:pPr>
          </w:p>
        </w:tc>
      </w:tr>
    </w:tbl>
    <w:p w14:paraId="77316119" w14:textId="1FF65D54" w:rsidR="00AD2E64" w:rsidRDefault="00AD2E64" w:rsidP="004E73F5">
      <w:pPr>
        <w:rPr>
          <w:rFonts w:cs="Times New Roman"/>
          <w:sz w:val="22"/>
        </w:rPr>
      </w:pPr>
      <w:r w:rsidRPr="00F73301">
        <w:rPr>
          <w:rFonts w:cs="Times New Roman"/>
          <w:sz w:val="22"/>
        </w:rPr>
        <w:t>*1 EV-D68 patients (n=</w:t>
      </w:r>
      <w:r w:rsidR="00BC1952" w:rsidRPr="00F73301">
        <w:rPr>
          <w:rFonts w:cs="Times New Roman"/>
          <w:sz w:val="22"/>
        </w:rPr>
        <w:t>19</w:t>
      </w:r>
      <w:r w:rsidRPr="00F73301">
        <w:rPr>
          <w:rFonts w:cs="Times New Roman"/>
          <w:sz w:val="22"/>
        </w:rPr>
        <w:t>).</w:t>
      </w:r>
      <w:r w:rsidR="00BC1952" w:rsidRPr="00F73301">
        <w:rPr>
          <w:rFonts w:cs="Times New Roman"/>
          <w:sz w:val="22"/>
        </w:rPr>
        <w:t xml:space="preserve"> The Nextstrain pipeline automatically removed problematic sequences during alignment, this included EVD68_GR_05_02.12.19. This alignment was used for selection analysis </w:t>
      </w:r>
      <w:r w:rsidR="00E51BBA" w:rsidRPr="00F73301">
        <w:rPr>
          <w:rFonts w:cs="Times New Roman"/>
          <w:sz w:val="22"/>
        </w:rPr>
        <w:t xml:space="preserve">on </w:t>
      </w:r>
      <w:r w:rsidR="00BC1952" w:rsidRPr="00F73301">
        <w:rPr>
          <w:rFonts w:cs="Times New Roman"/>
          <w:sz w:val="22"/>
        </w:rPr>
        <w:t>HYPHY v2.5.32.</w:t>
      </w:r>
      <w:r w:rsidRPr="00F73301">
        <w:rPr>
          <w:rFonts w:cs="Times New Roman"/>
          <w:sz w:val="22"/>
        </w:rPr>
        <w:t xml:space="preserve"> *2 </w:t>
      </w:r>
      <w:r w:rsidR="00B64C45" w:rsidRPr="00F73301">
        <w:rPr>
          <w:rFonts w:cs="Times New Roman"/>
          <w:sz w:val="22"/>
        </w:rPr>
        <w:t>Reference genomes (n=824), along with EV-D68 patients (n=</w:t>
      </w:r>
      <w:r w:rsidR="00E51BBA" w:rsidRPr="00F73301">
        <w:rPr>
          <w:rFonts w:cs="Times New Roman"/>
          <w:sz w:val="22"/>
        </w:rPr>
        <w:t>19</w:t>
      </w:r>
      <w:r w:rsidR="00B64C45" w:rsidRPr="00F73301">
        <w:rPr>
          <w:rFonts w:cs="Times New Roman"/>
          <w:sz w:val="22"/>
        </w:rPr>
        <w:t>)</w:t>
      </w:r>
    </w:p>
    <w:p w14:paraId="496726EC" w14:textId="77777777" w:rsidR="00B21825" w:rsidRPr="00F73301" w:rsidRDefault="00B21825" w:rsidP="004E73F5">
      <w:pPr>
        <w:rPr>
          <w:rFonts w:cs="Times New Roman"/>
          <w:sz w:val="22"/>
        </w:rPr>
      </w:pPr>
    </w:p>
    <w:p w14:paraId="63D7C2B0" w14:textId="2EE0BCC8" w:rsidR="00994A3D" w:rsidRDefault="00994A3D" w:rsidP="0060578B">
      <w:pPr>
        <w:pStyle w:val="Heading1"/>
      </w:pPr>
      <w:r w:rsidRPr="0001436A">
        <w:t>Supplementary</w:t>
      </w:r>
      <w:r w:rsidRPr="001549D3">
        <w:t xml:space="preserve"> Figures</w:t>
      </w:r>
    </w:p>
    <w:p w14:paraId="6754D378" w14:textId="5C0B0465" w:rsidR="00994A3D" w:rsidRPr="001549D3" w:rsidRDefault="004E73F5" w:rsidP="00994A3D">
      <w:pPr>
        <w:keepNext/>
        <w:rPr>
          <w:rFonts w:cs="Times New Roman"/>
          <w:szCs w:val="24"/>
        </w:rPr>
      </w:pPr>
      <w:r w:rsidRPr="00D85D9A">
        <w:rPr>
          <w:rFonts w:cs="Times New Roman"/>
          <w:noProof/>
          <w:szCs w:val="24"/>
        </w:rPr>
        <mc:AlternateContent>
          <mc:Choice Requires="wpg">
            <w:drawing>
              <wp:inline distT="0" distB="0" distL="0" distR="0" wp14:anchorId="2DB485E3" wp14:editId="01811E39">
                <wp:extent cx="5743575" cy="962025"/>
                <wp:effectExtent l="0" t="0" r="9525" b="9525"/>
                <wp:docPr id="2" name="Group 1">
                  <a:extLst xmlns:a="http://schemas.openxmlformats.org/drawingml/2006/main">
                    <a:ext uri="{FF2B5EF4-FFF2-40B4-BE49-F238E27FC236}">
                      <a16:creationId xmlns:a16="http://schemas.microsoft.com/office/drawing/2014/main" id="{FD711E95-2F06-40F6-8CAF-5418CF0E2F12}"/>
                    </a:ext>
                  </a:extLst>
                </wp:docPr>
                <wp:cNvGraphicFramePr/>
                <a:graphic xmlns:a="http://schemas.openxmlformats.org/drawingml/2006/main">
                  <a:graphicData uri="http://schemas.microsoft.com/office/word/2010/wordprocessingGroup">
                    <wpg:wgp>
                      <wpg:cNvGrpSpPr/>
                      <wpg:grpSpPr>
                        <a:xfrm>
                          <a:off x="0" y="0"/>
                          <a:ext cx="5743575" cy="962025"/>
                          <a:chOff x="0" y="0"/>
                          <a:chExt cx="8500066" cy="1083769"/>
                        </a:xfrm>
                      </wpg:grpSpPr>
                      <pic:pic xmlns:pic="http://schemas.openxmlformats.org/drawingml/2006/picture">
                        <pic:nvPicPr>
                          <pic:cNvPr id="3" name="Picture 3">
                            <a:extLst>
                              <a:ext uri="{FF2B5EF4-FFF2-40B4-BE49-F238E27FC236}">
                                <a16:creationId xmlns:a16="http://schemas.microsoft.com/office/drawing/2014/main" id="{A798FA57-195F-4F18-8CE9-0E98B2CF6AC3}"/>
                              </a:ext>
                            </a:extLst>
                          </pic:cNvPr>
                          <pic:cNvPicPr>
                            <a:picLocks noChangeAspect="1"/>
                          </pic:cNvPicPr>
                        </pic:nvPicPr>
                        <pic:blipFill rotWithShape="1">
                          <a:blip r:embed="rId8">
                            <a:extLst>
                              <a:ext uri="{28A0092B-C50C-407E-A947-70E740481C1C}">
                                <a14:useLocalDpi xmlns:a14="http://schemas.microsoft.com/office/drawing/2010/main" val="0"/>
                              </a:ext>
                            </a:extLst>
                          </a:blip>
                          <a:srcRect t="5770"/>
                          <a:stretch/>
                        </pic:blipFill>
                        <pic:spPr>
                          <a:xfrm>
                            <a:off x="0" y="369017"/>
                            <a:ext cx="8500066" cy="714752"/>
                          </a:xfrm>
                          <a:prstGeom prst="rect">
                            <a:avLst/>
                          </a:prstGeom>
                        </pic:spPr>
                      </pic:pic>
                      <pic:pic xmlns:pic="http://schemas.openxmlformats.org/drawingml/2006/picture">
                        <pic:nvPicPr>
                          <pic:cNvPr id="4" name="Picture 4">
                            <a:extLst>
                              <a:ext uri="{FF2B5EF4-FFF2-40B4-BE49-F238E27FC236}">
                                <a16:creationId xmlns:a16="http://schemas.microsoft.com/office/drawing/2014/main" id="{F29E1C49-1AE3-49B6-944F-E0D2B5EAA0B4}"/>
                              </a:ext>
                            </a:extLst>
                          </pic:cNvPr>
                          <pic:cNvPicPr>
                            <a:picLocks noChangeAspect="1"/>
                          </pic:cNvPicPr>
                        </pic:nvPicPr>
                        <pic:blipFill>
                          <a:blip r:embed="rId9"/>
                          <a:stretch>
                            <a:fillRect/>
                          </a:stretch>
                        </pic:blipFill>
                        <pic:spPr>
                          <a:xfrm>
                            <a:off x="1665590" y="0"/>
                            <a:ext cx="6686633" cy="282534"/>
                          </a:xfrm>
                          <a:prstGeom prst="rect">
                            <a:avLst/>
                          </a:prstGeom>
                        </pic:spPr>
                      </pic:pic>
                    </wpg:wgp>
                  </a:graphicData>
                </a:graphic>
              </wp:inline>
            </w:drawing>
          </mc:Choice>
          <mc:Fallback>
            <w:pict>
              <v:group w14:anchorId="6D84BF7C" id="Group 1" o:spid="_x0000_s1026" style="width:452.25pt;height:75.75pt;mso-position-horizontal-relative:char;mso-position-vertical-relative:line" coordsize="85000,10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k4lAIAAE4HAAAOAAAAZHJzL2Uyb0RvYy54bWzUVV1v2yAUfZ+0/4B4&#10;b/0V24nVpJrWtZpUbdG6ac8EYxvVGATko/9+F3CiJtm0qlof9hAChnvvueceLlfXO9GjDdOGy2GO&#10;k8sYIzZQWfOhneMf328vphgZS4aa9HJgc/zEDL5evH93tVUVS2Un+5ppBE4GU23VHHfWqiqKDO2Y&#10;IOZSKjbAZiO1IBaWuo1qTbbgXfRRGsdFtJW6VlpSZgx8vQmbeOH9Nw2j9mvTGGZRP8eAzfpR+3Hl&#10;xmhxRapWE9VxOsIgr0AhCB8g6MHVDbEErTU/cyU41dLIxl5SKSLZNJwynwNkk8Qn2dxpuVY+l7ba&#10;tupAE1B7wtOr3dIvmzutHtRSAxNb1QIXfuVy2TVauH9AiXaesqcDZWxnEYWPeTnJ8jLHiMLerEjj&#10;NA+c0g6IPzOj3afRcJrHUL4iGCbxNCuLmbOM9nGjIzSK0wp+IwUwO6Pg71IBK7vWDI9OxIt8CKIf&#10;1+oCqqWI5Svec/vklQd1caCGzZLTpQ4LYHOpEa/nOMNoIAIED7suKMpccs7AnQkWxGV0L+mjQYP8&#10;2JGhZR+MAsnCRfJUHB+P3PIo3Krn6pb3PdLS/uS2e+iIgpCJV6LbHDMFvZ/o5TdkBS3eSLoWbLDh&#10;cmnWQ9JyMB1XBiNdMbFikJ3+XHuEpDKafgPE7mLlZTneJ2M1s7Rz1XSY9zBD/ga09kd1ZcUsTsqg&#10;oL3EjpRSJpMyT4+EAjRqY++YFMhNAB0A8hSQzb2xQVP7IyOkAMKjA4QBGEz+G3lNTuU1eUN5uWq9&#10;sZp8RUFNQTguYAO6dsoK5TtsvFxQSVHk+Qx6/nnTKoppUWRwRV3TSqdpnnn6Dq3nXyjKty9o2r6j&#10;jQ+MexWer2H+/Blc/AIAAP//AwBQSwMECgAAAAAAAAAhAJ0UfsKmOgAApjoAABQAAABkcnMvbWVk&#10;aWEvaW1hZ2UxLnBuZ4lQTkcNChoKAAAADUlIRFIAAAR0AAAAaAgGAAAAkFenRQAAAAFzUkdCAK7O&#10;HOkAAAAEZ0FNQQAAsY8L/GEFAAAACXBIWXMAAA7DAAAOwwHHb6hkAAA6O0lEQVR4Xu2dZ3gUR9a2&#10;+f3+fv9+e63XoIwQCIVJSiAQEggQiKQRyGDL5BxFEiAJG4NIBgwYG2OCAZFBRJOTDQLMOuK063VY&#10;bGzZu2u/G7w+X53T05NUM2iIGul5ruuGSZrp6anuOvX0qVOtEtcSAQAAAAAAAAAAAIDwoRVBEARB&#10;EARBEARBEARBYSUYOhAEQRAEQRAEQRAEQWEmGDoQBEEQBEEQBEEQBEFhJhg6EARBEARBEARBEARB&#10;YSYYOhAEQRAEQRAEQRAEQWEmGDoQBEEQBEEQBEEQBEFhJhg6EARBEARBEARBEARBYSYYOhAEQRAE&#10;QRAEQRAEQWEmGDoQBEEQBEEQBEEQBEFhJhg6EARBEARBEARBEARBYSYYOhAEQRAEQRAEQRAEQWEm&#10;GDoQBLlUS6WtStW/etWWtqJWrRgLVd9yPagU6uNQOOkWVVvM31FhqVaPNBTaRsuV57dsRaUBTh5o&#10;Hy1bt6otZAnwQ6JttEx5fsfAvyXaRssVnzPc7SNAx4L20fLk0y5c6PqWltg2YOhAEMRnM9fJLICh&#10;w8+bg/n7uQ2Fl/i38wqmuNNrEFuF2gYC3YbCT/z7uRtEAEM41HYQ6DYUnuLfMEDQHXIbCHQbCjPx&#10;hYK7DJzupz1434bCT/z7Ie6A7ip1HinV/I730x68b4eZYOhAUIuXOilWc2/JQZbe0PG9wuoZuIX6&#10;OBTe4t/VP7BC24AM6X9LtI8WrFvVZOHgWAXJnt/UI7SNlir121nUbykXkRQNRutoGy1Z/FuWlqqB&#10;NdoHFES1pXpTuKW2DRg6EAS5FNzQ8fSpnteF+jgUxuIrFwECK7SNli0zXdkTFHmE9tFS5RUYBzF0&#10;0DZaoLgv8Ro0+f6uhtA2Wq6kP/FqEGgfUAMFiEdZLbVtwNCBIMilwCcyPuG1RMcbMuQfYHkLbQMy&#10;5fvbGkL7aJni39F9hd0F2gaklcbwQ9toueLf0ifcQPuA/BQoO4fVUtsGDB0IglwK4kyzGx7K3NNA&#10;t6EwE7eJwMVuRffTHrxvQ+En9ft5AiH/wMilUNtBoNtQ+Er9jg3aBSvUNhDoNhReUr+d/3mjQR8T&#10;ahsIdBsKP/Hv59Ug0D4gX9VSabDf737ag/ftMBMMHQiCXPI3dHxPmua0ipZUNb6ly/MbejACcbQN&#10;yJBPG3FH3WgfkJdUkOwZwKNtQN6/o3fmFtoGZIhNHLQPSCuuzdbQ4WvxbQOGDgRBEARBEARBEARB&#10;UJgJhg4EQRAEQRAEQRAEQVCYCYYOBEEh6euvv6a1a9e67kGQr1avXk23b9923YMgjy5evEhHjx51&#10;3YMgj37++WdatGiR6x4E+WrLli106xbmyUAN9d5779GOHTtc9yDIV5WVlfTvf//bda/5CoYOBEEh&#10;qa6ujjp06OC6B0G+atu2Ld28edN1D4I8WrJkCU2aNMl1D4I8+u677+h///d/XfcgyFd5eXl06NAh&#10;1z0I8mjnzp1UWFjougdBvvqf//kfuWDQ3AVDB4KgkARDBwomGDpQIMHQgQIJhg4UTDB0oECCoQMF&#10;EwwdCIIgjWDoQMEEQwcKJBg6UCDB0IGCCYYOFEgwdKBggqEDQRCkEQwdKJhg6ECBBEMHCiQYOlAw&#10;wdCBAgmGDhRMMHQgCII0gqEDBRMMHSiQYOhAgQRDBwomGDpQIMHQgYIJhg4EQZBGMHSgYIKhAwUS&#10;DB0okGDoQMEEQwcKJBg6UDDB0IEgCNIIhg4UTDB0oECCoQMFEgwdKJhg6ECBBEMHCiYYOhAEQRAE&#10;QRAEQRAEQVCTFAwdCIIgCIIgCIIgCIKgMBMMHQiCIAiCIAiCIAiCoDATDB0IgiAIgiAIgiAIgqAw&#10;EwwdCIIgCIIgCIIgCIKgMFOrH38kAgAAAAAAAAAAAACPl1AEQwcAAAAAAAAAAACgCRCKYOgAAAAA&#10;ADxEPv6kns5d/Ix27a+jVeuP08wF22nwiBepc6951NY+nn4XN5RaJ46gWOsEirNPo5iM5ynKXkVt&#10;UudQ65Qyap084648qYhIGkGffv6TdhsAAAAAEB6EIhg6AAAAAAAPgaVrjtD/ixtKbTqOpFjrRDFr&#10;oq1swMykNtZyirRXUkzaYorNXK5YIcRkLKOUPlspqdceiuv0EsWkL6HYjOXq8aXu1wQiylpGo6ds&#10;0G4LAAAAAMKDUARD5zFTX1NKrVq1clFKNfWux+trqaSktsHrTeqqLMbfuF7jvq9IrrrV4LGSGv37&#10;AAAAAODBU3f9K2qTOIKixbDRGzANyFhG7XJeIuugneQoPkFpg98hR9FVSik4Qgk5r1G0mDvLXHhM&#10;IBM2fTjT5+q1L7XbBAAAAICmTyiCofOYYUPHNGDcj9VVU7KXWeOP7m/cz7ERlFxNdS5jKNBjAAAA&#10;AHg43Pn+v5SWN4sirHMbmC4ByWCWka1oD+VP+5Jszj2UVnxFTB0Th8LS7zR16L6DYrNWUkx6tWT0&#10;eGfvRFrmUP6g57TbBQAAAICmTyiCofOY8WToeLJz5PEgGTo1JUbWjX/mjfle/tk4YhAFyfYBAAAA&#10;wIOjcvFeirZM8jVs7soy6th7K3V69gINqCLKHf8B2Z1HfAwdf2yDLlNS7wMU32W9MTVLvUeMeq+o&#10;5LF08MhN7bYBAAAAoGkTimDoNBH8s2iCGzoWqqrj19yiqmQ/I8jPvJH38TOLAAAAAPBwuHzlz9Qm&#10;cSTFpLHBojNuNGQso7hOKyQ7p7D8ZzF0+lf+So7i/YrLWjPHH4fzmnqvlZKxE2FbQCnZ0+j7H/6r&#10;3UYAAAAANF1CEQydJoK/ORPM0KmrKhVDh2/XlPhn9qj3KTGMIZ3hAwAAAICHw3ff/YesXWdQpHVe&#10;Q9MmIMspNn0p2QYeoJxxfxQzx6TH5D+R3XlIa+Do4OlY0eq9YtR7cobQS6+e1G4nAAAAAJouoQiG&#10;zmNGV8zYXUOHcZk6Mp3KvK153nsalq4osv+ULgAAAAA8WGZX7aRo61SNaROEjKXUofvrZC/eT/0r&#10;fvUxdPpX/UZpQ46Qo/iC1sDR0T53q9TUiXI8T1Epo+mrr37RbisAAAAAmiahCIYOAAAAAMB9cu7i&#10;Z7I8ORcq1ho3Gnh6lFEI+QDlT/3Cx8wx6VX2V7I592vNGx0OZ53r/ZdRtHU6lS14Q7u9AAAAAGia&#10;hCIYOgAAAAAA98Ht2/+mpKwpFBHKVKuM5WL+WPvVUsbQE1ozxyRz2GmyF5/VGjg6UgtPUkxGtRRK&#10;btNxBL33wXfa7QYAAABA0yMUwdABAADQKD746A69efojem3beXp1y1n5/9jJD+jE6Q/pfTVg5Od1&#10;fwdAc2dq+RaKskzTGzcB4OychNzXpRBywewftEaOSZ/Z9WRXr0sbfL2BeROI9t1el8+Iss4iZ+kK&#10;7XYDg798+bOcw46f+oD2Hrwu5zZmw+tnqGrJXpq7cBeVLdhJg0rXUJ+hL1K+cyVlFSymlNxFlJq3&#10;lJLyXqQO3VZqad9tlfp/dQMSclZRu64vCny7Q+5aSuy+rpGsVa83PrNd9lJq1/l5at/lOdkea7eF&#10;ZM2tcuPIq6DcAUtkuwuHraKRUzbKd5m3aI/7ex4+/p5897eufiH74eNPftTuJwAAAI+GUARDB4Aw&#10;5bM//U0CL2845Z+DMpPa4+/SS6+eoRXrTtDmnW/Trv03fJ5nrlz7S4P3Yf70579rPxc0XziIP33+&#10;E9qy4xItWnGAho5ZR50LKqlt2nT6Q4fxFGmZTjGOuRSbtpBi05+jmLQKuR/jKJfnIlOn0e/bj1WM&#10;pjj7VEpIn0KZPRdQt34L1XutoTHTXqWNW87RtRtfaz8fgHDk1Nlb1KbjqJCnWjH2ouOUPeItrYnj&#10;T+fhl8nhPKk1b3Q4nFdlOld0xlKKSBpNp859rN3+5sonn/4o33lf7TtiWixafoCmzdsq56KufReQ&#10;petMdZ6aQr/vMJbaJE0R4ys24zmK77Sc4ru8SAndXqKE3HXUoft6Si7YTKn9tpN1QA3ZBu0i66Cd&#10;6v+dZHfuo/SSo5T59Gnq/OyleyZ75BXqNu69kOD2wH/L2V3pTx0jR/EB2R7roBqyDtyhto+3dbe6&#10;vYssartT++2k5D7b1HfZInTosYE65K13sU593zVu4rusoLadllFc1lKKz3qB2mYupHaZ5WTpZphE&#10;+c7lYhANG7eeZlXUiOm1buMp2c/bai5LbMHxCMcS3/z1n9rfBwAAQGBCEQwdAB4xX/zlH3T+0mfu&#10;q4Cc6cDBEMMD3qdUsNlnyDJK71FBju4VajA9k2IdsygitYwiHZVqEPA8xWUupvjsFXJVT67scUCm&#10;gs6OPV+VwNMMPlP7GwGodWCNCuh2CKmFb7hfk9jzFXdAJ8GrGcxlv0jxnZmVKqhbLoEdE5tZrQK8&#10;xdQ2a5EvmRVyZVCuVnZ7jjJ7LaKCISupUAV80+fvoPLndtGL64/J9930xgW3mVR3/SsJ+Djw1u0r&#10;0Hiu3/xG9q9J9apad7tiKhbvkYGMN32GVFNqThXFZ1RQlG0BxaQ9rwali1Ub44HpUvVbq98+exW1&#10;78aB/+uUmK8GA713UWrffZTSd7+6vU+1ud3Usccu1W5eF+K7bKC2ndcqXpIpJca0kiUUnfaC8d72&#10;copKHkOtOwyn/KLnaWH1Pjp8/F0UbgVhCQ9WO6RPpAjrAh/D5m7wMWYpPEY25x4qnP9PrYHjT+G8&#10;nyWbJ624Tmvg6Ejpe1x91lKKsMyjjB5zqL7+N+33CGfe//COmDYrXjpCz05YT2l5s+hJdX6JSBpP&#10;sbYyikubq/rQBRTtUOe3NHUOSq9W+2SJOldx3/my6gu3krX/brIN2iNGjWPwQUofepw6D79IXUZd&#10;o9zx71GPKZ9TzxlfU+9Zd6hv+T9kSXndb9SUKFzwL9nWgjn11LvsW7X9X8n3MMkd/77bHOo69oaP&#10;wZQ57KTsg/Snjsv+sKt2yiaRddAuMYnYIErp+wZ17PWaij1eVnHIajHB2qqYIa7TUnXe5/P9QopW&#10;5/s2ydPoicQJFOeYRh2zZlJWzwVU9OwK9Vutk77JjA2OnHiPLlz+nD689b32dwYAgJZEKIKhA8BD&#10;4Kuv/48uvvUnemP325LpUDJqNaV3n00RyWOpdccJalA7WwWY840sh3TXQFcGvYspTgX67bquUUHS&#10;BkrqvVkFTkYAZR20Q66+pZUckatxmUNPuoOvnLHvSFCWO+FDd7DWq+y2BHEczPUp/7vcNoK6rz0B&#10;3cSP3AFd9oi3Xe930QjkNKQNPkSO4v1qO/zZ54avXvKVQQ78UvvtoCQV8CXkraP4rqtUoKcGM2pw&#10;Eau+s3x3RyVFWWdSROp0eqL9OLla6sibS32GLKHRUzZIsMeBXu2xd+ntui/o089/0u7vls4PP/xG&#10;jtyZFGWZQrH26UJE6gxqnexNGbWxqODaRGp9LFXta6cMEs2ruuaVXb7aa8JXgE06lV6QK8NZz5yl&#10;dNUWeRoI/9Z25wGyF/NqPCfU7ZPq//OKyz6DT9vAS6oNrFKDKc4aqKZINQhmozLWOpmeaPcMpXSe&#10;TiMnvywmJ5t9uu8KQFNi3IyNFG0NfapV+9zN6jg5os7BH2oH44HIGfOO+js+Fzc0bwLRLmej+txl&#10;FJU6gbbuvKz9HuHAjZvfyIWQpasPS59qzZlJf2hfShEdR6m+Y7rqS+ZSpH2hGDbRqk+NzVpJCeq7&#10;J/bcRil9OFPlgDrXHZT+1Fa0WzJr+FyWp36DntO/or7lf9Puc+ChcN4vKqb4UWIJM4bIGftH2Y+Z&#10;w05JfMIxgm3gTulTjNhlj8QxKX22UWKPVykhd72KB1ZTfLaKCbKMC0UcD7DpxrFRZOpk+l3cMxST&#10;OoasXWdQ9wFGhmdV9V5a++pJqtl3lU6evSUXg+7c+VXbVgAAINwJRTB0ALhHPv/T3+niW5/Tzr1X&#10;acmLh+TKYGZ+OUWljDdMG9tsik2rFMMmWgLMFySYj8/mbJptlNR7D6UW7leBjgowiw6pIF0FQSoA&#10;sjv3ysC5y8i3JViSQHPuT9S/8r/aAKsp0m/Bv6hgdj3lT/tSBcsfUZfR1yjzmTNqcFGrvqNhUNmK&#10;ODV8P6UU7qbk3tvVPnlNsjr4arJcRVUDfs7qiE1fSLH2coqxllGbpAn0u/hnqa19PGX2mEP9hlZL&#10;5smOPVdk6lhLDe5e3nSaoi0T3QPGuyHTPVSbTO23VwJxueJc8R/tb9kY+G/7zPlJzMK8SZ9Q1zE3&#10;qNOzFyjtqaPSno2pCftVoH+Y0pyXqX3eNvX5S9W2LPdsk7rNyyy3SZmtjp1pFGlm8Qx6jpapARwf&#10;b7rvDsDj4uib78tUJj5neR9fweBjj/93FJ0nx+BDIZ/X+y34txxTaYOv+Jg2wXAUXZFtZLMjXp07&#10;uYCz7vs0JTjrZvvut2nK7Ncpo/sc+n27p9U5wZjKGZk6gyKt8+V8wRcIjOLPSykhZ4PqS3aTtT/3&#10;p4elnzH60zepy6g6dW76WFYMK5z3f9p9Cx4sHAf0dV1Myp/2F8qb/Kn74lFW6TlKV3EOL9UvU9j4&#10;QgJfHBi4m5J6baZ2XVer46Raft9oxwsUZaukNqlzVBwwk+JU/xBnnSTt4XdxQ6Xod27/Knp+2X46&#10;eeYj+vbb/2jbFAAAhBOhqFV9TSm1atXKh5IaopoSvl1KNfWeN66vr6USfk1JLdXXVVOy5u/cr/V+&#10;X/V683HjfRs+/jAxt9XcPrnv+mz/55oa3tsaKk39uzV1Pv3sJ5kDzlk2fEWQp0PlD3yeOnaaQU8m&#10;jaM2yVMoxj6HYtOqJLMmmjNsMl6gtp25uOFGFZRsp5S+HKAcJHtRrRrMHiIbz29XgYtD/Z9eckwG&#10;07njP5BghzNp7mdQHU5wKjgXAeXvzaZV9sg6yhz2pkw/kCCc91XRYbL0r6XkvvupY34NtcsxDB+p&#10;CSHTd4wVXCKtc1WQP42iLePpd22HUcesKVT4VDXNe36X/Hac2fPdd803wPvyq18oKmW0MbjxGzzq&#10;EDNHYe1/UgJovuKq+40eKBX/pb5z/0bdJ38mGT125ylKKTwhgzAZDGcE2Fb1PGfxcAbEk+2fpSEj&#10;V0m9Et1+AOBRwlME4x3jKVINNHVtVwebltzeLYUn1XGwXwxQ7fFyF/ic6XAe1po3gUgpOCKfHaOO&#10;pYVL92m/0+Pi62/+KcXVF688RH1KllBU8igZpMfaplLrlFkUaVd9rDrf87mfz13c18Z1eokS87fL&#10;RRG76iuMCyK7pB/pOvYduRDS2Kls4PHTv+o3ubDAmcXdxr1rxAN88UcdJ5b+e6ljr20U32Wdu9/n&#10;jDOjL+MLQNUUYVtAkZLtOYH+kFBK2b3nSwzA07j+evtf2nYHAABNmVDkMnQsVFXn+yamIaMzafgx&#10;f7Ogrsrifh/v53z+xuuzdO//KKivv0VVyY/OTLof7ndbYegEhle0qLv+pUzl4SKtPLWndMI66lq4&#10;kBLSZ9CTHSdRRMoMSQGOTV+kAgjOGFFBBBcI7LKG2ue9Qkm9tkp2iW2gMe3IVrTXMGuKD8i8c85Q&#10;6Dr6umSo5E/7gnrP+o76zvtZG8wAD2z29Jr5LXWf9DF1GXWVMoYeF+OBsRdz4M5Tes6QddAZSulz&#10;mNp2WmMYA5zxkbGcotKepwjrfDUQKHMZPePE6EnMnEx9hyyhuQt30sef1GvbRTgyZfZmirZObzB4&#10;9IcHkzwgYlPMXnRF7cPjlDP2pvY3eJj0nfeL1GewO2vJPugCxWerIJ1NHa9sHR18Fb6NZTZFpYyl&#10;5M7TaOX6Y3Ic6/YJAA+b4RPXq+NO9RGathqImHSearWVHM7TlPn0Ge3x0Rg4q0emQzova82bQLTr&#10;+grxVKSIjiPkgoXuez0KOJvylc1nZXplavZ0+n27Z4yMC0uZ1CLiCyQyUOdBuwzeV6j9tkmd77mP&#10;5T6AMz1rKG1IrWR7sFHM04B0+wqEMZW/UcGs7yWG4im+fDGAM3ttzqNk6X+Ekgv2q1hsq/RpbPKZ&#10;FyvkQoB9IUWkzqRY2yT6Q8IzkuU1q2I77a99R6bE69olAAA0JUJRYEPHlY2TXOW5GuqdteNvFni/&#10;3jB3fLN75DUNDB3N55rvW2IYPoz3NphGkIm3WWF8bsPnzPccstNlkJivSa6mq1f8njMzd/zMlGCf&#10;643PNngZMYH+3ty2ZPV9+X/z79yfbz7G2/qDax+7X+v6Le7y3oG2tbnCRYe5sN6eA9fopVfepPKF&#10;NTL/mq/YtE+fqDr34dQ6cYwKxsuMOdsZi1zBwFJqx2ZN91eoY8/NlNqX04D3yZVUIxXY26y5KNNK&#10;8ibekmlFvWd//2gyHVowfLW114y/Ut6kWzIdTabzFO1Vv0kdWfufo4Rum+R3lBR8P3MgRsEFMcXo&#10;SZ5CWT3nNousnWvvfE1tEkdKPRrv7+uPZAakV8tUp7TBN9Q+e1sNivY+towwvhrLmWmGSXeOEvNr&#10;1PHHhUqN6Sh3I8q2UB2/U6Xw6TPj1tLZC59q98/jhmsbcZ0Hf3h7zcLgzMEjN+nVLedkNTrmhReP&#10;yLLCU+Zsp7Fl2+jZSZtkRRlzueTuRfdH8chXadi4TTR80mZ5/7tRVrGHFiypDYq57SbrXz8nU5LM&#10;7/ju+9+6v3+4r6B34PBNikga1ej2yhivXU4O5xVp9/dbryV/6hfqGD7UwLQJhq3obennoiyzaMSk&#10;l7Xf7WHAvz2vgDRg2FKZRhmdMlYNtKdTm5Q5FOV4To593jdG9gX3wy9LsXVLv8PqHM/nedUHO/dQ&#10;1tNnqduEDySLo6VkswJfeGpv98mfUufhl1TfwTWR9qj+jNvIKRWjnaSk3gclFojNYgPVlcmj2lSU&#10;YyFFqHbPdfqeSHiGbDllMp2Ps3g/+OiOtt0CAMDjJBS5DB2PGeBtxIiBk1xNdWwa+BscDQwdz/Ni&#10;aiRbfAwKc+M8n9fQzJHnXe/r/hzX6/lz3OaHy+AJ9pzPtntta7DvYbyfyyRxGVTe7823PZ+rMaO8&#10;HvfeHv9t0223uT0+mU7+22pOeXN9L3msEe9tbndzggcEPB2Kl1fm7Jri4S/KyhYRHUdKum2MdaIU&#10;ho22zZFBPE9HkWBRBY68CkOH3JdVx7+FrAP2qoCAC/nWqIBgD2WUuDJrxlynXDFr/kIFs+/ArGmi&#10;8Hx8Y1BzQwYsXCuiY/5uyUQx0/PZzPEfXEVbptD4ste0bSuc4PoykdY5Db6fN7IPVLtP7nPEPbDj&#10;YqzdJ93S7tNHCU8z5LpKjuJjavB2yrgiL9k6+u/ij1yJtc6WejtcPHOtGjSGevWV6y2wycC1F7ge&#10;FhfhXrH2qJxXmCmzt1DRs6to4DOrqNdgNSDvXiHL9jLxGfMoPquS2nVeogahXB9rmUHXldQ+9yV1&#10;nllLvBxwh+7r1PnmNffqcgyvNser0DHJfXgZYX7cWE7YTZ9tspKMrCbTc5Nq269RUq8t6r22UlLB&#10;NvUeNQHhWhS8XHFDeDUfE65n5cVAT2Hsu2Ms3+z9t97Iinry3Yzv2yF/g9oP66l9t9WUIAXS+Xde&#10;TNGOSopLn6eYq87ZM6lj53nkyKuktB4VlO9cKvu+eMRqmjF/m/s3YaPeXM2Nr7izYfTH927Lsvu6&#10;3/hBwllhcZaxFGlv/FQrNiuiVVu19Dut2vpx6V90x0NIVJJM2+Xi4+Zx3RiSCg7JMdY6caRkyui+&#10;4/3C+4jr34ya/DK1c0wwlnRnA0f1xZwhJOaW2gY24Dm7okN31cb7HFPt6Kw6N51UA3Wj1lrGsJOU&#10;O/5DZN+AgHDGJ5ubXUddo/Snjqp2wwX9D5HDeULdPk0p/Y6q9rWT2mavdV24M+ICqdeWqvpOntan&#10;4sbo1NHUt2QJLV9zRKb13v4W07QAAI+XUBQwQ4dpaFB4XudvFnibD0Ymj8bYaPB+Dc2Ghu8bOPPH&#10;+zn356v7pqGhe8+gho63iSPbanyWf+aP7jMY/+0L9LjPdnvtH3nOex8FMnRc9xv73v7bGU6888e/&#10;0uvbL9L8RbtpUOkKsnUrU4HoCHqy/XCKdZk2rVNmqECxnKLsz6sOm02b5RSbtUxWikpUAyAe3NgG&#10;7ZMrObYiTtM+TJ1Kz8nKDPlT/ywpvVxoUhcsgCaOGtRwKjavrOQ7cLmhBsFHZbCgzfxgIyB5DG3Z&#10;eUnb7sKBvYeuU2TKWK1hZWJ+b+uAC+594yi+pDjYZIps96/4lbJH1Um2lb3oHLXrskG22z/L6m5w&#10;LZMYqwrO1flh1JQNkgVz9dqXkiXCA3+uzzFlzmYaPOJFydZLSJ9CrZPG0x8SJ8lKazFpVapdcOFy&#10;XpqfjZkX1TlkFbXPXUuJPV6h5D5bydJ/J7EpwoNNNjX4nJLGSxw/dUyMYHPVOe+V50y4WLS5uhzD&#10;NT7Mled6TP2Tz3M6OKPJ+/14yWHd60zMVe784emMXKtCR7+Kxp8HOUNC9x4mvdXn8OeZ383c/uyR&#10;V2T/8Io4vN+4MLC5Op4YRS6DyDpgl6zAlqL2O5tbHfLWU/u8dZTQbQ0l5KxR7WQVxXdeQXGdllBc&#10;+nPqN5xFkZYZ9ESHCRSRPEmK56Z1L6cufSolQ3Ni2SYxgzhTZNMbF8QE4lWTQl0u/6lRqylKfY6u&#10;DQaCDZQOeW+o487IjHtQ/Q3/lnxBwjS0G0vb7HViSPHqQbrvGCqc7cj7k6ez8oUVvqjCmRCtU2dT&#10;tGORy1znKbHL1G+3iZJ7H1K/LxeFrlMDbzZx2MzZLX1z1zE3pHBxOCwLDpoe3G54aXmeptWp9DwZ&#10;RZe5Lt9R1dZOqnZ3kpIKXFk86tg0sluXy0IMcvGPj23rBHpCtWHO4pk4c5NcOGTDWNf2AQDgYRGK&#10;ghs6XuaAGAeazBDTLGjwWpfJ4G1C+EzZ8nq9z2c28n39n3P/vfl5guuzfEybwIYO35dtdG2r+b7G&#10;5+r3kTf+2xfoce/tNj/f/KzGGDre37cx7x1uhg5fGeGAu1OvcqMwIps2yTMowsKmDS/z7ZpewoNV&#10;FSTyVX2+6sdXYFIKeAlmXj57rwwYeGULrsXSs+wbKixH/ZrmCA+OeFDtcJ5rMHBheOCQ0G2z++qc&#10;WatFau10HCm1lHTtsCnDAyiePhhpqzCOBQ3G1IUN6ljwLBvO2J0HpaaTbl8+TnrN+EZtmzp2i9+k&#10;pF77XRl1fkZcI+A0+wiLGkhaJlO0jZdwn62C9QUKnlrJxcvV+UMM35cosftGSi7YptoIF+P2LLnP&#10;y+5mPHWCOj1zTuo45Y5/zzBJ1DZyMe9C1MJ6aPSb/08xhDgz0m0ITf1czCBZHvnZS5SlBmrpQ4+L&#10;AeCQYrjqvK9+Nx64cQZSar8dRlZQ9w3q2H9J9Q0rKa4Ttw/VnlQb4LpovAIhG3mtkybRk4ljKd4x&#10;WYy+ISNW0Yx522jFS0dkIGdOF+N+aff+OopMHhuwXRrmKp9fDAND4M/MWqna1HXVvg9JvRfd975X&#10;Mrm2iJNXEPQ97wXDNuiybFtk6kTJcNKdY4LB5x9e4ZH3EWcJPtm+lGJtE9WAeCZFqz7a6Jf5+y+h&#10;+K4b1PF8gGwDL6h9UKe4oLb3BNnU78b9NE+d4d+4cD5WngIPB86w5qnxnBnHU+b5wp69+KBqf+r2&#10;wFOU3Ocwte/2umq3xrQ/MSD5oo/jOSnKHWufKkvjRyaNpD5DFtPKdcdkurPu2AAAgAdFKApq6DDG&#10;1KVSKkn2NRIaGC/eRoQ8533beJ23MWK8vqHZYL7ePV3K63Xmc1rzoxHPyXvcxdCRv5Pva/yt92vM&#10;9w5k3Phsa2NNm2DPNcLQacx7++/jpsrlK3+msdM3SsHGGOtkWd3Gk33Aq4MYqbISLHKqdvZ66thz&#10;jxTH42K5HMzzqlG9Z96WzA1dxw6aJ33m/CjZEnwFXDeAYezOq9JeOIPLHJBF2sopKWtK2BVJXLT8&#10;gNSQ8R5MejCmd/DUM/99wNMzeJpGUz0+eDAvxS+dB8k64LRRB0Ed78YgWf1u7oEy/28E3vKc69zA&#10;wbgsda8ea5djGDZJvbepc8Qesg8yCpfbBu5U++GgTOfIHvE25U7gVea+MDL1sCpO2MLZRX3MJZKn&#10;/lmu0Hcde1P6BF4xhwvosoEgmVUy3WwfpRTuosT8zZTQdZ1qM3xhwFg9T4rypi2kGMd8NZibRVGp&#10;k+j3CcPp/8UNlWKrRvvjfsg0HfmcstTd9vjiQvvc19X5Zq8aLB5Vbe8yOZx87B2V+lG67b9X+s79&#10;SbLb0gZfb3C8B8MwTZdQUqepdOf7/2rPMyacnbB152WaPOt1Sus+m55o9wzFWCZINgObymZmLL9f&#10;fOd1rn75jOqXL0ltE4fzqFxo4XN01tOnpQ4OT7fUfR8AHjpcbHn2D3KO4At/bOTzND9efdE28Awl&#10;F9RKJpnZz8gxzsc3FxS3zJNFCCKSR1Nb2zgpjs7TC0PN9AMAgLsRilyGTisffAwD9/Meg0Med5kF&#10;3n/nbRz4vK/LkGCMLJ2Gj5u4TYgHUBTZbXL4GRvubUj2FEU2n3ObKF7ZSPK4z+f67gtvfLbBO6Mp&#10;wHYHM2T4vs+2mkWRvfaH528Cv7f3Pmpq8ECaU+AduTMpImk0RVpmqU7TWNXC6EyNwJk7U16hg4NQ&#10;64BzKkC8pDDStDNVgNhDBfA8dUPbeYMWQQ81KOfVxu42sHEUXaW4TquNIE21s2jLdCp6Zrm2fTZF&#10;uE4Im5486PQ1cjhDwDA1UgtPar77DRlU8TQN3f5rSnBWnUyRdJ6mhG6vy3eSgXLntdSuyyvyWGL+&#10;bhV486D8oBo81qrXc7bGIePv1HmBB8+dh1+UrI4eUz4ToxerzAGGM6z4OOAC69kj3pJMHyvXUXMe&#10;UG3uMFn6HaKUvvupY48aapezUbW7NXK+YMOG+yO+z48n5u+SwR/Xf+Ksl4bHnIviG2K69J75nXZ7&#10;7hc2Ju3ON/WfHQi1TbI6kH02rX75hPv8wvVvuOgzT0/rVbRIsmS5AHSsbRq1SZ0tWbI8TcU0cOKy&#10;VlOH7jvUPlD9cdFptR3H1XHIxWprxDzuOvqaGKZ9y/+u3XYAHjc8TYsXXOAMHsdg7kv44tAx1Y7P&#10;quP6vNSdSsh5TY59E87m4emEbVJmq2NjCv2hfSll5ZdT5eI9dOb8J2os8ZtPvw0AAKESilrp3uBx&#10;Eg4mBLh/uMN7dsI6WaWG614YU0f4SruRPSEdZtZK6pjPq0tdlADUUXxFBcUnVcC9l9JKjlDehA9V&#10;YI40beChy2ie1nBYtZfgNSU8po4RmEWljKelqw9r22pTY9iYNTJVxMfMyTAMUP5OgQaW9uIzlHUf&#10;SyU/angVoLSSo+r3PKKOfc5wYCP3TXWfHzuovqeRacOGLv/u3Sd9IoN0Xg1N934ABIWv2s/5Uab/&#10;dFXtKXOo6mvEHOSV2I6oNsdtj9ugaovFbyuuao8zHVzol2ssaT/3AcDTlXhb00LYJob7VjZLuRZX&#10;ychVlJjBSzwb9W8iU2cadal4ihpnIEkWzlKKz+EpVDytrVb1x8fVd6uVukecAcXZUFwrqmB2vexP&#10;3bYC0NThQsvdp3wmx6yYO84Dcvxz/Tk+ZtjIlQsoprnjil35eOGl96NTx4sR6nx2JW3cco5uffKD&#10;ti8HAIBghCIYOuCR8ecv/kEr1h2l5OypagA91qhzwdk4bhPHyC7gpZWt/c8aQWfxNdWRcur2IcU+&#10;KZjI02t0nTAAPIjIHKoCL+epBoMXfxxOj6nD2S5cTJdXt9C13aYCG6Fc94ePFX8zh6c6pDmvab8r&#10;Zy1xhgAv+ardb00ULtycM0Zt/5AjKri+KIWAZeU5dQ5A0VTwKOD6Gz1nfCVtjwd4GUO5ADuvzHZA&#10;De64ds9O1Udx3baDMm1DruwXn5CLD3bnaXWeOSuDwoddd4kz0ThrVX/8ByYxfw9FORZThG0BRaUt&#10;MswbycCppoSuL1PH3jVk6ccDWja1DpJVfV82b7JKL1DexA+xhDho1vAUSS6y3G3cu5TxFGeF8/Qs&#10;PsYvqzj1nBQ7N4wdjl9d5g6bPWlcy62cYmzT5MKlLWcGrX31JH39zT+1fTsAAPgTipqcoQOaF5x2&#10;evj4e1Q8fKV0atHWaRRlW2h0eDwoVbCpw4UTednStGJjuowUTizmJSi5Ls4lY9WLB1x7ADRP+Go1&#10;r2zBbch/8OKPx9RZJllivBzxp5/9pG3Ljxs+ljJ6zKYIa7lh5Jhmjgoi47PXBzFzjAwBnlqi218A&#10;gPug4r+uIs717vo93Sd/KkWcebqRmbWi/dsHCJsqXCMorfgt7TlABxdq5szX+K7rKaHby5TUewdZ&#10;BnCxYs6AUwNXXlzg6dMyFYUzl7juTVNZHQ+Ax0Hhgn+JkckLMYiJ6zwrFx4thaeksLKRyebKMjf7&#10;6Uwje4ez0dskDqex0zbSlWt/0fbzAABgEopg6ICHwgcf3aEFL+ymePs4irGMl2wcMzXVuJqxVA2k&#10;V8nqF46iK0ZwOfiK6hz5quZeSi85LkExrvyBe4GvqHFGCg9W/Acx/nibOlGWWdStsIK+/yF4kdDH&#10;wcYt5yk6dYIcQ6aZw4YoFwcPZubwyjJGhsAv2n0FAGgecO0pWfq9kdiKdqvzg+qDFVxzimvx5E28&#10;JfWm+qmBq+4zAAAGfKEx65lzxnHkPKGOI56KeY1S+xyTmo9cY4prTUnxfu6vVb8tUxwtM6lNx1Gy&#10;kuu2msuyapyuzwcAtGxCEQwd8MD49tv/0Bu73qLuqqdrnTicoqxlFOV43hh8ygDUuGqR2H27LCVt&#10;DDhvkFGXwFiBJGfMDVm1w7/jBCBU8tTghouccvFPf5PDH9PUkZUsLJOpbMEb2jb+uODi4TGWMep4&#10;es7HzInPDjbNyoCLlHYd+452HwEAAADg3uGLJTwli8sCcHkAXk2SY1uHs06KpvN06FheldG8GMPG&#10;jiKCV3K1Tqao5FE0u3I7vf/hHW3/DwBomYQiGDrgvnnr6hc0sWwTRSQZy41HWOepzsvTcRkD0GWU&#10;2GOndHIy0Cx+S3V2x2VKVebTZyl/+pdI5QYPnM7D3yIuoutvcuhgU6dtpzUUm15NbZJG054D17Tt&#10;/XEwfd5WirJMdx1LxvHEZg5PmdB9FzdcSNy5l/ot+Ld2/wAAAADgAVD5G+VP+1LFtLzqHRdT5kLK&#10;RqFyXglOstRdmTre8Op5kdYyuRBaUPwC7a99B6tkAQBCUpM0dOrreXluY+lus0iy97LcuuXO7xVz&#10;ye/mXITZ2IeBl1q/F3hpUy7wZu9mLjc+U7uMMsMpp7w8qmPwNbIX87KmB9TtQ9RtwvtS70TbMQLw&#10;AODCueklR1Rgdaah2aHBNHViVFuOTBpFN9+9rW3/j5J3/vhXapM4QlK1ORjkoJBr5tzVzFFwIdPc&#10;iR9p9w0AAAAAHjx9yv8uqy/anLwEOq/UeFEuwkjtSE2cLKjnIlLnUrRlArVzjKfFKw/RV1/9oo0L&#10;AADNn1DUJA2dmpJW1Cq5murqPYaOabg8aAOmRRg69beoKjk0I+y1becpu/d8LZ16l7sLHHOhN+80&#10;Un9iXDVzbAPPugocX6beM7/TdoAAPAy4YClnqfCqFDrTwx9Ok47rtIai056TlSluf/sv7THyqCgo&#10;XkSRljmSoh2TyZk5jTNzeIlVro2BzDcAAADg0cMXlXpM+ZzsKv61O9+SPpyNG1287A1Pr45Inkiz&#10;K3do4wIAQPMnFDU5Q8fIzmlFyVXG8sENDB3XfffzLkPGxNuYEWPIfM5lEPHjdVUWz+tLAhs63q/z&#10;NkN0n+lvmjS4H2A73d9XbYeRiVRKNWo772Xbg+0L4++M9zYfC0bVkr30ROIkirRXajGWZ9R3RN6w&#10;mZNccJjsxcdl2VddhwfAw6Zn2Tdi6qQNDl5vxsQ0dWLSKujpsS9pj5FHwYHDNykyeYzbGI3v8jJx&#10;0UXdNvvDK3D0mPpn7f4AAAAAwKOBL2Y6nKfI0v+MsRJWkAuhJpwpzKUMuIaeLj4AADRvQlHTM3QC&#10;GDj+pgXf1z/nmqrFt80sH//Hvf7GNE7M+yY+f+NlIgUylGR75LZhmphGzV230/U6b9NGng9x24N9&#10;hv928v27wYZO6+QZ2k6msXBqabucjWoAWkf2ot3UrwJ1PMDjg5cRtjsPkbuO011wZ+rYy2ndxlPa&#10;4+RhcufOr9QxczJFWiuMmjmhmDnF52XVmgGV+n0BAAAAgEdDnzk/yWqTvEhDUu/9rqlXdzd1OBN+&#10;6arD2hgBANC8CUVNz9DxNyJcRgWbESammeKTQeOF29Tw+1t+3D9TJZDRESijpcHfe2UU+Zg48r7G&#10;64Jtp9vQ8ZsOFeq2B/sM7/cz79+N+zV0zM6Ka5I4it+UucS6Tg6AR0YlUdYzZ8nuPKE1QXQYps5q&#10;irLNpYtvfa49Vh4W1atqKcYyhXjlrfjsxps5snJc0T7qVXZbvx8AAAAA8EjJevqMij+Men4JOa81&#10;KtOdV4qNs4yVCzy6OAEA0HwJRWFj6Ij54brta+h4XuuN93MNjY+HY+jwfcmaKamV/xuznf5/z9zL&#10;tgf7DHntIzV0llO06qhS+51Sg9DrMne4cN7P2g4OgEcJr/bEBbntzv1kL65V7fOIun2cHM4TZC86&#10;qW6fVrfPqscvqv8vU1rxVfX/W5KpE2mbR3GOmZSaU0GZvaqocNiLNGLSq1S+cLdk8Gx64wIdP/UB&#10;Xbj8Ob3/wXf019v3Xnvn089+ooikkSrgWxKimcO1c85Q5tOntd8fAAAAAI+e3jO/VXHGftVP35A+&#10;PS7rRZlKrY+jPURbJtPGree1sQIAoPkSisJuypWP2aE1eAzDw5iOZNw2Hjfew//9gk+5cv2NdxaO&#10;32car/MYKXI/uZRKkr0eC7KdOkMn4LZ7bZPnda7ngnwG3/ffzrtxX4ZOxjJZolEGl2qA3Hn4JW3n&#10;BsDjgE2dvuV/o95l31LPGV9LwcLcibdkSlaXUVdlrnvmsJOUMfQE2YsPiPljHbiDrIN2SmFv68Dd&#10;ZOlfQ8l9tlFSr02qrb9MCd3WUELOGorPXkVtOy+juMzFFGWbT21S5lCsY7ZiJtnzKimtRwUNLF1F&#10;Q0atlmNsYfU+KUBumkEnz3wkZtCwsVy/53mK77JBBX53L4Ds4boKGPdQwZwftd8dAAAAAI+H9KeO&#10;qZjigvTXtoGXxNCRQsm6WNoFLz6S3HmaGi9gKXMAWhKhKPyKIrue1xcbbmiiyOMlpT7vaZokYoY0&#10;tiiyf40b83G/v3UXQ/Z6fcO/8dpOjaFzr9se6DM8f+cxeO7GvRo6PNUqrtMqSpNB6A3Vce3F4BI0&#10;C/pX/CorZvWe/b1MZ/I2gjoPf4uySs9T+tDjrgygvS4TqEbmzVsH7KaUvtspMX8jJeSuE+MnNlMF&#10;cmlLJAsnNn2x4jmKTaugKOtMinZU3oOZwwbqSTGkdNsPAAAAgMdHz+lfqviAa/kZfXZq3+OuqVfB&#10;6+lEpU6gvYduaON1AEDzJBQ1OUOHEfPBzxABDWls1s29LFt+b4aOuUS5cfXBXnyWsjD1A7RguBA4&#10;F0PsNeMb6j7pE+o69iZ1Hn6R0p86ro4PI/PHXrRXcUDd3k+p/fZQckENdey5gxxOY9qXSdpgrkfV&#10;EDMw5BW82DzC9EYAAACg6dG/6jdyDD6o+m7u042+mzPape5khi6uNoiwzqPsgnnaeB0A0DwJRU3S&#10;0DGyVho/Pail4JO548I7sycQxt+Ftj/vxdDhDimp10F3J8WDVBRmBSAIlWRk/ZR9Kxk/3cYb2T4Z&#10;rilf3tidB1QQ2BDbwJ1GNpCi65gb+s8BAAAAwGMnb/Knqj8/4o6VHYq22evlgqgutmZ4mfOIpNF0&#10;5vwn2pgdAND8CEVN0tABj59QDR3uiHiKiLuDKr5IabxssqYzAwAAAAAAoKXRv/JXmZbtKH7bHTPb&#10;i66oWNrIctfF2EyEZQ71e6paG7MDAJofoQiGDtASiqHDmTncCdmdVzydk7OW8qd+oe3MAAAAAAAA&#10;aInkjn+PHMXH3TEzY+1/lmLSq1Vcra+nw8WTWyeOoOs3v9HG7QCA5kUogqEDtDTa0MlgQ6eaUvu+&#10;6e6UeG4wTwUZUPmbtiMDAAAAAACgJdJvwb/IVrSb0orrfEwdLlvAF0hjdPG2ItIyi4ZPXK+N2wEA&#10;zYtQBEMHaGmsocMdT/vcrT4dEs8Nzpt4S9uJAQAAAAAA0JLpOvqaipc9F0NNEnI2USwXSdbF3OnV&#10;1DpxOH38yY/a2B0A0HwIRTB0gJbGGDpSlT/rRfJeWplX3bEX7ZElnnUdGAAAAAAAAC2ZwvKfZWXK&#10;tMGeGNqIo69TXKdVcsFUF3tHWWbQrIrt2tgdANB8CEUwdICWuxs6yyk6o5qsA877dkTO45Qz7o/a&#10;zgsAAAAAAABA1Hn4JRU3n/aJoxnboEuSjSMXTv3i75i0xRSRNIK++vr/tPE7AKB5EIpg6AAtQQ0d&#10;rpuTuYw69uQrC96d0DWZE9xv/j+1HRcAAAAAAACAqGDOj2Qv2qvi5xt+8fQ7lFp4MmCR5GjrNKpe&#10;VauN3wEAzYNQBEMHaBkxeTNFO553dSS+xKQvo/jO6yit2LcDcjhPUpeRV7SdFgAAAAAAAMBD5rDT&#10;ZC8+6xNPm6T0OUrR6Vwk2dfUieL43DKW7tz5VRvDAwDCn1AEQwdo6V+6gdrlvEbJBYe12Ae97dfx&#10;XJe5wH3L/67tsAAAAAAAAAAeepXdJnvRAb+Y2kMyr3wlmTr+WTqTaeOW89oYHgAQ/oSiFmfoTJ9e&#10;Tq1atfKBH9O9tiXDhk5i/m5t56LD7jxNnUrPazsrAAAAAAAAQEPSSo6So/iCNr5mOqp43FjO3JOp&#10;E2mrpKROU6m+/jdtHA8ACG9CUYvM0PE2dWDm6And0NlHBbO+13ZUAAAAAAAAgIbkT/tCxdGHtPG1&#10;SYe8N6RIcoxXlk5U6gTae+iGNo4HAIQ3oajFTrliIwdmTmBCMXTsznOUMexNbScFAAAAAAAACEDl&#10;b+QoPqC4rI2zTRJyNsmiJKah08Y6nzoXzNPG8QCA8CYUoYYO0BKaoXOAes74Wt9JAQAAAAAAAAKS&#10;N/EWOYqPaONsDzeoXddXZPoVGzo8BSsyeQydPv+JNpYHAIQvoQiGDtDSWEPHUXyR0oYcpgGV+g4K&#10;AAAAAAAAEJj+Fb+SvWgPpRVf0cbbJo7i69Q2e63b1ImwzKHCp6q1sTwAIHwJRTB0mjH19bVU4qoV&#10;VFKjf00gGmvo2J2HqceUP2k7JwAAAAAAAMDd6Tb2XXI4j2vjbW/szjqKy1rtqqmzjFonjqDrN7/R&#10;xvMAgPAkFMHQacbUVVnEyKmvv0VVJdVUV69/nY7GGDqO4rdVx7OP+lf+V9sxAQAAAAAAAO5O4YJ/&#10;ka1ot4qv67Rxtzd25xXXtKulFGmZRcMnrtfG8wCA8CQUwdBpxtSUWKiqzmXoJJdSzQM3dI5R7oQP&#10;tZ0SAAAAAAAAoPFkj6oju/OkNu72xzbosmToxKRXU+vE4fTxJz9qY3oAQPgRimDoNGMepqHjGFxH&#10;tqI91K/i39oOCQAAAAAAANB4Cuf9Q+LrtMHXG8TeOqwDL0g9nSjrHJq5YLs2pgcAhB+hCIZOM6au&#10;qvThGTrOE5Qz5h1tZwQAAAAAAAAInU7PXlBx9mlt/K3D0v+sZOlEpkygr776RRvXAwDCi1AEQ6cZ&#10;U19XTcmuosjJVbe0rwlEUEOn+JrM8S2c94u2IwIAAAAAAACETsHsH8jm3Kti7hsNY/AApBaepJj0&#10;JTSrao82rgcAhBehCIYO0MKGTlLP1ymlT00DLP1qKG3IIeo27j0AAAAAAADAA4SXMLcN2q3g//VY&#10;B+0k68AdAIRADWgElv47KbX/Di2WAdvV814UbqOUgs2U2nczWbxI6fUypfRcH5RZVfu143AmFMHQ&#10;AQAAAAAAAAAAAGgChCIYOgAAAAAAAAAAAABNgFDUyvU/BEEQBEEQBEEQBEEQFCaCoQNBEARBEARB&#10;EARBEBRmgqEDQRAEQRAEQRAEQRAUZoKhA0EQBEEQBEEQBEEQFGaCoQNBEARBEARBEARBEBRmgqED&#10;QRAEQRAEQRAEQRAUViL6/8d22BqFNy0xAAAAAElFTkSuQmCCUEsDBAoAAAAAAAAAIQAdIzYcOgwA&#10;ADoMAAAUAAAAZHJzL21lZGlhL2ltYWdlMi5wbmeJUE5HDQoaCgAAAA1JSERSAAAGqAAAAEgIAwAA&#10;AL1khEcAAAABc1JHQgCuzhzpAAAABGdBTUEAALGPC/xhBQAAAXpQTFRFAAAAAAAAAAAAIGCfAAAA&#10;MFCPAAAAK1WVAAAALVOZMFCPMFWVAAAALleWAAAAMFSPMFSXMFaWAAAAMFKPAAAAL1aWMFSWAAAA&#10;MFKPMFaXAAAALlaYAAAAAAAAL1KPL1aXAAAAAAAAL1OPL1WXAAAAL1OPL1WYL1WXL1KPAAAAL1WX&#10;AAAAL1KPL1WYL1WXAAAAL1SWAAAAL1KQL1SXL1WYAAAAIDpoL1KPL1OQL1ORL1OSL1OTL1SUL1SW&#10;L1WVL1WWL1WXL1WYNFmXNFmZOFmUOFqWOFqYOFyaOFybPV6WPV6YPV6aPWCcPWCeR2acR2eeR2eg&#10;R2ihR2ijR2mhR2mjTW6mWHWoWHarboeyboe0boi1boi2cIm1cIq2cIq4cYu4jKHEjKHFkKTIl6jH&#10;l6nIl6nJl6rKl6rLrbzWr77Wr77Xs8HZt8TbxdDiztfmztfn09vp3OLt4ufw5Onx5Ony5ery5+vz&#10;7vH29Pb59/j7+Pr7+Pr8/Pz9////b34AYgAAADV0Uk5TAAQICAoQFRghKDAwNjg8QEBQWGBiaHCA&#10;gICNj52fn6evsr+/zc/P19/h5+7v7/D0+Pn+/v6l2aSfAAAACXBIWXMAABcRAAAXEQHKJvM/AAAK&#10;CElEQVR4Xu3di3fcRhXAYTd9JIUS2lCI00BfKYGk0FLAqMVJsyVQzCM8UwwUzBtDMCSQgDGO/3fm&#10;zlyt5JU2ljQz2pmj33dOq1nlnNXozsy9o91muwYAAAAAAAAAAAAAAAAAAAAAAAAAAAAAAAAAAAAA&#10;AABges5ubGycWzt1xRzefErPAQCQijOfXjvz+ptPnbry2hNnXn/tCT0LAEA6Tl1xhUqOegoAgHSc&#10;3XjZFCt5onpZzwAAkIzn7XdT9juqjXN6DgCAhJgidU6eqB57hUoFAEjRCxvnpVCZh6vzegYAgESc&#10;Pb/22CtvPWML1QtvPaNnAQBIxfMbG6Y+8R0VAAAAAPT1GT0CAJCkDT0CAJAkChUAIGkUKgBA0ihU&#10;AICkUagAAEmjUAEAkkahAgAkjUIFAEgahQoAkDQKFQAgaRQqAEDSKFQAgOCe1ONgtTegUKEH76m3&#10;Svl2PuuwDzfibU80wnF91jeql6s3oFChh/VPaCNH3utmZbIO+3AjDlj4S2U72cIpfKM6qypVkoWK&#10;MY7EO7DrRcYp03vdrEzWYR9uxAELf6mJbi7qCt+ozqpKlWShqj3xISTvwK4XGadM73WzMlmHfbgR&#10;Byz8pSa6uagrfKM6qyqVFqpn3SERtSc+hOQdWJMx811/3utmZbIO+3AjDlj4S010c1FXFG/7RdUU&#10;qjJlaaG6cNEd01B74kNI3oFdN1Mv2/XnvW5WJuuwDzfigIW/1EQ3F3VFcd0vqlKoNGWVhWr2nGsk&#10;oaqjCMo7sOvF5ma268973axM1mEfbsQBC3+piW4u6opi5hdVW6hcypoXqjeedq0UzHuHsLwDazLm&#10;bJ4y1zNTWzcfz8uLVdj1XiahGjA9EY93Tm2obS70GpNjglpG9cIgkq80Zc0L1exzj7tmAua9Q1jL&#10;AvtqV583GXNeqYrszNeNvs7HPOz6eiLKAdOXMc3nhk51X7JUdKXoFSbIpBsXVZt5BjMpqypUs5dc&#10;MwHz3iGsZYHVadWFyZjV+tvMjOl7mfjeycu1Muz5Bd1HOWAj3HVtbgRS21zoNSbHBNVFVRoeLj9Z&#10;Faqvzj4ljRTMe2e7hmCOBbamKN7t6rq8Qbn+7LtlRhOfvsqKhD1+z2/eO/qdOWwfPPjJ/pEhL3aP&#10;Htyyf7gCMmBd73rH9PeOOZp7OLztTvWhc0OnetOvzdv/9d1vS1gOf6rnlpOlopsL9/YTJVHV5mBX&#10;N1wGuyQvvvSxcs+dCJtQtY2AFitV75UUfP21ZMcy6YTWJ/GdaEm/5VwEJuwjJL3do7v233e29g9v&#10;yw2af1ZYqGTAOt71zl0dkO2Dfw0ag0fPDX37rf0Ht8yAdwvIOJuLtJmovq3NunKhmJievKv4mh6t&#10;q6cTKwuSULWJkBYqla4kt8iP76XNuYcf2j89Jvj6a2THedIJrnvi66DR7+2/mwAO2c53IZVKm/HI&#10;nZjYH962DXNr2//9fde8HIUMmDZPZvpr/nX4mwMZl95OnBt2pB/csqHpZJzNRbWvk+MqB6tNa6Wa&#10;L5QBu4pLj2sjFSahagtBHa9U5UpqZF0z7x/+u61QBV9/jewoJ/UQWq/Ed4K2fttmHCbs2opozwz8&#10;tkn01S11foCI43qPu5bOb+3flSHRM72cNDfM27snqs51cJTNxfxh0i7h3SjLxkNrpSoXypBdxUU9&#10;9lI+wsWo5Zd9v4aLxt31ln30SG1edHCsUpUrqZl1t/b/dq+1UAVff83s6M5FcOPrAbve0u8dW+/j&#10;GCXpmf7v2sktM0GGf8WF6kb3u96RFLRjhkGnUF8yN+z3sO3k7d2a7z4zQ862RzK3bGdhgtorlV0o&#10;Q3YVX9FjL+UjXJxaflmPqdG7lt2Vu/Pc1CvVfCU1su7u4QdLClXo9dfMji7phCe5KFzXG/3ePRr0&#10;RX4318ZIeuZWPpDUYTOyHYnVFqoeGwv3YdKe6fSwLp8wN+zby5rv8an0tS+PMWbCrN6YeyQfbfVf&#10;F4rHrqI3t0jjLc80ubuW5RBp5x9XrVLNV9Ji1t3av3NzSaEKvf7asmOUGWXWzBcCdr3Zb2lGmg8j&#10;Jb29o78cmMxRLemVFqoeGwvXY/fI0/rd6glOmBvl25tgdE6tMmRjjJnb1yW6Z26rU4ZdKMN3Ff1J&#10;fku1lscjd+wK1VgbgrCqSjVfSYtZd0++qmpd8OHX32J2rNJkUJKLPhKy642sLqfizIexkt6Oy/LV&#10;La2yUPXYWGiHZY8+aFGeMDf07e2al/TahRmyF0cZM7evSzMLL6lTdqEM31X05h7hItXy9/SYHHfX&#10;rlC5lZGX92Zf/KjWqapQLWTdm/eWTSK3/vSv9YXxK3OhX2xuvr9/+CN5WR5DMh23uah2w/4WsvrO&#10;HRO2OMsuQtDbvb9/dP971RD87EBmwT/sH43L3LQWDz3xaH+y0/U//5R5ZHrdawKVlzJzQ/8eVMOf&#10;7dvf/7FNrb/Vk8tJapYhCzrblnLzL9KnEH7a65QulE67ikYVGPQllQQp1qejydYpQ+462yeqep2q&#10;raTGXro96+r6C+qbJjt+Rw7/+4G8/IPLCuZMOGUuMl3XX3wI4Fum39+Vw+EP7es/mhD+3LYCkl+m&#10;iBH0xFXFI7ra3AjE1D47ZOYd3aqJqVyxe5KGTQ1IiMS17XnKbPUffqjp5dEFNlSdso9wUWq5Safa&#10;SpF9cJVC1fVzgHQcq1NmJekmUP7W/f3vy2H+N++/ce/hL7Up7Ixz609/ejIbJl9oLsov3c+Tnt7L&#10;JFQDpifiqc0N/a0+X/Jbf27IzGzTp7aI3MOkeQ6WhjwOJ0GShY2rNAZrqQL2Fyp6Kj/riFDLJZ1q&#10;MzV617ZQ5fdf/R2vU33ytsw9XX+5KYoyF+X46+mZBt1HbcBiC3+p9WKzHDJdOhNkkoWLq806A7VU&#10;gauntdGLfYRzx7D/PbFNp9pOjrtr91Vgbh/8LdSpnr+enmvKLIqx0l5otaQ3JSMOWPhLrRfvlEOm&#10;T22TI4VK67/7pb6+qmRlW+qG/NiftpPg0qm+QDiLdao7+f9RZZsyzQ4vzzpVT3pTMuKAhb+USdMT&#10;HLJjap+nDlMlK61c9kdp7c+nyx8lQtOpvkIww+tU3lv7bOvUVJPeiAMW/lJmzCZep0xQPT9PbSYr&#10;+5Al/0MqLVyrJZ2Z91DPIYBjgR0i6619tnVqqklvxAELf6n1ydcpU6g8P09tJitJYen8L3590ymW&#10;8A5s1lv7bOvUVJPeiAMW/lLrk69TplB51n+TrhaSlSlUbzyt7dWjTkXiHdist/bZ1qmpJr0RByz8&#10;pfKdbcF4f57aqFNSqJ7TZgKoU5F4B5bPM1aCpIcMeX+e2kxWF2YXtZWC5hMfgvAOLJ9nAOjG+/PU&#10;ZrK6cCmZL6gM6lQk3oFlaw+gG+9s0UxWnzytjSRQpyIhsAAQBuk0EgILAGGQTiMhsAAAAAAAAMAE&#10;rK39H9eQkIiR/48eAAAAAElFTkSuQmCCUEsDBBQABgAIAAAAIQAwsind3AAAAAUBAAAPAAAAZHJz&#10;L2Rvd25yZXYueG1sTI9BS8NAEIXvgv9hGcGb3USNaMymlKKeitBWKL1Nk2kSmp0N2W2S/ntHL3p5&#10;MLzHe99k88m2aqDeN44NxLMIFHHhyoYrA1/b97tnUD4gl9g6JgMX8jDPr68yTEs38pqGTaiUlLBP&#10;0UAdQpdq7YuaLPqZ64jFO7reYpCzr3TZ4yjlttX3UfSkLTYsCzV2tKypOG3O1sDHiOPiIX4bVqfj&#10;8rLfJp+7VUzG3N5Mi1dQgabwF4YffEGHXJgO7sylV60BeST8qngv0WMC6iChJE5A55n+T59/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7WuTiU&#10;AgAATgcAAA4AAAAAAAAAAAAAAAAAOgIAAGRycy9lMm9Eb2MueG1sUEsBAi0ACgAAAAAAAAAhAJ0U&#10;fsKmOgAApjoAABQAAAAAAAAAAAAAAAAA+gQAAGRycy9tZWRpYS9pbWFnZTEucG5nUEsBAi0ACgAA&#10;AAAAAAAhAB0jNhw6DAAAOgwAABQAAAAAAAAAAAAAAAAA0j8AAGRycy9tZWRpYS9pbWFnZTIucG5n&#10;UEsBAi0AFAAGAAgAAAAhADCyKd3cAAAABQEAAA8AAAAAAAAAAAAAAAAAPkwAAGRycy9kb3ducmV2&#10;LnhtbFBLAQItABQABgAIAAAAIQAubPAAxQAAAKUBAAAZAAAAAAAAAAAAAAAAAEdNAABkcnMvX3Jl&#10;bHMvZTJvRG9jLnhtbC5yZWxzUEsFBgAAAAAHAAcAvgEAAEN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690;width:85000;height: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xrwwAAANoAAAAPAAAAZHJzL2Rvd25yZXYueG1sRI/NasMw&#10;EITvhb6D2EJvjdw4JMWNbEpDfq5xfOltsba2qbUylmK7efooEMhxmJlvmHU2mVYM1LvGsoL3WQSC&#10;uLS64UpBcdq+fYBwHllja5kU/JODLH1+WmOi7chHGnJfiQBhl6CC2vsukdKVNRl0M9sRB+/X9gZ9&#10;kH0ldY9jgJtWzqNoKQ02HBZq7Oi7pvIvPxsF+7jY/YzTYZNv56vhEg/FyS8ipV5fpq9PEJ4m/wjf&#10;2wetIIbblXADZHoFAAD//wMAUEsBAi0AFAAGAAgAAAAhANvh9svuAAAAhQEAABMAAAAAAAAAAAAA&#10;AAAAAAAAAFtDb250ZW50X1R5cGVzXS54bWxQSwECLQAUAAYACAAAACEAWvQsW78AAAAVAQAACwAA&#10;AAAAAAAAAAAAAAAfAQAAX3JlbHMvLnJlbHNQSwECLQAUAAYACAAAACEAh7s8a8MAAADaAAAADwAA&#10;AAAAAAAAAAAAAAAHAgAAZHJzL2Rvd25yZXYueG1sUEsFBgAAAAADAAMAtwAAAPcCAAAAAA==&#10;">
                  <v:imagedata r:id="rId14" o:title="" croptop="3781f"/>
                </v:shape>
                <v:shape id="Picture 4" o:spid="_x0000_s1028" type="#_x0000_t75" style="position:absolute;left:16655;width:66867;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wwAAANoAAAAPAAAAZHJzL2Rvd25yZXYueG1sRI9Ba8JA&#10;FITvgv9heYXedBMpVmI2UgSh9abmoLdH9jVJzb4N2W2S+utdQehxmJlvmHQzmkb01LnasoJ4HoEg&#10;LqyuuVSQn3azFQjnkTU2lknBHznYZNNJiom2Ax+oP/pSBAi7BBVU3reJlK6oyKCb25Y4eN+2M+iD&#10;7EqpOxwC3DRyEUVLabDmsFBhS9uKiuvx1yh4j5vztR739vB1u7SXZX4yP/1NqdeX8WMNwtPo/8PP&#10;9qdW8AaPK+EGyOwOAAD//wMAUEsBAi0AFAAGAAgAAAAhANvh9svuAAAAhQEAABMAAAAAAAAAAAAA&#10;AAAAAAAAAFtDb250ZW50X1R5cGVzXS54bWxQSwECLQAUAAYACAAAACEAWvQsW78AAAAVAQAACwAA&#10;AAAAAAAAAAAAAAAfAQAAX3JlbHMvLnJlbHNQSwECLQAUAAYACAAAACEAfx6IssMAAADaAAAADwAA&#10;AAAAAAAAAAAAAAAHAgAAZHJzL2Rvd25yZXYueG1sUEsFBgAAAAADAAMAtwAAAPcCAAAAAA==&#10;">
                  <v:imagedata r:id="rId15" o:title=""/>
                </v:shape>
                <w10:anchorlock/>
              </v:group>
            </w:pict>
          </mc:Fallback>
        </mc:AlternateContent>
      </w:r>
    </w:p>
    <w:p w14:paraId="3AE196DF" w14:textId="46510668"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4E73F5" w:rsidRPr="004E73F5">
        <w:rPr>
          <w:rFonts w:cs="Times New Roman"/>
          <w:szCs w:val="24"/>
        </w:rPr>
        <w:t>Genome coverage pattern achieved in the positive control (Ct 26)</w:t>
      </w:r>
    </w:p>
    <w:p w14:paraId="2D6FA3FE" w14:textId="77777777" w:rsidR="0060578B" w:rsidRPr="002B4A57" w:rsidRDefault="0060578B" w:rsidP="002B4A57">
      <w:pPr>
        <w:keepNext/>
        <w:rPr>
          <w:rFonts w:cs="Times New Roman"/>
          <w:b/>
          <w:szCs w:val="24"/>
        </w:rPr>
      </w:pPr>
    </w:p>
    <w:p w14:paraId="7B65BC41" w14:textId="1D806ADC" w:rsidR="00DE23E8" w:rsidRDefault="004E73F5" w:rsidP="00654E8F">
      <w:pPr>
        <w:spacing w:before="240"/>
        <w:rPr>
          <w:rFonts w:cs="Times New Roman"/>
          <w:noProof/>
          <w:szCs w:val="24"/>
        </w:rPr>
      </w:pPr>
      <w:r w:rsidRPr="00D85D9A">
        <w:rPr>
          <w:rFonts w:cs="Times New Roman"/>
          <w:noProof/>
          <w:szCs w:val="24"/>
        </w:rPr>
        <mc:AlternateContent>
          <mc:Choice Requires="wpg">
            <w:drawing>
              <wp:inline distT="0" distB="0" distL="0" distR="0" wp14:anchorId="2DCF1DA5" wp14:editId="7DB103D3">
                <wp:extent cx="5667375" cy="895350"/>
                <wp:effectExtent l="0" t="0" r="9525" b="0"/>
                <wp:docPr id="5" name="Group 3"/>
                <wp:cNvGraphicFramePr/>
                <a:graphic xmlns:a="http://schemas.openxmlformats.org/drawingml/2006/main">
                  <a:graphicData uri="http://schemas.microsoft.com/office/word/2010/wordprocessingGroup">
                    <wpg:wgp>
                      <wpg:cNvGrpSpPr/>
                      <wpg:grpSpPr>
                        <a:xfrm>
                          <a:off x="0" y="0"/>
                          <a:ext cx="5667375" cy="895350"/>
                          <a:chOff x="0" y="0"/>
                          <a:chExt cx="8500066" cy="1073589"/>
                        </a:xfrm>
                      </wpg:grpSpPr>
                      <pic:pic xmlns:pic="http://schemas.openxmlformats.org/drawingml/2006/picture">
                        <pic:nvPicPr>
                          <pic:cNvPr id="6" name="Picture 6"/>
                          <pic:cNvPicPr>
                            <a:picLocks noChangeAspect="1"/>
                          </pic:cNvPicPr>
                        </pic:nvPicPr>
                        <pic:blipFill>
                          <a:blip r:embed="rId16"/>
                          <a:stretch>
                            <a:fillRect/>
                          </a:stretch>
                        </pic:blipFill>
                        <pic:spPr>
                          <a:xfrm>
                            <a:off x="0" y="243276"/>
                            <a:ext cx="8500066" cy="830313"/>
                          </a:xfrm>
                          <a:prstGeom prst="rect">
                            <a:avLst/>
                          </a:prstGeom>
                        </pic:spPr>
                      </pic:pic>
                      <pic:pic xmlns:pic="http://schemas.openxmlformats.org/drawingml/2006/picture">
                        <pic:nvPicPr>
                          <pic:cNvPr id="8" name="Picture 8"/>
                          <pic:cNvPicPr>
                            <a:picLocks noChangeAspect="1"/>
                          </pic:cNvPicPr>
                        </pic:nvPicPr>
                        <pic:blipFill>
                          <a:blip r:embed="rId9"/>
                          <a:stretch>
                            <a:fillRect/>
                          </a:stretch>
                        </pic:blipFill>
                        <pic:spPr>
                          <a:xfrm>
                            <a:off x="1245804" y="0"/>
                            <a:ext cx="7052296" cy="297984"/>
                          </a:xfrm>
                          <a:prstGeom prst="rect">
                            <a:avLst/>
                          </a:prstGeom>
                        </pic:spPr>
                      </pic:pic>
                    </wpg:wgp>
                  </a:graphicData>
                </a:graphic>
              </wp:inline>
            </w:drawing>
          </mc:Choice>
          <mc:Fallback>
            <w:pict>
              <v:group w14:anchorId="5A4B05E4" id="Group 3" o:spid="_x0000_s1026" style="width:446.25pt;height:70.5pt;mso-position-horizontal-relative:char;mso-position-vertical-relative:line" coordsize="85000,1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LydbwIAAEAHAAAOAAAAZHJzL2Uyb0RvYy54bWzUVduO2jAQfa/Uf7D8&#10;viQkBEIErKrSRZVWXdTLBxjHSayNL7LNZf++YyewC7RqtdqXfSDMxPbMmTMn49ntQbRox4zlSs7x&#10;cBBjxCRVJZf1HP/6eXeTY2QdkSVplWRz/MQsvl18/DDb64IlqlFtyQyCINIWez3HjXO6iCJLGyaI&#10;HSjNJCxWygjiwDV1VBqyh+iijZI4Hkd7ZUptFGXWwttlt4gXIX5VMeoeqsoyh9o5BmwuPE14bvwz&#10;WsxIURuiG057GOQVKAThEpKeQi2JI2hr+FUowalRVlVuQJWIVFVxykINUM0wvqhmZdRWh1rqYl/r&#10;E01A7QVPrw5Lv+1WRv/QawNM7HUNXATP13KojPD/gBIdAmVPJ8rYwSEKL7PxeJJOMoworOXTLM16&#10;TmkDxF8do82X/mCexdC+cXdwGE/SLJ/6bkTHvNEZGs1pAb+eArCuKPi3VOCU2xqG+yDiv2IIYh63&#10;+ga6pYnjG95y9xSUB33xoORuzenadA6wuTaIl3MMhUkiQPCw6pOisS/OH/B7uhPEV3Sv6KNFUn1u&#10;iKzZJ6tBsvAhBSrOt0fePUu3abm+423rm+TtvjCQ94U8/sBNJ72lolvBpOu+JcNaqFFJ23BtMTIF&#10;ExsGxZivZQBECusMc7TxCStI/B3Adj07LQSUz8A8Zgvq+queklGaTAI5pDiK6kwbeRqnw/RMGkCc&#10;sW7FlEDeAICAA/pBCrK7tz2i4xaQ1DOIYILbtQKMdyMomKPngsrft6ASD/9tBTVMRlkejzC6HlOT&#10;OEuSaT9tkulkmo/eXFFhYMGYDjOsv1L8PfDSB/vlxbf4DQAA//8DAFBLAwQKAAAAAAAAACEAnqk9&#10;H4NYAACDWAAAFAAAAGRycy9tZWRpYS9pbWFnZTEucG5niVBORw0KGgoAAAANSUhEUgAABj0AAACc&#10;CAIAAACr9f62AAAAAXNSR0IArs4c6QAAWD1JREFUeF7tnQuYVNWV77ve72d3001DKw8FEQig4gsV&#10;TXwE9EZHMnN1biDJBJM7jprBe8VETdAvahKdYFRGR8FrBEczUQwYFGVQUcEoqKBAeAmCLQ3YTT/o&#10;d1fVOfdftfF4rKquOqe6qrq66n8+vqK6au3X7+zaZ5111lrbIMtyGQ8SIAESIAESIAESIAESIAES&#10;IAESIAESIAESKDACxgLrD7tDAiRAAiRAAiRAAiRAAiRAAiRAAiRAAiRAAlECtFtxHpAACZAACZAA&#10;CZAACZAACZAACZAACZAACRQiAdqtCvGssE8kQAIkQAIkQAIkQAIkQAIkQAIkQAIkQAK0W3EOkAAJ&#10;kAAJkAAJkAAJkAAJkAAJkAAJkAAJFCIB2q0K8aywTyRAAiRAAiRAAiRAAiRAAiRAAiRAAiRAArRb&#10;cQ6QAAmQAAmQAAmQAAmQAAmQAAmQAAmQAAkUIgHarQrxrLBPJEACJEACJEACJEACJEACJEACJEAC&#10;JEACtFtxDpAACZAACZAACZAACZAACZAACZAACZAACRQiAdqtCvGssE8kQAIkQAIkQAIkQAIkQAIk&#10;QAIkQAIkQAK0W3EOkAAJkAAJkAAJkAAJkAAJkAAJkAAJkAAJFCIB2q0K8aywTyRAAiRAAiRAAiRA&#10;AiRAAiRAAiRAAiRAArRbcQ6QAAmQAAmQAAmQAAmQAAmQAAmQAAmQAAkUIgHarQrxrLBPJEACJEAC&#10;JEACJEACJEACJEACJEACJEACtFtxDpAACZAACZAACZAACZAACZAACZAACZAACRQiAdqtCvGssE8k&#10;QAIkQAIkQAIkQAIkQAIkQAIkQAIkQAK0W3EOkAAJkAAJkAAJkAAJkAAJkAAJkAAJkAAJFCIB2q0K&#10;8aywT8VK4PPPPz/zzDNfeOGFFAPcsmXLddddZzAYILl06VK15O7du++9996kX6Fm8RUOvOnq6ipW&#10;hhyXIIAzPn/+fHHGccRNFTUlTIZFixZhOkEMRZqamtTfouBVV12FrzDrUKf6K0xU8RVeN2zYQPJF&#10;TyDF4hM3drVk3NzAMiVmZuIKxmWq6KdQXwPErMCUSHHtw7qkLFNxlzD1CpZ6mcK0LFnCpTNw9YVP&#10;XP76GvuaNWuENpV4CUux1qmXqRQX1tIBXvQjFSuMmEuYMCm0nRSXsNTLVApFq+jxluAAFc1c/QYX&#10;waQoUmja6mUKq5nG+8EiBy7zIAESyAuBurq6K6+8EgvK8uXL+2rw6NGjEIDYq6++KoTxRgh3dnbi&#10;k6lTpz711FO33HILvsIbpR58gq9Q8z333IOv8GdexsRGBozA3LlzcaIffvhhzBAxHzZv3py0N2JK&#10;QBKHmF2KGCaMmC2YS5g/ODADxbeoTXyF+vE53u/atWvARsuGc09ALD6YV+vXrxdTRb3CqNvHUiYm&#10;EuaPWKaUuYdlSkwkZVqqlztULpYpMWMxM3M/LLYw8ATErEh97RNTQlmmMFWUfmMeiq/EeoWqUKH4&#10;FtNMvYLhPSbnwA+YPcglAUwALDuYMMqRtDVcsOK0KeUShrVOVKIoWsoylahoYeLlcjSse+AJiOsd&#10;rke49omFSFGE4jqnXMISNW1F0RLrFSaYFkVr4AfPHuSAgHp1EjOqr2tTCk07UdHC/BSdVRQtRZtK&#10;cV+Zg/ENZJVlA9k42yaBkiGgKNypdXdc+dRKOa6RipVB1KBcTcWFVqjvWMvUt45Ckup7EU8ucT1T&#10;bvvFNSypsVJIKpc0cY0UFz9hp1CU8jhJVKjcOor6qb4X8YzC0MSSoqwwWHnUJk712DHT1F/hvTJV&#10;4ipRL2jCxKDcOsYtaMXNtsRHJ+7oUlz71OuSckUTU0WsS4oJVRgjlMc56nUPy5R6QStx5sU6fHHZ&#10;0nKTpl7BhDVKuUTGKVrqBS2FolWsSEt8XGJGKXND/Jn0mU0KTTuFohWnPmmfwCV+Xopm+GJJUa5Z&#10;ceNKoWkLdwRFXn0/mELRKhpufQ2EcYJCm+JBArkl8O6770JVeuWVV1I3c/vtt1944YUOh0OIzZgx&#10;Y+XKlSJ6CzVA8QoGg+Kr8847T9wE4lUo/ZMnTxZfoQa8bty4MbdDYu0DR6C8vBwq1Jw5c0QXxIRJ&#10;6oQspgEitoSkmCRiwjQ2NioTCW+GDx+O6yKmGd5jym3atAnTT6kfcRY33njjwI2YLeecwA033ID1&#10;RKwwCHmor6+vrKxM2ur9999/8cUXK19dffXVS5YsEbHJH330EWaRskxNnz4dE0no9O+//z5ex4wZ&#10;IwpOmDBB+TDnY2MDA0cA0Q24rgkfhL6Offv24avTTjtNCIg327Ztw+uBAwfwevbZZ4uvMH+gyq9d&#10;uxbvseJhdilTEcsgFH3xFY9iJfDZZ5+J1QMRNH3F3UAAyxF0JyxNggPmBuYJFi7x54oVK9SKFmZX&#10;X4rWpZdeCvkPP/ywWHlyXDt27AAE4cAOzQcXL9wwK8qVmk+cpi3UKqFiiVdxUcMhFK0333wTr7j8&#10;YZmaMmWK+Ar1K4oW4Rc9AcS/z5o1CxcmsZLEHYmaNtYlRdPGegXFWyki7gdFoo8UilbRI6XdquhP&#10;MQdYEATuuuuu2267TbmdS9EnRUGHzKhRo/AqHiNDRVNu+fCn0+nEq1D3hSanHFpaKQgo7ESmBKCF&#10;T5s2DZYmUQHuDNX3b4m1KpL4Cnd9YsKI20IxkcQRCATWrVunTLmqqirlq1NOOSXTzrLcoCGAFQb3&#10;e8jEce2116LTP/jBDxK7LuxTNTU1yldutxvvhXEKBizMIuUrYfkSK1hLS4viMI8/a2tr8dre3j5o&#10;6LCj+glAyb7jjjvwcFh9XUusZufOnfhQeWAj3ggb+pEjR/CqXqbEgxnlGDFihPLe7/dDs9ffTZYY&#10;NASEzjN27FgYAvCKbERJk5qJ5UgsTeIQS5a468PlUjEx4E/xXixTONSKlvhETEIeRUlAnNyGhgak&#10;IsJVKUU2TyhOIt5ZHGq1KnHm4DEzLnn4fP/+/XhVPwTCJVIxoRYlUg5KIfDMM8/gvbCKJh5izRE3&#10;euKIu1AmKt7ieXNSRUvMtKI/aLcq+lPMARYEAUUj19UbtbKeWh0XWWZ4lCABPLHBnSHUqR/96Eda&#10;hh931xdXBAq98klf7jZaWqHMICWA+z1kCRWrTUdHR+IoxA2hrkPcasYdmS2Jutql8IATuPXWW2Ev&#10;SLs0iRu8FEfiLWJSYZrXB/yM57oDwsSJoBssRHiF3wEMWHGbjaTog7jrw6E2aanlaVDI9RkszPrn&#10;zZsH8zrc2KH2IJqhrx0kUqtP6qEp1k8+mynMM56HXmFdgvMUHtclmsLVratv9FL0Sm3eSipWIjON&#10;dqs8TF02QQJZIKB+zpNYHR8yZwHxIKwCG98IvxWoWRoNASliK+IAKM+fByEYdjlDAlCwEESDHBxQ&#10;0C+77LLEG8KKigq9VafVt/RWSPlBQQCLEh4L33fffRqXphSD0miYQHDroCDDTmZMAH7rCONC0A1M&#10;mXhFdDOqEm7CWo60y1dfnhFaKqfM4CWAwEDMJbix//a3v8UoVq9enXQs2mdac3Pz4KXBnmeFwKpV&#10;q1BPtpaUpM//1P3syxaflbEUTiW0WxXOuWBPSCBKQDxOFIeI5BIHbiMTL4TihvCEE05Qs9Oo4hP3&#10;YCcAoxUeDOKiiDQKqf0R1FMCJk5E02DsidYETDARyaWOQhWU1NNysHNj//siIFLp4UCssXDhFEmp&#10;1IcIQ058siduCOMcP4XpU3mcqFb6tdtPeb4GKQHk9UDPEcyFABy84j0+wfvE4SSNIhQfCl1ccZPB&#10;+7iZgwAfpcK4QJ5Byo3d1k5APUnUpRLtU2LJUrIoiChUcajjaxDDlahoqUPmtfeNkoOIgMgYK2YI&#10;rmLw40vsPBQntUN6oqatXEBRFiZ7oWipI1KVOrNlyxhEhEuwq3hyg7mUwtlKqEbqG704TTvxSYxY&#10;2eLmj1C01CHzRUybdqsiPrkc2uAjAKuBOp+6WMLEqgfjlJL8GH8KrUtYrISAcskUaSbp4zD4Tr+e&#10;HitGq4ceeiiFO4OYBmJKKJPkjDPOUCaPor4jbxEmmJhRsILBv099BcW0pKal5/wMPtn58+cjjbFI&#10;X4VDZP1IqglBFXv77beVEeLRNGaLuCFEqlq1cUpswCRcAnGHCaVf0fWFuSGpTj/42LHHyQhgHyXl&#10;EPsf4QInNleKO4RdQElUJN6ID0899VS8KpYFzB9Y3sW0EfNKJEsWB+aeOpEtT0vxEcD5xSKjLFPi&#10;+iWuaOoDyxEWJbXXDJYsxaqOeai2for3Qo/C1FIrWuKW8sQTTyw+khyRICB0pI8//lj8KVaYpMuI&#10;mGZJNW2xIolNJBQZIS8MDWpFC7GokyZNIv/iJiAmknoHm8TxiufNauMUNG0lDShUbrX9FFNIUbQw&#10;fzCLlGVQzN60zqRFArzod0zkAEmgoAhg4YjbwhmLlLLnrrjNwyfI3SAUfUVYbB2IhQxqOj7E+oUN&#10;CsXQENSDP6GToTgyPqj3VS2osbMz2SIgtlLGgZmjvjkU9WMaiCkk/sR8wIGJgc/F1uB4OCO+Evvs&#10;ogZMKkwtvEfN4isx/fCKesR1VGxLz6NYCYgVBqsKzjimilhSlMGqlylheoAkioh5ouzxLIwIEBbL&#10;lJiiyjKFP1GnsoIpW48XK1KOSyEgZpf62qdepsRW8eISJuYeliOlLD4XyxQqEe+VFUxMP8wxfCWW&#10;KWXdI/yiJCB0JLFMCUVIPVUSlynMEMwNyKMUVh7lEimWKWUF06JoFSVPDgoEhEET0wP6T+JUUbQp&#10;oXepNW31JUwsTbgUop64ZUosTYqihfeKokX+xUpAXPIU1UgZptCosY6l1bRRti9FS1SeVNEqVp7K&#10;uMqKfoQcIAkUFIFEu5VYfZROCkVcHIplSnyrflINXU3R3fGVUObEgUsmdfeCOulZ70xSnwWcevU8&#10;UcxMmAxKcjTMDbX5CV8pj6CFyqV0FbNL7WAVZ2zN+ohYYSEQEPeBYhnBG/VUiVum1DsDYslSdx5G&#10;BGUtglhfyxRmF3X3Qjjp+elDot1KLGLKHBPmKuUSFrdMqaelovGj5+plSti28jMctjKABNSLD066&#10;WttRL1OYG2pJxYCuvl1MqmiJ20VxxClaAzhqNp07AmpFCCddvYwkLlN9adpxipZiJEW3UyhauRsU&#10;ax5YAnEzR+lM3KUwtaatvh/UrmgN7MBz3boBDSg/Qr4hARLINQF4pMOZU0mygOYQAg3/TySvVZqG&#10;HzLWMgRBJMZ/wfUUmT7iahAF4TKKqyPipTVuvZTrkbL+3BEQ0yCxfhHpgG+//e1vP/3000pcfeq5&#10;oY6SiKtTfJV0KuZudKx5YAkkPelLly7FuoSkyP1cplKsYAM7araeUwJiCVJfuTATysvLYbtUroYp&#10;linxFXqYNFdIihUsp4Ni5QNFQOhIifNh0aJF+FAkaxdHCm0qM0VroIbMdnNNIOmFTyxTmGyKNi4u&#10;YUk17YwVrVwPjfXnn4CYJ4nKMybJE088gW12kZZB6VWKSxiXqbhzR7tV/iczWySBrxFAsobHH398&#10;8uTJ5EICWSGwZs2a5557bvHixVmpjZWQAAhwmeI0yC4BPLBB+iEuU9mlWsq14YZw+vTp1KZKeQ5k&#10;feyJz5Wz3gQrLCkCsEPBsA5PhRT52ksKiN7B0m6llxjlSSDLBGCVV7tfZbl2Vld6BESyxv7vPV96&#10;5DjiPglwmeLkyC4BzCisUVymsku1xGvDPSH9zUt8DmR3+LzwZZcnawMBTqr+TAParfpDj2VJgARI&#10;gARIgARIgARIgARIgARIgARIgARyRcCYq4pZLwmQQL8JGGJHv6thBSTwFQFOKs6G7BLgjMouT9YG&#10;ApxUnAbZJcAZlV2erI3LFOdA1glwmUqLlHartIgoQAIkQAIkQAIkQAIkQAIkQAIkQAIkQAIkMAAE&#10;aLcaAOhskgRIgARIgARIgARIgARIgARIgARIgARIIC0B2q3SIqIACZAACZAACZAACZAACZAACZAA&#10;CZAACZDAABCg3WoAoLNJEiABEiABEiABEiABEiABEiABEiABEiCBtARot0qLiAIkQAIkQAIkQAIk&#10;QAIkQAIkQAIkQAIkQAIDQIB2qwGAziZJgARIgARIgARIgARIgARIgARIgARIgATSEqDdKi0iCpAA&#10;CZAACZAACZAACZAACZAACZAACZAACQwAAdqtBgA6myQBEiABEiABEiABEiABEiABEiABEiABEkhL&#10;gHartIgoQAIkQAIkQAIkQAIkQAIkQAIkQAIkQAIkMAAEaLcaAOhskgRIgARIgARIgARIgARIgARI&#10;gARIgARIIC0B2q3SIqIACZAACZAACZAACZAACZAACZAACZAACZDAABAwyLI8AM2ySRIgARIgARIg&#10;ARIgARIgARIgARIgARIgARJISYD+VpwgJEACJEACJEACJEACJEACJEACJEACJEAChUiAdqtCPCvs&#10;EwmQAAmQAAmQAAmQAAmQAAmQAAmQAAmQAO1WnAMkQAIkQAIkQAIkQAIkQAIkQAIkQAIkQAKFSIB2&#10;q0I8K+wTCZAACZAACZAACZAACZAACZAACZAACZAA7VacAyRAAiRAAiRAAiRAAiRAAiRAAiRAAiRA&#10;AoVIgHarQjwr7BMJkAAJkAAJkAAJkAAJkAAJkAAJkAAJkIBBluW0FJqb04pQgARIgARIgARIgARI&#10;gARIgARIgARIgARIgAS0EggE0kvS3yo9I0qQAAmQAAmQAAmQAAmQAAmQAAmQAAmQAAnknwDtVvln&#10;zhZJgARIgARIgARIgARIgARIgARIgARIgATSE2CcYHpGlCABEiABEiABEiABEiABEiCBbBF45tk/&#10;b/54Z9LaDh5s2PHJob4aMhhMVaOmmy32lD1JlQemo+Xz5sNbMxvI8qd/PWrUiMzKshQJkAAJJCWg&#10;JU6QditOHhIgARIgARIgARIgARIgARLIE4Hu7u5zvvlDo8lmNNoSm4Rlymh29NUVmyPgrTzB5qgw&#10;mqx9ydjd1X191dn6WU/X0ZbDn4R62/WOtrfryKljqpY8eo/dntpqprdiypMACZQ0AdqtSvr0c/Ak&#10;QAIDS2Db9p3/+eyL4UhEYzfUz1cD1RNd/lqNBbMr1tl6eNJJYVNGQeTf/97fTRh/Snb7w9pIgARI&#10;gARIoMgIbHp/849vus/pGW22eHQOTbK7vVanZ/jYWSaLU2fZqHiop7V+z4tSJNx+9IuyMoOuGsKh&#10;ts62vbP/4aKb//XHugpSmARIgARSEKDditODBEiABAaMwE9vvuvt9/aYzC6NPVCerxoMxoraiWar&#10;x2LVq85qbKpPsVBvW7i3vfWLAz2dX0iRHl3VRcIdE08Z+tQT9+sqRWESIAESIAESKDUCC3//+NPP&#10;veUJTNQ7cFkOe4fU2p0V1aNn6C2ryLc37Tla/25Px7GeDrhc6TNd9XQd6uk6smzxAj6mypg/C5IA&#10;CcQRGHx2q+bmpi1b3l+3bu24cRMuuOCbNTXD44bU3d31yCMPXHPNnMSvhOSqVS8kzoMrrrhafIji&#10;H3304YYNb6L4ZZddEQgEFWHlq9bWlqlTz7744hl2e58OupxqJEACJJCawKFDh2fOmmdz1tjsQ/Sy&#10;sthtDm+wovYCl+9EvWX7Kd/T2Xh43+qezrauY0dhRzMYzNorDPW2dLXvf/yh+VPPmKK9FCVJgARI&#10;gARIoNQITDn3Wqutwu6Kv9NJzUGWIwZjmbdyeHnN2e7gyf2B9sX+17ra69ubjkhhSVc96EPHsd2V&#10;AeuzS+8L+P26ylKYBEiABJIS0GK3yigUJDe8YTn67ne/fffdd9TWnrB48aLZs6+GGUvdFARuvfWm&#10;u+++vaurs68uzJkzK/GfIjx37rUzZpyHP2HeGj26fO/e3YlftbQ0o4ann34iN6NkrSRAAiVB4JU1&#10;6zBOizWgd7SyjBAAP5yt8m+0QldtzgqHu8bu8sPiBt1ULkOQY6rcrurRWax+mLpeXPWa3iFTngRI&#10;gARIgARKhwDSCGCwZqtP55BlOFs53NGHYTaX7kdicW2VDzsH6bFcgaoyg9ZsBqIGXOid7pFHGtse&#10;evhJnf2nOAmQAAlkTqCA7FYrVjy3efOm559/Ze7cG/CK96++ukoZ2datWy6/fPqyZUtSj7WpSVb+&#10;LV26HMKrV68XRWClevnllfjz5ptvW7Lk2SlTpr7xxprErx58cPF99z08f/6NMJNlzpUlSYAESpgA&#10;8q0+9NhKPEo1Gi16MZitVoPR6Onfc1S9jarlXYGTYLFyB0Z6y+E2ZZCkXvypsUKro2rVmg/27duv&#10;UZ5iJEACJEACJFBqBDa9vwVDNpn1ZaeKOVtZrC5vNI2ATa/NK54xcmMFa842GMrsLp9cps/lymiy&#10;4+HWitUb1721odTOHcdLAiQwUAQKyG6FwMA339wsYvcSPaqef/6ZoUNrli9/VSOp+vrP4TZ1xx33&#10;nHXWNFGksbFBKStiALdu/Uj5BLaqSZNOE39OnBgNcjl4sE5jWxQjARIgATWB19+ImssttgycrSIW&#10;R1SRdQfHDBRS+HlBJ5bkRptzaLD6fKu9Eg948U+L45XVVm4ymZf9558HqvNslwRIgARIgAQKnMCz&#10;z70Gd2w4LmnvZ9QDGo+U/GNkqdvlG6G9YApJXO5dvpFI8W6ymGNXeR0HciDA7jbvZ4uQFUFHMYqS&#10;AAmQQKYECshuhZxTEydOhpcTgvjmz78B/lCwZCnj+slPbnr66RUnnKB1pX7ssYdQ9oc//N9KDTBL&#10;zZ4997bb5v3xj0t/+tPr4M81d+6/iG9Hjx4DJy8lodUzz/wBHw4bNjCbeWV6KlmOBEigUAg8/ezL&#10;0Oe0Z2T/st8y8lZY7S5PcGwGjlpZHLy/aoos9UhSK56p+iqnInFsTGOG9SqN4xW0cLO1HM9gqchm&#10;8XSwKhIgARIggaIhgCDBhqZ2nUGCCNiXzFa/1eEHB5d/ZLZoBIedZTTZ3IGhZQYEIWr1rRatO9wj&#10;8aTqN/c/lq3OsB4SIAESSEGggOxWopd79uyCnxQC+iZMmOSI+R2Io69E7EnHBmerhx++Hy5U6szr&#10;kDznnPNhrrr++u8j3hA2rOHDT0gsvmTJInyLGEPmZecvhwRIIAMC2Nx6xyeHrPrTsSOzlc0Z3UDQ&#10;5R+VQbtZLIJnsFBk5bJjok67uzZYfYHJ4v3S8SpVUxZbBb7+y0vMcpXFE8KqSIAESIAEioTAjh3R&#10;7Lpmi479gmOPjiRv8BtyGQxeWQgSVFDiIdmQE+ElIHmCw7U8nVKfA5S12Ie+9e7O555/sUjODYdB&#10;AiRQwAQKzm4FlyskqELA4LZtH9144z9lhu7ll1eg4KxZ/6guvnbtalisYJCqr+/ctGnX0aMNcfXD&#10;1QtGK2S2gsFL2YIwsw6wFAmQQMkSQGJyuB0hSblOAhJURru73OaoQHJ0nWWzL+6rHC9F2mT5+CYY&#10;Jos7UHWuy38KtGdJDkGB7qtJKLJI7PXo/1vV3NKS/W6xRhIgARIgARIYzARWvvSm2eLVHiQoIgRx&#10;/UVGKinSir1Tsjt6qBy+yolGs9HhQa53XNy1bsaCbiA5AAIe7134LPNaZveksDYSIIFEAgVkt4LZ&#10;CH5SoouwXl177Rx4XcVtKajxFD777FK4U8U5W23a9O7MmVfCIAVHKgQGXnNNtH6lRbFZIYxWMGwh&#10;ZlBjQxQjARIgATUBxMchMTnSk+vFAq3U5vLDdOWpOFVv2VzII8EWdhqSpEZ15U7PKH/VuSaTQ46a&#10;rvoMKBDDX7HylVx0jHWSAAmQAAmQwCAlACVh+656PUGCxyMEcf2VpDaM2uEdnvWxeyvH45mZ3e0x&#10;mm2SFNJlurK7hsMG98tfPYwdabLeMVZIAiRAAgqBArJb/frXC2bPvlrpWV3dZ0hxFWd70nLmYIpC&#10;MOAll8yIE66t/VpUYHt7OwSCwXIhBqMVwgOx2yA9rbRApgwJkEBSAq+sWYfP8fhRFx8RAuD0VCE6&#10;DzF6usrmSBhuU0izJUntstyjbgJ+ZIGqaU4v9hwUydqTOF6hLB4mP/OntdRic3R2WC0JkAAJkMBg&#10;JLB+w0Z0G5dIjZ2HbiAiBCGPIEEoCVn3t0LNuGqXDz8Xqoi3YoTBaNa1vSCMVg73CBjjHvmPpRoH&#10;RTESIAESyIBAAdmt4AwFexMi9fbu3Y1XJKiaN+9nWoa0YMF8pFpXJOvqDuD9uHET4spedNGlcLBa&#10;uPBe1I/U74sXL0I8oEhihT9FxquGhiN4L/5l5uqlpcOUIQESKEoCMNM89NhKRMnpzKoefZpqd1XJ&#10;ZT2IziscMp7Ynoay3BzXJSi1Lt8Y5GsvMxjxYDbpJkQ2R1Vjc4fYV5EHCZAACZAACZAACCBIENu2&#10;aFQSYkarMB4UIVQ/ejmWOrK1k2DiubDYfIHq02S5y1txkizhuRS8rrQeyNWFi/6yP72B/J5ay1CO&#10;BEiABHQSKCC71VlnTXvkkafWrVs7depYxOvdeOMtF18c7zOVdHSwcO3YsU35CrYnvFfndBdfITYQ&#10;9d999+2oH6nfkfd95syrxFcIIcQrTFf4XPnX1PS1ABmdYClOAiRQcgSEmcZi0+lsBdOQLNk9Ud9P&#10;7EhdONSQSgMuV5FIU1L91WqvLB96kc1ZE3UWK0PM4NcyYmAvRTxPfujRP9HlqnBOKHtCAiRAAiQw&#10;gASQ9hF+SRbb8VCPtD3BtRUXU0QIQjLm/hzORZCg0g1vxXg4cxmMMF19I2oyS+ZP3VefsRcN7HG3&#10;3/kIU1umPa0UIAESyIxAdNfTtCWb4x+3py3RLwEE+sHqpD1C8L33NmzY8ObNN9+msVX4WwWDFdrr&#10;11gtxUiABEqcwD/OuXn3/laXN+qmpPmQ4LLk8JxocxlgJArWnKm5YD4EI6HOz3ctNxoDJtPQvtrr&#10;6TzU1rxNlkIGg1mdaDYcauts2/v4Q/OnnjElH31lGyRAAiRAAiRQwATWvbVh3s8WuX2nGE32tN2M&#10;JRAII6ek2OYlEjkkSc21p16j0Vcrbf1JBXDRr//kL2Wyuauto6vtAK7puLJrrEqKdLe37rxqxpkL&#10;fjFPYxGKkQAJkIAgENDw0L8Q7VZ6z99Pf3rd3Ln/glTuegtSngRIgASyRQDu8T++6T5kedC1k2A0&#10;yM5gDFRPQgb06lEzCmEnwTggX+x/rbvjC7P5JGTA6IsVtNW2pq293Q1xOm57646xI4PPLF2YLcis&#10;hwSKmEDGG3I1NrU9++LOG38wNTM4Dod96NDqzMqyFAmQgHYCP735rvWbPnX7xmkoEn2mhQhBROUL&#10;4XB4t9NbW1F7noay/RLpaD3QWPeW0Vje0XKop7M+7olU6qp7ur9AkXt+8aOZMy7uVydYmARIoMQI&#10;lIrdqsROK4dLAiRQiAR+cee/vfTfWzyBido7J56moojFEbLY3NWjNUVGa68/K5I9nY2H9602mYYY&#10;jRWpKzx2dAsU1tij4OMWrlBvS1f7frpcZeVEsJLiJiAcMXSNETt7mqwei8Xn8ldZnZ62o5+1NmzX&#10;VYMi/PrLjwb8/szKshQJkIAWAgig++bMf0YeKJujT/9lpR7xTAvB+EgoiQ9luTMc3l9Re0F+dm5p&#10;rFvf0fqpyVjb2rg13NtiMFgMBq2JZTrb9oVDx15e/gCt4VpmBWVIgAQEAdqtOBNIgARIIB8EsLP1&#10;zFnzkOzJZh+ivT1JDiEJFHKxRyIH86aPau+eIqnF5SqqWEvho4fewH/qsAK4XE0YU/nUE/dn0C6L&#10;kECJEBALCLLD2J3D0g/ZYDCUGQ1GExLQQNjmqnB4ojmbI7hZbKjDDzB9DSoJVIJ43ttuvvbvv/sd&#10;XQUpTAIkoIuA9iDB2Ha9EWx+gjySoolI5IgkHc11kKAyHLh6Hdz1ZySSMRlqm4/8VYp0xS7rBi3j&#10;Rdmutl1nnTbqd7/9ud2ePhxSS52UIQESKHoCWuxWWs3nRQ+LAyQBEiCBjAm8smYdylqsGoKzv2wj&#10;+jRVltyBU+WyY9jZOj8PUTMboKdiHHorSW2pi+OxsLd8snAiUySRgPbjHZ9nHACVWYdZigQGF4Hf&#10;3P+YyWR2uEciB3Mf/5xIiIN/+JVFs8gZDFZHNVw1y2sudHr9WECQHc9ktpjMVsj0XUmSyrERGKzn&#10;i//wF26hMLjmDHs76Ah8+OF2/FQ1ZLbCHoIRPAZTjFYYqVzWjozpOc1speaJhhCQKEs9UlmDr+L0&#10;MoMJ1qi43Vf64o+yVsfwdzbt/suqNYPuHLHDJEAChUyAdqtCPjvsGwmQwCAggPu9hx5bCaOVHp0y&#10;qpg63CeaLQ4p0gaXq0IeJ9Rls9Ujy0fTdhJ6NgYVM10dd/qw2spxm73sP/+ctiwFSKA0Cby8eu1b&#10;7+602IcmW0Cwd07UECxJvbG4IQN+X/DCqBh2KWzEdnetbGjG50NO/KavcgLoOX1DYlZjfS5X+Nk2&#10;NLVv3bajNPlz1CSQBwLQE5b96Q2z2ZO2LVw9DUaLJxD9RYtDlntgQnJ6T0hbNosCuO77KidKkVbY&#10;yQNDzon2QvPCgiyf0IjuXfgsH1ll8YywKhIgAdqtOAdIgARIoF8E3t34Acpb7WnSP6nbEIqpyzdW&#10;kprwucs3sl89yH1hf9UUSeqWpNa0TWFQcPfA7t1CEkYrq6NqxeqN1F/ToqNACRLA7+L2Xz0BjydY&#10;eFW3qbBrI1DouLnKZPEgPXOw+oKKYZe4A+NhZhIpbySpHXeVuLfEfg4mixPLiMXmNJptMHVp9IwQ&#10;LcLlCm4gix59pgT5c8gkkB8Cwi5stvpSNxezU0dglRa/cXFIUgteHR4NQcRZHYy3cjweWUlSPVYV&#10;b/kUpAKQZXhdaTrsruG4+l//r/fSkVMTLwqRAAloIEC7lQZIFCEBEiCBvgksefIF3PXBWKMRklBM&#10;nd7RBqMR21rjbhP3nBrLDpQYwhhj+mtj2g5A2/aUT0IIZOzmOXqI8Mm1r29IW5YCJFBSBHBH98tf&#10;PYy7O3hRYeBiZZCkHtwc4g0MvrFIwG8Gqs7FnmImSzSJlXJABveT+FXi3lJ86Ck/BaYuX8WpuoJ6&#10;RFmrfQjiebdt31lS/DlYEsgbgbfXb8IvHTbilC3CvzIMw7Q6QjAqb+i2OaK26bz1VjQED9AhJ14U&#10;M6AfsjmHYjnCIzeNXlcYrNMz6khj2yP/sTTP3WZzJEACxUrAgDUy7diam5OINDc3bdiwLmnZadMu&#10;FF+NGzdh9OjjG7imbSUPAqLPhw/X19V95vP5p0w545xzzrfbHUrT7723oaHhCP50udxxX+Whe2yC&#10;BEhg0BHAnd7s6+5yuEfAMV5j55GOHRuBBYdOh7NVJHK4etQMuEtoLDuAYscatzcf/tBsHmEwpNee&#10;O1p3dx77RNmEqLvj896eRu5ZNoCnj00XIIHnnn8RoTROz2jczYpMzHDDtCOvjWMIrL1qh4vEzkci&#10;n8Hfqubk71hsX3lwHNy9IhLuNUhVzV/8FXYwQ5lJ46jRdHvL36789ukLfjFPYxGKkQAJaCcw5dxr&#10;rbYKeCGlKCL2EAxWn6/OgQULdTi8p7zmbHfwZO3NZVFSXPpNpmqjMdjevL2r/QAqF7uvxDYZTJWs&#10;vafrUE/XEe4pnMXTwapIoFgJaMnLnrndau/e3VOnjk3KbtOmXeKrpUuXX3HF1QXCd+vWLf/6rz/e&#10;vHmTuj+zZ8/97W8fgumqu7vr1ltvWrZsifLtlClTn3/+lUAgWCD9ZzdIgAQKkMBdv3pg5SsfuP2n&#10;RpMlazjE3am/6lzYucKRvcijPGzMVRrKDbyI2GCoTLaYTOmzbCCgoPnIhkiky2iwoOso296y/aaf&#10;XPnD718z8CNhD0igAAgIkzfsU1+mhAvjDcIAtXRNmLwD1ad5K74m39F6oLHuLfxCQ91tx45uxqKk&#10;3twzdc3iDpPGZS38KUMCugiIH7uwUPdVUGSyg08T8tapZcSPPc5Crav1/gsf3ru6p6vRbB5tMNh6&#10;Og+Fepp6uxsj4Q7U/KXmY4zZsOIPDArblQa9xv96+v6A39//nrAGEiCBYiWgxW5luvPOO9OOv7s7&#10;iUhz89HFixfhi5kzr/z2t79z1lnTlH9nn30edsbBn5Mnnz58ePo7nLQdyIrAP/7jd4TR6sYbb/nu&#10;d69tbGyE49XHH39YVVV92mln/uEPj/3ud/eI4Zx99vn4HN+ecsr4CRMmZaV1VkICJFB8BJpbWn5+&#10;1+M2xxCkp9E2umgUAPYJcnpGRHPTSE3BmrOt9sGhzMXugcu62g4YjS44UqUeL1RYs83f3f5ZVK01&#10;QKM1wZL1znubf/C/rjCbv0rboQ0apUig2AggQvCf/vcvu3oMTg9y20WXBbPVH923S8OBJM3RsB1H&#10;sHz4uXHiZqurvWlPmdxrsQ03W9w9nfVRryttJnW4ePR2N/jc5imTv0oIraE7FCEBEkhD4KXVa9/7&#10;YFcs5VNf6VmwCIQQHugOjIurS5KOmCx2f9XkAaSM1FrtLXtludNo9MP0BodQh2eE3TkUmg8sU5Fw&#10;Ox5OfZkZAAsOPLCOO2FFNQGzq6Wl/rP9n1526fQBHAKbJgESKHACjq/i3/rsaRb8rZI6VcEbC20G&#10;gxWKv1J9/ee7dv3N6XRNmnRaV1dXU1Ojw+GsqYl6zOKrrq5O5U+4Ph08WKcUV/4cNqx2z55d+Pzk&#10;k8cqwX0I/du9e0dnZ8fYsaeK2pIeinfY8uWvXnTRpZBBwdGjo2lQ4Vf12msbv/e9q15+eaV4jw8X&#10;Lrz37rtvV/4s8DPN7pEACQwIgSef+iN2EnT7x2vcSTCWrdwgogAQ5lNmCA0b+3cayw7IAOMajYQ6&#10;P9+13GQKGo3VWvqjjhbEs9mOY3vu+cWPZs64WEtZypBAERNY+PvHsbmYy3uyyezEXoEwWvkrz0wd&#10;GKjQiET2lxnC1aO+rY4QVL5tObKltWGr2XwyjMudbfs6WnYi9tBQpimZKSKAfK7evyxfZLfbixg+&#10;h0YCeSZw6RXXtbRbRBq7pIdwxEYyO3WEICRFkCD2XhhYuxV6AoP40fp3jcZyk6kqbgh4KBXqbe7t&#10;+qIvJ6zenqPdHXW8+ud51rE5EhhcBLT4W+XKbhUMRm3tiklryZJF8+ffKPDBGHT55VfBKgS/p7vu&#10;ug+fLFgw/+GH71f+VGxMorjyJ2L6RBzfffc9PHfuDXjzxz8uvf767ytnBTX8/Od3qfNVKV/B+HX5&#10;5dPhbwV3KojBdgYxYS+DDJJwoZXGxgaY1SZOnIxPlA43NaXP/zW4pgV7SwIkkBUC8Jj4H7NuaO2w&#10;plBG1Q2JKACX/xQkKy0cZVQviqb6jW1Nu8RdcdqycdGCuIsOeKQXn3+Yd8Vp0VGgiAlsen/zj2+6&#10;z+aosjmqJTkMfyhsMx+Xdr2v4WNvhEjkixTJboRx2WgMmExDo3ebsXw0GgMGhXH5gd/ccOEF04qY&#10;P4dGAvkkkDYJplo3iOsY9vCNRA4ObJCg0qXGuvUdrZ+mznEZCbWHepp7ug7DeVMUjJrj5TL4fsJ6&#10;9fLyB4YO1fTQK58niG0NUgKHDh3u6koWEZb78Tgcds7krGPOk90KliB18nX8iQhBtd0Kyc5nzDhP&#10;DE+xPeG9XruVAujNNzfDurRq1Qtz5szChzCEIZovzqSVSDPOyIWeIPP6ZZddkZjBCvas2bOvhpFL&#10;6WHWzw0rJAESGOwE1r21Yd7PFsU8JjTtJKikY8fAI5FD2Elw+NhZ+d8hqJ/Y4+6K09YW6m1pOfKO&#10;uG2my1VaXBQoegIILv6f37ul6ZiEZDexYBqDdqMVIgTD4b0Od82QEd9KAQq3l53H6szmk7AhGMS+&#10;NF2ZtQQMtrfuGHdS+dNP/q7oTwQHSAL5ISC2X0Diqj5+gNEwYZPFi21DE/sTkQ4aTVKBJMEUOS6x&#10;m5fR8NVeECkY4oofCXchilCWQkLMaAiV+4/7ckaksp7ePj0DJINV19npa4+xaAPYoCLtgd2dTba0&#10;UhCQZEmLmH4ZOknoZ1YoJQzYZjMS6ZElSQr3ik7hffir95FIqEfdWSnSi605PS7zkHK7xWy0WEwB&#10;v3tIhS8YiO56FAz6/D6v1+v0epyBoL90EsPlyW4VN22Ek5TabiXcqSC2bVsdQvkUM5ZeuxXsUy+9&#10;9GZT01ERD6hE9uFDOE8pHlL19Z19uVz9+tcLRE+UA3UuW/aCOsAQRqv5829AzCBkkGC+oPZDLJRf&#10;KPtBAiSAJeiH/2fHJ0fdvvhsFEnZqNOxQ/MJhz9xemsrao8b9AcXTuFyZbGcIu6K0x7Hg5UM0dtm&#10;3BWPHRl8ZunCtKUoQAJFSQA7OaxYvdHtO8VgNEFz9ZZPwQbz2kYqhSOfInVMzUlXpLZ393Q2Ht63&#10;Wuz/JWpuPvJOuLcFtuO0pisYmrva9y9bvGDCePzAeZAACfSXAFSFXfva4WedQjcIVl+QzONSCoV2&#10;eoJjgzVn9rcTWSrf1V7/xf7XslRZqmpsjgqjSZ/pKg+9ylETMJlZHYEcVc5qc0og3NsR7m0TTYR6&#10;25T3fTeKa/jxHK9yGWyg6c2g2CMYqgIqNCLgP5o87uuHIY1dVilhM4VOqul2OjRtIRXXyGWXXDD1&#10;jCk5JYnK82S3SutvJWxYEHv66RVizN/61plqbyaNcYJxibSUaq+5Zg7q3L17J2IP8Sa1sUmk2dq8&#10;+X0hjEOdxErxtMLnq1evh+NYrk8S6ycBEhiMBNJ6/n99UHj00ot07N7yyfhcbA9UPWqGzVkxGMf+&#10;5V3xEKNRa/9x2xwJHcNtc6i3FXfF3BV7MJ539rn/BISTJpYCq70CPgh6jFZw0jwiSUfhaQV/q7Q9&#10;Obh7BZRds2m0kETEbkvDxpjpytJ3ZuiYpBxpb/nbld8+fcEv5qVthQIkQAKpCSCUaeaseXZXrdUW&#10;zagbd6SIEIypCtEgQY0/eZ4IEiCBwiGA0IRwKJqJCEc41IH42ePvVXaufPY2ZlNrbzn8KUxg4d5j&#10;UqRL2MK0HHCcPP+skx9cuECLcH9k8mS3SpqXXe1vJd4jLu/BBxeL8QhXKb3+VkntVomAktqt4OTV&#10;0HAEtq2bb75NFEHGq1tvvUlEFwpHMLXRSkmh1Z8TwLIkQALFSgBOEytf+cDtPzWt/wIIxKVcDUf2&#10;mszWAvH8z+wE4Ylrd8cXSiBS2kpwzW46/JaIFoTL1YQxlU898TXX17Q1UIAEBjsBcQeLROyxDHcR&#10;5MVzB8ZrHBR28gqH97t8IzU6aXa0Hmise8tkOsFodIsmRLI5aKv4DSq7fSVtvafrUE/XkddffrR0&#10;whM0ngWKkYBeAiJIsK/NW0T2gEDVtKR7MiBIEDcrteP+QW+jlCcBEiABNQGhEkRC1s7Wg7BDxR5f&#10;YedP+F6lj6IVKsFfX38y16lptditNEV59PPcw9MKNcBCBFMR3sA8JKLw+jo6O49bKLW0C3MYUqfj&#10;3969R2F+wpukkX1bt25GMiz4WMGAJapFLOHEiZOUJtA3hAfCCwyfYM9BkfedBwmQAAkkEkCGGkT6&#10;wGNCm9Equj800rGLfYIkCbkeevxVOXe4zemJ8w2ZBGMcHMc0toIICBCIPVuOWO1DPt7xORzWNJal&#10;GAkUB4Hf3P+YyWR2uEfoNVph2YhEPkcsSXDYWRpRODw1kJflr36huDH2VZxeZjAhSQ2sWCnqsdii&#10;fpQrVr6isS2KkQAJ9EVg5UtvwlSddNdgXENhTvaUT+prI1FZ6nD5RpAtCZAACfSTAFQC1GCxuYJD&#10;p/sqp1od1dBDEAgiHqunrtxkjj79+mTv/n72ISvF82G3Qror0de5c69FcnSYh+K67vP58QkyT23d&#10;ugVWrSVL/l3L2OCuBTGYw2CKQqk777x1woRaRCA2Nye5lTrrrON5ZG67bR4yYb3xxpqFC+8VWxwi&#10;ThDOVitWPKdY09atW4vQRfFPS08oQwIkUFIExB2duLvTcEhI3O5wnSAkcSeJ+0lxCRm8ByIczVaP&#10;LB/TPgT4mJitWOoli9UPe99/PbdKe1lKksBgJ/Dy6rVvvbvT5sQ6IOOH4PKN1T6iiHQIyuWQE7+Z&#10;9O43aT2Q9ATHRK3k8vGMyBCD+Rg54HGTnFpPRVmLNfDMn9Ziy1TtnaQkCZBAHAE84tq+q96SLEIw&#10;muA75nSJC2JSbrEfb9jhjebz5UECJEAC/SGAyzr8tWU5morLaq9E0pLymm+KB+ox01Uoakbv44EW&#10;LO8otWPH7v50IFtl82G3uuqqvxcuVzAMXX/99/EKU5F6ANOmTRd/Tp8+Bbanbds+0jK8n/zkJiGG&#10;zQpRSkT83XvvA4n7A+Jz7D+I0D+8gUcVzFWzZl2m5LdCEXyO3QmVRmFBU/5p6QllSIAESocA7uVw&#10;R4f7Oi33kMLDyB04VTxQxbUByijuJ7WULXCkcBmTpG4k4NDeT2/wG7GIetnqqFq15oN9+/ZrL0tJ&#10;Ehi8BDDVb//VE0hwA3crGK38lWf25WGROEasGFKk1Vc5UW86PKwzqE2SGtV1wnQFhTW6LpWlesQK&#10;Z9LG5o53N34weJmz5yQw4AQ++ng7+mBOtuMwLoWG6J1kn/ZrcYdpc1YO+CjYARIggSIg4PDWxkxU&#10;x2PaYLHC42ThfoUEfF+6X8GAFa8b4Emz2eKF62ghQDDdeeedafuR9JEbAuvg8Y7M5ZMnnz58+HFX&#10;AqUqxPopX5nNFpG7fdSoky+99PLf/e5RuERt3PgOBC666BIUQfHx47/hdntNJtPcuf/yy1/eq665&#10;r4Y8Hi+CBIPBira2tqFDh918889vvvn2FJnUTzvtzAsvvCQYLEfTaBS2M7T1yCNPjRs3Af3ZvXsH&#10;yib+Ez3kQQIkQAKCwPp33vvzqg125zANuyZjf+sQnmy4fCeLspL0hSx3V9aebzRZBjtPq93f0fKp&#10;FGlT9ixLOyJsD4Q91Hq7G8xmZyTUbDGFzzn79LSlKEACg5oALN3z5v+6qVWyu4dD//NXnGE0H98J&#10;Pu24YpbuOrPVVVE7TUtUsrpCLDLhnrZQT4PRiJ2qvsphAfdPs8Xd01kf3R8+mt4iyWE0WkO9zXWf&#10;Hbj6qsvSdpICJEACSQk88OCTdYfabI74DUPFAy2Pf7zF1ucucpJ0yOU70eUfSbYkQAIk0H8CUCSO&#10;NWyD47WS9VLUCZXA6hji9IyEX1U41C5JPcJ0FduI8LjmgEx8hw7X/89ZFzvsWrWXDDrscKQvZMB9&#10;VVqp5ua0IqkEEJHX2toCiTlz5sJ6BTsUAgbhdXXHHfcoWdL71QALkwAJkEC+CHz/R7ds293g9o1L&#10;3WBs3UcggARfXJHZCn+Gw584vbUaMyvna0CZt9PetOdo/bvq3M9a6hJ7C/Z2H+3pOszcz1qIUWZQ&#10;E0Bi5l8/8Ce3/xTklkKYXrLd7vscXyTyGfytak7+jsXmywDCl1t/Vical7vb69qat8LjAztrJ605&#10;1NuCrT+XLV4wYfwpGTTNIiRQ4gQQJPjNmf9sc1Ql2K1w4xVG8CDcHPpCJPZhqKi9AKarEsfI4ZMA&#10;CWSLQHRLpc6jykbDfV36ezoOdrUfwLex9O1GPN9CKveOY3tyvRV4oeRlv/LK74qwu6lTxyJjVE2N&#10;U2SSuuSSmdk6E6yHBEiABPJAAPE+yCmOzOIp24pqpfhnsniD1Rd8abSCs1ULPnQFRuWhn/lpwukf&#10;Ec39XKbvyQaiBXEDb7VHNwVn7uf8nCm2MlAEsP8AjFZO72iYsD2BCbqMVtj3AEarQPVpmRmtMGSR&#10;h06Sk/xC7e5a5NaRJZHVIslhtnigrS5/YfVAoWO7JDCoCYggQaQUiBsFlgL8c/tTPfqSpGiQ4GDP&#10;gzmoTx87TwLFR8DpPQEbQ8lyT4qhIeMedjquGHapJzDRaHLEtmDqwY0M9IFt23cNOJN85LeCj5XI&#10;LYUD1ivxZunS5cg5NeDjZwdIgARIQDuBFS+uQRRzX4lUUU/M/z+6PQfyHQaqzlXfpkpSM+4hHe7B&#10;nZFdzQpZunyV4xEqqATMayEJJm4f9haUcNv80GMr8VBaSynKkMCgI4AIwf/784UOVy0UPm/5FJsz&#10;PlwoxYigWSI1lc1R4a0Y35+BIw8d9FTYvxIrgW4aNV3FQpYSv0WfkeUKG6fyF9of/ixbsgQ+/HA7&#10;nusoD64Eh5jRKuz0npTahC2XtUNVKII8mCV79jlwEihAAg7PMPQKD9HT9g0pOPFwC9mv/LiRiWbo&#10;k5Hi6r9f25i2YK4F8mG3whjmzr2hvr5z06Zd4l9Tk6xsMpjrEbJ+EiABEsgKAdy/LfvTGyZzdDu8&#10;ZBV+zc0K+Q7VMrDs4EbU179b0KyMIruVuJFj3mRN6tCRoiFcDpH2C7H0JpNj7dq3stsl1kYCBULg&#10;kf9Y2trlNZodMA/pMlrFNMtDBqOxfPi5/RwLXDaiTpFykn2WUTNMV8gT39dO2GLLVDpF9vMUsHgJ&#10;EoDNGtqC2exJGHt0f+E49SBOBqoCbM3wjChBbhwyCZBA7giYLE48DINZXHsTeE6P9QoPt8xW745P&#10;Dh06dFh72VxI5sluha7b7Q44Xol/uRgJ6yQBEiCBnBIQFhbshZfYitiJo8xghGNtnJuVEIZlB/Yd&#10;BNbltIf5r1zsrYv9zpBAWlfrnuBE5Naxu094/MkXoeLrKkthEih8Apve3/zHlVvwiBJGK5iHdHUY&#10;nlaS1BmoyjxCUGkOv1BsLAh/q75CA7C5IUxXWKIS98BGWUQ5YftU/kJ1nT4Kk8DWbTsAwWz9Wlq6&#10;uP2F+6IkvCGEZwQPEiABEsgiAXfgpFiooA6NXWwfgcfMeN21Z28WO5NBVfmzW2XQORYhARIggQIh&#10;gDu3xX/4C+5CE1z3j7tZwYEoWH0+PIkSOxzdFCzSCvtOUbr9+yonYMi409Z1phA9gWhBJH081u16&#10;/Y31uspSmAQKnAB8M3+2YKnNUQ2TUIqt7pOOAgamSOQLRAm5g8f3Ie3nYGG3iv1Ck7tcIRxApJyT&#10;pCSKLEIFG5s73t34QT/7wOIkUFIE3l6/KbZ5vNrfKqoqQE/AvzQoDN3wiYBnREkR42BJgATyQEAY&#10;xGU5mkFP44GgZniJQlXAmobwZ42lciRGu1WOwLJaEiCBoiKAx6cNTe1xGqfazQp7A8VlslDGL+4Y&#10;hX2n+A6o157gWGTv0vUABxxEtKDVVv77R1YUHxaOqJQJ/Oa+J3rlIIxW8GaCtqcHhRSRPodvZvmw&#10;c/SUSiWLX2jUKVJCdnY4VSU5oJXGtjbDfXW86QraKsIMlzz5QrY6w3pIoBQIIEgwLiO7yCIHR+PU&#10;w4895eqAT0QpUOIYSYAE8kwA+gAy7cryMV3tItEBVjCLLfjK2k26CmZdmHarrCNlhSRAAkVIYNGj&#10;z+D+TfX4NL2b1ZcUkIe1Fd4TRfz41FM+FoPty6EjxWwQ0YKdoSCCqopw0nBIJUngzyvXvLOlXfgx&#10;6TRalUUiDfDhr6g9P7vLhaf8lNS/UOSwQIxzNGl0gm3L5hi6fVc9NkYsyZPJQZOAbgLix6IOEhQR&#10;gtitpa+HW0obwg/C5kq9Z7HuLrEACZAACQgCLt8IJCLQ9aTZ6oiuSEhxhef32Fd9AEkODrvV1q1b&#10;Vq16Qfzbu3d3d3dX1pGhWlTe3JzckT7rzbFCEiCBQUQAy/THOz632o+rkhrdrMQAsaE1ogM8Fak2&#10;vR5EKJJ21WLzwTAH81xfDh19DfB4tKDRfM/9ywc7BPafBEBg//663/3HOwajNTDknNRbhiXiwu4N&#10;knQUvlFZ33XU5qyIZmNN+YgV/o/R7QWlUNz2gjDWIzpg+QureX5JgAS0ENj0/pboPZ4qSBDm4LTp&#10;2EXN+JHCGwKXVC0NUYYESIAE9BJw+UfGlhodoYJ4soVnzCaTHQV37vpEb4tZlDfAZyBtdc3wLh+g&#10;o77+8/nzb3j55ZXq9mfOvPKuu+7Lbn53GK3mzJmFvQ6zW+0AYWOzJEAC2SSw8PePP7P8bad3HPIx&#10;iQenCHCDr1DaZ6foRDi812SxDhtzVTY7VHh19XQ2Ht6X6s7WYDAbTdhMN8kRDh2LhJGaPdXFyIAE&#10;PEZDXGGDIf31qxBQGeI7XgidYh+yQUCWjWVfi63r6o5IssGKzFZfS22jqS0YreCfNWzs3+UiEV5H&#10;64HGurdMpmFGY6pb4uYj74R7W2Id+Oq5Zk/XoZ6uIy8vf2Do0GpNI6EQCZQwgUuvuK6l3QIrsGAg&#10;9uvEdvK490tNBR4Q4fAeX+VEf9XkEubHoZMACeSWwMHdK6RwxGQaob2Z9ubt3R11Hcc+mfmtCb+6&#10;8/9qL6hdMhDN/57mKGi7FYxWs2dfvXnzpjvuuOfKK787bFjtwYN1O3Zsg4EJw9q792ggEEw3QK3f&#10;026llRTlSKDECCDF8jdn/rPVVhEL8A7jmQMSiifNv54IBg4U4fD+8pqzs5ViuZDZtzftiW6q2McR&#10;7u0I9+p4vFPII2XfSEAQCPW2ZXdWV4+aAd+oHOGt2/EnbIhqMibZO0JpUZbCRw+9USZHYGguKztu&#10;cEXK9vaW7Tf95Moffv+aHPWN1ZJAcRBAkODs6+5yuEd8aaWS8POxOWu85ZPTDlCSWiORgzUnf4f+&#10;VmlZUYAESCBjAi1HtrQ2bLVYkEBAa+BdT+ehY0c3R0LtXR11m995NuOmUxQc9HarBQvmP/zw/UuX&#10;Lr/iiqvV43zjjTWzZl32yCNPXXPNHPE5Igdh0opzlULoH75K6j+FeMCmpkb1V4rdKhiswFd4zaJR&#10;LBdnl3WSAAnkh8Bzz7/42wdXOL2jkPxFu5uV6FtEOlhW1jVs7NW5cKDIz/DZCgmQQHEQONa4vfnw&#10;h2bzaIPBlmJEUEybv/gr3EQMZSZFrKv9QKi3+a+vP2m3RyMFeJAACSQlAIXh3oXPIlscomshgGdd&#10;ZQZj+dCLtKS6g8JgNElF753NmUMCJDCwBESERFr/a3Un8Uyr8eAauI52tO5etnjBhPHRpJnZPQa3&#10;3QqmpdGjy6dMmfraaxvjuMBKtXbt6nHjJsDwFAwa4I310ksr4JaF+MGnn16Bgr///W9g8FJKKRYu&#10;YQiD/N13345vUfm8eT8TRjFht7rxxluUgrNnz/3tbx+y2x3ZPSuHDh3u6kJEjL6jobG1pyfU0trT&#10;G4ruSMKjNAkca+841tqRo7EPH8Y8oMnRPrb0jXCZEzqow3WCyE2o8YCdKxL5DHvtBWvO1FiEYiRA&#10;AiSQIwKRUOfnu5YbjQGTaWjqJsSTVSx6Ma+r6BEJd3Qc23PPL340c8bFOeoeqyWBIiDwvR/+n92f&#10;dokgwVhWgTBsWNoctKVQaCcVhiKYAxwCCRQ+gZj/td1kHKa9q60Nm0I9R9uat99287V//93vaC+o&#10;UXJw262Qi3369CkwJCGVVYoBw26Fb2GxuvDCi6ura2CEEsYp2KqmTj37s8/23333HTBpbdtWV1Mz&#10;XHwlzFWVlVV4j8xZb765eeLEycJuhapQcOTI0fg8qatXavS/uPPfVq35QOPp0S5msXqrRk3TLk9J&#10;EiCBwiEwfOys7G4NVjhDY09IgAQGF4Gm+o1tTbu0RAd0tu3raNmpNl11HNs9ZoTvmaULB9eQ2VsS&#10;yBsBPJmeOWue3VVrtZVHzVZy2GTxBqrO1dIBESQ4ZMS3sr4tg5bWKUMCJFBSBLQrAwqW7va6tuat&#10;eKw1ddKQf3/wrqzjGtx2K2FIUgcJIu4Pya3UmGClEnYrda4rGKdqa0+YO/cGISmCCkU9wm6lJF+H&#10;39bll08/77wLYRqLaw6ptSZMqE1rNYs7Z7f8/Nevr99liV6u+jyMRqveiCGnb4jN5UWmRos9YLYk&#10;T2yc9dnDCkmABLJCIHfZarLSPVZCAiRQOgS+jA4YYjSmz6J17OiWns56uFyJiKdQb0tX+/7HH5o/&#10;9YwppUOMIyUB7QREkKDbPx56vnC2ClZfoHFf0VhWge7acf+gvTlKkgAJkEBmBLra67/Y/5quUEEp&#10;0n20/nUp0tXZtj8XSQOKzW6luEQpZ6ipSYbdCgF9Dz64WH3aRLorGLna29tRCs5TarsVSinCwpKF&#10;TxLzsqPmDOxW697Z7/SMymwOJS9lkLyVw/D4BQ9hslkt6yIBEiABEiABEigxAof3rg71tJtM6RUV&#10;5LNoadgY217QKnK041nr5ZdMztFeQiV2HjjcIiSAIMGde1tc3jFlZdF07E7vSS4f3ms6wuHd7sBo&#10;ZhXQBItCJEAC/SaQQahgdMfh0DHsLZiLFFda7FZa08j3G47uCpC+CmV2796plJw27UK4Sol/sFUp&#10;n/v9X9s48b33NsCLaurUsXDXWrx4UXl5pbptRBTq7srAFUB+HIstmgPVFThp4HrBlkmABEiABEiA&#10;BIqBgKfiVEnqRlBS2sEgk7Sv4jTsoIo7cCFsdVQhGQKCodKWpQAJlBoBbD28fVe9CLmA9o4fjvbH&#10;2JLUDucsh3d4qUHjeEmABAaKgMs3Qpb0JU222ivKZAmPsja9v2VAul24divkXEciKiRQR8ieQIMN&#10;/vCh+Bdnq1LYQXjGjPPwJ7JW1dd3Iqf7VVf9vZosfK/Uf7a0NBewJQt+YRGHp8Js9bh80RSPPEiA&#10;BEiABEiABEggYwJQJ4wmm1x2TEsNRpPdVzlVZOqBvMUafUz4ypp1WspShgRKisBHH2/HeM0WbyxC&#10;MOItn6xlD0GBSJbb8Gpzfu1Be0nR42BJgATyTMDmqsKVHUZz7e3anTVRTcBW/tq6TdpLZVGycO1W&#10;GOS99z6A19mzr4YLlXrMiOlbvz652lRXdwCS1113A1Kti60AV6x4Lo4XMl6JT2DkWrZsyWmnFehW&#10;X7jsWR2uMoPsr2IuiSzOeVZFAiRAAiRAAqVLwFc5Xoq0yXKPFgQWq99bPiV6K16Gp6wWq63iocdW&#10;dnfr3hZZS1uUIYHBS+DPK9bCImw0mnEraLVX4p/2scBu5fKN1Jv9Vnv9lCQBEiCBOAIOT9QIJYzm&#10;Gg9k64MnqdnqhW8pPEw1lsqiWEHbrc46a9rq1euxGyBcqL71rTORiwr/kHZKbPyHlFWJICZNOg1e&#10;WggP/OMfl8I+BXlYpiCGRFeKMNK04/MlSxYh8zqEr7lmThaBZqsqXPagJjq81bgK0tkqW1RZDwmQ&#10;AAmQAAmUOAHcIYOAJDVp5GBzDnW4T5SlENQSiy3qcvX6G+s1lqUYCZQCAdzCvfXuThh58RvBeD3B&#10;idpHLcudsSDBWu1FKEkCJEAC/SQAQzmUAV12K7QIlyuDIWo++uSTT/vZgQyKF7TdCuOB6QoRf8iP&#10;DusVEqjjHzJb3Xffw88//wr2B0wcMHys4KV1+eVXXX/992Gf8vn827bVQQwuWorwI488BXet+fNv&#10;vOOOe5Yte6GmpuDiyREYHzNaoWMhPBfN4LyyCAmQAAmQAAmQAAkkEjAh8U5wrCQ1w3ilkY87MB7+&#10;I7i7NpocJrPz6Wdf1liQYiRQCgREkCACaaG9u/ynIMBW+6glKervIHwfeJAACZBA3gjAXK43VNDq&#10;GBJb6/x/fffDvPVTaciApAVpW22GblMUh7J7YI5Gc8vPf52V/QQlOWQyOXxDRpQZQsPGXk3P4Ryd&#10;L1ZLAiRAAiRAAiVIoKez8fC+1SbTEKOxQuPwsb1g85EN2AM7EsY22Psef2j+1DOYxEAjPIoVOYGF&#10;v3/8mRfedXhGQXsPDp2ua7ThyF67s5ybhuuCRmESIIH+E8CmK3V/+6PRWG4yVWmsDZpA48E1Urjb&#10;ZW1Ys2qxxlJaxAb3foJaRliUMtHsp7LkKceOPx2+ygk0WhXlWeagSIAESIAESGCgCNicFTZHhSxr&#10;ys4uOhnbXvD0MoMJ/lbYTujFVa8NVOfZLgkUFAGke1v2pzdsjuqY9j5JV9+QZk6WepzeE3SVojAJ&#10;kAAJ9J/A8VDBMh2p2aEJ2Jw12C61oak9/5sLF3qcYP9PyeCqQexCAh9jkzkaIS+SUPAgARIgARIg&#10;ARIggSwS8FTg8Vi3JLVqrxM5WbFLWjSPgWfkqjUf5F9n1d5VSpJA3ghs3bbDZHYjNhC3cwif0dWu&#10;JLVA3uEZpqsUhUmABEggKwTs2FVQ6tG4T4to0Worh40evqW79uzNSh+0V1Jadquf/OSmTZt2aaeT&#10;d0mktYruQuJw10YiTUg/gSQUee8DGyQBEiABEiABEihyAtjyBRu/yGU6XK6iCqu9Eo/WkJbV7hr2&#10;ypp1Rc6IwyMBDQTeXr/J7qrBNluewAQN4l8XMXTD85Havm5uLEACJJANAsJoLgzoGg+rI7pZqsUe&#10;/PDDaF6/fB6lZbdCCvbRo8fkk6+utiQpjMseNpyWpEYURJCgruIUJgESIAESIAESIAGNBLDxixRp&#10;0/WgFTU7PaOwvaDZ4n30D28hQkpjWxQjgWIl8F8vbjUYTG7fKYig0TVGWQ5JkQ534CRdpShMAiRA&#10;AtkiAKN5NGmAnlBB+JaarX7oAIiPzlY3NNZTWnnZNULJWKw/edljEYJhf9W5Fqs3FNqJCMGK2vMy&#10;7gkLkgAJkAAJkAAJkEAKApFQ5+e7lhuNXqMxqAuULEXaW3dEwh0XnDFk4qnHExpYLSa/z6arHrVw&#10;ZaXPZrWoPwkE/QG/P+MKWZAE8kDgr+9tnn/XX3AXF6g6V29zktQUiRyuOfk7FptPb1nKkwAJkEBW&#10;CLQ37Tla/67ZPNpg0HoFx94sHS07O4/tfW7pXaNGjchKN7TkZafdKiuoj1eSsd1KGK2c3pNcvjFw&#10;topEvqgeNQNpU7PZOdZFAiRAAiRAAiRAAioCTfUb25oKOX8CzxYJFDMBs9UzbMxVxTxCjo0ESKCw&#10;CYgnWCZTtfYnWJFQe9Pht3q7GxbccuXMGRdnZXy0W2UFo45KMrVbyZLU++WzGikc/sTuGsINcXVw&#10;pygJkAAJkAAJkIB+AlBYw6FO/eWSlAiHOqDLZqUqVkICJULAYg843DUlMlgOkwRIoDAJHN67OtTT&#10;aTKN0N69pkNvhnqazxhveXDhAu2lUkjSbpUVjDoqycxuBU8r7C8drD4f8aLCZ5jOVjqgU5QESIAE&#10;SIAESIAESIAESIAESIAESEAngZYjW1obtprNJxsMX4vWT1FNe/P2rvYDHa2733ltid1u19lgEnEt&#10;dqvSysvef6ZZryEWIRjBxtIwWqFyWW6BzzAjBLPOmRWSAAmQAAmQAAmQAAmQAAmQAAmQAAkoBFz+&#10;aJ5KWW7TzsTqGAJhk8X1yd792kv1U5J2q34C7FdxJa0VNpZGRZLUKknd/qop/aqUhUmABEiABEiA&#10;BEiABEiABEiABEiABEggJQFsDQG/GVk+pp2TsF2YLZ4dO3ZrL9VPSdqt+gmwP8VlmKqQ1gpbSota&#10;kJEdk8blO7E/lbIsCZAACZAACZAACZAACZAACZAACZAACaQl4PKNkCQku5TSSioCNmeN2eJb9/YH&#10;2ov0U5J2q34CzLw4nK3KDCZv8BsGozlmtGqX5R5fxfjMa2RJEiABEiABEiABEiABEiABEiABEiAB&#10;EtBGQIQKSpKOUEGbowrBhe9trm9uadHWSH+laLfqL8HMyiMXO+xWnsAEk8UtapDLmo0mm9M/IrMK&#10;WYoESIAESIAESIAESIAESIAESIAESIAEtBNAqCAMEXKZjk2BLbYA6kes2CeffKq9of5I0m7VH3oZ&#10;lpVlCUYrh/tEm3PocaOV3ClF2nyV441GrWn8M2ybxUiABEiABEiABEiABEiABEiABEiABEggRiAa&#10;Khhp1R4qiD3lkO/IYvFt274rPwhpt8oPZ3UrSGsVMZldLt9Y5VNJhrOV1R0ck//esEUSIAESIAES&#10;IAESIAESIAESIAESIIHSJODwDsfAdYUKOly1ZQbDK//9fn6I0W6VH85ftRLbQ1DyVZwu0lrhkOUQ&#10;rJsu30g6W+X7ZLA9EiABEiABEiABEiABEiABEiABEihhAg53TWahgvvrew4dOpwHcrRb5QGy2mgl&#10;0lpNVNJaxeyajXj1VU7Ia1fYGAmQAAmQAAmQAAmQAAmQAAmQAAmQQMkT+DJUUCsIGDQQQ4ZowV17&#10;9mot0w852q36AS+haHePDDtlLC40yb+Yp1UEe0ba3bVK0aizldTsCY41WZzZ7ArrIgESIAESIAES&#10;IAESIAESIAESIAESIIF0BL4MFdSRnR3ZuhExtnHTtnR1Z+F72q2yAFGpYv/BMqu9QpJgikryD3sI&#10;wiSJPQTVTUpSE/70lH+V6yqbHWJdJEACJEACJEACJEACJEACJEACJEACJNA3AZuzEl/Kcpt2SGJX&#10;wVdf36m9SMaStFtljC5JQbnMBE85f9W5ff4bcpaS1ipWHhsLtiKaFHtPZrMfrIsESIAESIAESIAE&#10;SIAESIAESIAESIAENBCA5xQybuuyW1ntlQajpbPXlIcUV7RbaTiHekRwvi3YErKPf9gwUl0ZnK3g&#10;hOUbMklPC5QlARIgARIgARIgARIgARIgARIgARIggawRcHhrYZ2QJB2hgjBdmS3ezVtyHipIu1XW&#10;TnMGFcFuZXNU2JwVGZRlERIgARIgARIgARIgARIgARIgARIgARLoPwGHpwaV6HK5sjmqUGT1f3/Q&#10;/9ZT10C71XE+3d1d7723YeHCe5csWbR165Zcc0f9ktQKc6an4tQ8tMUmSIAESIAESIAESIAESIAE&#10;SIAESIAESCApAREqWFbWpZ0P/K0gvOnjI9qLZCZJu9Vxbo888sCMGecdOPDps88unT59Sh5MV5LU&#10;aLZ6XL4TMztzLEUCJEACJEACJEACJEACJEACJEACJEACWSGAUEFJ6pblHo21IXk3EnxbLL59+/Zr&#10;LJKZGO1WUW6wUt199+3Ll7/64IOLX3rpzdmz5y5Z8u+ZAdVYKuZs1eOvmqJRnmIkQAIkQAIkQAIk&#10;QAIkQAIkQAIkQAIkkCMC9tiugpLUor1+h6u2zGB4fd1G7UUykKTdKgrtvffW4/Wiiy7Fq93uuOSS&#10;GcuWLamv/zwDoBqLyGXHjCYbna004qIYCZAACZAACZAACZAACZAACZAACZBA7giYLE4k4JbL9KRm&#10;d0RNXevW78hdr1Az7VZRvHV1n8HHSgE9btwEvO/q6swRelnulCJtvsrxOaqf1ZIACZAACZAACZAA&#10;CZAACZAACZAACZCALgLuwEmy1KM9VNBospvMrv31ke7ubl0N6RKm3eo4Lr8/oAtcf4SR2cposrqD&#10;Y/pTCcuSAAmQAAmQAAmQAAmQAAmQAAmQAAmQQLYIODzDUJW+XQWdQ5Ho6m879mSrD4n10G6VO7bJ&#10;a4blUpLaPcGxSNef77bZHgmQAAmQAAmQAAmQAAmQAAmQAAmQAAkkI3A8VFDWFSo4BDW99Mq7uSNK&#10;u9VxtuvXr1MoNzY25I64LDejcg+drXKHmDWTAAmQAAmQAAmQAAmQAAmQAAmQAAnoJ+D0nSBJnbIc&#10;0ljUYvUbjJYNmw5qlM9AjHarKLSpU8/evHlTc3OTILh162a8jh6d/Tg+nPtIpAnOVrBiZnC2WIQE&#10;SIAESIAESIAESIAESIAESIAESIAEckTA4RmOmnWFCtqdNR3dxuaWlhx1iXarKNhp0y7E6403/tN7&#10;721YsmTR/Pk3Ll26PBfEkdkK1foqo3nfeZAACZAACZAACZAACZAACZAACZAACZBA4RCw2Hxmq0eW&#10;j2nvksUWhPDa1zZqL6JLknarKK5AILh69fpDh+pnzDjv2WeX3nffw1dccbUujtqEJdgsXb6RdLbS&#10;hotSJEACJEACJEACJEACJEACJEACJEACeSXg8o3QFSpotVeif29u2JGjXhpkWU5bdXM0I1NJHHv3&#10;7u5PeOAV19zfHXE53COSwzJgY8j2QPVpNmdVSdDkIEmABEiABEiABEiABEiABEiABEiABAYVgVB3&#10;89F65Fn3lMk2jR3vat8vhzv+ec5ZcfLnT5tQNSTqjdXXEQikb4F2q/SMtEv83Zx/D5s92uUpSQIk&#10;QAIkQAIkQAIkQAIkQAIkQAIkQAJFSeDqb534w/81nXarojy5HBQJkAAJkAAJkAAJkAAJkAAJkAAJ&#10;kAAJFDMBLf5WzG9VzDOAYyMBEiABEiABEiABEiABEiABEiABEiCBwUuAdqvBe+7YcxIgARIgARIg&#10;ARIgARIgARIgARIgARIoZgKa8lsVMwCOjQRIgARIgARIgARIgARIgARIgARIgARIoCAJ0N+qIE8L&#10;O0UCJEACJEACJEACJEACJEACJEACJEACJU+AdquSnwIEQAIkQAIkQAIkQAIkQAIkQAIkQAIkQAIF&#10;SYB2q4I8LewUCZAACZAACZAACZAACZAACZAACZAACZQ8AdqtSn4KEAAJkAAJkAAJkAAJkAAJkAAJ&#10;kAAJkAAJFCQB2q0K8rSwUyRAAiRAAiRAAiRAAiRAAiRAAiRAAiRQ8gT+P7sEKohJcL2RAAAAAElF&#10;TkSuQmCCUEsDBAoAAAAAAAAAIQAdIzYcOgwAADoMAAAUAAAAZHJzL21lZGlhL2ltYWdlMi5wbmeJ&#10;UE5HDQoaCgAAAA1JSERSAAAGqAAAAEgIAwAAAL1khEcAAAABc1JHQgCuzhzpAAAABGdBTUEAALGP&#10;C/xhBQAAAXpQTFRFAAAAAAAAAAAAIGCfAAAAMFCPAAAAK1WVAAAALVOZMFCPMFWVAAAALleWAAAA&#10;MFSPMFSXMFaWAAAAMFKPAAAAL1aWMFSWAAAAMFKPMFaXAAAALlaYAAAAAAAAL1KPL1aXAAAAAAAA&#10;L1OPL1WXAAAAL1OPL1WYL1WXL1KPAAAAL1WXAAAAL1KPL1WYL1WXAAAAL1SWAAAAL1KQL1SXL1WY&#10;AAAAIDpoL1KPL1OQL1ORL1OSL1OTL1SUL1SWL1WVL1WWL1WXL1WYNFmXNFmZOFmUOFqWOFqYOFya&#10;OFybPV6WPV6YPV6aPWCcPWCeR2acR2eeR2egR2ihR2ijR2mhR2mjTW6mWHWoWHarboeyboe0boi1&#10;boi2cIm1cIq2cIq4cYu4jKHEjKHFkKTIl6jHl6nIl6nJl6rKl6rLrbzWr77Wr77Xs8HZt8TbxdDi&#10;ztfmztfn09vp3OLt4ufw5Onx5Ony5ery5+vz7vH29Pb59/j7+Pr7+Pr8/Pz9////b34AYgAAADV0&#10;Uk5TAAQICAoQFRghKDAwNjg8QEBQWGBiaHCAgICNj52fn6evsr+/zc/P19/h5+7v7/D0+Pn+/v6l&#10;2aSfAAAACXBIWXMAABcRAAAXEQHKJvM/AAAKCElEQVR4Xu3di3fcRhXAYTd9JIUS2lCI00BfKYGk&#10;0FLAqMVJsyVQzCM8UwwUzBtDMCSQgDGO/3fmzlyt5JU2ljQz2pmj33dOq1nlnNXozsy9o91muwYA&#10;AAAAAAAAAAAAAAAAAAAAAAAAAAAAAAAAAAAAAABges5ubGycWzt1xRzefErPAQCQijOfXjvz+ptP&#10;nbry2hNnXn/tCT0LAEA6Tl1xhUqOegoAgHSc3XjZFCt5onpZzwAAkIzn7XdT9juqjXN6DgCAhJgi&#10;dU6eqB57hUoFAEjRCxvnpVCZh6vzegYAgEScPb/22CtvPWML1QtvPaNnAQBIxfMbG6Y+8R0VAAAA&#10;APT1GT0CAJCkDT0CAJAkChUAIGkUKgBA0ihUAICkUagAAEmjUAEAkkahAgAkjUIFAEgahQoAkDQK&#10;FQAgaRQqAEDSKFQAgOCe1ONgtTegUKEH76m3Svl2PuuwDzfibU80wnF91jeql6s3oFChh/VPaCNH&#10;3utmZbIO+3AjDlj4S2U72cIpfKM6qypVkoWKMY7EO7DrRcYp03vdrEzWYR9uxAELf6mJbi7qCt+o&#10;zqpKlWShqj3xISTvwK4XGadM73WzMlmHfbgRByz8pSa6uagrfKM6qyqVFqpn3SERtSc+hOQdWJMx&#10;811/3utmZbIO+3AjDlj4S010c1FXFG/7RdUUqjJlaaG6cNEd01B74kNI3oFdN1Mv2/XnvW5WJuuw&#10;DzfigIW/1EQ3F3VFcd0vqlKoNGWVhWr2nGskoaqjCMo7sOvF5ma268973axM1mEfbsQBC3+piW4u&#10;6opi5hdVW6hcypoXqjeedq0UzHuHsLwDazLmbJ4y1zNTWzcfz8uLVdj1XiahGjA9EY93Tm2obS70&#10;GpNjglpG9cIgkq80Zc0L1exzj7tmAua9Q1jLAvtqV583GXNeqYrszNeNvs7HPOz6eiLKAdOXMc3n&#10;hk51X7JUdKXoFSbIpBsXVZt5BjMpqypUs5dcMwHz3iGsZYHVadWFyZjV+tvMjOl7mfjeycu1Muz5&#10;Bd1HOWAj3HVtbgRS21zoNSbHBNVFVRoeLj9ZFaqvzj4ljRTMe2e7hmCOBbamKN7t6rq8Qbn+7Ltl&#10;RhOfvsqKhD1+z2/eO/qdOWwfPPjJ/pEhL3aPHtyyf7gCMmBd73rH9PeOOZp7OLztTvWhc0OnetOv&#10;zdv/9d1vS1gOf6rnlpOlopsL9/YTJVHV5mBXN1wGuyQvvvSxcs+dCJtQtY2AFitV75UUfP21ZMcy&#10;6YTWJ/GdaEm/5VwEJuwjJL3do7v233e29g9vyw2af1ZYqGTAOt71zl0dkO2Dfw0ag0fPDX37rf0H&#10;t8yAdwvIOJuLtJmovq3NunKhmJievKv4mh6tq6cTKwuSULWJkBYqla4kt8iP76XNuYcf2j89Jvj6&#10;a2THedIJrnvi66DR7+2/mwAO2c53IZVKm/HInZjYH962DXNr2//9fde8HIUMmDZPZvpr/nX4mwMZ&#10;l95OnBt2pB/csqHpZJzNRbWvk+MqB6tNa6WaL5QBu4pLj2sjFSahagtBHa9U5UpqZF0z7x/+u61Q&#10;BV9/jewoJ/UQWq/Ed4K2fttmHCbs2opozwz8tkn01S11foCI43qPu5bOb+3flSHRM72cNDfM27sn&#10;qs51cJTNxfxh0i7h3SjLxkNrpSoXypBdxUU99lI+wsWo5Zd9v4aLxt31ln30SG1edHCsUpUrqZl1&#10;t/b/dq+1UAVff83s6M5FcOPrAbve0u8dW+/jGCXpmf7v2sktM0GGf8WF6kb3u96RFLRjhkGnUF8y&#10;N+z3sO3k7d2a7z4zQ862RzK3bGdhgtorlV0oQ3YVX9FjL+UjXJxaflmPqdG7lt2Vu/Pc1CvVfCU1&#10;su7u4QdLClXo9dfMji7phCe5KFzXG/3ePRr0RX4318ZIeuZWPpDUYTOyHYnVFqoeGwv3YdKe6fSw&#10;Lp8wN+zby5rv8an0tS+PMWbCrN6YeyQfbfVfF4rHrqI3t0jjLc80ubuW5RBp5x9XrVLNV9Ji1t3a&#10;v3NzSaEKvf7asmOUGWXWzBcCdr3Zb2lGmg8jJb29o78cmMxRLemVFqoeGwvXY/fI0/rd6glOmBvl&#10;25tgdE6tMmRjjJnb1yW6Z26rU4ZdKMN3Ff1Jfku1lscjd+wK1VgbgrCqSjVfSYtZd0++qmpd8OHX&#10;32J2rNJkUJKLPhKy642sLqfizIexkt6Oy/LVLa2yUPXYWGiHZY8+aFGeMDf07e2al/TahRmyF0cZ&#10;M7evSzMLL6lTdqEM31X05h7hItXy9/SYHHfXrlC5lZGX92Zf/KjWqapQLWTdm/eWTSK3/vSv9YXx&#10;K3OhX2xuvr9/+CN5WR5DMh23uah2w/4WsvrOHRO2OMsuQtDbvb9/dP971RD87EBmwT/sH43L3LQW&#10;Dz3xaH+y0/U//5R5ZHrdawKVlzJzQ/8eVMOf7dvf/7FNrb/Vk8tJapYhCzrblnLzL9KnEH7a65Qu&#10;lE67ikYVGPQllQQp1qejydYpQ+462yeqep2qraTGXro96+r6C+qbJjt+Rw7/+4G8/IPLCuZMOGUu&#10;Ml3XX3wI4Fum39+Vw+EP7es/mhD+3LYCkl+miBH0xFXFI7ra3AjE1D47ZOYd3aqJqVyxe5KGTQ1I&#10;iMS17XnKbPUffqjp5dEFNlSdso9wUWq5SafaSpF9cJVC1fVzgHQcq1NmJekmUP7W/f3vy2H+N++/&#10;ce/hL7Up7Ixz609/ejIbJl9oLsov3c+Tnt7LJFQDpifiqc0N/a0+X/Jbf27IzGzTp7aI3MOkeQ6W&#10;hjwOJ0GShY2rNAZrqQL2Fyp6Kj/riFDLJZ1qMzV617ZQ5fdf/R2vU33ytsw9XX+5KYoyF+X46+mZ&#10;Bt1HbcBiC3+p9WKzHDJdOhNkkoWLq806A7VUgauntdGLfYRzx7D/PbFNp9pOjrtr91Vgbh/8LdSp&#10;nr+enmvKLIqx0l5otaQ3JSMOWPhLrRfvlEOmT22TI4VK67/7pb6+qmRlW+qG/NiftpPg0qm+QDiL&#10;dao7+f9RZZsyzQ4vzzpVT3pTMuKAhb+USdMTHLJjap+nDlMlK61c9kdp7c+nyx8lQtOpvkIww+tU&#10;3lv7bOvUVJPeiAMW/lJmzCZep0xQPT9PbSYr+5Al/0MqLVyrJZ2Z91DPIYBjgR0i6619tnVqqklv&#10;xAELf6n1ydcpU6g8P09tJitJYen8L3590ymW8A5s1lv7bOvUVJPeiAMW/lLrk69TplB51n+TrhaS&#10;lSlUbzyt7dWjTkXiHdist/bZ1qmpJr0RByz8pfKdbcF4f57aqFNSqJ7TZgKoU5F4B5bPM1aCpIcM&#10;eX+e2kxWF2YXtZWC5hMfgvAOLJ9nAOjG+/PUZrK6cCmZL6gM6lQk3oFlaw+gG+9s0UxWnzytjSRQ&#10;pyIhsAAQBuk0EgILAGGQTiMhsAAAAAAAAMAErK39H9eQkIiR/48eAAAAAElFTkSuQmCCUEsDBBQA&#10;BgAIAAAAIQBVeenn3QAAAAUBAAAPAAAAZHJzL2Rvd25yZXYueG1sTI9BS8NAEIXvgv9hGcGb3aRa&#10;aWM2pRT1VIS2gvQ2TaZJaHY2ZLdJ+u8dvejlwfAe732TLkfbqJ46Xzs2EE8iUMS5K2ouDXzu3x7m&#10;oHxALrBxTAau5GGZ3d6kmBRu4C31u1AqKWGfoIEqhDbR2ucVWfQT1xKLd3KdxSBnV+qiw0HKbaOn&#10;UfSsLdYsCxW2tK4oP+8u1sD7gMPqMX7tN+fT+nrYzz6+NjEZc383rl5ABRrDXxh+8AUdMmE6ugsX&#10;XjUG5JHwq+LNF9MZqKOEnuIIdJbq//TZ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jqLydbwIAAEAHAAAOAAAAAAAAAAAAAAAAADoCAABkcnMv&#10;ZTJvRG9jLnhtbFBLAQItAAoAAAAAAAAAIQCeqT0fg1gAAINYAAAUAAAAAAAAAAAAAAAAANUEAABk&#10;cnMvbWVkaWEvaW1hZ2UxLnBuZ1BLAQItAAoAAAAAAAAAIQAdIzYcOgwAADoMAAAUAAAAAAAAAAAA&#10;AAAAAIpdAABkcnMvbWVkaWEvaW1hZ2UyLnBuZ1BLAQItABQABgAIAAAAIQBVeenn3QAAAAUBAAAP&#10;AAAAAAAAAAAAAAAAAPZpAABkcnMvZG93bnJldi54bWxQSwECLQAUAAYACAAAACEALmzwAMUAAACl&#10;AQAAGQAAAAAAAAAAAAAAAAAAawAAZHJzL19yZWxzL2Uyb0RvYy54bWwucmVsc1BLBQYAAAAABwAH&#10;AL4BAAD8awAAAAA=&#10;">
                <v:shape id="Picture 6" o:spid="_x0000_s1027" type="#_x0000_t75" style="position:absolute;top:2432;width:85000;height: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bQwgAAANoAAAAPAAAAZHJzL2Rvd25yZXYueG1sRI/NigIx&#10;EITvgu8QWtiLaMY9iIxGUVF3FS/+PEAz6fnRSWeYRGf27TeC4LGoqq+o2aI1pXhS7QrLCkbDCARx&#10;YnXBmYLrZTuYgHAeWWNpmRT8kYPFvNuZYaxtwyd6nn0mAoRdjApy76tYSpfkZNANbUUcvNTWBn2Q&#10;dSZ1jU2Am1J+R9FYGiw4LORY0Tqn5H5+GAW42tgmpZ/+4bTL9jo9XCJ5vCn11WuXUxCeWv8Jv9u/&#10;WsEYXlfCDZDzfwAAAP//AwBQSwECLQAUAAYACAAAACEA2+H2y+4AAACFAQAAEwAAAAAAAAAAAAAA&#10;AAAAAAAAW0NvbnRlbnRfVHlwZXNdLnhtbFBLAQItABQABgAIAAAAIQBa9CxbvwAAABUBAAALAAAA&#10;AAAAAAAAAAAAAB8BAABfcmVscy8ucmVsc1BLAQItABQABgAIAAAAIQAKQabQwgAAANoAAAAPAAAA&#10;AAAAAAAAAAAAAAcCAABkcnMvZG93bnJldi54bWxQSwUGAAAAAAMAAwC3AAAA9gIAAAAA&#10;">
                  <v:imagedata r:id="rId17" o:title=""/>
                </v:shape>
                <v:shape id="Picture 8" o:spid="_x0000_s1028" type="#_x0000_t75" style="position:absolute;left:12458;width:70523;height: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3vQAAANoAAAAPAAAAZHJzL2Rvd25yZXYueG1sRE+7CsIw&#10;FN0F/yFcwU1THVSqUUQQ1M3HYLdLc22rzU1pYq1+vRkEx8N5L1atKUVDtSssKxgNIxDEqdUFZwou&#10;5+1gBsJ5ZI2lZVLwJgerZbezwFjbFx+pOflMhBB2MSrIva9iKV2ak0E3tBVx4G62NugDrDOpa3yF&#10;cFPKcRRNpMGCQ0OOFW1ySh+np1EwHZXXR9Ee7HH/Sapkcjmbe/NRqt9r13MQnlr/F//cO60gbA1X&#10;wg2Qyy8AAAD//wMAUEsBAi0AFAAGAAgAAAAhANvh9svuAAAAhQEAABMAAAAAAAAAAAAAAAAAAAAA&#10;AFtDb250ZW50X1R5cGVzXS54bWxQSwECLQAUAAYACAAAACEAWvQsW78AAAAVAQAACwAAAAAAAAAA&#10;AAAAAAAfAQAAX3JlbHMvLnJlbHNQSwECLQAUAAYACAAAACEA/lOCt70AAADaAAAADwAAAAAAAAAA&#10;AAAAAAAHAgAAZHJzL2Rvd25yZXYueG1sUEsFBgAAAAADAAMAtwAAAPECAAAAAA==&#10;">
                  <v:imagedata r:id="rId15" o:title=""/>
                </v:shape>
                <w10:anchorlock/>
              </v:group>
            </w:pict>
          </mc:Fallback>
        </mc:AlternateContent>
      </w:r>
    </w:p>
    <w:p w14:paraId="171F81DF" w14:textId="77777777" w:rsidR="00994F64" w:rsidRDefault="00994F64" w:rsidP="00994F64">
      <w:pPr>
        <w:spacing w:after="0"/>
        <w:rPr>
          <w:rFonts w:cs="Times New Roman"/>
          <w:b/>
          <w:szCs w:val="24"/>
        </w:rPr>
      </w:pPr>
    </w:p>
    <w:p w14:paraId="6290461F" w14:textId="68156062" w:rsidR="004E73F5" w:rsidRDefault="004E73F5" w:rsidP="00994F64">
      <w:pPr>
        <w:spacing w:after="0"/>
        <w:rPr>
          <w:rFonts w:cs="Times New Roman"/>
          <w:bCs/>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4E73F5">
        <w:t xml:space="preserve"> </w:t>
      </w:r>
      <w:r w:rsidRPr="004E73F5">
        <w:rPr>
          <w:rFonts w:cs="Times New Roman"/>
          <w:bCs/>
          <w:szCs w:val="24"/>
        </w:rPr>
        <w:t>Example of genome coverage pattern in one of the clinical samples EVD68_GR_09_14.12.19 (Ct 19)</w:t>
      </w:r>
    </w:p>
    <w:p w14:paraId="15AE9954" w14:textId="767F3741" w:rsidR="004E73F5" w:rsidRDefault="004E73F5" w:rsidP="004E73F5">
      <w:pPr>
        <w:rPr>
          <w:rFonts w:cs="Times New Roman"/>
          <w:noProof/>
          <w:szCs w:val="24"/>
        </w:rPr>
      </w:pPr>
      <w:r w:rsidRPr="00D85D9A">
        <w:rPr>
          <w:rFonts w:cs="Times New Roman"/>
          <w:noProof/>
          <w:szCs w:val="24"/>
        </w:rPr>
        <w:lastRenderedPageBreak/>
        <w:drawing>
          <wp:inline distT="0" distB="0" distL="0" distR="0" wp14:anchorId="3A295451" wp14:editId="5E948802">
            <wp:extent cx="5771845" cy="2514600"/>
            <wp:effectExtent l="0" t="0" r="635" b="0"/>
            <wp:docPr id="284" name="Picture 28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Chart, scatter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95"/>
                    <a:stretch/>
                  </pic:blipFill>
                  <pic:spPr bwMode="auto">
                    <a:xfrm>
                      <a:off x="0" y="0"/>
                      <a:ext cx="5819013" cy="2535149"/>
                    </a:xfrm>
                    <a:prstGeom prst="rect">
                      <a:avLst/>
                    </a:prstGeom>
                    <a:noFill/>
                    <a:ln>
                      <a:noFill/>
                    </a:ln>
                    <a:extLst>
                      <a:ext uri="{53640926-AAD7-44D8-BBD7-CCE9431645EC}">
                        <a14:shadowObscured xmlns:a14="http://schemas.microsoft.com/office/drawing/2010/main"/>
                      </a:ext>
                    </a:extLst>
                  </pic:spPr>
                </pic:pic>
              </a:graphicData>
            </a:graphic>
          </wp:inline>
        </w:drawing>
      </w:r>
    </w:p>
    <w:p w14:paraId="63937DFE" w14:textId="3B8EF1DD" w:rsidR="004E73F5" w:rsidRPr="00994F64" w:rsidRDefault="004E73F5" w:rsidP="004E73F5">
      <w:pPr>
        <w:rPr>
          <w:rFonts w:cs="Times New Roman"/>
          <w:bCs/>
          <w:szCs w:val="24"/>
        </w:rPr>
        <w:sectPr w:rsidR="004E73F5" w:rsidRPr="00994F64" w:rsidSect="0093429D">
          <w:headerReference w:type="even" r:id="rId19"/>
          <w:headerReference w:type="default" r:id="rId20"/>
          <w:footerReference w:type="even" r:id="rId21"/>
          <w:footerReference w:type="default" r:id="rId22"/>
          <w:headerReference w:type="first" r:id="rId23"/>
          <w:footerReference w:type="first" r:id="rId24"/>
          <w:pgSz w:w="12240" w:h="15840"/>
          <w:pgMar w:top="1138" w:right="1181" w:bottom="1138" w:left="1282" w:header="720" w:footer="720" w:gutter="0"/>
          <w:cols w:space="720"/>
          <w:titlePg/>
          <w:docGrid w:linePitch="360"/>
        </w:sect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4E73F5">
        <w:t xml:space="preserve"> </w:t>
      </w:r>
      <w:r w:rsidRPr="004E73F5">
        <w:rPr>
          <w:rFonts w:cs="Times New Roman"/>
          <w:bCs/>
          <w:szCs w:val="24"/>
        </w:rPr>
        <w:t>EV-D68 genetic divergence. A root-to-tip regression analysis was generated using TempEST. The x-axis corresponds to the year of sampling and the y-axis corresponds to branch distances of the phylogenetic tree without a molecular clock (in units of substitution per site). Patient sequences are represented by red dots (n=19). The references are represented by black dots (n=824). Sequences above the regression line indicate higher divergence for the sampling date, whereas sequences below the regression line indicate less divergence for the sampling date. Table S</w:t>
      </w:r>
      <w:r w:rsidR="00C45839">
        <w:rPr>
          <w:rFonts w:cs="Times New Roman"/>
          <w:bCs/>
          <w:szCs w:val="24"/>
        </w:rPr>
        <w:t>7</w:t>
      </w:r>
      <w:r w:rsidRPr="004E73F5">
        <w:rPr>
          <w:rFonts w:cs="Times New Roman"/>
          <w:bCs/>
          <w:szCs w:val="24"/>
        </w:rPr>
        <w:t xml:space="preserve"> provides an overview of patient root-to-tip regressions. While patient numbers 1, 4 and 12 appear to be above the regression line, indicating higher divergence for the sampling date, the remaining patient sequences are below the regression line, indicating lower divergence for the sampling date (Table S</w:t>
      </w:r>
      <w:r w:rsidR="00994F64">
        <w:rPr>
          <w:rFonts w:cs="Times New Roman"/>
          <w:bCs/>
          <w:szCs w:val="24"/>
        </w:rPr>
        <w:t>7</w:t>
      </w:r>
      <w:r w:rsidRPr="004E73F5">
        <w:rPr>
          <w:rFonts w:cs="Times New Roman"/>
          <w:bCs/>
          <w:szCs w:val="24"/>
        </w:rPr>
        <w:t>)</w:t>
      </w:r>
    </w:p>
    <w:p w14:paraId="2B92360A" w14:textId="0CDFF081" w:rsidR="004E73F5" w:rsidRDefault="004E73F5" w:rsidP="004E73F5">
      <w:r w:rsidRPr="00D85D9A">
        <w:rPr>
          <w:rFonts w:cs="Times New Roman"/>
          <w:noProof/>
          <w:szCs w:val="24"/>
        </w:rPr>
        <w:lastRenderedPageBreak/>
        <mc:AlternateContent>
          <mc:Choice Requires="wpg">
            <w:drawing>
              <wp:anchor distT="0" distB="0" distL="114300" distR="114300" simplePos="0" relativeHeight="251659264" behindDoc="0" locked="0" layoutInCell="1" allowOverlap="1" wp14:anchorId="2652B113" wp14:editId="4A89207A">
                <wp:simplePos x="0" y="0"/>
                <wp:positionH relativeFrom="margin">
                  <wp:posOffset>0</wp:posOffset>
                </wp:positionH>
                <wp:positionV relativeFrom="paragraph">
                  <wp:posOffset>-1270</wp:posOffset>
                </wp:positionV>
                <wp:extent cx="8686800" cy="3467100"/>
                <wp:effectExtent l="0" t="0" r="0" b="0"/>
                <wp:wrapNone/>
                <wp:docPr id="254" name="Group 254"/>
                <wp:cNvGraphicFramePr/>
                <a:graphic xmlns:a="http://schemas.openxmlformats.org/drawingml/2006/main">
                  <a:graphicData uri="http://schemas.microsoft.com/office/word/2010/wordprocessingGroup">
                    <wpg:wgp>
                      <wpg:cNvGrpSpPr/>
                      <wpg:grpSpPr>
                        <a:xfrm>
                          <a:off x="0" y="0"/>
                          <a:ext cx="8686800" cy="3467100"/>
                          <a:chOff x="0" y="0"/>
                          <a:chExt cx="9985507" cy="4262120"/>
                        </a:xfrm>
                      </wpg:grpSpPr>
                      <pic:pic xmlns:pic="http://schemas.openxmlformats.org/drawingml/2006/picture">
                        <pic:nvPicPr>
                          <pic:cNvPr id="248" name="Picture 248"/>
                          <pic:cNvPicPr>
                            <a:picLocks noChangeAspect="1"/>
                          </pic:cNvPicPr>
                        </pic:nvPicPr>
                        <pic:blipFill rotWithShape="1">
                          <a:blip r:embed="rId25">
                            <a:extLst>
                              <a:ext uri="{28A0092B-C50C-407E-A947-70E740481C1C}">
                                <a14:useLocalDpi xmlns:a14="http://schemas.microsoft.com/office/drawing/2010/main" val="0"/>
                              </a:ext>
                            </a:extLst>
                          </a:blip>
                          <a:srcRect l="-1" t="803" r="469" b="-1"/>
                          <a:stretch/>
                        </pic:blipFill>
                        <pic:spPr bwMode="auto">
                          <a:xfrm>
                            <a:off x="0" y="0"/>
                            <a:ext cx="9041130" cy="4262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9" name="Picture 24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0080" cy="1322705"/>
                          </a:xfrm>
                          <a:prstGeom prst="rect">
                            <a:avLst/>
                          </a:prstGeom>
                        </pic:spPr>
                      </pic:pic>
                      <wps:wsp>
                        <wps:cNvPr id="250" name="Text Box 2"/>
                        <wps:cNvSpPr txBox="1">
                          <a:spLocks noChangeArrowheads="1"/>
                        </wps:cNvSpPr>
                        <wps:spPr bwMode="auto">
                          <a:xfrm>
                            <a:off x="1316736" y="2049096"/>
                            <a:ext cx="435108" cy="328318"/>
                          </a:xfrm>
                          <a:prstGeom prst="rect">
                            <a:avLst/>
                          </a:prstGeom>
                          <a:noFill/>
                          <a:ln w="9525">
                            <a:noFill/>
                            <a:miter lim="800000"/>
                            <a:headEnd/>
                            <a:tailEnd/>
                          </a:ln>
                        </wps:spPr>
                        <wps:txbx>
                          <w:txbxContent>
                            <w:p w14:paraId="0FF50AAB" w14:textId="77777777" w:rsidR="004E73F5" w:rsidRPr="005E0327" w:rsidRDefault="004E73F5" w:rsidP="004E73F5">
                              <w:pPr>
                                <w:rPr>
                                  <w:sz w:val="14"/>
                                  <w:szCs w:val="14"/>
                                </w:rPr>
                              </w:pPr>
                              <w:r>
                                <w:rPr>
                                  <w:sz w:val="14"/>
                                  <w:szCs w:val="14"/>
                                </w:rPr>
                                <w:t>A2</w:t>
                              </w:r>
                            </w:p>
                          </w:txbxContent>
                        </wps:txbx>
                        <wps:bodyPr rot="0" vert="horz" wrap="square" lIns="91440" tIns="45720" rIns="91440" bIns="45720" anchor="t" anchorCtr="0">
                          <a:noAutofit/>
                        </wps:bodyPr>
                      </wps:wsp>
                      <wps:wsp>
                        <wps:cNvPr id="251" name="Text Box 2"/>
                        <wps:cNvSpPr txBox="1">
                          <a:spLocks noChangeArrowheads="1"/>
                        </wps:cNvSpPr>
                        <wps:spPr bwMode="auto">
                          <a:xfrm>
                            <a:off x="1270086" y="3454191"/>
                            <a:ext cx="503655" cy="358476"/>
                          </a:xfrm>
                          <a:prstGeom prst="rect">
                            <a:avLst/>
                          </a:prstGeom>
                          <a:noFill/>
                          <a:ln w="9525">
                            <a:noFill/>
                            <a:miter lim="800000"/>
                            <a:headEnd/>
                            <a:tailEnd/>
                          </a:ln>
                        </wps:spPr>
                        <wps:txbx>
                          <w:txbxContent>
                            <w:p w14:paraId="10424813" w14:textId="77777777" w:rsidR="004E73F5" w:rsidRPr="005E0327" w:rsidRDefault="004E73F5" w:rsidP="004E73F5">
                              <w:pPr>
                                <w:rPr>
                                  <w:sz w:val="14"/>
                                  <w:szCs w:val="14"/>
                                </w:rPr>
                              </w:pPr>
                              <w:r>
                                <w:rPr>
                                  <w:sz w:val="14"/>
                                  <w:szCs w:val="14"/>
                                </w:rPr>
                                <w:t>A1</w:t>
                              </w:r>
                            </w:p>
                          </w:txbxContent>
                        </wps:txbx>
                        <wps:bodyPr rot="0" vert="horz" wrap="square" lIns="91440" tIns="45720" rIns="91440" bIns="45720" anchor="t" anchorCtr="0">
                          <a:noAutofit/>
                        </wps:bodyPr>
                      </wps:wsp>
                      <wps:wsp>
                        <wps:cNvPr id="253" name="Text Box 2"/>
                        <wps:cNvSpPr txBox="1">
                          <a:spLocks noChangeArrowheads="1"/>
                        </wps:cNvSpPr>
                        <wps:spPr bwMode="auto">
                          <a:xfrm>
                            <a:off x="9338925" y="390551"/>
                            <a:ext cx="646582" cy="581306"/>
                          </a:xfrm>
                          <a:prstGeom prst="rect">
                            <a:avLst/>
                          </a:prstGeom>
                          <a:noFill/>
                          <a:ln w="9525">
                            <a:noFill/>
                            <a:miter lim="800000"/>
                            <a:headEnd/>
                            <a:tailEnd/>
                          </a:ln>
                        </wps:spPr>
                        <wps:txbx>
                          <w:txbxContent>
                            <w:p w14:paraId="29292582" w14:textId="640800E8" w:rsidR="004E73F5" w:rsidRPr="00CE439D" w:rsidRDefault="004E73F5" w:rsidP="004E73F5">
                              <w:r>
                                <w:t>n=1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52B113" id="Group 254" o:spid="_x0000_s1026" style="position:absolute;margin-left:0;margin-top:-.1pt;width:684pt;height:273pt;z-index:251659264;mso-position-horizontal-relative:margin;mso-width-relative:margin;mso-height-relative:margin" coordsize="99855,4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XSGBgQAAPIOAAAOAAAAZHJzL2Uyb0RvYy54bWzkV21v2zYQ/j5g/4HQ&#10;98R6t2TEKbqmDQp0W9AX7DMtURZRSeRIOnL66/eQlB3bCbC0QIcESxCF5JHHu+eeu5MuXm37jtwy&#10;pbkYlkF0HgaEDZWo+bBeBl8+vzsrAqINHWraiYEtgzumg1eXv/5yMcoFi0UrupopAiWDXoxyGbTG&#10;yMVspquW9VSfC8kGCBuhemowVetZregI7X03i8Mwn41C1VKJimmN1SsvDC6d/qZhlfmzaTQzpFsG&#10;sM24p3LPlX3OLi/oYq2obHk1mUF/wIqe8gGX7lVdUUPJRvEHqnpeKaFFY84r0c9E0/CKOR/gTRSe&#10;eHOtxEY6X9aLcS33MAHaE5x+WG31x+21kp/kjQISo1wDCzezvmwb1dv/sJJsHWR3e8jY1pAKi0WO&#10;3xDIVpAlaT6PMHGgVi2Qf3Cuat9OJ8uyyLJw7k+mcR5HsTs52108OzJH8mqBvwkDjB5g8O9cwSmz&#10;USyYlPRP0tFT9XUjzxAuSQ1f8Y6bO0c9BMYaNdze8OpG+QngvFGE18sgTsH8gfbgPOT2WmKXAI09&#10;ZPf5U9R69UFUXzUZxJuWDmv2WkvwFtlkd8+Ot7vp0ZWrjst3vOuIEuYvbtpPLZW4NHJ0tMLJW5D+&#10;hDSPAOYJeSWqTc8G4zNMsQ6Oi0G3XOqAqAXrVwweqve1s5AutKo+wmKbY2eRS7IiTLBzGaR5GRAk&#10;GpYdKbRRzFTtzq+d7R4UDRaS1fi7qGE/3RjhXHgKC8swjaJkYuFjXALKSptrJnpiBzAe9jr19PaD&#10;Ntae+y2W891gn4OwyHqpXXHoWzOnIWLjTcfgBTETMTllZvkTmWmR/MlEjFFG0GYMiCMVH8wR2+z9&#10;DeJoOepjOdFwiuJDFtoTT+FdVKLcFRPvoiSO52Hmkvb++Hfx7lF+jRKtUe/SGLMHifxd1d/VB1Df&#10;qj0oVxm88KT4bGv7b2JLYuvKtM12CGK2WN6VFi1PqpZSYmwZrWGfr1wHR72eJyV4lET5PMkDgoYS&#10;h2kZlrmP5q7lpEkWhSiuruPERRK5qrpvG/d5/MRU3ye5zXoyLoMyizNXGw4kPTd4T+l4j5YX2h9v&#10;k/X37VADJ7owlHd+DFtctbAA+GphR2a72k6ArkR9BzxRsV1bxfsTBq1Q3wIy4l1kGei/N9Q2qu79&#10;ADjLKE0RHuMmaTZHoyTqULI6lNChgqplYALih28MZuHk0WvU1Ya7PLBGeUuQCHYClvlA/Qd0Q594&#10;HnRDzoaFp1uSZilS+phuWZjkWTbRLSvSuaPjy6CbexNx/tzH+n/NOryVPAvWlUlSlKgytsglZZhl&#10;J6TL0zwrbFODPCuiJHxppNv3judc6twXBj6sUP6OvtwO56403n+qXv4DAAD//wMAUEsDBAoAAAAA&#10;AAAAIQBQj8UzVkkBAFZJAQAUAAAAZHJzL21lZGlhL2ltYWdlMS5wbmeJUE5HDQoaCgAAAA1JSERS&#10;AAAGcwAAAw0IAgAAAMxUFt4AAAABc1JHQgCuzhzpAAD/yklEQVR4XuzdB3hUVdrA8fSekE4CBEJJ&#10;6L1IR0R3UcAAuqIisipWzKqrq2vBLyurru7aNoJl1RWxLLsqYACxABKqJpDQIbQACQkhPaRNJsl3&#10;8LKz40zIvbmZO/U/z3nGe09Oed/fuTMJxynuzc3NbipvusKsPRcSh/cK9FA5AN0QQAABBBBAAAEE&#10;EEAAAQQQQAABBBBwNIHMzMwRI0ZUVFS0Z1OsoWDr94eqmtqUe+3PtzZ1obEjCqxctdoRwyZmBBBA&#10;AAEEEEAAAQQQQAABBBBAQLmAZ0pKiqF1U+GmPz/x8enSvXv1YRXvv/DP3IMr/3my51jdp0/v6vbr&#10;wE0L/5IzOOTbu5/6+vy5Hz7MDO5ds/Yf3+b7dIyp+GrhIx8d1nlWpqd+Vj/qyrDMxU/tTbymd7C7&#10;aRhiT+3JJ5/csGHDpEmTvL29lUdJS4cTOHz4SN8+fRwubAJGAAEEEEAAAQQQQAABBBBAAAEEZAXO&#10;nj3bqVOn+vp649es6YsyNjfOeWDevOR5nY980Zj0+/kPJI/Y9Wnm+V8MVzEi6Z55SX32ba/qMiS2&#10;2/BrxvYKdquYvODJeVOn3Xh11ervN61c3Zg0NtbsxXDSttoPP9/EAa9ck10kGiCAAAIIIIAAAggg&#10;gAACCCCAAAII2LNAe94NapqXR+zYpOB/PrK6Z9LwMJOfGbbVFi5ceOWVV0qba/bsQmwIIIAAAggg&#10;gAACCCCAAAIIIIAAAgi0LuBu/A0G4t2gzy/eGj86oLzLNYO3LtsY39/zeOCc319x5E9Lc8fFHX45&#10;d+rnN+cu2Dl+zZ1ubz2+dfxT47e+sTp0+s3ddj2858o1yUO93Joq01+6/9QNy+clmuzY7d279/bb&#10;bxfbanfffbdhly07O5vlcUqBI/vPrPzwR6dJreB87hvLHnOadEgEAQQQQAABBBBAAAEEEEAAAQTa&#10;KWD4BoNf7Ky1c1A3t5L0lBdO3fbCvF6+5kPl5+d37txZqheba6WlpYbTds/LAAgggAACCCCAAAII&#10;IIAAAggggAACCFhJQKOdNStFzzQIIIAAAggggAACCCCAAAIIIIAAAgjYSsCws2bJz1mzVTLMiwAC&#10;CCCAAAIIIIAAAggggAACCCDQosCJ3Kr7njhw1S0//T7lcEFhLUqWFWBnzbKejIYAAggggAACCCCA&#10;AAIIIIAAAgjYi0BZuS45JSevPDK047CcgrC7nzxYV9doL8E5RRyXdtYaG01ZzWt0Op1JyiZtlAxi&#10;wzYqMhL5WiRgiwyiMBiLLFNJSYnJWlutxnyinJwc6wRjtRxFOrJJWTMYk7nUTS2bkchadmTZBkoG&#10;sWAb2aRsGLC6qWUzUqKnbmrteskmZZGpLTKIEl47f35QkgJP49LvLGteMyrm0miZVESiqZV1nh/U&#10;paDOSjYjJcGom1q7XrJJaTe17MiyDVoEt+eMlFwhNkxKHbi6Xo6+TBo9jSu5QtSBq+vl0Muk0+n/&#10;kLJi8Wsb7KE88/KPTR7hvgHR7u6e4r6+0W/foXJ1i6Li2rPURCrGUdGlxb/GZXf/Wn7N2rVdP5ze&#10;fbm4Ny5JvT6VTmUHdZoGf1z16NNpj4t742KocZo0SQQBBBBAAAEEEEAAAQQQQAABBCwoENcpNMi/&#10;MbF7uKHERvkan4rjbp2D21qjoktsVIBJXv7+nhbMlKEu+27QQM+OLRZXIwvvFNpicTUH8kUAAQQQ&#10;QAABBBBAAAEEEEAAAVkBvV5/4UJlXHRdfEztnJlDDWXiqGjjU3E8bUrPttao6LLwjoHujaX1NUVN&#10;jTpx7+tZ1ys+WDYLGigXaP/nrFVnpS5MzaoWU+qz35yamqWvPrj8ocdfe+3xh5YfFLVNx5bPGb04&#10;vbJJeUyO2VJfmPb47JRlq1MfmpO66yLHf2/6rNTr3szWG59PeHTNuf9VOGa+RI0AAggggAACCCCA&#10;AAIIIIAAAqYC7777j83pW1p0OXiy+Jsfc8W9NdXCQn3+9mSnxNiyivN7hvSo+seL/fz8eM2aJVeg&#10;/TtrptE05vzw/YgFDz3y8hvz+gW61Z/YsbOh0+GN2WWWjNpOx/KKHT4laeHC6Tu/3V11+Z1Er6HJ&#10;W16Z3tHLTpMgLAQQQAABBBBAAAEEEEAAAQQQUCsQ26lTi12/+Kks5T+Hlu2ue/bfh/7wj51qh1fT&#10;r2OUz6spfTZ+NurPT/SKjfFXMwR9Li9g+Z0195i40HffWJKWVSg2l5pO71gfM39+woaNBypdaRka&#10;Cza9mLJ09fKXFqed+XmPrfHC4S+fnj39rpTX3lq/4rWpqdn12amPphW65aUtfOrLtFcmzE756M3n&#10;HnooRbzW79FLXVzJi1wRQAABBBBAAAEEEEAAAQQQcCKB8nrP0jqvjP0npPLNjsO78uuDuw4MiOjc&#10;odvAk6UNuw4XOlG6Lp2K5XfWPGJnvLH+kcHlqx96JC3/2E9rQodcMfmqKRs2Zzv/G0Lrty2aPmTY&#10;7Sv7DO9wKCMoaX7S3PnTw+prL15g53Z+9E3MY89Nq9pdExJl/nK1wMlJt/5mmFevpORbJtStzy5y&#10;6WuS5BFAAAEEEEAAAQQQQAABBBCwvYD4xLTSn2+VlZXSgeHWSo2Iu77RvajWq7jOc2NmjlQ2ZJ3y&#10;8A1y97j4Nkxx7xMSVVxRZ/sMicASAu3fWfPvObjLzv35TW5NtVUXIkIDL44Y2Gti0lV9i/Ozdv5w&#10;ZNuiqRN/t6pqmwu8IdR33OI12dlrH25c9sH3Z0uq6tw8YoaO7xV4cZ3Cew6OzNm8veJXi+4dFWaJ&#10;hWMMBBBAAAEEEEAAAQQQQAABBBDQUODDZR+JT0wTJXvPXunAUFqpEQFdKC++8coBt08bbSi3XTNI&#10;X1Pe3NQofiru9VXn46KDNAydoa0o0P6dNY+Q4TfcfPyd55a98eyX8f83u2vRrvceeui1Za+u9lyQ&#10;UPpdz7+n787O3r3tn9cfcv43hOoLdm1IW/3pF2XTfvfMvIgVS5cvX7zw0rcZVJw+fCB7zQdv/PnF&#10;JZtPXfzyAveIeLct//ly5fpd9VZcbqZCAAEEEEAAAQQQQAABBBBAAAFFAhEREaJddHR0WFiouDe+&#10;tVIjuoiOocH+sVGhhjIoIXZk18Dyk1kVZw5Vnd53Vd+Ift0jFQVBI7sXaP/OmniFWuKMlFdS5j/y&#10;2ms3Jwb6xQxf8MYbj8xPeWXR5Cm3L//jxBAxhUfg0AdWpEwMsXuOdgToFTPj5S9T5s9ISn7jjVsT&#10;Oo5MXrJo3rxFS5KHdxiavO7+rqf2dJz5yLNPTOvU6DXqofXJQ3ziZrzycvLs5CU7X5k949H1yUO9&#10;Ok5/RdzHzFiyZEZMO+KgKwIIIIAAAggggAACCCCAAAIIWEpg3NgxAwcMEPfGpZWay817w6iwJfeM&#10;/N3Vnf5+19D7ZvSzVHiqx6nT6d9OO5i0+DtRln2bU99w8fV03FQIXHZnrbrxXItFxRwO3aX0bHmL&#10;pW1Jefa949M/TesVP/DmPzw+qZMltjPbNj+tEUAAAQQQQAABBBBAAAEEEEDAtgIxEUETBncR97YN&#10;Q5r9w29yvjtcHtFzmChr9xavy+AbFVQuS8ubPF+f/u2ak/PEvXFZfexW6VTlVA7Y7S8zX3l+xsvi&#10;3rgYatqUkLtfTJ8hQwbEh5p/fUGbxqExAggggAACCCCAAAIIIIAAAghoIVBZVZVz9OiZM3niXhR1&#10;U3yXeTyn3Pe9tIyXPlxvXFZuP2FSY95Gtka2gZhCYZtv9xZ06Nzbw8tHlICOPb87UKwuX3rx8imu&#10;AQQQQAABBBBAAAEEEEAAAQQQcHWBlatWf/31+gMHDp7MzRX3oqgTeXjBLb06R8ZFhYh749Ix1N+k&#10;xryNbI1sgxanbrGXh7ub+CoFKUfxpQr+PrwQSN2Cu7W8szZ54Nqrh6wX98bl18O/k05VTuWA3V5c&#10;e+fL6+8W98bFUOOACREyAggggAACCCCAAAIIIIAAAgi0LODj4yP9oH//fqKoY0qMj73hmhG/Ht1b&#10;3BuXsf0u1hsX8zayNbINWpy6xV63Texec+64rrpclNrzudf05xsV1C34ZXbWxGD+Pp1bLC3M01SQ&#10;vnju7JS333zkj0t3HduVujA1q/rnZtXZb85bmJanMjT76BbZOaTFYhadvjDtqUvJFqYlJ69R+gbl&#10;wrSFC9MK3Zqqs9+ak5JeaR9ZEwUCCCCAAAIIIIAAAggggAACLiuQmJAginOnP3N8j1tHx8Q0nRNl&#10;/tjYqSM6muRbUa1btfWEKOVVdc5N0c7s2v9u0Ppjn6Qsif+/z1Pue/C1vzwwPNZoxMAhDy5fMqNL&#10;O0N0ie7VWf98Kf+2e0c79denusRKkiQCCCCAAAIIIIAAAggggAACDiEgNtdevmuEKNPGdjcJ+OTZ&#10;8keW7f8sq2rFntr5r285eJJPYbvskrZ/Z+38oZ1e08d0Mxqo4JP33l2W8nhqVn72m8mpGempc+an&#10;LH07ZeHbWZV5W57/w6KUhXNSd0mvanPiW1PhpsULFy9Lffyh5QcrxOvR5ixaumzxwtRdFy4c+vLp&#10;OVPu/tPf39qQe+k7bWtyvvzo+Nx7p8W6Faa/sjDl7dSHnlqeU5D95t1zUpb+LFl64fCXT8+efvdz&#10;r/+vkxPbkRoCCCCAAAIIIIAAAggggAACthaobvAorfPK2H9i37ECcW9cZGvMGxzNL2/rIOZTy86r&#10;LlrzXn9beTCoY/fgjj0Co7qGxPZ6a/0xW6+G/c7f/p0189xi5y64Z25S3Nqtxy99FF7FiKR75iX1&#10;2bf1eNiEp/+6+JkF49duz7n0M/ulaXtk9dsWTR8iblMXbXdrOJexuXHOA/MXLhixfvWucl3F+Nn3&#10;zJ3eZ236jq0rPopZuPS62i9qQmI9f55k24u/W+I7ZXhHD7eijC/0c35/z8Lkvus/zSx38xufNP9n&#10;yR1bP/om5rHnrqvKqgkJlzpxQwABBBBAAAEEEEAAAQQQQAAB7QROlTcX13luzMz58VCeuDcusjXm&#10;DfafKm3rIOZTy86rLlrzXnml1d7+wZKtT1DY6eIq7ZwdfeT276xF9R3tlXmoqEmJRFNB9ro167Ly&#10;nHBX7WL6vuMWr8kWt/WLx15Wwyu8Z/9uOenfV1z93r3DfKVm4/70+UdDNrz8ZU715RTDew6OzNm8&#10;veKaZ+4dwRtGlVxqtEEAAQQQQAABBBBAAAEEEECgXQIPzf3V7dNGi5I0vq90YCiyNeYNJg3s1NZB&#10;zKeWnVddtOa9BncN110ok/hqywr7dwlrF6VTd27/zppvr9kLr96Vkpy6/OdvMChobYut8tBXy3eX&#10;FJZWRDj96668O46c5Lli6fJPVh6fmjQ81JCvvvL00f3Zaz9IffG5JVsKL2F5BCXe+MfZZ9949WCX&#10;mV4rXv3wk8/ypt46IvR/V17F6cMHstd8kPrCX5ZsOatoE9Opr1qSQwABBBBAAAEEEEAAAQQQQEBr&#10;gaAAv9ioUFGiwoKkA0ORrTFvEB58aTTlg5hPLTuvumjNez0wvbdPbVHl6X2iNFcW/O76PlprO+74&#10;7d9Zc3MLTJyR8v6S5Hk/f4NBr+HJS5KHBnoNTV6fPHHEg6nJIyeKo6FegUNF/eQZz3727LwZ81M+&#10;eWCol+OitRi5V8yMFy59XUPMjNTU6Z1iJi9asmjevCdS5vXrMOTBiwYXUe6LPXUqfuZDKX+4Lqbx&#10;5y2ymBlLlsyIcfPpOOH3SxZNHTr50SUpd85b9OS8xNghQk+SfKDbqT0dZz7y7B+u7dTY7GRupIMA&#10;AggggAACCCCAAAIIIICADQT0en3O0aNnzuSJe1FsEEHbpzx3Xnfb7/ZcdctP0+/YtXr92bYPoLRH&#10;TETQC7f2eenWfqL885EJ4lRpT9drZ4mdNddTa0fG/n3ueO35af3iBvzmmccnxyjk9+x7x6d/mtYr&#10;fsDNjz4+qZPCTu0Ikq4IIIAAAggggAACCCCAAAIIOLlA2pq1Bw4cPJmbK+5FcYhs/+/1c+X1MWEx&#10;I72C+i75uGD/4XLtwvb19uzeKVQUPx9ne22UZdEuu0tTq8tvsVh2evsfrTi/ssWiPnL3gJg+g4YM&#10;6NrBy135IO5+MX2GDBnQLZTLWTkaLRFAAAEEEEAAAQQQQAABBBCwlcBbH6xf/NoGQ1mx9ozxqThe&#10;+lF2m2oeX/zDhTp334BokZGnl793QOy3my99FJqtcmReIdDyztqmfdO+z54q7o3LN7uukU5dB+7J&#10;aR88PvUf4t64GGpcx4FMEUAAAQQQQAABBBBAAAEEEHBWgVkzk0SxeHb+Pk1B/o2J3cOlEhvlaziW&#10;Drp1Dm5TTa/4EPEO1ubmRinU5iZ9bPSlb0a0ePAMqFyg5Z21SZO3XHX1dnFvXK759Y/SqfLRHb3l&#10;W+t/8+53N4t742KocfTsiB8BBBBAAAEEEEAAAQQQQAABBNopUFlVVVpaWllZKe4NN3HaIaghPqZ2&#10;zsyhUpk4KtpwLB1Mm9KzTTX3zBvWv4dfTUWuXnehvqaorrrwyjF8ZWc7V88C3S/7blC/gLgWiwXm&#10;dKghojsHtlgcKgmCRQABBBBAAAEEEEAAAQQQQAABywuIbbUNGzZuTt+SvWevuDcUcSomKzj7vy8Z&#10;0Dfp9p367sdj/zpesFt1HH+4L/rWa327heePSKh678W+sTH+qoeio6UE2v9p+E3VOZ8+9NBLrz30&#10;1CdHq+TC0p9b88zCtDy5Zo748/85LM+p/GUC1dlvzhNZNxXu3XrM5EemmeqzUqemZulbA9AXpj3l&#10;pIaOuO7EjAACCCCAAAIIIIAAAggg4LoCIcHBUvLd4+P79+9nKOJUVMZ26iT9VKev23bmpX3nPsqv&#10;/+aHI3/buP8f6sj8fD1uvynu74v7pDzWq0f8panVDUUvSwm0f2etNueb/SOSH37kjRfmJrjyov7P&#10;YV5iyC+XJ3DIg8uXzOjSVLB95SGZnTVLrSvjIIAAAggggAACCCCAAAIIIICA1QTi4rokJiQYijht&#10;dtc1epYdPr5LlC17Pw3s4BaX0CGqU2DPAWHHCzeWXSi0WmxMpKlA+3fWvGPi9e++9m5aVqH++Cfz&#10;U7N0x5bPmbP8mD5n+fylu/J/eDFl6erlLy1OO3Y2/ZWFKe/955v9Yq+2MD01JXXF8sWvpJ3Z+eYt&#10;d6YsfTtl4dtZ1U2apqrx4EYOx5bf+Wa2kcOf33w1OXVXzvY1W07u2pSetSs9Le2rN5MnpHyb8wuH&#10;WxYuXr55f5GIs6lw0+KFTz2XfH9qVn5W6l1zUpYuS3k8Nev8uS2vXjRcLwy5IYAAAggggAACCCCA&#10;AAIIIICA/Qo0epY2epbsOfKDKAUVe/wCvaRYPT3d/QN9xKvY7Dd0ImuLQPt31nxiZ/xl/SODy1c/&#10;/YdtdV13Zu08cKihIXvb1xvXd+8dnLUzKGl+0tz508NyN3yhn/P7O3/z6wFuboUZq72T7p8z9+5r&#10;wqpr3SqGJd0zL6nPvq05tW2J3N7a/s/h0a31XX40dhg8wEd8C2vHxCHdYodPnjh0+MRpQzxORT1+&#10;b68jv3AYt+DJeZMGXPz2XI+YyYuWvPDUXf3Xbj2ud/MbnzR/blLc2q1btn/ZeNFwqjDkhgACCCCA&#10;AAIIIIAAAggggAAC9iswc+odV4+ZK5UBcTPKiuoaG5tFuHU1+qqKmrCgGPsNncjaItD+nbWLG0GB&#10;vcYnXdWr2LPPVQkbXv80eP780NX/3NHnqgEd3HQlVXVio2jo+D6hxmHpK6pqmjxiBo3v9YvqtkRu&#10;h22NHTYaOQz6ZZK6grXvb550x7RYH7fLODQVZq1L+zY7z6G3Gu1wgQgJAQQQQAABBBBAAAEEEEAA&#10;AXmBlatWG5f0LVtbqbnccN5ePhFhMVIZ0uvqSL+hR7PLTx2uOrav5OpBj/l4+cnHQQtHEGj3zlpT&#10;4a6ljz+U+u6rK3zuuXr48Kv6nO87bvLkSYPO95o0JKrj5GkRK5YuX754Yerp3lfXfrHs8292n/Ny&#10;63LVbzusePXD5Rff4VjqCEoKYjRyuPeaEcMnGztIX4LrHtylq9uuTZs2ffqXl893a9qzNr1mVMsO&#10;4ssQ1i/bVVBYURvxi5k7jZjys+EuYcgNAQQQQAABBBBAAAEEEEAAAQQsKVBSUmLJ4X45Vt+ImTeO&#10;fuWavn+66+rlCZ2u0G4i85E/XVl61S0/iXLzA3sKCnkRj4Xt272z5hEz/IGX30i+L2XJoxM6+oVM&#10;XLQlZWJIyMSULYsmhni4BQ5PXrJo3rxFS5LHJs5IeSP51tuf/ccbM7oGDr1vScqd81JeTh455cF1&#10;Dw71ChyavCR5aKCFk7PmcEYOE2P8gic8beQQMuTB1OShIT9nPW/y5N++sWXJg9dPnzExsaOpg5vX&#10;0OT1ycPDJj65ImX+9LnPfpI8ceTPMj/Xj46b/qwwnJ/y/hszulgzOeZCAAEEEEAAAQQQQAABBBBA&#10;wFICjY2NP2ze3PqLwg4cPNT6C8dafx2Z1LdNrzWbNTNpwV13ivuJE8aLe+PSeo1yFvEO0I6h8VZ+&#10;tdq2H0vS0ms6RA0Oixl5oTHmkedylAdMSyUCl91Zq6s502JRMqgztSnKr26xOFOO5IIAAggggAAC&#10;CCCAAAIIIICA1QS2bd9RVlZutemcbKKPPl27+LUNhrL0o2zjU3FsUvPGhyd9Azp7eIoPgHfzDYiu&#10;qXc7kVvlZCa2TaflnbXNmyZs/H6suDcu331zhXRq24itOfv9U/9zzzX/EvfGxVBjzUiYCwEEEEAA&#10;AQQQQAABBBBAAAHnE+jfv58o3ePjpQNDiY6OMqkxaWPepa01DooZ6NfYIVCf2D1cKt06BxuOW6yJ&#10;CvNq1NdIyTY3Nzbo9WGhvg6au32G3e53g9pnWkSFAAIIIIAAAggggAACCCCAAAJ2L5CYkCBKXFwX&#10;6cBQoiIjTWpM2ph3aWuNZW0qKytLjW4mp+InNTU1xg3EsXkb2RrRwMOjOS66bs7MoVKZNqWn4bjF&#10;mmd+19ut4XxddUFDfXlt+ZFJIzqEhV58/Ro3Swm0vLMmPtbumtt2SZ9vZyhT52dLx5aa2/7H+dfX&#10;1/3n2xni3rgYauw/fiJEAAEEEEAAAQQQQAABBBBAAAHtBGprL30hQPaevZvTtxiKyamoP5l7yriB&#10;ODZvI1sjGki5VFYpfUdnbIz/357sNGV4ff8u5+66IeyPyb1a0cgrzfv37s9EEQfaoTnZyJd9zZp/&#10;ULcWi1n++sK0x2en7qoWPzi3ZuHCtEKjFk3n9m49Vummz0qdmpqlvyyd3M9Fx/y0hU+lFV5+CM2W&#10;JbZzYIulJYenFqaJK68iK3Xhc1s0/D4RzXJlYAQQQAABBBBAAAEEEEAAAQQQaIOAv7//2DFjzN/Q&#10;quL9rS2+K9b8PbBScCHBwcqj7Bjl8/t7u7/4VJ8bZ3RqpdfeM9lvb0897X4yt+m4ODhRekz5FK7c&#10;0iLvBm088f7Lr6YXNJlBNhXsXHmo0pV8m6uzPvnLsal3j4twpazJFQEEEEAAAQQQQAABBBBAAAEX&#10;FejYMdr8Da0q3t/a4rtizd8D2+zWXOtxYd+xPVI5mn/EcNzOmlX7vuiYENUhOjgstkNE17AfTm1w&#10;0RVtY9oW2Vnz7dGj4ovHX1uXVy9mbyrc9GLK0tXLX1q8avvWtVtO7tqUfqzcrXrVe2+9nbLw7eyq&#10;/PQXF6euXrZ48boCXVbqnDnJz3+yeX+R1HHxwqdSFt77ZubG1DnzU5ZebJ9VmZe++NHnPvp8/a56&#10;twuZqQsXL1+eujzr4ivk7PHWdOjLv+Xd9sdfx7oVGNI8s2vpLbc8u3TZ4oWpW7OWP5qSXuJWmf78&#10;I28s+79HF6UsnCO93I8bAggggAACCCCAAAIIIIAAAgggICfQ4K6rcb/w46GdUtl/ap/huJ01Nboa&#10;H39vaX6fAO+qOqVvOJUL2cl/bpGdteDJD6c8OnzX/93zwja3hnMZO4OS5ifNnT89MjxucLfY4ZMn&#10;9gp1C5y54P55SX32bd38w+qg6fcn3XL39Kjq2ia3ivF3PTF30oBowewRM3nRkheeWTBgXfpBXcWI&#10;pHuk9pu+aEx65PYbpw73dWuqLilu9Bzwm7lDA+1yWeq3/d/jSyLHjOjo43Z+1//SrK6vGDf7nrnT&#10;+6zNarryyqrV329aubpx9m3z//TK4mcWjF+7PccGb3K1Sz+CQgABBBBAAAEEEEAAAQQQQACBVgXm&#10;JN1045U3XT9+llQmDZxsOG5nTffIniVnyqTJK85VJUQmshRKBCyys+bmFjxw7jMPT/STZqwvqaoT&#10;+2RDx/cKaikEfUlVjZtPzNCRvQJ/MXtTYda6tG+z8i59F2wLXUMmpXxwW+zWvz5y8ePM7PDmO27x&#10;px+N2PGXTw6Kl6H9L81gL0OsHrFjk4L/+cjqntcPqRfZrsvKY1fNDheSkBBAAAEEEEAAAQQQQAAB&#10;BBCwW4HQ4LDosGiphAdHGI7bWXPL8NsCdcF5e8/l7zsnDq7uMdVuBewqMAvtrIlXnMVO+/OSBT3c&#10;vGOvmhGxYuny5eLNj7vdunR1k94Narh1ufK3EWteXf7BxXd6Vht/MltTdc76ZbsKCstrf/ERZZ2G&#10;X121ZtnKb3cVi6++2JL6anpeiWevLm34oD7rcockzk2+Iff913N63m5Is8p49yxsyFWT+s+6epDb&#10;8dXLdpUUllZEeFo3QmZDAAEEEEAAAQQQQAABBBBAAAEETAWqL3hlbJp8fPfVh3+a7HVulo+nD0ZK&#10;BNq/s+YVM+PJ5Itvz/QIHHL/l0tmxAQOT16yaN68RUuSR3Uccs+SlHkT+0xOXp881CtwaPKSB4d0&#10;Hpr8csq8O1OW3De0w3BRP8TLzWuo+O/wsIlPrkiZP2NeyvLfP/jof9snD+8345WXH5x1R8qKF2Yk&#10;Tk5edOe8lJeTh3ZQkpt12wiHF5bM6CK2GCcueuXpCX2H/zfNkRMfWffgEK+fkxzqVZa9sXjqmG4e&#10;wRNSVqTMmzE/5ZMHhv7vNW3WDZnZEEAAAQQQQAABBBBAAAEEEHBVgaZm9xqdpyhni8qNS1FJdftr&#10;zAcprajXYlgl0Spc4T+kHq7zjWsKnOQeNOnb7Atbdlco7Ojizdq/s+bigG1NP2Jiyivzevm2tRvt&#10;EUAAAQQQQAABBBBAAAEEEEDAggK5Jb6nyvxE+XBlpnFZuSmn/TXmg2zcfU6LYZVE+87nWS+8871x&#10;Ma957ZM95bVNPoGRQtjdw9OnQ9z2AxcsqO3EQ112Z632wqkWixNbtJhaQX51i8XVHMgXAQQQQAAB&#10;BBBAAAEEEEAAAWcSuGHq8KtH9xozsJO4Ny4WqTEfZFDPDu2fSEVsI/t37hoTnNA13LiY1/TqEqhv&#10;aGhuapSWWK+rjg699D2hzrToWuTS8s7axs9GfffxcHFvXNYvGyKdahGHfY5587XrfvOrNHFvXAw1&#10;9hkzUSGAAAIIIIAAAggggAACCCCAgKxAfJfIUYPjB/XuKO6Ni0VqzAdJ7Nqh/ROpiO2a8X2vHd/r&#10;N9cOMy7mNTMm9ZpzZaeaooO66uKastPN1QXXjbXDT+KSXVUbNGh5Z23qwzumPfqTuDcu1z++Szq1&#10;QZg2mvLIgmHH7h0p7o2LocZGQTEtAggggAACCCCAAAIIIIAAAgggYGGBO2Z2e2JOp+ExZdf0bXzr&#10;D/07Rjj8J1nV1TV+nnb2yRcOp75/sqxcZ2Gv/w532XeD+od2bbFoFIfdDtslxKfFYrcBExgCCCCA&#10;AAIIIIAAAggggAACCCCgQmDs0Mgn70pceHOP2KgAFd3trcuzfz36j88rD+R1/HqH57xH9lVU6rWI&#10;sP3fYKAvTHt8dsqytLS0NVuOV2sRo2OM+bND6q6LAoVpyclrClsPu+lc1jphlrY6deHoOcuPNbXQ&#10;Wp/95tTUrFaXXX9uzTML0/IcQ4goEUAAAQQQQAABBBBAAAEEEEDARgLpO46tWJUllbUbjhuO21OT&#10;/lNR6+NYaiIV43y26vieo3VB4b29fUP9g+Ma3cO3/KjJdzK0f2dNXBFescOnzJgxY/qEnoE2uj7s&#10;Y9rGE++//Gp6QUu7ZGYBenQcet2MGdOGeBzTz/3j9b0ssg72oUAUCCCAAAIIIIAAAggggAACrimg&#10;1+sPHT68bfsO47Jv/36TGtfEsW3WVRfqNmw5mnOyVCqn8qsMx+2pKThf3/o4lppIxTinz9a4efzv&#10;Da0eXr41dZpsvlh20Oqs1LtmL3xx+aZNaYsfXZSy8JY3d1VkLZ0zZ9HSZYsXpu6qLNz0fPLzy5en&#10;Lt+Vk/7i4tTVyxYvXqdsI8q2V6DC2X179Kj44vHX1ubXiw5NhZteTFm6evlLi1et/+jOt7J0Ocvn&#10;3Lv8WMWx5U+lZkmv7Wuq3Prhy2Fz5w/1L0xPfe7Nfy9f/EpawYXC9FcWLlq0cM7S7KqLX8khxlm8&#10;8KmUhfemZuVnv3n3nJSly1IeT806f7FZynv/+Wa/wuBohgACCCCAAAIIIIAAAggggICmAmlr1p4/&#10;X1z0y1tZWblJjaYxMHiLAsFBfkMSdQO6X1j0yBRRHrh9iHRgKOpq5kyLa30cdcNapNdDd/X3dq/R&#10;1ZYIkEZ9bUNNwRVDfLS4PCyys1a/bdH0IUMmJK854+bmN3nB7+ZNnjxj0SuLn1kwbt2OHH1jxfjZ&#10;98yd3mftD5u3b2686b5585LndT6yOmj6/Um33D09qqZW0Wu8tEje0mMGT3445dHhuxbd9eftbg3n&#10;MnYGJc1Pmjt/emRIePyJ/TuzMhvKd27bsG198OCe/henrs5atqT28XtHh7gVZaz2vv6+m+befU1Y&#10;dVPMxEeXLP7jgvEH0vdUiFYeMZMXLXnhmQUD1m49rnfzG580f25S3NqtW7Z/oZ/z+zt/8+sBls6C&#10;8RBAAAEEEEAAAQQQQAABBBBAwMEEXvzLSytXrRYlfctW6cBQpBqdTtFH+J84el4UB0u+pXD9fD3+&#10;8kRPN92p6pLdlcX7b7s+ulucnxZ5WWRnzXfc4jXZ2VtSp8ddCrGpUHyI2LqsvIuvubrMTV9SVePm&#10;EzN0ZM9Ai8SgBU7bxwweOPeZhyddWqn6kqo6sTE2dPzoSZMjVr6+LnL+7KjVH6/rM25IiEi5/tiX&#10;Hx277f5psT/vmOorqmqbPGIGje/lV5j1bdq6XXn//Xy1ny2/zcqraXs09EAAAQQQQAABBBBAAAEE&#10;EEDABgKTJk4wlCGDBxmfimMbBOQCU/bp00dkGR0dHRYWKu6Nb1KNj4/MK7YK8svnT/nPEzdtEOXB&#10;G1fX12nyef/WXIoBfULTPhj+z5f7bfxs1O03/XfPytIRaLOrdSFn9bJdJYWlFRGeRgH7dBo1yfPf&#10;by9f/kpqTr/fRqx5dfkHKQvfzq52mtesXczVI3baC2/d093NO/aqGRErli5fLt4Gm+UxZNyg870m&#10;Tb7qqkH+fSf1DxHtqn76eElhWPnuteJbDNJrRv22w79fW7b84ts8z+Ss/mJXSXF5hdfPdE3VOeuX&#10;7SooLK+N+MXadxp5de0Xyz7/Zvc5qR03BBBAAAEEEEAAAQQQQAABBOxEINzoFhISYnwqju0kSKcM&#10;Y9zYMQMHDBD3xkWqqa9prq1qLsgrEaWooEI6MBRR8+afdlQe9/Or6i1KfqbHuy9lOQdRbMzPbxzU&#10;7Nb+nTWvmBkvLJnR5ecIA4cmL0keGugWMjFlRcq8GfOfXX7/yJHJ65OHenkNFf8Z3mXy06lPz5v3&#10;aPLEnkOTX06Zd2fKkvuGOMlr1oTDkxdzd/MIHPrA56nTYwKHJy9ZNG/eoiXJwwODJ6RsWTQxJGpi&#10;yicpE3/eIhM1O4VRkvjmhxkTEzsOvS/12TvmpbycPLTnxJR3UubNnpfyxu8ffFaYhU18ckXK/Bnz&#10;Uj5JnjjiwVQxxc+Wo+NmpLyRfOvtz/7jjUv4ml0jDIwAAggggAACCCCAAAIIIIAAAo4sUHK+Mne3&#10;/vQe/bLXN4my+sPd0oGhiJrd688FesVKWfp7Ru7dXOzIGVsv9vbvrFkvVmZCAAEEEEAAAQQQQAAB&#10;BBBAAAEEHFQge88e848/a1PN5T5DTQzSuklEVMh1Nw+bMnOgVEZf3cNwbKjpEOvb0CR946Kbvrm2&#10;68/vuOMmK3DZnbXa8tMtFtkRnaxBXqWuxeJkaZIOAggggAACCCCAAAIIIIAAAghoKpCZuUvT8Vsf&#10;fNCIHiPH95bKwJHdDMeGmt+9dEWt15nqxgJR6n3O3nRfgg2jdaCpW95ZW//6mLWvjBL3xuWrl4dL&#10;pw6UXjtD7f3e7l7vZIh742KoaefgdEcAAQQQQAABBBBAAAEEEEAAAdcRiIi4+PFQs2YmSWXihPGG&#10;Y4U1rXRRx7j/cPnjiw//PuXw+k3lY6/s8fraX89ZFCvKa2m/7t0/Wt2Yrtar5Z21pMXfzX5ho7g3&#10;Lr95abN06jpG+6YOPDhtiLg3LoYa13EgUwQQQAABBBBAAAEEEEAAAQQQcDIBsa326PPHD+VHHivq&#10;+PGa2vc/PdMjIWrOnUNFEQdOlqx26Vz23aCBkXEtFrNQxJdXfvrQQy+99tBTnxytajFQfVbqhIVp&#10;hdoloeXI8QE+LRbTOZsKs9atXp4yd3bKsrS0rcdVfOGpPjt1wqNphQ7/pbZargZjI4AAAggggAAC&#10;CCCAAAIIIPALgcqqqtKfb5WVldKB4WbDGvOpa2pqNF25igveuYX+K1Zlrd1wXNwbl8vVvLjkpE9g&#10;Nx//CG/fUL+QhE/SCjSN0FkHb/83GNTmfLN/RPLDj7zxwtyE4BaZxHdZblkyI8ZZCaW8PGKGXjft&#10;muHdYodPmTFjfE8VX3jqNSR5yyszYryc24nsEEAAAQQQQAABBBBAAAEEELCUgPjk/g0bNm5O3yJK&#10;9p690oGh2LDGfOqTuacslXWL4xw4VnWh1jPnZOmp/Cpxb1wuV3Ohzs3dw/PSroanj6bhOfHg7d9Z&#10;846J17/72rtpWYVN4lVXc+anLH07ZeHbWZV56Ysfffa55DmpuyqyUqemZtVnLZ0zZ9FbHz2/MHXX&#10;pa+acFLXpsJNzyc/k7Lw3tSMDRLIc8nvZp3LSU9LW526cELKtznpryQ/++zCOUuzKnYZxLLF8dTU&#10;XXmbFi986mLfrAon5SEtBBBAAAEEEEAAAQQQQAABBCwsEB0dHRYWKu6NbzasMZ86MDDQwjn/cri/&#10;psxZ9MgUUR64fYh0YCiXq5l3fceGmrNNjToxUk1F7oh+fBmomiVq/86aT+yMv6x/ZHD56qcfTTuu&#10;rxiRdM+C+6YWrs72n7joleeeumv82u05l97g2Fgxfvbdt07r878aNRHbfx+PmMlPp/75mQUD1qYf&#10;1F0EmXd9731bz3aeOG2IR27U4/demTjx0dTnnlgw/sDWnGq3nxsk9dm39ejF14WKvouWvHCx79YT&#10;vC/U/teaCBFAAAEEEEAAAQQQQAABBOxBYNzYMQMHDBD3xsWGNeZTx3frKgvV0Fh/rjxXFNmWFmlw&#10;44xON/4qpOL8nrLCjN5dap77A18Gqsa1/TtrF7eDAnuNT7qqV3G59Fq0xgvlVW6NBVnr0tZl57ng&#10;9tDFj1xb811Wnsk7qHUFa9//4cq7psW6FWZ9u2bd7hZpLvZN+9asr5qlpQ8CCCCAAAIIIIAAAggg&#10;gAACCDiKQNmFwrS9T6zf98w3+/9v+eaF1XXlVoj8rlvjNn42SpRFD8X4+V16Z6gV5nWmKdq9s9ZU&#10;uGvp4w+lvvvqCp97ftXbq3rr6k+WpmYOv7XP+dXLdpUVllZEuNrCNF3IWb98d0Fhee3Fb9P9701/&#10;es1fXj4f35S9Nj0zY/UXu8uKyyvMP1JNX3lk/bJdpn2d6YIjFwQQQAABBBBAAAEEEEAAAQRcU6DZ&#10;Xd/sUVdSViiViqrzhmNx8HXWi9FdvHsMCO3eP9g7uGrn0c9cU8nhsm73zppHzPAHXn4j+b6UJY9O&#10;6OjrFjg+ae4jb7xxa2Ls5JQVKXOn357yyQMjRyavTx7qO/TivZf4nP6L/3E4KCUBe8XMeGHJjK4h&#10;E5/87NnbZ8xL+eTR5EcvJhs45MHUR5LmvbFlSXLSjBkTx85IeefZubPmpbyRPHLizxqBQ5OXPDhi&#10;QvL6RyZPeXJFyvyLfZ0VSQkkbRBAAAEEEEAAAQQQQAABBBBwOoHq5qMNXnnf7/hEKhkH1xqOxUFF&#10;9dnwjgFS0mGR/mU1uU4H4JwJtXtnzZjFmXfNnHP5yQoBBBBAAAEEEEAAAQQQQAABBKwjcM24Wwb3&#10;vtJQesWNND718wmuqWqQIqmrafDz7mCdqJilnQKX3VmrLj7TYmnnfA7XPbdG12JxuEQIGAEEEEAA&#10;AQQQQAABBBBAwGkEKquqSv97q6mpMRxLB5WVlVrUyA7rNLwaJRIT1a1Pz+GGEt+pv/Hp+D73ns6p&#10;Kjx9If9k5fk83cget2oUBsNaVqDlnbXVi6758qmrxL1x+c8Tk6RTy0Zgz6MNXL+v39pscW9cDDX2&#10;HDmxIYAAAggggAACCCCAAAIIOKtAXn7+hg0bN6dvkcrJ3FOGY+kge89eLWpkh1UBvm37DlH27d8v&#10;HRhK7qnTJjUmbaRTFTPabZeETldMSni8W9CMhA433jL+zY6h8VqHKr4zYc3uFz7/8YmN+/8hvpZU&#10;6+mcdfyWd9bmvPn5rW+tFPfGZd67X0mnzmphntfuwf32DBso7o2LocZ1HMgUAQQQQAABBBBAAAEE&#10;EEDAfgQyMjLtJ5h2RlL0862srFw6MNyqq6tNakzaSKftnN3eukcExY3qecPwntcH+oVqHZv47tEv&#10;dj7WGHAsOLa8SLdl45GXtZ7RWce/7LtBg6I7tVicFeJyeXXz8W6xuJoD+SKAAAIIIIAAAggggAAC&#10;CNihQHR0dGBgoLg3voWFhWpRIzusQp+JE8YPGTK4f/9+htI9Pt74VBxHR0eZ1Ji0kU4VzuhkzU6f&#10;Pbr5p5VSyTr8veG4TTXrM98MCvcQ35kQEOzduXtInf78ufJcJ4OyTjrt/wYDfWHa47NTlq1OffyR&#10;t37M25U6NTVL/3Ps+qzUK5PX5GWJmvSM1LkL0/JaTkmfnTrh0bRCqZPD3ppyls99Mb2ySSTQdGz5&#10;vGeeW2SSVFNh1tZj1Q6bH4EjgAACCCCAAAIIIIAAAgjYocC4sWPiu3UV98Zl4IABWtTIDqvcR+yL&#10;JSYkGEpcXBfjU3EcFRlpUmPSRjpVPqMztczI/LGw+IRUSiryDMdtqqmpL/b0/N+mkIeXuzMRWTOX&#10;9u+siWi9YodPSVq4YET6yp/O6gzRew1N/iF1eszF8+ChyZ8smdGl5cTEN4pueWVGjJc107b8XB7d&#10;xkwt3phd5uZWf2JHdsKvFy42SaqpYOvKQ1WWn5gREUAAAQQQQAABBBBAAAEEEEDAhQQ8moJ9dL3m&#10;XPeoKFdf8VvpwFAU1vxq+MPl5+ulbyMtPVfTUO8eFvTzFg63NgpYZGftv3N6hXYI8qj+5L23li1e&#10;mLqrIiv1ujezGy/+sCordWFqRnrqnPnPvfVuysK3syp2ieOUpW+L42xxLF7nVp9lqNl1fMOLKUtX&#10;L39pcVpuZdbbC1M++OQv/7r0Qrg2pmfF5r49xgw5uvFAZdOpHesjJw/IvZiUriD9xcWpq5c9//zK&#10;XVu+3XRy13fpWempd81JWfrRc39MzTpfmP7KwkWLFs5ZKkDevPKWlGWpKQ89mvLaSw89mlZw8dVv&#10;3BBAAAEEEEAAAQQQQAABBBBAAAG3997/YOWq1elbtop7wVFSUtJOFPENCVf2e/jsMbf9P54rL/S7&#10;us9TPl5+7RzTNbtbZGetftui6UNu/NTz0TsmhHoFzl1w/9zpfdZuzzF/f2fFiOvvvvO+qYWrM8+7&#10;VYxIumeBOP5qV/El+os185L6ZHz4+vqgpPlJc+dPD9NVV5UVuwX2v2P2ULt/TZtHjyumHt22K2vH&#10;+oRxQ4I9LyZVlLk6aPr9SbcsmBbXIa53bOzwayYmBrv5jU+af+v1XdZuzYuc+OiSxX9cMP7A1pxq&#10;t4BxSXNnDfdKSEqee3XdjswiB397rGs+nsgaAQQQQAABBBBAAAEEEEAAAQ0EIiIixKjSR92JA+m0&#10;nbdlyzv8+6MHVn22+LMP7tq+06edo7lsd4vsrPmOW7wm+8uUm4d0VDBc44Vyw3sijY+Nl6C+pKrO&#10;zSNm6PjE2IlPfHBb5NY//9kBPojt4htC81Kf/zbhqv7B/81GX1JV4+bTcciIXkE/77X94lZfmPVt&#10;2rpdeeyhuezjj8QRQAABBBBAAAEEEEAAAQQQUCwgfdRdU5N7TZ3n2cIKUc4VV0sHhqKw5usNZzIP&#10;6f1D+weF9/br0Pfjr8rLyv/3AV+KI6Khm4KtMAsqVW/96tO3UzOH3zoiyq166+pPlorjW4ZH/nIG&#10;v943zY5YsXT5cvGW0p8K0t99dcepUrcuXYKtG6qarMUbQkd7n+1z1ZCwS71jJv42Ys2ryz94Lvnd&#10;LPeOfdyyv0vPMfqotfIjq7/YVVJcXmH3r8dTo0EfBBBAAAEEEEAAAQQQQAABBBCwvEBhqe+JAv/3&#10;P8sU5Yt1R6UDQ1FYs2JtkadPuLv7xZcBeXr5N7kHlpXXWz5WFxjRvbm5WaTZ2Njo6fm/F1XNefPz&#10;oOhOLaZ/oejsigdvlH5k0svk1LSB+K7Q6VvHrn5guK/nxe8Nnb51/Jpk8R5PmV4tTWQ+tZIa84l0&#10;Op2Pzy9e7mjSZvfgft18vFt0OKVrGLbnYIsObZaxXI5iJNmklICLN2ybvLLUajXmE+Xk5CQmJhqv&#10;gkbBaDSsiFxFUtYMxmQudVNbZJnUTa1dL9mktJtadmTZBuouvBZ7WeQKURewkl7WWSYlkViqjXUy&#10;UrLW6tqoeMZTN5F5L0stgZJxWCbp9zLPDy06KLmklVxmGj2a1E2tXS97fjSpy9qeM1Jycar7E0Kd&#10;lQ2fQxx9mQSd+LAtwz+RZs1Mks1I9eq3dZmkjwATNxGVIUJ1V4hsUtKwhhlb/Je781VOnDBeZK3T&#10;6bP250nZVV+oCQwKMM5UYc3hEx5pm5sDQvuIvs3NjbWlez54uV9sjH+bFk7hMlnhX/SW+svEPKPL&#10;XUWZmZkjRoyoqKiw4gvBxHeFrk8eIr086+dj+//oNOd7EJIRAggggAACCCCAAAIIIIAAAk4jMGXK&#10;VT7eLb8gxmlyNE/Ex8frimHxUhncv6PhuE01d96c0C26qb7ySF11QW35gcmjgoy31ZxYz+KpXXZn&#10;Tbw2rcVi8QjsfEDx2rQWi52HTXgIIIAAAggggAACCCCAAAJOIHDuXNGZM3k5R48aijh1grwslUJI&#10;cPC0adeJl8iJIl7PJR0Yig1rzKfu369ve8KzlJhhHD8/z7df6v/k/aHjx+YMvmabe58v0nN+sPgs&#10;rjBgyztr4v2en94/S9wbl+X3XC+duoKLlKN4v+fg3fvEvXEx1LiOA5kigAACCCCAAAIIIIAAAghY&#10;XyAvP3/7jh0nc3MPHDhoKOLU+pEwo7MKlPn+pOv8XdwVtT6dvDadEh8Oz+Zam5e65Z21O5a9u+Dj&#10;98W9cbn3sw+l0zZPQgcEEEAAAQQQQAABBBBAAAEEEGijQEZGZht70NxpBao9qio9Srcf3PrNzq+N&#10;Sztrth7fHN0r0sffJ6CDf2jnDnvP7XFaQc0Su+y7QYNjOrZYWoxEfCHB1NQsvWZRMjACCCCAAAII&#10;IIAAAggggAACrizQv38/qXSPj3dlB5fNvaA0v8Fdd6688Mz508alnTUu62nBxK34DQYWjJqhEEAA&#10;AQQQQAABBBBAAAEEEHAlgcSEBKnExXVxpbzJ9ZLAH377xIIZ984ae6O4Ny7trBnWdUTRyRK9Tq+r&#10;1ZXnV/SPHoB4WwUsubPWdO6HxQufSll4b2rGhtQ581OWvv1c8rtZlXnpix9dlLJwTuquiqylt9zy&#10;7NJlixem7qpua6S0RwABBBBAAAEEEEAAAQQQQAABBBAwEyg4X7N+S/6Bo2VttUkaNHtA2KDCA+fP&#10;HS6e2PWqyb2ntHUE2ltyZ82j45WLlrzwzIIBa9MP6ipGJN2z4N5fF67O9p+46JXFzywYv3Z7jr6x&#10;Ytzse+ZO73PxGHwEEEAAAQQQQAABBBBAAAEEEEAAgXYJ/HPVqXteOvD29/o/vnty4Ut763VNyofz&#10;9fK9YehNf5r+wkNjHmNbTbmbcUuL7Kw11VRdiAgNdDuXvS7t26y8mv9O0HihosqtsSBrXdq6rDx2&#10;0tStEL0QQAABBBBAAAEEEEAAAQQQcAiBer1HSbWPKD/tyTWUvUfOGZ+KYyU1OacrpF65ecVni8pF&#10;KSqplg5aPDVvYNsak2hFMKUV9cbxqwvPfNjjpytXbjsXEN0vIKxrcOehZyu9ftpf5RBXi9ME2e6d&#10;tabCrLQlTz5ddvPVXWtz1i/bVVBYXhsheKq3rv5k6ZuZw2/tc371sl0lhaUVEZ5Oo0YiCCCAAAII&#10;IIAAAggggAACCCBgInCmzLfogrco3+88Zig79p01PhXHSmr2Hq+Qen26NvvDlZmirNyUIx20eGre&#10;wLY1JtGKYDbuPmccv7rwzIdduTm32SvI0yfg0lr4hJwrb+bKtKZAu3fWPGKGzkhesuXlGbF+wRP+&#10;uCJl/ox5KZ88NN4ncHzS3Edee+3mxNjJKStS5s2Yn/LJAyNHJq97cIiX19Dk9clDvayZJnMhgAAC&#10;CCCAAAIIIIAAAggggIC2AvfdOnHW5MTfzhphXNTVXDWsoxjk1mlDrh7dSypjBnYyHJuf2luNSbQi&#10;vEE9OxjHry5g82HHDYxya7jQqPvv2wd1lR1D3bVdZkb/pUC7d9ZaBGXvjOsMAQQQQAABBBBAAAEE&#10;EEAAARcTCA70i44I7BQdalzU1YR38BWDxHeJHDU4XiqDenc0HJuf2luNSbQivMSuHYzjVxew+bBj&#10;hsTOmdSx9vzBmrLTVflZnUL0owYEu9h1Z+N0L7uzVlV4rsVi43iZHgEEEEAAAQQQQAABBBBAAAEE&#10;EHA6gbq6xvc/K77qlp9m3Lnr87SzyvO7bUa3dx7vf9/VXn+5p/uSJwb5+mjzIirlAblYy5a5/zn/&#10;nvduu0vcG5d3bvmtdOpiRKSLAAIIIIAAAggggAACCCCAgCKByqqqnKNHpXLmTJ7hWF2Noilp5CwC&#10;//jk9Hc/6TtEDfYKGvD+F2Vt2lyLjQqYOqFz/4QwZ8FwpDzcm5svfrJdY2Ojp+cvvmHAvEan0/n4&#10;+BgnZ9JGySA2bKMiI4UysknJNrDURGIciyxTSUlJRMTFL6Iw3KxWYz5RTk5OYmKiFYKxWo4iF9mk&#10;rBmMyVzqppbNSGQtO7JsAyWDWLCNbFI2DFjd1LIZKdFTN7V2vWSTssjUFhlECa+dPz8oSYGncekX&#10;ljWvGRVzabRMKiLR1Mo6zw/qUlBnJZuRkmDUTa1dL9mktJtadmTZBi2C23NGSq4QGyalDlxdL+2W&#10;ydvHZ0v6Fl1Dgxa7ArNmJhl+y6R9/eOZ875azMKYNhTY9FOw2Fbz8Ly48dJQXx4fce7vi/tY5N9r&#10;6h4pSnpp92hq/6aEkviV/FF0uUsiMzNzxIgRFRUVvETQho8apkYAAQQQQAABBBBAAAEEEHAegQ0b&#10;Nmq0rWZiNPqK4Yndww0lNsrX+FQcd+scrEWNRsO2GLBsUtYMRsVc5l1kM3KeR4KrZSJesyZuDQ0N&#10;0oHhptfrTWrq6+tbb2Pexa5qVGQk8rVIChYZRGEwFlmm4uJik7W2Wo35REeOHLFOMFbLUaQjm5Q1&#10;gzGZS93UshmJrGVHlm2gZBALtpFNyoYBq5taNiMleuqm1q6XbFIWmdoigyjhtfPnByUp8DQu/c6y&#10;5jWjYi6NlklFJJpaWef5QV0K6qxkM1ISjLqpteslm5R2U8uOLNugRXB7zkjJFWLDpNSBq+ul3TJ9&#10;uXKVoWzdtn3TDz+Ie+PS1hrjAQ3/LNLoaVzJFaIOXF0v7ZbJVv/AlM3ovU9OT52/L+nB6hn3l06d&#10;v3/V1/nmi6IOU7tesklpN7XsyLINFD7jmVwwhtOMjAxxXF5efuk1a1VVVSZbinV1dSY1onXrbcy7&#10;2FWNioxEvhZJwSKDKAzGIsvkavvL5IsAAggggAACCCCAAAIIWFZg3NgxAwcMEPfGpa01lg2J0exc&#10;4K5b45Ku9PVrPBrgdvq+m8OSpnayk4B3HzvzXfYRcW8n8dhbGJd21pqamthZU7h1pWKbTEUX1cGw&#10;s2ZvjzHiQQABBBBAAAEEEEAAAQQQQECJwG9mhP9r6WBR7Gdb7R8bMl/dmL3iaKm4f2l9ppIsXK0N&#10;n7PmaitOvggggAACCCCAAAIIIIAAAggg4DACpwqKdh06KpX9uXmGYyvUrN2Zvfl4QXjPvoGRMeL+&#10;bLXu0JlCh4GzVqDsrFlLmnkQQAABBBBAAAEEEEAAAQQQQACBtgjU1NX/Z/OOTXsOSiXjaK7h2Bo1&#10;B096+gW4e3iKkMW9X1hkXklFW8J3ibbsrLnEMpMkAggggAACCCCAAAIIIIAAAgg4nECAn2+cr1tn&#10;H7e5V08QZfrIQdKBoWhac/uVIxqqK5ubGoWbuK8vL06IjXQ4Q60DZmdNa2HGRwABBBBAAAEEEEAA&#10;AQQQQAABhxGorqnZtn2Hcdm3f39ba8y75J463dZBRHsxjo+7m5+HW2xkuChRoSHSgaFoWjOoR9zk&#10;xLjSo/tLc48W5+wf1Tk8vmOEwyyktQJlZ81a0syDAAIIIIAAAggggAACCCCAAAJ2L7Br1+6iX97K&#10;ysrbWmPepbq6uq2DHMs/9+9jFf/Ka/j8bOPXuw7bRO7uKSP+NueqxdcNf/Xmq269oo9NYrDzSdlZ&#10;s/MFIjwEEEAAAQQQQAABBBBAAAEEELC2wKyZSYYyccJ441NxLFtj3qB/v75tHWTnBe+6wPCY/sND&#10;uiV8nHHYVt8eEBMWIl6qJu6tvQYOMh87aw6yUISJAAIIIIAAAggggAACCCCAAAIuI1BYVlnf2Bzc&#10;sbPI2CcgKCCq0+bDZ1wme0dKlJ01R1otYkUAAQQQQAABBBBAAAEEEHBNAcNHdFnwA7za+rFfKj5u&#10;TPqksLZOJNrLfiqZumGV9LKfC0yn1xuCaWzQBfv52E9sRGIQYGeNiwEBBBBAAAEEEEAAAQQQQAAB&#10;excwfESXRT7AS4xmkc8OUzGIwqllP5VMu6nFpaDT6Wpra217TYh3XyZGhZafOaGruVBXUaorLx6X&#10;2MW2ITF7iwLsrHFhIIAAAggggAACCCCAAAIIIGCPAuJjuSZNnDBk8CBxbygmp6K+e3w34wbmXSxV&#10;Yz61djWySWk3tbgUfHx8/P39bX5NPD5j3BVRfqHVxTH6qj/PmqDd93KWV9d+eyD3ix8P5p4rsXnW&#10;DhcAO2sOt2QEjAACCCCAAAIIIIAAAggg4CoC4eHhISEh4t5wMzkV9QEBAcYNzLtYqsZ8au1qZJPS&#10;bmr7ubb8fLznjOrz4k2T/3Tjldptq4ndtN99/M23Z6rWnix9ZuWWH3NO24+AQ0TCzppDLBNBIoAA&#10;AggggAACCCCAAAII2EBAr9dnZGQq+XAu0cYG8TGlBgJNbm5lerddh44ayv7cPONTcSxbY97gWGFx&#10;Wwcxn0h2XiWxmbR5e1OWb2SnkE7dxLclBMf1XLadK7ltVxU7a23zojUCCCCAAAIIIIAAAggggIDr&#10;CKStWZuXn6/wI71ch8W5M63Qu5Xq3TbtOWgoGUdzjU/FsWyNeYODZ8+3dRDziWTnVRKbSZuiC3Ve&#10;fpfe+iq+hLTkQo1zr6/Fs2NnzeKkDIgAAggggAACCCCAAAIIIIAAAo4qkDR5/NyrJxiX6SMHtbXG&#10;vMuExG5tHUS0NxlHRSTmg5jU9I8Jqyu/9PFqNaXnu4V3cNSVs1Hc7KzZCJ5pEUAAAQQQQAABBBBA&#10;AAEEHEqgf/9+htI9Pt74VByLGofKhmBbE4iNDDcuUaEhba0x7xIWFNDWQUR7k3FURGI+iEnNXZOH&#10;Rbk3VJw8XHbycENxwe+vvYKLo00C7Ky1iYvGCCCAAAIIIIAAAggggAACLiqQmJBgKHFxXYxPxbGo&#10;cVEX10v7wJ783yV9f23XD2cP/mT7DyccHSA00P/lW695eFzv56aNevuO62LCQhw9IyvHz86alcGZ&#10;DgEEEEAAAQQQQAABBBBAAAEEHFWgrrZh0e0/NJyNivQZ7HOh21/u2X7i6HlHTcYo7rjIDuLrR8W3&#10;kTpBLlZOwb25uVlMWVJSEhERYTy3eU1OTk5iYmIrbZQMYsM2KjJSKCOblGwDS00kxmGZpEtUhbmK&#10;LuomsvNlUucge+EpsVI3tXa9ZJPSbmrZkWUbtAgumxHLZPgdZyKsDlxdL9llUjes1Xrx21b1ryEl&#10;D0BLtdFomax2mSl0sOdHkzor2YyUyKibWrtesklpN7XsyLIN1P22VTesbXtZZ5msmWObMlq5arXh&#10;L4RZM5Mu99eCdD2kb9lq3FijpFp8Gv9p24G8A41W3lBwzemqyhv3fe/VwauHlH51Y8GcRbFz7hwq&#10;+wek7IXH03jrjy/ZbSvZJVDykDRfpstd55mZmSNGjKioqOA1a675VEDWCCCAAAIIIIAAAggggAAC&#10;ziPg5eseEObea0BHqXRNCDccW7BGo2FbDLhjt6DWU7BmMMZzxSWGN3vWGy6d5ubGiI6XvljTea4n&#10;MmmTgHjNmrgVFxdLB4abec2RI0dab6NkEBu2UZGRQhnZpGQbWGoiMQ7LpPySNlkXlkk1nZILT8lF&#10;bs0lUDKXPT+alMSv0ZOeuqm162WdZdIufhXLZM1gVMylIiMlzw9K2qiIVsmwLbaxzoWnOjxZCo2W&#10;SXZe7TJyuGVSZyV74SkRVje1dr1kk9JuatmRZRs43IWn5AqxYVLqwNX1atOF9+XKVYbS+j+ZRTAm&#10;jdWFZ94rPz9fvNbGcDtx4oTxqTjOysqSpm7lX/QWCcYigyi8FNu0TO35t4yKpBbesCqp28o5PbbM&#10;jl8/a9DHZSXV5knx29bKi6JkCZSstfmFZ7IVZjjNyMgQx+Xl5bxmrU37kDRGAAEEEEAAAQQQQAAB&#10;BBBAwKoCGzZu2py+xVCy9+w1PhXHJ3NPiYB0Op1er7dqZK462d+WXzfh9uBOYyqm3Bu4ZN200PAA&#10;V5Vwnrzr6ho/Tzu77N9nsw80tDUrdtbaKkZ7BBBAAAEEEEAAAQQQQAABBKwnEBQUJCbr37+fVLrH&#10;xxuOpYPo6CjRwMfHx8vLy3phufBMfv7ev31oyKsfT3vgj+NjO4e6sISTpC621X7zQPZ7X9b8+3u3&#10;D1Y3p75/sk2J8Q0GrX0ng6BU8vl2sm1kG1hqIjGO7GciWjMYFXNp9JnKSoRVRKtk2Bbb2PMyqXOQ&#10;zUiJlbqpteslm5R2U8uOLNtA3YXHMhl+g1rk0081WiZ1w1qtF0/j0lVkNXB1c2m0TPaWNU/jLV6N&#10;LNPlnurNH03qrOz5wlP3jGG1f2KoA1fXq03LZA/fYCDFYPj+hBafxvftP1xS6T14UF/pIq++UBMY&#10;9IsXUlmkxiKDKAyv6FxxdMdI4w0Ok9mtGYyKucy7yGakREZFJEqGVd1GNikbBqx86p+y6tdu9QwM&#10;7SkcxAfnVZfs+fCv/WJjZD4+z/ANBuyssbNmX3/9a/S3vpI/I9T9VlbXq02/y638jzSNMrK3JVCS&#10;JsvEP8mU/+tLyRWusI09X3hKUuBp3MpP2koWRcl+geyFp2QiJU+t1mwjm5Q1g7HIfr1sRiyTZZ+3&#10;1V0hssukbljb9rJOUtbMsU0ZWWFnzdvHR9/wvzegia8a7NChg/GOkni/p+zO2padx86W+Br34hgB&#10;BBQKHD8Tev5CrF9grNS+vvLI3xd17hEf3Hp3dtYu+sg+nyr560RJG7v9JWGHf/3zTzKbL4q6y9Ui&#10;jyZ1U2vXSzYp7aaWHVm2QYtPTbIZ2dsTmpI0ZZNSMohsG9kGSugUtrFORgqDUZE4T+M2fxpXsrga&#10;LZOKC0ZJtKrb2POjSZ2VbEZKrNRNrV0v2aS0m1p2ZNkG6n7bqhvWtr2ss0zWzLFNGWm9s3b06LH9&#10;Bw4o+fd/669ZS0xMPFtYYRinvKIi9JfbcxapscggIkgl45w6dbpbt67GMia9lAxiwzbmU8tmpETG&#10;hhm1GJ5sUjYMWPnUew5UvrasNCi8v7u7p153QV+d88XbQ/z8PBXurPE5a0qewWiDAAIIIIAAAggg&#10;gAACCCDgcgLZe/ZonXOHDiHSFNH/vYWFhRqOpQOFMXSK6WAoHSMDjU/FsUVqLDKIwmAiwnxbT6Gt&#10;wQQE+4SHB7S1lxSDil7mXWQzUjKRikiUDKu6jWxSNgxY+dTXTombMSmktmyPe+1BXVXOU/fHy26r&#10;GT8q2VlT+BxFMwQQQAABBBBAAAEEEEAAARcSEK9WO3kyV+uEPT0vvS5m3NgxUhk4YIDhWDrQOgan&#10;H79O1/DcFz88uPybBR+sfe37bHHq9CmTYFsFku/q/ukbA1/+Y9eXHw8ad0VEm7qzs9YmLhojgAAC&#10;CCCAAAIIIIAAAggggIAjCbz1XcbJOreI3oPDEwacqXf7cHO2I0VPrNYSCAv1EZ+t5uvj3tYJ2Vlr&#10;qxjtEUAAAQQQQAABBBBAAAEEEJARyDl69MyZPHFvXFqskaXcfbbkeJ3b3/61Wir//G6r4Vg6+Gr3&#10;IZMa8zYWqbHIIC2moCIp5cHsPHk2OKaLcHb38AyKjt154qysOQ0QUC7AzppyK1oigAACCCCAAAII&#10;IIAAAgggoEjgwIGDJ3Nzxb1xabFGdriZk8b2iI02lC4Rocan4jg6ONCkxryNRWosMogIVck4skkp&#10;GURq4+Xp0VBXKzk36nRdwi99tp2sPA0QUCLAzpoSJdoggAACCCCAAAIIIIAAAgggICMgvr5zyJDB&#10;/fv3k0r3+HjDcSs1sqzxMVGzJ40xlGuGDTA+FcejE7qa1Ji3sUiNRQYRoSoZRzYpJYNIbe4eP7jy&#10;zPG6ilJRqvJzbxrZR9acBggoF2BnTbkVLRFAAAEEEEAAAQQQQAABBBBoTUDspiUmJEglLq6L4biV&#10;GkC1FrhyYM8npl7Rx7telOQJ/QbFx2o9o6bj79xf8PK/97y5+uDJs+WaTsTgCgXYWVMIRTMEEEAA&#10;AQQQQAABBBBAAAEEEHBIAbGb9si0saIkxLbtax/tLdv1mede/urwvsqQ7Wc9HluWdfBksb1F6ILx&#10;sLPmgotOyggggAACCCCAAAIIIIAAAnYh0KBvLK3zEiVj/wmp7DtWYDhusca8wdH88ta7KBlWSRvZ&#10;2JQMorCNbFLWDEbFXBot08rdhSFx/XxDIgMiOgdExX/8Q65dXMeuHYR7c3OzECgpKYmI+MXGrXlN&#10;Tk5OYmKiMZdJGyWD2LCNiowUysgmJdvAUhOJcVgm6RJVYa6ii7qJ7HyZ1DnIXnhKrNRNrV0v2aS0&#10;m1p2ZNkGLYLLZsQyGX7H2fAXnOwyqVt9q/Xit63qX0NKHoCWaqPRMlntMlPoYM+PJnVWshkpkVE3&#10;tXa9ZJPSbmrZkWUbqPttq25Y2/ayzjIpz1Gv12/dtq2srNz6/5YXH6N2ub8WlDwAW2yz99Dxr388&#10;av1cmNFBBbaf8YzqPVoKvqG2KlJ39qnZ3WX3c5Q/vlrZ83G4Jz11WZs/413uUsnMzBwxYkRFRQU7&#10;a63tFap+cuSfZKr/XaHR3/pKllLdo05dL+v8daIka/M2GmWkJBh1U2vXi2Vq8YGsHbi6ka2zTOpi&#10;U9fLOhkpeUiqa8PTuOrfgOrA1fXSaJnUXfPa9bLnR5O6rGUzUnI9qJtau16ySWk3tezIsg0c7h+Z&#10;Sq4QGyalHHzlqtW22hPRYmdNJO7m6atr0BuSEv9Q79Chg3GOJjXmDU6dPt2ta9dWuogfyQ6rpI1F&#10;BlEykWgjm5Q1g1Exl0bL9JfPDxXqA4I79mhuaqwqPPGrBL9Zozuys2bBf7mo2Fnj3aC2ek5mXgQQ&#10;QAABBBBAAAEEEEAAAQTcIkKDYqNCDSUq7Benot6kxrxBeLCf8QjmXQw17l4eokiNZSdSMrWKQRRO&#10;LZuUdlNbZOT2LFMr18N918QFN1bVnM6uPJnVO6z5tmt+8WohHk42EWBnzSbsTIoAAggggAACCCCA&#10;AAIIIGABgf79+xkX8dWcsjXR0VGtt5EGsUBw9jREZU39459+99QX6aL88bPv6nQN9hQdsSgViA7z&#10;f+/h8a/eMfQfD45ZPH+4n4+X0p6000yAnTXNaBkYAQQQQAABBBBAAAEEEEBAY4HEhATjEhfXRbYm&#10;KjKy9TbSIFLgTW5udU2XSkFxqaGcL680PhXHVqsxn6jsQo1sMB/sOHS+2Tu4Z39RzjV5f7g5W+OV&#10;YXgNBWIigkKD/TScgKHbIsDOWlu0aIsAAggggAACCCCAAAIIIOBKAhm5Z/N1blL55PsthrImY6/x&#10;qTi2Wo35RFtyTskGk1NUFhzTRVq6wKjYnSfOutIykisCGgqws6YhLkMjgAACCCCAAAIIIIAAAgg4&#10;tMDQbp3CvdxEmTy4n3EZmRBvqxrzqft1ipINJtDXp6GuVlqLhpoLEUH+Dr0uBI+A/Qiws2Y/a0Ek&#10;CCCAAAIIIIAAAggggAAC9iXg4+4W5nWxDO+bYFwGxHexVY351L1iImWDuXVYr8ozx2tKz1edy79Q&#10;eGb+uIH2BU00CDisADtrDrt0BI4AAggggAACCCCAAAIIIICAMoGh8R2fnzVheIj7qAhfcSA6/X1D&#10;9vMrN+/NLVA2AK0QQKBlAXbWuDIQQAABBBBAAAEEEEAAAQQQcH6B+I4R910zUpTcovKX1v9Y6BN6&#10;2j1IHPyw77jzJ0+GCGgmwM6aZrQMjAACCCCAAAIIIIAAAggg4MgCFxrdzuoulS837zAu3+3eb6sa&#10;86l3Hj3dpmA++elgcKd4vw7hooTE9fz3riOOvErEjoCNBdhZs/ECMD0CCCCAAAIIIIAAAggggIB9&#10;CuScK6ltcpPKiYIi45JXUm6rGvOpi6qq2xRMdX2Dl9+lbzDw9PYpuVBjn/5EhYBDCLCz5hDLRJAI&#10;IIAAAggggAACCCCAAAJWFZg1M2nxA3c+dnOSKHdcM146MBQb1phPff2wvm0Kb2JCXFVhXnNToyjV&#10;5wsm9+5mVVkmQ8C5BNhZc671JBsEEEAAAQQQQAABBBBAAAEEWhX47aQhPQM9zx3KFqW7n5s4BQwB&#10;hQInjp4XRWFjF2nGzpqLLDRpIoAAAggggAACCCCAAAIIIHBRwM/H+9kbrlx6y+QVD94oDsQpLgjI&#10;CpSX1jw0+/vfX//9H2ZvmD/lPwX55bJdXKQBO2sustCkiQACCCCAAAIIIIAAAggggAACCFwUaNDp&#10;C/JKjEtRQUXrNa8uSq8+FRDc0Cegtnflcb/3/pYJpSTAzhpXAgIIIIAAAggggAACCCCAAAIIIOBC&#10;An975t/LXt9kXFZ/uLv1moy0wkCvWMlIHGz/Is+FvFpNlZ01rgQEEEAAAQQQQAABBBBAAAEEEEDA&#10;hQRGTImLjPecMnOgoYy+uofxqTg2qYnqGahrqpSMxEH8sFAX8mJnjcVGAAEEEEAAAQQQQAABBBBA&#10;AAEE7EGgsqoq5+hRUc6cyZMODEW2RraBwmF9A9wjuniMHN/bUAaO7GZ8Ko5Nah55aXSd99nqxgJR&#10;6n3O3vPUcHvAtIcYeM2aPawCMSCAAAIIIIAAAggggAACCCCAgEsIbNiw8cCBg6KczM2VDgxFtka2&#10;gcJhBXTB2bPm3Gn/3vv729Y+fse67T+cMPnp0FFxKR+PnrMoVpTX0n4tTl1itRQkyc6aAiSaIIAA&#10;AggggAACCCCAAAIIIIAAApYTmDRxwpDBg8S9cZGtkW2gcFiRR2ynTibZfPnxnvcXHc7fHnRqc+CL&#10;C7Zt+S7XpEG3HmFz7hwqSo+EKMtJOPxI7Kw5/BKSAAIIIIAAAggggAACCCCAAAIIOJZAeHh4SEiI&#10;uDe+ydbINlA4bGVx05kD+s8/3GIo33y+58PFe/30nXw8QkQJaOq6drnpzppjCVstWnbWrEbNRAgg&#10;gAACCCCAAAIIIIAAAggggIDtBXZuPFhT1nxs/zlDOX20tKG20dPNRwrO092npkJv+0AdIQJ21hxh&#10;lYgRAQQQQAABBBBAAAEEEEAAAQQcX0B8fYE9JPHn1Pv++LcbjcvdT06euqBndePZZrdGUar0pyfN&#10;Nn27qD1EbocxsLNmh4tCSAgggAACCCCAAAIIIIAAAggg4GwCK1etFl9fILIqKSmxcm4F+eUnjp4v&#10;L61pZd57/zB64HV+Jbr9olx9V6fpcxKtHKSDTsfOmoMuHGEjgAACCCCAAAIIIIAAAggggIBDCkRE&#10;RFgz7g/fyL538pqHr0mfP/bLD1N/utzUfv7ei5dO/fr0b0V56NkJvn5e1gzScediZ81x147IEUAA&#10;AQQQQAABBBBAAAEEEEDAgQVKzlcW5JUYSlFBhfGpODapkW1g3uXHLcfS/1UU0tSng1ePwIaeK5fk&#10;iNevOTCZ/YXOzpr9rQkRIYAAAggggAACCCCAAAIIIICAswuUl1b/46Vvl72+yVBWf7jb+FQcm9TI&#10;NjDvsvz1n7wawt3dPAWnp7tfc51//il21ix5bbGzZklNxkIAAQQQQAABBBBAAAEEEEAAAQSUCISG&#10;B3bs5RkZ7zll5kCpjL66h+G4xRrZBuaDjP5VN537pY91E19N4OGvC48KVBIebRQKsLOmEIpmCCCA&#10;AAIIIIAAAggggAACCCCAgGUEco4ePXMmLzTGI6KLx8jxvaUycGQ3w3GLNbINzAe57d5xnQf6VXke&#10;rWksqnQ7Om52xx4JUZbJgVF+FmBnjQsBAQQQQAABBBBAAAEEEEAAAQQQsKrAgQMHs3cf//aT2i9f&#10;r1v8yPeafvbZ8x9Meuafo2Y9HvnsR2P+8PxVVs3TBSZjZ80FFpkUEUAAAQQQQAABBBBAAAEEEEDA&#10;bgQmTZwwetSYVa/UFGWGNZzpnL2qceF1a+tqG7QLcMTY+NvuHy7utZvCZUdmZ81ll57EEUAAAQQQ&#10;QAABBBBAAAEEEEBAc4HsPXtWrlp94OAhw0zh4eH5uTVN1f4BntHe7oHivqki8KdtJzUPhQk0EGBn&#10;TQNUhkQAAQQQQAABBBBAAAEEEEAAAQR+Fjh5MrdFCY+fv69Tuknf3cnNEQXYWXPEVSNmBBBAAAEE&#10;EEAAAQQQQAABBBBwYIFefaLdgy/UNV781k5xX9dUMmhYFwfOx4VDZ2fNhRef1BFAAAEEEEAAAQQQ&#10;QAABBBBAwBYCoeEBz382PqBHWbFuj7j/W9o1osZSgRzYk5/+fU55aY2lBmScVgTYWePyQAABBBBA&#10;AAEEEEAAAQQQQAABBKwt0DE2eNmG33x9+rfivv/gzhaZXnwNwtN3bn7yhvRXFxycP/bL7T+csMiw&#10;DMLOGtcAAggggAACCCCAAAIIIIAAAgggYNcCDTp9QV6JcSkqqGjlVPzIpMGqT/ac3dPcwa1PsFe3&#10;wIaei29P1/QrR+1a01rB8Zo1a0kzDwIIIIAAAggggAACCCCAAAIIIHB5gS8+2rbs9U3GZfWHu1s5&#10;FT8yabDmw6N+HmHSDJ7ufh17hJ7NK4dcUwF21jTlZXAEEEAAAQQQQAABBBBAAAEEEEBAkUBEnEdk&#10;vOeUmQMNZfTVPVo5FT8yaTB2WiddU6U0WWNz3bkT5Z26hCqam0ZqBdhZUytHPwQQQAABBBBAAAEE&#10;EEAAAQQQQKDtAjlHj4py5kyedGAovgHuEV08Ro7vbSgDR3Zr5VT8yKTBnQ+PjRncVON9orqx4ILn&#10;8UffGu3n7932AOnRBgF21tqARVMEEEAAAQQQQAABBBBAAAEEEECgnQIHDhwU5WRurnRgKGLYkpKS&#10;9gwu9tGeXTruyfeH3/Na13c2Tb96Wp/WRxOfwvbxOxk3DP3kd0nff/nxnvZM7bJ92Vlz2aUncQQQ&#10;QAABBBBAAAEEEEAAAQQQsJ7ArJlJU6ZcNWniBKkMGTzIcCwdiFAiIiLaGZCvn9eIsfFTZw6I7Rwq&#10;O9QHb/y44oUTvpU9Ggs6f7T4SNq/98p2oYGJADtrXBIIIIAAAggggAACCCCAAAIIIICANQRCgoPD&#10;/3sLCQkxHEsHlcVNZw7oP/9wi6F88/meVk7Fj0watLUmbemxEK/u4rsOvN0DfRs6bvrqjDUUnGsO&#10;dtacaz3JBgEEEEAAAQQQQAABBBBAAAEEHFagpqz52P5zhnL6aGkrp+JHJg3aWuOwTnYUODtrdrQY&#10;hIIAAggggAACCCCAAAIIIIAAAs4hUFlVVfrzTXk602dN/OPfbjQudz85uZVT8SOTBm2tmfFAr0r9&#10;yabmhobm6nrvc5Ovj1MeLS0lAXbWuBIQQAABBBBAAAEEEEAAAQQQQAABSwoUnT+/YcPGzelbRLHk&#10;uJYe686Hrpjxuy51IUc9Y/NveSqh06Dob37MLa+qs/Q8zjweO2vOvLrkhgACCCCAAAIIIIAAAggg&#10;gAAC1hc4fPiI9SdVMaP4LtF7Hh33RdbcxZ9OXH2u/C9rT3+YWX33mzt27i9QMZprdmFnzTXXnawR&#10;QAABBBBAAAEEEEAAAQQQQEBzgf79+2k+x2UmKCm/kLH/hCj7jhVIB4ZiXvPBd7l6nw4d4voGRnUN&#10;6NT7tTWHbRW2w83LzprDLRkBI4AAAggggAACCCCAAAIuISA+pmrt2nUrV62WSvqWreLeJTInSScS&#10;SExIsFU2qZ98vTEzR5QfD+VJB4ZiXnOqtNY/LEYK1ds/uK5Bb6uwHW5edtYcbskIGAEEEEAAAQQQ&#10;QAABBBBwCYF9+/brGhpcIlWSREADgf6xvnFBDbdPG500vq+4Ny7mNX1jg2vLCqUoGmqr/H28NIjI&#10;OYdkZ80515WsEEAAAQQQQAABBBBAAAFHFygqKnL0FIgfASsI6PX6jIzMbdt3SGXf/v3SgZdHs79X&#10;U2xUaFRYkLg3LuY1v726Wyc/XeXpfZVnj5afPvDwtD5WiNw5pmBnzTnWkSwQQAABBBBAAAEEEEAA&#10;AQQQQMAVBWpqa0+cPCl2oqVbWVm5dKDEorDkwoLXtyYt/u7pTw//9qruKTckJk+OXvbwhNEDYpV0&#10;p40QYGeNywABBBBAAAEEEEAAAQQQQMABBCZOGD9rZpIDBEqICFhXICQ42MfHR8wpHiCiSI8UJQ+W&#10;8qq6h9/LqA2Iieo9WhfU6f9W7O0UGTRhcJfQYD/rZuDYs7Gz5tjrR/QIIIAAAggggAACCCCAAAII&#10;IICAucB3mcdzyn1f+nD9e2kZ4t64SDUvLN/c5NvBP7Sj6Cvu/UKj950oRrKtAuystVWM9ggggAAC&#10;CCCAAAIIIIAAAggggIDlBYrOnzd8XJrJh6a1eGr4VLUWQ7l19vRenSNFiYsKkQ4MRarpFB7c2FBn&#10;+TRcbER21lxswUkXAQQQQAABBBBAAAEEEEAAAQTsUuDw4SOGj0sz+dC0Fk8Nn6rWYjbjhyXecM0I&#10;UX49urd0YChSzX2zR3k31deU5IsvAxX37jWlA3tE2iWMXQfFzppdLw/BIYAAAggggAACCCCAAAII&#10;IICASwlMmjjBUIYMHtTKqfiR1ECdj5+P1+sLRg4Iq4/Une3pf0EcX+4T1k6eLf/P5hM/Hjpfp9Or&#10;m8uJe7Gz5sSLS2oIIIAAAggggAACCCCAAAIIIOBgAuFGt5CQkFZOxY+kBqozjIkIeurmwa/cPeLh&#10;Gd3FcYvjLPs259EPs1Ye1P3zx8o/fpDJ5pqJEjtrqi8/OiKAAAIIIIAAAggggAACCCCAAAK2Fyiv&#10;9yyt88rYf0KUfccKpANDaU/Npoycr3blhcYPCojo3CGu79k6n817CmyfsD1FwM6aPa0GsSCAAAII&#10;IIAAAggggAACCCCAgJMKrFy12rikb9lqUqMu74Lz5UW1XsV1nhszc0T58VCedGAo7arZfdLLx8/D&#10;y0eKzcs3oLiqQV2cztqLnTVnXVnyQgABBBBAAAEEEEAAAQQQQAABBxMoKSlpa8SxUaELZo6/fdpo&#10;qSSN72s4bn/NXTNG1NVU6+trRFTNTY366tLYDt5tjdC527Oz5tzrS3YIIIAAAggggAACCCCAAAII&#10;IKCJQG1tbel/b5WVlYZjcWA836yZSaL079dXOjCUiRPGm9SIXhERESpijQgNEvtrUokK+99x+2vi&#10;O0U8OWtAWe7eijOHKk/v7R3le9XwOBUROnEXdtaceHFJDQEEEEAAAQQQQAABBBBAAAEENBGorKra&#10;uHHT5vQtUsnes9dwLA40mVLjQT/dkJO0+DtRFi3bVVhywTDb6AGxyx6e8PItiU9N77Z4/nCNo3C8&#10;4dlZc7w1I2IEEEAAAQQQQAABBBBAAAEEELCtwIYNG3UNzvOJY5lHS1dlFUf0HBbVe3ROpddfv9hv&#10;zBsa7Ne9U2jXji1/eahtF8Lms7OzZvMlIAAEEEAAAQQQQAABBBBAAAEEEHBggejo6LCwUHFvuKlL&#10;5rvM4znlvi99uN5Q3kvLaOVU/Mikgeqaj7ec8YuIk76pILhjj2PnqtSl4IK92FlzwUUnZQQQQAAB&#10;BBBAAAEEEEAAAQQQsJjAuLFjBg4YIO4NRd3Qd86Z3qtzpHGJiwpp5VT8yKSB6ppgP6/mRr0Utvim&#10;AnXxu2YvdtZcc93JGgEEEEAAAQQQQAABBBBAAAEE7Euge6eIG64ZYVx+Pbp3K6fiRyYNVNfcPaVb&#10;zfnc+srihtqqqryDk/p2tC8aO46GnTU7XhxCQwABBBBAAAEEEEAAAQQQQAABBLQXEJ+htvjmgXGe&#10;Jf4XTidG+feP61DfwCvXFLmzs6aIiUYIIIAAAggggAACCCCAAAIIIICAEwv06x7p6eFeWtt0osb/&#10;w+3nXvjiqBMna8HU2FmzICZDIYAAAggggAACCCCAAAIIIIAAAtoKlJRfyNh/Qir7jhUYjttZk5Z+&#10;8FBhdXCXfgERnQM79y3Wee86XKhtJk4xOjtrTrGMJIEAAggggAACCCCAAAIIIIAAAq4h8MXXmzdm&#10;5kjlx0N5huN21mzZf8bdy8/dw1NSdPcJLK6ocw3RdmXJzlq7+OiMAAIIIIAAAggggAACCCCAAAII&#10;WFMgyl8fF9Rw+7TRoiSN7ysdGIrqmtuuGdSsq9bX14hcxNeD1lcUJcaFWjMvB52LnTUHXTjCRgAB&#10;BBBAAAEEEEAAAQQQQAAB5xfIy8/ftn2HVPbt3y/uRc7+Xk2xUaGiRIUFSQeGorpmUELsA7/qVZa7&#10;t+LMoarcrF/1j+jeiZ01+QuMnTV5I1oggAACCCCAAAIIIIAAAggggAACNhHIyMgs+u+trKxcHIow&#10;SkpKLBLMP1edmvrwDlFeWHa24HzNVcPjlj084eVbEt9dOOY34ztbZAqnH4SdNadfYhJEAAEEEEAA&#10;AQQQQAABBBBAAAHHFpg1M0mUiRPGi3uRSURERPvz+fK7/FU7K8K6jgyPH32sLODv/8oVY4YG+4mX&#10;qon79o/vIiOws+YiC02aCCCAAAIIIIAAAggggAACCCDgDAJFVT6HzgW+8M73orzzeZZ0YCjKaz7b&#10;VODTIU76yoLAiB5ZxyucQcfqObCzZnVyJkQAAQQQQAABBBBAAAEEEEAAAQTUCtw4fUJC13CpdI0J&#10;Nhy3tcbfx6O5SS9F0aTXqQ3H1fuxs+bqVwD5I4AAAggggAACCCCAAAIIIICAAwlEhAX95tphUrl2&#10;fC/DcVtrnpjbvb4sV1dd3FBbXlN8ZM6VnRwIwX5CZWfNftaCSBBAAAEEEEAAAQQQQAABBBBAAAFr&#10;CJRX1v90oHJkQnCcX1HvkII7pwTdMbObNSZ2ujnYWXO6JSUhBBBAAAEEEEAAAQQQQAABBBCwD4Gc&#10;o0elcr642HAsHZw5k6ekRos8zpXU//bPe1dnuWUVBh0rrO/ZOXDCsA5aTOQKY7Kz5gqrTI4IIIAA&#10;AggggAACCCCAAAIIuKJAZVXVtu07DGXf/v3Gp+JYdY1CzQMHDkqlqOi84Vg6OJmbq6SmXu9xrtJz&#10;Z9aJn/bk7j1yTtwbF3U1H31d5B4YGxDW1b9D58CO/Vf8cLZe16QwI5qZCLCzxiWBAAIIIIAAAggg&#10;gAACCCCAAAJOKJC+ZeuGDRuLjG5lZeXGp+JYdU3rXhMnjB8yZHD//v0MJTo6yvhUHHePj1dSU1Hr&#10;VVrrt/GnE9/vPLZj31lxb1zU1ZwsqvfyCZRS8PDy8fH2Kq9qcMIrwCopsbNmFWYmQQABBBBAAAEE&#10;EEAAAQQQQAABVxIQG2eJCQmGEhUZaXwqjuPiuiipiQ7WdQur++2sEaLMmpwoHRiKupqJA0LqK840&#10;NzWKBRHfYBDi79kxwteVFseSubKzZklNxkIAAQQQQAABBBBAAAEEEEAAATsUmDRxgihDBg+SDgxF&#10;dY01cwzwaewUHSpKdESgdGAoKmrCOwQP7x04JsGvuiCruXRfU2XuX5P7WDMdJ5uLnTUnW1DSQQAB&#10;BBBAAAEEEEAAAQQQQAABU4Hwn28hISHSgeGmusZBif+56tTMJ356+d/FGTkVz93Z8/m7u3/50sjY&#10;qAAHTccewmZnzR5WgRgQQAABBBBAAAEEEEAAAQQQQAABbQUy9xV/ua0ktMswv5ihHiHxf/rweKdo&#10;9tTaa87OWnsF6Y8AAggggAACCCCAAAIIIIAAAghoJFBU5XPoXOAL73wvyjufZ0kHhtKmmne+OukV&#10;FC2+skCE6hMY6efre7aoRqOwXWdYdtZcZ63JFAEEEEAAAQQQQAABBBBAAAEEHEzgxukTErqGS6Vr&#10;TLDhWEVNxw6eTfp6KX/x9QXVtfX+fp4OxmF/4bKzZn9rQkQIIIAAAggggAACCCCAAAIIIIDAzwIR&#10;YUG/uXaYVK4d38twrKLmsdv7u9eX1pSdbqgtryk6OLRHIJ+w1v6rjJ219hsyAgIIIIAAAggggAAC&#10;CCCAAAIIIGDvAqEhvh8+MyhpqFt3/zPJSdF/ur9fmyIuKqt9c/XBlI927dxf0KaOzt2YnTXnXl+y&#10;QwABBBBAAAEEEEAAAQQQQAABBC4JiM21O2Z2e2Je56vHxLQJ5eTZ8j9+dmj7WY/juvBX159c9m1O&#10;m7o7cWN21px4cUkNAQQQQAABBBBAAAEEEEAAAQQcRqC8qvaL7zKNyzc7j7RyKn5k0kC7mldW7g+M&#10;jAuI6OwbEhnUqfeXP55yGFaNA2VnTWNghkcAAQQQQAABBBBAAAEEEEAAAQQUCGzYsedYfrFxOXO+&#10;spVT8SOTBtrVVNTovPwCpSSkbxfldkkDCAQQQAABBBBAAAEEEEAAAQQQQAABmwtE+esTQ+uf+O1U&#10;Q1kwY2Qrp+JHJg20q7lhTHxdyRnxjaJCqaYkPyrY3+ZcdhIAr1mzk4UgDAQQQAABBBBAAAEEEEAA&#10;AQQQcGaBF//y0spVqw0lfctW41NxLJI/fPiwdQgKztecOFOlfK6Z43uM6eZffDSj5nS2X13xn+cN&#10;Ud7XuVuys+bc60t2CCCAAAIIIIAAAggggAACCCBgFwJ9+vQRcUT/9xYWFmo4lg7ET6U2Wt+Wfl5w&#10;78sHnv7HyVlPZCjfX7v9qq4rnpj86h1DP3hkfExEkNZBOsr47Kw5ykoRJwIIIIAAAggggAACCCCA&#10;AAIIOLzAuLFjpDJwwADDsXTQ1Oxeo/M8W1RuKEUl1a2cih+ZNFBS859vTmacbAqMHeoePtAzJP6x&#10;N9vwKjk/Hy/21EwuQXbWHP4xSQIIIIAAAggggAACCCCAgMsKlP7yVllZKVtTU1PTehslg9iwjfnU&#10;shmJfC0SsEUGURiMbFJKgnG4x0VBhe+pMr8PV2YayspNOa2cih+ZNFBS83l6kW+HOHcPT+HjExjp&#10;4eGp/GVrDkdqhYDdm5ubxTQlJSURERHG85nX5OTkJCYmttJGySA2bKMiI4UysknJNrDURGIclkm6&#10;RFWYq+iibiI7XyZ1DrIXnhIrdVNr10s2Ke2mlh1ZtkGL4LIZsUyG33EmwurA1fWSXSZ1w1qtF79t&#10;Vf8aUvIAtFQbjZbJapeZQgd7fjSps5LNSImMuqm16yWblHZTy44s20Ddb1t1w9q2l3WWqcUcxadQ&#10;Gf8LdOKE8eLfrdJnUXFDoK0Cs2YmKXmeVN7G+PoUg8v+ASkeSgcOHhLjS5G0ONHxk3kllXrj1Kqr&#10;awIDAww1JqeiXkXNV1ur9heFBIR1Fd3FNxKUnc5Y9dKo6gvlsvtCKv6EsOHTl7qpzZ/xLnelZWZm&#10;jhgxoqKigtestfXBSHsEEEAAAQQQQAABBBBAAAEEEEDgfwI5R4+eOZMn7g3F5FTUny8uliULDfEf&#10;NTjeuAzq3bGVU/EjkwZKah6bl9hcc6665ERtRf6Fgr1zruzk53vx9Wvc1Amws6bOjV4IIIAAAggg&#10;gAACCCCAAAI2EJgxfZr43HcbTMyUCFxe4MCBgydzc8W9oZicivqiovNiAJ1OZ1vIM+cPbT/+xg1T&#10;v588oGT2cPcnb+16x8xutg3J4WcX7wYVt+LiYunAcDOvOXLkSOttlAxiwzYqMlIoI5uUbANLTSTG&#10;YZmUX9Im68IyqaZTcuEpucituQRK5rLnR5OS+DV60lM3tXa9rLNM2sWvYpmsGYyKuVRkpOT5QUkb&#10;FdEqGbbFNta58FSHJ0uh0TLJzqtdRg63TOqsZC88JcLqptaul2xS2k0tO7JsA4e78JRcITZMqkXw&#10;L1euMi7qFkXFk56lJtJoHBUZqV59R/9Hk/H1055/71xuKU+cPHkkJ0cqWVnZhmPzU1Gzdds2KZ5W&#10;Nl5krxnZBq2v9emig+9+d/NXR+9ae2LBh+lztx3+V3uCUfIvwXYG3J7w1E1t/ovJZCvMcJqRkSGO&#10;y8vLec2aw++NkgACCCCAAAIIIIAAAggggAACCFhfoHt8fGJCglTi4roYjs1PRU1UZKRFIjx99ujm&#10;n1YaStbh741PxXErNZsO/j0mPjA0wi841DcuMXjPyc8tEpKLD8LOmotfAKSPAAIIIIAAAggggAAC&#10;CCCAAAIOI7Dss78XFp8wlJKKPONTcdxKTWNjnaenu5Sqhyc7QpZZdBwt48goCCCAAAIIIIAAAggg&#10;gAACCCCAgNYCA3pe7aPrNee6R6Vy9RW/NRzL1gzqNut8Xm1jY7MIsvB0VWz4AK2jdYXx2VlzhVUm&#10;RwQQQAABBBBAAAEEEEAAAQQQsLHA4cOHRQQrV62WSvqWrYZjhTWiixhBGkfFbXjP63tGTT2UWbT/&#10;x3Ne9d2vG/aEikHoYiLAzhqXBAIIIIAAAggggAACCCCAAAIIIKC5wLx5t0Ub3cS33BqfimPZGumL&#10;cfv06aM61j3ZY9d9//i3W/703oqpmfsuqB6HjgYBdta4GBBAAAEEEEAAAQQQQAABBBBAAAHNBbp0&#10;7jxu7BhDGThggPGpOJatEQ2amt1rdJ5ni8qlUlRSbTiWrUn74fQ32ReCOg31j+rbodOg55Ydratv&#10;1DxtZ5+AnTVnX2HyQwABBBBAAAEEEEAAAQQQQAABZxHYvr/sVJnfhyszpbJyU47hWLbmq23nPP3D&#10;3T08BYanT0DH8A5ni2qcBcZmebCzZjN6JkYAAQQQQAABBBBAAAEEEEAAAQTaJPDUgzdcPbqXoYwZ&#10;2Mn4VBy3UtM3LrBRd2krrbmpsbyqOryDT5tmp7G5ADtrXBUIIIAAAggggAACCCCAAAIIIICAYwhE&#10;hAWNGhxvKIN6dzQ+Fcet1Dwwp7dvY8WF80drK/IvFOz91fCI0BBfx0jbjqNkZ82OF4fQEEAAAQQQ&#10;QAABBBBAAAEEEEAAAQsJ+Pl6Lv/TsN9ND5nar/7/bu8697rOb3xy4nd/O7j4HznnSuotNInLDcPO&#10;msstOQkjgAACCCCAAAIIIIAAAggggIBrCojNtavHxNx4VeiAxLCHXj248XBzYWOX3WcDnnovr7yS&#10;zTU1FwU7a2rU6IMAAggggAACCCCAAAIIuIKAXq/PPXV65arVxiV9y9ZWTsWPTBooqWmxiysIkyMC&#10;NhE4kVf2z5VZpbWegRE9vHyD/Tt0bvaN2HukzCbBOPqk7Kw5+goSPwIIIIAAAggggAACCCCglcCZ&#10;vLzq6mqtRmdcBBCwkcDuvUdPF1a5eXgZ5nf38Kqpa7RROI49LTtrjr1+RI8AAggggAACCCCAAAII&#10;aCeQnb1Hu8EZGQEEbCUQHawbGlfl1VRdV3VOxKCvr2qsPjd6cKSt4nHoedlZc+jlI3gEEEAAAQQQ&#10;QAABBBBAAAEEELisgE6nk34mvYVZxVuV1fUyn+jAwUOtv7FayUSWil+AHD96aOlj/YMbC0pzd/rX&#10;Hr/nuqjSCt2JM1V19bxyrW0PKHbW2uZFawQQQAABBBBAAAEEEEDAZQX69+8nSvf4eOmgxVPzBkpq&#10;TMaUurisM4lbSmDihPEDBvSPNrqFhYUan4pjjWrMhw0MDGz/1JaKVgj36dMnNipgWcrQ9a+P+cvC&#10;3h+sP//IkpOi3PLs7oLzNZZaAlcYh501V1hlckQAAQQQQAABBBBAAAEELCCQmJAgSlxcF+mgxVPz&#10;BkpqTMaUulggYoZweYH+/fqNGzvGUAYOGGB8Ko41qjEfNr5b1/ZPbalom5rda3SeZ4vKpbL0P7lu&#10;gZ0CYwaK4h4U9+cPjrn8hdMGAHbW2oBFUwQQQAABBBBAAAEEEEAAAQQQQMDRBQoqfE+V+X24MlMq&#10;u49VefuFSEn5BXc8XsD3lrRhhdlZawMWTRFAAAEEEEAAAQQQQAABBBBAAAFHF7h2Uv+rR/cylM6R&#10;fnrdpXeA6qqLO4b6OXqC1oyfnTVrajMXAggggAACCCCAAAIIIIAAAgggYGOB0BD/UYPjDeVPdyc0&#10;Vp6uLjkhyoXzxx6fG2/j+BxqenbWHGq5CBYBBBBAAAEEEEAAAQQQQAABBxEoK61b/PSue2/J+v29&#10;O/bvPe8gUbtimOKrDF57sNv9v/IT5V/PDeufEOaKCmpzZmdNrRz9EEAAAQQQQAABBBBAAAEEEEDg&#10;8gJ/TM7Ytq6xoaxHTmZw8tyfCvKr0LJbgQ5BXlMndBYlNMTXboO0z8DYWbPPdSEqBBBAAAEEEEAA&#10;AQQQQAABBJQK6Or1X32xe8XHP0pl3aqDhmML1rRp2CWvbj15uC7QN97LM8jXO9rPO2bT94VK86Ed&#10;Ao4jwM6a46wVkSKAAAIIIIAAAggggAACCCBwGYGtm/cdPXReKqdOVBiOLVjTpmFPnSh3a/ZkuRBw&#10;egF21px+iUkQAQQQQAABBBBAAAEEEEDAyQV8fL3GXBXaf2TjM89PF+X+34+RDgzFIjVtGuTlN6eH&#10;dXSr0Z1pbm7UN15odC8ePS7SyZeB9FxSgJ01l1x2kkYAAQQQQAABBBBAAAEEELCpQGVV1Yp//yd9&#10;y9aVq1YbF9ka8wYHDh4SI1g/G/EFBdu3nMvYebauVt/i7K+/N7LvSF1Zze6A6Ny/vDO0Ry8+F9/6&#10;q8SMmguws6Y5MRMggAACCCCAAAIIIIAAAgggYCIQ4O/v4+MjKqN/eQsLC229xrxBYGCg6GJlYfFd&#10;n7dN3/zmnyqevu/4DVM2tPjtBLGdg199Z8znP4z+bO1Vw0ZYO0IrgzCdywqws+ayS0/iCCCAAAII&#10;IIAAAggggAACNhPw8vKS5h43doxxGThgQOs15g3iu3UVXepr3WsuuJ/NLxOlqLBKOjAUi9QYD/Kn&#10;P+x1r+8c5Nsz2K93c33Me0tzbEbJxAjYVICdNZvyMzkCCCCAAAIIIIAAAggggAAC7Raoqqo7tt/j&#10;5CGPD5ZuE+WLT/dLB4ZikRrjQYrP1olv/JQC9/YILjhT3+4kGAABhxRgZ80hl42gEUAAAQQQQAAB&#10;BBBAAAEEHEjgxb+8JD4KzeQj0iwYf3Cw39w7R/1qWl+pjL2yq+HYgjXGw4ZG+tQ3FEkpNDRVxcb5&#10;WjAdhkLAgQTYWXOgxSJUBBBAAAEEEEAAAQQQQAABhxTo06eP1nF37xk9amxPqQwe1tlwbMEa42EX&#10;vzGkWnequj63qu6Iu2/hggcStU6Q8RGwTwF21uxzXYgKAQQQQAABBBBAAAEEEEDA2QQmThg/a2aS&#10;oTh0egMGRX25ecrC/wt6+pVuX2yYIr6sQHxD6Ksv7rnxyp1zrt34+WdHHTo7gkdAuQA7a8qtaIkA&#10;AggggAACCCCAAAIIIIAAApcEwsL9xk7oOGlKVz//i9/GsPT1A9/8uyY0YHBdcfx7r+av/uIYUgi4&#10;ggA7a66wyuSIAAIIIIAAAggggAACCCBgPQG9Xl9aWlpZWSnupZv53CXFVXt2NB7I8Pzz02uMy1uv&#10;7mi9xrzBv5fltHUQ0V52IvM2rXdJ+zQv0Cfew93HyzPIx63ThnXnrSfOTAjYToCdNdvZMzMCCCCA&#10;AAIIIIAAAggggIAzCqStWbs5fUv2nr3iXioiy5KSEpNc+w7s3K1Hh4S+UcZFtsa8QWyXgLYOItrL&#10;TmTepvUuJtl5XXwdGzcEnF+AnTXnX2MyRAABBBBAAAEEEEAAAQQQsIlA9H9vYvaIiAjjGCIig+fc&#10;dsV1M/uJe+MiW2PeYMKULm0dxFJTGwcz49Yu4tsMGptqGxrLqxtO3jC3q03MmRQBKwuws2ZlcKZD&#10;AAEEEEAAAQQQQAABBBBwFYFxY8dIxSkTLiut2/BN/uYNp8WBSPCBh/vPvjO8wetwYHTe7xb1HDex&#10;s1NmTVIImAiws8YlgQACCCCAAAIIIIAAAggggAACbRPYnVk0e9KGD/5a9+JjhbdN31yQXyW+x+D+&#10;hwZ9lDbis7VXJd3Qq23D0RoBhxVgZ81hl47AEUAAAQQQQAABBBBAAAEEHESgvta9uMBjz+78n7Yf&#10;Ny4qasy7HDlY2v5hxQiywRg3WPyHPcF+CYG+8aI018e888YRB1kKwkTAwgLsrFkYlOEQQAABBBBA&#10;AAEEEEAAAQQQMBHYl1lzLs99+w+nv117yLioqDHvsiejuP3DihFkgzFuUF6s8/YMldL09gguKtSx&#10;6Ai4pgA7a6657mSNAAIIIIAAAggggAACCCCgRkCv1/+wWXzb59aVq1YbF+Ma83H/mDLzzgfG3XDr&#10;AHFvXFTUmHeZMi2u/cMqCc946shOfvUNRVKm9fri2DhfNZr0QcDxBdhZc/w1JAMEEEAAAQQQQAAB&#10;BBBAAAFrCaStWXvu3KUdpVbm1Ol+8Rqu4GC/Tp3DomOCxb1xUVFj3iUi0r/9wyoJz3jqv38wqtk3&#10;X3wZaHXjQa/Asgcf7W+tFWAeBOxLgJ01+1oPokEAAQQQQAABBBBAAAEEELBzAR8fHxHhpIkTjMuQ&#10;wYMMp+KnUhsnvoWF+0+6NrqhsdLdq27m3C5h4X5OnCypIdCKADtrXB4IIIAAAggggAACCCCAAAII&#10;tFkg/Je3kJAQQ0Wbx3LADktfP7Dxy4awgGF+TQM+/+D8558ddcAkCBkBCwiws2YBRIZAAAEEEEAA&#10;AQQQQAABBBBAwOkFnvz9B39+eo1U0j7NC/CJc3f39HAXL8/rlP59sdOnT4IItCjAzhoXBgIIIIAA&#10;AggggAACCCCAAAIIyAsMG9knqENzQt8oUUTrZrdG+T60QMDZBdhZc/YVJj8EEEAAAQQQQAABBBBA&#10;AAEbCZT+8lZZWdn+GvNBampq2j+sGEE2vI5dmrolNs257QpRbnuge23TsYbGclFq9SfnzO9qI2Om&#10;RcDGAuys2XgBmB4BBBBAAAEEEEAAAQQQQMDJBArOnpUy2py+xbhk79nb/hrzQU7mnmr/sGKE1sNb&#10;vXrrT+l+u7b7lJXWidTuur/fgt937tSnKH5QyeMv9hk3sbOTLSLpIKBQgJ01hVA0QwABBBBAAAEE&#10;EEAAAQQQcHWB2tpaJQS3zbutf/9+3ePjxb1xsUiN+SDR0VFaTGScgkdzt8/e9Mn+ITLzu4jZkzac&#10;OFYmHG68JeH51/v+/f0x10ztpoSFNgg4pQA7a065rCSFAAIIIIAAAggggAACCCBgYYGVq1Z/lbZG&#10;yaAhwcGJCQlxcV3EvXGxSI35IFGRkVpMZJzCv94r9XXvJr6yINA3PtCn25t/PazEgTYIuIIAO2uu&#10;sMrkiAACCCCAAAIIIIAAAgggYAEBH/E1mC55Kzxd6+MVIaXu6RFQVtLgkgwkjUALAuyscVkggAAC&#10;CCCAAAIIIIAAAggggEBrAkPHhtc3FEkt6vXFPXoH4oUAApIAO2tcCQgggAACCCCAAAIIIIAAAggg&#10;0JrAH54d4OafX60/WN14MKzThQcf7Y8XAgiws8Y1gAACCCCAAAIIIIAAAggggAAClxWoq2v8w8Kd&#10;kweuvXVq+oybOr/wdvzSzwZ/tvaqsHA/1BBAQBJwb25uFv8pKSmJiLj0lmnpB+Y1OTk5iYmJxnAm&#10;bZQMYsM2KjJSKCOblGwDS00kxmGZLncBy66CbAMXWSZ1DrIXnhI9dVNr10s2Ke2mlh1ZtoG6p3GW&#10;yfA7zoa/4Oz5wlN3hchmpGRYJW3UPS7U9ZJNSt2wVuul0R9FVotfyfVg8kdRXn7+wYOHqqur+TcA&#10;Agi0U2DWzCTzx6BFHv4tDpK+ZatxwBMnjJf9d6uSYFQ/jYtvMDCOR9K43N8PCp+slAQs+5eJbEaq&#10;g3no7q1HMn3EFxc0uzXWNh275Z7w+XcPsk7WskmpoFPtoGIuF/xt2+I/xlXQWWqZ1E1tfuFd7mkz&#10;MzNzxIgRFRUVvBu0nb9Z6I4AAggggAACCCBg1wK1tbUZGZlsq9n1IhEcAg4u8OEHX/356TVvvbpD&#10;3BsXjWrMh/33shyNpt67s0Jsq7m7e3q4i+9u6LQjvdLB14rwEbC8ADtrljdlRAQQQAABBBBAAAH7&#10;EVj/zbf2EwyRIICAUwr4+bsFdWju1qNDQt8o46JRjfmwsV0CNJparJd4tZq0as3NjV5eTrmAJIVA&#10;uwTYWWsXH50RQAABBBBAAAEEEEAAAQScWECv1/+webN4X6rJW0FFyqX/vfn6N3dLbLpuZr85t11h&#10;XDSqMR92wpQuGk09e36seBNoQ2O5Tl9S33z6hrmxTrzWpIaAOgF21tS50QsBBBBAAAEEEEDAUQWi&#10;f76FhYVKB4ab1WrUTRQYGNj+gNVNrV0v2aS0m1p2ZNkGLV5F9pyRusveUR/nlos7bc3asrLyFscT&#10;+21SET/V6XSWm9OORrr1jm5Jt0X4hhUERhc9/XL/QUND7Sg4QkHATgTENxiIW3FxsXRguJnXHDly&#10;pPU2SgaxYRsVGSmUkU1KtoGlJhLjsEzKL2mTdWGZVNMpufCUXOTWXAIlc9nzo0lJ/Bo96ambWrte&#10;1lkm7eJXsUzWDEbFXCoyUvL8oKSNimiVDNtiG+tceKrDk6XQaJlk59Uuo9aX6cuVq0xKe37lWSRN&#10;dYPIXnhKhNVNrV0v2aS0m1p2ZNkGTvn8YJ6UkoePOislf42bzG6RiZT87Wo8kSGGIzk5xvFkZWWL&#10;GqlI9ZYKT3YcjZ7GW7ykv1hx4Jph668dlj11aOa1V6w/sO+07NaBbPxKnqzaukw2f2I3T0qjZbIU&#10;r6XGcYWncZNr3nCakZEhjsvLy3nNmp3scBIGAggggAACCCCAAAIIIICA/QokJiQYBxcX10XUSKWp&#10;0a24wGPP7vyfth83LhrVmA975GCpRlO/89fTAZ59/L1jxfcYuDXELP9Hnv2uEJEhYCMBdtZsBM+0&#10;CCCAAAIIIIAAAggggAACTiFQWuRxLs99+w+nv117yLhoVGM+7J6MYo2m1tU1enr4S6vk7RFcXKR3&#10;ihUjCQQsKcDOmiU1GQsBBBBAAAEEEEAAAQQQQMDVBO6+f8adD4y74dYB4t64aFRjPuyUaXEaTR3e&#10;0ae+oUha0Dr9ub6D/FxtcckXAVkBdtZkiWiAAAIIIIAAAggggAACCCCAQGsCnTqHRccEi3vjolGN&#10;+bARkf4aTb349T5u/vmNvofq3Pf1HKSfc3s3rgMEEDARYGeNSwIBBBBAAAEEEEAAAQQQQAABBFoW&#10;6NwtoKL0Qs2Fuq7dAzBCAAFzAXbWuCoQQAABBBBAAAEEEEAAAQScWSAvP3/b9h2GknvqtPGpON63&#10;f79xjfGpM7soyO2dN06dOugbHjgyLGDYD2urvl9XqKATTRBwLQF21lxrvckWAQQQQAABBBBAAAEE&#10;EHApgfQtWzMyMouMbtXV1can4risrNy4xvjU2KpB57ZnR+OBDE9R3np1x5+fXmNcrFZjPtG/l+Vo&#10;FMzenRWBvvECwd3d09et6470Spe6eEgWASUC7KwpUaINAggggAACCCCAAAIIIICAqwvcdFPSVb/u&#10;l9A3SpRuPTpIB4ZitRrziWK7BGgUjFjypmadtPBNzfVh4Z6ufhGQPwJmAuyscVEggAACCCCAAAII&#10;IIAAAgi4hMCsmUmi9O/XVzowlIkTxl/u1MRl4lV95tx2hSjXzewnHRiK1WrMJ5owpYtGwdy0oFNt&#10;07GGxvLahoL65tPTb4x2iQuFJBFoiwA7a23Roi0CCCCAAAIIIIAAAggggAACLiNw021db1oQ5Rl8&#10;Jiy27OmX+/bpF+oyqZMoAkoF2FlTKkU7BBBAAAEEEEAAAQQQQAABBFxKYM2X+f95v7ChomNZQVjK&#10;w/tOnaxyqfRJFgElAuysKVGiDQIIIIAAAggggAACCCCAAAItC5QUV/20/fie3fni3rhoVGM+7JGD&#10;pRpN/em7Z33devl6R/t7xwb6dPvP8gIuAgQQMBFgZ41LAgEEEEAAAQQQQAABBBBAAAH1Av/51w/f&#10;rj20/YfT4t64aFRjPuyejGKNptbVNXp6+Es0nh4BZaWN6pnoiYCTCrCz5qQLS1oIIIAAAggggAAC&#10;CCCAAAJWEejYpal736Ybbh1w5wPjjItGNebDTpkWp9HUkbE+4rsLhGJzc2Od/tyYiSFWEWUSBBxJ&#10;gJ01R1otYkUAAQQQQAABBBBAAAEEELCJwLbtO4zLvv37DacinoCg5oiogE6dw4xLdEywFjXmw0ZE&#10;+msxkRjzT6/2CY4uqXPfW924d9BY96uvi7EJPpMiYM8C7KzZ8+oQGwIIIIAAAggggAACCCCAgI0F&#10;dDqdiKDol7eysnJDhfhpSUmJjaPUcnp38Zo1LcdnbAQcWoCdNYdePoJHAAEEEEAAAQQQQAABBBDQ&#10;UGDWzKQ5N/1m4oTx4sC4GNeI6f19I0vO15zNLzMuRYVVWtSYD1tSXKvFRGLM154/UVUU4ds8KMhz&#10;0J5tDd+vK9TQmqERcEwBdtYcc92IGgEEEEAAAQQQQAABBBBwMYH0LVtXrlptXJTUWAHpXJ7HyUMe&#10;X3y6/4Ol24yLRjXmw25Ye0ajqY/tvyC+FVQYurt7+nt33rqxwgqeTIGAYwmws+ZY60W0CCCAAAII&#10;IIAAAggggAAC9iXwm5uv/NW0vmOv7CrujYtGNebDDh4ZqdHU3r6ejU21EndjU01ktJd90RMNAnYg&#10;wM6aHSwCISCAAAIIIIAAAggggAACCJgJzJg+rUvnztH/vYWFhRqOpQMlNVZwjYgMHjW25+BhncW9&#10;cdGoxnzY3v3CNZp67r2d6t2O6fQlNboz1bpTv5l38fVr3BBAwFiAnTWuBwQQQAABBBBAAAEEEEAA&#10;AXsU8PLyGjlyxLixY6QycMAAw7HyGntMzHFimj6783N/7zvq1zXX3ur9/sqx3boHO07sRNo2gSO5&#10;1S++nyPK9qzitvV0+dbsrLn8JQAAAggggAACCCCAAAIIIIAAApcRGDm606Lnh//usUE9eoWB5KwC&#10;WYfKXviscFdhmCjPf3zyq035zpqpFnmxs6aFKmMigAACCCCAAAIIIIAAAggggAAC1hDQNejTNu77&#10;z9e7pfL11mOGY4U1L31ywj8iwScwUpTA6N4frj9rjbidZQ521pxlJckDAQQQQAABBBBAAAEEEEAA&#10;AQRcT2DFl9/sO3ru6OlSqZwurDIcK6ypqtF7ePpIcp7eATX1etdTVJ8xO2vq7eiJAAIIIIAAAggg&#10;gAACCCCAAAII2FYgyFfft2P1U/deLZV7bxxqOFZY86vhUbUV+c1NjSKRmrJTkwZG2DYjx5qdnTXH&#10;Wi+iRQABBBBAAAEEEEAAAQQQQAAB5xdYuWq1KOlbtkoHLZ5KDYSFTqerra1VjXLvjd0SIurLTmeU&#10;5u7sF13/yG09VQ9lzx1PnawqyK+yeITsrFmclAERQAABBBBAAAEEEEAAAQQQQAABCwiEhYVGG91M&#10;TsVPRI2YxsfHx9vbW/V8fr6eT83vtOqlUf96btiLyf3Eqeqh7LOj2FCbc+3GP/8h9945Pz0wf0td&#10;rSXf7srOmn0uOlEhgAACCCCAAAIIIIAAAggggICrCwwcMGDc2DGGYnIq6kWNMKqvdS86V3U2v0yU&#10;osJLB9Kp8prS4sqaqpo29SoprjW0b3Eu1cG0PqySpIynXvzknuqiaPfaft76gcf3ei19/YAFLyx2&#10;1iyIyVAIIIAAAggggAACCCCAAAIIIICAVQVqLrgf2+/xwdJtUvni0/2GY61rNqw90/pc1gzGZC7j&#10;00NZFb7e0dKq+Hl1PHao2oIr5N7c3CyGKykpiYj4xQfUmdfk5OQkJiYaz23SRskgNmyjIiOFMrJJ&#10;yTaw1ERiHJZJukRVmKvoom4iO18mdQ6yF54SK3VTa9dLNintppYdWbZBi+CyGbFMht9xNvwFJ7tM&#10;6lbfar34bav615CSB6Cl2mi0TFa7zBQ6GB5N4jNoTP56njUzSeEgGiWlbljZ5wclSambWrtesklp&#10;N7XsyLIN1P22VTesDXuZPIJafPhYJDyLDNLiopg/CVjwX9QMhYDWAuJVaeItn5f7M9Vwze/Zfaq+&#10;7tI7HC9UVwcFBhoHpl3NuaLzHaOjWplLu6llRzZu8OzDR32bE708g0So9Q1FiSOqXn1njMKn8cst&#10;cWZm5ogRIyoqKnjNmtaPAsZHAAEEEEAAAQQQQAABBBCwpYD4cHdbTs/cCKgVEDvOCrsOHtZt1Nie&#10;Uhk8rLPhWOua3v3CW5/LmsGYzGV8uuhvA2ubjtY2FNTozlTrTj34hz4KYRU1E69ZE7fi4mLpwHAz&#10;rzly5EjrbZQMYsM2KjJSKCOblGwDS00kxmGZlF/SJuvCMqmmU3LhKbnIrbkESuay50eTkvg1etJT&#10;N7V2vayzTNrFr2KZrBmMirlUZKTk+UFJGxXRKhm2xTbWufBUhydLodEyyc6rXUatL9OXK1eZlPb8&#10;yrNImuoGkb3wlAirm1q7XrJJaTe17MiyDZzy+cE8KSUPH3VW/DWu+rlIo6dxe3sOsefnB3VWshmZ&#10;DCs9+mz4SFHy0JZNSskgGrUxGfb40dJXXsy6/96MO3+35+/vnSgtq1f4NG6yFWY4zcjIEMfl5eW8&#10;Zk3R/iONEEAAAQQQQAABBBBAAAEEEEAAAQQcVKBTl5ANhxtPNXUq1ndft80t+dlDdXWNFsmFnTWL&#10;MDIIAggggAACCCCAAAIIIIAAAgggYDGBOp1HbqH/2g3HV6zKMhSTU1Fv25r0n4qMwzOPx4bhmUz9&#10;t7ey9c2BfoGxXj5BAR3iSyq9juVWWWS12FmzCCODIIAAAggggAACCFhYIC8/f9v2HaLs279fOjAU&#10;JTW5p05L7S0cFsMhgAACCCBgFYF6neeFWs9T+VU5J0sNxeRU1Nu2puB8vXF45vHYMDyTqc8U1Hp4&#10;+hqWrtndt7bWMq9Zc1P+1m57fvesdd7krNzKhm+EZplYJuM3gat4v7qKLnzOmsFcnZ6KXiq6sEzt&#10;WSZ14Op68TTO03g7n8Zt+EeRumv+cr0KC8+Zfz6apWpUX2ZKeJW0UWcl+/yg3dTqAlbSSzYpJYNo&#10;1EbdsPackZIrhM9Zs/nzg5Jl4nPWXHmZ1D01adfLnp/0TLIWH6z263mZ1z9QOfvhpun3np9884+i&#10;Rsmjic9Zs8pOMpMggAACCCCAAAIIWFRg+w5ea2ZRUAZDAAEE1ArU1epPHCsTRe0A9EPALgTCQn0e&#10;uj2yqTanrDAj0CP/b08mihqLRMa7QS3CyCAIIIAAAggggAACCCCAAAIIOJvAuYKaG6ZseOCWPQtv&#10;3X3v3C2W+sR3Z2MiHwcRGDU0KO2D4Rs/G/WvpYOHDQq1VNTsrFlKknEQQAABBBBAAAEEEEAAAScU&#10;qK91r7lwqZzNLxOlqLBKOmjx1LyBkhqTMZV0Ud2mpLjWOH6NMlIdniyFeQPZjFQHs+jhw+71nQM9&#10;+wV4DMw96PXx+6ec8BInJQTaJ+Au3i8qRigpKYmIiDAeyrwmJycnMTGxlTZKBrFhGxUZKZSRTUq2&#10;gaUmEuOwTNIlqsJcRRd1E9n5MqlzkL3wlFipm1q7XrJJaTe17MiyDVoEl82IZTL8jjMRVgeurpfs&#10;Mqkb1mq9+G2r+teQkgegpdpotEyWvcxWrlpt8lfurJlJl3uQtv6kd7mhLBtw639IW+RZRfb5QckV&#10;YsOs1f1usmHA6qaWXSZ1w9qw1ycff3XyEC/IaN8/ux2594av3MMDR0oZ6BsvRPfK/8dnE9r0jKfk&#10;qcnhnh+UJOUQv23bv5T2/KSn7pnTPKPLPYIzMzNHjBhRUVHBU6QjP8kROwIIIIAAAggggAACCCCg&#10;pcDc264fMTb6V9P6GpexV3Zt5VT8yKSBkhoVXZQM22KbwSMjrZCR6vBkKcwbyGakOhgfP0+xoSZd&#10;Yg1NVZHRXlpeboyNgEMKsLPmkMtG0AgggAACCCCAAAIIIICAdQR6JISOGtvTuAwe1rmVU/EjkwZK&#10;alR0UTJsi2169wu3Qkaqw5OlMG8gm5HqYB5+tntt09Ea3Znq+lw378J5d3exzlXHLAg4kAA7aw60&#10;WISKAAIIIIAAAggggAACCLQmUFZat/jpXQ/cvj3l8Uzx2fNgIdBOgVFjI99eMWreQyELHg/7ZN2k&#10;jrEB7RyQ7gg4nwA7a863pmSEAAIIIIAAAggggAACrihQV6u/b+72besa8w/F/LTB+7EFB8VGmytC&#10;kLNFBXr0Crt1fsKNtySEhftZdGAGQ8BJBNhZc5KFJA0EEEAAAQQQQAABBBBop0BJcdWKj3+UyrpV&#10;Bw3Hymu2bMhrvZe6YRX2ev+tnWWF7oG+8V6eQf7esU31YXuzitppQncEEEAAgdYF2FnjCkEAAQQQ&#10;QAABBBBAAAEELgqsW7vp6KHzUjl1osJwrLymIK+m9V7qhlXY69SJcrfmX3zAfHV1A0uLAAIIIKCp&#10;ADtrmvIyOAIIIIAAAggggAACCDiMQFCH5v4jG595froo9/9+jHRgKEpqbpqf2HovJYOobvPcX6d6&#10;B9TUN1x8nVpDY3m9/vyY8Z0dRp9AEUAAAccUYGfNMdeNqBFAAAEEEEAAAQQQQECBQG1t7Yp//yd9&#10;y9aVq1YblxZrxHg6nU50UTCwPTbx8/d67z9jgzoWlVZn+ISeeXRxTz4Yyx7XiZgQQMC5BNhZc671&#10;JBsEEEAAAQQQQAABBBAwEvD29vbx8REV0b+8hYWFmteIZqKxv7+/4xL6+Xt7ebn5+gVWnvdZ8uKp&#10;/XvPO24uRI4AAgg4hAA7aw6xTASJAAIIIIAAAggggAACagS8xD7Tz7dxY8cYl4EDBpjXiGY1F9zP&#10;5peJUlRYJR0YipKakuLa1nspGaQ9bd56fX/xmaBAz37Bfr29GrsufmKfGjX6IIAAAggoFmBnTTEV&#10;DRFAAAEEEEAAAQQQQMCpBSpK3U8e8vhg6TZRvvh0v3RgKEpqNqw903ovJYO0p83OjeW+XpHSKvl4&#10;RRTlOeo7W536QiM5BBBwKgF21pxqOUkGAQQQQAABBBBAwDUFpE8Qk/00MdkGSgaxYJsDBw+1/vFn&#10;FglY+SXx2zuvn3HDwF9N6yvK2Cu7SgeGoqRm8MjI1nspGaQ9beJ7+zY0VUkp6xsvBHb4xVeFKqeg&#10;JQIIIICAQgF21hRC0QwBBBBAAAEEEEAAAQScX2DwsG6jxvYUZfCwztKBoSip6d0vvPVeSgZpT5sn&#10;nxvi7ltYVXekRnemrvnoky8McP41I0MEEEDApgLsrNmUn8kRQAABBBBAAAEEELCcwMQJ42fNTDIu&#10;JjWyDURfa7bp36+vFQK2HLADjBTbOfiLDVOefqVbckroWysGjZvY2SRo8Z0G987dMn38N4uf3lVW&#10;WucAKREiAgggYN8C7KzZ9/oQHQIIIIAAAggggAACCCDQFgE/f69JU7ped33PDqEXvxTV+FZRrkue&#10;+1P+4TAvXZ9t6xofmLe9LQPTFgEEEECgBQF21rgsEEAAAQQQQAABBBBwYIHa2trS0lIHTkDj0HX1&#10;+jPHPU7leKz4+Efjsm7VwdZrZBuI7uZttmzI02JYdcGY91ry1yN+3jG+3tGeHv6BvvFVZR6nTl76&#10;UDaN14HhEUAAAacVYGfNaZeWxBBAAAEEEEAAAQScXkB8/P9XaWs2p28Rmep0OqfPV0WCVVW1pUUN&#10;Fyrcjx46b1xOnahovUa2gehu3qYgr0aLYdUFY96rrISLRMVFRBcEEECgVYHmn2/FxcXSgeFmXnPk&#10;yJHW2ygZxIZtVGSkUEY2KdkGlppIjMMyKb+kTdaFZVJNp+TCU3KRW3MJlMxlz48mJfFr9KSnbmrt&#10;ellnmbSLX8UyWTMYFXOpyEjJ84OSNiqiVTJsi22sc+GpDk+WQqNlkp23TRl9uXKVSWn9L9VWkrrc&#10;UJYNuE3hqZu6xQvPJDvZkWUbtGmZ2pS1wz2a1FnZ+fPDroyTvxqxfvrwg7NGnb12WPZNUzcoSdM6&#10;SSmJxFJtrJORdo8mjZ7GlQRsqSVQMg7L1OI/0JTQWbONPS+TOgfzjEy2wgynGRkZ4ri8vJzXrLHz&#10;igACCCCAAAIIIIAAAgjYo0BB2amM45tyzx+xVHDduge/+NbQjr2Ky2p29xlR8/p7Iy01MuMggAAC&#10;LivAzprLLj2JI4AAAggggAACCCCAgP0KrN27bPlPf95dvuqLPa9+vu81SwU6bET0e/+asGnftFff&#10;GSO+SNRSwzIOAggg4LIC7Ky57NKTOAIIIIAAAggggIDzCDS5N+g8K4/nHzpwPMu4mNTINhB9rdnm&#10;bOlJuw1YnYOlMtp5cOOBs9t6DOoYFdeh+6COtW6lR85mO8/1SiYIIICAEwmws+ZEi0kqCCCAAAII&#10;IIAAAq4qUFR3vN6j/PCZrF2HtxoXkxrZBqKvNducLsmx24DVOVgqo/0nf/IN9PTwvPTvtcAw34IL&#10;J1z16iZvBBBAwK4F3MXHrYkAS0pKIiIijCM1r8nJyUlMTGyljZJBbNhGRUYKZWSTkm1gqYnEOCyT&#10;dImqMFfRRd1Edr5M6hxkLzwlVuqm1q6XbFLaTS07smyDFsFlM2KZDL/jTITVgavrJbtM6oa1Wi9+&#10;26r+NaTkAWipNhotk2UvM/GVlyZ/RM+amXS5B2nrT3qXG8qyAVdWVW1J36JraLDV3/6/nnp1de2F&#10;ioryDh1CjWMwqZFtIPpas83p06e6du1mnwGrc7BURs3e+lX73+g+KFpsrjU1NuUdKb028Z7enYa0&#10;6VFgqYvcOr+bLBWtknGsk5GlnrTNx9HoaVxJwEp4LdWGZWrxjwpL8VpqHHteJnU5mmd0ud/smZmZ&#10;I0aMqKio4DVrtvrjh3kRQAABBBBAAAEEnEdgw4aNNtxWE44BfoFRYR3DgiPFvXExqZFtoGQQC7YJ&#10;9g+124DVWVkqo4TO/YfGXX1yb1FhbtnpgyUBbpHG22rO88ghEwQQQMDxBdhZc/w1JAMEEEAAAQQQ&#10;QAABuxHo379f9/h4cW9cTGpkG7Q4SHR0lPmwdpO3+kB2ZxbdMm3j5IFrf3/vjoL8KvUDOV3Pq/vd&#10;dOfYxSMjZs8e9PANAx9yuvxICAEEEHASAXbWnGQhSQMBBBBAAAEEEEDAHgQSExLi4rqIe+NiUiPb&#10;oMVBoiIjzYe1h5TbE0Nlhf7ROzIunIsNDxyZkxm84Dfb6+oa2zOgk/WNCO44sufk+KjeTpYX6SCA&#10;AALOJMDOmjOtJrkggAACCCCAAAIIIKBI4MMPvvrz02tEeevVHdKBoViz5p1Xc/28Y3y8Ln7is693&#10;dGOD77mCGkUJ0AgBBBBAAAH7EGBnzT7WgSgQQAABBBBAAAEEELCigJ+/W1CH5oS+Ud16dBD3xsWa&#10;NUEhvs3NvEjNigvPVAgggAAClhZgZ83SooyHAAIIIIAAAggggIDVBUp/vlVWVkoHhptJjeHU17+5&#10;W2LTnNuuuG5mP3FvXKxZM3dBrIdvWX1DUWNTbW1DgZdvfcfYAKvjMSECCCCAAALqBdhZU29HTwQQ&#10;QAABBBBAAAGXFaisqtq2fYco+/bvF/c2dNDpdGL2zelbRMnes1c6MBSTGsOp6CI66vV660d+4ljZ&#10;uq+Ob95wuq5WH9LB6/0vxiaOqPKNOD5mqv4fK8b6+XlaPyRmRAABBBBAQLUAO2uq6eiIAAIIIIAA&#10;Aggg4LoCGzZsLPr5VlZWLu5tBTFrZtKoUSMN3xkq+62jhgYiYB8fHy8vLytHvi09//5bfkpNKX/h&#10;sfwbpmwQ32AQ2zn41XfGrPj6qkXPDxfHVo6H6RBAAAEEEGinADtr7QSkOwIIIIAAAggggIBLC4SF&#10;hUZHR9uQQGyWGb4zVPZbRw0Nmhrdigs8ftp+fM/ufHFvXDStWfzoPj+3hACfuCDfnk11kWu/LLMh&#10;HVMjgAACCCDQfgF21tpvyAgIIIAAAggggAACriswcMCAcWPHOFz+pUUe5/Lcv117aPsPp8W9cdG0&#10;pr6u0cszSOLy8QzLP93gcHQEjAACCCCAgLEAO2tcDwgggAACCCCAAAIaCohP8rrcp+m38on7GgbE&#10;0D8L3H3/jDsfGCfKDbcOkA4MRdMa/yAvnb5EWoQ6/bmuPaz9dlTWHwEEEEAAAcsKsLNmWU9GQwAB&#10;BBBAAAEEEPifgPiY/2+++fZyn6bfyifug2gFgU6dw0SJjgmWDgxF05o/pw5t9DpdVXekuvFgfD99&#10;0k2RVsiUKRBAAAEEENBOgJ017WwZGQEEEEAAAQQQcHWBI4eP6Brs7u1+0mvoKisrDS+mU1Hj6kur&#10;Nv9hI6I/WTfp7c8HLP1s8DufTPD1ta9/j3ycdmrWExlTH97xZOrBel2T2izphwACCCDgQgL29ZvM&#10;heBJFQEEEEAAAQQQcAGBvPx8e8iypOTS2w+lYKTX0GXv2Wt4MZ2KGjGOTqezh+wcLoawcL8evcJE&#10;sbfIMw5U/WdbhW/UoLCuIw8W+b7yWaG9RUg8CCCAAAJ2KODe3NwswhJ/bURERBjHZ16Tk5OTmJjY&#10;Shslg9iwjYqMFMrIJiXbwFITiXFYJukSVWGuoou6iex8mdQ5yF54SqzUTa1dL9mktJtadmTZBi2C&#10;y2bEMhl+x5kIqwNX10t2mdQNa7Ve/LZV/WtIyQPQUm00WqYWL7P0LVst9RfwrJlJl3uQtv6kJz7o&#10;beu2bWVl5ZaKxGSciRPGiz+kl69Ye6bcV6MpGNY6AntOBzcFJXr7h0rTlebuXP/6L76bQslzqaM/&#10;jav7E0KJjGwb2QaWeg6087/GlaSp0dO4uqm1WzhHfzRptEzagasb2Z6XyVIZXe53UGZm5ogRIyoq&#10;KnjNmnV+TTMLAggggAACCCCAwEWB6F/ewsJCW6yxIJaXl9f4ceMmTZwwZPAgcW8oJqfmDVqvMYnw&#10;ul9NSugaLpWuMcGG4xZrZBu0OEhMuF/rw2o3tbqAlfSSTUrJIJZqE+Lv2dykl1a2uanRghchQyGA&#10;AAIIOLOAeM2auBUXF0sHhpt5zZEjR1pvo2QQG7ZRkZFCGdmkZBtYaiIxDsuk/JI2WReWSTWdkgtP&#10;yUVuzSVQMpc9P5qUxK/Rk566qbXrZZ1l0i5+FctkzWBUzKUiIyXPD0raqIhWybAttrHOhac6PFkK&#10;jZapxXm/XLnKpMj+zSmN03pH2RyV/G5SMkgrbQwRqhhHRRclGSm5ZtRNrV0vu3o0bcs8Nf3Rn274&#10;c9Fv/lJx/RN7nl26X+HlatzMrjKy1MJZJylLRatkHOtkpOQhqa6NRk/jSoJRwmupNixTi/9AsxSv&#10;pcax52VSl6N5Ria/CwynGRkZ4ri8vJzXrDnztim5IYAAAggggAACCCCAgEKB3vGBz93Vq3vg+RjP&#10;vPlTIu6dGa2wo8Wb1dU1frf+1LJ/5GxLt4tPKrR4ggyIAAIIOJMAO2vOtJrkggACCCCAAAIIIIAA&#10;AuoFhvYN++vD/f7+WL/Z13T29bHZv5UWPXLw9f87veLt2sWPHn1g/hb1+dATAQQQQEB7AZv9ttA+&#10;NWZAAAEEEEAAAQQQQEArgfpa9+ICD1H27M7/aftx4yJbI9tAjGbe5sjB0rZOZD6Ouqm16yWblHZT&#10;y44s20DdMskOu+LjPWdy9H7uvf29YwM9+x3bV79/73mtrmPGRQABBBBotwDfDdrat50KXnXfJcGX&#10;yklXpgo9jb4/RUkwKqJVMmyLbVzh+1NUeKroonoJlMzFMrX4QFZCZ8021lkm58tIu8cOT+OqfwNq&#10;tyjmI2u0TAq/G9T4Kz5byXrlqtUmf+iq/m5QwziW/Qvt76+kVZa6t/uvcQZAwFTgTK776UMxAT5x&#10;0g+q63N/96eIK8aFiq+gNW7qfL+bnC8j7Z7YNXoaVxIwy3S53ym2/W3r9M8PSi5OJUug5AI2//fF&#10;5X5RGb4blJ01dtbU7H+pu6yV9OKXhM3/SabkuUajZVI3tXa9rLNlo+Rxod0vCRV6Krqoy1FhL+ss&#10;kzWztk5GCnlVJK7R84OSgFVEq2TYFtuwTC3+tnK1nTVdvb64uEpQVJRXdAjtYPxnt2yNbIMWhz11&#10;6nS3bl3bNJH5OOqm1q6XbFLaTS07smwDdcskO2xRYc1jd+0L9h3g4e7T2FRb23z4w1Vjffx0Tv8v&#10;Z57Gbb5lo+TXIstk82Wy5hIomcue/yhSEr+Sv11ld9Z4N+jliKhHAAEEEEAAAQQQQOCyAj6+Xp06&#10;h4kSHRMsHRiKbI1sgxaHjYj0b+tE5uOom1q7XrJJaTe17MiyDdQtk+ywQ4Z3Trotus7tQFXdkXr3&#10;wzfdGRfbOZiHIgIIIICA3Qqws2a3S0NgCCCAAAIIIIAAAggg4IoCt97R7dOvJ739+QBxf9f9/eyQ&#10;4F/flkx9eIcoT6YeLDhfY4cREhICCCBgNQF21qxGzUQIIIAAAggggAACCCCAgCKBsHC/Hr3CxL2i&#10;1tZt9OV3+d/sqQvrOjI8fvTBIt+//yvXuvMzGwIIIGBfAuys2dd6EA0CCCCAAAIIIIAAAgggYG8C&#10;JWUXnntz3QvvfC/KZ5sKfDvEuXt4iiADI3pkHa+wt2iJBwEEELCmADtr1tRmLgQQQAABBBBAAAEE&#10;EEDA8QSCg/zCgzwDfRoTuob7+3g0N+mlHJr0OsdLhogRQAABiwqws2ZRTgZDAAEEEEAAAQQQQAAB&#10;BNohUFpaWllZKe6Nb7atqampuVBV2Tm0rmtY3W+uHfbE3O51ZSd11cUNteW1xUfmXNmpHenSFQEE&#10;EHB4AXbWHH4JSQABBBBAAAEEEEAAAQScQ2DlqtWb07dk79kr7o2LbWtO5p4SwRiE+yeEPXVLzODo&#10;snj/grt+HXHHzG72gJ+5r3j5mvx/rc+vuHDp9XT2EBUxIICAKwiws+YKq0yOCCCAAAIIIIAAAggg&#10;4DAC3ePj+/fvZ1xsWxMdHSWCMebrHR+46O7Evz7c7/rJne2B9Z+rTv3po9Nf7mr+bFvdI2+e4utK&#10;7WFRiAEB1xFgZ8111ppMEUAAAQQQQAABBBBAwAEE4uK6JCYkGBfb1kRFRopgymq8S6p9ftqTK8re&#10;I+ekgxZPzRsoqTEZU0kXqc3WzBMrfjgb2LG/f4fO4hsV3AM6frmh0AGWmRARQMBZBNhZc5aVJA8E&#10;EEAAAQQQQAABBBBAQBuBs0XlhVU+RRe8v995TJQd+85KBy2emjdQUmMyppIuUpu1W095eXt7ePlI&#10;qXv7hRSU1GnDwKgIIIBACwLsrHFZIIAAAggggAACCCCAAAIItCbQKTr03ptG/3bWCKnMmpxoODY/&#10;VVdjMqbyQZJvHert3iS+UUEk0NzUWF9xZtygcJYTAQQQsJoAO2tWo2YiBBBAAAEEEEAAAQQQsJJA&#10;9p494tsADCV9y1bjU3EsWyPboMVBDhw81PpErQ8r6TQ2NlqJqS3TRIQFif01qURHBBqOzU/V1ZiM&#10;2aZBlv5hQGNlbnPpvuqCrP6xbtdOiBGZlVfWi9KWFGmLAAIIqBFgZ02NGn0QQAABBBBAAAEEEEDA&#10;bgXE7tXXX6+32/BaD6ykpMRBI7dh2LFRAStfGvn83d3febz/Y7d1rqtvfDL14O2L94oiDup1TTaM&#10;jakRQMDpBdhZc/olJkEEEEAAAQQQQAABBFxOoE+fPiLnWTOTpDJxwnjDscIaFV3EyP379W19otaH&#10;FTFHRER4enq63IJZIuEeccFii02M9NrHxw8W+QZ1HiGKOPjoazYrLeHLGAggcBkBdta4NBBAAAEE&#10;EEAAAQQQQAABBKwq8MeX/vXO51kvvPO9oZicinrVNZv3lQSEdZPy8e/Q5cfDlVbNjckQQMDFBNhZ&#10;c7EFJ10EEEAAAQQQQAABBBBAwNYCfbsFB/o0JnQNN5SuMcHGp+JYdU2gn1djQ42UojiIDLn0taG2&#10;Tpr5EUDAOQXYWXPOdSUrBBBAAAEEEEAAAQQQcFCBysrK0l/ebFtTU1PTejwqwgvx03cNq/vNtcMM&#10;5drxvYxPxbHqmkfndK89f0R8W6godSXH5l7DV4U66EOBsBFwDAF21hxjnYgSAQQQQAABBBBAAIH2&#10;CNTW1orNERU7IJr20mLLRgTcHih76Ju9Z+/m9C3GxbY1J3NPtR6PivAs5XzuvC71/ZNPvnD4u81F&#10;hjHHDo38y729hseUiSIOBvYKtNR0jIMAAgiYC7CzxlWBAAIIIIAAAggggICTC6xctfqrtDVic0TF&#10;DoimvbTYshEBO+5yzpg+rX//ft3j48W9cbFtTXR0VOvxqAjPImtUVq577MWzX+/wPJDX8dV/nhdb&#10;bIZh+yeEPXlXoijiwCJzMQgCCCBwOQF21rg2EEAAAQQQQAABBBBwfgEfHz5qygFW2cvLKzEhIS6u&#10;i7g3LratiYqMbD0eFeFVXPDOLfRfsSrLUNZuOG58Ko5la5577ZCbd5R/cJy3b6h/aO+V358Xe20O&#10;sMyEiAACziXAzppzrSfZIIAAAggggAACCCBweYGJE8bPmplkXGxb079f39bjURcel4D9Cxw4VnWh&#10;1jPnZKmhnMqvMj4Vx7I1pwp0nl4BUrLu7p7hHQLLyuvtP3ciRAABJxNwb25uFimVlJREREQY52Ze&#10;k5OTk5iY2EobJYPYsI2KjBTKyCYl28BSE4lxWCbpElVhrqKLuonsfJnUOcheeEqsWp86Lz9/T/Ye&#10;XUODkz0Lkw4CCCDgagJiG6X1vzmlXwfi3YsmMsYdlfy2kv3dpGQQjdqoG1Y2o1Z+2xo8xUaV7J/9&#10;6sJT10s2KXXDGvI1XDYqxlHRxc7/zFPy91iLbTRaJhNhFeDbfiz581sF/qF9xLaarrbETXcq7YPh&#10;SsaxTkaqwWVT4N+2qv/Rp92imI+s0TLJXh7WzNHOn/TUWZk/P1zuT7XMzMwRI0ZUVFTwmjVX+2uW&#10;fBFwSAG9Xp+Rkcm2mkMuHkEjgAACCCCAAALaCIy7IuK68b7l53Y3VO4V22rvvtBPm3mcdtRzJfUn&#10;zlQ5bXokhoC1BNhZs5Y08yCAQDsE0tasbUdvuiKAAAIIIIAAAgg4p8Cts8LX/XP464t6iFerxcb4&#10;O2eSGmRVV9/4zJKDT7yb9/Q/Ts5+IqPgfI0GkzAkAq4iwM6aq6w0eSKAAAIIIIAAAggg4DoCTc3u&#10;NTrPs0XlUikqqTYcK6xR0UWMXFpR3/pE6oa1bS/rJKU6x9LKKr+AxjattXUyUnfhKellbiWbkcmw&#10;n67L3XtGH9RpmHv4QI+Q+D+kHnadJwcyRcDiAnzOWmufHCe41b0vt/0fGaB6aj4yQHqQqFg4FV3U&#10;TSR62fMyqXOQzUiJVStTm3/ajsWfDRkQAQQQQMA6AnzOmpLfiS22ac9vWxf8nLUfj9SGhEZa56pm&#10;FgQcTmDP6eCmoERv/1Ap8tLcnf98enBsVIDsvwVkG6h+ilPxqWTWDEbFXCoyUqKnIhIlw6puI/u7&#10;yYYBq5taxeessbPGzpqaTSjVjzrZK1ujZx8lAcvGpmQQhW1c4dlHhWebdtba84HELJPhjz/LLlN7&#10;hlW4KCqeIlTkaB6MRQZRmKM9Pz8oSUHFGikZVkkblkn5Y1CjZWpxCdK3bDX5Byc7a0quZ3bWlF/P&#10;l/Osqm0uKrlgGKe6uiYw8NKXSEqVsjWyDVocpOj8+eioKOPL3mQcdcPatpd1krJmjtbJSMllpq6N&#10;uZVsRiYTfbW16kBxmH+HzqK+Sa8rz9u9/vUxSp6d+G2r/NnJmr9tbfjVNPb8t6u6y1XFzpqb+G5Q&#10;cSsuLpYODDfzmiNHjrTeRskgNmyjIiOFMrJJyTaw1ERiHJZJ+SVtsi4sk2o6JReekou8lSX4cuUq&#10;k9LKk5WlltKeH03qcpTNqJ3LZIVFUfFMrs6K5wfVTwgq1kjJhaekjUXWWslESp70rBmMirk0WqYW&#10;I2nlCbz1y6z1jkqyln3SUzKIRm3UDSubUSsXsMFT3dTa9ZJNSrupZUeWbdAiuD1npPApTsVThDor&#10;ftva8Lft2aLqpD/8lPRs7qznCqY/tuuDlbkKg7HIWiu8FB390aTioaRExppLoGQue14mJfErWSaT&#10;rTDDaUZGhjguLy/nc9ZM/jcqpwgggAACCCCAAAIIIICAHQnU6Ro+/fHw8ys3/2NDZnl1rR1FRigO&#10;KyDe+PnhM4Ou6VM/slPlk7d2vWNmN4dNhcARsL0AO2u2XwMiQAABBBBAAAEEEJAVyDl61FDOnMkz&#10;PhXH5jXni4tbb6NkEI3aqBtWNqMWHaS5ZHlpYLcCYlvtsU+/yyyuy/MJ35pf8cx/Nokau42WwBxI&#10;IDTE9+ZfRTx5V+LYoXwioQOtG6HaowA7a/a4KsSEAAIIIIAAAgggYCJw4MBBQzmZm2t8Ko7Na4qK&#10;zrfeRskgGrVRN6xsRi06SHNxOVlfQNegX7cj88vNO77bvV/cG4rJqXkDk5p3v06vavYMjevhExAk&#10;7qvdvQ6eLrR+OsyIAAIIIHA5AXbWuDYQQAABBBBAAAEE7E5gypSrfLy97S4sAkJAscDKNWv3HD15&#10;oqAor6Rc3BuKyal5A5Oa/NJKDx/f/03r5VPLa9YUrwINEUAAASsIsLNmBWSmQAABBBBAAAEEEGib&#10;QEhw8LRp14kvEhVl4oTx0oGhtF4z9de/mjRxQvf4buLeuAwZPKiVU/Ejkwba1aibSDajVgJumz6t&#10;LSHg4+7WJ8TnsZuT7rhmvLg3FJNT8wYmNU/eNLWmrFhXc/F7TsW9OO7fLdYSATIGAggggIBlBNhZ&#10;s4wjoyCAAAIIIIAAAgjYiYC/v394eHhAQIC4N76FhIS0cip+ZNJAuxp1E8lm1ErAdrI0zhdG+pat&#10;K1etNi4HDh6STi9uhOl0tbXt/cKB0ED/3/9qVPWZ44UHdtXkHRfHoqZFyfMV1bnnSvgUNue7zMgI&#10;AQTsXICdNTtfIMJDAAEEEEAAAQQQQAABuxaINroFBgZKZyJiHx/xnmYLvKn5isSur/1mwooHb1x2&#10;70xx3KLFX1alL/5m95/W77rnn2t/zDlt114EhwACCDiXADtrzrWeZIMAAggggAACCCCAAALWFRg3&#10;doyhxHfrKh2LEHTNbufLK0UpKC41FJNTUd/+mlU79h4suRCROCCka0JAbPySTbt55Zp1LwFmQwAB&#10;lxZgZ82ll5/kEUAAAQQQQAABBBBAQAuBuia3M/Vun3y/ZU3GXnFvKCan5g1U1Hx94KRvaKS7h6dI&#10;xDe4g7+fX2FZpRZJMSYCCCCAgLkAO2tcFQgggAACCCCAAAIIIOB4Ann5+dInmpl/2JlFapQMIqnp&#10;9XpzvltmJ00dOXjy4H4jE+LFvaGYnJo3UFHTOzpMX1cjxdDc1FhedSE0KMDxVpSIEUAAAccUYGfN&#10;MdeNqBFAAAEEEEAAAQQQcG2BjIxMewAoKSm5XBgDesYP75swIL6LuDcUk1PzBipq7pwysvlCRfmZ&#10;E9XFheUnDl0/OOFy33JgD2LEgAACCDiZADtrTragpIMAAggggAACCCCAgAsJzJqZNHHCeHFvXCxS&#10;o2QQAR0REeHl5aWp+N7cgle+y3rmP5u+yjjU4kRiH+3tO66bGh96TZeQhycPmTthsKbxMDgCCCCA&#10;gLEAO2tcDwgggAACCCCAAAIIIICAnQqIbbWX1v9Y4hdW7Bv2+b7cT7bsaTFQPx/vX/WPnzOm/7Be&#10;cXaaCWEhgAACTirAzpqTLixpIYAAAggggAACCCBgJlBZWVn6y5tta2pqalqPp5Xw7GF5xbd/ntW5&#10;fbl5h6HsPHra+FQcf7d7v3GNyal5A5Oat3/YHRQT59chXHw1QUiXHl/tOWoPiRMDAggggIBBgJ01&#10;LgYEEEAAAQQQQAABBJxfQKfTiSSz9+zdnL7FuNi25mTuqdbjaSU8kY5Iqra21oaLp2tyq21yO1FQ&#10;ZChFVdXGp+I4r6TcuMbk1LyBSU2dvkn60k9x8/C8dGDDlJkaAQQQQMBEgJ01LgkEEEAAAQQQQAAB&#10;BJxcYMb0aT26d4+Ojg4LCxX3xjfb1gQGBrYeTyvhiTXz8fHx9va24eJdd+X4x25OMi7XD+trUnPH&#10;Nb9oY3IqGrdeM3Nwr5rigsYGnfjSz6rCvP6xkTbMl6kRQAABBMwF2FnjqkAAAQQQQAABBBBAwMkF&#10;xEfsjxw5YtzYMQMHDBD3xsW2NfHdurYeTyvhSWum9bcH2PzKuH5k318ndDqfs+/coezufm6Pzxhn&#10;85CsE0BdbcOpE2Unjp4XB9aZkVkQQAABdQLsrKlzoxcCCCCAAAIIIIAAAgggYA0B8V2fS2+ZvOLB&#10;G5+94UrxTQXWmNLWcxTkl986+t/Pzd39++mb7r52pTi1dUTMjwAC/9/encBHUd6PH899J+QiIUAg&#10;BAIIQURB5UYRL1RAUVvv81+PWm1//jza2mq1Vfuzra3WXh7U+0ABBUQUkBsJAuGSBAghHCH3fWez&#10;/wcXl2E32Zk8mdmd3f3s63nF2cdnnuf5vr+zM5uHzQ4CXQqwssbBgQACCCCAAAIIIIAAAl4p0FRn&#10;LT5SUVpcI34qiy41cp1UljW4noxct57dyz1BKWP87T0rg2tTYzuyYi1Z9YWR//3rt155gDJpBBDw&#10;D4FAq9UqIq2oqEhKSlKG7FyTn58/dOhQF220dOLBNrahDxYW7tm9p7WNTxT7xwFOlL4rMGf2LFtw&#10;xp1VzHzSk4taNSItnnJDG7eXalC6DK1LJ1p4RRv3RKRxMhKBS7x/0GsyErOVHpo0dXoG7jQFa9au&#10;c7gW2U/gnMZdv/c26NXkzleKlrF68mp69eUF5YUW332z49eRrf6wPjlstI2gzdqQOrb6rx9cIX3S&#10;lng1aTl6PdhGIiK99NwZdU/OD/bXjzsn7DCWQWnyYESdHkVmTpOclXNEXZ2Ot2zZMnbs2JqaGv9a&#10;WQsNC1uxYqVfX6MIHgFfEWBlTfWfQ7iW6/hLu9xVWW4vM7870fKm3KADT25ouRRo2Ys0sbLW3UUx&#10;1V+3dDnwzPZK0SUoF520trTl5hSIqBvqG6JjopVJ0aVGrpPSkrKU1N4uJiPXrWf3ck9Qyhj/9D9b&#10;O8pSw4MShGSzpWLETOtTL8/QcoRrbMNpXPptkpbXtV5tSJP2q63Erwb+kCa5GCVW1vzrr0FZVvOV&#10;RRXiQAABBBBAAAEEEPB3gbDw0HGThokyatxA24a96FIj10nWqBTXk5Hr1rN7uScoZYyPvjSprr2o&#10;wVJc336kPeb4PY+P8/fDnfgRQMDEAv61smbiRDA1BBBAAAEEEEAAAQQQ8AKB5ta2D9bvePzDVb/+&#10;aNXGfUe9YMZeOMUx56a/t/26OY8l3PzMgDdWX53WL94Lg2DKCCDgLwKsrPlLpokTAQQQQAABBBBA&#10;AAEEei7w8Td7luQdrY5OLg9PeHfbgW/yi3reJz04C8QnRl0+d+jVN40WG/gggAACZhbwr+9Zc/4O&#10;XZGbqVMm2zMkvnmuV69eyoTpUqNLJ2JWWvopKioaMGCAixC0dOLBNs5Dq0akUUY1KNUGeg0k+lEN&#10;yp2TcRhLbmjViLTouRh69Zq1DmdSvmdN4ssUVL+rQiCrfhmBagMtnejYRjUoXSasSycao3ZPRBon&#10;IxE437NmO1lJ0LlzL4PS1GnU3MGg00NC7ghRPT9oOYrkhrbvlV90dNfBEwtJra2tYWFhyquzXE19&#10;fUPM6V+R5tCPXLe67NVVJx/sPNp76Kjg0BPht9TVJLdUPXPtBXYK1TT1MAX2gdzZj3uC8r2ItLwk&#10;5doYdBrXMhnSpP01aFCa3JkCLWO55/yg5eB0bqNl/lrS5PCrqP2p/Q4GfGYtIFHxiIuLUz4V27rU&#10;6NKJxslERUW5DsGdk5EYy3kX1Yg0yqhORrWBXgOJflSDcudkHMaSG1o1Ii16Lobu6lxGPQIIIIAA&#10;Agi4U+CbnC0FxaWiHKmotm3Yi1xNaV2D637kutVlr646EeBBwcHuZGcsBBBAAAEzC7CyZubsMDcE&#10;EEAAAQQQQAABBEwkEBMcMDgi4OEfzbp9xiTxU1nkaq46+wzX/ch1q8teXXVyZr/edcePWDsslrbW&#10;xrJjEzPTTJQhpoIAAggg4HYB/ho0wP43ZQJf7rOCqnupNtBxaDN/FFNLmFo+immQp0Hddhq1mdMk&#10;56AakVz27ZNZsHCRw+mRvwblr0Fth4TqsSd3SDvspUsnWl4FbotI42QkAuc0bjsyJejcuZdBadL4&#10;16Buf7vLgDoLiETfdecdeh3k7jmNy72+uopR3MFg3urtq/IORYaGTh3c5/aLzlMSmzkiOQe3XZt6&#10;clBV17bsyKtKig8fPCCuob5a9W2St6fJoNO4liOkJ2lSvlK09EOaOn1ToYXOnW3MnCY5B+eIurqO&#10;8tegOr/DoDsEEEAAAQQQQAABZ4Hp0y9MUTwSEuKVT8W2cTXR0dGuxzJuaNWeVRt0KqMakRZPuaHt&#10;e4kUO6xZ+OFhHxEWes+McR/8dO68n8y6aswQPxQwW8gbtpX/6DdbX1hY+8vXDv/Pi7tbWjvMNkPm&#10;gwACvi0Q/OSTT4oIm5qaxNckKUN1rnFe7XNoo6UTD7YRQx8q6uTGPWcMH24P3KDpGdRtp4nzgTQ5&#10;HIqqEWk8gFWzoNpAr4E6/bcg87ya5Bx0SZOLoffuzXM4F9tfuXIT1rKXalBaOjGojVy3qhFpOcjl&#10;hjZuL9WgdBlal0608Jr8/KAlBIn3D1q61dKGNGl/P2NQmjpNQUJ8/ID0dHuJjY0dNmyoe2oslvYx&#10;Z53lYix3TsZhLLmhVSMSwar2rNrAdSd7vstvagtO7p1SWVXfZrHWNTTbi1zN8ZLKoNBwF/3IdavL&#10;XnKdmDki4WzmoOTmJvZ6+s3DUSkjIuLSwmJSy6tqa6saJpzV2+d/t+WXJi3vDTzbxp1XW9X1HOPe&#10;Jrnn3bhcKuWido6oq2XBY8eO9e3bt6Wlhb8G5a9BzfUXK3yw2failfvYqi57yXWi+hlgLUG5GJq/&#10;BtXljxONTpP9kiN3FMntpRqUXLe6gMsN7Z6ItLwk5dpwGvf4aVxL4gxKk9wxb9xeZn41yUWtGpFc&#10;9rs1mVfeXFbdFNLV7xjUI+ARgTXfRSdmnG8bur2lLiO88I8PnamcicRJr1uvC/e/BZKISMv5QUsb&#10;d8qonvTcORmJsQxKk8RMtGRWuo2Z0yRnJfHXoHxmLYDPrMmt4xq0l0Hr+lpWuA2KqNOh/WFdX8KT&#10;z6zZ35ap6qk2kDvwzPZK0RKme15NWmaiVxv3RKQl13JtOI3bXsh6HQ8G9WNQmgyarbSnmV9Nclaq&#10;EWmxkhvavtfoERlR4SGZ/RNTEyKGZ6aKDXuRq4kJt4walu6iH7luddlLrhMzRySdOPcEJQcu9tqc&#10;1x4cHhcUEi5eAo1VRSP6BfKZNS1nA7k2PTyHaH+72+lCj8Po7pyMxFhcbT3+pkgia50eeF39m4H9&#10;M2sB1u8f5eXltg37w7kmLy/PdRstnXiwjRj6kwULnYvrqHWZsC6d+E+aHA4z1QNPo4xqFlQb6DWQ&#10;6Ec1KHdOxmEsuaFVI9Ki52JoF69cuQlr2Us1KC2dGNRGrlvViHqYJhdXELkJa9lLNSgtnai2UW2g&#10;hU5jG/dEpHEyEoFLvH/QazISs5UemjR1+gbSnSnQMpaZ06Rl/ga9muSGNm4vP0yTcZjG9eyeNEnP&#10;f/3Wsisf3jzrN4VXPLb7mkc3Hyg87g+/2/JLk/RFXPpIUz2uVH+xUn0paQnKbfPXMhk/+d3WIfX2&#10;pzk5OWK7uro6yCOf12VQBBBAAAEEEEDAzwVa2tr/+WXO9S/Pv2/e0m/yO/kqWD/3IXwEEEBAo8CE&#10;MclvPnHmPReF/PaGlLefOrtXDH+wrFGOZgggoI8AK2v6ONILAggggAACCCDQLYFXVu/6prSh99BR&#10;1t7pf1u59bvDx7u1O40RQAABBOwC8XHhl07uN3ZUckR4MCwIIICAmwVYWXMzOMMhgAACCCCAgHkF&#10;Wtva31q+5oX3FynLG1+uc6j5dOt3yppPVm/8cusu8dNeHJ46N3jnq3UFlbVxfQcGh4aFRcXE9Elf&#10;tqPAvC7MDAEEEEAAAQQQQKALAVbWODQQQAABBBBAAIFTAhEhQZFBAZlpKfbSPyle+VRsp8RG22v6&#10;JMQVFJceqagWP+3F4alzg0Ol4ituYUcAAQQQQAABBBDwegFW1rw+hQSAAAIIIIAAAnoJ1NfVpoYG&#10;9A0LuHrqeHuZcXa28qnYPj9rgL3mpksuePhHs26fMUn8tBeHp84NfnnD7MFJcbXHDlnaWlvqauqP&#10;H770zEy9oqAfBBBAAAEEEEAAAbcJsLLmNmoGQgABBBBAAAFTCyxYuGj1mrVum+J9U7PPS4muP7g3&#10;qPLYzy48+4z0PmLonE3Hln56oGB/ldumwUAIIIAAAggggAACPRFgZa0neuyLAAIIIIAAAghICoSH&#10;htwzY9y8n8x65bbLzxs6oLmp/X/v3fmr+/a89GT1T67d/No/9kj2y24IIIAAAggggAACbhRgZc2N&#10;2AyFAAIIIIAAAqYXqK8JLC8O2rzhgL3kbj2qfCq28/ZUOtQ4tHHeRbXmjX/lHisIjg07MyosXfyc&#10;P+9wVWWz6bWYIAIIIIAAAggg4O8CrKz5+xFA/AgggAACCPiVQFNTU6XiUVtba38mHDosAQf2tJcc&#10;CVy+5Dt72fB1kfKp2M7NKXeocWjjvItqzTdrqoKscbZcBAYGW1qiqiqb/Co1BIsAAggggAACCHij&#10;ACtr3pg15owAAggggAACMgItLS2ffrZYfJmavWzP3WHfFj22W1pvuuvsO+6bqCzX3JDtUDN9Zrrr&#10;Ns67qNZcfdNAS0Cl1WoR07B0NAWHNyYkRsoEyT4IIIAAAggggAACbhRgZc2N2AyFAAIIIIAAAh4V&#10;CAkJCQsLE1NI+eGRkBBv3xb14v8mJMb27ZegLCl9HGuSkiNdt3HeRbXmqquzBgwNbLLuqW850GTd&#10;e88jgxMSIzyqxeAIIIAAAggggAAC6gKsrKkb0QIBBBBAAAEEfEMgODjYFsjECeNtZVR2tn3b4zE+&#10;9/Kov7979i9f6Ddv4YRZ1wzx+HyYQFcCR179T+7k8VtHjyh89veWJv5olyMFAQQQQAABvxZgZc2v&#10;00/wCCCAAAIIIGAqgcwhCVOnD0jrF2uqWTEZpUDNJx/X/PuVAe3Ng6Mi2ue/X/j7p/FBAAEEEEAA&#10;AX8WCLRarSL+ioqKpKQkJYRzTX5+/tChQ1200dKJB9uIodesXeec7DmzZ9krDZqeQd12mjgfSJPD&#10;oagakcYDWDULqg30Gkj0oxqUOyfjMJbc0KoRadFzMfSChYscXrwjR46w1TQ2NEZFRyn/r141ZWVl&#10;vXv3dtGzXgNJ9COxiwhENSItnnJDG7eXMqjk7y9kNTU1vXr1sifO4alzAy01unSiZSDRpqioaMCA&#10;AcoDz4iINE5GInDnXVQj0msyGmcrvlhNjGi/+ivPPItffz3yQL4/vy8kdi0CSevW9mluiA4+8e/T&#10;HdaAA43NA1euVX0j7RVXW6PfEnvde1eD3hTJdevZvVTf6ekyPV060fKe0+TvxrWEIPHbupZutbQh&#10;TdpPlQalyZ0p0DKWe84PWg5O5zZa5q8lTV29PdiyZcvYsWPFW1BW1k69t5ZLlZa95NIpt5eZD2s5&#10;K9WItHSrpY0cuNxeqkHJdavLXnKdqEbUwxSIlbXW1lbbtyPxQAABBHou0OnKWsme3ce2ftvW0hoa&#10;ftrZxrmmoa4uOva0j5U5tNHSiQfbSEQkzFUnrNpASyc6tjEoTcFvv5lSVW5bWWu3Wg82trCyZntJ&#10;GvQWQq5bXfaS60T1TZFct57dyz1BuTNG90Qk/bpQpdCyFqDaidz0DOq208mQpk7Pru5MgZaxzJwm&#10;LfPX8mpiZe3UB/GEF59Zkzt7unMvLYe13MtDdS/VBjo6+MPZR8LT9S4lJaU1tTXGffTJuWfVT3i5&#10;czIOY8kNrRqROMhVe1ZtoKUTHdvYg2pra6uurjnxO3lba2joqWURh6fODbTU6NKJloFEm4aGhujo&#10;aOX124iINE5GInDnXVQj0msyGmdbVVUtRux0ZU376oCZT+NarlYGXW0lzvxaZivdxqA0FS3+rPK3&#10;v+oTEiSW1sqsgb1uvzvyuuv5zJrZ0qTL0SjXiUEHntxk9NrLPUHpNVst/bgnIunXhWoIBp3GtUxY&#10;dW5aOtHYhjSxsqZ8Syxx7EnsIkZ0PvBUV9YCxF+Dikd5ebltw/5wrsnLy3PdRksnHmwjhv5kwULn&#10;4jpqXSasSyf+kyaHw0z1wNMoo5oF1QZ6DST6UQ3KnZNxGEtuaNWItOjJDW3cXqpBGTe0as+qDToF&#10;V42INHV1EZQDl9tLNU1y3bptL4n3D1oOPC1tNMZoeyfg4g2Pln58KU1NjW2bNx598flvxM8evinS&#10;QufONsalqeTzJXl33JZ3y43H3n1Hy8Hp3EbOQTUiLZORG9q4vVSDMm5o1Z5VG8hdbeW69exe7kmT&#10;O2N0T0RaXpJybcx/tVVdXtCSbtJkY9Tl9zUt4HJtzJwmvSJyOJ7tT3NycsR2dXU1dzDoavGRegQQ&#10;QAABBBBAwPcFHrxr45MPHvjig/Bf3bfnby+c+BI6HqoCKZdePvS1N4b+9+20H9+g2pgGCCCAAAII&#10;IODbAqys+XZ+iQ4BBBBAAAEEThOoLAssLw7avOGAreRuPWrf1l6Tt6fS9V5y3bptL/tAb766rSgv&#10;ICJwWGRoWkzoyM8/LCs+WscRgwACCCCAAAIIIKBdgJU17Va0RAABBBBAAAHvFqiqbCwuDCo5Erh8&#10;yXe2suHrIvu29prcnHLXe8l167a97AOtX3Us0BpnS2pgYLClNaypqd27c8zsEUAAAQQQQAAB9wqw&#10;suZeb0ZDAAEEEEAAAc8JJCRG3fvzqXfcN9FerrkhW/lUbGupmT4z3fVeWjrxYBv70D+6/YyOwDKr&#10;1SJyYuloCgxtjIwM8Vx+GBkBBBBAAAEEEPA+AVbWvC9nzBgBBBBAAAEEpAWSkmP79kuwl5Q+pz0V&#10;9VpqkpIjlZ0476WlEw+2sQ99wUWZl/8opb59R11zXpN1792/yEzrFytty44IIIAAAggggIAfCrCy&#10;5odJJ2QEEEAAAQQQQOCkwM8ePvO/n0547IW497+YOvfHWbgggID7Bcrqah+e/+7t//33Pe++sXzn&#10;dvdPgBERQAABBHoiwMpaT/TYFwEEEEAAAQQQ8HoB8Tm1/gMiExIjvD4SAkDAOwX+sXmdJSGu31nZ&#10;vQYP/GjH1rxjR7wzDmaNAAII+KkAK2t+mnjCRgABBBBAAAEEEEAAgR4K1DQ0vPDe23/9+EN7+Xzn&#10;duVTsf321yuUNQ5P//Dhu83WjujkRDGT0IiIqN5Ju44f6+Gs2B0BBBBAwJ0CrKy5U5uxEEAAAQQQ&#10;QAABBBBAwHcEosLDe4VHRAQGDUrtYyvJMbH2bdtG34REZY3D04HJvS1tp+7J22GxhAbxO5rvHCFE&#10;ggAC/iDAWdsfskyMCCCAAAIIIIAAAgggoFWg8vtHbW2tbcP+cK5pamxMDgpNCQq9atIUWxk3aLB9&#10;27Zx4egxyhqHpzdeOGNgfEJl4eHWhsaG8sr60vLzMoZonSjtEEAAAQRMIMDKmgmSwBQQQAABBBBA&#10;AAEEEEDAHAILFi5avWatKNtzd9g27KXTmp7P+s5xEyf0TouqqssICHny8tmp8fFyfdY2Ny3N3frx&#10;1s3bCwvkemAvBBBAAAEJAVbWJNDYBQEEEEAAAQQQQAABBHxZYOTIEYMyMsRPZem0pucK4SEhN02Y&#10;8uTMOQ9Ov3Rg7xS5DmsaG577evnSwwfWlBf/c9PaD3I2yPXDXggggAAC3RVgZa27YrRHAAEEEEAA&#10;AQQQQAABHxcYmpWVnt5f/FSWTmvqrJZaq2Vr/l5bKSgtsW/bNvYUHVLWODx1biBXM2/96tBesfHp&#10;/WJTeycMzli2Z1dLW5uPJ4nwEEAAAXMIsLJmjjwwCwQQQAABBBBAAAEEEOiBQG1dnYsvRNPypWm2&#10;Nt2aQnlNTVVHe3VH+9qdO2wlr6TYvm3b2FqwX1nj8NS5gVzN/vLSiF5xtskHh4X2iok5Xl3VrVho&#10;jAACCCAgJ8DKmpwbeyGAAAIIIIAAAggggIBZBEpKSlesWOn6C9G0fGmaaCNCam1tbWpq0hJbcq9e&#10;N8+49Ppp0+1lfGaW8qnYvnTMWGWNw1PnBnI104eeUX+8VNxaVEy7saq6paVF+g9LtQROGwQQQAAB&#10;uwAraxwMCCCAAAIIIIAAAggg4N0CSUmJtgBSvn8kJMTbNuwP7TWik7CwsMjISI0iiXFxfZKS7CU+&#10;Olr5VGyL1TdljcNT5wZyNZedeXa/yOiqfQcr8gsaj5XcN3m6xvnTDAEEEECghwKsrPUQkN0RQAAB&#10;BBBAAAEEEEDAwwIhISG2GUycMF6UUdnZtg170V7j4Uhkhw8PDb1v/NQnL7nqsWkX//Xam0alD7D3&#10;JL5w7flln97+33+LMm/LRr5/TdaY/RBAAIHOBVhZ48hAAAEEEEAAAQQQQAABBHxBIDU+XvwRqFhl&#10;Uwbzn7UrD7e39DsrO23UGXm1VYtzv/WFUIkBAQQQMI0AK2umSQUTQQABBBBAAAEEEEDAawUqK6vy&#10;9+1TlsOHj6jWlJWXu26jpRNbG73kxO0Iiiwtf/34w7e/XiF+KouWms93bne9l5ZO9G3z7eFDcX37&#10;CJ+g4OD4fmk7S4r1sqIfBBBAAIETZ1cUEEAAAQQQQAABBBBAAIGeCCxYuGjXbvHYoywHCwtVa0pL&#10;y1y30dKJrU1P5q/cd9ZFMwal9hGlb0KibcNetNQkx8S63ktLJ/q2CQkObm9uscXY3toaFsTvgHod&#10;LPSDAAIInBDgrMpxgAACCCCAAAIIIIAAAvoIjBw5wl4GZWQon4pt55qUlN6u22jpxNZGnwACAsQd&#10;Ca6aNEWUC0ePsW3Yi5aacYMGu95LSyf6tpkzakx10RFxw1BR6o4UX5k9Ri8r+kEAAQQQYGWNYwAB&#10;BBBAAAEEEEAAAQR0ExialWUv6en9lU/FtnNN7+Rk1220dGJro1sMPtfR5aPPvvvcSfH1zUGVNYMS&#10;EsOC+XSFz+WYgBBAwKMCnFU9ys/gCCCAAAIIIIAAAggggIDBAnEREUdqqlsiw8siQl9YtXxtnm5/&#10;PGvwxOkeAQQQ8AIBVta8IElMEQEEEEAAAQQQQAABMwiUlJTabjjgcGMBM8ytzmqptVq25u8VZU/R&#10;IduGvUjUSOwihisoLXE9tFy3Pdxr3ub1Mf369OrbJzo5MWHQgHe+/cYMKWMOCCCAgG8IsLLmG3kk&#10;CgQQQAABBBBAAAEEjBUQtynYsHGj7YYDDjcWMHZgDb0fr6io6mgXt/Vcu3OHKFsL9ts27EWiRmIX&#10;MVxeSbHroeW67eFetS0tIWFhNsiw6KiWtjYNqDRBAAEEENAkwMqaJiYaIYAAAggggAACCCCAgE0g&#10;JSUlISFe/LQ/PC7TJynp5hmXXj9tuq1cOmasfVu6Rq6T8ZlZroeW67aHe43snVpfVmFLU82x41kp&#10;qR5PGRNAAAEEfEaAlTWfSSWBIIAAAggggAACCCDgDoGJE8aPys4WP+3FHaOqjSHu6SnW12wluVcv&#10;+7a9JiIw0toc7LqNcq9OO3Hu1qEmPjradRu5bnu4152TLxwYHlm6a2/ld/vCGpruHD9VjZP/jwAC&#10;CCCgVYCVNa1StEMAAQQQQAABBBBAAAFvFGhuanv2FxtunfDJz65YdvvFHxUfrfbGKHoy5/DQ0Ecv&#10;verpmVf/ZOyEP829MTU+vie9sS8CCCCAgFKAlTWOBwQQQAABBBBAAAEEEOhEoLaurvL7R21trfjp&#10;vUZvvrJ5/2pLbPvwiLph1fkRf3tyo/fG0pOZiwW1/gmJPemBfRFAAAEEnAVYWeOoQAABBBBAAAEE&#10;EEAAAUcBcb+CFStWrl6zVpTtuTvETxdG7S3W3V835K1re+7h+fbyn2dXKZ+KbeeaT/69w3UbLZ2o&#10;tvnyrcMRwcmBAcEihJiQ/tu/KCHfCCCAAAII6CXAyppekvSDAAIIIIAAAggggICfClx7/exxFwwZ&#10;kp2qLAOyElVrUgfGuG6jpRPVNlEJwR3WVltuLNbmyIRQP80TYSOAAAIIGCDAypoBqHSJAAIIIIAA&#10;AggggICvCMyZPWvK5Enip+uAxk4aPPe2ycpyydzRqjUTL8l03UZLJ6ptHnlxQlPw0UZLaUtHVV3g&#10;/tt/NcpXkkMcCCCAAAKeF2BlzfM5YAYIIIAAAggggAACCCBgnMDI0f2eenf8lNujzp5rffzViVde&#10;d6YYa/O2+sf/sPeZF/cXFNYZNzQ9I4AAAgj4vAAraz6fYgJEAAEEEEAAAQQQQMDfBQZmJjz4m8mP&#10;/XH6hGmZwuLNDw//5c3qXUXJG/dE3ftE/q691f4ORPwIIIAAArICrKzJyrEfAggggAACCCCAAAI+&#10;IbA9N1fcr8Be1qxdJ7Y7jex4ZXjh8cgPFm5bsuKA+KkscjVrNpe67keuW9W95i0ojo4fHhaZFBGd&#10;FhY98PX3j/tEJgkCAQQQQMADAqyseQCdIRFAAAEEEEAAAQQQMImAWEc7eLBQy2Ta2oOOl1vrm4Lz&#10;D1YeOlonfiqLXE1xWYvrfuS6Vd1LxBsUHGaLOig4vN2iBYA2CCCAAAIIdCLAyhqHBQIIIIAAAggg&#10;gAACCJwQGDlyhCiDMjLET2eR6+Ze+dQjlz3x8+mi3HfLWbYNe5GruX5muut+5LpV3eusYXGNNSfW&#10;E61WS2tD0ZRz4zgCEEAAAQQQkBNgZU3Ojb0QQAABBBBAAAEEEPA1gaFZWaKkp/cXP30tttPj+d97&#10;BvZNqGuo2FpdsnXiWeFXzEgt2FdWUsytDHw77USHAAIIGCLAypohrHSKAAIIIIAAAggggAACphVI&#10;6xP5x1/2e+9voz7+x1l3Xpt896UfP3rdiidu3PjgjxY1N7WZdtpMDAEEEEDAhAKsrJkwKUwJAQQQ&#10;QAABBBBAAAH9Bdrb2w8fPpK/b5+yuBimqc4qSvGRitLiGvFTWfSqqSxrcN2zXgN12k9zfZ0oz/3P&#10;moZDMRF1w6Iahh/aZH39r9/oT0+PCCCAAAK+K8DKmu/mlsgQQAABBBBAAAEEEFAIfLZ4ycHCwt27&#10;9yiL7f+3trY6UFUc6SjKbRflvy+uWjRvq/ipLHrVfL3ggOue9RrIRT/5Gyqjg9Ns4UcEJ+dtq+ao&#10;QQABBBBAQLsAK2varWiJAAIIIIAAAggggIBvCoSFnbxRpj28W+6+YvrsUbZy/kWZ9m19a0aN7+O6&#10;Z+OGtvccHhPcZm2wBW7paA6P4lck3zzIiQoBBBAwSIDLhkGwdIsAAggggAACCCCAgEkF5syeZS9d&#10;TTEsPHTcpGG2MmrcQPu2vjVZo1Jc92zc0PaeH3llYmNwYaOltMFSXG85cs8vx5k0bUwLAQQQQMCU&#10;AqysmTItTAoBBBBAAAEEEEAAAQTcIjBhWuaLSy6Z80jyFT9PeH3j7Mys3rtzjz5+9+dPP7D+qyV7&#10;3TIFBkEAAQQQ8GIBVta8OHlMHQEEEEAAAQQQQAABBHouIFbTbrr3nFk3Dk3rF79t8+HHr111YEV4&#10;8aZeL/9ix9v/yul5//SAAAIIIODDAqys+XByCQ0BBBBAAAEEEEAAgRMC23NzFyxc1JVF2SHL4d3t&#10;osyft1aUL+bn2jbsxbia9V8UuB7LuKG76vnFRzdFtPcND0oIC4qLbs945/e7OYYQQAABBBBwIcDK&#10;GocHAggggAACCCCAAAI+LnDwYKGLCAu/K2+ssoqyf1eJKEX7Km0b9mJcTcmhetdjGTd0Vz031bQH&#10;BZ68n0NgIL8u+fhLg/AQQAABHQSs3z/Ky8ttG/aHc01eXp7rNlo68WAbMfQnCxY6F9dR6zJhXTrx&#10;nzQ5HGaqB55GGdUsqDbQayDRj2pQ7pyMw1hyQ6tGpEVPbmjj9lINyrihVXtWbdApuGpEpKmri6Ac&#10;uNxeqmmS69Zte0m8f9By4Glp47YYTX4al7NSPfDkunVnUiSOPQ9OT27onqTJ4T2wG94AazlmzPlq&#10;+vit7bOGfnDj4BxRZg/89LG7lrr4Fcm7DjyNSfFUUHKvC7m9VF9Nct26bS+JHElnX5dfFuRkSJPt&#10;5OPBFGhJnJnTpGX+Wl5NDmsU9qc5OTliu7q6mn+E0WF1ki4QQAABBBBAAAEEEEDAbQIF+8pEaW5q&#10;M2LEq28aPfunGRWtu0QZPiPkt3+7yIhR6BMBBBBAwGcEWFnzmVQSCAIIIIAAAggggAACPi4gVtOe&#10;uHv1L6766n+vWnPD+R+Km3gaEfBtD5z7edFtb2+78tn/XBYRGWrEEPSJAAIIIOAzAqys+UwqCQQB&#10;BBBAAAEEEEAAAVcCHZaApjqrKMVHKuyltLhG+VRsu7OmsqzB9egOk3nvP1uObQ2KbRse1ZYZUpf2&#10;m9u+JuUIIIAAAgh4VoCVNc/6MzoCCCCAAAIIIIAAAm4S2Li0qCi3XZT/vrjKXhbN26p8KrbdWfP1&#10;ggOuR3eYzBfvFEQEJ9u8xO07GyvaDPqbUDelhGEQQAABBLxfgJU1788hESCAAAIIIIAAAgggoEFg&#10;7PT08y/KnD57lLJ4tmbU+D6u5+MwvaxzElo7am2xWqzN4id/rakh8zRBAAEEEDBQgJU1A3HpGgEE&#10;EEAAAQQQQAAB8wiERwWOGjdw3KRhyuLZmqxRKa7n4zC9/3lmmjWmsr79SKOltD74wH0vnG0eXmaC&#10;AAIIIOCfAqys+WfeiRoBBBBAAAEEEEAAAe8TiE+M+tOCC25+ZsB1T6S8uOSSK687U/cYPnk79xc3&#10;LRElZ/0R3TunQwQQQAAB3xNgZc33ckpECCCAAAIIIIAAAgj4rECvhIirbxp9/R1jMrN66x6kWFZ7&#10;8+m8oxtiRHnpwR2ffbhD9yHoEAEEEEDAxwRYWfOxhBIOAggggAACCCCAAAIISAq888Ku6PaMsKA4&#10;UWICByx9t0CyI3ZDAAEEEPAbAVbW/CbVBIoAAggggAACCCCAAAIuBRor2+z/PzAw2NJuBQwBBBBA&#10;AAHXAqyscYQggAACCCCAAAIIIIAAAicELr1rcJ3lsDXA0mFtaw4+NuXK/rgggAACCCDAyhrHAAII&#10;IIAAAggggAACCJhUYMHCRcqyZu06F0/F/3JooG9NdGpp2lltFa27Ktv2XHxnn7m3nGVSNaaFAAII&#10;IGAaAT6zZppUMBEEEEAAAQQQQAABBPxVIOWHR0JCvH1bbDg8NbTmwI7ARS80Fm8PDQ0Lu/K+Idff&#10;NTIiMtRfE0LcCCCAAAJaBVhZ0ypFOwQQQAABBBBAAAEEbAK1dXVLliy1fbRK4iNUEruIgXbv+c71&#10;x7tcTMb8iZs4YbytjMrOtm87PzWuZuTw0Wvfq43tGNIrJDMuYOiyVw/n5hwzvxszRAABBBDwuAAr&#10;ax5PARNAAAEEEEAAAQQQ8DKBFStWtrad+qp7L5s90+1MoLKiwdoUGRwYIf5nYEBwqCVx/65aqBBA&#10;AAEEEFAVYGVNlYgGCCCAAAIIIIAAAgj4u4D4QNwHH35k/9Cc3MfunPcSH8QTsnv37vW4b2RUqDW0&#10;Udy74ORMIuqHZMd5fFZMAAEEEEDA/AKsrJk/R8wQAQQQQAABBBBAwKQCc2bPmjJ5kvipLKo1qg06&#10;7XbkiDO6O5C9H134wsLCdOnHuZPhw4cb1LP2btP6xU/7cd/60H2NltLG0IK0kSHDR6Vo352WCCCA&#10;AAJ+K8DKmt+mnsARQAABBBBAAAEEEOi2gG11T25x0HkvsVzY7Rnot0Px0ernHllxzZh3Hrl9acG+&#10;stsePOv370+5+y/9Hn/tnJfnzwqPCNFvKHpCAAEEEPBZAVbWfDa1BIYAAggggAACCCCAAAIuBB65&#10;cfk3HzaG12Ye/Drs/ulLaqqaR47ud+ns7LETMnBDAAEEEEBAowAraxqhaIYAAggggAACCCCAAAL6&#10;C5Qdshze3T5/3lpb+WJ+rn3b+amONe/+Y3NNkTUmpL+4a0FEcFJEUNL6FUX6h0ePCCCAAAK+LsDK&#10;mq9nmPgQQAABBBBAAAEEEDCxwLZvvmussu7fVWIrRfsq7dvOT3WsOV5YG2A95RIYGGxiJKaGAAII&#10;IGBeAVbWzJsbZoYAAggggAACCCCAgKcEjhw9qrwTqHHT+Me7v3rshbn2cvfjF7h4Kv6XQwPpmvuf&#10;mhYa395sqRD3A23pqLKEV06cPsC4MOkZAQQQQMBXBVhZ89XMEhcCCCCAAAIIIIAAAvICOTlb5Hf2&#10;hj3FDQpeXjwzfUJzReuuoN6lv/zPxF4JEd4wceaIAAIIIGAuAVbWzJUPZoMAAggggAACCCCAgKkE&#10;pk6ZfNboM001JR0nU7irJjwovrkk4vmfbigprtOxZ7pCAAEEEPATAVbW/CTRhIkAAggggAACCCCA&#10;gIxAYmJiXFyczJ6e2KeirLb4SEVpcY34qSyd1vz2npXBtamxIQNFERv//sMOT0yZMRFAAAEEvFuA&#10;lTXvzh+zRwABBBBAAAEEEEAAAZtAfW3Tf55f/t8XVy2at1X8VJZOaw7n1oYFnVw0FBt56yqRRAAB&#10;BBBAoLsCrKx1V4z2CCCAAAIIIIAAAgggYEaBmLjI/iODkzOCz78oc/rsUcrSaU2frOjWjlpbJGLj&#10;rEtSzBgVc0IAAQQQMLcAK2vmzg+zQwABBBBAAAEEEEDATALrN2wUZeeuXbYNe5GrKTxU5Lqf7nYb&#10;nRCU1D9o1LiB4yYNU5ZOa/7w5gxLXEld+yFRxMbND44wkzRzQQABBBDwDgFW1rwjT8wSAQQQQAAB&#10;BBBAAAEzCJR+/6iqqrZt2B9yNQ0NDa776W633SJK6xf/+qo5v3h1hChiIzUtVrm7uKHBI7cvvWzA&#10;vHtnL9y2+XC3eqYxAggggID/CLCy5j+5JlIEEEAAAQQQQMAogfb29sOHj+Tv26csnq0pKy93PZ+e&#10;TM8oR+P71R61w1zmzJ6lLFMmT9KlZuSIM1z3092BuksYnxg15aKhoogN5b7NTW2/vnHdga+Dk8Ky&#10;K3bEPXnL6urKxu52TnsEEEAAAX8QYGXNH7JMjAgggAACCCCAgLECny1ecrCwcPfuPcri2ZrS0jLX&#10;8+nJ9IzVNLJ37VEbOQuj+m5tactZVpK3ru0/z6567uH5ytLdmqcf+KS9NjQqOCUwIDg8KCG4JXHl&#10;0n1GzZt+EUAAAQS8WYCVNW/OHnNHAAEEEEAAAQQQQECDwLhxY1O+fyQkxNs27I+uajT0aromYeGh&#10;l8+dMCQ7dUBWovipLN2tSR+aGBBougCZEAIIIICACQVYWTNhUpgSAggggAACCCDgrQIjR46wl0EZ&#10;GcqnYtudNSkpvV2P3pPJeF16+vfrN3HCeFFGZWfbNuylqxqvi9E24UkXZc+9bfIlc0eLn8rS3Zp7&#10;HpkR2zegvv2IxdrcbKlospReeHmWl5owbQQQQAABQwVYWTOUl84RQAABBBBAAAH/EhialWUv6en9&#10;lU/Ftjtreicnux69J5Pxr6T6WbTi+9SWLdy15qv8nz1/1nnXRbXEFaSe0/D3FTMdvojNz1QIFwEE&#10;EECgSwFW1jg4EEAAAQQQQAABBBBAAIETArtzj/74rA//9dDBv9yV99w9Obc+eM7H2258ef6szKze&#10;ACGAAAIIINCpACtrHBgIIIAAAggggAACCCBgaoHC/cdz1uXZys6cQ/Zt3Wue/n9rYoL7x4ScKCH1&#10;ff75bI6pXZgcAggggIAJBFhZM0ESmAICCCCAAAIIIIAAAgh0LfD2yytXLNxpK5u+KrBv615TU9wS&#10;EZxkm0hwUMSu9aWkBQEEEEAAAdcCrKxxhCCAAAIIIIAAAggggICpBYaNjxowOuTWhy4QZdZtZ9s2&#10;7EXHmvTRceJ+BTaLto6GcTP6mNqFySGAAAIImECAlTUTJIEpIIAAAggggAACCCBgVoH1Gzbu3LVL&#10;/FQWvWoKDxW57tk2UEh4YGRsYFr/JFFS0nrZNuxFx5qn/nmhJa6kpr2gLnifNa5MfM+aWdPCvBBA&#10;AAEEzCLAyppZMsE8EEAAAQQQQAABBBAwoUBpaWlVVbX4qXzoVdPQ0OC6Z9tAhrIU7Cu7dfpHlw2Y&#10;9+DVXx0/Wvfupute/HLKnxdf8PLSGWn94g0dms4RQAABBHxAgJU1H0giISCAAAIIIIAAAgggoLPA&#10;nNmz7GXK5EnKp2Jbr5qRI85w3bNtIJ1jU3RXXdn48NzljQUJyWGj2w73+eXcFc1NbeJOoKKER4QY&#10;Ny49I4AAAgj4jAAraz6TSgJBAAEEEEAAAQR0E7BYLJWnP2pra13U6DYwHSHQmUDOspK8dW3PPTxf&#10;lP88u8q2YS89qXnmZ5921ETb7loQFhQXEZS0aU0BSUAAAQQQQEC7ACtr2q1oiQACCCCAAAII+IVA&#10;e3v7jh07V69Zqyzbc3e4qPELF4L0nMDlcycMyU61lQFZifbtntf0HRTXEdRij8waYImKCfNcoIyM&#10;AAIIIOB9AqyseV/OmDECCCCAAAIIIGCowGeLl9TV1xs6BJ0j0C2BSRdlz71tsq1cMne0fbvnNff9&#10;ckZor/ZGS2mbtUH8DOrVcO7EQd2aG40RQAABBPxcgJU1Pz8ACB8BBBBAAAEEEHAlkPLDIyEh3r5t&#10;21DWgOjPAls2FL79j2/XflkovqHM6xwiIkNfXjxz3LUhqWOrz7is4+9LZ4oar4uCCSOAAAIIeFCA&#10;lTUP4jM0AggggAACCCBgdoGJE8bbyqjsbPu2c43Zw2B+hgm88ty6392yccEfy19/rPDhm5d64+Ka&#10;uAHoY3+c/tcPrvj50+dyM1DDjhQ6RgABBHxWgJU1n00tgSGAAAIIIIAAAggYJNDSaK040iFKzrq8&#10;nTmHxE9lUa1RbdBpt/t2lnZ3IOd+5Ibuaq9lC7Yt/c/BuICsqOCUXiGZRVva1608YJA53SKAAAII&#10;IGBOAVbWzJkXZoUAAggggAACCCBgXoGKwx3lhRZRVizcuemrAvFTWVRrVBt02u3Ojce7O5BzP3JD&#10;d7XX2iX5QZaowIBgW6pCA2OOFzWYN23MDAEEEEAAAQMEWFkzAJUuEUAAAQQQQAABBHxa4O6Hrrz1&#10;oQtsZdZtZ9u3NdZI7CJ6njZncHcHcp6e3NBd7XXLQ5PaOuos1maRbXFXzbbgyuGjk3w68wSHAAII&#10;IICAowAraxwTCCCAAAIIIIAAAgh0TyAsPDStf5KtpKT1sm9rrJHYRfSc2Du6uwM5T09u6K72Gpbd&#10;74k3p1S15dW0F9QEfnfpXeljJ2R0j5LWCCCAAAIIeLkAK2tenkCmjwACCCCAAAIIIICAHgLf5Bfd&#10;9q9F1788/xfz1+4oLNbY5YRpme9tv+7FL6c8v2DyfY9N0rgXzRBAAAEEEPAZAVbWfCaVBIIAAggg&#10;gAACCCCAgKRAdUPTn5dvjuyf2WfkOVH9B/9+8XpRo7Gv+MSozKzeqWmxGtvTDAEEEEAAAV8SOLmy&#10;tnPXrvUbNiqLc03hoSLXbbR04sE2YmhfyhyxIIAAAggggAACCPiJwKvzF73w/qJPt34nfirLG1+u&#10;625NV7s888GyqITksKgYQSp+RsQl7D6k9WNrfpIFwkQAAQQQQKBTgZMra1VV1aWnP5xrGhoaXLfR&#10;0okH24ihOQgQQAABBBBAAAEEEPA6gfDAgMiggJTY6My0FGXpnxTf3ZqudkmLj21vbbXLWNtbE2Oj&#10;vA6KCSOAAAIIIOB+Af4a1P3mjIgAAggggAACCPisQKXiUVtbq3wqtt1Z09jY6Hp0d07GYazuDh0T&#10;HNA3LOD8rAFXTx2vLDPOzu5uTVe73H/F1KDWxrqSo62N9dWHC+KCrINSucunz75OCQwBBBBAQEcB&#10;VtZ0xKQrBBBAAAEEEEDATwWKjx2zRb56zVp72Z67Q/lUbLuz5mDhIdeju3MyDmN1d2gBaxfW9wj7&#10;7vDxT3MLP/5mT3Nb+19vumR874j4hvKxyRHPXHtBRFiovmPRGwIIIIAAAj4pwMqaT6aVoBBAAAEE&#10;EEAAAbcK3HTzTYMyMkaOHKEsnq1JSentej4enF53hxa5TOvbV/eMfv7t3qcXb1pf0brkYOXP3v6i&#10;ubXt7uljn73ughvOGx4fHan7cHSIAAIIIICATwqwsuaTaSUoBBBAAAEEEEDArQJxsbHp6f2HZmUp&#10;i2dreicnu56PB6fX3aFbrQFV7QH7j5d/+90+ZdlVeKS7Ncpd3tn8XcKgodHJfWJT+4Ulpr61bqdb&#10;DxoGQwABBBBAwCcETq6sJSTEp5z+cK6Jjo523UZLJx5sI4b2iZQRBAIIIIAAAggggIB/CYhltcr2&#10;gD3Hylbl7lGWnH2F3a1R7tJmsYSEn/xsWmhUTE3zqTsY+Jcv0SKAAAIIINADgZMra6OysydOGK8s&#10;zjUZAwe4bqOlEw+2EUP3AIpdEUAAAQQQQAABBBDwjMAds2feeNHkyUMHip/KcsW4M7tbo9wlPiqi&#10;sbLMFlJjRemovtyywDP5ZVQEEEAAAa8W4K9BvTp9TB4BBBBAAAEEEEDAywSKjzd1d8ZhoSFpyYkJ&#10;MVHip7L0jo/rbo1yl6fmTGkrL24s3Ft3YPfg6OBZ487o7sRojwACCCCAAAKsrHEMIIAAAggggAAC&#10;CCDgDoH131Rcece3tz+y59qfHvhydak7hnQ5Rp+EuHk/mXX/hGF/uGbKb66Zxs1APZ4RJoAAAggg&#10;4I0CrKx5Y9aYMwIIIIAAAggggICXCTQ3W/7wj8KAsIHRSWfHJWe/8OrhgsI6M8SQntxLLLGZYSbM&#10;AQEEEEAAAW8UYGXNG7PGnBFAAAEEEEAAAQT0FKiobPjtHz9/5c3tT/9lhbLoWPOb/1vbbo0Oizzx&#10;XWbBIZHB4b2/2WaKlTU9HekLAQQQQAAB/xNgZc3/ck7ECCCAAAIIIIAAAqcLxMaEJ8UHxURahg5K&#10;VJaB/WL1qhnYL85qbbYP22FpTU4MIQ8IIIAAAggg4O0CrKx5ewaZPwIIIIAAAggg4FaByh8etbW1&#10;9m2x4fDU4zWNjY3K6TnPRznh+vra9JTmjD5N188eoywzpw/Wq+b+O87OTAttqD7Q1lLdWFMYElAz&#10;+TzuxenWQ5fBEEAAAQQQMEKAlTUjVOkTAQQQQAABBBDwTYEFCxetXrPWVrbn7rBvOz/1eM3BwkPK&#10;6alO2KCEibsWPP6Hve8uqBS3BH3xqeF3XR01sn/JBWe3vvWXURERwQYNSrcIIIAAAggg4DYBVtbc&#10;Rs1ACCCAAAIIIICAjwiMHDlClEEZGbaNTp86N3BzTUpKb+X0VCdsRG5ee/fwM/84vqso+fNN4Xc9&#10;tqequnXulX2f/eXwO3+cnBAfZsSI9IkAAggggAACbhZgZc3N4AyHAAIIIIAAAgh4vcDQrCxR0tP7&#10;2zY6fercwM01vZOTldNzPeGMgYPKqsNE+WZrobLk7i6Rrlm76eA7nxVHxg8Tdy2IjE0PCEubv+S4&#10;1+eeABBAAAEEEEDgdAFW1jgiEEAAAQQQQAABBPxd4OjxmpKqMFGWrz6gLOu/LZauWbryUEhIaGDg&#10;yT/5FPcDPVbS4u/QxI8AAggggIDPCbCy5nMpJSAEEEAAAQQQQKBrgdq6up27dq3fsFFZCg8VKZ/6&#10;od+gAUn33Xr+NZdn3fnjscrSk5oH7hgTFxXY2lQhPK1WS1vjsQsnJvqhLSEjgAACCCDg2wKsrPl2&#10;fokOAQQQQAABBBA4JSDuP7BixcqqqurS0x8NDQ3Kik7J1qxdJ3YX/6uioqK9vd0I1uamtoJ9ZS3N&#10;hnSuOuGkxOjU5Oi+fXopSw9rXnpqWHTQ0bbaHdUlWy+fHDVjaorqNGiAAAIIIIAAAt4lwMqad+WL&#10;2SKAAAIIIIAAAh4WSEpKMmIGG74u+PG5H/z6ltV3jv/8k7dzjRjC/X2m9Yl8/5XRLz6R+eofBj5w&#10;5yD3T4AREUAAAQQQQMBoAVbWjBamfwQQQAABBBBAwIwCKYpHdHS08qnqdENCQlTbdKtBdWXj07es&#10;iWwcHFw2OCF02Lzf7RQfXutWD2ZunJkR2ytOZzEzx8vcEEAAAQQQ8CsBVtb8Kt0EiwACCCCAAAII&#10;nBSYOGG8vWQMHKB86n6jyoqG0KDY4MAIMbT4GdKWmL+7xP3TYEQEEEAAAQQQQKC7AqysdVeM9ggg&#10;gAACCCCAAAL6CwRFtto7bbc2JafE6D8GPSKAAAIIIIAAAnoLsLKmtyj9IYAAAggggAACvi6Qv2+f&#10;KIcPH7FtdPrUuYGLmvaA6uRBITXtBS0dVXXthwaMDcke08/XFYkPAQQQQAABBHxBgJU1X8giMSCA&#10;AAIIIIAAAgYJVP7wUPa/e/ceUQ4WFto2On3q3MB1zQU3hKRkt7VGHIvLbHrib9MiIkMNiohuEUAA&#10;AQQQQAABHQVYWdMRk64QQAABBBBAAAFfE1i9Zq2tiMBaW0/8webUKZNt5azRZ9q3nZ92t2btR9by&#10;XRERLRl1BTH3zVzc3NTma5TEgwACCCCAAAK+KMDKmi9mlZgQQAABBBBAAAEDBMLCwkSviT884uLi&#10;7Ntiw+Fpt2qqKyzH97bHhgwMDYyOCenfVhWxef1BAyKgSwQQQAABBBBAQGcBVtZ0BqU7BBBAAAEE&#10;EEDAlwTmzJ5lK0YH1dESbB8iJDCysf7UDQ2MHpr+EUAAAQQQQAABaQFW1qTp2BEBBBBAAAEEEEBA&#10;H4HEpOi2jro2a4PozmJttoRXjh7XX5+u6QUBBBBAAAEEEDBSgJU1I3XpGwEEEEAAAQQQQECDQHxi&#10;1BNvTmmLO1TemtsYceDRf05I6xevYT9PNuloaWo6tL+tpsqTk2BsBBBAAAEEEPC0ACtrns4A4yOA&#10;AAIIIIAAAggEBEyYlvnxths/L7rttTWXiW2Tk9RsWbPv/oklf7qt8PEr6j9+xeSzZXoIIIAAAggg&#10;YJwAK2vG2dIzAggggAACCCDgOwKBHZbQlnpRakuO2kpj+XH7tvNTj9e0Vpcrp6fjhKsPHzj+z4dS&#10;UyN7Jwb2SQ5s3/ZZbe4m38k0kSCAAAIIIIBAdwRYWeuOFm0RQAABBBBAAAHvEdi9Z8/6DRtF2blr&#10;l22jJ3Nv3P5VXOl3omz/8B+2cnD5e/Zt56cer6n8ZqlyejpOeO87L4ZFhISGnngjHRQUGBUV1HJg&#10;V09s2RcBBBBAAAEEvFeAlTXvzR0zRwABBBBAAAEEuhTYnpubn7+v9PtHVVW1baMnXlNv+/mgSTOV&#10;JWXMVBdPxf9yaODmmpihYw2acNp5F7e3BXR0WG2eba0dISncb6EnBxf7IoAAAggg4MUCrKx5cfKY&#10;OgIIIIAAAggg0JXAwYOF+uJE9EpMHzNeWXqfcbaLp+J/OTRwc03MoBEGTXjgBVfGTLy+vNJSW9dW&#10;UdHSbI3uNW6qvtr0hgACCCCAAALeIsDKmrdkinkigAACCCCAAAKSAgkJ8SnfPyT378FuzU1t//7T&#10;+gevX/z0z78qPlrdg57MtWvaLf+TdPdfQibeFXv1rxN/+XZQeKS55sdsEEAAAQQQQMBdAqysuUua&#10;cRBAAAEEEEAAAQ8JjMrOnjhhvCjuH//R25cufamsZEv89oWW+y5dXFPV7P45GDRi3Ojze199V8IF&#10;VwWGRxg0BN0igAACCCCAgPkFWFkzf46YIQIIIIAAAggg4E0CrS1tiz/8Zv68tR+9uuXgtw2xIQND&#10;A6OjglMC6xO/XlrkTZEwVwQQQAABBBBAQE2AlTU1If4/AggggAACCCCAQHcEWlvat284sH9XyeF9&#10;1QEdwfZdAwOC21s7utMTbRFAAAEEEEAAAbMLsLJm9gwxPwQQQAABBBBAwLsEYuIiR06LHjYp9P6n&#10;poXGtTdbKsT8LdbmttCysVNTvSsWZosAAggggAACCLgWYGWNIwQBBBBAAAEEEEDAUaC1tdVWtWDh&#10;IltZs3adfbvTGmUD2+7hESEvL54ZMaCyvDW3KfLAY/+eMDAzAWsEEEAAAQQQQMCXBFhZ86VsEgsC&#10;CCCAAAIIIKCDwJVXzOzXr6/tdqL2h/0Go13VKBuEhYXZ5nFwX2X5wcbQoNigwJDln+zTYXJ0gQAC&#10;CCCAAAIImEmAlTUzZYO5IIAAAggggAAC2gRKSkrz9+0T5fDhI7YNe7HVaOum81YhISFnDB9uu52o&#10;vdhvMNpVjbJBS6O1qc56YG/p07esSQgd1iskM7JpyPYvanLWH+nJxNgXAQQQQAABBBAwmwAra2bL&#10;CPNBAAEEEEAAAQRUBI4cPbph48bdu/eIcrCw0LZhL7YaDyJWlNUWbm0vym1f9MaOsJCY4MAIMRlx&#10;+4Lg1l5F+fUenBhDI4AAAggggAACuguwsqY7KR0igAACCCCAAALGCuTkbDF2gJ71ntQ77vIfnT19&#10;9qgJl2RYQ5qsARZbfxZrU0r/E6tsPBBAAAEEEEAAAZ8RYGXNZ1JJIAgggAACCCCAgFkEzhybOW7S&#10;sPMvHHLpHYPqQ/c1Wkpr2gv6jw08d3J/s0yReSCAAAIIIIAAAnoIsLKmhyJ9IIAAAggggAACHhKY&#10;MnnSnNmzlMVW46HpOA5732OTfv/+lOueSPnZ30e+8Nbl4m6hukxs+aJ9v7hpiSifvJ2rS4d0ggAC&#10;CCCAAAIIyAmwsibnxl4IIIAAAggggAACmgRGju53/R1jLpo5PCIyVNMOao0++3DHB88VHd0QI8qb&#10;T+exuKYGxv9HAAEEEEAAAQMFWFkzEJeuEUAAAQQQQAABUwl0WAKO5VkO724XZf68tfay/osC5VOx&#10;/cX83O7WSOwiN9C7f94T3p4aFhQnSlR7+jt/2mUqZCaDAAIIIIAAAn4lwMqaX6WbYBFAAAEEEEDA&#10;3wWOHixvrLKKsn9Xib2UHKpXPhXbRfsqu1sjsYvcQI3V7cGBYbZEiluO+ntGiR8BBBBAAAEEPCrA&#10;yppH+RkcAQQQQAABBBBwo8A118z6wz//392PX/DYC3OV5er/d6ZDjXMb1RrVBmIIXdpc+/NhjcGH&#10;O6xtotS2H5x+/UA3EjIUAggggAACCCBwmgAraxwQCCCAAAIIIIAAAgYKFB+tXvNVfsG+Mr3GuOkn&#10;4y6+s09l2x5RLru33x0PnqdXz/SDAAIIIIAAAgh0V4CVte6K0R4BBBBAAAEEEEBAq8CGrwvumb74&#10;hbt2/uKqrx780SKtu6m1u/6ukZ8X3SaKuPeoXjdGUBuT/48AAggggAACCHQiwMoahwUCCCCAAAII&#10;IOCDAuJmBU11VlspLa4pPlJhLw5PRX1lWYOygdh2bqNa49zgwN7Sp29ZE902uFdIZmzb8EPbWtZ+&#10;WeiD1oSEAAIIIIAAAn4swMqaHyef0BFAAAEEEEDAdwU2Li0qym23lUXztv73xVX24vBU1H+94ICy&#10;gdh2bqNa00mDN3aEhcQEB0bYmINbe5UeafZdciJDAAEEEEAAAX8UYGXNH7NOzAgggAACCCDg8wKP&#10;P3fr9NmjbOX8izLt285PRc2o8X2UDTpt49CJlm4nXJJhDWkS9xmwabdZ61P6n1xl83l/AkQAAQQQ&#10;QAABPxFgZc1PEk2YCCCAAAIIIOBfAkm948ZNGmYro8YNtG87PxU1WaNSlA06bePQiZZuz79wyNUP&#10;DKsNzGuwFDeGFgwYG3Lu5P7+lQaiRQABBBBAAAFfF2BlzdczTHwIIIAAAggggIDnBGbfmH3mhUlN&#10;ltLoPpY7Hzk7PCLEc3NhZAQQQAABBBBAQH8BVtb0N6VHBBBAAAEEEEAAAZvAg9cu2bPckhg6ovlQ&#10;8pO3rD5UUIUMAggggAACCCDgSwKsrPlSNokFAQQQQAABBPxRoLWlbfGH38yft9ZWvpifa9/utMa5&#10;wfovClzvItftu//YXFXUFhPSPygwNDwoIbglcfvGMn/MEDEjgAACCCCAgO8KsLLmu7klMgQQQAAB&#10;BBDwG4ENK3P37yqxlaJ9lfbtTmucG5Qcqne9i1y3xwtrre1+kwMCRQABBBBAAAG/FGBlzS/TTtAI&#10;IIAAAgggYG6Byu8ftbW1tg37w1ajnLvFYgkLDx13aeqwSaGPvTBXlLsfv8C2YS8ONc4Nrv5/Z7re&#10;Ra7bXzx/UfzAkPr2I9YAS0tHlSW88qzxvc0Nz+wQQAABBBBAAIHuCbCy1j0vWiOAAAIIIIAAAkYL&#10;bM/NXb1mrSjbc3fYNuzFVqOcwPoNGxcsXGT0lDT2X3y0etnCXVs2FDY3tdl2+eM7F589J7KidVfk&#10;oIon35w6MDNBY1c0QwABBBBAAAEEvEKAlTWvSBOTRAABBBBAAAF/ERDLZAcPFmqPNiEhPiUlRXt7&#10;41qu/bLwnumL//3zomfv/Pbhm5faFtfS+sU/8ZeLPi+67b8rrh1zbrpxo9MzAggggAACCCDgEQFW&#10;1jzCzqAIIIAAAggggIA+AqOysydOGN9Q1VFxpCNnXZ4oO3MO2TbsxaHGucG+naWud1Htdv2KPf96&#10;ZGd02+Do4LSotswjW6xfL9unT4T0ggACCCCAAAIImFiAlTUTJ4epIYAAAggggIB/CwzKyBg5coSy&#10;2GocVOprm47stpQXWlYs3CnKpq8KbBv24lDj3GDnxuOud1Htdul7OyOjo4IDI2xzCw2M2b6x2L+z&#10;R/QIIIAAAggg4BcCrKz5RZoJEgEEEEAAAQS8USA9vf/QrCxlsdU4xBITF3n3oxff+tAFtjLrtrPt&#10;253WODeYNmew611Uu737sWlNDY0Wa7Ntbi3WmrPGp3mjOXNGAAEEEEAAAQS6JcDKWre4aIwAAggg&#10;gAACCJhRIKl3XFr/JFtJSetl3+60xrlBYu9o17uodpsxJPXBl8c0hB4QdwKtCdg7YGzItEsdVwDN&#10;CMecEEAAAQQQQACBngmwstYzP/ZGAAEEEEAAAQQQ+F5g3MT+/1xxxc9fHfbsx1Nenj8rIjJUVIq7&#10;hT5y+9LLBsy7dfpHG74ugAoBBBBAAAEEEPAxAVbWfCyhhIMAAggggAACCHhMQNwJdMpFQ0eO7mef&#10;wSM3Lt//dUBSWHZLYdpz/2/DoYIqj02OgRFAAAEEEEAAAQMEWFkzAJUuEUAAAQQQQAABIwWWf7gr&#10;b12brfzn2VXPPTxfWVRrnBt88u8d3e1EtHfox7nbPz/6Vc1hq7hbaGBAcGhgdEhb4vaNZUbC0DcC&#10;CCCAAAIIIOBuAVbW3C3OeAgggAACCCCgXeDI0aMLFi4SZc3adbYNe3GoUW2gpRONbXbv+c64yWjB&#10;Of/CEVEJgbYyICtxSHaqsqjWODdIHRjT3U5EajTUfAAASTpJREFUe4d+nLvtkxFnDbBoiYg2CCCA&#10;AAIIIICAlwqwsualiWPaCCCAAAII+L6AWL3Kydni+3F2P8K45KD0kSG2csnc0XNvm6wsqjXODSZe&#10;ktndTkR7h36cu73h3nMHjokW9zRoszY0WyqaLKXnX8gNQ7ufb/ZAAAEEEEAAARMLsLJm4uQwNQQQ&#10;QAABBBBAwMQC4kvTPnh925qv8pub2rqa5gtvXT7tjvjUsdWDprW+8NmM1LRYEwfE1BBAAAEEEEAA&#10;gW4LsLLWbTJ2QAABBBBAAAGPCIwcOUJZBmVkuHgq/pdDAx1rUlJ6GzcZj9hKDPr2v3J+e8PGD54u&#10;fuGunffOWtjV4pq4Q+iDv5n81w+u+OMblyvvbCAxIrsggAACCCCAAAImFGBlzYRJYUoIIIAAAggg&#10;0InA0KwsZUlP7+/iqfhfDg10rOmdnGzcZLTkvqXRWnGkw1Z25hzKWZenLKo1zg327SztVifrV+x5&#10;5/e7YzuGiLsT9ArJrMoPnf/mdi0zpw0CCCCAAAIIIOBjAqys+VhCCQcBBBBAAAEEfF9gy4rD5YUW&#10;W9n0VcGKhTuVRbXGucHOjce71cnS93aGR0QEB0bYrMOC4vJyK3zfnQgRQAABBBBAAAEnAVbWOCgQ&#10;QAABBBBAAAEvE/jDK/fc+tAFtjLrtrPt2xprnHeZNmdwtzq5+7FpASHtFmuzDa65o2rijAFehsh0&#10;EUAAAQQQQAABPQRYWdNDkT4QQAABBBBAAAE3CoSFh6b1T7KVlLRe9m2NNc67JPaO7lYnGUNSH3ll&#10;QlVbXk17QV3o3kHnh0y7NMuNAAyFAAIIIIAAAgiYRYCVNbNkgnkggAACCPiMwMHCwvx9+w4fPiJ+&#10;KouWmrLyctd7aenEg22ch1aNyIWVzxwSPhnIhGmZf18548Uvp/z504v++v4scacCfcMUt0R47pEV&#10;lw2YJ8q8v253cftRfcelNwQQQAABBBBAoFsCrKx1i4vGCCCAAAIIqAhsz83dvj139+49Yn1N/FQW&#10;LTWlpWWu99LSiQfbOA+tGpELK442kwv0SojIzOotihHz/Nf/bdr0YV1SWLYoa9+v4A4JRiDTJwII&#10;IIAAAgj0XICVtZ4b0gMCCCCAAAInBRYsXHTwYCEcCPREoKGqI29dm63859lVzz08X1l0qXHu5JN/&#10;7+j5QLrMTUzD1s+yVw9EB/cNDAgWJcLS94v3DvZElX0RQAABBBBAAAGDBFhZMwiWbhFAAAEEEEAA&#10;ARmBy66YPiQ71VYGZCXat3Wsce42dWBMzwfSd7ahkcHWAItN0Gq1xMSHyWiyDwIIIIAAAgggYLSA&#10;9ftHeXm5bcP+cK7Jy8tz3UZLJx5sI4b+ZMFC5+I6al0mrEsn/pMmh8NM9cDTKKOaBdUGeg0k+lEN&#10;yp2TcRhLbmjViLToyQ1t3F6qQRk3tGrPqg06BVeNiDR1dRHUDu5wlak4/VFQUKBas23bNtdttHTi&#10;wTbOQ6tGJOLtasIOnuZ5H6L6atJ+zLjhfYjzS1vibZ77zw8fv7V91tAPrhv0tSiXZ7z55eLvumtl&#10;5jTJHSGqEbk/Td1NisSxJ2ely15ynaimSa5bz+7lnqDcGaN7ItLykpRrI/FSkhtIyxXEuMSRJts5&#10;Vpff1/wzTXJROx94Dm9B7U9zcnLEdnV1NZ9ZM3rpkv4RQAABBPxXIPH0R1xcnGpNVFSU6zZaOvFg&#10;G+ehVSMS8XY1Yf89dHwr8i0bCt/+x7dfLdnbrbsQXH3T6DufHt5vQr0oD/z1zItmDvctFaJBAAEE&#10;EEAAAR8RYGXNRxJJGAgggAACCCCAgAkFXnlu3e9u2bjgj+Uv37/33lkLW5rbtU/yyuvO/PPbM0UZ&#10;N7G/9r1oiQACCCCAAAIIuFOAlTV3ajMWAggggAACCJhaYMeWgp05h3LW5SmLc82+naWu22jpxINt&#10;JCIS8apO2LnBppX7l71+MC4gKyo4JTZkYFV+6PoVh019BDA5BBBAAAEEEECgmwKsrHUTjOYIIIAA&#10;Aggg4KMCxUcqlr6/ddNXBSsW7lQW55qdG4+7bqOlEw+2kYhIxKs6YecGG74oDGyPFDf3tB0ywYGR&#10;VaUtPnr4EBYCCCCAAAII+KkAK2t+mnjCRgABBBBAAAEHgbT+SRlnh8y67exbH7pAWZxrps0Z7LqN&#10;lk482EYiIhGv6oSdG1x379mt7fUWa7OgFjf6tITVDMmO48BDAAEEEEAAAQR8SYCVNV/KJrEggAAC&#10;JhU4eLBw/YaNyrJz1y5dagoPFbnuR5eBtHdi0gT4yrTckOvwqMCklBixxKYsKWm9HGoSe0e7buO8&#10;i6lqJCIS8aqG4Nygf0biE29OqWrLawwtqA3ae/HtfUeP6+srxyNxIIAAAggggAACJwRYWeM4QAAB&#10;BBAwVmB7bu7hI0dKT39UVVXrUtPQ0OC6H10G0t6JsZR+2XtFRYU9bjfkurW1tb29G1+x75c56V7Q&#10;E6Zlvrf9uv/7dMq/Vl1x32OTXO9cfLT61ukf3TTms8sGzHv7XzndG4nWCCCAAAIIIICAJwRYWfOE&#10;OmMigAAC/iQgPrDmT+ESq54Cc2bPuuvOO8RPUaZMnmTbsBeHGtUGWjoJCwsLDw/XMwb6CgiIT4zK&#10;zOqd1i9eFeORG5c3FiQkh41ODB0x/8X9WzZw9lA1owECCCCAAAIIeFgg0Gq1iimIfxBOSkpSzsW5&#10;Jj8/f+jQoS7aaOnEg23E0GvWrnP2Fu+z7ZUGTc+gbjtNnA+kyeFQVI1I4wGsmgXVBnoNJPpRDcqd&#10;k3EYS25o1Yi06MkNbdxeqkEZN7Rqz6oN5M4PBqVpwcJFHr7WeW545SVGC6/Jzw9aQpB4/6ClWy1t&#10;5F4Xyr0qymr/8fvFISFhnjtk/HrkumrL7jXW2I5hNoVmS8U51wY+9sfpWrIvd9Lr+TFjm6pEPxK7&#10;aDk/aJmM3NDG7eWHV1vjMI3r2T1pMm7+Etcmd05GYiyJiLScH7S0kZitlm697jSuJSiD0uTOFGgZ&#10;yz3nBy3gzm20zF9Lmrp6f7Zly5axY8fW1NTwmTW/fgtL8AgggICbBaZOmWwrZ40+077dk5pBGQNd&#10;96PLQNo7cbMnw+krEBsXedaEwQOyEodkpyqLc03qwBjXbbR04sE2EhGJeFUnrNrAdSeZI5PbLW3i&#10;Rge2tFoCWvukx+qbYnpDAAEEEEAAAQT0FxCfWROP8vJy24b94VyTl5fnuo2WTjzYRgz9yYKFzsV1&#10;1LpMWJdO/CdNDoeZ6oGnUUY1C6oN9BpI9KMalDsn4zCW3NCqEWnRkxvauL1UgzJuaNWeVRt0Cq4a&#10;kUFpUp54XVxlDApKrlvp14XDVUb12uqTV1tO41peSp5tI3HgaZlwz19uv7738ysHzr9u0NdXZyyb&#10;nf3WsSNV2t+pSgTV8wlLT09uaE+dxrVkX7qNalByVrrsJdeJmSMyeZrkwOX28vY0SZzxpLMv/aao&#10;579ok6ZOrzJyx7xxe5k5TXJRO0fk8ObW/jQnJ0dsV1dX85k1/Rcr6REBBBBAAAEEEEDALvDVkr1/&#10;/d3aT97Ora5sdM3yqz9Nv+2ZIWnn14y7NuSVZVdo+Wo2nBFAAAEEEEAAAc8KsLLmWX9GRwABBBBA&#10;AAEEfFnglefWvfyLHWveaHzz1wfvnL6gpdnVrVcjIkOvvmn0Ey9NFF+vxrKaLx8WxIYAAggggIAP&#10;CQQ/+eSTIpympqaoqChlXM41zt/r5tBGSycebCOGPlRU5Jy7M4YPt1caND2Duu00cT6QJodDUTUi&#10;jQewahZUG+g1kOhHNSh3TkaXF7JqRFr0PBi1172a5Kw8laa9e/Psp1n7KVcuBE9dm7TPVhmsiFp5&#10;idHyKtByfqitqfsu9+ixogp7OVJYVna81iQ1zpM5XFBWU9nkhum500E1KHdORmIsg9Lk3O3Obw9/&#10;9JeCuI6hYUGx4UHxzY2NEalto8emu37Pqf0V573vXeVi9NRpXOPpy6Cg5LrVZS+5TlTTJNetZ/dy&#10;T1DujNE9ERn32pF4R6TXZEiT9tUDg9LkzhRoGcvMryYt89eSpq7WAI8dO9a3b9+WlhbuDRrAvUHl&#10;7pdh0F5abszhtqENGki8LP3h/ikSehK7dLoMoVc/pMl2CXHwlOBV3hvUfsqV6KfTdLsnTdpn63Aj&#10;VCPuDfr2GwuO7D75Fe8+9E99hOKbAuJ2n7tWBscFDbaF12gpveT+mP/38ERltNpfX93dyz3nB7kr&#10;kVzUqhFpmYzc0MbtpRqUcUOr9qzawIMXJi251rGNe9IkBy63l3si0jEFqu/HVCPSazJy4HJ7qQYl&#10;163b9jLod1u3zV/jMWPmNMlZOUfU1bs0+71BWVljZU3mVvEaX2MSx7FBZx8tE5aYrZZuve4tl5yD&#10;6vlUi5Xc0MbtpRqUcUOr9qzaQO7AMyhNrKzZL8ZaEqd64AnPlkaruCOqvdvq6pr4+F7KS74Ha5yH&#10;PnSoaODAAW6YnjujVg3KnZORGMugNDl3W1pS+dubvwlvTg8LihM3/awN2PfQy9kXXjqqu2tkWl47&#10;Em8h5LrVZS+5TlTPDwadxrV0K91GNSg5K132kuvEzBGZPE1y4HJ7eXuaJM540tlXXdSTS4GWvUiT&#10;7XLpwRR4e5q0zF/Lq0l1ZY3vWeuKiHoEEEAAAQR6KrB+w0Zl2blrl2pN4aEi123EnMKjAnv36ZXW&#10;P8lWUtJObXu8xnkyib2j7VM1YnoBgcEJSXFudlANylRJccYxKE3O3fbPSHzklQmt0YctvQ/Uh++9&#10;9K700eP69vR1xf4IIIAAAggggICZBFhZM1M2mAsCCCDg/QKVlZW1tbXip/3h/TF1LwLxD1/2HUpP&#10;f1RVVavWNDQ0uG5j+6fL7s3JR1uXFNfdPO3Dn12xbM6wd+a9tNlHo/T6sCZMy3xv8/XPvDl13tqr&#10;73tsktfHQwAIIIAAAggggMDpAqyscUQggAACCOgmsD03d/Watdtzd4if9qJb797QkfhitbvuvEP8&#10;FGXK5Em2DXvRUjNyxBmu9xIMSUlJISEh3uBh7Bx/f883LUXJEXXDksKyF75cuPbLQmPHo3dZAXHH&#10;z8ys3vGJp90sS7Yz9kMAAQQQQAABBMwlwMqaufLBbBBAAAGvFjh4kKUNwxPYUNWRt67tuYfn28t/&#10;nl2lfCq2PVjjPPQn/95hxPR+c++Htcfbw4MShHhgQHB4W+rGL48Zrs8ACCCAAAIIIIAAAgicLsDK&#10;GkcEAggggAAC3iRw0aUTss9NH5Kdai8DshKVT8W2B2uch04dGGPE9M44O7W9tU18Kb4tee3W5pR+&#10;fCTKm45k5ooAAggggAACCPiGACtrvpFHokAAAQTMKDBy5AhRzDgzb55TaFjIFdedN/e2yfZyydzR&#10;yqdi24M1zkNPvCTTiOn9+O6pV96fWR9c0NpR22gp7Ygpu+y6wd6cWOaOAAIIIIAAAggg4JUCrKx5&#10;ZdqYNAIIIOAVAkOzskTxiqkySW8UuP6ukT/985lDL22a/pPoV5ZdkZoW641ROMy5urLxlefWPXHf&#10;smUL9jQ3tflARISAAAIIIIAAAgj4tgAra76dX6JDAAEEEEDAlwUumjn86VcuFXecTOsX7wNx1lQ1&#10;3z71k6/+VZu/LPKfj+36/f+s8IGgCAEBBBBAAAEEEPBtgUCr1SoirKioEDcaU4bqXJOfnz906FAX&#10;bbR04sE2Yug1a9c5p1Pcgs1eadD0DOq208T5QJocDkXViDQewKpZUG2g10CiH9Wg3DkZh7HkhlaN&#10;SIue3NDG7aUalHFDq/as2kDu/NDzNC1YuEh5mrWdYJWV9lOuXAgeuTa1trR9+v7GAGugMjRRGRYe&#10;akRNXV1DbGy0i56NG1qXnp07UY1IBGvQ0Lp02+n0VIOSG3rrusrvvgqKCekvBhVfIVcXsvfZ+ZNG&#10;ZGe4focm8WqSeCn1/Pxgi0JittJ7cRrv1NydKdAylh+mSQuL2dq4J03ujNo9EUmfvlQpDDqNa5mw&#10;6ty0dKKxDWniNN7Dt0Byh6vzgee8jmSr2bJly9ixY2tqavjMWldE1COAAAIIIHBC4MN3F+/fWbp/&#10;V4myFO2rNKim5FC9656NG1qXnp07UY1IxGvQ0Lp02+n0VIOSG7r8aGtQYJjthSdueBqdENHc1M7r&#10;EAEEEEAAAQQQQMDUAuIza+JRXl5u27A/nGvy8vJct9HSiQfbiKE/WbDQubiOWpcJ69KJ/6TJ4TBT&#10;PfA0yqhmQbWBXgOJflSDcudkHMaSG1o1Ii16ckMbt5dqUMYNrdqzaoNOwVUj6nmaHM6xtpezstLF&#10;VcagoOS6Ve5lm7/qVbLnA9mGUE2TXgMZ1I/E+wctB56WNgZFJPdqkpvMis93zBr+7g2Z39w0eOu1&#10;g1bMOfPto0eOG3HsGZQmuaiN28vMrya5qFUjMtsrRUuYqkFp6cSgNnLdmjkiLUeIO096urwL9c80&#10;GXQa13KEyIHL7eXtryaD0iSHadxeZk6TXNTOETm8GbM/zcnJEdvV1dV8Zs3U655MDgEEEEDAWUD8&#10;eam97N7znfKp2BZ/+K+scXjq3EC1RkxAfJK8vZ2PDpn0YCzYVya+9d+kk+vmtEaP6zv7vsGVbXua&#10;Y/MsvYpfmH9xeERIN/ugOQIIIIAAAggggIBbBVhZcys3gyGAAAII6CWQ8v0jOjratmF/JCTEu3gq&#10;/pdDA9UaMWGH73/UKwT66aFASXHdNWPe+fUtq2+d8Mn//WplD3szye63PXDugrwbn/9w+sfbbszM&#10;6m2SWTENBBBAAAEEEEAAga4EWFnj2EAAAQQQ8EqBiRPGi5IxcIBtw15GZWe7eCr+l0MD1Rqh09Jo&#10;LTteU3ykwl5Ki097Kur1qqksa1AO5NyzXgMZ1I9zt6oRSev98kfrgmvSgssGx7YPXz+/fOWSg155&#10;KDtNOiIylDU130glUSCAAAIIIICAPwhwb9AA7g0qd78Mg/biNje2845BvFp6lhta9cY9xg0tN2Et&#10;e6kGpaUTg9rIdasaUc/T5J57g9pGsZ29VYOSs1Lu9fYbC47stvjDewLvirGxoePbZS2Jwdm2abd2&#10;1GZcUPv8a1cqo+h59rs6J7vhwDP0cmDQ1dY4cLmezZwmgyLq+Wnc0AOv0+n5YZrksu/ZvdyTJnfG&#10;6J6ItLwk5doYdBrXMhnSZH+noUphUJpUx9WSRx3bmPnVJGfFvUG965cCZosAAgj4nYD9G9B68vVn&#10;bla77oYrzr8oc/rsUcpiXM2o8X1cj2Xc0Lr07NyJakQiXomhL5mb3WGxdFjbbMdDu7U5pV+Um48N&#10;hkMAAQQQQAABBBBAgL8G5RhAAAEEEDBWYO/evboP4M5bCoSFh44aN3DcpGHKYlxN1qgU12MZN7Qu&#10;PTt3ohqRiFdi6InTR1x5f2Zd4IFGS2mDpbgjpuyy6wbrfqTRIQIIIIAAAggggAACrgVYWeMIQQAB&#10;BBAwVuDxxx6dMnmS+ONNZelJjZiuuKVASAj3TDQ2cebv/fq7Rj726nlTbo+66hfJb6y+OjUt1vxz&#10;Vp1hc/HRQ8/+quDXD5Z+8p6luUm1PQ0QQAABBBBAAAEEPCvAyppn/RkdAQQQQAABBOQFJkzLfPA3&#10;k8X9NOMTfeFPQS011QfuvSY45/O4fRtq33j+0FMPy9OwJwIIIIAAAggggIBbBLiDAXcw8OSX5YuD&#10;3OE7BQ36lkfngbQMLfd9h1r28odvedTioJp9iU605FpjG9Jkuwx1K02d3sFAI7j2dC958/Ww6rKU&#10;tL6i54b6uuiY0z6p1NraGhYWZr+GOjwV9RI1ErvIDeS2iKSnp0rh3EA1R3pNRnVueg1kXJqCctb3&#10;2rc5MSpUDNFhtR5rDYv/3T/7jDh5l4ZOX5Jyry+DrrbaX8XKd7nG7cVpXOI0ruNhpvHg9MM0GXfM&#10;G9eze9Jk3PwlTnrunIzEWBIRaXxJqk5GtYFeA4l+3HPg6Thh1bfNqhFpmYw7U6BlLNWgtHRiUBu5&#10;brmDgVtWIxkEAQQQQMCjAsHNjSENNZX7vxOl5fgR24a91BcdcPFU/C+HBlpqJHbR0m2nbdwTkfT0&#10;VCmcG6hGpNdkVOem10DGHXiWqtKgwJOvrqDAwKDQcGtzs0dfbQyOAAIIIIAAAgggoCZg/f5RXl5u&#10;27A/nGvy8vJct9HSiQfbiKE/WbDQubiOWpcJ69KJ/6TJ4TBTPfA0yqhmQbWBXgOJflSDcudkHMaS&#10;G1o1Ii16ckMbt5dqUMYNrdqzaoNOwVUj6nmaHM6xLq4pciF46tqk12y19KOaJi2deLCNRI60HHha&#10;2rgzaoPSdGT9ml0zz6q4fmzdDecevfrsXXMmGhSUQWkyaLZasi930vPghOWGVj3wtFjJDW3cXqpB&#10;GTe0as+qDbzuwNNyhHgwKDlwub3MfOBpSZNBp3G5oeVSoGUv0tTpco0WOne2MXOa5BycI3JYo7A/&#10;zcnJEdvV1dV8z5ra0iP/HwEEEEAAAQQQcItAxLARve945Gh188GKxtqolMF//8AtwzIIAggggMAp&#10;gZr64vKqgnZLCygIIICARgFW1jRC0QwBBBBAAAEEEDBcIOXqH49atlOU4W99HpHWz/DxGAABBBBA&#10;QCHwzc5Xvtx4z+bvHln17V2Hjm3ABgEEENAiwMqaFiXaIIAAAggggAACCCCAAAIImEWgsqrYVmrr&#10;Su3b2msamyqd99q9b0lJ1ZcjR/caMiz6jFEJObtfaGvnyy7NknHmgYCZBVhZM3N2mBsCCCCAAAII&#10;IIAAAggggMBpAgs+e231xv/ayvY9i+zb2msOHv3aea8Dhz+NTwgJDj5xK5nIyJCYmF41dcegRwAB&#10;BFQFWFlTJaIBAggggAACCCCAAAIIIICAaQQsiQGW3iOHTRdlUPr5tg170VKTkjTKea/4uOFNje22&#10;IC0Wa319dVRkomliZiIIIGBeAVbWzJsbZoYAAggggAACCCCAAAII2AVq6+ry9+2zlcOHj9i3ja4p&#10;Ky93PZYuk9HeSUBAUIAleejgcaKk9x1l27AXLTW9E7Kc9xp/1r31taEH99ceP9a4d1dNep8ZURHx&#10;HH4IIICAqgAra6pENEAAAQQQQAABBBBAAAEEPC+wYsXK3bv32MrBwkL7ttE1paVlrsfSZTLaOxGZ&#10;aG1tbW8/+fkyvRITGhJx1QVvDk77aXzErKH9Hzxv1H269Cy+rO3EjRE2PbRm6zPirqO69EknCCBg&#10;KgFW1kyVDiaDAAIIIIAAAggggAACCLgSmDplsihnjT7TtmEvxtUMyhjoeixdhtbeidAJCwsLCQnR&#10;/UARi2tDBkw/M+umPkmj9ep8xTePVjd+mdSnNDhyx1ebflrfVKJXz/SDAAImEWBlzSSJYBoIIIAA&#10;AggggAACCCCAgLpA4vePuLg424b9YVxNVFSU67F0GVp7JwGBLQGhRes3zxdl594vbBv2oqWm8Oh6&#10;13tp6URLm227P2psPjRoSFxMbGjvlMjUtKjSqk3qOaYFAgh4lQAra16VLiaLAAIIIIAAAggggAAC&#10;/iEg/trR4VvV/CNuDVGKlbXAhtLy/aJU1RTZNuxFS01DU4nrvbR0oqVNTf3hoKATNxu1PcSNR60B&#10;Ov8RqwYvmiCAgLECgVarVYxQUVGRlJSkHMq5Jj8/f+jQoS7aaOnEg23E0GvWrnPmTElJsVe2tbWG&#10;hoYp2+hSo0snYlZa+mloaIiOjnYRgpZOPNjGeWjViDTKqAal2kCvgUQ/qkG5czIOY8kNrRqRFj25&#10;oY3bSzUo44ZW7Vm1QafgqhH1PE2lpaXK88+c2bNsT407+bvn2mTc/H3yauvwjkI1R3odIaTJ/upT&#10;pZA48LSkSXVcLZ3o2Eb12PPghOWGVo1Ii57c0MbtpRqUcUOr9qzaoFNwHSNasHCR8y8v4vvFrr/u&#10;Wi251rGNjkGZ5NdJ90RkS8H6nT9PSm0WH1irr2sr2NcwJuu3gzPOdv2rt+qxZ9BpXMsxozo3LZ1o&#10;bOPONKmuh0gEblCaJGaiEVyuZzOnSa+InE/FtpotW7aMHTu2pqaGlbWuiKhHAAEEEOipACtrEu/S&#10;zPzuRMvbMoPeRMoNLfd2SstepMl2dnCw0kLnzjZmTpOcg2pEZnulaAlTNSgtnRjURq5bHSOyr6yN&#10;HDmisaExKjpK3EZAZNl2eZWbntxeOgblAytrtrsQ9IrtW1vToOVCHxLeumH7H2rqDoSGRI4edl9C&#10;9Fla9nLdhqttp5chN78uVF9NBqVJdVw3O7jn/CAXlJyVc0SqK2v8NWhPf29kfwQQQAABBBBAAAEE&#10;EEDAOIGhWVnp6f3FT+OGoGctAuIun5+ve2DDzoe/2fOLT1fdqPFeBL1i0i6b9NKPLlt6zYyPxe0R&#10;tAxEGwQQ8C4B/1pZu/SSi70rPcwWAQQQQAABBBBAAAEEEPhBoCMgqLGyqliU2rpS24a9GFfT2FTp&#10;eixdhtalE40ychFtyv1bUOiR4SNjs4b36tM/eFv+sxyZCCCAgBDwr78GFR+praysLK+osOW+rKys&#10;d+/eyuPA9ilr3WsM6lbM07ln1aDcORmJsSQi6tRBl6ElOtE4GTOnSS5q1Yi0yMgNbdxeqkEZN7Rq&#10;z6oN5M4PPU+T7a9U7A/+GlTizz3M/Il6kVnVD9Ub9IcPckOrzlZLt522IU22lzl/Ddqpg5bjSu7g&#10;VD3wjBtabsJa9lINSksnBrWR61bHiOx/DSqup7bJLFj8SkBQLb/HekogMGLrgMwQcZdP2wS2bi4T&#10;n0RTTkbumJHYi6ut9OlXy3lSrzYGpUnigNErIq97UyRnJfHXoH63sqY88ale9vQ6/uTSKbeXalBy&#10;3bptL4POPlpS6bYYxWTMnCY5B9WIzJYCLWGqBqWlE4PayHWrGlHP0+TwXcusrLGypuWMp+XA09JG&#10;7nUht5fqq0muW7FXe7ulprbG/nZFbhlddS+D/h1LdVwRlzvb8A8ktgPJwdydKdAylh+mSQuL8lvV&#10;RBLtK2u1dRXHS098ydeJzDY2REWdduMy42rKykt7J5+67Zvz6LoMrUsnGmXkIiqpXRwZd6hP3xMf&#10;xfj+dgQtc2d8zMqa9CVP9W2ScVdb1aF1Ccqg3211mZuWd1Ya25g5TXJWrKy5ur2pQYe1lqNNLp1y&#10;e5n5sJazUo1IS7da2siBy+2lGpRct7rsJdeJakRmS4GWMFWD0tKJQW3kulWNqOdpYmWt52+vVdMk&#10;l3237cXV1nYMyIF3eh9A5UHFNgII+KeAfWWt51cZubOTe65NcnOT20suInEvgq82/rRXgjU4JKii&#10;rH34wHuzh17ikaRwte3J1VbumJHYy6A0ScxE+p2JlrHkXk2eWtyUi6irS4/93qD+9T1r/nklJmoE&#10;EEAAAQQQ8DqBlO8fCQnxtg37Q5ca506io6N7PpAuc9MxatWgPDhhuaFVI9KiJze0cXupBmXc0Ko9&#10;qzboFFzHiLzuxOXzEz5xL4LJrw1KeSgl9oYZ4/+RljTWIyEXl+3esveZLzc9tGnH38RNFTwyBwZF&#10;AIHTBKzfP8rLy20b9odzTV5enus2WjrxYBuJiDTKqAal2kCvgUQ/pEn7Ie2QF9IkTaflwNNykLsz&#10;BVrGMvOrScv8DTrpuR76kwULlcXFNUUuBImgdBlIl060vAq0vJrcORmJsSRypFFGdTKqDfQayLg0&#10;Ob98DArKoDQZNFvpxHEa7/TKTpq0X5vkrHQ88OznBOlXgVwIEqcIXQbSpRONVjqmyfUv0boHVVZ5&#10;4KPlszbmXf/twR9/mTNn6dqf2iagGpFGGdUJqzbQayAtQblzMhJjSbyUtOhJzERLt9JtVI89D05Y&#10;bmjniByWwuxPc3JyxHZ1dTWfWWOlFQEEEEAAAQQQQAABBBDwKYH29tacbYt37v1i/eb5yiJXU3h0&#10;vet+5Lp12EuXTsQ8tfTjnog0TkbLhO1tvt39WlLvkMSkcHEjhQGDYlvaSsqrTn71nk8dwQSDgFcJ&#10;sLLmVelisggggAACCCCAAAIIIICABoHcXRuqaopKy/cri1xNQ1OJ637kunXYS5dOxDy19OOeiDRO&#10;RsuE7W1aWss1JJ8mCCDgXgHtf/9l5s/4afngokEfxZQbWu5DiVr2Ik3aD2kHTy28erUxc5rkYlSN&#10;yGyvFC1hqgalpROD2sh1qxpRz9PEX4P2/E9CVNMkl3237cXVVvoyJHbkr0F7oidx7LntdeF8dpUb&#10;WvX80PPTuL4p0BKmalBaOjGojVy3OkbUw78Gte3u8EdMHg/KxYVSbm5ye+mYpp5f+rsVwvd/DXqV&#10;+FPQPSU3r9x2zaJVN/PXoG5OgX041cRJXJg4jWvnNc6KvwZ176okoyGAAAIIIIAAAggggAACBguI&#10;GwevWbtO/FQW1RqDJ+Wm7o8VNyxdelj8dNN4ph8mOSFz3MhHiwqCc78tt7QMnjr2edNPmQki4PsC&#10;/DWo7+eYCBFAAAEEEEAAAQQQQMDrBK68Ymb/fv2k7xTsdfE6T/jVV4/ffseev/ytSfz829/2+UBE&#10;uoQwsO+EyaNf/NFlSy8673lxu1Jd+qQTBBDoiQAraz3RY18EEEAAAQQQQAABBBBAwBCBkJCQcePG&#10;TpwwXpRR2dm2DXtRrWluCWpsDD52rFpZSkrrJWoqKlpc7yXXrcNeDk83bjr61cqG8Mgzo6Izxc8l&#10;n1cfKKg1BJpOEUAAgZ4JsLLWMz/2RgABBBBAAAEEEEAAAQRMJlBX17xvf8SBg+GvvpGjLPM/yZeo&#10;+XLlcdd7yXXrsJfD09fn5QcExgcGBgta8bPD2itvb43JmJkOAgggcEIgUHzrm/hPRUVFUlKSksS5&#10;Jj8/f+jQoS7aaOnEg20kItIooxqUagO9BhL9kCbbISphLrGL3EAmT5Ocg+qBp8VKbmjj9lINyrih&#10;VXtWbdApuGpEPU+T+P4X5WVizuxZ0i9J+2Rq6+rWrlnb2tbGdRsBvxKwvXzkXuyqexn0pkh1XOMi&#10;kjvpeXDCckO74TTe85O2618oJI49OStd9pLrRDVNct1K7HXwYHlBYUlMdLQyKfUNDRI1JSVlqam9&#10;XfQj163DXg5PDx5sevW1uqiY0WJZzWq1tDTteOXvw+J7tan+3qrFyjxpkjsxSryU5AZy3ksLr15t&#10;SFOn52S9ePXqx8xpkovROaKu3oJu2bJl7NixNTU1fGbNr96lEywCCCDgfQIrVqxkWc370saMEUAA&#10;AQQ8LTBoUPJZZ/Y579wMZZGrGT6sl+t+5Lp12Mvh6Y+uP2PG9GixoNbUeEj8nHlZ/ODMOE+jMj4C&#10;CCDQiUDwk08+KaqbmpqioqKU/9+5xnm1z6GNlk482EYiIo0yqkGpNtBroE7/IYI02Q5s1SyoNtDS&#10;icY2Zn41yTmoRqRFRm5o4/ZSDcq4oVV7Vm3QKbhqRD1P0969ecpLyRnDh2t8AboY2t7nyJEjxD+z&#10;9+vXNyWlt70EBgZkZGQoaxzaOO8iUSOxi5iS3F7uiUh6eqpBSeRIr8mozk2vgUQ/BqWprKzM/gqy&#10;vXzkXuyqexn0pkh1XOMikjvpeXDCckO74TTe85O2618oJI49OStd9pLrRDVNct16di/3BOUc4xln&#10;BE8Yn3jG8I7rrk298sr+Op5D3BOR9ISLjpe/sW7X377cvGnfkbS4qNT4WNXf6VQjkp6M6tDGHZyq&#10;QRk3tC49S5zxtKRJl7lpGUhjGzOnSc7KOaKuVhOPHTvWt2/flpaWAPHXoOJRXl5u27A/nGvy8vJc&#10;t9HSiQfbSESkUUY1KNUGeg0k+iFN2g9ph7yQJmk6LQeeloPcnSnQMpaZX01a5m/QSc/10J8sWKgs&#10;Lq4p2kOwd9jpUeSeNGmfresrqZZ+3BORlpekXBuDDjwtk9HCq1cbg9Lk/PLRa8KqlzzViMyWAi0y&#10;qkFp6cSgNnLdqkZEmnS57vSwE9U0yWXfs3u5Jyh3xuieiLS8JDtt85PXPrvt7VUPfLXvJ4u23fCP&#10;BQePC5vTfmHnatuT31zcdqQZlCa3zV/jAWzmV5OclXNEDkth9qc5OTliu7q6mr8G7WrxkXoEEEAA&#10;AQQQQAABBBBAAAEEHAVa29qfeOX1N75c98L7i5RFl5on31pY19YR13dgYFBweGyv8PjkbwtLyAEC&#10;CJhZgJU1M2eHuSGAAAIIIIAAAggggAACCJhOoF/vpMiggMy0FGXpnxTf85r+yQniOwd4IICAFwmw&#10;suZFyWKqCCCAAAIIIIAAAggggAACOgtUVlbW1taKn/aHw1OHBvV1tamhAX3DAq6eOl5ZZpyd3fOa&#10;uy6bmhIZVnvskKWttbmmsrW6/JyMVJ0DpjsEENBVgJU1XTnpDAEEEEAAAQQQQAABBBBAwHsEFixc&#10;tHrN2u25O8RPe3F46tzA0PgemHbmmfFhZfk7YxoqHrn0vIzUJDFcc2vb+j0FX27PO15Va+jodI4A&#10;At0VYGWtu2K0RwABBBBAAAEEEEAAAQQQ8CmBQRkZ4i7k9uLwVNQ71BgafFxU+M9nTvjgp3P/dOPF&#10;Z2akibFa2toffvfLf36z/729ZQ9/sHIb37xmaALoHIFuCrCy1k0wmiOAAAIIIIAAAggggAACCPiW&#10;QHp6/6FZWfbi8FTUO9Q0dgRUtQd8+90+ZdlVeMSgmjc37K4LCk/MyIpN7dcrY+h/Nu4RH2HzrQwQ&#10;DQJeLBD85JNPiuk3NTVFRUUp43CuqaioSEo68TFU+8OhjZZOPNhGIiKNMqpBqTbQayDRD2myHZ8S&#10;5hK7yA1k8jTJOageeFqs5IY2bi/VoIwbWrVn1QadgqtG1PM07d2bp7xMnDF8uPRL0j4Ze5+iN4kz&#10;uZyVBy9wqmnSJSItuZZrI5EjuYGc93KnjEFpUr6CUlNSRETii37E3dzFhv2hS41zJ+K29GFhYT0c&#10;SJe56Ri1alAenLDc0KoRadGTG9q4vVSDMm5o1Z5VG3QKbuaItBwhHgxKDlxuL2WaDh0qEteUgQMH&#10;KH8jdn1NEfcGXbZ1d2tgcGFJmbIcq6w2qCa/uiU8uW9IeISYalBIqKWucuyAlPiYU7/Cq16YuNp2&#10;tY6hl4yWdya6pMmdb3i0jKUalJZODGoj161zRMpfcJTbx44d69u3b0tLS6B4u9bp7/nOfeXn5w8d&#10;OlTZi0Mb511MVSMRkUYZ1TBVG+g1kOiHNNkOUQlziV3kBjJ5muQcVA88LVZyQxu3l2pQxg2t2rNq&#10;g07BVSPqeZrEN5UoLxNzZs+SfknaJ2PvU/QmcSaXs/LgBU41TbpEpCXXcm0kciQ3kPNe7pQxKE3i&#10;aNf+Zq6rN3nUI4AAAgh0V0Cce6+68oqUlBT7jqrXlPrGpiPFx3v16qUcq6amxqCaxd/mrStpjE/P&#10;FMO1NtbXHz7w1j2zlUOrXpi42mpPrnFWuqRJ9eDUa/4a+1ENyoMTlhvaOaKuTilbtmwZO3aseOGz&#10;suZqrVDjkaSaLdUGeg1k8iUbLWHyK1nPlyGUL3uJY09iFy0Hnlz25Saj117+cJGQsHK9CytrPXwB&#10;ank1SWRNywtQrzacxnt4Gj9eUlJdXWM/kNraWkNDw5THlS41zp00NDRER0f3cCBd5ibmoFc/qkHp&#10;NZBEPxK7CBnViLToyQ1t3F6qQRk3tGrPqg06BTdzRFqOEA8GJQcut5cyTaWlpSLqKZMnKf9Cy2xX&#10;22PHS15cueN4c7s1MLi1ofbu8SMuOmcEK2tmS5PqP82q/n6h5f2Y2aJWDcqDE5YbWmJlLUB8Zk08&#10;xKdhbRv2h3NNXl6e6zZaOvFgG4mINMqoBqXaQK+BRD+kSfsh7ZAX0iRNp+XA03KQuzMFWsYy86tJ&#10;y/wNOum5HvqTBQuVxcU1RXsI9g47PYrckybts3V9JdXSj3si0vKSlGtj0IGnZTJaePVqQ5o6vWTo&#10;xatXP2ZOk1yMqhGZ7ZWiJUzVoLR0YlAbuW7NHJGWI8QPr7a2dxoe/NXAxZG2aPOeW/+58LqXPvrD&#10;J183tbQePF6+bveBqvpGrrY9+c1F7qUtsZdBaZKYifRrX8tYZj7paZm/ljQ5LIXZn+bk5Ijt6upq&#10;7mDQ1cf6qEcAAQQQQAABBBBAAAEEEEDAMwLf5Bd9uG1/ZP/M1DPOym+0/vGz9RmpSRNHZMZHR3pm&#10;QoyKAAJdCLCyxqGBAAIIIGCUQOUPD/HtwvZt24b2GqMmR78IIIAAAggggID4gub2gAPNAW98ue6F&#10;9xfZi8NTUe/+mv+s3hrTJz0sKiYwKDiu78DdxeWkCwEEzCnAypo588KsEEAAAV8QWL1mra1sz91h&#10;3+5ujS9AEAMCCCCAAAIImFVgyrljM9NS+ifFi5/24vDUuYEbauIiwq0dFhubfcOsiswLAb8WYGXN&#10;r9NP8AgggAACCCCAAAIIIICAPwsMHdDv6qnjZ5ydLX7ai8NT5wZuqLl72pj644ebayrFzUArC/PP&#10;H9TXn9NE7AiYWYCVNTNnh7khgAACXiZw5RUzR44cMSgjQ/xUlp7UeBmBiafb3NT21ZK9H7y+bXfu&#10;URNPk6khgAACCCCAwAmBM9L7PHrpeX3a6+IbyqcPTLp3xjhcEEDAnAKsrJkzL8wKAQQQ8EqBkJCQ&#10;oVlZ6en9xU9l6UmNV0KYb9Itze0P37z0b/fv/vDp0l/9aM0rz60z3xyZEQIIIIAAAgicJnBmRtpT&#10;c6c9e90FV40ZEhEWig4CCJhTgJU1c+aFWSGAAAIIINAjgYqy2px1efbywb93HNli7RWSGRWcEtOW&#10;tfytwpqq5h4NwM4IIIAAAggggAACCCAQEMDKGkcBAggggAACPijw7GP/XbFwp718t7k6ODDSFmdg&#10;QHB4eFR1VZMPhk1ICCCAAAIIIIAAAgi4V4CVNfd6MxoCCCCAAAJuERh/+YABo0NufegCW5l+Xbol&#10;pMYacOIWYxZrc215bZ++sW6ZCIMggAACCCCAAAIIIODLAqys+XJ2iQ0BBBBAwOcFauvqdu7atX7D&#10;RmURNUHBAZGxgWn9k2zloquyzrqsV1Pk/pr2gqq2vCfenBIeEeLzOASIAAIIIIAAAggggIDRAqys&#10;GS1M/wgggAACCBgosGLFyqqq6tLTH6LGecgn/3bJy8suffHLKe9tv27CtMxuzentf+VcNmCeKE8/&#10;sL74aCedd6s3GiOAAAIIIIAAAggg4DMCrKz5TCoJBAEEEEDAfwXmzJ6lLFMmT+rUIq1ffGZW7/jE&#10;qG5Jbfi6YP6fDyaGjkgOG31oQ+DvH1zdrd1pjAACCCCAAAIIIICADwuwsubDySU0BBBAAAH/FVj+&#10;4a68dW3PPTzfVv7z7Cr7dndr/vboxrC25KDAUKEZE9L/8K666spG/5UlcgQQQAABBBBAAAEEFAKs&#10;rHE4IIAAAgggYLiA+DY08T1onX4hmsNXpBUeKnL+0jSH71BTPu1q6g/98pYh2an2MiArUflUbGuv&#10;iU8Nt1jbbAOJeyC0NrZHRJ5YZeOBAAIIIIAAAggggAACrKxxDCCAAAIIIGC4gPg2NPFNaJ1+IZrD&#10;V6Q1NDQ4f2massahEzH11tbWpqYmhxiGZafPvW2yvVwyd7TyqdjWXvPIn6a2hZa1dFS1WRvqgwou&#10;vHkAK2uGHzEMgAACCCCAAAIIIOAlAqyseUmimCYCCCCAgPcLnDX6zKlTJiuLc82gjIGu2zjsIlTC&#10;wsIiIyNVeZqb2j55O/ftf3y7ZUOhamNlA/HVbC8uuWTUrI6+42uu+Z/0B349uVu70xgBBBBAAAEE&#10;EEAAAR8WYGXNh5NLaAgggAAC5hKIi4tLPP3hXBMVFeW6jcMuGiNsaW6/ccKHb/764II/lv/ulo2v&#10;PLdO4462ZmJx7Ym/XPTnt2dePncoH1jrFh2NEUAAAQQQQAABBHxbgJU1384v0SGAAAII+LhAhyWg&#10;4khHzro8ZdmZc8ih5oN/77BURceGDIwKTokLyFr+VmFJcZ2P0xAeAggggAACCCCAAALGC7CyZrwx&#10;IyCAAAII6CGwYOGiNWvXiZ/KsnvPdw41Dm2cd5GokdjFYbY2AIvFoofEaX3UlnWUF1pWLNypLJu+&#10;KnCo+W5zdXDgyb8YDQwIDg+Pam5q130ydIgAAggggAACCCCAgL8JsLLmbxknXgQQQMD7BMQ39Hvf&#10;pJ1mLKJob9d/Mev2e+bMuu3sWx+6QFmca6Zfl94aVCnu7Hligc/a3NrW2KdvrA+oEgICCCCAAAII&#10;IIAAAp4VYGXNs/6MjgACCCCgIjBn9qzrr7tW/BRlyuRJtg17GTniDIcahzbOu0jUSOziMFsRpLjP&#10;QHh4uBH5TknrldY/SVmcay66Kuuyu9PrQvY2hhY0RR3435cmhEeEGDEZ+kQAAQQQQAABBBBAwK8E&#10;WFnzq3QTLAIIIICA/wrc99ikf6644v8+nfLe5usnTMv0AQjxVXG3Tv/osgHzRJn30mYfiIgQEEAA&#10;AQQQQAABBLxOgJU1r0sZE0YAAQQQQEBSIK1fvLjLp8/c3PP393xTXxCXHDY6MXTEwpcL135ZKOnC&#10;bggggAACCCCAAAIIyAoEWq1WsW9FRUVSUpKyE+ea/Pz8oUOHumijpRMPtpGISKOMalCqDfQaSPRD&#10;mmyHqIS5xC5yA5k8TXIOqgeeFiu5oY3bSzUo44ZW7Vm1QafgqhGRJvs1zkFYDly5139fXVC8V//b&#10;F8he/X1hv8aGjm1ftsUHjLAF09JRNeiChudfu9L1m5mep9LWv+qrSa+BDOrHoDdFBs1Wy6lJ7qTn&#10;wQnLDa164GmxkhvauL1UgzJuaNWeVRt43YGn5QjxYFBy4HJ7mfnA05Img07jckPLpUDLXqSp099t&#10;tdC5s42Z0yTn4BxRV2+dt2zZMnbs2JqampMra77wFpsYEEAAAQQQMKtARVntqiW5Zp2dV86rra3j&#10;zacPJoVli1udigAaLaVTbo968DeTvTIYJo0AAggggAACCCDgbQKsrHlbxpgvAggggAACCJwu8Mpz&#10;65a/cSy8LbXd2txoKX5942zx564gIYAAAggggAACCCDgBgFW1tyAzBAIIIAAAgggYKzAV0v2rl5S&#10;GB0Tet3dZ4qvkDN2MHpHAAEEEEAAAQQQQOAHAVbWOBYQQAABBBBAAAEEEEAAAQQQQAABBBCQEbCv&#10;rHFvUBk+9kEAAQQQQAABBBBAAAEEEEAAAQQQQCD4ySefdFboOL7qmVv+UTv1gmFRJWueefKNHRs/&#10;Wm49Z2LE1t//sD3GsnX5+h35eze/9/QfDo+6ZnRSoMktO4rXPPPTP9aOmzks4viaFx99Y2PORxuD&#10;zhmbXr/mmUf/uyPns+VBZ04M+/p/f71wz7Kl+wePG50UbvKAAgJaj6954ZY/Vk2dOSzmRHSdpWly&#10;v/q1p4IdGHPiO55N/Ggt/uyJu97++ut/7e17eVbdB7/73coty94vGjwlveLU9hkRhe//7++W7vWS&#10;NHUUf/bQXa998/X8nX0nZdctODXziANv/e//rdz75fv7+00Z3TvE/oqLMf1id8fhzx76xdvfLP/X&#10;zj6XnxdT+NZTnaVpZELF4h8Cn3JeWoSJj7oTU+siTecMqfjkVMoSKk++yjbHTjuvb5jZQ1KkKbv6&#10;g1MHW7giZSOTwgJPxD57eZ8bz0sz+6GnPD+MiTt1Hjg9TUllnz341PLW1tKCxl6D02JMfmVSvpqU&#10;aRpSpkhZ77CA72NfHn+5+Q8821Q7OY0rT93DonevW79jb/7m9x7/w+FzrhmdaO40Kc4PU86LKzh1&#10;6j4tTb0qPnv610u/+f6adeKVZe4zhJar7ciEyq/tb5AmD4w1eUhdXm2Twk+9pw3cq7zyetNp/LSr&#10;7cikkOM/vKeNO+3doLkPu66vtuJdd6DiPa3ybYb3Xm17h3Xyq8eOXtPOTvOm84Pyant6mk6kU2Tq&#10;Z8v7XHxemtlfTN9P9Yf3rqe9KVK+A+84/tlvH11e2VF6pLFXepq3/tIkLkBtp15NJ9/iruhz+Tmm&#10;P/CU78ZPv9qe+kVpav/jG79Yn5ufv+m9x/9x+JyLRyeGmPu019XV9rTTuLh+Pew9SxCarrbKFaTJ&#10;g7zp3fhpV9us1i9+I97TXnvhha4Ps2PHjvXt27elpaWzlbWO/Ld//cbe2rAhM6dnlXz6q9zzfv/o&#10;FcmrXstpKPvw6GTb9tbBV181fsSwYb1rvt6WOvOas8x+WLfsf/uPr+6tChgyY2ZW2YJf7Zr4+1/M&#10;SV771NbEMws+2jHx4UfnJK56al2DdXfApQ8/MLn8L8tCrzT9r5kd+z/49avbawOGzpw5LOrAws7T&#10;1K9/wZ/2/hBs3zkmXwDtKNtfOODau645p2X+R0ebdy5KvPv5e66MWfHantId9u3ipLBPF0ff/auf&#10;XBn56WvHx0wdaO4V0NaS/eVDrr3l+nPqXvqoMHLnlqSTMz86OGzFP6Nvev4nM2I+/aR4dMLap+fZ&#10;XnHDTL+y1lFSUDhk1l3Xj2l5aXHjecGf/jO8szQNGt7W8EPgzTOmeWmatjfssKfs+Oj+23534mQ4&#10;PfTNNw+eM9XkmVKkaeHRyO8WJd1y8mAbbD2VsuJhU9MrFj/14ur2gVOvGWf2lTXl+aFxUMSp88Bp&#10;aRozsX31ysRrf3blOVmmX1YT73dPvZqUafpoT8OOUykbc97A9tx5/2i44ZErBpj99zERUhen8dNO&#10;3VXTb7nozGFZaTWbvkidcedZJv+XOeVpvOG8CPup+/Q0jU7e9ufSi39/3+TKj5YFjzf775marrYD&#10;+2/9b+7JN0jb0ueYfAG0q6vt8TGTWz46+Z72grRdb/zVfuUVr6xwU68Wdnm1LR7Yb+3LJ9/TDotT&#10;vhuMMfevmGIRsIs3RcdH99v0tP09rfJtxoyJ3pOm06+2Y0a3ffTC6b96PHRJ6KIXDw6fOUysh5r4&#10;0eXV9rQ0xYh/R1n8lz+ubhgw9TKzn/G6vNo6vANv2bd8a8q1d37/BsLkn0VwcbUdNrntM/tviDEB&#10;NdvnvV9/w72zBkSa+JizTa2rq60yTRdlD8gYJh5ptV9/0WvmnWeb/F/mun5TpDyNhx9Y+Hb5xd6y&#10;BKHlanvaCtLW9GkmXwDt8mp7JKGvdbhYmogJVFnAta+sdfYphaChN//18UvTHLqIjY+z/4tEbPz3&#10;Z5yO4g2L6qZdlGnuxY0Tr9XwITf/7olLB55+TglKjo86FX9yQlxwS0Vdc0ddXUB8tNk/vREQEDTk&#10;hr8+cUWa42nSIU32JJ4erDlPrkF9xlw6pk9Q/bEDAQNqCzadn50RFBQVG7L8t8+u+GF7fc6XOZsy&#10;sjPCA6Ji49fnHmg3ZyT2WYX1GTNlTJ+Q+mNHAgY0F5ya+eoFOUfOz+4XFBARG78/92B6Z684k4b2&#10;Q5aOHwjon1Kyq/M05R5Ptgc+uI/p3+t3kablz/52xamD7WDGze88OSWuo7G6OraX4sxhzjwp0hRf&#10;W3DcfrDlLFhtT9n63MKa3CXLMubM6W/+E5445Z06PwxOqcy1v5pOT9OB40f2rnji0quffHfb8Q5z&#10;5kYxqy7StOG3v9126vxwoHjb639+bf1Hr76+an+D6WPq4jTeyam74+jqRS0/uijD9Aef4vwwOK4k&#10;137qdkhTQ0B7TV1jS111QHysyf8J/bRXU5dX29xDpy6wyfGm/0efrq62uQc67O9pmw6cSt/+3ANN&#10;Jj9DdHW1XZ9bmqF4T9vFu0FzBtdlmg5mnHpPqwy8r+mPvK6utrkHrKd+9RC/WL3z+JQ4a311S+9e&#10;pl/g6Opquz5XmaaAhp3zl6XcNCfDnIeaw6y6TNNp78Crjuxd+sSlNz757rde9AbC4Zem9blFHad+&#10;Q+xo2PbO068tfefVd1btrzV9prq62jr/otRavHpl3Y+mZZr+DYTyvavyautwGg8I8KIlCC1XW+Wx&#10;dnLVyMyHX5dX211to75fmtA+eZVDMihzxsNDV9599d0vVp1z3sTL7dtjU8Qbx5aCr76OnTXB7J90&#10;cDy5Zsx4OHPl3dfd9mLNRWMHZM64YejKX1x929+rLpowcfxZ3/1s+tjb14/NTjX/S1UZVpdp6jNE&#10;EWyK9sPCcy3Fn7jO+yDphmuyTb8ao9mo4/jqv36Q8PA12ab/ZUt7SMVr/ro46eGrhrh8nZwM/GrX&#10;rTQPanBDTWlq3/bS1FsWDD9/qOnf65/QEn+HciJNV3d55FWsefXVgLvuOC/eYFv9uj95frh6SNe/&#10;mfS58u/bt2+ff4PlxU9yzb7y/j2Mapqqty7adOn8rV8+O3rzbz/Zb/qlNRGSptN4R8HX78deONX8&#10;f0Nky5LtNH51VpfnvKCM8Zfu/9mUKbev6p+dFqrfMW9cT6ppilS8QTrLK95AaDqNGydqRM8nzw8q&#10;V1sjRjauT01p8q7AVU/jJzQbtr3047kLUi4cGmucrX49q15ta7a9/nHAXTeMi/ee97bqaep/5d/X&#10;bt/+5k2Wjz/KbdAP07ieVE/jVd8uOjBn/jebns1e/dtFXvEGQv1qe+KSXPjV++GzpooPKHjFQzVN&#10;4ZnetgShehpXLk18v2pk+keXF50T6dM+e7VjUizi3fDzxy44c84DF6eFKLbFfrXfvL148KxzErQP&#10;Zo6WYqn12v997OL0ObfNTAsL6nPODf/7swvSZz0wM/Dzv3x307It25f9aO+ra46bY65aZ9Flmk4L&#10;VmtvHmvX0ZA//9lFQ399/zm9Bo8+f9Ouwo6Oxrr2i596fPoP2xPHzRh3fuGuwpaAxrrqiaMHm/+l&#10;2rDnnWdXn/XrO8b0yhh9auZT54zrv2nX0Y6A5rrqIaMHm/4fME87JGrz33lp0VkP3D+mV0hXaRo9&#10;IMQeuBd8AFS84+0sTRc//tR0+8GW3adww5rCwQ+sXfKQZXVOqfnXbOxpShs8+tTBNm7OVPsr67yk&#10;5s3r/3n7xCufWPHPe59ZY/p/zTx1fogOGXDq1XRamrzhnND5q0mZpglPPTXm1Pkhy7v+maHz07jT&#10;qbti3dubzp812tx/E/VDqk6dzWIUr6bT0xS99i+bZi/bvmXZ7UdeXXnMY1dRrQNruNqOHhB26g1S&#10;utqbRa0DG9iu86ut8pwQqTwZesOVt/Or7URxhTXQ0eCu1dMkJnAqcINno0v3nV9tTzvAGvavWVM8&#10;9IH5ax4K+DinVJdRjeyki6ut8l13R8mudStfu336pU988Nq9f15Ta/5/9NGQJiNNDei7i6utb5wf&#10;opVXW4dflDpq1328+PyLz4nzguuSWAXs9Hfb00/jR5Z41xKEltO4cmnCCxLV1dW2f8v3SxPaX7+d&#10;3sGgdv+aZV989W1xWGr/If3Cd7/5fNEFP7ssPUwcHNv+a9+u/ea9N1OvuHdssqm/puKkREfD/vVL&#10;vliRUxyS1n/QwPDd/3r+2FU/m9H3xHfW1Gz713+Krrr9sr7xvWJ3vv5RfuWWL49P+dE1w3qZPS5x&#10;nV7yxVc5xWFp/YcMjG9TpEaRJrFksFURrPYDwxMtxVTvf9N6wYiAwwUlUcPHR3z+8qpvV23se/vd&#10;l41qW3Ry++bJwzKq3np5+d5Vu/vePvdcs99oQhxdv/6X9ewxAcfyS6JGjw/44OTMr5s8rG/jW6+v&#10;2rt+Y9+5N58bUXTqFZeeaOqvUhIngdfv/1fzBWOCDueXBQ8elW1PzWlpGlr0+hM/BB7cf2Ciub/b&#10;tqs03TpzVMMPB9t1E/vWfPrgi5sbd6+um/Ljywab+8s4lWkqjxo9OuKDN04ebJOHZzQutL2a7nz4&#10;nnt+du8991zRb1/cDU9fY/a/ylOeH4IHnpNtT40yTXPHti5/+NdLj29edeiaO68dZPLvXO8qTdfe&#10;PXNEm/38YEvZ2v3bV0fecfKy5Ynzs8YxuzqNO5y6Q3e+8WbsNfeea/ZvSDkRtfL8EDL4nKwfUnN6&#10;mqYNSdz27kdFxVvmV065Y+awWHN/R4+mq+24pLDaH94gmf0uNKenSXm1Fe8TWn54T9tn8HlnnToZ&#10;npti7gtT11fbm8+JKNqgeE97WPFu0EuvtnPPjbBH0bdP5cKf299m9O/vPW+KTr/anpvcZv/VI3NI&#10;7Lrnnt98bMdqy8wfX2j2+4l1ebVVpKnv6KsffuRn99w1u19N+A0PXSe+pMXUj67fFCnfgQ+yrv/l&#10;H5Yf37L40AX3XjvU3G/zvv/9rtNfmm4el9R24IdzwpDzTvzq8XXp9q3Bd9x9WV+Tn8m7uto6/KIU&#10;ve+d5anX/His2b/k/fuXRJdpUp7GzzhzYL73LEF09UuT8mrrsIJk6rPDidXPrn63nRM0/+dviaWJ&#10;aaOHu47B/j1rgVar1eThMj0EEEAAAQQQQAABBBBAAAEEEEAAAQTMI7Bly5axY8fW1NR4wefzzKPG&#10;TBBAAAEEEEAAAQQQQAABBBBAAAEEELALsLLGwYAAAggggAACCCCAAAIIIIAAAggggICMACtrMmrs&#10;gwACCCCAAAIISAkc+ez+W598a9Gilx558JVNx0/77u/W49ty9jeY/+vApeJmJwQQQAABBBBAwEcF&#10;WFnz0cQSFgIIIIAAAgiYVKDfOTNmznrg6Qdi33t2yWHFQlpb8bqvvqtjZc2kaWNaCCCAAAIIIIBA&#10;pwKsrHFgIIAAAggggAAC7hcIzxw/tvzb7/av+dP9Tzxx//WvfLt/4+JVu779ckP+/q+effKVRW89&#10;//RnynU398+QERFAAAEEEEAAAQTUBVhZUzeiBQIIIIAAAgggYIxARJ8p//P3px+7a9LuDXX9z0ob&#10;eM6M8+K+y4mZdeusG2+9IqGlyZhR6RUBBBBAAAEEEEBALwFW1vSSpB8EEEAAAQQQQEC7QEvBxi3J&#10;5/St37b8s6XfHmlX7thSUdccENRnzKQh0dr7oyUCCCCAAAIIIICAJwRYWfOEOmMigAACCCCAgP8K&#10;HP32yyWLXnripbofPz4zYf+ij7+tKK+uCQkIiO0/vP3bL7+pP/fypA9eeeutp+9/6dsG/1UicgQQ&#10;QAABBBBAwDsEAq1Wq3fMlFkigAACCCCAAAIIIIAAAggggAACCCBgAoEtW7aMHTu2pqaGz6yZIBtM&#10;AQEEEEAAAQQQQAABBBBAAAEEEEDACwVYWfPCpDFlBBBAAAEEEEAAAQQQQAABBBBAAAETCLCyZoIk&#10;MAUEEEAAAQQQQAABBBBAAAEEEEAAAS8UYGXNC5PGlBFAAAEEEEAAAQQQQAABBBBAAAEETCDAypoJ&#10;ksAUEEAAAQQQQAABBBBAAAEEEEAAAQS8UOD/A0nRA6HVwOoLAAAAAElFTkSuQmCCUEsDBAoAAAAA&#10;AAAAIQDFRn6osIYAALCGAAAUAAAAZHJzL21lZGlhL2ltYWdlMi5wbmeJUE5HDQoaCgAAAA1JSERS&#10;AAABkAAAAQMIAgAAAJQvxXYAAAABc1JHQgCuzhzpAAAABGdBTUEAALGPC/xhBQAAAAlwSFlzAAAh&#10;1QAAIdUBBJy0nQAAhkVJREFUeF7tveV33FgT7nv+kbPu/XI/nHvPOupuM8aOIXbYDjMzM02Yk5nw&#10;hJmZmcHh2I7DTpwYYmZq7pZvSVWWIfbWVk88mRnrt/S+S6V+drlUqn7S3fa0/keNjo6Ozr8EFcMS&#10;3S6r1VJaUoRUVlucbpEe09HR0fl7YRiWaMlO+m1Mj6jItl5GAQkOi4zrP/ZhajFJWpiCN1d79pqW&#10;Xu6kWEdHp3XTnGE5ki9tjvb1iu07+fi95IyC8poad3VBRtKjywvH9Ow8bk+J4+94nZV8aq3Ju2dq&#10;iW5YOjo6Ek0ZlijmPjsSJhijx27NM7vo4K/g5p8zfpVhud3u0tJSUdTf/+ro/INowrBEt2Pe8I6G&#10;tvEfSyx0qDlE0V5VdO3oslDp/aJpzNLt73Ora5/ktrtLewve/VLquU3l+wuC4D3vRDLsg2zp2O69&#10;5l+zuawJR1fI7zhjt1594XS5JWXOyw6hPvLBWoYdqqqpqfh+M8bU7WGu3ZmdOLpntCB4TTn2fN3E&#10;Dt5+Q7+U2uUfgrjNn063FfwXPvDk3avL5dq4cSP8zPv37+uepaPzz6EJw3JXvIj3M3YatLnKKXlH&#10;s4ju1Gvb2of6RQ2bc/zi7YQHF5aOjvP2D5956oPsUVyG1TZ6WP/4+Bl/7Hv65NHuVRNMgnfnmReq&#10;xBp7dWHS8ycLRnUwmjqcuf3kOfAhDzLJhhU4e8WyqP6zTl+9e+/quRdZZekPDoBzrT6bhD8FEF3m&#10;fZN6BHSbUO7SbDdOp3PlypVeXl7ok/v376cHdHR0fjVNGJbj0/4gQei74g77cyqX7fuIjsExQ5cX&#10;W2s9yV19avkoQYi6+Qle13AZll9Y96vv8mp90X521VBB6PQiF1/ZOXfO69HoLaFsWELbnjNyLXUH&#10;RXPWvPZ+Qd2X5NRWXJX7qnOY/5ydTzDkB9xq6dKlaFUKmzdvttvrv3zT0dH5NTRhWLbXW30Fof+6&#10;hHpW8yNixavNAYLP6ns59W2t8O1lo0FYdACcgsuwonvMLrPVvY5LOrnSJAjHkgvkqFnDmnv2U0Mv&#10;FfMf/u5n9Fp4MU3+owvnq33jDP5DE4sd+DAnVVVVkyZNIpdqyKZNm2w2G+l0dHR+EU29JSy508Eg&#10;xI88aGH9yZU7/TQ8tyPPfm7wOZfl+3OT0TBwxYkWNayF19MbVeayl0zoEdFuwLxqu9tdnNzTy2v0&#10;jgea/mIMXkONHDmS/KkpZs+eTVIdHZ1fRJMfupdN7BEWEDsso4LxmgINK+zouyo6IIOGNWLt2b/Z&#10;sGpE1+vDCwXfdudTy14eWm4Kin2eVUEPcWCxWIYNG0bOJDN06NB3797179+fYpmxY8fSAh0dnV9B&#10;E4YFXvJ09wKj4Dtuy73qHz60djvtFVbprZY180K0t2nqwWRXvd+jfXt4wCAI6y+8hZcsT9cPEkw9&#10;nlTV+VELGhYUVvZmVKRv5G+n5o7sGD/l9I+VN8f379+7d+9OniQzfPjw0tJSeAhedk2YMIGOCkJg&#10;YCAu0dHR+SU0ZViAu/zo3L5GgzBixdGisiq70wUO47Bayou+7Z/VN2bi/nJwKWf1/OGdQtoPS8ku&#10;AYHodlaVfF7YP9IUOPJjCbw0E6tf7wkwmvrtfGm2O90up7kyf/v0AZoMa8/83gavmGfppeaqytJq&#10;OzgQw7Cg6CeHfpP+Jt+767XvvJ+RO53OLl26oB8hkydPpsdkwLPgiMEAPqwblo7OL6YZw5I+Fap8&#10;en4DuINPUFi79h06d+4UGxUR7OcT2n7q4y+50n9RKIrWgvcLB7fzCghtF9uhU6fYsEDfsM6jEwvM&#10;5CZuy4mlIwSDT0S79p06xEaEttt1+nhfDYZV8+nGNrCJ4NDwtmFtAjpsLHCzDavGkvs6IsC728zt&#10;dRnVcDgcnTt3lp1KYsGCBVarlR6rBY7MmzcPHtUNS0fn19KsYSHWyuLPbx6fOoZcff8l29LQKtwO&#10;a+bnl2elR4/ff/mu1FzvIyvpVZn5c9Ld48eOnb10O7PEUuMsf3TixNPPhdJDovji/tXz157Y6r13&#10;K/zyCsSphWaKXbbMZGn5xevPi+W/Y7BXZV44fux5ZkWThpX94pS/KfDI02yK+cjMzIyPjwc/Wrly&#10;ZXN/vgAvxNatW6cblo7Or0XFsP5NuMr3zugW0H1Tgfb/ztFisTx79oyCZnC5XLdv36ZAR0fnV/Bf&#10;MSzRXfx0t5fQZmdiER3R0dH5z/GfMSyxPDst+d0nm/yfIuro6Pwn+Q+9JdTR0fmvoxuWjo7Ovwbd&#10;sHR0dP416Ialo6Pzr0E3LB0dnX8NumHp6Oj8a9ANS0dH51+Dblg6Ojr/GnTD0tHR+dfwP+wyFDWF&#10;2y1WltlwKy8xw1ZRZlWONLeBRhKXWhodx83a8L+RBkRRdMlQrIYmsWfJ3W7eP5pHPUCxGqTm0yvF&#10;ww4dYqJVj2KAYiaQEwcG4FwCbQQlTzFK5RSrgXr2ZTLbzcpWZanErf5Bxtak2OZs+lsteYqpj9aT&#10;RTFAMRPPOgnADh1igmKAYibQE5oYu52zP5S9qfzqhlWSb475n/t+7rZ+RgJlr8Wz60eBGp4l5x8+&#10;1AMUq0FqPr3WYdKqRzFAMRPIiQMDcC6BNoKSpxilcorVQD37Ms06N/XnbrsStlHqhvAUUx+tJ4ti&#10;gGImnnUSgB06xATFAMVMoCc0MbphUaCGZ8n5hw/1AMVqkJpPr3WYtOpRDFDMBHLiwACcS6CNoOQp&#10;RqmcYjVQz75Mjezmr2+6YQEoBihmAj2hidENiwI1PEvOP3yoByhWg9R8eq3DpFWPYoBiJpATBwbg&#10;XAJtBCVPMUrlFKuBevZlamQ3f33TDQtAMUAxE+gJTcwvMaz4/+uKx5uSRDcshGImWodJqx7FAMVM&#10;ICcODMC5BNoISp5ilMopVgP17MukGM2CG7NXPVvs8abk0Q0LQDFAMRPoCU3MLzGsbv/3VY83JYlu&#10;WAjFTLQOk1Y9igGKmUBOHBiAcwm0EZQ8xSiVU6wG6tmXSTGahTfnrH6+xONNyaMbFoBigGIm0BOa&#10;mNZgWG5X2dVThy9cf+1oeJdBSWrOu3rw4MFrb+r92sZVnvPtxsWTcPjgwXNJn7PwTqqNklcVfD5y&#10;6OCpu0nNXRwU8w8f6gGK1SA1n17rMGnVoxigmAnkxIEBOJdAG0HJU4xSOcVqoJ59mRSj+QWG5S68&#10;ekSeRIXDF998y7I7JQ3PyVZ9uiYIplmHpO/CRTGADzVCdFmv/DHJv03nvUlF0GjPOgnADh1igmKA&#10;YibQE5qY1mBYLvvX/hFe8YO3WhretkuSliYPEARh0C66AaHbkXj2Dx8vU5uo2Pj4+I4x7YL8vIQO&#10;s9JKrQ2Ti/d2T5fugWPq9aCZW0OjmLO5AOoBitUgNZ9e6zBp1aMYoJgJ5MSBATiXQBtByVOMUjnF&#10;aqCefZkUo/kFhuV8M8BHMPm07QrjKBMbExngZfDqPff19wqek9VgWI6q9aN7GL0Dx537Co32rJMA&#10;7NAhJigGKGYCPaGJ0Q2rnmGJ+Qk7fL0Cpx57UWW1Qzan3Zb/9emoUbuKrNJlkHPLyc0fxgWZfCYt&#10;7BZq6vfHI+neYT+AYs7mAqgHKFaD1Hx6rcOkVY9igGImkBMHBuBcAm0EJU8xSuUUq4F69mVSjOZX&#10;GVZUrwNVdOqi3WbJSDwX5meIHrMKOiKfK+tk+Q0LkrtsVcUlZdLtrDztJAA7dIgJigGKmUBPaGJ0&#10;w6ozLLfj6IyBxtj+udVNnEtdctGVcnC+wSf6+MeijZN7BkYPzShrQo9izuYCqAcoVoPUfHqtw6RV&#10;j2KAYiaQEwcG4FwCbQQlTzFK5RSrgXr2ZVKM5h9gWBKivWRZ57ZC8NBUl/rJajGsBnjWSQB26BAT&#10;FAMUM4Ge0MTohlXfsA5O7GcI6XjpTd6PZ6kkd9lKZ/WJiew7x+xwZdzdYRQC1t9KJVE9UMvZXAD1&#10;AMVqkJpPr3WYtOpRDFDMBHLiwACcS6CNoOQpRqmcYjVQz75MitH8QwzLbSte2incp9PE/FrDclZm&#10;n927fmgnf5jlkJgey/48nlViQXFjw7JXJd08umCMdEs6weg3cemWi5ckHqd8gx+WsG644NX9lfyW&#10;oeTrnQh/46xND+Q0iHPxmE5tYsfnVUvttb7Y4BU2+V3B1z1rZrQ1Ct6+XbZfTTRbyp+d2DqoUySk&#10;D+s99sTtN81dM7lwCYqZQE9oYnTDqv+WMOPmRh/pvs/C5HWnvheXWuxOZUFtcmfFlzORBsP0A4nS&#10;C2frt5nBJqH98pw6ISGLdcNqAsiJAwNwLoE2gpKnGKVyitVAPfsyKUbzD3lL+OXx0VB/vyWHX6De&#10;Xv5tchtf35C+R+49N9tdac/ODQrxjxi9vlye9kaGlXp1g8HoO271wW9FVntO4vzBceBbQW0Gn3+Z&#10;5olhCcGxnbusP/mksqrg9MaJ3sYOK9YvDYyc/vBzblX+62W9YgRj+9MZjW5DSkAxCMVMoCc0Mbph&#10;NfzQ3ZZ0frOfl2RaBqNPREynqcuO4x1ZKbmz5PCwtoLXkFdl+F8yuj9cWOIjBO1+3PjGq5JYN6ym&#10;gJw4MADnEmgjKHmKUSqnWA3Usy+TYjS/7EN334j47ki39jERsV2nJ3zIskv9kPQvTiwzCeE3PpbQ&#10;EunT80/9otqsvZ8L/WpkWL9P6R0dt6yE7pQuOkteDvTyX3wzXQ49MKywPc/y3PJ1cVvLxveMNkT2&#10;/lSOv3IXnQX3u5uEyDVPm/y1FBSDUMwEekIToxtWA8OSEB3lOY9vXPhz9W+92wbBg6bY0ck5VZi8&#10;9OONUME4csN15T+8Nhe+jY/w7zdjN8W1SMl1w2oKyIkDA3AugTaCkqcYpXKK1UA9+zIpRvOrDCso&#10;asLOA7Xs3/HbuEF+MT1WH7gJHXG5yjaNaiuY4hauXvt7LWvXruoYGdD3t+sOsbFhbZrWN7zT9Pxq&#10;nF/RkZ/Qwxiw6t53OfTAsCLPfKb3nqLLsnFIvFeX4VUOpf78OV19/SZfIUVDpIskQzET6AlNTOsw&#10;rPQBkd4MwzIM31tJxxrirji+Ygx41tLDz+Tkjot/TBKMvsv3nU9QeHh7XtdIIaDny6oGfZQL0Q2r&#10;CSAnDgzAuQTaCEqeYpTKKVYD9ezLpBjNP+QzrBqX5fqywQZj9P735U5XwYqefkJo3MgxjVmxNeFH&#10;w8p7dSomyH/A9A03HyU8enB1evfooK7j0ivxNZFuWLX8WsNyOyvH9gyL6DG1zNLgG2lAWfXxgrdg&#10;6LLuTnM9qM54DIY1fuMVSO60fxnb1iQYDMYfgJnovumVo94zCivhbC6AeoBiNUjNp1c6Azt0iIlW&#10;PYoBiplAThwYgHMJtBGUPMUolVOsBurZl0kxmn+KYcHh9wd9BKHjrhSHq3TD8FAhcE1+w3+MFRoZ&#10;ltNZdX/fgkATjq3X1FVHc6zKj9MNq5Zfa1ii23VlxWjBO3zXsxw6JAOvmA4vGi74R11PLZZi0Z2T&#10;mlHZsBs5L0+CYW268l4UHe8OT/EWQpbfy2ncMLFy7chog3fPlPy6S4OVcDYXQD1AsRqk5tMrnYEd&#10;OsREqx7FAMVMICcODMC5BNoISp5ilMopVgP17MukGM0/xrDcudeXGAS/OTdznC7Hre2TDULYlQ/y&#10;DP9AI8P6cH6Nb5vOdz81KW5gWBVZz6OCvSasuISPyeiGpX1TkvAbFjziKP24YHAnQ2iPrSdvfcsp&#10;d9fYc1OTd62ZEeYTOH7N2Wq5xU5r9vDOYd3HLL6T+L602u5yVKW+uDq+T5Sp48y0UpuzKmdKbIhv&#10;16nFTbXrw5U/BcH4+/nXFNf2i7O5AOoBitUgNZ9e6Qzs0CEmWvUoBihmAjlxYADOJdBGUPIUo1RO&#10;sRqoZ18mxWj+CYZVXZyX9OBMvzD/sK7T063SmVZkJ42I9mvXZ+qd5C9VNqe5vODT82vLFiy+kloO&#10;ixoZVknq9W5e8E9wHSFRfRdtuFAgvfloYFguc/6sHhH+7YcmvE+3Ou15n19vXzE50s9HNyxtm5JE&#10;i2FJ2KvyDywY0bFdW+k/qYFr6BMY06HrutNP685edGclHOsd3zkiyFuWCEFhkf3GLcmySJLspJPB&#10;XoZ52+q/Qq7DUfCmU5DJq/eyktpX5lgJZ3MB1AMUq0FqPr3SGdihQ0y06lEMUMwEcuLAAJxLoI2g&#10;5ClGqZxiNVDPvkyK0fwqw2pEYHi7+L4LXudXKyfrLn43e2SP8GBZavSJio0dvmB3gfxer4FhOav2&#10;zh3cbdy2Eov8izvRnf0haf+aiUaD8PvFj40MSxTdVVn3xnSOkp8vxrB2XZceenF0yVjdsLRtShKt&#10;hiUjOmzWcpmKymqL1e78Qex2Oa3Vlaiptthctf+9tNNmLikpNVub/i8H4WfbqytghbP2SYWVcDYX&#10;QD1AsRqk5tMrnYEdOsREqx7FAMVMICcODMC5BNoISp5ilMopVgP17MukGM0vMCzRWYWzWI9qi/Qn&#10;DdKD9U5WmluzPLcVlTZ4Vtf2SnTZ4ZjZJn1668q9HGPodjuvwRc0V31/Fervtep0Cmgd1ury8kqc&#10;YUxut5qlnOUVFpsDjjgs1fDEweSiE55KFVCKnAbczw3PgJKyinr1u6WKqmX/+wGsHKCYCeSkiWll&#10;htUATWLPknM2F0A9QLEapObTK8XDDh1iolWPYoBiJpATBwbgXAJtBCVPMUrlFKuBevZlUozmFxgW&#10;E60n67J+G9E+pMuIefcev6lwQE+r3j27MrN/Z5+4WR+KrCSqxbNOArBDh5igGKCYCfSEJkY3LArU&#10;8Cw5//ChHqBYDVLz6bUOk1Y9igGKmUBOHBiAcwm0EZQ8xSiVU6wG6tmXSTGaf71huVwZr67OmDCs&#10;Q6Cv9D5PEGLi+kxfujWzoombYnjWSQB26BATFAMUM4Ge0MTohkWBGp4l5x8+1AMUq0FqPr3WYdKq&#10;RzFAMRPIiQMDcC6BNoKSpxilcorVQD37MilG8x8wLIRiJp51EoAdOsQExQDFTKAnNDG/xLBi/+dB&#10;jzcliW5YCMVMtA6TVj2KAYqZQE4cGIBzCbQRlDzFKJVTrAbq2ZdJMZrZ56fNuTjd403JoxsWgGKA&#10;YibQE5qYX2JYP2XTDQuhmInWYdKqRzFAMRPIiQMDcC6BNoKSpxilcorVQD37MilG87M23bAAFAMU&#10;M4Ge0MTohkWBGp4l5x8+1AMUq0FqPr3WYdKqRzFAMRPIiQMDcC6BNoKSpxilcorVQD37MjWym7++&#10;6YYFoBigmAn0hCbmbzOsLv/PwZ+7bZ77hLLX4tn1o0ANz5LzDx/qAYrVIDWfXuswadWjGKCYCeTE&#10;gQE4l0AbQclTjFI5xWqgnn2Zfrs46+due5/sotQN4SmmPlpPFsUAxUw86yQAO3SICYoBiplAT2hi&#10;/h7Dqg9m4TkrbEFLXz8K1PAsOX/xqAcoVoPUfHqleJ62A1r1KAYoZgI5cWAAziXQRlDyFKNUTrEa&#10;qG/py0SBGlqL0XqyKAYoZuJZJwHYoUNMUAxQzAR6QhOjGxYFaniWvKWfCQDFTJTiedoOaNWjGKCY&#10;CeTEgQE4l0AbQclTjFI5xWqgvqUvEwVqaC1G68miGKCYiWedBGCHDjFBMUAxE+gJTczfY1jFhdaw&#10;/335525rFqRQ9lo8u34UqOFZ8pZ+JgAUM9E6TFr1KAYoZgI5cWAAziXQRlDyFKNUTrEaqGdfphWX&#10;h/zc7ejTNZS6ITzF1EfryaIYoJiJZ50EYIcOMUExQDET6AlNjG5YFKjhWXL+4UM9QLEapObTax0m&#10;rXoUAxQzgZw4MADnEmgjKHmKUSqnWA3Usy9TI7v565tuWACKAYqZQE9oYnTDokANz5LzDx/qAYrV&#10;IDWfXuswadWjGKCYCeTEgQE4l0AbQclTjFI5xWqgnn2ZGtnNX990wwJQDFDMBHpCE6MbFgVqeJac&#10;f/hQD1CsBqn59FqHSasexQDFTCAnDgzAuQTaCEqeYpTKKVYD9ezL1Mhu/vqmGxaAYoBiJtATmphf&#10;YlixpmSPNyWJblgIxUy0DpNWPYoBiplAThwYgHMJtBGUPMUolVOsBurZl0kxmnX3R+1MnuTxpuTR&#10;DQtAMUAxE+gJTYxuWBTU1NgqXg7vGLv8VkaT/RZFZ8a1dX3GLM4ya+gX//ChHqBYDVLz6bUOU4sO&#10;H+TEgQE4l0AbQclTjFI5xWqgnn2ZFKPRDYuBoocdOsQExQDFTKAnNDGtyLDcti+PTs+cNLZfXAT+&#10;p+qCMWrAqInrDt+ttkvfFmQrS+jsJUy/mNZkv92W/PHt2giCacTJpgWNwEr4hw/1AMVqkJpPr3WY&#10;WnT4ICcODMC5BNoISp5ilMopVgP17MukGM0vMKxmvtNdwp2/OlAQ/KelOVp2ZiiupfjzpUijMHHV&#10;HYoJx5eb2yKDfPrNO1Dh/KuG8iPQE5qY1mFYostScGr1JG+Dd68RC66/TCqqson2qlcvnm1YMjEy&#10;OPiPW59BxDYsyJ377Pii3/fhFzmqgpVwNhdAPUCxGqTm0yudgR06xESrHsUAxUwgJw4MwLkE2ghK&#10;nmKUyilWA/Xsy6QYjW5YQFOGJX66d6CtwdRjzr4ii/Q9f3SYCSYHKGYCPaGJaQ2GJbqdF5aPEgxB&#10;Cy5/rN/LRmI1w9L2TEAxZ3MB1AMUq0FqPr1SPOcwadWjGKCYCeTEgQE4l0AbQclTjFI5xWqgnn2Z&#10;FKPRDQtoZFii6DZnXOpoMrSNX51ndoCe5zIBmBygmAn0hCamNRiWoyShi5+xy9AtlQ0vbSOxYliu&#10;ki87ls3q27fvxDX7UnOr8FFRtD3dPqPPwPlf5FuFuSuzJgwZePThV6e1/P7RVSDu13/ug095slZC&#10;Su0ofXHpSP9+8OCAZUfvVlkb3GSsEXItEhSrQWo+vdIZzmHSqkcxQDETyIkDA3Au0Q2Lz7BEa/6n&#10;g+sXwsD17Tvh6P0kW713Z09O/d5nxrlyp+3b88tjRwzq23fk7mvPKugW0BJuhyXx3tGx8uKNh++V&#10;upruZCPDKvp0u3Mbn86jVudXO1Ffe5lEa97H/X/Ml/NNOPYg2V6vmEfH1/aZeRGK+fr04uhhA/v2&#10;HbXnxvPKBsWYE+8eGSMv3nz0fqmrFRmWI2XnEEHwXXEzs9FFbyRGw+o29bfu3YcuXr1+64alvcOD&#10;AqMHJRZLRiOK1psLugk+/d+gYZV9aefvPXL6kqmD+kyYt2r7lnWTh3Q0GCPXXfqEX3Jd/OFKv8jg&#10;iPjhK7fs2LBqYa92/lH9ln4pb+Yr4XXDYqIblrphuS2PDywJ8fPpMXLm1l271i6Z2yPKv12faU8z&#10;6abm17dOEkzDl/w2qffoGZu3bV8xe7RJMPSedbBC/mnOiq/LBsSYonsuXLl+1871o3vEyJ/ymvou&#10;3N2olfUMSyxNvTUgyje0/4J39e6IIV0mt+XhvkVBvj49R83aumvnmsVzu0f6x/Sd/iKLirm8aYJg&#10;Grlk7kQoZsu27ctnjTIJxj5zjlAx5WlL+reDYhat3LBrx7rR3dpRMYv3WP77hiWWH+nnJwjxd3Ib&#10;V9hIjIbVYdjSbLrfqmjLutnFx9RxczLETRpWYPTwO9+kmylJR1xlU3pHxvZZhP9QWKtynr1MtdY2&#10;Nz/ldJiXYcnp9xj+CBYDUKwGqfn0DYaJA616FAMUM4GcODAA55JWblhtOi578PxFY57dmApzXWtY&#10;eU8Oehm8h266qUx5VfbLbqG+3adsxZtASIYleC868BDetsmP21/vAc9qf+GrGYKXBxYbA6IefiuT&#10;H6pxV32a1NZvyM7HcIXwiAIa1sAp25/dP9MnNrRNtylpFdI3LCudh53chH1QzLAtd5ViKrKexwV5&#10;95y2A4uRDEvwXno4ofYuMPbEXeBZHS5/k+6w83zvAlNQuyeZSjEfJ7T1G7rriVWemf+6YbkL1wWB&#10;Pfd9UtK49EZiNKxpF77U9UPMXxDvKwRvKnZD8iYMa8SKU7JOAn74nkn9TTG9syulVmBypbnVeSnt&#10;23iPXngGwx9BPUCxGqTm09cfJjrERKsexQDFTCAnDgzAuaSVGxaLWsPaP2+od3jcp0LJfQjR/vT3&#10;PoKp9zP55sCyYXVKzLUozbGknQwXhKkXvkBbH2+b6xfe7XOx8uXuVfvGh/tMOV79QyfRsBT8Ivu+&#10;LZFcRuk87OyeNcgnskdacb37e4m2J2t6Cl59nsvFyIbV+XV+XTGVn46FCcLMS1+hmEebZ/lH9Pxa&#10;ohRTuXtcuM/UE5XyzPzXDavGfG1mW0GIOvWpmg7U0kjc1IfuBQu7+TEMa+TK07JMRnTtnTygoWHZ&#10;vr25/+fU8WPHjh01bICvl0E3LABy4sAAnEtauWFxvCV0LhrTMTR2bG6VPJ2Eu+DWEkEI2vhSeqki&#10;G1bnpDzp5qv4sPXrKXhioGEVvwEb8h695li+dM9B96sLGyL9gpdf+/jjffCUt4Si6M56caKzyRDS&#10;YXJSvlnpvCg6fxvZIazThILqhsXcWCgIwVteScXIhtUlpaCumKrU4+CeaFjFKecjjD5jfz9RUA3Z&#10;XC/O/RHpG7Li+iebPDP/ecNyFz5a4y8YJ2594mg48Y3EP9Ww3Pnvb07oFhEU1mn02Bkr165duXhW&#10;kK9RNywAcuLAAJxLdMPiM6zRuZU/GhZ4hPTJEduw4E3Zm5NLA3zwLsNCaGz3hRvOlFuauED1PsMC&#10;3N8eH43x8+o8eFl63YfusmF1HJffhGGFbEuUimEbFhSTfHxxgDcV06Z9j8WbzpZVW3Bm/vOGVeNy&#10;FIyLC/Fr16/BC2bllBw2t3y31J9pWNasBe18Qob9Id8BXMKc/6ZDmI9uWADkxIEBOJfohqX6ofux&#10;xSO92nROqf2ltoRou7ukh+DbL7FKSsg2LGdxcj//4ANP05Wf01wnGxoW4My6tTHMzxTc54+scukt&#10;Hiw8NH+Yd9v49/n13tOIltuL4gW/AUlyMWzDchQn9Q0IPfyi7rdk0BOamNZgWPDaNe/V0UjB4Bc8&#10;8N6XEjoqn1JZRsK4jl3Opkh/jvAzDavq01BB6LTsjJOa6/72cG+or/6WUAJy4sAAnEt0w1I1rJKk&#10;k96C1/ANN5QPfsrTE9oFevebvRd/bc02LNv3hFh4ggSFRtTSueeYs0+/1X5CX8cPhgW4P1zdKgiG&#10;LtP2ljiky1T86hgUM3LzHaWY0q8PIv29Bsw7gMWwDcuW9TCmYTFdeo89+/Rr6/jQnXDnvL0zo1+E&#10;4BPSd/DQGbPmzJk5deDAfiF+/kPn/pmSUw6Kn2lYovXhpjHehtABoyfOmzdzeN8BM3/fO6ZdmG5Y&#10;AOTEgQE4l+iGpf5nDaIt5cLGsADf2B6DZ82bN2nM8NhQ3y6jVr4roHcVbMPKeX1jZK+49ftPXJQ5&#10;sW/rrImDvAXvRbsfolihKcOCCbC+vrSujbfPyCVHHS54ttiSz60P9fdp33PIrHlzJ40ZBsV0Hb3q&#10;Q+1bHLZhZSdfG9ErfuPBk3ItF47v3TJjwgAvwXvJ3ocwM63EsBB31ufEY38snCsx748Td9+n1/2p&#10;p6M6dd38uUcT8+vNRvmZjQvnLrlRKRmWPeXUhjnzt2bJ6d3V+asXzd9z8YUskxHdDw5t+23NlhL5&#10;baDDVpV4/cCcOXPmzt304mtBjWhPPLpp75l6+oZg5QDFapCaT690BnboEBOtehQDFDOBnDgwAOeS&#10;1mtYrqxtC+au2vLI+uOpu8svLZ47Z+HhPDQsCdFenHH5yHZ5vFdff/Wp/t9qptw+NGfOH99KbUpz&#10;7AXPV8yde0Qa+Io5/SKG7H9bv2vO6pyx7UIHzNlDcS2VeUkr5809eOkdxbWILvvD43/OmbPk6mf8&#10;YyvRXpR+6dA2uZg11xM/SUZWS/KNg1BMRlldMdbcp1DMsaQCKGZmn7bDD75rUEzl9xERwYPm7YOZ&#10;aVWG1QBNYs+SczYXQD1AsRqk5tMrxcMOHWKiVY9igGImkBMHBuBc0noNi4nWk0UxQHEdpbN6h7Sf&#10;eaSw0uyU3rOJDrs1I+l8uJ/PsmOJJFFDKQZ26BATFAMU11E6vWdwx9nHiqqkYgAo5tuLMyG+PiuO&#10;J8LM6IbFhWfJdcP6EciJAwNwLtENq0m0niyKAYrrEL8+PhotGELbRnbqGt+9e/cOsVEBAaErTzyt&#10;sjX732Y0QikGdugQExQDFNchpiUcjhKMtcV0aw/FBIatPvm03Cx9iqUbFheeJdcN60cgJw4MwLlE&#10;N6wm0XqyKAYobojDXPTm0ZUDMhduP8nKr8C/U6CH1VCKgR06xATFAMUNkYu5jMVcvPM0K78c/wgL&#10;+AWGFW146vGmJNENC6GYidZh0qpHMUAxE8iJAwNwLvmHGNba2yO2PB3n8abk+WcaViM86yQAO3SI&#10;CYoBiplAT2hifolh/ZRNNyyEYiZah0mrHsUAxUwgJw4MwLkE2ghKnmKUyilWA/Xsy6QYzc/adMMC&#10;UAxQzAR6QhOjGxYFaniWnH/4UA9QrAap+fRah0mrHsUAxUwgJw4MwLkE2ghKnmKUyilWA/Xsy9TI&#10;bv76phsWgGKAYibQE5oY3bAoUMOz5PzDh3qAYjVIzafXOkxa9SgGKGYCOXFgAM4l0EZQ8hSjVE6x&#10;GqhnX6ZGdvPXN92wABQDFDOBntDE/D2GVVZqG9nzIW4jetCmHGluYysPbJO+17g+nl0/CtTwLDn/&#10;8KEeoFgNUvPptQ6TVj2KAYqZQE4cGIBzCbQRlDzFKJVTrAbq2Zdp78NFyrbn4ULc6h9kbE2Kr705&#10;QKkbwlNMfbSeLIoBipl41kkAdugQExQDFDOBntDE/D2GVR/MwnNW2IKWvn4UqOFZcv7iUQ9QrAap&#10;+fRK8TxtB7TqUQxQzARy4sAAnEugjaDkKUapnGI1UN/Sl4kCNbQWo/VkUQxQzMSzTgKwQ4eYoBig&#10;mAn0hCZGNywK1PAseUs/EwCKmSjF87Qd0KpHMUAxE8iJAwNwLoE2gpKnGKVyitVAfUtfJgrU0FqM&#10;1pNFMUAxE886CcAOHWKCYoBiJtATmpi/6TOsYnto2MOfu61ek0rZa/Hs+lGghmfJW/qZAFDMROsw&#10;adWjGKCYCeTEgQE4l0AbQclTjFI5xWqgnn2Ztl7r/nO3Cy8WU+qG8BRTH60ni2KAYiaedRKAHTrE&#10;BMUAxUygJzQxumFRoIZnyfmHD/UAxWqQmk+vdZi06lEMUMwEcuLAAJxLoI2g5ClGqZxiNVDPvkyN&#10;7Oavb7phASgGKGYCPaGJ0Q2LAjU8S84/fKgHKFaD1Hx6rcOkVY9igGImkBMHBuBcAm0EJU8xSuUU&#10;q4F69mVqZDd/fdMNC0AxQDET6AlNzC8xrLZRbzzelCS6YSEUM9E6TFr1KAYoZgI5cWAAziXQRlDy&#10;FKNUTrEaqGdfJsVodt3pefBJX483JY9uWACKAYqZQE9oYn6JYUW3T/d4U5L8GwzLmfnxxd27z8rr&#10;3XCtOWS9BMVqkJpPr3WYtOpRDFDMBHLiwACcS/4hhrXvUe/TbwZ5vCl5foVhicWZH+48eV9ple51&#10;SseYeNZJAHbkA+6i1Fd3778sb+ZsUAxQzOQHw3Lmv0m4e/+1fEeLpqHsTeX/5xuWKLpd+V8SlvQJ&#10;l74j2uS3cPOB1xllDqf0X3eSRA2t10/W2o8s6SN9UVmh+n/yLuslKFaD1Hz6H4ZJBa16FAMUM4Gc&#10;ODAA55LWbFhulz3r5aURMfLoCj6rdpxLK7O65VZoOFn397kx3rB+45X3qIdnhNVqdclfDt4knnUS&#10;gB35gP3+8n6Cd5/X9CXhjUExQDGTHwzLfGVyhOA76mMzyQHK3lT+f7phiW7HmVWTAoyBU1ZuvPX4&#10;5eOrh2f2jzX6dbqSWdXk+TSJ1usna3XDagLIiQMDcC5pxYZl3jFvsNEnYN7KPQ9fvbx1fPuIrlFe&#10;YT1TCqSvS9dwsqLl4tqxhnbjXqSXor4i9YbB2+/W51J8/Ec86yQAO/IB3bDkTUnCb1j2nOuxPn7z&#10;Dr90KP+euM3vXr6odvC+PAa0Xj9ZqxtWE0BOHBiAc0lrNSx3ScLv/obobQ8zncrkWktePHxulb9K&#10;VOvJohiA/YyH+wTdsJrjlxqWO+PMJEGIaPK+hNay3OTXb/MrlS/LrxGd1s9vUr5m192rAsj9lvr2&#10;Q5rVLr2FhNfS5YVZKckSGbkljoZPIpfTmp/+QXrs9afS6uofDEu0VZZ+/vgOHk/5kl1lqWuas+J7&#10;0puvZqfTYS7/mgqC12lZeTiXTSKfqATFTH4YJhW06lEMUMwEcuLAAJxLWqthWa7P6iB4D36Dt0tu&#10;iLk4J/l1SmFl3b1IXQ7zx3cp6XmVGMq4v6e9f/shxymKRd9TExPfVVgdDrv56/u3J3+fLph8dl16&#10;KM1q8leLS3RUFbyVA4XExMS3nzMpU41or4bJfA/HUz5nVlbXe8qYC1LepVncoq26LO3DaxBkFUAN&#10;TRiW3VyZm/4RBG8+fC4styjft2WvKnqd8q7S5nLaq7+nSlW8/ZJtrvvqZ9mwLBWZnz+8fPky6e2X&#10;cnPZf9iwxKonv5sEoevIP6sdDeYSlPachA6Cccjup3QISk29HexjjJywrp7UNqVfRJchuyrtDpel&#10;8MRvvX28IJ+Eycu7y5R9lUpaa/bKwRFeRryfmtGn07hJw9rVN6xvDw/6+njXPm7yiR76spD6Znu1&#10;wdtryMPU590ig1FgNHkNmH6w7lVhQ/BMAYqZKJ2BHTrERKsexQDFTCAnDgzAuaS1Gpbj9Y6BgmDo&#10;tuSyGe82U4/ilHOC4L3mXLJysgVvTrQxCANm7MNQwv1tTIRXhzWPHaLz2LK+eBOKytyUTuGNbic9&#10;7nOVuzBxXwiFdcSOXYWZ8lIuhQb6GQ3yaBpMPm17J+TT6Drf7fcx9UrI/z66WxSO7sYrH34wLHfB&#10;m2NxAT707DAYvH1i7qQWYfH5iScE74CrT5/MHdDWVPvsCBqxvay2E47q3AVxkV5G+ZbTBmObLr0X&#10;dA/8z74ldNsKZvUG4zC0aR8/csLi66/eWmSLkaTO8oMT2xraLc22Y2/cj/bPNIRHBvh1v1tALuPO&#10;uRTtFbD6brbTZT22apSXX/z5J+/Lqu2iszrj9c2REQHj9j+BxaLLumFKT++wLhdfpFaY7XZLaerT&#10;C0Ni/GoNy13+5nhMQMiEbVfSCypEt7MkP+vAohEBHUZ/K7XCT5EMS/Dp2GfagzdfKy0Oe0X+pU2T&#10;BVPUSfpK/8bIJypBMROlM7BDh5ho1aMYoJgJ5MSBATiXtFbDEp3lH0d1Doanb3TnnmN/W/XsZZqt&#10;tgeiLXOWrxAxfR+8xJIPWC4vjm8TFubbbkQOJXDn317ubex8JRteDbkUw8Lm3N02h/mW0HZn60Rv&#10;Y7sTL7/Dj6pMvdI5OGjY76fS8sqgxrKinLPrpwpBvZJypbvgSIYl+HWK7338XkpZtc1RVVxtAyNp&#10;YFiivfzElvX7z97NLih1ic6ir89G+ggREzab5WIkwxIMoT1Gn73/rtTshFdqLy+tD/UyLjgqfyOL&#10;u+LY3F5God2+G4l5ZWZHdVnqq+v9A0z/WcOCR8zFaYd+nzekW4Ts3oIxpu+2k/fMDnhN6nh3cZmP&#10;EHgspVgSugtWdgubdObF/MHtBm5+Ib/dc3zcPdgQNfWr1eUsfdY30GfYoQ/1foD706Wl3mFzv1nd&#10;joI7HXxNY/5McMqvieRC6j7DEp2V24d1bDNgngXXyThyn7QzBh9+kQX7smG12Z8i3XAMcec/7CwY&#10;u+9ObvJpKueXoJiJ0hnYoUNMtOpRDFDMBHLiwACcS1qrYUmUZaVsnj+tZzTYlkRE3IiDVxLt0h1o&#10;7E829hWMfR4XSO/O3KUpfXyCdt25NTEyfFlCkdQpd9Xx0bHhw5ZJ/x5qNKz3V7eGeof8ceOjA9ru&#10;th+bPTCw6+gia509OIvfthcMGy9L986RDctr0Pon+B6v9jKxP8OyJazoIHgNSayUXhbIhuWz9Wbd&#10;M9pentkjNmjAtL3QlepPF9sI3qN2JcDLAEDuz3/6Q/f6lH7/dHbbrIhgX0EIWnQ7EzpclfuqfYj3&#10;rJ2PIYE943q7kO6vy6x3N80MbTc1r9olWr5P9xFG/HFeFN35N5fh0PxA7N0sS8HN3wxC6ME35Dhy&#10;IXWG5ShL7xodRPIGeM09Lt2YRDasiBMf633QVvq8F1S5NqHJJ5OcX4JiJkpnaodJBa16FAMUM4Gc&#10;ODAA55LWbFgKhenJBxb2D/X3FrwjTr8rgCNV32/EeHsvu/YV/onMTdjrG9HrS7HlxKrhpm57ylyi&#10;vfhTh1C/eTseyav5DUu0l6X0i/AfuPSK/C+6y20rH9WT/qVvxMQt12GBbFht9rypBjFQe5maMCy3&#10;015ZUZKVmZGRkXZlSUdB6PlA/khENizf3fe/ogxwVub06hjSc+JGqOf9qcWCIeLkuzycmdZlWADI&#10;qtJvxHsJQu/9pU6X6Cj/o3t05IilbtH1aOOkzoNWmx3u/OeHDUHRT7MqClLOw3vqbTdTaw2r/dGU&#10;zJzG5MO/LZlnJwtC5NnP9BJKLqSxYQ2esYdW1KNU/vxSNywGumHVImY/2ustGLpvfggil61sbM/I&#10;HmO32l3ikYUj2k84aXaLH65sNpi6vC2wZSTsCzD4HEmUrA20nIblKP08NNSv8/gNRdLFkUDDih+8&#10;Lv17No1sLcUV0rTzGZa76OON0d2iQ0MC8EMqGS7DSto/RzC1u5JWiDPT6gxLwp3zWycfocc+MCw4&#10;te9XlhiD+r2uLJ/eN3b2sXcuEd5DfpsZEbDwTPKTg4sEIS453wqGZXl3MFjwnXsjp6nnjVhyd4lR&#10;CN6VSBMgF1JnWG5z/ugOYe1Hr2xuGHXDYqAbloK76Fm8YIiTDUt0O+/+Mdav8/Aiy/dxnTpuTyqF&#10;BtlyE6MFw45bH65vHCpEzM+wYDY+w3JXHJg3QPDq/TSrXOmk22leMKhz217TquxNd5XHsAreX4vx&#10;NY2cvyPpS2a5FbzC8WpjHKdhfTq3TDC0PZqSgzPzXzcs0ZFxe+/1J6nKp5VwnQuTjsWa/CdfTIOX&#10;vNIR68dRYUGTd+1u32bIixLsgevV/vG+fZcvHB8bPOmyGSwMkjty5/YIC4hb+K1M/lhAxmmvKiyX&#10;P3osfxkfYOy/8ir8cwehy+W0FH9eOCiSPnQX7U83jjX4dzqenF/3Cx/RUZKXj7fn1Q2LQes0LNFl&#10;fnRw69032fVP+8PFDV5eYYcTpTuWg96cdinSFLHz0LLw+DmFuE6sujAhstu8ZXMi/EcdTq49saYM&#10;y8v3+kf5o1sZ0WV/eWCeb1DnC2lVUqh0UnS9PjDf4BO5KyFD+XOwGtFZmptrlf/ygMew3l/6w1to&#10;c6P2N0huR8XFeTGchmXPvN3OaOq3+mq5RbrXF/THWvZ1UeeA/6ZhidUZ08P9jQahw6iVd99lVxSl&#10;n9v7e7ivqcPwxRb576pklXPr7B7wCrXjwmPK5FZkP4yVXr1GHPkqvWXD5LkvT/n7mLx6TLp0+3lp&#10;edHdS7v6eQs+3dfDrIhux4aJfQyC/+Q/DqbmFL25ebhXx/h+fbqSYUlUrhvfSTB6Ldl04lNBSdrT&#10;y8vH9TH4RV75KL1o1w2LQes0LGvBu64RwQbB1G/R3qRvOcXZn0/snBNkMHUftaNKdg5ZX7Cytz+M&#10;7uQN13AVYP90MBQOBXZ6li9Zj0xjw/p4dYsgGMYv3nTi8K6+E46Wu8Tij+cjfYWJf94qLy+vqKiA&#10;/y8tLa2swo84qg/M6QZPhulrDr3PK01/dWvdnJGC0Xf/o2/wGI9h5bw+G2wSBk7582tZ2cfHNxeO&#10;HzBh8lAvLsMCzCcX9oSfPmTWzo8F+Um3z0/sGzdpdPR/9i2h21bx7vGVlfNGe0lvm4WA+Omnbr8s&#10;rpbtqlaceHKVYPDecuMDhoDLWjKje1Rg90nw8gqg5E57+fdPR7fOD5NTxQ2Zse/UvdwKfMElOi0l&#10;D49tDPODnxM6fd2+t+lFr06vNtQZVo3DXPL88oGhHfEjzPZLtx5N/paPv1XUDYtB6zQsOOAwF724&#10;eW7llJ7ywBhjJ6y8+vhtZe1bM1nvuLNzqkHwPvwsGw8CbmfJqPiQmF4L6/1X940Ny2UtvrxzXqhB&#10;CIrqsevC82qH7caKzvJPacDYJedwvdNannTz2Phe7eXD0Qs2H3z5JUf+ZSWXYYkuy6tLB/p2ChEE&#10;08BpKx+kZNnNST0D+/AZVo3dUnrz2NYeUb6C0Xvykp2vs4pK7y01tqLPsGQ0iT1Lzn4m1Af1AMVq&#10;kJpPrxRfO0wqaNWjGKCYCeTEgQE4l7RWw1JB68miGKCYiWedBGCHDjFBMUAxE+gJTQx9hqUOZW8q&#10;v25YTYBi/uFDPUCxGqTm02sdJq16FAMUM4GcODAA5xJoIyh5ilEqp1gN1LMvk2I0umExUPSwQ4eY&#10;oBigmAn0hCZGNywK1PAsOf/woR6gWA1S8+m1DpNWPYoBiplAThwYgHMJtBGUPMUolVOsBurZl0kx&#10;Gt2wGCh62KFDTFAMUMwEekIToxsWBWp4lpx/+FAPUKwGqfn0WodJqx7FAMVMICcODMC5BNoISp5i&#10;lMopVgP17MukGI1uWAwUPezQISYoBihmAj2hifklhlX/K4+1bkoS3bAQiploHSatehQDFDOBnDgw&#10;AOcSaCMoeYpRKqdYDdSzL5NiNPpXJDNQ9LBDh5igGKCYCfSEJuaXGNZP2XTDQihmonWYtOpRDFDM&#10;BHLiwACcS6CNoOQpRqmcYjVQz75MitH8rE03LADFAMVMoCc0MbphUaCGZ8n5hw/1AMVqkJpPr3WY&#10;tOpRDFDMBHLiwACcS6CNoOQpRqmcYjVQz75Mjezmr2+6YQEoBihmAj2hidENiwI1PEvOP3yoByhW&#10;g9R8eq3DpFWPYoBiJpATBwbgXAJtBCVPMUrlFKuBevZlamQ3f33TDQtAMUAxE+gJTczfY1j1wSw8&#10;Z4UtaOnrR4EaniXnLx71AMVqkJpPrxTP03ZAqx7FAMVMICcODMC5BNoISp5ilMopVgP1LX2ZKFBD&#10;azFaTxbFAMVMPOskADt0iAmKAYqZQE9oYnTDokANz5K39DMBoJiJUjxP2wGtehQDFDOBnDgwAOcS&#10;aCMoeYpRKqdYDdS39GWiQA2txWg9WRQDFDPxrJMA7NAhJigGKGYCPaGJ+XsMq6zCMWzmG9yGzqBN&#10;OdLcxlbuO/Wdstfi2fWjQA3Pkrf0MwGgmInWYdKqRzFAMRPIiQMDcC6BNoKSpxilcorVQD37Ml19&#10;NKZue1i71T/I2JoSP39D/8VJI3iKqY/Wk0UxQDETzzoJwA4dYoJigGIm0BOamL/pM6xSe3jv5z93&#10;W7tD+g8v6+PZ9aNADc+S8w8f6gGK1SA1n17rMGnVoxigmAnkxIEBOJdAG0HJU4xSOcVqoJ59mY5d&#10;jf25293ncyh1Q3iKqY/Wk0UxQDETzzoJwA4dYoJigGIm0BOaGN2wKFDDs+T8w4d6gGI1SM2n1zpM&#10;WvUoBihmAjlxYADOJdBGUPIUo1ROsRqoZ1+mRnbz1zfdsAAUAxQzgZ7QxOiGRYEaniXnHz7UAxSr&#10;QWo+vdZh0qpHMUAxE8iJAwNwLoE2gpKnGKVyitVAPfsyNbKbv77phgWgGKCYCfSEJuaXGFb74fke&#10;b0oS3bAQiploHSatehQDFDOBnDgwAOcSaCMoeYpRKqdYDdSzL5NiNBcfdrqf0t3jTcmjGxaAYoBi&#10;JtATmhjdsChQo7nkosN85fTR87deUVwLivmHD/WAHNneXz2458Ad5b5sP0JqvvobDpPl1cWDew4m&#10;VDafvKFeHRQDFDOBnDgwAOcSaCMoeYpRKqdYDdSzL5NiNLphMVD0sEOHmKAYoJgJ9IQmpjUYlttZ&#10;OjIusM/iE+YfbqQKvD0z3yh0ePi97k62TULJHZbvHz8WVdWJRUvRsC4RvSZvprgWObfHhlVxbESg&#10;4D/9a/NXk9R817vhMJVs6R8gBCzJbn5pQ706KAYoZgI5cWAAziXQRlDyFKNUTrEaqGdfJsVofoVh&#10;Vc8d0CYkanROVf0zEt220r3zBhu9Iw8/SuM/WakvMhQz8ayTAOzQISYoBihmAj2hiWk9hiUY/CYe&#10;T6nfSxRrMixnUUp3g9++R+l0FI7rhqW9GBwYgHMJtBGUPMUolVOsBurZl0kxmn+IYYn28p2T4o2m&#10;2AMpBQ6n8jXf6kh9kaGYiWedBGCHDjFBMUAxE+gJTUwrMizAGL7z1ic6WntKmgyr8vNNo25YP4Bi&#10;gGImkBMHBuBcAm0EJU8xSuUUq4F69mVSjOYfYVjuqrPLhngZAjZeTnFrPFkUAxQz8ayTAOzQISYo&#10;BihmAj2hiWk9htV96KY5Q9sbw/ve+16NHUVxE4YlWtLfPDsjcSn5ay6K3U7bmwdX9/w+UxC8pq3e&#10;KT96MafCrhiWKDqzP76Qj99KyyvD5LXNdZfnfr1x+QI8dunJe7wRIVKZlXT2RrJFdFcVfLt5+eyp&#10;05e+llqaMCzRXZaX/ez+Vchw5cHLgnLpm7llnOXpry7efuJ0i1UlOU+unwfB/ZefLQ1nxmEpfnHz&#10;8qlTp87cfFVizmtkWObS7CeXpYWXr78orJauY4sOH+TEgQE4l0AbQclTTHMz0ByoZz8HFKP5BxiW&#10;/cL6KUbf0AWnkpwNT1a0V3/9mHjx7JkzZ6++y8i2yrdikhDNyRfPJX0rFp3W9NSXF06dOnvh6ufc&#10;cmil6LYn3L58/V6SQ76rQC2io+j9xTOXPhbZ5NyOqsLMJ7euwXicufGiQL4RYZMoxcAOHWKCYoBi&#10;JtATmphW9BnWpHN289fJ3UL9w0amFku3jUBxI8OyFH9Z2DPUxy+wbWR0dGR4gJ9fp9lnS+wud3Xe&#10;2L7d2oZKr9SCwyLaScQlZFShYXUbs+jKimEhbcKjo6NCg/wEU6eTH0ocTnn4RGfCocUGo1cIrIqO&#10;ahMSZIoY9jizAq9r+rWlJu9x955cDA4MiYyKjozt9TinopFhic7qewfnB5h824TDz40KCfAJjhny&#10;vqBKLt/55dx8Q8yA1JQrfTuFt42Kjghv42MyhEw4Vl77gV15+iPp1j7+QW3hB0SExQwcOTzKmwxL&#10;dOcknY73NgaFhEW3iw4PDTb69r31raxFhw9y4sAAnEugjaDkKUapnGI1UM9+DihG82sNS3RZ3x0c&#10;bzT6jv3zvl22mNqTdbos35cO7WzyC4qIio6KbBvs7zVg8ZEqHAB37opAw4iN586sm9wmNBxGLCTI&#10;3yAEH3qWA4N1bt5wQ2hcYqF0nzpEdFdfmxVljJmaZoHE1jt75guCd0h4BOQNDfI1dRiVUlR3w7z6&#10;KJ2HHTrEBMUAxUygJzQxrcuwxJr8N5faCYaIcTvL3U0Zlrv0z9ExQuy0xIxim1N0O6wFqY86CIYF&#10;BxMw+aerm4Wm3hIavKJWXkkqrbaKbld12depvcOC283NgZFxOwrurQowtV177V252Q45qitKDs8d&#10;2KbXlFKrdMcPybAEnw79p38pLLXZHTZLtVuaxYaGZS+4dPDQi49Z1VYpQ2XOE3hLEL7gEkwUGpZg&#10;MIYMW/U+E2qGkqvv7V0gGHyOPs+SFrvzZ/UMCwwbkZReYLE5XDZzdsrlHt4CGpbbVjG5T3THAcsL&#10;ysxu0W2tKv+emVVhlWZOyq0bloxiNL/UsCpvbZ8P123u7rvoVgCdrDlvZXx4aI/pb/LL4B9Wl9NW&#10;mv9uUMc2o9Y9cIBQMizB5BO2+tjj0vJqh8NW+v39iHahkcOWwL+ltm/XogRT700JyrO3Mj0hwCDM&#10;358gvd90lt8+eeTRx+xKi110O6vKUkd29O84ZF9l3e0J61A6Dzt0iAmKAYqZtF7Dqqlxpt3f2dbf&#10;a8zq83Z4CdTAsMSy5MOBhjY7k/Du3ojjw+5BAUPWVMrJmzOsbhPWUyxzbtV4U1D0y6wKlzl7TqRv&#10;h2nb63VHdHy/E+PV7kq6dFNJ2bACttxKx3uOAbKG/RlW9f6pkfDG9HOVgwzL1PlhWd1PqPh8SxAM&#10;c/Y9glMvur/KV2izPiEPpIA8THWfYbmsxcPiQzsP+b2i4e9PW3T4ICcODMC5pJUblvTxKxF56nkG&#10;PVKrz02+4Odl2HCl7g518DLp3rpJEd2nl1rhHyXJsHyn7IX5kPoiYbk5v5cQPPAzNEk0H1vQUzDG&#10;P8zCOxi67+yeJQhdnmdXN9VJcd203oHRgzPLm3iyK3rYoUNMUAxQzKQ1G1aN6LLf2jrdx9Bm5Y1P&#10;VoeznmG5X+yYQoPRCL/xn5xS8uYMq9GH7pfXTjYEhj9JL6vOfObtZaQkDfBffS8HlLJhxdzKwM8L&#10;JOQEPxqWaK8s+frx9V2JG4uGhAnC6Pfl8ISXDcsr7ll13R3aqr/eA8OasuNOTY3t4fJuglf/V3TL&#10;uMaGBb14fmhlZJCXV/eJ2w+efPouo8ou5WnR4YOcODAA55JWblj4lrD0y8P4cG9ju6H3PpfgayzU&#10;J55cYaKhaoApptf3Cjsalv+sQ9ARqS8S1vvL+9a7ifzVEG/DnD0PpISWbzPigjuueADv+pROuiyl&#10;GR+T5MG7O3VwJ/+o3t9K6z6EVVD0sEOHmKAYoJhJqzYsGceJ5YMEwefky+w3jQyrTfcPdGPUBmBy&#10;zwxr7g5pGpqEx7BEty354oZQH6PJy9vXD/CVPZDHsKw3ZncUfIa+k90WkIep8W8JnVWF16/s6BLg&#10;42UyePdbmFYCbzxbcPggJw4MwLlENyz60L06sXcb76B2Qz6XSL9WQb1sWIG3vtBd4BujZlg1zpJ1&#10;HUJNPeeUud0Zl5cKoX0/195W2um0J55fL3mfl7ePrzR6JqNBNyxtm5LkrxlWja0s7bcO/n4Rww8d&#10;Wu5Xa1iZN34XhPADb0tIVA9MrtWwnCWfunkZO83e1VyPeQwr8fgqX9/QrWcf5xSWyadgPTI7hs+w&#10;HK829xMM3R+U0DtOeZia/rMGt8Oa8fZWbBufCatvtOjwQU4cGIBziW5Yyp815KVciPMSgmInvim0&#10;oT7twV4fg7D5euMv4CVUDQveFqbsDhb85156O7lndL/pB9xyn0XRkXZ+WYBP1O+Xn+UUFOOvHTfO&#10;7KcblrZNSfIXDQvkloLEIe2D5ZfP9KG7u/LTpPZ+of1Xfav3Ll2sys0prsTkkmEJvjvvfqHHpCws&#10;w3K7zC/WDTb4dz70LNul/HTRkp2e5ZJf1vMY1ulFY/yj+tZOieisylw5OJTPsERb2skIg8/Ybc8s&#10;8gd2cBbFH2/2CzWhYYmiOzszV/kbCEvR+7gI/3GrrrXo8EFOHBiAc4luWIphQTO+vzrTKcAndvDi&#10;rCrpmlqKPgwK8m4/fEWOWdGI1rK8zLwKqV/qhgVUrxrV0SeqZ6B/u+Ovi7HLomi7tbCHIXZsntJ1&#10;e8n84fpbQo2bkuQvG5Z0SjnPjkYEmBTDAnKSzncO84nuNXrX0WuJSQ/2r13gIxj6rzwB1wH0pR+v&#10;BxmEzsNnbtmyfmLcmNeFVhXDkppbtXpiD6Nf6OI1O++9eHXz+LaJ3dr5xQx9Xy698eQxrPfn1vkI&#10;vuMWbU9Ienlx759D+w+fNmmQkcuwpGjjtJ6CyXfyou0PXj05sXXdwIHjp4yMQsNyWL6P6hTUfvD8&#10;849ePL55ds7QmICwHtc+S39ygcW0xPBBThwYgHMJtBGUPMU0NwPNgXr2c0Axmn+GYQHOnAc7owK9&#10;2ozcnF0u/a7Y8uV89zYBwZEjtp++mfzs/p+bfm/fJmDgtN1meHPHZVg1Hy9sMMCbi5lHFCuCWrLv&#10;rg00+Q6FwXv+6tqJP0d27DJ2cE/dsLRtSpKfYlgup+PL7U3+9QwLkjjshVe2z5dfeQl9pq67+bbA&#10;CS+H5OTwrj7n+an2bbwM4Z0OXk6ywNVRN6wat8v27dm5QW2lV3Mm7967zz8utzvxunJ+hvXuxv6o&#10;UF9BCPlt78W8Cltu8plgE6dhwU+ven52R1SwSQhsv/vskzKH4/HeibWvsERH+bej6+Z5wbQK/lO3&#10;ns0tNUNdSiexSFVQDFDMBHLiwACcS6CNoOQpRqmcYjVQz34OKEbzjzEsQEy7uxeuWftZ+83SyYqO&#10;yuxzu1eF+sAxY9xvux6/y3Tga3g+wypOOiF4hZ5JyaUYi3E63tw72BFSCl4TNp0vN9sLnh/SDUvb&#10;piThN6zm0CT2LDlncwHUAxSrQWo+vdZh0qpHMUAxE8iJAwNwLoE2gpKnGKVyitVAPfsyKUbzKwyL&#10;hdaTRTFAcR2OHbP6tem4KN9S52GedRKAHTrEBMUAxUygJzQxumFRoIZnyfmHD/UAxWqQmk+vdZi0&#10;6lEMUMwEcuLAAJxLoI2g5ClGqZxiNVDPvkyK0fxHDUs0p53r4B+66lF+/f561kkAdugQExQDFDOB&#10;ntDE6IZFgRqeJecfPtQDFKtBaj691mHSqkcxQDETyIkDA3AugTaCkqcYpXKK1UA9+zIpRvPfNCzR&#10;fHXe4K6T1+Ffjip41kkAdugQExQDFDOBntDE6IZFgRqeJecfPtQDFKtBaj691mHSqkcxQDETyIkD&#10;A3AugTaCkqcYpXKK1UA9+zIpRvPffUvYBJ51EoAdOsQExQDFTKAnNDG/xLB+yqYbFkIxE63DpFWP&#10;YoBiJpATBwbgXAJtBCVPMUrlFKuBevZlUozmZ226YQEoBihmAj2hidENiwI1PEvOP3yoByhWg9R8&#10;eq3DpFWPYoBiJpATBwbgXAJtBCVPMUrlFKuBevZlamQ3f33TDQtAMUAxE+gJTYxuWBSo4Vly/uFD&#10;PUCxGqTm02sdJq16FAMUM4GcODAA5xJoIyh5ilEqp1gN1LMvUyO7+eubblgAigGKmUBPaGL+HsNy&#10;Ot0f06pwe/+5ArYPXyhkbKCRlJ8rGx3HLbeg8R+DeHb9KFDDs+T8w4d6gGI1SM2n1zpMWvUoBihm&#10;AjlxYADOJdBGUPIUo1ROsRqoZ1+m4rJUZSss+YBb/YOMrUlxRVXjm5YjPMXUR+vJohigmIlnnQRg&#10;hw4xQTFAMRPoCU3M32NY9cEsPGeFLWjp60eBGp4l5y8e9QDFapCaT68Uz9N2QKsexQDFTCAnDgzA&#10;uQTaCEqeYpTKKVYD9S19mShQQ2sxWk8WxQDFTDzrJAA7dIgJigGKmUBPaGL+HsNyON2vP5fjlvSp&#10;FLbk1DLlSHMbaGRx08qs/Mbf1urZ9aNADc+St/QzAaCYidZh0qpHMUAxE8iJAwNwLoE2gpKnGKVy&#10;itVAPfsymT++ULbK989wq3+QsTUptmbW3VigPjzF1EfryaIYoJiJZ50EYIcOMUExQDET6AlNzN9j&#10;WCXl9naTnvzcbd2xNMpei2fXjwI1PEvOP3yoByhWg9R8eq3DpFWPYoBiJpATBwbgXAJtBCVPMUrl&#10;FKuBevZl+jTM+HO3rN9HUeqG8BRTH60ni2KAYiaedRKAHTrEBMUAxUygJzQxumFRoIZnyfmHD/UA&#10;xWqQmk+vdZi06lEMUMwEcuLAAJxLoI2g5ClGqZxiNVDPvkyN7Oavb7phASgGKGYCPaGJ0Q2LAjU8&#10;S84/fKgHKFaD1Hx6rcOkVY9igGImkBMHBuBcAm0EJU8xSuUUq4F69mVqZDd/fdMNC0AxQDET6AlN&#10;zC8xrJgpLz3elCS6YSEUM9E6TFr1KAYoZgI5cWAAziXQRlDyFKNUTrEaqGdfJsVoPg83po0webwp&#10;eXTDAlAMUMwEekIT80sMq+vCbI83JYluWAjFTLQOk1Y9igGKmUBOHBiAcwm0EZQ8xSiVU6wG6tmX&#10;STGa7DFe1VP8PN6UPLphASgGKGYCPaGJaQ2G5XZV792wZN4PzJ079/Kzui87ZuPZcPAPH+oBitUg&#10;NZ9e6zBp1aMYoJgJ5MSBATiXQBtByVOMUjnFaqCefZkUo/kFhuXK2r5w8elX+U3V5/xwad3chUfy&#10;HC01M/asBwvmzqVnyw/MP5BU/zmvdB526BATlytzSJR3/MjjVg459IQmhs+wzEWJXUNMoxddczqb&#10;ONl/vGHJX+DnH9p+xuw5YFIKc+bMufxUN6wm0KpHMUAxE8iJAwNwLoE2gpKnGKVyitVAPfsyKUbz&#10;CwzL+WaAj+AX0u9JeikdqcN+f3VnwX9aWssZVuaD+XMaPGWAObOmxQT5CoaAEUfe1/sGwLrOww4d&#10;YqIbVrPDioYV2+e3SnuDU21S3BzNJW8OFPM0F0E9QLEapOYePhRzDpNWPYoBiplAThwYgHMJtBGU&#10;PMUolVOsBurZl0kxml9lWIB3r0XpldJ9UevR4obVhFh0Zycea+sjdByzulHLFD3s0CEmumE1O6y6&#10;YWkdJq16FAMUM4GcODAA5xJoIyh5ilEqp1gN1LMvk2I0v8qwomevbBfkFT95PbSAjkv8AsOq+nKr&#10;nb9R8Or3gG68Woeihx06xEQ3rGaHlW1Y1flv2of5bb7z8fGxVb0igwXBELX6PrzWdZjzDm5YMqR3&#10;F+kfOCGg35i5dz4VYHJX2gU/n04Pi4rObl/Zp2MIPBwSGT971YUy5f7JzuqnZ7dOHBKP91CNjR+4&#10;dPO5Cpu01u2qurbr9yG9O0kPGYIHjZ924slXWIbFAJhAFVJrHD7OYdI+fATFTCAnDgzAuaSVG1av&#10;/a/fXljX1hQ4ZtP96rqbLzU2LGtJ2qals+JjQ2GyjG06TJq1MiVXspWyz+civX2WXfys3F3c9u1S&#10;ez9TzII7ilm4q75MCPGKX3HRQQea6qS7bOWITka/yJOv6v23kG576v3jM0b3w5u5RnYbtmjXzXIb&#10;nYKtMufEH4tG9+skP2jqMXzmlTeF+FgjwxLdrg8PTs2dPDzcJD0z/KJ6z999o1K+txikOTonJmzh&#10;xU8vLk0Z3s/fSxC8AgeNnv7wS7H8KCCac54vnz4yXH6+xfYau/30oZgA43/YsLw79xnUY+zmt3ll&#10;1oqCtEIL+NWT3RN79R+x+/ILa01N1qdHc+LDhIgpH0qlW91IhiX49uzdc9qaPW8yy6yFabtXjIch&#10;2XT1vZzY/ejAIsHo03f+1jepuaJY/erqvlET5mWUW0Vn1a3VA31D2y89eLvQ5qzISzvz58wAn5gj&#10;L/KUYZIzqENqPr3SGdihQ0y06lEMUMwEcuLAAJxLWrthHXgv1jiv/jkF3hpuvvamtgsNDMtZkbag&#10;e1B4l2HHH7x1i2LWp+drx3czRU55V2J1mguHdm3Td/I+m3yrN5fTfHvZAJPJ2+Q74FMJPW2/P9wr&#10;mIKPvaxzokaddDsqzi3oKQg+Q1ffstaZpjvt0f5A74BxS7cnfSt1Wgrund7ROdA0c889VNzcv6x7&#10;nyH7zj0qtjvyPjybPTDWP2xwarH8JGpoWNby1xN695q2aEdSZoWjPPfKvoX+Xt7LT7+VHpMNS2jb&#10;pc+Aiecfv6qyVr+9daRLkCl02GqzvNac87KvtxDecfS5J29hpL4l35zZuwMY6L/bsCTvbYDXqNNp&#10;IEbDChu6kDWzNTUZj/cGGoTNDzNhHw1r7vUsfAgQyz91F4TuS45CA0VX2qhwr/Ch+8rszkbPhNL3&#10;V+Dnbrz0jmLAZdkzLK7PpB1OaG1TxTcHigGKmSidgR06xESrHsUAxUwgJw4MwLlENyzpzB1Fm+P9&#10;BSHmxEfpLpmNDOvFvgWG4Jjn2XX3f3aWfe0UFrD0WHKN23pgTE9D7OA8i3RzJltZZu+YkGlLN/ka&#10;vPYn4C+dxPPLxwdGDMwoU15gNeqk+OX+bm+DEDdrZ/1Oia6cpR28faafBQeq1TsrHq0wRU7OrDO1&#10;OtLvbBWEoCMvpCcO+y2hy1wwuEt4jwkb5Eg2LJ/pqZVWmBm5P660o2PgCXevEAoWL2+YbPAKuZ1a&#10;d//j/8JbwradR91NePqsjufv86pAjIY1bd09UjdDdtLxEIOw/Kxk+bJhBf6eUIgPSZjTR8Pr2Il/&#10;umrE6qRtvoL/kru54ECNngmP9iwQDIa4voNG1DG8R7tgv16TbLphNY9uWHjmoi13Tp+YgA4jPhab&#10;GxqWa9WEOJNP8MAhw2msgGGDI7xNwxYdhf4VJmw1GSKPfq6A/MVpd6L94+5m5B8fHdZz2Wn5h1XM&#10;GxDeadFNq3xjMKReJ8WKj5e6hPkK3gOfZ9f/6EqsfHfKVzCEd+2LP3C4zIhBcT5C9Jk06WVUI3Ke&#10;7INnycYb0n/7zTYs0VoyMj4qetgCOZINK2BJhkWaGbk/7vwrswWh7dGP8GaoYvmQMO+gBbnWur79&#10;5z/D8p6x8SEdrcVpLb51Ytf8iSPgLbMCh2G5C24tEYSw3SmVkLzRM+HO1tkGU8CcZWs3NGTT4fN2&#10;3bCaRzcs5cxLP98ZEOUXO/T3jEpzPcNyLhrTMSCkz6o/aKIUTt5IlJbZM2a192s753q10/78wNTw&#10;cQcr3e68O0u9o2dl2EXb11ORhvB9byvln0AonXRa8+b0jvYKaX8kse4m0DJiWeIhQfAdPncF/qz1&#10;MvLuztcF0os1e3XR/ZO7588eG4Wf5ko0bVii6M58c3/DyvnD4/Bm7BJ8hpU/t6uvT+TW0npta3WG&#10;5bblbxsV6xcWO3fjsUcfi6ClGl5hvfrTRwhYdl/6WKrRM+H5wWWCl+/VD0UU1wOLAShWg9TcHoFi&#10;2KFDTLTqUQxQzARy4sAAnEt0w6p/5llPD4V7Gwf/tvfO2m61huX+Y2qPkJhROZV17+ka4r66ZYIg&#10;jPhYmDY/JuzPB9I7QYf5Q++wsO3Pcp9v7GtqPyWnYQ+wGIe17Pb6oQbBe/KWB87G/Retny/6Cz5z&#10;L3yCB5TOww497q7cMaOXMShm0Zajr95mwXvE5l9huQte7I/wD+g2cubNu4+LLS4tr7AK53f39w5f&#10;X+ysK6/VGVblh0sGIXDH/TSlB9yGVSM6UkeEeYXHbym2Nf4Mq+TtJUEwTt99n+J6YDEAxWqQmtsj&#10;UFw3TEy06lEMUMwEcuLAAJxLdMOqf+bQv/fHfjMZTP6+XspnWE/3/CZ4h597k4+aH8lLPudlMKzf&#10;usovoseXIun9mttlXzOyW+8R64a3CRi94kyj5mIxiSdXw2ujyInbK5v6TEp0fl8U62XsujbXTrdG&#10;B2CHHi56EGfwX3QnTznSvGFVnhgV7DV0XUXte1IthuXat6i/yafru3pfQVyVl9DR/z/9W8JGhmX/&#10;/ihSMHads/1bobnGmvfw7I6R/Qf6eBl4DAsev7vnN4PJd+iyPZ+ySkR32ZMLu0YNm/g0q7zGVZ2w&#10;ZaKvb8Sc34+/ya5wW0peJNxeMHXEos2X9Q/dGeiG1fjMRcuZ1eOkd021huWqylg5PNovqsfWc4/y&#10;rO7qgvR7Vw6NGzTw4L2vuMJd8XWAtykw0L/jmAPV+GJEdKeeXe7rG+xl9Nn/uPG3NsN7NHPG7Z5h&#10;vj6ho97Bs6BpxMwXJ4J9vXtMXZ2Y/Nlst2W8f7znt0lDp24ugpOwvB8RYgofvOlLcZW1qjDxxv6p&#10;w/uZmjYs64OV8YJf/LGnn+H80z8+3jRjVI+wQD7Dqvl2f78gGOInrE36nOd2l7+4tG9g157+fq3J&#10;sOD1cvKZld2jgqSZCO40btG2999Se0YE8hkWzFnVgyNrBnePlpYLxrg+w5dvu1ot/5WW2229vXft&#10;oJ6djQZ4yBDetf+E6WtfZpaTXXE/00jN7REohh06xESrHsUAxUwgJw4MwLlEN6wfz9xZlbVhSDvF&#10;sAB7ZdbmxdPjY8PlqfOPHzhi9roTeVW1bxJF8/WZHQUhcNX9bCWbuzRpUIBBCJ6WVtW4Y6K7+sQI&#10;0DdLmy1JUqGi4/vj05NH9sNfwweExA4eOflUQqqcw/3s7J/4h4p+QTFjpq1/n/52elBAk59h2cs+&#10;zB/T20/KYYwbOO7ArbcvdkzgNKwa0fb27PqBcZHS6sD2Y+atf5P1fXBc+L/VsJpDk9iz5OxnQn1Q&#10;D1CsBqn59ErxsEOHmGjVoxigmAnkxIEBOJe0XsNiovVkUQxQzMSzTgKwQ4eYoBigmAn0hCaGDEsd&#10;yt5Uft2wmgDF/MOHeoBiNUjNp9c6TFr1KAYoZgI5cWAAziXQRlDyFKNUTrEaqGdfJsVodMNioOhh&#10;hw4xQTFAMRPoCU2MblgUqOFZcv7hQz1AsRqk5tNrHSatehQDFDOBnDgwAOcSaCMoeYpRKqdYDdSz&#10;L5NiNLphMVD0sEOHmKAYoJgJ9IQmRjcsCtTwLDn/8KEeoFgNUvPptQ6TVj2KAYqZQE4cGIBzCbQR&#10;lDzFKJVTrAbq2ZdJMRrdsBgoetihQ0xQDFDMBHpCE/NLDOunbLphIRQz0TpMWvUoBihmAjlxYADO&#10;JdBGUPIUo1ROsRqoZ18mxWh+1qYbFoBigGIm0BOaGN2wKFDDs+T8w4d6gGI1SM2n1zpMWvUoBihm&#10;AjlxYADOJdBGUPIUo1ROsRqoZ1+mRnbz1zfdsAAUAxQzgZ7QxOiGRYEaniXnHz7UAxSrQWo+vdZh&#10;0qpHMUAxE8iJAwNwLoE2gpKnGKVyitVAPfsyNbKbv77phgWgGKCYCfSEJkY3LArU8Cw5//ChHqBY&#10;DVLz6bUOk1Y9igGKmUBOHBiAcwm0EZQ8xSiVU6wG6tmXqZHd/PVNNywAxQDFTKAnNDF/j2HBOVht&#10;LtyqzXbYLFancqS5DTSgNFscjY7j5qAv96rDs+tHgRqeJecfPtQDFKtBaj691mHSqkcxQDETyIkD&#10;A3AugTaCkqcYpXKK1UA9+zK5bRZlc5ircKt/kLE1LXbU/Uck9eEppj5aTxbFAMVMPOskADt0iAmK&#10;AYqZQE9oYv4ew6oPZuE5K2xBS18/CtTwLDl/8agHKFaD1Hx6pXietgNa9SgGKGYCOXFgAM4l0EZQ&#10;8hSjVE6xGqhv6ctEgRpai9F6sigGKGbiWScB2KFDTFAMUMwEekIT8/cYltXuuvIyC7dLzzNgu/Ii&#10;UznS7PYiE5SXm1G+Sa/7vi7Es+tHgRqeJW/pZwJAMROtw6RVj2KAYiaQEwcG4FwCbQQlTzFK5RSr&#10;gXr2ZSq+eEzZCi8cwa3+QcbWpLj8yV1K3RCeYuqj9WRRDFDMxLNOArBDh5igGKCYCfSEJuZv+gyr&#10;0tZ5yc2fu22+WO97O2U8u34UqOFZcv7hQz1AsRqk5tNrHSatehQDFDOBnDgwAOcSaCMoeYpRKqdY&#10;DdSzL9Obdv/7525fZw2n1A3hKaY+Wk8WxQDFTDzrJAA7dIgJigGKmUBPaGJ0w6JADc+S8w8f6gGK&#10;1SA1n17rMGnVoxigmAnkxIEBOJdAG0HJU4xSOcVqoJ59mRrZzV/fdMMCUAxQzAR6QhOjGxYFaniW&#10;nH/4UA9QrAap+fRah0mrHsUAxUwgJw4MwLkE2ghKnmKUyilWA/Xsy9TIbv76phsWgGKAYibQE5qY&#10;X2JYfbZ+9HhTkuiGhVDMROswadWjGKCYCeTEgQE4l0AbQclTjFI5xWqgnn2ZFKPJ6PB/KuNMHm9K&#10;Ht2wABQDFDOBntDEtB7Dcrud1uqqShmrze5ye3g9KJZxm7NW9o8Yu/6qud639yMo5h8+1AMUq0Fq&#10;Pr3WYdKqRzFAMRPIiQMDcC6BNoKSpxilcorVQD37MilG8zcblsthxXFthioYYvlcW3ZmKFZDdLu+&#10;XP49tN2AVwUWnqHB5ADFTKAnNDGtw7DEyuzns3t3CffHuz0awiLb9Ru36Gu5dNcjkqjRZPLCl4fl&#10;hL2eyV+5Xx8UczYXQD1AsRqk5tMrxcMOHWKiVY9igGImkBMHBuBcAm0EJU8xSuUUq4F69mVSjOZv&#10;Nqy3F9Z6y+PVDJ2v5/8d31JLsRqiw7xkYGdBMHbfo9w5kQUmByhmAj2hiWkNhuWy58zoHhHRc/qD&#10;lE9Vdre9PPvZ1UOTRk1OKrY0eT5N0nRyZ9Wzi0dvvEp3UlwHijmbC6AeoFgNUvPpleJhhw4x0apH&#10;MUAxE8iJAwNwLoE2gpKnGKVyitVAPfsyKUbzK98SOlPH+wlC0Mbieg9qPVkUAxQz0d5Jd1na8wNH&#10;LxRafnw2NAEmByhmAj2hiWkFhiVWvNjoL7Q53PAuRkBT4mbxbDg4mwugHqBYDVLz6ZXiYYcOMdGq&#10;RzFAMRPIiQMDcC6BNoKSpxilcorVQD37MilGoxsWA0UPO3SICYoBiplAT2hiWoFhuTPOTBKE0AMp&#10;dTfFRVBcnf+mY9vQAy8LXM7ikytGmoCAkfdTG9x9pDwjZfeqib7wUFjPE7ff4LdQS1S8HWIyBS88&#10;K/9IMf3G2uAuwwqqHbmpj2Z2DgB5nxm7suWvclcFiwEoVoPUfHqtw9Siwwc5cWAAziW6YTVpWC5H&#10;1b2z69tJI2uavPqUdN8HGberfGz3tktuZonugmPLJkgPx467mZSObyCtJV/jY0PlRfXpfqeQXhm5&#10;85L+nD1UPhh38P4bPCjhTBng1+lipt1d/OmPGYPh4ehh855+LsGrIorOx5vGmXzjnirfIl9TU/At&#10;ec/8nqAMatfz1OP0+tdPrkWCYiatyrBqbN+vxPga/EI6/37sZn69G7ehGG9C0W/clM6xQ7afunTr&#10;yqml47oI3sHT9ic5oMHuivMT+gb6tJ26euvN23cOrpvtZTAO++MSnW3F20GCEDD/jPwjxfTra4TA&#10;iOWzhw0eNevghVtn92/uF+tnDOv9LKv+/XKbBosBKFaD1Hx6pTOwQ4eYaNWjGKCYCeTEgQE4l+iG&#10;9aNhpV7fFxvq23PUzEPnb946ubNv5/Dg+PFfSqSbMoBhjY4Pih0xq3vHgWv2HLt359KSMV0Fn5C5&#10;V9LAsxzWqlfPnzys5f6ts0Pa+AZ1m5Ftg9S2U2tGGAWvKcu237p/e9eGeVEmv76Lr1TjPb6cKf28&#10;fYb9tqhrv/E7D555cOPYxG7tvPxjTr+R7sYiGdbGMYJXFzQs0Vq6ctog/8B2S9btuHH/1s7lU31N&#10;3rO33ZTyyMhXSYJiJq3LsES38+quZTEB8s1njW3Gzl249+Kj4moHitGwOo1YVShdMBl32bKh7f3C&#10;+n8ogsvvrvj+MbOwoja55cnGfoKxzxPppv5NGZbgP27b9XKb9AQDMp8eNxmEVSeTpMeZoB6gWA1S&#10;8+mVzsAOHWKiVY9igGImkBMHBuBcohvWj4Zlqyx8/yHdbJdeNkGY9/SAUQjYePsL7KNhhXWZ/C6v&#10;WtbW1NjzlvUPEyJW5lhJX4vj0YF53l7tjz/NwLg099uXQsn15GIcp1aPMfnHJObIt/mSDEuIGrEm&#10;owJvQy86ihOHBpnC51+2SfoGhlUjuvLTUr8X1v5T7ao8OjLGGDMpu7Z+KAOhmEnrMizEUp5zdee8&#10;Lp06tA2BKy+06To+rVz60L3J23w93TFP8Gpz/m3dG0MlecG91SbBf+eLYunoj4ZlirmVLX1YhuLq&#10;zGfeXsYxv5+XHmeCeoBiNUjNp1eKhx06xESrHsUAxUwgJw4MwLlENyzVz7Bc3x8GCMYBW+/BPhpW&#10;rwln7XUNcx1b1lcQOiflWVEPiKI749Zmb6+g+RdTf+wsJn9xYKngFXA2JU86JBtW/8Mf6olLNvTz&#10;FwKX57hA39CwGuN8s2eIIMTdrn3jKRcugSGb1mhYiNvpqC4vOLR4oCAYQpfcA8dq0rA+nJNeK/0p&#10;/3sFwKusyyd2d2kfGRERES75nW5YDUAxQDETyIkDA3Au0Q2racNyOV4l3Jw/shOMZURYCLx90GRY&#10;jpKU/tH+veectLoa/kR3wYPjG2OkpBGhgX5/xbDMRRlXLm7vHgWZ2oYGeOmG1QD+YRVtaVNjvIWI&#10;TQWO5g3LEHz4xXfRVnZu1YQ2gb7xo+es33P0/Pnzh9eMMuiG1RAUAxQzgZw4MADnEt2wfjSsT3cP&#10;94wNCokbsmLtpvMXLpzf/7uPFsNyVnybGxcSO+qPnOp6L4jclWfWTQsShH5jZvyx4whM+8ZZwz0z&#10;LKelaNf8cW18AofOWrz9wLGLF89vnd5ZN6wGNDesbkuJ2dbgb0NEy8fxYaaguTfMTb/CEk8uG20K&#10;7vAquzI/+Ry8f1x5+pWSXH9L+CMoBihmAjlxYADOJbph/WBYpfP7tQnpvyW/mnqo7S2haDmyaKgx&#10;rM+jr/W/o0msTDkcbAhdeScTni1YjMdvCXMTj4aafDdcx1tAA/pbQj7DEt3lx0aGDZy+7VtZtQNe&#10;+opum6Xi5poRBu8OFzMqQYyG1WXsH+VmeGksupy28tSrccFeHfrvqnCKWU+OgGFtuvIW1jrt1srC&#10;r7tndNNfYTUCxQDFTCAnDgzAuUQ3rB8MK39GV9/gQfsLLXan02GzmZ+eXOPFZ1hOp/XdiYXeXtH7&#10;3jX6Qx+x5MlWoxC2LalYfiLYK8uyNk7u65lhZT7eGSh4b72fCZfN5XRU5H9eMShKN6wGNDmsotue&#10;/uhYhzZe3gFh7TvHde/WtV1kmMkQvfX6G4dT+o0JGlbv/mPCwqO6xMV37RQTaDLEjVr73eyEC+Oq&#10;zlrU3scnILRT127xndt37DPhZtK9uJAg3bDqg2KAYiaQEwcG4FyiG9YPhuW+t3ueYPCO6tC5W1zX&#10;dtHt1p26sr5XII9hFX+91yHAy8svJL57Pcb/Dq+1RHv+siGRhoCwzl3j47p0CI+bAG81PTMse3n6&#10;qJhQ34Dwrt27d+3YPq7P9OQXh6N1w6pP88MqOqtL3r56cPiAxLErz/MrpF/corj2LeH9itwvF04f&#10;PXDg6MPXnyqsdW8hxer8B1fOwcLTd18WllvcDvP186dT8qQMNbaia7Ag4bPcQrE8/cWBg6czKqVW&#10;YHJbec6hQwdvvaQP7xmgHqBYDVLz6ZXOwA4dYqJVj2KAYiaQEwcG4FyiG1aNu+T2ERi1ROU/LBbt&#10;1amvHxzat+/wqYufcyvEGnfmqytXk7Okh9y2WxeOXrrzGf98Ssb98enlffvO5FXaKws+nTgoPxPq&#10;c+6+/JcLNZaK/Mfn4ScdOH3jVbHZ5qwuuHDo6OdC+c8j3IVXDh248qG43mWwJF45cuDosyp46yK6&#10;vr+8se/A2Rw7Nl+0lGTfvXLqwIGDNx4ll1rA0spunriYYaazk6+SBIZsWpthNQ2Km/zQ/Uc8S87Z&#10;XAD1AMVqkJpPrxQPO3SIiVY9igGKmUBOHBiAcwm0EZQ8xSiVU6wG6tmXSTGaX2lYTaH1ZFEMUMzE&#10;s04CsEOHmKAYoJgJ9IQmRjcs3bB+RKsexQDFTCAnDgzAuQTaCEqeYpTKKVYD9ezLpBiNblgMFD3s&#10;0CEmKAYoZgI9oYnRDctlq0pOfP45q4yONoNnyfmHD/UAxWqQmk+vdZi06lEMUMwEcuLAAJxLoI2g&#10;5ClGqZxiNVDPvkyK0eiGxUDRww4dYoJigGIm0BOaGN2wKFDDs+T8w4d6gGI1SM2n1zpMWvUoBihm&#10;AjlxYADOJdBGUPIUo1ROsRqoZ18mxWh0w2Kg6GGHDjFBMUAxE+gJTcwvMayfsumGhVDMROswadWj&#10;GKCYCeTEgQE4l0AbQclTjFI5xWqgnn2ZFKP5WZtuWACKAYqZQE9oYnTDokANz5LzDx/qAYrVIDWf&#10;XuswadWjGKCYCeTEgQE4l0AbQclTjFI5xWqgnn2ZGtnNX990wwJQDFDMBHpCE6MbFgVqeJacf/hQ&#10;D1CsBqn59FqHSasexQDFTCAnDgzAuQTaCEqeYpTKKVYD9ezL1Mhu/vqmGxaAYoBiJtATmpi/x7Cq&#10;rI5NF9/htvHCW9g2XaCQtV2oFTc6Lm+3k7Mpey2eXT8K1PAsOf/woR6gWA1S8+m1DpNWPYoBiplA&#10;ThwYgHMJtBGUPMUolVOsBurZl+n7uvnKlvX7b7jVP8jYmhQXntpHqRvCU0x9tJ4sigGKmXjWSQB2&#10;6BATFAMUM4Ge0MT8PYZVH8zCc1bYgpa+fhSo4Vly/uJRD1CsBqn59ErxPG0HtOpRDFDMBHLiwACc&#10;S6CNoOQpRqmcYjVQ39KXiQI1tBaj9WRRDFDMxLNOArBDh5igGKCYCfSEJkY3LArU8Cx5Sz8TAIqZ&#10;KMXztB3QqkcxQDETyIkDA3AugTaCkqcYpXKK1UB9S18mCtTQWozWk0UxQDETzzoJwA4dYoJigGIm&#10;0BOamL/HsEqrLT03n/q52/Y7Lyl7LZ5dPwrU8Cx5Sz8TAIqZaB0mrXoUAxQzgZw4MADnEmgjKHmK&#10;USqnWA3Usy9T4v/5Xz93+zxiCKVuCE8x9dF6sigGKGbiWScB2KFDTFAMUMwEekIToxsWBWp4lpx/&#10;+FAPUKwGqfn0WodJqx7FAMVMICcODMC5BNoISp5ilMopVgP17MvUyG7++qYbFoBigGIm0BOaGN2w&#10;KFDDs+T8w4d6gGI1SM2n1zpMWvUoBihmAjlxYADOJdBGUPIUo1ROsRqoZ1+mRnbz1zfdsAAUAxQz&#10;gZ7QxPwSwxp06K7Hm5JENyyEYiZah0mrHsUAxUwgJw4MwLkE2ghKnmKUyilWA/Xsy6QYzQfh/802&#10;/W+PNyWPblgAigGKmUBPaGJ+iWENPfHY401JohsWQjETrcOkVY9igGImkBMHBuBcAm0EJU8xSuUU&#10;q4F69mWqMxrD/1fs/X883ury6IalsRjoCU1MazAsOJ6Z9jG5PimpBWUVTvkL/FBzZOUIH/9+aWV1&#10;X4NVH3vxu2lxYUOXnSrG78kqfdZTEIJ+T5A6J7rynh2IDY7deie93tcPUb/4hw/1Lkd1wvapoR2G&#10;PPhuZl920vNdb63DpFWPYoBiJpATBwbgXAJtBCVPMUrlFKuBevZlqjOav9WwxIqCjNfJKYVVzTyz&#10;3PbvH14nJn2utNuz7m2KCIs//DTbzeyQ3BgJiptEdOS+ff0xPd/ZVCdtFfnJr98WVTdRktJ5nssE&#10;oBigmAn0hCamVRiW27lgZJx0U8I6DF7ePqETtmTJN54E2IaV/3iXvKrPqwKbFDcwLNuV2b3hMa++&#10;hyvrXSmshLO5AOpd1XmTYsMEwTTsRBr7spOe73prHaYWHT7IiQMDcC6BNoKSpxilcorVQD37MtUZ&#10;zd9rWJkvjvobhQlrL8lhY6q+3A4wCFGTd1Y5y44NDocJ7Dj1Qt09yZtCbozLZS/fObjrnE2P6Ggj&#10;3MWbQgwGU8czqdIXiAN0XCb74U7B2OYUfgFpQ5TO81wmAMUAxUygJzQxrcewTLF9cuTvAhVFd0lh&#10;3tML2/yMQuzYDRXy6bMNq8Zl+fTi0euvhQ5MXt+w4CWWOf/pw6d59e5uBGAlnM0FUO9yOatzPz56&#10;llItfT8zC5LzXW+tw9Siwwc5cWAAziXQRlDyFKNUTrEaqGdfpjqj+XvfErqqv09vG+DTaXKmcovf&#10;etz4c6Zg8tv3MA2WOKuyHye8LDQ3M721SH0Bv6rIHtK+zbR1D+hoI2TDAvvzjx6cmF0OejouoxuW&#10;5k1J4rFhEaL5xqyOghB1IlX6+lcVw2qUvIFhNQ2KOZsLoB6gWA1S8+m1DpNWPYoBiplAThwYgHMJ&#10;tBGUPMUolVOsBurZl6nOaP7uz7Ccaadn+wq+M0+l1v+0QcKRPiHW1y92anqZjf9kpb7Ai/jCT50j&#10;/dmGZYzu3KutT+jAJR+L8JuTCd2wNG9Kkr9qWDWu7+emCILvmocFEMiG1fdDdt6tg2t8vY2CEPbb&#10;ztM55XhL7pqa8uT+ghC4+Ao8w6Sw4SusogfrBCF4SzLeFtz1du/wNiOWWyzlL2+eGN45AP6xGjxt&#10;87v8crd8Ie3lj7t4db6eUVX0+cmykZBG8O4+6fqLNJv8gZrLZbmzqIfgM+CN7JzusrR2/j5rz74u&#10;y/m0Z/EQEAuG+L3XEi0uOlOX02kpz7t15I8Ao/SvYvsJfzz8+N1eO90Oc9Gt43t6RfvCsm4Tltx/&#10;neFgf8hRS4sOH+TEgQE4l7RWw4Izzxgb4xcSNSWnqt4/paIz48JCk+A94XyGPDTO/KtzBSH88Acy&#10;F8hTWfT5xIbF/t4wFb6jV+1N+VoIQwHSM6vHSlNUh9+Wp4W4ipANy3fc+py3F9v5m4bMO2SrNzMN&#10;DUt0Ocxpyff/nN0HEhl9QlcevFVUZcXLZC541zE8cMejzO/PL/bu0EbwDV996pnZ4aos+LJ/6XD5&#10;R3c+cDvZbFd5VYjohgVHK08MDYPn+IV0yZXAsIzGNrHRHWduOfk1I/PWoRXegiGo78ZCbI5GwxLa&#10;dpk6sMPkZTuS074+OXewd4cQr/BuL3Oku+nIhuXTd8TwsMEL7r54//XNnSWDOxhMwfOuZ8rD14Rh&#10;9eg9MCamx9azCekfk/YsHWwQvEeveyDdXg7+tSx+M7hDcFjHQQeuJWZ/e3Nww8IgP/9FB59Li2uq&#10;9k/raBA6bb/46Hv6lzN7l0S1G5Kt9k4TUTqJw6cKigGKmUBOHBiAc0nrNawa8cqayYIx+PCzTDoA&#10;h6yFMzuGG7tMyLdLbfnRsOzZ1+KCfCLjpl96/in9/fPtK8cH+Ib9eU8asJLCvPfPzkT6GcYuOZsj&#10;kVtha9irWsNyuOypZxaaDH5jt7+w1Ta+vmFBsetmDvL2DVux9fi79G93j26KCvHpPelP/EdRNiyf&#10;qC5dw0etevUh9db+5X5e3ku27OkXHr581+Uvn17vXTrUaPQZt/2pg2PEoCc0Ma3SsNyl3z8f3zTb&#10;yyAMXHgYP6cEwzJ5R557mVnbPWfK8VneQsT5T5LLaDYsY7st99NsDic2tyj5TLhgil993UGGJfRb&#10;crLaSX0XrdkL+oULQcM+FFmaNKzYIYu/lNLHqW63efGQThHdpxdV2V3OslOTOpji534qrZ0ot+Pd&#10;0d/8Oo4rcNe4s+9GCT5Tz6bCQ0pnYAeFbLTqUQxQzARy4sAAnEugjaDkKUapnGI1UM9+DtQZzS8w&#10;rBpL+t22gqH9rCO1t5upyX19JsTLMHHD1dqTbWBYovn77Ha+nSZtLrbWDpjLem7Z0OgBC8w2B6hL&#10;vt1vF2BkvyUEw5J+S+isOrVqrMEUsv3mB3ywwSsseB1XnJ9bXI1XRXQ7bq8ZJQT1eGeWPsxFwxow&#10;cz/9ttttubMcnjS+Uw+8tsuOBtM7rW9URNy0Yov6iyzoCU1M6zEs+VWogiEqrt/07ddK5eYCP36G&#10;lf9yb7AgLL+VIQVaDctncIr02ULt8Llzl0eZhOhVeS4yrGkXGvwS8PrWqYLgdfV9UZOGNWLlKVkl&#10;I7r3TRloiumVUWqxfn8SKRh6zPjjRn1OrY8Uok+m22qqPk2ODvCKn3HnVWoxuJsMtIjyMFE6yalH&#10;MUAxE8iJAwNwLoE2gpKnGKVyitVAPfs5UGc0v8KwamqsN5Z3h7cCl9OqpPMXq0/O6y4Y21/7Ul57&#10;sg0MqzDlAsz3+KU7aB4krp/ZPE0I6f2+WhpKDYYFqau/rx/c3hQ64NrHImg/8zMsd+qZ3wQh6nS6&#10;VAYa1rR19/FRyFtwY6EghO1/Ry8DIfnBmUOCOw7Jq2zw26omgZ7QxLTiz7DolHC/ZQ2rpnTbwABB&#10;GPG2wtWkYT05sAiGbO+jb5oMq/zDFVjl7RcQ3JjYPW+kYsozn3SNCPX19hIEn2mrd73PqcDP0VRR&#10;Ogk7dIgJigGKmUBOHBiAcwm0EZQ8xTQ3A82BevZzoM5ofo1h1ZR9vd7O3zB83hkQOLIfdIBRnHXW&#10;WneyDQwr/eE+mApf/0CaBYU2/Z7D2z+NhiVlt+SMiGvTpsu47GpHo8+w4JlVlpd27uSGDib4mYhu&#10;WA03Jcm/z7D852c6RIZhnXmdp8mwqr7c9hZMc4/gJ1bN4LIV52W9enR2Qsdw39De9/DvyNRQOgk7&#10;dIgJigGKmUBOHBiAcwm0EZQ8xTQ3A82BevZzoM5ofpFhuWxly/q194kamukSr6+aIPhEXU0rgeO1&#10;J9vAsL4/PyoIxm03UuWlDZDFmg0Lfkzll6txJmPbbque3dhW9xmW27p7/qggb78RC9aevHLv7ds3&#10;VzaN1w2r8aYk+RcZliPvSVejoePyq3BlmjIsy/ZpnQXTgHfNfIbVnGE5K9OmhZmCh20scahcQuiM&#10;NeNaB8F72rUcOsRE6STs0CEmKAYoZgI5cWAAziXQRlDyFKNUTrEaqGc/B+qM5hcZFjTg++11AULA&#10;nNtvRncJjO61tNQqnWDtyTYwLGvOi7aC0H/ZyR9tQBZrNywJ8cv9/QEmY88+vRTDchXcau/tt+j8&#10;B7gwkkJ/S9jkpiT5RxuWEDL74N3vRZUuh6246Pv2WQO9/Dpe/VQED6NhdR69Li2n0OZ0W8oLHp9e&#10;FWry673tpfyLPw2GBZOaeW9jkI/PpI0X8wvKHG63paIo7fW9AwcvWqAVlWlH9xz9lJVvdbgd5tJn&#10;hxZ4ecdczNRfYTUA9f94w4IW5C2IDxAi2/kbA1bcSEdF7ck2MCwYsVc7R/mZwleeeZpfUu0WnRVF&#10;BW8eXdp36rbNIf0iuizzcUyQafi8w0VFRVlfMsob/WvXtGHBD7M+3zohEN76KYaVfz3W5DVl33Oz&#10;0+2wVuWmJa+d0MugG1ajTUnyjzYs7+7rfx9uMhpN8D/pL6Qit9z7hv8QoWH1mrkwwMckPyz9/dSg&#10;pScdDuk3OBoNy+V02j6eW+MlCAbpZ9EPG7nmvNSKkk8zegcZDPIjRiP8lPF/3nDrf4fVENT/Cwyr&#10;Rkw8sQouoqn7AulPqvAQnWwjw4J2ua5vmQzi2qmAofBecOSFXTYsp6V4Zc9o+UEjjMe0C18atLU5&#10;wwJE15H5wxTDAg9ZO6qblEcePP+QYcnvrnfXDavRpiTRYFjwYvXNq0cvkq21f0mA1Bdnp71JeJxc&#10;Xe9fG1tZ1pOHD78Uyf+xoaMi+eHDR5/y4ILLYVnSw4dPvpbIV1q0l3yDKKMCzY7eEr62WHO/vnnw&#10;4MHDh4nZJVXyQxK1bwlTK4pyEp8+epjwJC0z36b8IajLUfQ58WHCa/wPhkRH9fPHCW/ScuWlMqL4&#10;/f3rRy+SqqxocFCPaC7NTUx49PDhw6fP3+bAyzqS1jjt5pwvr+H4w4THaZkFVievASmd5NSjGKCY&#10;CeTEgQE4l+iGBdjK8+BKpqThB94StSfrtBV8evjwWXZV/bN2ledlPnmcAEueJH8prJDGWBbLWErf&#10;vnr88FFCWnZJ406J9vQnjxLefXM31UlHZX7Co6e5Ffg6XXSYy7+8fQk/Iuntlwp4g+Cs/vD0Wa78&#10;Xwi5bJUvnyV8+FYsKwHRVvgZJvR77XhC5sz3yQnPk+F9Bh5h0LoMqzk0ibmTN/mhex1NfugOyLkl&#10;KFaD1Hx6pXjYoUNMtOpRDFDMBHLiwACcS6CNoOQpRqmcYjVQz34O1BnNLzWsH9F6sigGKGbiWScB&#10;2KFDTFAMUMwEekIToxsWBWpwJ9cNSwXIiQMDcC6BNoKSpxilcorVQD37OVBnNLphNY+ihx06xATF&#10;AMVMoCc0MbphUaAGd3J4nVxWWFQG77+AH5sruu0lRYUV1sb/jYycW4JiNUjNp9c6TFr1KAYoZgI5&#10;cWAAziXQRlDyFKNUTrEaqGc/B+qMRjes5lH0sEOHmKAYoJgJ9IQm5pcYVt9dlz3elCT/VMMiUMw/&#10;fKgHKFaD1Hx6rcOkVY9igGImkBMHBuBcAm0EJU8xSuUUq4F69mVSjCbl//yvT4b/1+NNyaMbFoBi&#10;gGIm0BOamF9iWD9l0w0LoZiJ1mHSqkcxQDETyIkDA3AugTaCkqcYpXKK1UA9+zIpRvOzNt2wABQD&#10;FDOBntDE6IZFgRqeJecfPtQDFKtBaj691mHSqkcxQDETyIkDA3AugTaCkqcYpXKK1UA9+zI1spu/&#10;vumGBaAYoJgJ9IQmRjcsCtTwLDn/8KEeoFgNUvPptQ6TVj2KAYqZQE4cGIBzCbQRlDzFKJVTrAbq&#10;2Zepkd389U03LADFAMVMoCc0MX+PYdUHs/CcFbagpa8fBWp4lpy/eNQDFKtBaj69UjxP2wGtehQD&#10;FDOBnDgwAOcSaCMoeYpRKqdYDdS39GWiQA2txWg9WRQDFDPxrJMA7NAhJigGKGYCPaGJ0Q2LAjU8&#10;S97SzwSAYiZK8TxtB7TqUQxQzARy4sAAnEugjaDkKUapnGI1UN/Sl4kCNbQWo/VkUQxQzMSzTgKw&#10;Q4eYoBigmAn0hCbm7zGsMrN58P4dP3fb+1j5q3/Cs+tHgRqeJW/pZwJAMROtw6RVj2KAYiaQEwcG&#10;4FwCbQQlTzFK5RSrgfqWvkwUqKG1GK0ni2KAYiaedRKAHTrEBMUAxUygJzQxumFRoIZnyVv6mQBQ&#10;zETrMGnVoxigmAnkxIEBOJdAG0HJU4xSOcVqoL6lLxMFamgtRuvJohigmIlnnQRghw4xQTFAMRPo&#10;CU2MblgUqOFZ8pZ+JgAUM9E6TFr1KAYoZgI5cWAAziXQRlDyFKNUTrEaqG/py0SBGlqL0XqyKAYo&#10;ZuJZJwHYoUNMUAxQzAR6QhOjGxYFaniWvKWfCQDFTLQOk1Y9igGKmUBOHBiAcwm0EZQ8xSiVU6wG&#10;6lv6MlGghtZitJ4sigGKmXjWSQB26BATFAMUM4Ge0MT8EsMaf/Wsx5uSRDcshGImWodJqx7FAMVM&#10;ICcODMC5BNoISp5ilMopVgP1LX2ZKFBDazFaTxbFAMVMPOskADt0iAmKAYqZQE9oYn6JYU24ft7j&#10;TUmiGxZCMROtw6RVj2KAYiaQEwcG4FwCbQQlTzFK5RSrgfqWvkwUqKG1GK0ni2KAYiaedRKAHTrE&#10;BMUAxUygJzQxrc2wds4fbAhs+zxLunmXqrg+ng1HSz8TAIqZaB0mrXoUAxQzgZw4MADnEmgjKHmK&#10;USqnWA3Ut/RlokANrcVoPVkUAxQz8ayTAOzQISYoBihmAj2hidENC4+r4tlwtPQzAaCYidZh0qpH&#10;MUAxE8iJAwNwLoE2gpKnGKVyitVAfUtfJgrU0FqM1pNFMUAxE886CcAOHWKCYoBiJtATmhjdsPC4&#10;Kp4NR0s/EwCKmWgdJq16FAMUM4GcODAA5xJoIyh5ilEqp1gN1Lf0ZaJADa3FaD1ZFAMUM/GskwDs&#10;0CEmKAYoZgI9oYnRDctmLky8eWTFihUrV6978Pa70gxz0bstq/Z8rXDV2ApvHdkNglUHLn8vxi9u&#10;Jyyluc/unF4Dj63b8fzdd3vtlXKXp69d+UdiZom1sujF1X3w+IYtxz8XNFjbCCwGoFgNUvPptQ5T&#10;iw4f5MSBATiX6IbVJFpPFsUAxUw86yQAO3SICYoBipnohkWGlXRrb2cfr47xvcdMGD+0bzd/74Df&#10;9iU45Ts1lH67Gm0KWXvgUN/oTsNGjR07clD7EJ+A2CFP8izSw6Lj69XdncOCOvToO278hGF944yC&#10;ccnxp/iz3bnPAgXfZXsOzhvRp9egUeNHD+/SLkTw6nnto3TjnCbBygGK1SA1n17rMLXo8EFOHBiA&#10;c4luWE2i9WRRDFDMxLNOArBDh5igGKCYiW5YZFgZr588SKp9VSU6T0wbaIjqk14lfce+bFhCuwHz&#10;8XURJHfk3o7zFoIH7CqT7lXhzk+5+/zjd/lBwHp3QYzgNTRZvhGAbFiC0a//zbRSvHrm/JSOYb6D&#10;5xyQoybAygGK1SA1n17rMGnVoxigmAnkxIEBOJfohtUkWk8WxQDFTDzrJAA7dIgJigGKmeiG1eRn&#10;WO7PF5YIQuTpL+UQoGEtvf4NH5OTO3bM628KiEnO+fHNnVj5ZK1JCNz2QrpNiGxYxqn7HinNFe2l&#10;i7pE+Q+YVXcfsYZgMQDFapCaT691mLTqUQxQzARy4sAAnEugjaDkKUapnGI1UM/vEZgcoFgNTWKt&#10;xWg9WRQDFDPxrJMA7NAhJigGKGYCPaGJ0Q3LZTd//fzy2I5twIqpfQWh7dGPZfAoGhbdl7A2+dV1&#10;0wSfoJupdPMi0Vbx4c3LA3ukxZt+G2QU/DY8KYTjsmGZZh58UtdcR9myrtHefafrhgU5cWAAziXQ&#10;RlDyFKNUTrEaqOf3CEwOUKyGJrHWYrSeLIoBipl41kkAdugQExQDFDOBntDEtG7DcnxKODUowick&#10;Miaue6+BAwf07NRW3bB8g29/LhbdjqynZ3q1DwlsGxvXs8/AgQP7xUUKumFxADlxYADOJdBGUPIU&#10;o1ROsRqo5/cITA5QrIYmsdZitJ4sigGKmXjWSQB26BATFAMUM4Ge0MS0MsNyb57V2yeky8cC+b6S&#10;FS97h3j1XHKh0maHMYEEXy8vZxqWY8fcfj5B3T4V2crS7gf5GMf/fsFmd7rkD+nNz9d76YbFAeTE&#10;gQE4l0AbQclTjFI5xWqgnt8jMDlAsRqaxFqL0XqyKAYoZuJZJwHYoUNMUAxQzAR6QhPTmgxLtGVc&#10;7xpkih5/uFK+yZYr52K04LPkdjY2WHTZr64b28iwJu14ID8IyV2lHy/EB5naTj9X7RJzk077moTN&#10;N1Lx0RpndcKWkQbdsDiAnDgwAOcSaCMoeYpRKqdYDdTzewQmByhWQ5NYazFaTxbFAMVMPOskADt0&#10;iAmKAYqZQE9oYv7zhiVWZa3+bfHeQ0e3rZkb4+sdGTfhcY5893k4JUfu1PjwwLYDNu0/tHf7hlmj&#10;h61cu6htQ8OK6Nx3zNyFew4d2bR0eoifV7tBC75WSp5jLfo4ONI3vMvADXuOHNr2+6SxY+bu2d7J&#10;P0A3LFUgJw4MwLkE2ghKnmKUyilWA/X8HoHJAYrV0CTWWozWk0UxQDETzzoJwA4dYoJigGIm0BOa&#10;mP++YZnzNo7u1gnoPujQpYQy5Y875VMq//5+55KR8OC42Zs/Ftlr3Pkbhw+9mFYBj9Jbwpuf3t87&#10;M7J3l47x/fedu19kceBawF30Yf2scbB22JKdn3IrRVf14knD9ieVSA8VJPfs2GX1ucS65joq/hwz&#10;OG7KKt2wICcODMC5BNoISp5ilMopVgP1/B6ByQGK1dAk1lqM1pNFMUAxE886CcAOHWKCYoBiJtAT&#10;mpjW9qF7fdjiJj90Z+gbgeKWfiYAFDPROkxa9SgGKGYCOXFgAM4l0EZQ8hSjVE6xGqhv6ctEgRpa&#10;i9F6sigGKGbiWScB2KFDTFAMUMwEekIToxsWBT+gGxa/HsUAxUwgJw4MwLkE2ghKnmKUyilWA/Ut&#10;fZkoUENrMVpPFsUAxUw86yQAO3SICYoBiplAT2hidMOi4Aeq8pOWzpx+JkX6TArwLHlLPxMAiplo&#10;HSatehQDFDOBnDgwAOcSaCMoeYpRKqdYDdS39GWiQA2txWg9WRQDFDPxrJMA7NAhJigGKGYCPaGJ&#10;+SWG1ehLRDVtSpKWNqxGeJa8pZ8JAMVMtA6TVj2KAYqZQE4cGIBzCbQRlDzFKJVTrAbqW/oyUaCG&#10;1mK0niyKAYqZeNZJAHboEBMUAxQzgZ7QxPwSw/opm25YCMVMtA6TVj2KAYqZQE4cGIBzCbQRlDzF&#10;KJVTrAbqW/oyUaCG1mK0niyKAYqZeNZJAHboEBMUAxQzgZ7QxOiGRYEaniVv6WcCQDETrcOkVY9i&#10;gGImkBMHBuBcAm0EJU8xSuUUq4H6lr5MFKihtRitJ4tigGImnnUSgB06xATFAMVMoCc0MbphUaCG&#10;Z8lb+pkAUMxE6zBp1aMYoJgJ5MSBATiXQBtByVOMUjnFaqC+pS8TBWpoLUbryaIYoJiJZ50EYIcO&#10;MUExQDET6AlNjG5YFKjhWfKWfiYAFDPROkxa9SgGKGYCOXFgAM4l0EZQ8hSjVE6xGqhv6ctEgRpa&#10;i9F6sigGKGbiWScB2KFDTFAMUMwEekIT8/cYVn0wC89ZYQta+vpRoIZnyVv6mQBQzEQpnqftgFY9&#10;igGKmUBOHBiAcwm0EZQ8xSiVU6wG6lv6MlGghtZitJ4sigGKmXjWSQB26BATFAMUM4Ge0MTohkWB&#10;Gp4lb+lnAkAxE6V4nrYDWvUoBihmAjlxYADOJdBGUPIUo1ROsRqob+nLRIEaWovRerIoBihm4lkn&#10;AdihQ0xQDFDMBHpCE6MbFgVqeJa8pZ8JAMVMlOJ52g5o1aMYoJgJ5MSBATiXQBtByVOMUjnFaqC+&#10;pS8TBWpoLUbryaIYoJiJZ50EYIcOMUExQDET6AlNjG5YFKjhWfKWfiYAFDNRiudpO6BVj2KAYiaQ&#10;EwcG4FwCbQQlTzFK5RSrgfqWvkwUqKG1GK0ni2KAYiaedRKAHTrEBMUAxUygJzQxumFRoIZnyVv6&#10;mQBQzEQpnqftgFY9igGKmUBOHBiAcwm0EZQ8xSiVU6wG6lv6MlGghtZitJ4sigGKmXjWSQB26BAT&#10;FAMUM4Ge0MT8dcOqqfn/AcIlRZSTi2paAAAAAElFTkSuQmCCUEsDBBQABgAIAAAAIQChce+g3gAA&#10;AAcBAAAPAAAAZHJzL2Rvd25yZXYueG1sTI9Ba8JAEIXvhf6HZQq96SbaSEizEZG2JylUC6W3MTsm&#10;wexsyK5J/PddT/U47z3e+yZfT6YVA/WusawgnkcgiEurG64UfB/eZykI55E1tpZJwZUcrIvHhxwz&#10;bUf+omHvKxFK2GWooPa+y6R0ZU0G3dx2xME72d6gD2dfSd3jGMpNKxdRtJIGGw4LNXa0rak87y9G&#10;wceI42YZvw2782l7/T0knz+7mJR6fpo2ryA8Tf4/DDf8gA5FYDraC2snWgXhEa9gtgBxM5erNAhH&#10;BclLkoIscnnPX/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CV0hgYEAADyDgAADgAAAAAAAAAAAAAAAAA6AgAAZHJzL2Uyb0RvYy54bWxQSwEC&#10;LQAKAAAAAAAAACEAUI/FM1ZJAQBWSQEAFAAAAAAAAAAAAAAAAABsBgAAZHJzL21lZGlhL2ltYWdl&#10;MS5wbmdQSwECLQAKAAAAAAAAACEAxUZ+qLCGAACwhgAAFAAAAAAAAAAAAAAAAAD0TwEAZHJzL21l&#10;ZGlhL2ltYWdlMi5wbmdQSwECLQAUAAYACAAAACEAoXHvoN4AAAAHAQAADwAAAAAAAAAAAAAAAADW&#10;1gEAZHJzL2Rvd25yZXYueG1sUEsBAi0AFAAGAAgAAAAhAC5s8ADFAAAApQEAABkAAAAAAAAAAAAA&#10;AAAA4dcBAGRycy9fcmVscy9lMm9Eb2MueG1sLnJlbHNQSwUGAAAAAAcABwC+AQAA3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style="position:absolute;width:90411;height:4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0MwwAAANwAAAAPAAAAZHJzL2Rvd25yZXYueG1sRE/dasIw&#10;FL4X9g7hDHan6como5qWTlDmEGTdHuDQnP5gc1KatHY+/XIx8PLj+99ms+nERINrLSt4XkUgiEur&#10;W64V/Hzvl28gnEfW2FkmBb/kIEsfFltMtL3yF02Fr0UIYZeggsb7PpHSlQ0ZdCvbEweusoNBH+BQ&#10;Sz3gNYSbTsZRtJYGWw4NDfa0a6i8FKNR0BWn8XDaHfOof3/NP2+yms/jpNTT45xvQHia/V387/7Q&#10;CuKXsDacCUdApn8AAAD//wMAUEsBAi0AFAAGAAgAAAAhANvh9svuAAAAhQEAABMAAAAAAAAAAAAA&#10;AAAAAAAAAFtDb250ZW50X1R5cGVzXS54bWxQSwECLQAUAAYACAAAACEAWvQsW78AAAAVAQAACwAA&#10;AAAAAAAAAAAAAAAfAQAAX3JlbHMvLnJlbHNQSwECLQAUAAYACAAAACEAqfWNDMMAAADcAAAADwAA&#10;AAAAAAAAAAAAAAAHAgAAZHJzL2Rvd25yZXYueG1sUEsFBgAAAAADAAMAtwAAAPcCAAAAAA==&#10;">
                  <v:imagedata r:id="rId27" o:title="" croptop="526f" cropbottom="-1f" cropleft="-1f" cropright="307f"/>
                </v:shape>
                <v:shape id="Picture 249" o:spid="_x0000_s1028" type="#_x0000_t75" style="position:absolute;width:19100;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HJxQAAANwAAAAPAAAAZHJzL2Rvd25yZXYueG1sRI9Pa8JA&#10;FMTvBb/D8gRvdVMtpcZsRATBg6U0Cu3xkX0mqdm3Ibv59+27hUKPw8z8hkl2o6lFT62rLCt4WkYg&#10;iHOrKy4UXC/Hx1cQziNrrC2Tgokc7NLZQ4KxtgN/UJ/5QgQIuxgVlN43sZQuL8mgW9qGOHg32xr0&#10;QbaF1C0OAW5quYqiF2mw4rBQYkOHkvJ71hkFfeHPX1N+Z7x0h/H98/q2/tYbpRbzcb8F4Wn0/+G/&#10;9kkrWD1v4PdMOAIy/QEAAP//AwBQSwECLQAUAAYACAAAACEA2+H2y+4AAACFAQAAEwAAAAAAAAAA&#10;AAAAAAAAAAAAW0NvbnRlbnRfVHlwZXNdLnhtbFBLAQItABQABgAIAAAAIQBa9CxbvwAAABUBAAAL&#10;AAAAAAAAAAAAAAAAAB8BAABfcmVscy8ucmVsc1BLAQItABQABgAIAAAAIQCgFSHJxQAAANwAAAAP&#10;AAAAAAAAAAAAAAAAAAcCAABkcnMvZG93bnJldi54bWxQSwUGAAAAAAMAAwC3AAAA+QIAAAAA&#10;">
                  <v:imagedata r:id="rId28" o:title=""/>
                </v:shape>
                <v:shapetype id="_x0000_t202" coordsize="21600,21600" o:spt="202" path="m,l,21600r21600,l21600,xe">
                  <v:stroke joinstyle="miter"/>
                  <v:path gradientshapeok="t" o:connecttype="rect"/>
                </v:shapetype>
                <v:shape id="Text Box 2" o:spid="_x0000_s1029" type="#_x0000_t202" style="position:absolute;left:13167;top:20490;width:4351;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FF50AAB" w14:textId="77777777" w:rsidR="004E73F5" w:rsidRPr="005E0327" w:rsidRDefault="004E73F5" w:rsidP="004E73F5">
                        <w:pPr>
                          <w:rPr>
                            <w:sz w:val="14"/>
                            <w:szCs w:val="14"/>
                          </w:rPr>
                        </w:pPr>
                        <w:r>
                          <w:rPr>
                            <w:sz w:val="14"/>
                            <w:szCs w:val="14"/>
                          </w:rPr>
                          <w:t>A2</w:t>
                        </w:r>
                      </w:p>
                    </w:txbxContent>
                  </v:textbox>
                </v:shape>
                <v:shape id="Text Box 2" o:spid="_x0000_s1030" type="#_x0000_t202" style="position:absolute;left:12700;top:34541;width:503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10424813" w14:textId="77777777" w:rsidR="004E73F5" w:rsidRPr="005E0327" w:rsidRDefault="004E73F5" w:rsidP="004E73F5">
                        <w:pPr>
                          <w:rPr>
                            <w:sz w:val="14"/>
                            <w:szCs w:val="14"/>
                          </w:rPr>
                        </w:pPr>
                        <w:r>
                          <w:rPr>
                            <w:sz w:val="14"/>
                            <w:szCs w:val="14"/>
                          </w:rPr>
                          <w:t>A1</w:t>
                        </w:r>
                      </w:p>
                    </w:txbxContent>
                  </v:textbox>
                </v:shape>
                <v:shape id="Text Box 2" o:spid="_x0000_s1031" type="#_x0000_t202" style="position:absolute;left:93389;top:3905;width:6466;height: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9292582" w14:textId="640800E8" w:rsidR="004E73F5" w:rsidRPr="00CE439D" w:rsidRDefault="004E73F5" w:rsidP="004E73F5">
                        <w:r>
                          <w:t>n=1</w:t>
                        </w:r>
                      </w:p>
                    </w:txbxContent>
                  </v:textbox>
                </v:shape>
                <w10:wrap anchorx="margin"/>
              </v:group>
            </w:pict>
          </mc:Fallback>
        </mc:AlternateContent>
      </w:r>
    </w:p>
    <w:p w14:paraId="0405C9C2" w14:textId="061A4754" w:rsidR="004E73F5" w:rsidRPr="004E73F5" w:rsidRDefault="004E73F5" w:rsidP="004E73F5">
      <w:r w:rsidRPr="00D85D9A">
        <w:rPr>
          <w:rFonts w:cs="Times New Roman"/>
          <w:noProof/>
          <w:szCs w:val="24"/>
        </w:rPr>
        <mc:AlternateContent>
          <mc:Choice Requires="wps">
            <w:drawing>
              <wp:anchor distT="0" distB="0" distL="114300" distR="114300" simplePos="0" relativeHeight="251663360" behindDoc="0" locked="0" layoutInCell="1" allowOverlap="1" wp14:anchorId="35426546" wp14:editId="46B4DD05">
                <wp:simplePos x="0" y="0"/>
                <wp:positionH relativeFrom="column">
                  <wp:posOffset>7896225</wp:posOffset>
                </wp:positionH>
                <wp:positionV relativeFrom="paragraph">
                  <wp:posOffset>227965</wp:posOffset>
                </wp:positionV>
                <wp:extent cx="238125" cy="0"/>
                <wp:effectExtent l="38100" t="76200" r="0" b="95250"/>
                <wp:wrapNone/>
                <wp:docPr id="252" name="Straight Arrow Connector 252"/>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6A557A8" id="_x0000_t32" coordsize="21600,21600" o:spt="32" o:oned="t" path="m,l21600,21600e" filled="f">
                <v:path arrowok="t" fillok="f" o:connecttype="none"/>
                <o:lock v:ext="edit" shapetype="t"/>
              </v:shapetype>
              <v:shape id="Straight Arrow Connector 252" o:spid="_x0000_s1026" type="#_x0000_t32" style="position:absolute;margin-left:621.75pt;margin-top:17.95pt;width:18.7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Uq1gEAAAgEAAAOAAAAZHJzL2Uyb0RvYy54bWysU02P0zAQvSPxHyzfadIi0KpquocuhQOC&#10;FSw/wHXGiSXHtsZD0/57xk6b5UtIuyKHUWzPezPveby5PQ1OHAGTDb6Ry0UtBXgdWuu7Rn572L+6&#10;kSKR8q1ywUMjz5Dk7fbli80Y17AKfXAtoGASn9ZjbGRPFNdVlXQPg0qLEMHzoQk4KOIldlWLamT2&#10;wVWrun5bjQHbiEFDSrx7Nx3KbeE3BjR9NiYBCddI7o1KxBIPOVbbjVp3qGJv9aUN9YwuBmU9F52p&#10;7hQp8R3tH1SD1RhSMLTQYaiCMVZD0cBqlvVvar72KkLRwuakONuU/h+t/nTc+XtkG8aY1ineY1Zx&#10;MjgI42z8wHdadHGn4lRsO8+2wYmE5s3V65vl6o0U+npUTQyZKWKi9xAGkX8amQiV7XraBe/5bgJO&#10;7Or4MRH3wMArIIOdzzEFZ9u9da4ssDvsHIqj4gvd72v+8h0y8Jc0Uta9862gc+ShI7TKdw4umZm2&#10;epRb/ujsYCr5BYywLcuaWiuTCHNJpTV4Ws1MnJ1hhtubgXVx7J/AS36GQpnSp4BnRKkcPM3gwfqA&#10;f6tOp+WlZTPlXx2YdGcLDqE9l0Eo1vC4FVcvTyPP88/rAn98wNsfAAAA//8DAFBLAwQUAAYACAAA&#10;ACEArYybdOAAAAALAQAADwAAAGRycy9kb3ducmV2LnhtbEyPwU7DMBBE70j8g7VIXCrqNCHQhjhV&#10;BUJwQlA4cHTibRKI1yF22vD3bMUBjjP7NDuTryfbiT0OvnWkYDGPQCBVzrRUK3h7vb9YgvBBk9Gd&#10;I1TwjR7WxelJrjPjDvSC+22oBYeQz7SCJoQ+k9JXDVrt565H4tvODVYHlkMtzaAPHG47GUfRlbS6&#10;Jf7Q6B5vG6w+t6NVcL3DmXvHu6evNC1Xs83Hw+PzmCh1fjZtbkAEnMIfDMf6XB0K7lS6kYwXHev4&#10;MkmZVZCkKxBHIl4ueF7568gil/83FD8AAAD//wMAUEsBAi0AFAAGAAgAAAAhALaDOJL+AAAA4QEA&#10;ABMAAAAAAAAAAAAAAAAAAAAAAFtDb250ZW50X1R5cGVzXS54bWxQSwECLQAUAAYACAAAACEAOP0h&#10;/9YAAACUAQAACwAAAAAAAAAAAAAAAAAvAQAAX3JlbHMvLnJlbHNQSwECLQAUAAYACAAAACEAMqSl&#10;KtYBAAAIBAAADgAAAAAAAAAAAAAAAAAuAgAAZHJzL2Uyb0RvYy54bWxQSwECLQAUAAYACAAAACEA&#10;rYybdOAAAAALAQAADwAAAAAAAAAAAAAAAAAwBAAAZHJzL2Rvd25yZXYueG1sUEsFBgAAAAAEAAQA&#10;8wAAAD0FAAAAAA==&#10;" strokecolor="red">
                <v:stroke endarrow="block"/>
              </v:shape>
            </w:pict>
          </mc:Fallback>
        </mc:AlternateContent>
      </w:r>
    </w:p>
    <w:p w14:paraId="11AE42C4" w14:textId="6544014A" w:rsidR="004E73F5" w:rsidRPr="004E73F5" w:rsidRDefault="004E73F5" w:rsidP="004E73F5"/>
    <w:p w14:paraId="7CF25489" w14:textId="77A2181B" w:rsidR="004E73F5" w:rsidRPr="004E73F5" w:rsidRDefault="004E73F5" w:rsidP="004E73F5"/>
    <w:p w14:paraId="2083CC41" w14:textId="7B3FAA9C" w:rsidR="004E73F5" w:rsidRPr="004E73F5" w:rsidRDefault="004E73F5" w:rsidP="004E73F5"/>
    <w:p w14:paraId="54810A12" w14:textId="756C47DA" w:rsidR="004E73F5" w:rsidRPr="004E73F5" w:rsidRDefault="004E73F5" w:rsidP="004E73F5"/>
    <w:p w14:paraId="560D64F0" w14:textId="5AE63702" w:rsidR="004E73F5" w:rsidRPr="004E73F5" w:rsidRDefault="004E73F5" w:rsidP="004E73F5"/>
    <w:p w14:paraId="4CD9302D" w14:textId="431A1021" w:rsidR="004E73F5" w:rsidRPr="004E73F5" w:rsidRDefault="004E73F5" w:rsidP="004E73F5"/>
    <w:p w14:paraId="59E99D66" w14:textId="724842F8" w:rsidR="004E73F5" w:rsidRPr="004E73F5" w:rsidRDefault="004E73F5" w:rsidP="004E73F5"/>
    <w:p w14:paraId="593E1A08" w14:textId="3E797B26" w:rsidR="004E73F5" w:rsidRPr="004E73F5" w:rsidRDefault="004E73F5" w:rsidP="004E73F5"/>
    <w:p w14:paraId="55763D44" w14:textId="34193917" w:rsidR="004E73F5" w:rsidRPr="004E73F5" w:rsidRDefault="004E73F5" w:rsidP="004E73F5"/>
    <w:p w14:paraId="46AFE399" w14:textId="64BB3FEB" w:rsidR="004E73F5" w:rsidRDefault="004E73F5" w:rsidP="004E73F5"/>
    <w:p w14:paraId="7E900451" w14:textId="078371A6" w:rsidR="004E73F5" w:rsidRPr="008F0FC3" w:rsidRDefault="004E73F5" w:rsidP="004E73F5">
      <w:pPr>
        <w:rPr>
          <w:rFonts w:cs="Times New Roman"/>
          <w:bCs/>
          <w:strike/>
          <w:color w:val="FF0000"/>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4E73F5">
        <w:t xml:space="preserve"> </w:t>
      </w:r>
      <w:r w:rsidRPr="004E73F5">
        <w:rPr>
          <w:rFonts w:cs="Times New Roman"/>
          <w:bCs/>
          <w:szCs w:val="24"/>
        </w:rPr>
        <w:t xml:space="preserve">Time-scaled </w:t>
      </w:r>
      <w:r w:rsidR="002D4B55" w:rsidRPr="004E73F5">
        <w:rPr>
          <w:rFonts w:cs="Times New Roman"/>
          <w:bCs/>
          <w:szCs w:val="24"/>
        </w:rPr>
        <w:t>phylogen</w:t>
      </w:r>
      <w:r w:rsidR="002D4B55">
        <w:rPr>
          <w:rFonts w:cs="Times New Roman"/>
          <w:bCs/>
          <w:szCs w:val="24"/>
        </w:rPr>
        <w:t>e</w:t>
      </w:r>
      <w:r w:rsidR="002D4B55" w:rsidRPr="004E73F5">
        <w:rPr>
          <w:rFonts w:cs="Times New Roman"/>
          <w:bCs/>
          <w:szCs w:val="24"/>
        </w:rPr>
        <w:t>tic</w:t>
      </w:r>
      <w:r w:rsidRPr="004E73F5">
        <w:rPr>
          <w:rFonts w:cs="Times New Roman"/>
          <w:bCs/>
          <w:szCs w:val="24"/>
        </w:rPr>
        <w:t xml:space="preserve"> tree of EV-D68 clade A1 and A2 near-full genomes (zoomed in) by year. The red arrow highlights our EV-D68 clade A2 patient. The augur pipeline implemented in Nextstrain was run using the aligner MAFFT and the phylodynamic package TreeTime, followed by visualization using auspice. A coalescent skyline model with a strict molecular clock and rooted using the Fermon strain (AY426531). Enterovirus sequences are highlighted according to country. </w:t>
      </w:r>
    </w:p>
    <w:p w14:paraId="206D1BD5" w14:textId="14D18862" w:rsidR="004E73F5" w:rsidRDefault="004E73F5" w:rsidP="004E73F5">
      <w:pPr>
        <w:rPr>
          <w:rFonts w:cs="Times New Roman"/>
          <w:bCs/>
          <w:szCs w:val="24"/>
        </w:rPr>
      </w:pPr>
    </w:p>
    <w:p w14:paraId="4569CE73" w14:textId="0721EA1F" w:rsidR="004E73F5" w:rsidRDefault="004E73F5" w:rsidP="004E73F5">
      <w:pPr>
        <w:rPr>
          <w:rFonts w:cs="Times New Roman"/>
          <w:bCs/>
          <w:szCs w:val="24"/>
        </w:rPr>
      </w:pPr>
    </w:p>
    <w:p w14:paraId="3B1F60A8" w14:textId="3DCBEC1E" w:rsidR="004E73F5" w:rsidRDefault="004E73F5" w:rsidP="004E73F5">
      <w:pPr>
        <w:rPr>
          <w:rFonts w:cs="Times New Roman"/>
          <w:bCs/>
          <w:szCs w:val="24"/>
        </w:rPr>
      </w:pPr>
    </w:p>
    <w:p w14:paraId="532E01A1" w14:textId="44776639" w:rsidR="004E73F5" w:rsidRDefault="004E73F5" w:rsidP="004E73F5">
      <w:r w:rsidRPr="00D85D9A">
        <w:rPr>
          <w:rFonts w:cs="Times New Roman"/>
          <w:noProof/>
          <w:szCs w:val="24"/>
        </w:rPr>
        <w:lastRenderedPageBreak/>
        <mc:AlternateContent>
          <mc:Choice Requires="wpg">
            <w:drawing>
              <wp:anchor distT="0" distB="0" distL="114300" distR="114300" simplePos="0" relativeHeight="251661312" behindDoc="0" locked="0" layoutInCell="1" allowOverlap="1" wp14:anchorId="6CB8CEC7" wp14:editId="62E328F0">
                <wp:simplePos x="0" y="0"/>
                <wp:positionH relativeFrom="page">
                  <wp:posOffset>552450</wp:posOffset>
                </wp:positionH>
                <wp:positionV relativeFrom="paragraph">
                  <wp:posOffset>-60960</wp:posOffset>
                </wp:positionV>
                <wp:extent cx="9487436" cy="4095751"/>
                <wp:effectExtent l="0" t="0" r="0" b="0"/>
                <wp:wrapNone/>
                <wp:docPr id="277" name="Group 277"/>
                <wp:cNvGraphicFramePr/>
                <a:graphic xmlns:a="http://schemas.openxmlformats.org/drawingml/2006/main">
                  <a:graphicData uri="http://schemas.microsoft.com/office/word/2010/wordprocessingGroup">
                    <wpg:wgp>
                      <wpg:cNvGrpSpPr/>
                      <wpg:grpSpPr>
                        <a:xfrm>
                          <a:off x="0" y="0"/>
                          <a:ext cx="9487436" cy="4095751"/>
                          <a:chOff x="0" y="-125512"/>
                          <a:chExt cx="9985536" cy="4497487"/>
                        </a:xfrm>
                      </wpg:grpSpPr>
                      <wpg:grpSp>
                        <wpg:cNvPr id="276" name="Group 276"/>
                        <wpg:cNvGrpSpPr/>
                        <wpg:grpSpPr>
                          <a:xfrm>
                            <a:off x="126124" y="-125512"/>
                            <a:ext cx="9859412" cy="4497487"/>
                            <a:chOff x="0" y="-125512"/>
                            <a:chExt cx="9859412" cy="4497487"/>
                          </a:xfrm>
                        </wpg:grpSpPr>
                        <wpg:grpSp>
                          <wpg:cNvPr id="275" name="Group 275"/>
                          <wpg:cNvGrpSpPr/>
                          <wpg:grpSpPr>
                            <a:xfrm>
                              <a:off x="0" y="-125512"/>
                              <a:ext cx="9859412" cy="4497487"/>
                              <a:chOff x="0" y="-125512"/>
                              <a:chExt cx="9859412" cy="4497487"/>
                            </a:xfrm>
                          </wpg:grpSpPr>
                          <wps:wsp>
                            <wps:cNvPr id="267" name="Text Box 2"/>
                            <wps:cNvSpPr txBox="1">
                              <a:spLocks noChangeArrowheads="1"/>
                            </wps:cNvSpPr>
                            <wps:spPr bwMode="auto">
                              <a:xfrm>
                                <a:off x="9236882" y="407911"/>
                                <a:ext cx="519044" cy="460997"/>
                              </a:xfrm>
                              <a:prstGeom prst="rect">
                                <a:avLst/>
                              </a:prstGeom>
                              <a:noFill/>
                              <a:ln w="9525">
                                <a:noFill/>
                                <a:miter lim="800000"/>
                                <a:headEnd/>
                                <a:tailEnd/>
                              </a:ln>
                            </wps:spPr>
                            <wps:txbx>
                              <w:txbxContent>
                                <w:p w14:paraId="244E9AB1" w14:textId="77777777" w:rsidR="004E73F5" w:rsidRPr="0017129A" w:rsidRDefault="004E73F5" w:rsidP="004E73F5">
                                  <w:r w:rsidRPr="0017129A">
                                    <w:t>n=5</w:t>
                                  </w:r>
                                </w:p>
                              </w:txbxContent>
                            </wps:txbx>
                            <wps:bodyPr rot="0" vert="horz" wrap="square" lIns="91440" tIns="45720" rIns="91440" bIns="45720" anchor="t" anchorCtr="0">
                              <a:noAutofit/>
                            </wps:bodyPr>
                          </wps:wsp>
                          <wpg:grpSp>
                            <wpg:cNvPr id="274" name="Group 274"/>
                            <wpg:cNvGrpSpPr/>
                            <wpg:grpSpPr>
                              <a:xfrm>
                                <a:off x="0" y="-125512"/>
                                <a:ext cx="9859412" cy="4497487"/>
                                <a:chOff x="0" y="-125512"/>
                                <a:chExt cx="9859412" cy="4497487"/>
                              </a:xfrm>
                            </wpg:grpSpPr>
                            <wps:wsp>
                              <wps:cNvPr id="265" name="Text Box 2"/>
                              <wps:cNvSpPr txBox="1">
                                <a:spLocks noChangeArrowheads="1"/>
                              </wps:cNvSpPr>
                              <wps:spPr bwMode="auto">
                                <a:xfrm>
                                  <a:off x="9267521" y="-125512"/>
                                  <a:ext cx="591891" cy="533423"/>
                                </a:xfrm>
                                <a:prstGeom prst="rect">
                                  <a:avLst/>
                                </a:prstGeom>
                                <a:noFill/>
                                <a:ln w="9525">
                                  <a:noFill/>
                                  <a:miter lim="800000"/>
                                  <a:headEnd/>
                                  <a:tailEnd/>
                                </a:ln>
                              </wps:spPr>
                              <wps:txbx>
                                <w:txbxContent>
                                  <w:p w14:paraId="3CB62708" w14:textId="77777777" w:rsidR="004E73F5" w:rsidRPr="0017129A" w:rsidRDefault="004E73F5" w:rsidP="004E73F5">
                                    <w:r w:rsidRPr="0017129A">
                                      <w:t>n=12</w:t>
                                    </w:r>
                                  </w:p>
                                </w:txbxContent>
                              </wps:txbx>
                              <wps:bodyPr rot="0" vert="horz" wrap="square" lIns="91440" tIns="45720" rIns="91440" bIns="45720" anchor="t" anchorCtr="0">
                                <a:noAutofit/>
                              </wps:bodyPr>
                            </wps:wsp>
                            <wpg:grpSp>
                              <wpg:cNvPr id="273" name="Group 273"/>
                              <wpg:cNvGrpSpPr/>
                              <wpg:grpSpPr>
                                <a:xfrm>
                                  <a:off x="0" y="38100"/>
                                  <a:ext cx="9331960" cy="4333875"/>
                                  <a:chOff x="0" y="0"/>
                                  <a:chExt cx="9331960" cy="4333875"/>
                                </a:xfrm>
                              </wpg:grpSpPr>
                              <wpg:grpSp>
                                <wpg:cNvPr id="272" name="Group 272"/>
                                <wpg:cNvGrpSpPr/>
                                <wpg:grpSpPr>
                                  <a:xfrm>
                                    <a:off x="0" y="0"/>
                                    <a:ext cx="9331960" cy="4333875"/>
                                    <a:chOff x="0" y="0"/>
                                    <a:chExt cx="9331960" cy="4333875"/>
                                  </a:xfrm>
                                </wpg:grpSpPr>
                                <wpg:grpSp>
                                  <wpg:cNvPr id="271" name="Group 271"/>
                                  <wpg:cNvGrpSpPr/>
                                  <wpg:grpSpPr>
                                    <a:xfrm>
                                      <a:off x="0" y="0"/>
                                      <a:ext cx="9331960" cy="4333875"/>
                                      <a:chOff x="0" y="0"/>
                                      <a:chExt cx="9331960" cy="4333875"/>
                                    </a:xfrm>
                                  </wpg:grpSpPr>
                                  <pic:pic xmlns:pic="http://schemas.openxmlformats.org/drawingml/2006/picture">
                                    <pic:nvPicPr>
                                      <pic:cNvPr id="255" name="Picture 2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9087485" cy="4333875"/>
                                      </a:xfrm>
                                      <a:prstGeom prst="rect">
                                        <a:avLst/>
                                      </a:prstGeom>
                                    </pic:spPr>
                                  </pic:pic>
                                  <wps:wsp>
                                    <wps:cNvPr id="264" name="Straight Arrow Connector 264"/>
                                    <wps:cNvCnPr/>
                                    <wps:spPr>
                                      <a:xfrm flipH="1">
                                        <a:off x="9093200" y="87031"/>
                                        <a:ext cx="238760" cy="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s:wsp>
                                  <wps:cNvPr id="266" name="Straight Arrow Connector 266"/>
                                  <wps:cNvCnPr/>
                                  <wps:spPr>
                                    <a:xfrm flipH="1">
                                      <a:off x="9048750" y="622300"/>
                                      <a:ext cx="238822" cy="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s:wsp>
                                <wps:cNvPr id="268" name="Straight Arrow Connector 268"/>
                                <wps:cNvCnPr/>
                                <wps:spPr>
                                  <a:xfrm flipH="1">
                                    <a:off x="9048755" y="3695700"/>
                                    <a:ext cx="238822" cy="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grpSp>
                        </wpg:grpSp>
                        <wps:wsp>
                          <wps:cNvPr id="269" name="Text Box 2"/>
                          <wps:cNvSpPr txBox="1">
                            <a:spLocks noChangeArrowheads="1"/>
                          </wps:cNvSpPr>
                          <wps:spPr bwMode="auto">
                            <a:xfrm>
                              <a:off x="9210816" y="3478673"/>
                              <a:ext cx="545111" cy="485388"/>
                            </a:xfrm>
                            <a:prstGeom prst="rect">
                              <a:avLst/>
                            </a:prstGeom>
                            <a:noFill/>
                            <a:ln w="9525">
                              <a:noFill/>
                              <a:miter lim="800000"/>
                              <a:headEnd/>
                              <a:tailEnd/>
                            </a:ln>
                          </wps:spPr>
                          <wps:txbx>
                            <w:txbxContent>
                              <w:p w14:paraId="42A4FA07" w14:textId="77777777" w:rsidR="004E73F5" w:rsidRPr="0017129A" w:rsidRDefault="004E73F5" w:rsidP="004E73F5">
                                <w:r w:rsidRPr="0017129A">
                                  <w:t>n=1</w:t>
                                </w:r>
                              </w:p>
                            </w:txbxContent>
                          </wps:txbx>
                          <wps:bodyPr rot="0" vert="horz" wrap="square" lIns="91440" tIns="45720" rIns="91440" bIns="45720" anchor="t" anchorCtr="0">
                            <a:noAutofit/>
                          </wps:bodyPr>
                        </wps:wsp>
                      </wpg:grpSp>
                      <pic:pic xmlns:pic="http://schemas.openxmlformats.org/drawingml/2006/picture">
                        <pic:nvPicPr>
                          <pic:cNvPr id="256" name="Picture 25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38100"/>
                            <a:ext cx="2353310" cy="1363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8CEC7" id="Group 277" o:spid="_x0000_s1032" style="position:absolute;margin-left:43.5pt;margin-top:-4.8pt;width:747.05pt;height:322.5pt;z-index:251661312;mso-position-horizontal-relative:page;mso-width-relative:margin;mso-height-relative:margin" coordorigin=",-1255" coordsize="99855,4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YuKyQUAAIgcAAAOAAAAZHJzL2Uyb0RvYy54bWzsWW1v2zYQ/j5g/4HQ&#10;99Z6tyTUKbq06Qp0W9B0P4CWKIuoRGokHTv79Tu+SLaVOI2zoU2xBLAjiTzy7vTc8bnzq9fbrkXX&#10;REjK2cILXvoeIqzkFWWrhffn54sXmYekwqzCLWdk4d0Q6b0++/mnV5u+ICFveFsRgWARJotNv/Aa&#10;pfpiNpNlQzosX/KeMBisueiwgluxmlUCb2D1rp2Fvp/ONlxUveAlkRKevrWD3plZv65Jqf6oa0kU&#10;ahce6KbMtzDfS/09O3uFi5XAfUNLpwZ+hBYdpgw2HZd6ixVGa0FvLdXRUnDJa/Wy5N2M1zUtibEB&#10;rAn8iTXvBV/3xpZVsVn1o5vAtRM/PXrZ8vfr96K/6i8FeGLTr8AX5k7bsq1Fp/+DlmhrXHYzuoxs&#10;FSrhYR5n8zhKPVTCWOznyTwJrFPLBjy/k3sRhEkShMPYu0E+z5JklI/zOayn58yG7WcHSo03VlnQ&#10;/lIgWi28cA46MNwBxIzXkH7gTDrBxiBMgzD2EBhzoPBobpbkMVhhzd2pi4sHmntE/nRzk6m5ySPM&#10;hYh4MpZC/MsdxOW/g/hVg3tiIkcWeyBJ54PXPus3+gvfIoPITW+m6TBAaguPIZWZcJb9R15+kYjx&#10;8wazFXkjBN80BFegn8E5wHMU1ZiUhdSLLDe/8QqwiNeKm4UmsZSHUZplgCMTNfM8cEEz4CwJcj8G&#10;HJqoSv08PwwKXPRCqveEd0hfLDwBic7sg68/SmXjZ5iiQ5jxC9q28BwXLUMbiNskTIzA3khHFeTi&#10;lnYLL/P1nw1Wbe47VhlhhWlrrwGxLYM4HUy2xqvtcmviMbJolMWSVzfgEMFt6oWjAi4aLv720AbS&#10;7sKTf62xIB5qPzBwah7Esc7T5iZO5iHciP2R5f4IZiUstfCUh+zluTK53Zr8BpxfU+MNraXVxKkM&#10;WNvLd7ezCfj+MJvEz+G1O2aPhdeYlL57eKXzJAyOZ7ckD7IcxnV8JVEUhwavYxZ++vHl4Dig+oeL&#10;r2gaXy5hrHS6Po2RRFkwpKohfeZRFOQppA6TP6MoyubmeLx1TLsUVzbvBj5yRHKExoP5CCT3wwzi&#10;TppHWOi0fErWQewcWmcOME3PTn5/38u6npYFfByrhqtblOPr1QdIqbU+vWwF0z1ojQ6LL+v+BRQA&#10;PVZ0SVuqbkwxAweyVopdX9LyUtibPfaSjOkVxvW2CCi1Ppa0kJ5npSB50XJCW2QPBGGgLIfTZ/r2&#10;YMtlS3tNF/Qpqq+dcXCyTqqOO/xjK5q3vFx3hClbognSgp2cyYb2Eo7zgnRLUgFp+VA52iOVIKps&#10;9IY1bPwJlLUcZhwwWu4U0zproqUlJtTKctopqHwoUzLw3yQhjGF9YsY36lgFzCXoYwnQN+CwIzW5&#10;UgLTVaOQYaXonDMGjuMChel4PAAszpkr7iw3HVyGani1vw5E19V4uZ9HUFabgzOb+9GEloaQSIe0&#10;ajx83H/w5oxyo1aWUB/hp5pK4kLyllYD8qRYLc9bga4xlO4XFwMfhR0PpjlGitRND3xbCQo0vSU6&#10;KmDmHQxVqpuW6M1a9onUwFV3XF/3HMi4JS5LQLBJ2mYlmK3FLD6doG8otGlWHBN087UoMf2IcdcH&#10;CI8SZmfO1CjcUcbFXburrXlnoHJt5w8c3dq9I8LaQ/rOMOHdqfbNYDzW6/fA2JXwpsI6DcbQRkgs&#10;jNMwjKb8AHCcha6Kf8axbupogD3j+L5m3LGaBxqclgndg+NsqIZPTscax3BsQZkSpdBcewby/zAh&#10;7yfn/WuXvce2MLRPJgTtpLbwMYDnA8C/e1Ef+FkAx4YOhniepXNTM8K56mq3JE4CaKRZjpclkOMd&#10;DRgY4tARe6pNM9fCfdpF/T4CNQ2Hzw9UQo2s43IsoQzJ0Jb8mCWUSYhweP/nJdQdfZUwgmZZ4Poq&#10;QZRGefYV+nR/Y/rOMsoADH7uMgze/TSnf0/bvzfcdfcD4tk/AAAA//8DAFBLAwQKAAAAAAAAACEA&#10;Kw2ZzoV3AgCFdwIAFAAAAGRycy9tZWRpYS9pbWFnZTEucG5niVBORw0KGgoAAAANSUhEUgAABmwA&#10;AAMQCAIAAAClud3+AAAAAXNSR0IArs4c6QAA/8pJREFUeF7sXQd8VFX6nZpeCQkdQkdQAbEtUq0o&#10;utjZVbCXVWSF3dW1LC7Kqth1USzrX8W2NlQEFUREiljoCEgNSQgkJCQkk8wkmfq/8bHPycxk5juT&#10;3OTe4c5vfm6YOfO9853v3Pve+/a+94w+n8+gXkoBpYBSQCmgFFAKKAWUAkoBpYBSQCmgFFAKKAWU&#10;AkoBpUDTCpiaLY6zZOPaPXZvs+OoAEoBpYBSQCmgFFAKKAWUAkoBpYBSQCmgFFAKKAWUAkoBQRVo&#10;fhPNVbz661+qsSZa7a8vQSVRtJQCSgGlgFJAKaAUUAooBZQCSgGlgFJAKaAUUAooBZQCjRUwz5w5&#10;M0ATb8nyf/397cKKLVvcmVX/98jr+ds/eX1f7+HOd+9f3+O85OVTZu8anPbVzfd9WXbo2zfWpfZ3&#10;fP6frw7EdehY9dmU6W/ucJptK+f8t/7UMZnrZt23pd85/VONgZKz9tm99967bNmy0aNHW61WVRGl&#10;gFJAKaAUUAooBZQCSgGlgFJAKaAUUAooBZQCSgGlgOAKBK9Ec5euXeGZePvkyVMnd9k53zPhL9fe&#10;PvXk9e+uK2uUSdXJE26ZPGHAz2uquw7p1GPYOcP7pBqqxt507+Rx4y8/u3rB18s/WeCZMLxTUHit&#10;g/btry/2h1qPJrg/FD2lgFJAKaAUUAooBZQCSgGlgFJAKaAUUAooBZQCSgGmQPMv5wyU0dRp+ITU&#10;16cv6D1hWGbAd3oHbcqUKWPGjNH6aKoMSgGlgFJAKaAUUAooBZQCSgGlgFJAKaAUUAooBZQCSgHB&#10;FQhuollyThltfn/uW289NeeXHpeZFzz91jv/3XvqVacMyDWs+vDjTxavr2+cUmrXAe71S9fsqXb/&#10;7/PMIWeOHnTJ2YOTA4Pv3r2bNc5YB+3mm29+9NFHtT6a4AIpekoBpYBSQCmgFFAKKAWUAkoBpYBS&#10;QCmgFFAKKAWUAkoBo8/na2kVylfOfKRg0iOT+8QHRz5w4ECXLl20z9nCtIqKCv2fLU1DxVMKKAWU&#10;AkoBpYBSQCmgFFAKKAWUAkoBpYBSQCmgFFAKtIwCPJpoLcNMRVEKKAWUAkoBpYBSQCmgFFAKKAWU&#10;AkoBpYBSQCmgFFAKCKKAaqIJUghFQymgFFAKKAWUAkoBpYBSQCmgFFAKKAWUAkoBpYBSoM0U2LCl&#10;8slXCkrK60cNa3frpC6dOiYGUFFNtDarjdqwUkApoBRQCigFlAJKAaWAUkApoBRQCigFlAJKAaWA&#10;CArk5Vff/sAua1IPa0JGrW1/ZpLt3ecHR99E83g8ZrOZmBgEZjHpeDpSowrhZQSzHJ1OZ1xcXIuX&#10;pry8PCsrixiWH5gRoAenI7W8ILyM4F27dvXr149YRLogkBT0sPIWBcpRHPUge9Bp05FoxflFhioo&#10;Dhhigqongj0gzoKAoaJICoa8AeUoSBH50YDUkBTMyR5QUSSVDsqRH5irepA96DnSkVyzg4JDnKHI&#10;koIZ7di2B1RxCCxpxaEcw3vjosv/3LvfyfQT3qaQpZVdqmozPF6zydouMbWbBnMc2fLCzF69clP9&#10;fxX8dM7fvj2/+xv+7wt7vuX/z+azlCXCHR88HPJ95/zZ7HNZslA8lQJKAaWAUkApoBRQCigFlAJK&#10;AaWAUkApoBRQCrSJAvvy83ft3s3e+/cXaX9Q3mWHD4eBXXHpeZdceNofLx+lv38/7mT/f4b5W0dm&#10;Zp1SYe9gSepnNKf7K2MO1TAL10RjP042dwj5bhPF23Cj6Z3bh3y3ISW1aaWAUkApoBRQCigFlAJK&#10;AaWAUkApoBRQCigFlALhFaitra349WWz2bQ/KK8WB3/6yadfL/2avdesWaP9QXlv3rQ5DKyi4gil&#10;+lt31L/8TjV7sz+C8SvWVSem97XEpcQltq93lDlry70ep6MqPy3JELAMjf023D3R2Loz1kELScju&#10;OfRl4XV+X9k3zrl79YjHpw5Ndm+cc+HqEQuutX4w483DuYb89tc9Mnlg4p63/jgpf8pX949KC922&#10;o19HSUdq9CB8SDBbbsY6aCF1qDp4+Pkr7//tK2/JxsU/bv3pg08M514/rPdxZw7vk2wyMEXGvt39&#10;/UcmdI6nVBflzPDqck5dWGhdKPsVhJcRDK2LpgsCSUEPq9URCi4IGKINcYYio2DIHnTadCRacX6R&#10;UekgJvzAEG2IBossgj0gzoKAoaJICoa8AeUoSBH50YDUkBTMyR5QUSSVDsqRH5irepA96DnSkVyz&#10;g4JDnKHIkoLVgYd/o6DF7eF2u+d//An9BlDErkV0sHHnnZuYmAjl2PzLOcttOQePZCel9jCazLW2&#10;guy08pyMA/78t+wbkNHhJKOx4fZltTUHfc6yeqfzzNPaTbmue2ZG4I2zeDXRPh7+3W3bz319cr9f&#10;e2b1e976y92fVJ447d8zR4W+xxa91UVHaqJA+OY20Ro26C5Z+MAsw+0vXNTVvyrNpxHGo6qJposD&#10;jUZJ9zFQjtDBCl0QiAM9rFZHKLggYIg2xBmKjIIhe9Bp05FoxflFRqWDmPADQ7QhGupYluuxbNTB&#10;oSLyA0NTBz+X8kuQX2RIDUnBnOwBFUVS6aAc+YG5qgfZg54jHck1Oyg4xBmKLCk4Zg482PKukKft&#10;VVVV6emNrhMMc3YPgVkcCn7FylWjR40kgnVulMgQ+JNFPxx//ED2E3uNIzklKYwI/l+VHjqc0yH0&#10;qqaQEYKDP/tald3b3RqfwfBuZ423dtfC14b5D5Z7H9mxaU98Ylo3n9fjqNp982WZl/++S1P0eDXR&#10;Prmk8J4/ftXn7puuGD+0o2HXW5PfT7vS8+TGMz+fOSotFBd6j4mO1LYD4VuwiTbnlN0Pz1rqMZRn&#10;XXelYcb2055Kf+GbE/5z/tbJ9xsefue0729cmHGNYfG3lYZdnW565bTVt/y7fPTvDNsMEx6/ZWiy&#10;CeLMclRNNN1TaocUMLyggxX6TlfpHDyN0TWhI7WtQHgIDNmDHpmORBPkF5mrzhBtCAzRRiOLYA+I&#10;syBgqCiSgiFvQDkKUkR+NCA1JAVzsgdUFEmlg3LkB+aqHmQPeo50JNfsoOAQZyiypGBGOwbs8cmn&#10;C5pqu4jwOWuitWvXDvJey4KdTvf0+1+zWhNaX42tBceltBtktiSyTbPrNKvKNn/z31P9B0tllXPi&#10;1O0ul5MtRjOZrX27mec+MqgpnryaaAtuPzG+bt/Kj99+Yd2wp6ZU/vW5jOceTX9p/IozPw99RSe9&#10;bURHajlD+BZsomkr0Roubv3GcM5Sw5i3T1h4Z96ZV+55dl79hOv7frV+4IsN/cRfL4M9faJhxuYR&#10;i24wvHj0kliIM9uKaqLp/obGuaT7GChHaG9EFwTiQA+LtlTEiQwxEUc9yB502nQkWnF+kaEKigOG&#10;mKDqiWAPiLMgYKgokoIhb0A5ClJEfjQgNSQFc7IHVBRJpYNy5Afmqh5kD3qOdCTX7KDgEGcocquB&#10;bdXVJSUlYbohDrsjKZm61IjFKSsry87ODhPQ/yt6cDqSxW8meNu27SyItuAr4NXiS7r841OCL1r8&#10;ff8BDV0haAmYIGDiSrT1W+oqKo0Jcd7j+3szM5P9Jfp0sX3DTnNyZp+GKlfln9jbedkFDebUE2S/&#10;XbgyPik9V/tVyIdy6gFbqonmta187LaCy96a3Kfm1z/euKq31Ww22FbOvG37sHPWznh2/a+b7Hjx&#10;v98JeUUnvW1ER2pJQvgWbKLNOaVs8dqybMPGGbuSGppoCybaH53+7C/HX3uVe968PUOnzb459ee1&#10;xQmGne/nj1BNtAizJX03Q0dqm4TwMoKhgxW6IJAU9LDyFgXKURz1IHvQadORaMX5RYYqKA4YYoKq&#10;J4I9IM6CgKGiSAqGvAHlKEgR+dGA1JAUzMkeUFEklQ7KkR+Yq3qQPeg50pFcs4OCQ5yhyK0Gnjv3&#10;xU6dO0c4izv2vmarWy679BKLxRKQOlRxCEys+JS7XmmTJWCtZoH9ZT2r6zOtCe08LofbeWRgt10m&#10;k0ffutdrLizraXM01CU5wdOzQ57/t+zDkiPdqz39EpI7aT+pt+3894wuwY8U0L5tqSYaa+LtWvjE&#10;y+t7dj2yocOURy5N2fbmY+/YT8osKhx9QbdXf+r14t9/XXb10g0Ljv9PqCs66a0uOlLLEMK3XBPt&#10;T4+mv3PzN50n9d73XmnWSQ1NtD/1/XH2+G9Gf/4Xw9MNK/L+ZHj6H9/0Pq/33hWV4y9TK9HCjy76&#10;PEJHaluE8DKCoYMVuiCQFPSw8hYFylEc9SB70GnTkWjF+UWGKigOGGKCqieCPSDOgoChokgKhrwB&#10;5ShIEfnRgNSQFMzJHlBRJJUOypEfmKt6kD3oOdKRXLODgkOcocitBtYuXbzk4glNncehOcaAPZgm&#10;jjrz2DEhVqJVVlVlkO+JBoGZ/hBeRnBBQWGPHt1DOm3zNtuefE9CnOfDrypTsgZrTwawV+6denXa&#10;+LNzwjcZ/AdLXn71n/6xKynzOHbJZ8OjOesK5r80JCGhIVrwq+WaaI1jQ60r9lM6no7UGEH4lmii&#10;ha5U82mEcYC6nFMXB52sIbyMYGhvRN/pQlLQw2p1hIILAoZoQ5yhyCgYsgedNh2JVpxfZFQ6iAk/&#10;MEQbosEii2APiLMgYKgokoIhb0A5ClJEfjQgNSQFc7IHVBRJpYNy5Afmqh5kD3qOdCTX7KDgEGco&#10;cquBVRMtuIgffLRwW57FYg18mGOYE3n1VXMU2F2QWlweF5eY4663+Qy+1HYDtGh19uIrzzZce2Xk&#10;lZL+Rfxo4cG57xbFWc1Wi+GeW3PPOC30IzFZ/AhNtDApfVl4XZhvoZ4Ri0PH05EaPQjfVBMtTKbP&#10;X3k/pfDNpxFmK6qJposTAzukiHaCcoQOVug7XYgDPayWOxRcEDBEG+IMRUbBkD3otOlItOL8IqPS&#10;QUz4gSHaEA0WWQR7QJwFAUNFkRQMeQPKUZAi8qMBqSEpmJM9oKJIKh2UIz8wV/Uge9BzpCO5ZgcF&#10;hzhDkRm4tLQ0+HLCpk4xKLfT0n/rD2ZPe2Sfq5VoEc/dwhzushvtH66wB0eAFouxn0N4GcEhV6JV&#10;2VxT/pmX0eEktvrM5/NUlW5OyexniUthf9dUbHt4etdThjbZBdM1Dx6JbElaU1dx6r8K10QLKCfX&#10;NhA9OB2p8YfwMoJZjqqJFmYYhJ/XoB2YjGDoYIW+h4akoIcNs49pqo4QE35gKEeIBhQZBUP2oNOm&#10;I9GK84uMSgcx4QeGaEM0WGQR7AFxFgQMFUVSMOQNKEdBisiPBqSGpGBO9oCKIql0UI78wFzVg+xB&#10;z5GO5JodFBziDEVm4NZ8RqSMTTS3222z2UKeXETdUgx/ysm+DRn5l92Hv1mzP+JvFSCkAuVHrNv2&#10;ZaS1P0H71l6V53FWpqck2Gvrxp6Scvcd/Sm6oSNRi6maaI20VU00fzkgS/EDQ7sNiAYUWVIwdLBC&#10;z1HpHDwp0zWhI7WtQHgIDNmDHpmORBPkF5mrzhBtCAzRRiOLYA+IsyBgqCiSgiFvQDkKUkR+NCA1&#10;JAVzsgdUFEmlg3LkB+aqHmQPeo50JNfsoOAQZygyA2tNtEGDBlKaCFE/j1J7EqWMTbR77rn3tNNP&#10;p4jTCphfdh287pqrAjYELRZjv4XwYoLZsrL8/bWJCaYeXZPi400BgoRcifbOJ2WLV1WlZjXcxYyt&#10;Pquu2DHtmvbH9UnOzIj3eqqzsiIvQ0NHls4qXBNt7Amfh/HN8p/Hh/kW6kaxOHQ8HanRg/Ahwfd8&#10;+tcwmc6++CnK6Go+jTBbUSvRdHG47pCg4IKAoYMV+jwCZUcPq9URCi4IGKINcYYio2DIHnTadCRa&#10;cX6RUekgJvzAEG2IBossgj0gzoKAoaJICoa8AeUoSBH50YDUkBTMyR5QUSSVDsqRH5irepA96DnS&#10;kVyzg4JDnKHIDBzxbmX+55UQE39wxK1AkaM48HC7PfPnz6eciQdjfj/h9127dAn+HOLcfPCO3Yc+&#10;XLQ1uhRi6VfVNeaNO1PM1gyvp87nrT15oD0p8bcHazaV6cZf0up8netqDljj0jyeetZHe/up4zp1&#10;TITGC1REnUmEJlpiXAhvsR/XOg8ENtG8xSsf/tuznpFjj+SZr7nl5NVP/zjqialDk9nCuo1zbnk1&#10;97EXLuoaptL0HhMdqW0OwjfVRGvXOSMk+YqDlY2baO6Shffdvn7QtVkb3jVc89rUYSx/7VW//rkJ&#10;a0Ytmjr06NNu3RvnjH0798PHLuoY+PhblDPDqyaaXh10GEB4GcHQwQp9xoGkoIfV6ggFFwQM0YY4&#10;Q5FRMGQPOm06Eq04v8iodBATfmCINkSDRRbBHhBnQcBQUSQFQ96AchSkiPxoQGpICuZkD6gokkoH&#10;5cgPzFU9yB70HOlIrtlBwSHOUGQGjtje0k+d0MhCNdGscXHLln2TkxPhCYwul9Pa+E7/7J5xp5xy&#10;sghNNP9CRF2U5hSxKQLRnVxDrvYHX3nbJoe3U3xSQynZMwF+N9Dxj2l9/LmFnDre/GD/u1/WJ6Z2&#10;83qcXtZEqy9Y9Pow3icXWvyWaqLV73nrz/cb/vrfyf1+XXtnX//cXWuONtEilqYBQG910ZHahiF8&#10;SzTRHphluP2F8Y63Js/v8eLfR6UdXYsY2EQLqwrEmUVSTbToxnkMzDgRRxd0sEIXBJoi6WHRWU+c&#10;yBATcdSD7EGnTUeiFecXGaqgOGCICaqeCPaAOAsChooiKRjyBpSjIEXkRwNSQ1IwJ3tARZFUOihH&#10;fmCu6kH2oOdIR3LNDgoOcYYiM3DrNNEenf3YgAFHH4YY8ZSEE2DHjh333vP38MGDpb75zn93zx3E&#10;iZIKiyqwIy+1+LAhs+Mp2g/dzpou6QfmPtLIWiGnjro6z7R/7ig4ZPD6zC6nbda03vrzNOnji470&#10;z6ulmmhFC6c8Wjn96cl94n+Nzppok6bsGnVbdrFtwp0jVj+y+vSJhif/r3z07wzbDBMevbD6uWeW&#10;eup2Zd2gr9Wit43oSC1PCN+yTbSu/zzlh3d3DexdvSXjqr91/viSNWe8d07hE/e9VnLiWSef3rnu&#10;2dIxC0asvq/oiqeGrp0y1zUu65nXq28aa9iwx9Cjh/1A3z8/cVG3wKuBm7CkaqLpwqDDAMLLCIYO&#10;Vuh7aEgKelitjlBwQcAQbYgzFBkFQ/ag06Yj0Yrzi4xKBzHhB4ZoQzRYZBHsAXEWBAwVRVIw5A0o&#10;R0GKyI8GpIakYE72gIoiqXRQjvzAXNWD7OGfI+sKQec7TZwzHUMfU7pL6GFYgDcOHSqtslWF0RS6&#10;2xqLU1ZWlp2dTSySFpzdly3MTdmaSrCpZ2IyvJj3C4uoiYy0Nc679tbMfuWw22NITOkSl9hwFzO2&#10;Eu2k3vZZf+/rn3WYqYM9TLP8iLNPz9TMjDj9J/QZko7058OvidawEu02w2sXrh48y/D+D6yJNmPz&#10;iEU3GF68e/WIxxsu82TXM164esT/rm+kt7roSC1PCN8STbS/j5uxzGBI6HXZQzNOWL+6x5+nDq7e&#10;uKamR+LnV63pM634s90X3tpl/jP7Lrs+7qFtIxo30V7JP3PRFUV//7DrI5cV/uVh04wXLuoYccT8&#10;CoB2KnRBIEvxA0P7cogGFFlSMHSwQs9R6Rw8NOma0JHNPLiJOH9A9qDTpiPRBPlFppsf5cw1MhQc&#10;VU8Ee0CcBQFDRZEUDHkDylGQIvKjAakhKZiTPaCiSCodlCM/MFf1IHsENNEYsaYu3Au+Xi/MIRA/&#10;MNsoPTgdqeUC4dnliuwnEbtLoh3SoPYoKq77bOmOiIe7CiCyAkXF8UWVvdiTAWqO7I5PzGb3NXPV&#10;V/p8Xv9lZYw/5A1oEoPmUl3Jlmqiscs5756T8bdnji6eOno5Z+gm2vDpIw79Upxt2Dkjf0wMNtF+&#10;vZzzosSVM//8fllm9sQHZ45qaKn+ejnnqXNyFv07r9NJJ517xVn211kPUTXRaGOabm46UqjdBkQb&#10;AnOacSAO0EQmKRiiLY56kD3otOlIdBjyiwxVUBwwxARVTwR7QJwFAUNFkRQMeQPKUZAi8qMBqSEp&#10;mJM9oKJIKh2UIz8wV/UgewQ30ZrqCvFTA4oMSccvMqPROpdzRjyNQ3NE7ZGamn64wh6RhryrtCKm&#10;pgPkzXHzNtucd+yJ6f3Zfc3qa8vqHaUpmX2NRrPt8Nb5Lw7RF5dB3uA6EjXNW6qJxq7g3LXwiccW&#10;Z40ZsOdn/cECoZtox48rf2l970k9975nnzDvdu1O+/TlUXSkliGEb4mVaA0PFrh+qO3rb7Km3Ndn&#10;yUNLMk43/FB5wazhq69a0/+uipdmflVYbRr8x5kT4p7YP+azi4vunZN/Rrcdj+efdX9ntRKtqZmC&#10;PgXTkejZOzQaxQFzmnGUzsFepWtCR/J2KWQPOm06Ek2QX2Rxxiy/HNHIItgD4iwIWFIvQepB3oAE&#10;gWjICIbUkBTMyR5QuSWVDsqRH5irepA9VBPN/2gTqvgx0kTLympYqhLxBUknF7i8wj533g8RFRAZ&#10;UFyWsLMgka1Es8an1zvK2HM2k9JzGeGaip0vPtilV26qRh6aOqBJDKq4rmTLNdEaFwdqXUGtLn6R&#10;m6Jxz6d/JT+ds0mLNtA27HrtimePXHV+5z1r9/1uyj2jOzd1yzM0R3U5p647OgwgvIxgTjMOJAU0&#10;kUkKhmiLox5kDzptOlI10YL3GeKoJ4I9IDUEAUOzgaRgyBtQjoIUkR8NSA1JwZzsARVFUumgHPmB&#10;uapHsce+/HyXy8Vo+N9Ri936in2iVqIRuyGqieYvVBSD5dX/e43YoSNWhB+suNR+8e/HS7oSzVYd&#10;98BzBxLT+3lcDld9FXvCZlr745lW7KLO2sptr83u16ljomqihTMPvW1ER2rbg/DNXokWtolmNvvq&#10;SnbuKHFn5A7Izfh1BV7oF8SZhVBNNF1HaJbkepQAMeEHphysRLGbgQgfCzpDOYqjHmQPOm06UvMe&#10;HU9HopEhGuKAISaoeiLYA+IsCBgqiqRgyBtQjoIUkR8NSA1JwZzsARVFUumgHPmBuaoX0R4VFRUr&#10;Vq5q6hTprLPOTEs9ujIlisNX3scGkHRQBaHIDKw10QYNGtjk2abfF9Dt//mBGaMoHizAKUHWtB09&#10;amTE4FVVVenp6RFhGoAH2O5wPjX3KyIBAWFlldlHnIMSU7sxbqxxxi7htFhTzNYkr/PIkH7mR+/7&#10;7QGdEaeOgOzo44uO9N9EhJVoYbRe/vP4MN+ibSA6no7U6EH4pppoYTKdffFTFEc2n0aYragmmi4O&#10;OgwgvIxgTjMOJAW644eCCwKGcoQ4Q5FRMGQPOm06Uhu5dDwdiUaGaIgDhpig6olgD4izIGCoKJKC&#10;IW9AOQpSRH40IDUkBXOyB1QUSaWDcuQH5qoexR5aA4i1MPybDlpnTa1Eo5x1MszMmQ8OHjKECFaw&#10;YAXYyfXvL7owMfHoMqimJOI3DImR2WNGN24tYvTsNY7klCRiKcUB7ykwzv/amNKuv8a8qmxLXEKG&#10;x1UzYkjcjOnUp3OGzJooIDrd6dsK10QLIMS1DUQPTkdq/CG8jGCWo2qi6V6lDxjtJxBeRjDlYMV/&#10;pBNzJMKiqwsUXBAw5CWIMxQZBUP2oNOmI9FhyC8yKh3EhB8Yog3RYJFFsAfEWRAwVBRJwZA3oBwF&#10;KSI/GpAakoI52QMqiqTSQTnyA3NVj2IP/VJE/xzDX5/ITw0oMiQdp8jFByqf+cean5eVJmVZ//rM&#10;74aP6RWyxRDFwT96zAapoQWn2COKkwtIag085a5XrNaEiNIpQDMV8HrN2/f3tcS1i0vMctaWe9jl&#10;nFkD3c6aLukH5j7y2zI01BuQ9yB76PmGa6KNHtvkYlr2+xXLwy1xhLpRLBodT0dqSUL4kOBHP78h&#10;jD/uHf8axT3NpxFmK6qJFsV8yntPAA1IfmBob0SfcSDC9LDyFgXKURz1IHvQadORaMX5RYYqKA4Y&#10;YoKqJ4I9IM6CgKGiSAqGvAHlKEgR+dGA1JAUzMkeUFEklQ7KkR+Yq3oUe6gmWsiTPmLFJ4/5wF6Q&#10;kmTOcfvqHOb8Zz8/r1ff7PDnqsTI6DEbaiSGp9gjipO+KBLcvPVAnbPhxnzhX4Is6WIkBWESBQ2n&#10;07fih9pv19XFJWQnpHRiz+Vk3bS+HQ8/PVPmJlpCUsMVqsGvOsf+Y6qJ1r5LWkgdDh+wqSZaK0yp&#10;9LmPjuRNG2LCDwztjeh7O4gwPay8RYFyFEc9yB502nQkWnF+kaEKigOGmKDqiWAPiLMgYKgokoIh&#10;b0A5ClJEfjQgNSQFc7IHVBRJpYNy5Afmqh7FHiGbaO+9++m6Zfsj9TSE+76sILmiwOL1+DK7e3Jy&#10;HSazjyvF2mpz4bq0DNMgbSsOT+kld7efdNuw8Bvl5yUoMiNJsYeeCz04HcnV/PxoSErbX5A3P9j/&#10;3y9s1qTOPq/HaS949K7eJ52Y4e9byBuQIFBddEoRVqKRm2he+6737nthf66hqv2Ueyb3Swu78Mpd&#10;svCBWYbbX7ioq86DvlCLjtSCQ/imVqKRm2h+qZUsnDLLMOOFizpSaBwFj0/d+NINC45/ecYZGWYz&#10;fZJVK9GimE+1n0DDRkYwpxkHkuJY0BnKURz1IHvQadOR6DDkFxmqoDhgiAmqngj2gDgLAoaKIikY&#10;8gaUoyBF5EcDUkNSMCd7QEWRVDooR35grupR7BGyieasd21em9fUyZG9xp6ckkw8deIHZgT8g/+w&#10;/MDX8w4n+jqbDXE1xvwTz035/VW9dZIQjYDITWVaXuZ4+R87UuqPLuGxe4onzug08Yah4ZXh5yUo&#10;MiNJsUcUJ30QDRnBXMdsqwmydEXpl8srWC6TLu0Y0EFDvQEJAiWo289EnG4iwWp3Ldl68tRp0597&#10;hHXQIoHV900oYN/42uyiSbeeHuKpM0ozpYBSQCmgFFAKKAWUAkoBpYBSQCkglQLsgZv6y+Fw+P8z&#10;5N8hk4uLt54yon9T7xNO6RHm24Cv+IHZhrTg2R0bnti4ZU1lgreD1ZhsMlpTfLnrFpX6M4Fo6JHD&#10;pznukqFdByZWuwtcPnudp9xtrThl5G9rVqRyjSJ7zClwzugcdgknewd30ATUoqWaaNaOue5Xnnll&#10;4cYS9563rp2z0bn3nYkT39rj3vXWtXPXFy1/dObcBW89NmvhnoMrn5oy89UPF29ld8MvWTln5pz3&#10;35r11ML9Pzz/xxtmzn1p5pSXNtq9AsoUNSVvyfJZU2bNm3P39Hd+qdo4d+LEGXPnzZoyZ31NzS8f&#10;3z9xzI3//PeLy/I9WnjHro/f3DPptvGdDIdWPT1l5ktz7rzvrV3FG+fcOHHm3Hkz756zsaJmx8f3&#10;X3rhjTOf+e1HUTNTP1QKKAWUAkoBpYBSQCmgFFAKKAWUAtwUYMvK2IM19fe+/AL/f4b8G+Xidrv3&#10;7y/atXs38c0PzAhowaf96R/vv/5VeZEDzaVF8B52NzRPcZ233FXnbpGAKohSQCkQoIB55syZTYny&#10;xrxCi7Whjx78crts11/Xw+9zc2r/syb2d2788Ok3bJ1yVh6Ky975/cYDSSm2JbX9zjX+uP/UW685&#10;57i0w7t+/OjAGfffPsq6faWhc9KSw6fee905x6UcrrYVf2o67+nrB+S/szp57Gmd4sLUyefzmUxA&#10;7w/ChwSv3r0gKS0+JCVHdf3IfhP8vvLW7Fr86IyHX2Kvt5fv7z7y7KSffhl2x7TLjyt7/OOaQaZv&#10;Es5/6oZ++Q+uqOu8/lXnxGeHbX+87KTbz+hiqdn1xaMPvbKx/01/+f2A1NJvnt588v1/vvz44ife&#10;qRiYlJ9w7l03DMh7cLW983dfOK+7a9imT8qGXX5Gl98oQZes0gWpra1NSqI+K5cfmMlLD05HalWD&#10;8DKC0RWqxByJMH1oQHgZwZCXoAShyCgYsgedNh2JDkN+kVHpICb8wBBtiAaLLII9IM6CgKGiSAqG&#10;vAHlKEgR+dGA1JAUzMkeUFEklQ7KkR+4ZdXbsWMnC5iTk5P864v9nZmZqf3d1MtutzNYh5wcm83G&#10;TltYpuFfdofjs88+KywozKO99u/fTwM2oCCwju/Ro+eYc4Zbk827t5SaDewhj94aX8FJF7RLTfce&#10;LCzX3kX5ZWUlNv2fEf+g4H9ev3/5+yVpvgEJpnYJ5iyfwZeZ6zt+aKcwZ9YtW+6ADUEuVQce/uqh&#10;0kF4GcGc9iyo//UatdQ90bSAXtvKx24rGHnT3hf/vX3gdVd7583bM3Ta4zdXvfhS+tSZo7IMhqKF&#10;d76TPmt6vxUzZxkuHPf1qvRZd41KMxncG58bv3LU5zcZXrx79YjHpw4Nd0071DBinCB8S98TzXXT&#10;uC0LWO4jyt+c9GGXm5Oe2Dpm0W2GFy9cPXxOxzf/vbPvSaedd8WZfVPMhoZ7onmn32mf84JhyiMj&#10;frn33cx/3T2i9J3Jb2fclLV464jHbzO8duHqk+fkLPp3XqeTTjr3inP7pRh/G2jqnmi6FugAg/Ay&#10;gqGbC9D3XpAU9LBaHaHggoAh2hBnKDIKhuxBp01HohXnFxmVDmLCDwzRhmiwyCLYA+IsCBgqiqRg&#10;yBtQjoIUkR8NSA1JwZzsARVFUumgHPmBW1Y9/QZn2h4/oj3YBZ5sedpvJzm0v9ip0MQrr6BhOR5n&#10;6tJNnnB3h/bdqsvjizYlGXzsdNtrMprb9a7L6dnQH+T3Ug8WCKktv8EiSOSWHbMBGgqSY8SpI2ra&#10;UIL6VlqoieYtWf/S0296emXusJ85Y8qQXU+MXzby87+anh6/4szP7x9l3jjn7i8yTjf8UHnWnblf&#10;vZDf76TyZRuG/fORrl/cvSDudMOOyvHnef+xNRabaIb7Z6T836zVuafH7fGN/8sJyyeuHvFrE+3b&#10;4++q/dfMheXV8Sf8ceYTd43pWKo9heA8w8o5s1YMun74z6+vyjrdfMgw8brjl/yLNRZ/baL1vavi&#10;pZlfFVabBv/x4YfvGtVZX4+nmmi6odFhAOFlBHOacSApjoWZHcpRHPUge9Bp05GqiRZ8tCeOeiLY&#10;A1JDEDA0G0gKhrwB5ShIEfnRgNSQFMzJHlBRJJUOypEfOEA9drFk3r59Yfo+DrsjKbnJK1e2bdvO&#10;fnvJxUcv3KHYQ+u7jR41sqqqKj099EVR/nxcTvfCj74bPGQgsTkF3dEfAjMC/vhXHt5m25kVZ2q4&#10;XbjX56pL2z1/49W8z1kmj/nAXpCSbO7EbotmN+U/98V5vfpmh1eGn5egyIwkxR5RCAjRkBF8LMx4&#10;kDcgQaCKt3QTLWhoQuu/2K/peDpSIwXhm70Srck5qnHk2h2vTXviyNgJnfev2jfsr/ec2bHx9amh&#10;OXt+ee2KZ49cdX7nPWv3/W7KPaNVEy2E2ugwgPAygjnNOJAU0EQmKRiiLY56kD3otOlIbQzT8XQk&#10;GhmiIQ4YYoKqJ4I9IM6CgKGiSAqGvAHlKEgR+dGA1JAUzMkeUFEklQ7KkR84QD2tpdXM17jzzk1M&#10;TGRBKPYI+XTOMARqbLUzp7/aTIY8fp73Y7u42h7swQIsuM/gKXdu/bLwOn1DUAXpln7wziVrF5R7&#10;vE6jwWRNNM37/tKMdhFuzgMx4Qcm2iMKAflxFiQy3R7yHh5Tpg7/UUwvDR3pHz/CSrQwE8qK5SPD&#10;fAu1rlgcOp6O1OhB+KaaaGEyvXf8a5RpNzCyz1Gyc0+xO73XgO7pFr8rM8Ny9tWV7NxR4s7IHZCb&#10;YfHbqlqJFsV8Ku8kAg11TjMOxOFYmNmhHMVRD7IHnTYdiQ5DfpGhCooDhpig6olgD4izIGCoKJKC&#10;IW9AOQpSRH40IDUkBXOyB1QUSaWDcuQHDlBPb6INGhR6qVfLrkRz1rve/M8ixoGtLKOvAqMjWWR+&#10;4IDgyxYWfD+/MtXQq+Fzd3Gvkb4/3NpfP2eBaBBpl5c5Xrh7a7rvOKPBzH5S4y76wwNdJ94wVNto&#10;8YHKlUv2ueq9w8/u7r88jZ+XoMiMITR70IPTkZJOHZLShuoCeQMSBKKhj99wTTS/Lk3Dn83vRgUE&#10;9P8nPTgdqcWH8DKCWY6qiaZ7CR0GEF5GMKcZB5ICmsgkBUO0xVEPsgedNh2pjVw6no5EI0M0xAFD&#10;TFD1RLAHxFkQMFQUScGQN6AcBSkiPxqQGpKCOdkDKoqk0kE58gMHqKc30fRLMgNO6MIzQe+Jlr+n&#10;5PlHPwxzzijRV16PsXh3SuX+BspJ7Uw9hthMZh9X/uyeaPs3ZKYbBmhbcXhKL7m7/aTbhrG/83aX&#10;TTnr80RzDuuvuaxlf37m5LPHH4Xx8xIUmZGEZg96cDpS0qlDUtpQXSBvQIJANPTxq5pojaYy1UTz&#10;lwOyFD8w12HAj7YgkTnNOFB2UAUlBUO0xVEPsgedNh2pTTh0PB2JRoZoiAOGmKDqiWAPiLMgYKgo&#10;koIhb0A5ClJEfjQgNSQFc7IHVBRJpYNy5AcOUK+ZTbT58xfUO3xjxx69gKmgoLBHj+7ERlJlZVVG&#10;RuR7orFodCRXcHBwW2Xdmm8K2ecDh2Z375npnzjEmUi7vs49/eKlVkfneFMmuwubzbD3jqePP3FY&#10;Z/bz5x/6addSK3tkJ/ub3S7NmVLw8eajN2jj5yUoMiMGzR704HSkpFOHpLShukDegASBaOhDOFwT&#10;7cw//hRmjvvmv6eG+RbqRrE4dDwdqdGD8CHBLy4O97SX28aR/t+S5tMIo7ZaiaaLgw4DCC8jmNOM&#10;A0kBTWSSgiHa4qgH2YNOm47URi4dT0eikSEa4oAhJqh6ItgD4iwIGCqKpGDIG1COghSRHw1IDUnB&#10;nOwBFUVS6aAc+YED1GtmE409p3JQ33DnjGFOcGT/ymH3blhSZ/VmGo3mekN5/9Pjcro0XGXJ9dWw&#10;0a/q2BbdTlfX4xJ6n3D0DkDrv3abq7tqN2hjr8POzfoN2vh5CYrMWEGzBz04HSnp1CEpbagukDcg&#10;QSAa+uCN0ERLTOkRcpzX1hQ0bqK5Sxbed3v+xLemDksuaXjQ5P3/vqCz+eg04S3ZsqYmd0Tu3jkX&#10;sodTTh3qfzev/0VnPSbflrlNf6/hihZOmeu9/58TOsfTZ5/md69YEy2ny9EZJ2C7pQfsjZtoXvuu&#10;9+57YX+uoar9lHsm92t4Gov28nhsW+be9mruY3NOqWhQo89vXwXnUr/+uQlrRjUhlQZngj8wy3D7&#10;Cxd1Zf9QTTRdQ3QYQHgZwZxmHEgKaCKTFAzRFkc9yB502nSkNnLpeDoSjQzREAcMMUHVE8EeEGdB&#10;wFBRJAVD3oByFKSI/GhAakgK5mQPqCiSSgflyA8coF4zm2gBpzmQPeg50pHN9EZxUXnwiZv/J/7r&#10;y5594Me85XH64q/43OJ5y35bmQFxRmlv35rfq3eXhESrzm3u7NVfvXQ41dJwal/nKe8wzP78R0cf&#10;mQox4QdmxGS3R3hvcJWOX3BBIkPegMYLlKBe4sZPhQxf+QjfevL+7/GnVxZ7g2De4jWf/GJrVmxp&#10;fly7a8nWk6dOm/7cI/4dtF/pJw+d+g7reR1LakhTNkVUKaAUUAooBZQCSgGlgFJAKaAUaGUFKpp+&#10;2Wy2MN/6f0VHsl9FDc7bvX/es8vDvxe8sUEH7FlrM5sSND3ZErDS3fZW07ZDp1T/Dhrb7g13ntbj&#10;dGNd6k5P9t6EHhX3Pze61cioDSkFYk8B88yZM5vKat78A9a4jJDfup1V117exe8rb82uVWsK8td8&#10;vK/ryI57NlrOOOnA3KcWV+z/5sN9JsPqj5YcsHTqHHdo/itf1daufXNd+siOu59+7rOK/K8+PNjv&#10;dzVvXDXtzR11Sa79a+qO+0OPHY/8/T/Lv/jg55ykn/7y4Jdlh75941f84w++nl+05bMjvcdnLH3g&#10;jV0VW7Z4jx/cKS5iSXw+n8lE7RWGBK/b82FyWugN2atdp/S5shGH0q/veXtPduceve2fXP+Od3zW&#10;11fdtmXoJYlf3PjSyrwPforv6/r8zcVMjXR3wbr1m776981fWkeYvpjzWf7+r5YU9jJ9dctfmRSJ&#10;zoLv6wf+JkXnk+I+mj7tywOObz9clT6kx+6X/v761tIt3x3uM358/4YVbdBqO7ogtbW1SUkRHoqs&#10;584PzDZBD05HaswhvIxgtLlOzJEIawV7QEz4gSEvQTSgyCgYsgedNh2JDkN+kVHpICb8wBBtiAaL&#10;LII9IM6CgKGiSAqGvAHlKEgR+dGA1JAUzMkeUFEklQ7KkR84QL0dO3ZqO+vjBhy9D33AyRfEJMAe&#10;bJkbu0taU++SQ4fCfOv/FR3JfhU1+FBZsTmp7vJJZw85vWdT79wB7U4fM0D79pvPCups7jhTw8ka&#10;W/zltdZe9ecTozs2hixdWeH4fsVei8WSmfXbpVQWq/n8yweMvKjrqAu73fjXU1PTjnb3oMhcwerA&#10;w39kQcOKa10gJvzAnPYsqHR6jVqwibbOMeb6Myvefvj5Jfu7jzwrcVPpaX+65pzj0sqN2RkFWztf&#10;eftp3p8+Srr4mesG5L+zusr9o2PEvdeceVxatT3VsOdt44TnbzzNuP3dwu5Xn/W7sePPGtE5/8Fv&#10;y3K3dz7/qaP47w6cdv+0EdaNG32ndMn7oiD70muvGtrOGDCLh/onvWfEft3sJpo5tf9ZE/s7N374&#10;9Bu2TjkrD8Xn7Fqz4UBSim2Jo8/5qXtLe0wYlbR1A1Nj9IAefZN2f7jzjD+PLX89/9R7rzvnuJTD&#10;1baSBQkXv3jzyd6t7+3v8ZsUq+PGGHaazr3rhgF5D64+kvPd4VPvv32UdftKwymqidacHTk6bPjN&#10;C/wic5pxIMLHgs5QjuKoB9mDTpuO1MYvHU9HopEhGuKAISaoeiLYA+IsCBgqiqRgyBtQjoIUkR8N&#10;SA1JwZzsARVFUumgHPmBA9Tj2kTTgrPnfrIOXfA7Jzv7pJOGhvwq4EM6kv0wanC3zj2Wz8/b/EN+&#10;mPfOTcX6t/t/cdfX1dV7j9R5y+u9VV6Pe9L0IfqZC1RBuqXXfJv3t0u+Wvd5zVcf7f5+dd7Y8b1Z&#10;+0zfKOud+XfWhDpYYmSg2YMuIB1J11k06WI+R8gbUB0h6fShRF2iFao9FfRZ6glX/2Pa6KN9bWd5&#10;dZ3B1HHoiD4poX7sLq92GOI6Dj2lT3IjDt6SjV8s/GpjkaPJLaaPmvnapE6rn5i+sIjEqrVBpuQ+&#10;Iyac2eewecCZfZc9+27qtddmLHj9+wFjT8hoxMRZ/Pn/fTvmxvFsMZ27qtrhNXU8cUSfRpDIUrR2&#10;amp7SgGlgFJAKaAUUAooBZQCSgGlgFLgmFMgJS3xnicvD/+++d6xOuDkcTkJpvbJli7snWTukNM3&#10;9C22W1DHulrXrGtWJrt6p1t6pboGFG12r/5mbwvGV6GUAkoBTYEWfLDAEx92/fPUoYn2jS9NfrXb&#10;8492mH/vkozTDT9UnvfAiA0PLUie+Ieum6dtHbHoBsOLd68ecd+I1c8tyBhg+ME54ZFTVk9cM3zB&#10;7YO3swcLDP/v4K/+9E3nSb33vVeaddJSw5kafviU3HffyD9jQPn7e4bOPKvwo4IMz47KCfdPHRr5&#10;scfQpY5NPZ2T+mABb8n6l55+09Mrc4f9zBlThux6Yvw3oz//i+Hp8SvGLJya/tb9q0c8eoPh3bsX&#10;JF8+2vPpA2v7/G1cbmb/U1O/eWhB3OmGHZXjzzPM2M6evTBwM3uwwIjfpKg8c5rh/R9GPH6b4bUL&#10;V5/yn9zFT+b3O6l82YZhDz6nHizQeCijXWoILyOY010YISlYiSC8jGAoRyhBKDIKhuxBp01HasOX&#10;jqcj0cgQDXHAEBNUPRHsAXEWBAwVRVIw5A0oR0GKyI8GpIakYE72gIoiqXRQjvzAAeqhDxZgNx0L&#10;c5pdWFjYvXt3HbBi5Sr2N1uJFvIn9Bx15G1XPdyjc39BzvO1B2WavPEmX7zbZDvpvISkxmtHWpxn&#10;daVn2wpjqq+vFtnhKb3k7vaTbhsWfkN0nbmOLBYcmj3otOlIrgnyoyEpbUgQyBuQIBANfSi1VBMt&#10;cGxCrSv2YzqejtQ4QfjmNtGanqKaTyPM9KeezqmLgw4DCC8jmNOMA0kBTWSSgiHa4qgH2YNOm47U&#10;Ri4dT0eikSEa4oAhJqh6ItgD4iwIGCqKpGDIG1COghSRHw1IDUnBnOwBFUVS6aAc+YED1IOaaDo4&#10;zGkL16+8HkOPrr27dOkUZiv+D9CMSAYCs2gB+Po696a1B6qr6k8d0T0t47fbkAUjW4RJ2aGav1+y&#10;PNPa32xs2Fa1u2DE5Iy/zRoTPjg/L0GRGUlo9qAHpyMlnTokpQ3VBfIGJAhEQx9KqonWaFZRTTR/&#10;OSBL8QNzHQb8aAsSmdOMA2UHVVBSMERbHPUge9Bp05Foq4tfZKiC4oAhJqh6ItgD4iwIGCqKpGDI&#10;G1COghSRHw1IDUnBnOwBFUVS6aAc+YGb30QbPWpkU12bkCvRmsJXVVWlp0e+6ohtS0feef3sQX1P&#10;jdiQah2Ax+3b+K2zvqZhayaLb/DYuFZYibZludfjcieYs9y+Wq/Peflfe1/35wiC8PMSFFk10aI+&#10;DT8WZjxOexZUOmoTLcwU881/ww1IaOEV2wodT0dq5CF8U020MDrcNu5DykTcfBphtqJWounioJM1&#10;hJcRzGnGgaRApycouCBgKEeIMxQZBUP2oNOmI7WRS8fTkWhkiIY4YIgJqp4I9oA4CwKGiiIpGPIG&#10;lKMgReRHA1JDUjAne0BFkVQ6KEd+4AD1oliJ1tTlmSxygD204C14Oaez3lVeZgt/agYtLoPAbLv+&#10;+LfmblrzbnWqpQf73O4p7naa+54nz9C5NSdyUwnaKuumXbA03drL5a01G61Ob9U1/+p16aTB4QXh&#10;5yUocrA9Woo2RENG8LEw43Has6DS6Z4M92AB1ibzfy99e5j/P8PbOpa+ZW2ykO9bznmP2EGLJTVU&#10;LkoBpYBSQCmgFFAKKAWUAkoBpYBSQDQF4uKtnbpmhX/ndEqPiNEBRPBT/3x33rPL2XvBGxu0P9h7&#10;7edlCeb2mkRJ5pxdayr8t0uMDDHpf3yXiXcNrIs7wLbo9Nqs7R0XXDZQtBopPkqBGFAg3OWc46Z9&#10;HybDxc/+Lsy30MIrFoeOpyM1ehA+JHjxorPDZDruwq8pPmg+jTBbUSvRdHGg//eA/QrCywjm1LaH&#10;pDgWdIZyFEc9yB502nSkNnLpeDoSjQzREAcMMUHVE8EeEGdBwFBRJAVD3oByFKSI/GhAakgK5mQP&#10;qCiSSgfl2Ezwps2b9+3LD3NykZmZYbXGMUBpaakGo6wXC7+yjAUJuRKNciYlOMZR4xx++hkJCfH+&#10;68umX7rMe7h9vCmTkXf57NW+vM/zrmmFc5Z1a/I3rDnQ67isEWf2Tki0RpSumV4KEx+KHGyP8Mzp&#10;welISacOSWlDdeG0Z0Gl0z0ZoYmWmPHb81P8fVxbWXhMNdG6dml0J0hdiqIDdaqJxvtkFTI3NBqh&#10;yJKCOc04Sufg/TpdEzqS9+CC7EGnTUeiCfKLLOkAh2ij6olgD4izIGCoKJKCIW9AOQpSRH40IDUk&#10;BXOyB1QUSaWDcmwOOLrb//Noorndbputyasvo7gnWsSGEQPQw9LBD05/zWqJD9j67u8yXA4Duz2Z&#10;0WCu9bBepO+LwtZoohH9v23zgdl3fnc4z5GQbrlrzvDhY3pR1GuO8SLGh2YPOhM6kiidnoggkSWl&#10;DakHeQMSBKKhlz7c5ZwRje4HcJcsvPvSmfMWstfKPXbkl7GFtW+cM2XOxgYB3BvnjJuz0f1beuyr&#10;q6csLPKWbFm9J9TeomThlCkLSxrwRYum/mNhidtgXz9n4qPLlj8z8ujnTUnlPvT5DBY5tpRU2SgF&#10;lAJKAaWAUkApoBRQCigFlAIcFcgJ9WLL0PSP9W3v2r075Hv//iL9c5SoxWJp1/QrLS0tzLf+X9GR&#10;7Fc8wNNnTJp4/bnsfeEVZ2h/sHfHvsmJ5vasg8ZkSbJ0TMxq+EOQV2WF4x+TltcXtm8fNzjekfvY&#10;n9YUH6gUhJuioRQQX4GWaqKxTC2dhp11EXuN6pMsft5twDB56NR3Xrioq7d4zSe/RLjh5a/sqja+&#10;9sqeSZPGjp2+6oWLOrYBYbVJpYBSQCmgFFAKKAWUAkoBpYBSIGYVOGP474LfJxx/vP6hnvm2bdtD&#10;vvfl5+ufMzC7yUzMitV0Yrl9Op4yoj97n3BKD+0P9v7TjFNc1nKTwczu8V9vKrnu3hOaqcyd1z75&#10;txvnUN6P3v1uSNjUq+ZePOjN87u/MfnUjzzVidqlplZjsrm+3ea1akFGM+ujfn4MKdBSl3OylWgP&#10;zDLczppE7PEjG+f8+aFfel16xfCM1Yt+8tTtyrrhlRE/3jK7ePQFcdtsFzx6he25WatzT88wDDyv&#10;x1fvbx7YvXJL9vX3nNfVSmrPQzcXY5WE8E3dE418OSfL/e7VIx6fOjSZrUS7cPXgWYZ5T5YPu8CQ&#10;X3nRHaPWPLZ6+J2Dv3jwWc+4aVedYpj/4dHcb0x8/eHV3QeUvLhj3KcN/bKiBbe/YPhD3w/mZz/5&#10;zEXZm1mcEQtGfH/N/wR87Pqkrx6d+e+SAZeefNrJ/X95Z2Vy30Of777guRnpn8z6JnnAkcKMKVOP&#10;XzJtVvnYsYbdewydc49U97nnvos6NdzXABIEWtzID8w404PTkZoaEF5GMKe1r5AUx4LOUI7iqAfZ&#10;g06bjkSHIb/IUAXFAUNMUPVEsAfEWRAwVBRJwZA3oBwFKSI/GpAakoI52QMqiqTSQTk2B+x/OWfI&#10;izT9g+vg0aNGhjxF9r86csXKVQxDfzpn+HNueo50ZIA32PWkc+Y8Hx8feCVmSzUDKstMu39MZNE6&#10;D3B16dPc9qKjIm7kqOEmU+RFMPYae3JK4LIWZ73n8TvWx9V1YleY1noP13sqMqz9tExr3EXTX+0/&#10;6uyj/wyTftRSUySFZg86EzpS0qlDUtpQXSBvQIJANHQbm2fOnNmUp99eXGRNSA/5rbuuatK4bn5f&#10;eWt2LX50xsMvvfTOz11Gn1S5wTjhvluGD+g/+rwzR3QuefC7xDG+L03nPXVDv/wHl1fl7Dpw6h13&#10;/n7MYNOaf+85+d5rzjwurbomtUNWPKmJ5vP5KHOHzg3ChwTv2fVmWpolpA62aneffr9d3M7uGlny&#10;09LC7uec1inOW/LTu4UdzzTsNJ171w0D8h5cFTfGuL2ox4RRSVs3dL7y9l7b/pd7xe4fl+adMXXa&#10;qPiNKw2jx/dPMdh2fv7MP1/ZPvCmP102IN3XEKf7H7sXvGHQBFxR13n9q86Jzw7b/nhZVv+fKk6/&#10;//bhpq2rTV2TPs8fdv+fLz+++Il3KgYmHUw+d9oVKdtKTr11YvuVrx0cOL5/mpYCXZDa2tqkpCTK&#10;lMcw/MBQcIgGFFlSMDovEAUkwnTzQHgZwZA9oAShyCgYsgedNh2pOYSOpyPRyBANccAQE1Q9EewB&#10;cRYEDBVFUjDkDShHQYrIjwakhqRgTvaAiiKpdFCOzQHv2LFTP0I7bsCA4EN9/+A6+KShQxNDvbxe&#10;b1ZWlvaNBg4ZU9sKZA96jocOHWInOAxPebG7sOng+vr6Kpvt9NNP69W7V8h3x44d+w/o39S3wZ8H&#10;4Aee0HPk+d3Ye8gpPQLAUUT+/MPv83Yc2rZpb8T3ru37gzEb1xRWFqSmWBpO4a3GpFpvqdvnMLFV&#10;ct5KQ/qRPz80wkJY0UIvCjoM+dmDH2dBIqNSC0IbogFNHZAgEA19tozcyQ6eWJv4JP6MWYs2bWKX&#10;Hv6vueYt2fjFwi82FvndFyzwp+7yaochruPQU3ontyATMuWWByb2Htz1h60HvAavo7omKyNcVv/L&#10;/dT+GcHdwxGzPnrm5K9ffGdX8IWflna9B/XYtfLrqnNevfV0aour5TNVEZUCSgGlgFJAKaAUUAoo&#10;BZQCSgGlQFsqUHTgwKbNW9giOOI7AMyod+vatV/fviHf3bo1+VUz8VFEvvPv1+k3XAv/h/+t2XTk&#10;eZeearIY9VJZjSlug8PQrnj4ZMsLX4ynPMezLcustq0UEEkBnq2rml0L5q0vL6moanQbxbjOp442&#10;vz/3rbeemrNr4HVZi55+67WZU17aZPeKJEvUXExpwy77w96XH5r33Iz5Pf55ad8gfY2pXbsb1i9f&#10;WTPkf7m/eqD/kOr57368ZP1h/+VuKQOvvvec/Of+s6LI0ZiN21a4e+umz1997uGHXvil09ja+fM+&#10;Wrqx1GLoeMpllveffuOd/xaNu+rkjKgzUD9UCigFlAJKAaWAUkApoBRQCigFlAIcFGBXUDb1jIKA&#10;z/0fWRDmJw5Hw7kSu9qU+B4y+EQNOaDvkB8XWj+YXfuvPy9f/sXPa1fvDH7/vLYg5OdNfUjH05Ha&#10;thi+vs7VnIJ06pqamOVhV266fPY6T3m9tyrV1KPqkP26O4d06qLOHZsjrfrtMadAS90TLVA46E5k&#10;7Md0PB2pcYLwzb4nWpMGaj6N/4Wu3fHatCeOjJ3Qef+qfcP+es+ZHU0Nt/CMizt6y7OIFqYzgZZN&#10;8gOzjOjB6UhNKAgvI5jTBeSQFMeCzlCO4qgH2YNOm45EhyG/yFAFxQFDTFD1RLAHxFkQMFQUScGQ&#10;N6AcBSkiPxqQGpKCOdkDKoqk0kE5Ngcc3T3RmrrTmT8TLXL4e6Jt2/5LxLMVFMA43HTjDcRfaYTZ&#10;4ymvH/2xqSbbakqu9xzxxFf0G0F58htxI4LCXE5T3ncZBk8ce9ZBkrkDe3JohWv72xsvYoIQGTfH&#10;eBE3Ac0edCZ0pKRTh6S0obpA3oAEgWjoHlZNtEbDWYYmGrurmaNk555id3qvAd3Tf12Uq5poehXR&#10;YQDhZQRzmnEgKaCJTFIwRFsc9SB70GnTkaqJFnxAKY56ItgDUkMQMDQbSAqGvAHlKEgR+dGA1JAU&#10;zMkeUFEklQ7KsTlg3k20QYMGNtUuKSsrKy0tC99oQ4/qnfWuN/+zaPCQJjcaQEa76f7qpQdWzrOn&#10;WNgz8Rpe1ebdTy8a26tvdgAY0jnYeBt/2v/Bf7ayzy+6uv/wMb38gzczcviGVJjgH7+9+c1ZOxPc&#10;nc2GOJt73/m3dZl483GqiYa6Dj2C5TopcQ0OGZUfmNOeBZVO90mEyzlrKwtDvsOP29j7tuhAXch3&#10;22RqTOo44MShx/fQOmjqpRRQCigFlAJKAaWAUkApoBRQCigFRFBg27btTb21Dho7025BntW22h0b&#10;i95//Svie9GH3zHkxlWFRiPpoXZRU2UdtH9OWrF3WXzesqTHb13HuldRh2rBH146afA1M/pbux2s&#10;S9vNOmg33HlaCwZXoZQCx4gC4VaiBUhAvwyQ/RACQ3h+kSEa4oAZE7USTfcq1P/W9uIi/H8v/Ghw&#10;attDhI8FnaEcxVEPsgedNh2pjVw6no5EI0M0xAFDTFD1RLAHxFkQMFQUScGQN6AcBSkiPxqQGpKC&#10;OdkDKoqk0kE5NgfMbyVaxPNnZo+ff/7lSLGXsnBMWzIWMSYD0JE6uLio+j8zfkn29rQak9kNwpwJ&#10;xXc/PywuPrCtBkUOYPLKw9tsO7PiTGnsc6/PxZpW8zderc5ZwhQUmj3oQ4COlHTqkJQ2VBfIG5Ag&#10;EA3dveGaaBNmLQ3j8gUzzgnzLb9WF7/ILJ2QwX9+e0SYTE+YtJoyuUO0ITDbumqiqR1SUybkNOOg&#10;0w2ElxHMdbLmJwhkDzoNOhJtdfGLDFVQHDDEBFVPBHtAnAUBQ0WRFAx5A8pRkCLyowGpISmYkz2g&#10;okgqHZRjc8Bt20TbsG77umX7KWdPvDFVpfGHdia46rzWRGOPYfb4RE/LbnHPd1kJru6sScfC+gys&#10;Ubf1y8Lr1DmLaqJRbAYN8GNhxuO0Z0GlozbRktt3C1lm++H9jZtoXvuu9+57YX+uoar9lHsm90sL&#10;bgO5N84Z+2ruhy9c1DFURHrbiI7UtgPhm2qi5XZKCKlDfnFd4yaau2ThA7MMt79w0dEL7P/3K/fB&#10;BTMeNl17U/6sV3MfC/o2MDbEmf1YNdHUDqmp6ZjTjKNm9mDB6ZrQkdpWIDwEhuxBj0xHognyi8xV&#10;Z4g2BIZoo5FFsAfEWRAwVBRJwZA3oBwFKSI/GpAakoI52QMqiqTSQTk2B9y2TbR+/fpRmghQEZuj&#10;RngyUOQAzpNHf1iZ70239maf293Fbott4Z5oVqLV1bq+mL/9cEnN8Sd3CrixWlPkIdqCgFku0OxB&#10;p01HQq4TBywOE35SQ96ABIE46yMuwj3RiHOcwVC7a8nWk6dOm/7cI6yDFvJXlqFTVzXRQSNvRXZg&#10;ytCp70TsoMmepOKvFFAKKAWUAkoBpYBSQCmgFFAKxJICFU28bDZbU18Ff+5wOOhgemQ6km2dHzgg&#10;eEqm1WSMYwvQ2NtjqHc7XVH4gXXQJo344M1/7FvyQg27sdrc2aRLoKLYkPqJUkApQFcgwuWc5JVo&#10;zuKF/7hycbe7b7pi/AnFL1z97OGRpxt/MU549MLq555Z6qnblXXDKyPWTFw9YsGI76+ZXTz6grht&#10;tgsenzpMv8ydvvaKjtRUgPAttBLtmpvyn5hdPuwCQ75twl1XVL8565vkfqWf7zr/iZvy56wefufg&#10;L17WNHnNTwH/mkGc2Q/VSjRdPbSXDOFlBHNq20NSQP9vgKRgiLY46kH2oNOmI7WRS8fTkWhkiIY4&#10;YIgJqp4I9oA4CwKGiiIpGPIGlKMgReRHA1JDUjAne0BFkVQ6KMfmgKGVaDNnPjh4yBD6uaVC6gqs&#10;Xli7d1kCewCo0WCucRf1HGG4a/Zw/dvKyqqMjPSIcq1YvO+9fxWlWnowJLsm1Gba8fLyCzt1yQj/&#10;w+bYo60is+1Cswc9RzpS0qlDUtpQXSBvQIJANPTR0VJNNBbQa9+z+uO356078fzcV4pHLbily1eP&#10;vpQ+deaoLAO7kvPC1afPMsz4gTXRVk9YPWLRbYYXL2T/M3Wo5SgTetuIjtRCQ/iWa6LNWT3i8dsM&#10;r124usste3a3nzW9z/J//no5Z8PnU4cma5r4K+A/YUGc2Q9VE01XDx0GEF5GMKcZB5ICmsgkBUO0&#10;xVEPsgedNh2pjVw6no5EI0M0xAFDTFD1RLAHxFkQMFQUScGQN6AcBSkiPxqQGpKCOdkDKop00rEV&#10;TIxzVVVVenrkroq2g2sOeMXKVfqR8yUXT/A/B+G994TsQS86HcnVGwHB8/cevuPsJV6Pl31uNBpy&#10;T7J0620NVjv8J3nbfOU70pLMORrMYc174rNRvfpmh/+VIIJANFhGsW0PSA0IzNXVEBN+YMgbkCAQ&#10;Z33ctdTlnCygKbnPiAln9jlcaf81uqemstrgKd74xcIvNha50QkjhvFepUkMV1elphRQCigFlAJK&#10;AaWAUkApoBSgKrBp82bW1WLvTZu3aH9Q3s0BU5kpXFQKFBeVa+8XH/4p0dAh09o/w9on1dKzxma5&#10;58nL9ffN9471/2dTf98y4xSXuYKtQWs4u/bVOezVnbtmRMVL/UgpoBRoMQVaqInmLVk/9+4757zy&#10;9Ptxt57b32Jf/dm7L81ZN+yqAWUL5q0vL6moygp8YHCLZSB6oM6nnF07f95HSzYcOrrqzvbLMa+J&#10;6DVT/JQCSgGlgFJAKaAUUAooBZQCraDAvn35rbCVqDfhdrvD38UMusVYzN8Tbdum/HnPLtfee9ba&#10;zKYEk9FqNiawZ3SW7tYWmmCvk4fnjrupW038DkOn/NqkvTPeHJWQCC9nwzap0EoBpUAkBVrwcs7/&#10;berXCxWHL7h9WDzQOKNfwEhHaoQgfLMv52xS7+bTCFNKdTmnLg66IBPCywjmtPYVkoJVB8LLCIZy&#10;hBKEIqNgyB502nSkNnLpeDoSjQzREAcMMUHVE8EeEGdBwFBRJAVD3oByFKSI/GhAakgK5mQPqChy&#10;Saffoaxnbm5SclKkc7ej3zvsjqjB27Zt17cS8XJO/xuoEbkd47AdPxdcd33DUzinX/p1fWkSuyca&#10;+7vOU15nPhTd0znZzysrHHl7Dw48vgexgwaNF0HALE1o9qDTpiPlmjr8B1rM5wh5A6ojJJ2uOYcm&#10;2q+xoZ4RhOcXuSkaP789IrdTQsj9QX5x3QmTSA9JgWhDYEZMNdH06qDDAMLLCOY040BSQBOZpGCI&#10;tjjqQfag06YjtZFLx9ORaGSIhjhgiAmqngj2gDgLAoaKIikY8gaUoyBF5EcDUkNSMCd7QEWRSzq9&#10;SzVq5IisrKyQZxzBH0KCBIChBwto4JC9tih2tZA96DnSkVy9wYKv+3771/OP9ijXLnbVVXtNhoaL&#10;kTw+J7sk88vC69Q5SxiHx7Y9+LmUq6v50YYiQ96ABIFo6O6NcDmn/fD+kG/i/B4zMNYsC/mOmQRV&#10;IkoBpYBSQCmgFFAKKAWUAkoBpYBSQCnQlALFZY68/dV19Q13KAv56tmvg353s8RMS4KpfbKlC3sn&#10;mTuYLcBFWqoESgGlgMgKhFuJFsAbWh4FgdmG6Hg6UuMP4WUEsxzVSjTdq2gvGcLLCObUtoekYNWB&#10;8DKCoRyhBKHIKBiyB502HamNXDqejkQjQzTEAUNMUPVEsAfEWRAwVBRJwZA3oBwFKSI/GpAakoI5&#10;2QMqilzSte1KtEGDBgafqfpfK/rdsq2H9jTZMxL5LLdluXkMpi2+TjXGOLMlwVNf089c1cFgC7+J&#10;tUtctVVuiynJZDA7vdVqJVrEikCzB31OoCPlmjr89Yz5HCFvQHWEpNM1D9dEu37eK2G8/vq1t4T5&#10;FupGQa0ufpEhGuKAGRPVRNOtiA4DCC8jmNOMA0kBTWSSgiHa4qgH2YNOm45EW138IkMVFAcMMUHV&#10;E8EeEGdBwFBRJAVD3oByFKSI/GhAakgK5mQPqChySdcmTTT6uYPXY8jfc/Cqq69s6ryvsrIqIyM9&#10;Yn9EAxQUFPbo0Z0IpkemI9mmowN/u7Hq/e/rEtv3M5rMTvthT9W+uX/uHZyIf/BnH/hx93KTxRjn&#10;83kNRmNSz4p5y66I7pxF3RMtWGr6nEBHyjV1+GsS8zly2rOgFdc1j9BES+3YIeQ0V11ySDXRoHYe&#10;P7BqokU9g6DDRsbpidOMA0lxLOgM5SiOepA96LTpSNVEa85BIW/1RLAH5CVBwNBsICkY8gaUoyBF&#10;5EcDUkNSMCd7QEWRS7o2aaLpe5+IDxZ47d0vSqrjiG2vGIZtLkz1pvSzJmZoOToPbXz89r69uqUG&#10;pOxv1OIDlVMu+NxXlcYwdd7yRz46a+ip3aJoor0x56f3n9ie3jG5vrb+rjnDh4/pFVFnaLwIAmZJ&#10;QbMHnTYdKdfUEfUpsIyCQN6A6gipwaWJ9utjOUcsmjqU3T4R6hkxNnQ8HaklCeFlBDfM405nXBx1&#10;90bPEbIUPzDXYcCPtiCROc04UHZQBSUFQ7TFUQ+yB502HanN0nQ8HYlGhmiIA4aYoOqJYA+IsyBg&#10;qCiSgiFvQDkKUkR+NCA1JAVzsgdUFLmkE7yJNv+Tz+pcprFjRjTVuKmqtKVnNPSJKK/Cgv3de/zW&#10;SAr/E3pkOpJtMTrwR1+XLfvFlJzV0MDyup2VRRs+fezUhPjA25wFGJWtIPt+RZ7D7jzrggEZ7Ro9&#10;epVo6XVr8h+65vs0Q19jwzWhNmfy/v/+NDHiMzqJwYU6WGJkoNmDniMdKdfU4T98Yj5HyBtQHSHp&#10;dM1bciWaaqKF2RPQW1csCARmeNVE05VHhwGElxHMacaBpIAmMknBEG1x1IPsQadNR6JHb/wiQxUU&#10;BwwxQdUTwR4QZ0HAUFEkBUPegHIUpIj8aEBqSArmZA+oKHJJJ3gT7fWXPlH3RGOOqjdYfvJ0tKRk&#10;myzx9VUHu5hqexvKwjcBPW7fz987q4pdJrM5Md00dAy7n5qR0mr0x+Rt85XvSEsy52gfOqx5T3w2&#10;qlff7PBxoPEiCFg10aJuisk140V32s5pz4JKx7GJ9tkVlY/NWur2HW5//UTDk2+Wj/6dYZthwqMX&#10;Vj/3zFJP3a6sG14Z8eMts4tHXxC3zXbB41OHJf/Khd42oiO1JCG8jGCWo2qiRTca0WEjyD4GosFp&#10;xoE4HAs6QzmKox5kDzptOlIbuXQ8HYlGhmiIA4aYoOqJYA+IsyBgqCiSgiFvQDkKUkR+NCA1JAVz&#10;sgdUFLmkE7yJ5qx3lZeFu4M+dIsxee+JxkxV7/R+v626osZ3ct/47h0T/Vse+t/+avz3lc0r37Sl&#10;WLqyRWQ17qKeIwx3zR4eEhkylPbh4o93LXj6UKqlB/ubPZrAZtrx8vILO3XJCPMTufzvnwg0e9Dn&#10;BDpSXuliPkfIG1AdIel0u/JaiVa//rkJ35rOWWo4c9Ftnb7810vpU2eOyjL8ulbt9FmGGT+MWHSb&#10;4UX94k+k1QX1uVieEF5GMMtRNdF0Q6PDAMLLCOY040BSQBOZpGCItjjqQfag06YjtZFLx9ORaGSI&#10;hjhgiAmqngj2gDgLAoaKIikY8gaUoyBF5EcDUkNSMCd7QEWRSzrBm2jhmzW61DW22pnTX40IPqYA&#10;eT+0i6vrYTU2rBhh/a9y59YvC69Dz1nqal1XD//AcyTZbEz0xFWdcXn7ux4+M6KM0HgRBMySgmYP&#10;Om06Uq6pw98GMZ8j5A2ojpB0uuYt2ETz2lY+dlvBZfPOsX+1tizLu+Gfe5J/baLdkvrf+97uev2E&#10;2n3F2YadM/JHqCZapJkP6uWxYKqJhu6QosNDY0wQMKcZB8oOmsgkBUO0xVEPsgedNh2Jtrr4RYYq&#10;KA4YYoKqJ4I9IM6CgKGiSAqGvAHlKEgR+dGA1JAUzMkeUFHkkq5NmmjFBw9GOh3Bvvd5jUcOGs67&#10;YGz4n5UeKsvpEOFSRD2CvcaenKJdsxThRUeyQPzAAcGf+utmb1n7eFMm+9zls9cY8hbtvSaKcxB2&#10;Y7Vvvti95afiEeflnj1+QCQxGr6HxosgYEYbmj3otOlIeaWL+Rwhb0B1hKTTR18LNdG8JRs///DV&#10;x/eP++Ch0bufufmbzlf1yvugrP1Jn66uvun0Ixs6TLmn07vTVvSe1HPve/bx0zxqJVr46U810QL0&#10;oZubjtQ2AeFlBHOacSApjgWdoRzFUQ+yB502HYkOQ36RoQqKA4aYoOqJYA+IsyBgqCiSgiFvQDkK&#10;UkR+NCA1JAVzsgdUFLmka/0mGtNnX36+y+Vq6nzEYXckJTe6C36YMxcNXGt3vTVnGaW/c+xg9nyX&#10;5XR4UixdWMoOTwlbjPZ5weQommjowVLr+H/L/k2fb/+sqraqe1buFUP+kJ0aojeKDlto9qAHpyNb&#10;RzrKEIA4S0obyhHyBiQIRKOlm2hBXmhoA/m2/Pa0zkhmobeN6EhtmxBeRjDLUa1Ei5kdUqSB0vA9&#10;NNQ5zTgQB5QzFFwQMJQjxBmKjIIhe9Bp05HocSG/yKh0EBN+YIg2RINFFsEeEGdBwFBRJAVD3oBy&#10;FKSI/GhAakgK5mQPqChySdcmTbTwB5yQ2hqY3Tpt89q8iMexx9RKtFce3nZkR7LbV+s1eOKNad6M&#10;0vkbr46Nc5aiiqKX1szp0Dc7ISW+qrS6+kDNgxc+Elx9yEjqwMNfQFQ6CC8jmNOeBd1Z6DVqoZVo&#10;QYMG6kZBrS5+kSEa4oBVE03NOGEOWTjNONDki05PUHBBwFCOEGcoMgqG7EGnTUeqJlrzjzjpatOR&#10;GisR7AFxFgSMDkNBaEM0IG9AgkA0ZARDakgK5mQPqNxySRcbTbSI7bNjYc8SYLyNP+3/56QVCe7O&#10;7MECtYaSDiOO5J4R4YGeRBk5wVyZ9a4EJwturYuzHokPsxV3e2d8F2tWt4YrVdmreHvpDcNu7dqu&#10;a8BP0GELzR704HSkXFNH1KfAMgoCeQOqI6SGrnmEJlqYwfP6tbeE+ZZfq4tfZJYOFFwQMKOtVqLp&#10;VkSHAYSXEcxpxoGkgCYyScEQbXHUg+xBp01HaiOXjqcj0cgQDXHAEBNUPRHsAXEWBAwVRVIw5A0o&#10;R0GKyI8GpIakYE72gIoil3SqiRbyjHLmzAdzcnLCnGxK8VVpQdyuH+K9Xt/oKzuMOL+DP2e7w56c&#10;RLrjm/YrCB8FeGvZlp3Vv2T3ymLbKssr75nc56QOw4JF1iJvPrypyFCgN9GKfi6++dTbVRMtvCeh&#10;SQwCyzXjRXfazmnPgkqnkw/XRAvwAb+eEdsQPTgdqfGH8DKCWY6qiRbdaESHDTSdCQLmNONA2R0L&#10;OkM5iqMeZA86bTpSG7l0PB2JRoZoiAOGmKDqiWAPiLMgYKgokoIhb0A5ClJEfjQgNSQFc7IHVBS5&#10;pDsGm2i26mp303dk0/bgK1au6pmbq92abX9NwebyDV6jp3tSz0HtTrSarAFnqVHcxC0gQlP/hCKz&#10;IMF4j9e9ceeGEwYeH7AJqM/FfgvhowB/vPvD9n0z4xLjGk4ta52lO8rDXKFpq7U9suTB9j2y4pPi&#10;qg/XJNYnTz/zrmAN0WELzR704HSkXFOHv+AxnyPkDaiOkHS65qqJ1mi8qyaagKOR6zCAho2MYE4z&#10;DiQFVEFJwRBtcdSD7EGnTUdqEw4dT0eikSEa4oAhJqh6ItgD4iwIGCqKpGDIG1COghSRHw1IDUnB&#10;nOwBFUUu6Y61Jlq3bt0WL/mK0sMaNuyk7t267T205/W1/8nqnmmJt1QUHumZ1uea064P+DlkD37g&#10;kMarrD7ywrvPU/JtW4y9o63LoI5aE83tdJdsKwt/mzN2W7TPtn3i9rk6pnSacOKl8ZYQl39CUrPt&#10;QrMHPTgdKdfUIeBpOz+pIW9AdYQ4qyZa6GlKNdEEHI1chwE0bGQEc5pxICmgCkoKhmiLox5kDzpt&#10;OhJtdfGLDFVQHDDEBFVPBHtAnAUBQ0WRFAx5A8pRkCLyowGpISmYkz2gorStdGyZ1aqVq5yRVloF&#10;n4qMGjmC3aGf2EmBBIHAnNTTngdaVlaWnZ29bdv20aNGhs90yaolPXv2YFcOrti/3JVVl5LVcOWj&#10;1+Pdt6Fw9sVPydJE27b5wHsv/8zYnn9lv+FjekV9nsWpKP6HYV9u/fyn4jU5fdqzD0v3HD610/Dz&#10;jx8fXCPISxCYbQuaPejB6chW0JnHAJeUNlQXyBuQIBANvXwmYiEVTCmgFFAKKAWUAkoBpYBSQCmg&#10;FFAKKAXCKLBs2TdRdNBiW1K22m7Tps2sd1ZaWsb+y5K1WK3twr52FGxf9v2yz5Z9dqiqxGQ5esZq&#10;Mst06soeLHDvFct3Lo7btThx9k0/fvz2ZpGrzFpmrHHGFqCxd1MdNJH5K25KgdZUAJiJKisr6cwg&#10;MAtLx9ORGlsILyOY5Zifn8+vNPTICqkUUAooBZQCSgGlgFJAKaAUUAooBYIVuOTiCYMGHsf+W1ni&#10;3bn54NrVO8O8Lzxp0hk9xp876MohaSOPFFWyCwzZMrSy/PL2CR2Df/Xz2oLw0fy/5QdmW/EP/tKs&#10;tezRnPGmzDhTWoov952ntgruCtZHY5dwsnfINWiCk1f0lAKtqQBwTzRoqRsEZgnT8XSkpiOElxHM&#10;coTWN9JzpCO56gwFhzhDkSUFQ96g56h0Dp6m6ZrQkbwnMcgedNp0JJogv8h086OcuUaGgqPqiWAP&#10;iLMgYKgokoIhb0A5ClJEfjQgNSQFc7IHVJS2lU6/xxnrFlFox8w90Wp/fYU8j2VPCWCfM0GYPXJ7&#10;9LzrluesoW6h1dQ5sOW0I8acap/Ba3ImOpdnG5zAKpDWPK8O2Nae79oluHpYjQ0XovoMnnLn1i8L&#10;r9MxFG/4B4TwMoJj/pSWX1HadsZrHZdy2rOg0unJqiZao+mOn7n5RY75GQcyN6QzFFlSMKcZR+ms&#10;mmhhjkr52YNfZEkHOEQbVQ+aPejB6UgoO3HA4jDhJzXkDUgQfpwFiQypISmYkz2gCratdMdsE+39&#10;Dz6Mi2u4LX3Il9PpvOzSS/Ly8vr160dsbNGLTkdy9UZA8MmjP6zM96Zbe7PP7e5it8W2cM/VUTTR&#10;6mpd3y7eXbj3yEnDu5w8PJeiniCCQDRi/pQWUgMCc3U1xIQfmNOeBZVOH31yNPIpk4XCKAWUAkoB&#10;pYBSQCmgFFAKKAWUAkoBpUDrK6B10NgTA4Lf7HP2rcVi8Wfldrsrwr5sNlt4gP4tHcl+wg8cEDwl&#10;02o0WtgCNPb2GOrdTlcURWEdtMkjP3hp+q4lL9T86/qf5s5eHUUQ9ROlgFKgZRVQTbSW1VNFUwoo&#10;BZQCSgGlgFJAKaAUUAooBZQCx6ICIZ8WEFKI8vIKdplnmPemzVvCA/Rv6Uj2E37ggOAJGfUmgzkr&#10;7vj2cYPNhvjjRmUVF5Xr79LiKv9/NvX3p+9sdh1OTrX0SDLnpHh6LX4tv/hA5bFoLJWzUkAkBdTl&#10;nI2qwW8JIr/ILAFofSOdCR3JOPADQ8EhGlBkScGQN+g5Kp2Dp3G6JnSkthUID4Ehe9Aj05Fogvwi&#10;c9UZog2BIdpoZBHsAXEWBAwVRVIw5A0oR0GKyI8GpIakYE72gIrSttIds5dzaomzG58FHyOxr9jl&#10;nMEXe+7YsePee/7e1Kkxveh0JFdvBATP33v4jrOXsOchGI1s2YqvzymWTrmN1uJRegJ523zlO9JY&#10;B00DO6x5T3w2qlff7PC/FUQQiEbMn9JCakBgrq6GmPADc9qzoNLp406tRKNMXwqjFFAKKAWUAkoB&#10;pYBSQCmgFFAKKAWUArACF104fujQIYMGDczJyWb/1d79+/Xv0aV/mNVYxLVaLAIdyRUcEPzFh39K&#10;NHTItPZPt/RKteRWHjHf8+Tl+vvme8f6/7Opv2+ZcYrLXMGeS8BE9/jqHPbqzl0z4AKoHygFlAIt&#10;qoBaidZITn7dU36RY75tD3WIIZ2hyJKCObXtlc7B8zBdEzpS2wqEh8CQPeiR6Ug0QX6RueoM0YbA&#10;EG00sgj2gDgLAoaKIikY8gaUoyBF5EcDUkNSMCd7QEVpW+nUSrQw56r+9tiyLu+L9za06ImtWMHW&#10;LnFbHV21p3Oy12Hn5uiezsnug/bVW/lx1qTqCtuMN0cNH9MrYp7QeBEEHPOntPx0btsZz9+N/HLk&#10;tGdBpdOTVU001URrch7mNwygyJC5+UWGaIgD5jTjKJ1VEy3MARw/e/CLLM6Y5ZcjGhmaPejB6chj&#10;oSiS5gh5A8pR2SNgapVREE72gKSAXNfiYNVECz5CqLHVVtsc7POCgsIePbpH7AFpgMrKqoyMdAqY&#10;joTCouAA/PRLv64vTUqxdGWf13nK68yHons6Z0PYCkfe3oMDj++RkGilCAKNF0HALC9o9qDTpiNb&#10;fDbwLxY/GpLShgSBvAEJAtHQC6qaaI0mIkhEQcAxP+NwHQaCFJEfDU4zDkQYqqCkYIi2OOpB9qDT&#10;piO1+ZeOpyPRyBANccAQE1Q9EewBcRYEDBVFUjDkDShHQYrIjwakhqRgTvaAitK20qkmWnCX5593&#10;vJGYkELp/sQSZu1iV12112RouA+ax+dkl2RGtxLt2DmkgWYP+pxAR7bt1BF1x01S2lBdIG9AgkA0&#10;VBMt9BQNiSgIWDXR1IwT5oCD04wDmR+ayCQFQ7TFUQ+yB502HYkeF/KLDFVQHDDEBFVPBHtAnAUB&#10;Q0WRFAx5A8pRkCLyowGpISmYkz2gorStdNI10dxud96+ff4Hkw67Iyk5idjP0sE//vhTSkqTnbJx&#10;552bmJgI2YNedDqSqzcCgk8a+WFtUZrV1HA5p9vrqDMeWpQ3WVcV4syVNsSEHzjmT2m5SscvuCCR&#10;oakDGi9QgqqJpppokfeMkKX4gbkOA360BYnMacaBsoMqKCkYoi2OepA96LTpSNVEC56IxVFPBHtA&#10;aggChmYDScGQN6AcBSkiPxqQGpKCOdkDKkrbSiddE00nHPncgIAYPWpkMGruQ4stljjCr2MKwlai&#10;1drcFlOSyWB2eqvVSrSI1YVmD/qcQEe27dThrw/EWVLaUI6QNyBBIBqqiaaaaBHnMeAaK8ipKBjC&#10;o8MAwssI5jTjQFJAFZQUDNEWRz3IHnTadKRqoqkmWvhdEeQlQcDQbCApGJo6oBwFKSI/GpAakoI5&#10;2QMqSttKJ2kTzb/5VVVVlZ5OuhkZk1oHr1i5iv3zkosnhNi1ldmc9S72+TF1T7S/Xr687lCKxRjn&#10;83kNRmOdqXjhnkm6OBJZOurmDpojNHvQg9ORbTt1RK2zpLShukDegASBaKgmmmqiqSZagwLQsJER&#10;zGnGgaQ4FnSGchRHPcgedNp0pGqiqSaaaqJB40UQMDR18JseBVEDogGpISmYkz0k0lnSJpp/8wtS&#10;WwdriYdsoulTPWSPABqsDff43z+UaEWbthIt3pTB0q/zlhsNpi8Kr1FNtDD7/ebYI0zY6Pwc+VRZ&#10;mBNJSXcWUF0gb0CCQDRUE0010SLPDJCl+IG5DgN+tAWJzGnGgbKDKigpGKItjnqQPei06UjVRFNN&#10;NNVEg8aLIGBo6uA3PQqiBkQDUkNSMCd7SKTzMdtEe/+DD+Pi+F6zWVPlPPusM4N3HGI+nfNvVy6v&#10;L041Gsxeg8dsjK+zFH22S61EC7fbh2YP+pxAR0o660pKG6oL5A1IEIiGaqKpJppqojUoAA0bGcGc&#10;ZhxIimNBZyhHcdSD7EGnTUeqJppqoqkmGjReBAFDUwe/6VEQNSAakBqSgjnZQyKdj9kmmpZ4yHui&#10;6VN9YWFh9+7dI5+E/IoIuKrUXlM/7+nlEq1E+2mxs9bmTDTnsFzqPOUGgy+WVqJ9/Pbm/9y3kaWW&#10;lGV96I0xgwZ3af4hDTR70OcEOlLSWVdS2lBdIG9AgkA0VBNNNdEi778gS/EDcx0G/GgLEpnTjANl&#10;B1VQUjBEWxz1IHvQadORqonW/CNOutp0pMZKBHtAnAUBQ7OBpGDIG1COghSRHw1IDUnBnOwBFaVt&#10;pTvGm2j8LudkZS0uYq2oEC8xV6LN/tt3B35K8Pl8jLHRaPKll87feLXOXiJL+yuu0c7bXXbn+YtT&#10;fX3MxoR67xF3avG7P1yZkGgNqA2aIzR70IPTkW07dQTrHPl0/X+ImM8R8gZUR0g61URTTbTIoxKy&#10;FD8w12HAj7YgkTnNOFB2UAUlBUO0xVEPsgedNh2pmmiqiRZ+VwR5SRAwNBtICoamDihHQYrIjwak&#10;hqRgTvaAitK20kXdRBsy+MQobucf+YA+aElXwE+CHwgAqa2D77z2SaslnsLnGMHUVFr2r0+ON7Y3&#10;G+IcvoOdT6hLz6mPjdxL96bbCzok/brIjr2qzbufXjS2V99s1UQLU9/ohhXRMPyCCxLZf89SXFL7&#10;xEsFm3bakhLM113a6fKLOjfncBpKUDXRVBMt8pCELMUPDB0JQTSgyJKC1bGsv9Ehe0BgyB78IkM0&#10;GBiyB502HamaaM3Z6/NWTwR7QF4SBIwOQ0FoQzQgb0CCQDRkBENqSArmZA+o3G0rHdpEe/X/XmNL&#10;eyIfl/NEOJ3O888fl5aaiu5Z/KXesi6vvq7hEZxhXqWHynI6BLZamsLba+zJKcmUvOlIFo0fODh4&#10;cVH1lp8qaqvdQ87Iyu2T4Z8LRIMrbYiJBl699MDKefYUS1ctI0fizucXj+vUpVGC6DAU5LgUmmoE&#10;AaNSC0IbouG/Z7nqjs2VdZmJqd087tr66t3/uK3rGacFTqH04HSk//g1aktMKS9oAxAYKjy/yBAN&#10;ccAxP+NAUit7BIxldSzrLwhkDwgsqUshe9AFoSO16tDxdCQaGaIhDhhigqongj0gzoKAoaJICoa8&#10;AeUoSBH50YDUkBTMyR5QUdpWOrSJVnTgQEFBIePscjmtVuqN+VsQXFpayrZ+0YXjLRYL770nZA96&#10;0elIrt6AgkOcocitAK6scFw/+mNTTbbFmFDrPTzonKRH/3N+cD8BzTG27QGpAYFbvOLVNXUzHvmA&#10;0iCiYw6W96ioSWL4dimOjplFJpOH/lt/ZL0zYU9Jn7TsodqHztry0wZU/mNan4BodAHpSP9NqCZa&#10;I8EhEQUBswRie8aB5gWoKFBkScGQN+g5Kp2bc6AgjnqQPei06Uj0YJ1fZLr5Uc5cI0PBUfVEsAfE&#10;WRAwVBRJwZA3oBwFKSI/GpAakoI52QMqSttKhzbR9CMKKMcWBGuE/e9l1oLBA46XIHvQadCRXL0B&#10;BYc4Q5FbB8z6aO++sqG4sGbo8E4XXDYw+IZoKI2YP6WFKs5a2++88258fNtcH+0zmMtt8eedO5oV&#10;xV7jSE5paH5RXk2Bl650rN7oTUzvy4LUVu3+3YnmcWMTocilhw7ndGjPfl5j9zz2SmVK1mCj0cz+&#10;WWcvPmtY/V9u7RlAj642Hem/CdVEayQ4JKIg4JifcaApGCoKFFlSMHSwQs9R6Ry8I6FrQkdqW4Hw&#10;EBiyBz0yHYkmyC8yV50h2hAYoo1GFsEeEGdBwFBRJAVD3oByFKSI/GhAakgK5mQPqChtK51qooU5&#10;2YbsQS86HcnVG1BwiDMUWVJwK5/S2qqr3a4QVx8HPBM2fOeIK3jT5i2DBg0MT0D/1mF3JCVTW10R&#10;wS63d+5rK6zWBOLWI8J+2X9cYsYgsyWRIb0ep+3wz9kZ1vNHpVz7h94Rf6sB/KeOex/ZsWGnISGl&#10;i8ftcNcWzX2oX6/co5ei69Ho44uO9KeqmmiNCgeJKAi4lWecpozOTw1oTwDRgCJLCoYOVug5Kp2D&#10;BwJdEzpS2wqEh8CQPeiR6Ug0QX6RueoM0YbAEG00sgj2gDgLAoaKIikY8gaUoyBF5EcDUkNSMCd7&#10;QEVpW+lUEy3MWTFkD3rR6Uiu3oCCQ5yhyJKCW/OUtra2dvGSr8IYVZCvxp13bmJiQ+Mp4guyU0Sw&#10;0+neuLVI2yi0Xqwp8KMvHvHF9bHEpbCAvzbRtqZmHVdfnXfjZe1CPhYgOF//qaOuzrNo6aGVP9nS&#10;Uiw3TOwQ3EGDhkBENUKKr5pojWSBRBQE3JozTpgBzE8NrsOAH21BIkMHK3SpoezoYTWDQcEFAUO0&#10;Ic5QZBQM2YNOm45EK84vMiodxIQfGKIN0Yj5PQukBgSGiiIpGJo6oBwhqWUEQ2pICuZkD6jcXKX7&#10;4Ycfi0tKIp7TMgC7QBKi3VZgdTlnS53gQMaDyg1F3pefX1VZ1YLrkvz1ibiIKWow+2FZWVl2NvW5&#10;E3QmIZHbtm0fPWpkcOm5Li6jP373cPmRb7/bNfjE4yhTDcO0SKsr5LZaJPKqH2q//tETl9yFbaK2&#10;5kBcQruE5E7ssQAJnt2Xn5/N2mEWs+Gy87ODnw+gU+K0Z4FGlr8+qonWyC3QdCYIOOZPdSBzQ0WB&#10;IksK5jTjKJ2DdzN0TehItMeEuhSyB502HYkmyC8yKh3EhB8Yog3RiPk9C6QGBIaKIikYmjqgHCGp&#10;ZQRDakgK5mQPqNz8pNNXmVHObFUTLVglyB70otOR/LwhyCENW2P12cJFcXHUJ1RQnByTGPZE2t9f&#10;dGHwOi9BvFRSUjrrqU9b8ILKNi9iaWWXI/Z0p9sUl5iVlNqd8WFNtNrK7SZzojWpM/tnnS3vrpu7&#10;nTM6JyRVaOqAhjlUcZ2baqKpJlqTYwqyFD8w12HAj7YgkTnNOFB2UAUlBUO0xVEPsgedNh0pyBEn&#10;SgMqN1cwFBytiwj2gDgLAoaKIikY8gaUoyBF5EcDUkNSMCd7QEXhJ10MN9H8775EX+PDpIbArbnU&#10;qKkzHIgwBIbU4BeZrbFiTPyfFBG+gQINLn5gRhKaPehMQiL/780vjj8+xB3HWmThVUjB+UVmm+MX&#10;vKUiO52+L75x7Mp3VddZkjManjDgqNrt8zqTMweZzA09X1d9ZW7WoX/PGqCaaFnhR6z/t80cBmE2&#10;RI/Mb4/LNXIrzzhNSc1PZ0g9iAYUWVIwtDei56h0Dh4IdE3oSG0rEB4CQ/agR6Yj0QT5ReaqM0Qb&#10;AkO00cgi2APiLAgYKoqkYMgbUI6CFJEfDUgNScGc7AEVhZ90/k20kNeCsU2vWLlK27vJtRKNftam&#10;kIIrwNZYsZVoqommlyl49mD3/Jp+/2uxtM5LcE96veadB/oaLe3ikzo4bAVeT53R6MtKrSmrSk7P&#10;Hqw10dzOmi7pB+Y+oppoWaqJ9pufoX0/BFZNNP9ZA5UOwssIju1jWX5HyWhkCA8ZCYqMgiF70GnT&#10;kaqJFnzQI456ItgDUkMQMDoMBaEN0YC8AQkC0ZARDKkhKZiTPaBy85POv4nWVJNCugcLNHNPBJUG&#10;sgc9Mh3JzxviHNKwNVYerzHgdlrOevfm7w/98mNZl76pp53dNSUtXq97Sy01CjYSFJn9vPTQ4ZwO&#10;7Yn9IHpwOpJtWkaw+LTzC+tf/8SV3G6QVtyaip3/mpbdq7th3ke2r37wJKXn+lhfzbbnxssym3rO&#10;ADR1QMMcmj10c6rLORuNU0hEQcCqiaaaaGF2NpxmHMj80EQmKRiiLY56kD3otOlIcY44oQqKA4aY&#10;oHURwR4QZ0HAUFEkBUPegHIUpIj8aEBqSArmZA+oKPykU020ZnbcIHvQi05H8vOGIIc0Ta2xKlxm&#10;8pQlxBvaOb02l9nW+zKDyULsVimYUqC5ClRUtyuzD2LNMi2Qoyp/6lXxpw2NT07OePKlfd/8WME+&#10;vPqiTldf2jkhwRxyY9DUAQ1zaPbQuakmWqMyQSIKAmYJQK6i06YjIaeiYAgPcYYiSwqGvEHPUenc&#10;nINIcdSD7EGnTUcKcsSJ0qCPFN6RISZoXUSwB8RZEDBUFEnBkDegHAUpIj8akBqSgjnZAyoKP+lU&#10;E605xz/HyDlLakpaeZktYtehsrIqIyM9IkwHUPBb1h/c+4stMcl00hntczq0039bWlL9wNXfp3r6&#10;Gg0NHYpqd8EdLww4e/zR6+agwcUPHPP24Codv+AtEvlIpfOy2zaltjvOEpfCLtusr97133+f4PVU&#10;Z5GvXOS0Z0F3FvqYMtGHrkIqBZQCSgGlgFJAKaAUUAooBZQCSgGlgFLgmFLAVl1dQXjZbLYd2/Ln&#10;Pbs84nvBGxsiYvwBEfEP3Lh0zp0/L3u55rOnD99/5fevzP5G//kHL/3oq4/TOmjsZTYmlh+qPabK&#10;p5JtWwUyM+JmTevtcew6UrLWbd81Y0ou+6RtKTVz66qJ1kwB1c+VAkoBpYBSQCmgFFAKKAWUAkoB&#10;pYBSIGYV+OCDD9kjIyK+N23esrdwuzW77NppY8O/J1x3UkSMP0DD/+FPI48b1qtD9y5jJwzx//aS&#10;635X9EtdhqVfkjknxdLV6snsfULuPU9err3vevwil7fa5bOz8nh9Lk9CxSkju8ZsqVRiQipwxmlZ&#10;i14f9s1/T/38jWHsbyE5AqTU5ZyNxGqR9Yoh5ecXmW0OWt9IZ0JHMg78wFBwiAYUWVIw5A16jkrn&#10;4GFO14SO1LYC4SEwZA96ZDoSTZBfZK46Q7QhMEQbjSyCPSDOgoChokgKhrwB5ShIEfnRgNSQFMzJ&#10;HlBR+EmnLudszvFPm5+zsNVkX365mD25EjhX/h+UPfLy9xddmJiYGP63zKjOWgNbAhbFJiL+xOP2&#10;bVzudFYlWI0pdb7Szv2tvU84emOz6krPtpW+VG9/LUidp3zYFcZ7Hj9Lj7nm27wnpq5JTEk4cqBm&#10;4l0Dr5t6qv4VNLj4gdvcHuhBKb95Bo2M4vkVkV9kTnsWVDp91KiVaBHnKwVQCigFlAJKAaWAUkAp&#10;oBRQCigFlAJKAYkVSEpMZB20nrm5gwYNJL51sM9tPXyourioPPy7tLiKCURZYhbFSrTex/d0VyWn&#10;W3qx5WYZ5v5s6dmf7rtAW2s2Y86lxng3e2gA27rP4HFZK04e3cW/VMPH9Prk50n/enP0Jzuv1jto&#10;ebvLFn+6dee2UomLqqgrBdpCAbUSrZHq/Lqn/CLHfNse6hBDOkORJQVzatsrnYOna7omdKS2FQgP&#10;gSF70CPTkWiC/CJz1RmiDYEh2mhkEewBcRYEDBVFUjDkDShHQYrIjwakhqRgTvaAisJPOspKtLlz&#10;X+zUuXNbnNapbUZWgBnpkosn0G9nrhvvX9PetViiWcIWmRMZkbfNV74jjXXQtF+YuxY88J8zevXN&#10;1v6prTUzuRNdntpTLsqe8dR54QPPnb36q3n7TXXp3viqMy7rcNfDZ1KIQCMRArOtQ7MHPTgdyW/q&#10;4BqZa3BB1IO8AQkCJaiPEdVEazRdQCIKAo75GYfrMBCkiPxocJpxIMJQBSUFQ7TFUQ+yB502HanN&#10;v3Q8HYlGhmiIA4aYoOqJYA+IsyBgqCiSgiFvQDkKUkR+NCA1JAVzsgdUFH7SUZpoOoatdXLYHUnJ&#10;SZTeBMMIAubKpKysLDv7aNMnoix0QejIdT9sGzr0RPpjMSnPxPRPJAw+KzstLt6qg6Ow9MYfyp7/&#10;y5YUTy/2iACPr+6IaydbVpaQ+FvMulrXwaJKl9Njd9SwHPX+WrDUxQcqbx27KM07gIViK9dsht0P&#10;vPm7k4fnRiwKRBsCx/wpLaQGBOY344kTmdOeBU1QHyCqidZoroD8Kgg45mccyNxQUaDIkoI5zThK&#10;5+CDDLomdCTvThBkDzptOhJNkF9kSQc4RBtVTwR7QJwFAUNFkRQMeQPKUZAi8qMBqSEpmJM9oKLw&#10;kw5qorEVTxBtQcD81Gvzc5adW/d/8saPEftEwgLYPdF+/s5lP2ww+uLZgwKOOyMxp8vRB27qnEsP&#10;eH75rtZqSvUZ65PbG044w2q2GIMzYvdQ+/lrC7syVPvK4Sm9+Zku4y4+PmLu/Fza5vZAD0q5jhRI&#10;Z3GYQLQhMKc9CyqdPkBUE63RXAHVUhBwzM84kLmhokCRJQVzmnGUzsEHGXRN6Ejeu3PIHnTadCSa&#10;IL/Ikg5wiDaqngj2gDgLAoaKIikY8gaUoyBF5EcDUkNSMCd7QEXhJ51qojXn+OcYP2dhN1PzVw9a&#10;41ZaUl1WWtmnX6f4BEvhviMsTkZmYlpGQkA56uvct535Zaa1v9mYwNaXOSwFV92Xe8aZucFVYwHv&#10;n7gqw3icWokWIA401QgC5jfjiROZ054FTVB3i3qwQPCsoj5RCigFlAJKAaWAUkApoBRQCigFlAJK&#10;AaVAyyjQqWuW/zunU3rAJwH/tFU62FM+2fu+a7+67/JVc+7YwxpkT9z19fIFm9j7kze+1771f/9n&#10;9reJyUmsg8YYs+6YsT6lzm4IuZXBJ+decHPPKsMvNe6iGsvukRM7UK7lbBkhVBSlgPwKqJVojWoo&#10;SDsZosESgFqz9OB0JNrEhSJDwflFhmiIA4a8QaetdA6e/Oma0JHaViA8BIbsQY9MR6IJ8ovMVWeI&#10;NgSGaKORRbAHxFkQMFQUScGQN6AcBSkiPxqQGpKCOdkDKgpdutpfX1VVVenp6ZTTuhUrV+kwdrVm&#10;yJ8888yzuT17UqIpjFIgvAJ5Ow8eP2DE83/Zmm7sq98H7dkvzgleg6bFsVXWTbtgaTvrQJOx4UZp&#10;1e6CPz3Tb9wlA5vaCrsz2ua1RWntzMNHHUesRfiRWFnhqCi36/diQ4ctNHvQg9OR9KkDPYLlGplr&#10;cEHUg7wBCQIlqA8T1URrNGNAIgoCZglArqLTpiMhp6JgCA9xhiJLCoa8Qc9R6Rx8qEHXhI7kvYeG&#10;7EGnTUeiCfKLTDc/yplrZCg4qp4I9oA4CwKGiiIpGPIGlKMgReRHA1JDUjAne0BFIUpnq65etXKV&#10;0+Uitg8CYE010bTGnAamt+fEAXNlUlhY2L17d6LgdPXoSK7ZQcEjci4trvr09fUBT+R0WPOe+GxU&#10;mCcGvDHnp/nP7Yzz5Lh8Nd1Ptjz51gX+Tx4IqTw0uMKA2eM+F87dk9klpb6u/okPzmUkocgxf0oL&#10;qQGBiTOeXn0ouCBgTnsWVDpdQ3U5J3EaVzClgFJAKaAUUAooBZQCSgGlgFIgRhRYtuybqDtoYSRI&#10;TExs979XWlqa/nfEPwQBM578mCQlJUXUIQr1+BGGIkPSRYw8YFDPa6eNPfOynh7f0Z4su82Z21eb&#10;mPTb4ziDfXjd1FOf+3LcHx/K+NurJ1A6aC01mNd8m7f41f1Zcceby3qbqzr97fKv2KNCWyq4iqMU&#10;EE0BtRKtUUUEabVCNGK+bQ91iFHpILyMYE5te0gKqIKSgiHa4qgH2YNOm47U5l86no5EI0M0xAFD&#10;TFD1RLAHxFkQMFQUScGQN6AcBSkiPxqQGpKCOdkDKgpROv+nBERxhtbUSjT/UBBtQcBE9fQ0IdqQ&#10;PeiR/ZH5e0ree2l1FAUV8yesbfb9olqLO81sTKz3lWf3NvYfGq6J5rB7Ny93Oh1ulk634xN6DbS0&#10;Tl4BK+Y82Xv/9ebo9HamrKwsOoFWsEdEMnTXcR0pEA1xmEC0ITDkDUgQiIbuH9VEazSUIBEFAbME&#10;IFfRadORkFNRMISHOEORJQVD3qDnqHQO3gfTNaEjta1AeAgM2YMemY5EE+QXmavOEG0IDNFGI4tg&#10;D4izIGCoKJKCIW9AOQpSRH40IDUkBXOyB1QUonT+TbTRo0ZGPLtmAMo90fzjQLQFARPV09MMQ5td&#10;1vr6629QhG1BjM9rLN5/ZMrUW5qKCT0WEwKzLdLxdCR75ua6NUWFe2yDhrU/cVjn8FpNueBLS03n&#10;eFOm1+eqsey9/fHjI/6EziRMgove3/XFnMMplq4Mw1bM1cTveGPVpWwNnWqiUUZKc04r0GPpFhzg&#10;zaQNzXic9iyoGnrKqonWqPpQLQUBswQgV9Fp05Go/6DIUHB+kSEa4oAhb9BpK52bs9sQRz3IHnTa&#10;dCS64+cXmW5+lDPXyFBwVD0R7AFxFgQMFUVSMOQNKEdBisiPBqSGpGBO9oCKQpTOv4lGWVbGwqI/&#10;gWgLAg6pntvtztu3L2T7xmF3JCUnNdXZ2bZt+6BBv93YvqysLDs7uylwwOfhI/uD/ZGHDtgWvLWG&#10;uAnesJLdqeX5DRtJzjJ2H1xtMvu4brG22rx/Q2a6YYC2FYen9JK720+6bVj4jbaI8dgjBa4f/bGh&#10;Ot1qSnZaD597fefb7xkBRWYkodmDHpyOJE4dup6CRJaUNqQe5A1IEIiGXnrVRGs0q0AiCgKO+RmH&#10;6zAQpIj8aHCacSDCUAUlBUO0xVEPsgedNh2pzb90PB2JRoZoiAOGmKDqiWAPiLMgYKgokoIhb0A5&#10;ClJEfjQgNSQFc7IHVBSidGhHjIVFfwLRFgQcUr2oL311Op0Tr7xCP92C7EEXxB/prHdtXpsXpm1k&#10;r7EnpySH7yvp30Jg9it//OqlB75953CKL9doNNndxb1G+v5wa/8WidwU+fIyxwt3b033Hcce5dlA&#10;xlM8cUaniTcMDZ8sXefwI4v10T59Z+veXypGj889e3xDIw+KHPOntJAaEBiVGgouCBiaOiBBoAT1&#10;oaSaaI1mFUhEQcAxP+NwHQaCFJEfDU4zDkQYqqCkYIi2OOpB9qDTpiO1+ZeOpyPRyBANccAQE1Q9&#10;EewBcRYEDBVFUjDkDShHQYrIjwakhqRgTvaAikKUDu2IsbDoTyDagoBDqqclHnK9XhjaNbbamdNf&#10;Dd/BieFv835sF1fbw2psaNixKxzLnVu/LLxOzxcqN9HSDHbvzV9uW+pINLV3++q8KWWvr7g0o12T&#10;6wSFOliK+VNaqOIQmG4PoSoO5chpz4JKp49f1URrNHVDtRQEHPMzDmRuqChQZEnBnGYcpXPwMR9d&#10;EzqS964OsgedNh2JJsgvsqQDHKKNqieCPSDOgoChokgKhrwB5ShIEfnRgNSQFMzJHlBRiNKhHbE2&#10;b6Kxayrnf/xJXFxcmzSeWAluuvEG6PgneFFY6aGynA7Uyznpq8DoSMafHzgg+FPTN/vKO8SZ0tjn&#10;7A5lVcadi/ZM5t1EY8/E/GL+9h+XF/bom3nJ5OM7dcmI6BZocPEDx/wpLVfp+AUXJDKnPQtxZxE8&#10;iFQTTTXRmpxaBRkzkLkhzlBkScGcZhylM3QQGQAWRz3IHnTadKRqojXHSLzVE8EekJcEAUu6s4DU&#10;g7wBCQLRkBEMqSEpmJM9oHITpZOuiaZ38dhdxuj3C2O/gsAh8ezWZuzz8CvRbrzigcw0aoMsYmcn&#10;BgC7V2e6an2plu4NknpKPD7nF4XRNNG2bT4w79nNezZUnHpepz/d87uIK8uI/o+unQeNRAismmj+&#10;nkelg/AygjntWdDBotdINdFUE0010aiPXlYzTnS7W3R6klFnKEcoQSgyCoZ2SHTadCTvNhDEREYw&#10;VHEoQXUsq45lw5zBQlMHP5dClhYEDKkhKZiTPaAKEqWTt4nGmlmQIBA4pHqaVv6PCNCnCL1D992y&#10;rQMHDjCZTGFmj2NqJdorD28r35Hg9tUyQSzGxFpPaRSXc7Ibjf1xyAcp5q7shv21nsNdTvY+/9GE&#10;iB1GqOKCgNWBhzrwEP/AQ2cYbpqLOD4VQCmgFFAKKAWUAkoBpYBSQCmgFFAKKAUoCrBLMiuaeNls&#10;tqa+0j+nbIITpvjgwa+Xfh38XrNmjfZh+eEKTpuWNOyJwzM85hp2e7Ikcwf2xxmXd167eqf+/nlt&#10;gf8/m/r7P09+n2jOSTBnmY0JKZauRdscebvLdEHY3/+8Y+mdExd9/PZmdiGnpEIp2koB6RRQK9Ea&#10;lUyQTjxEI+bb9ixBuiB0pFZ4CC8jWKL/Q1gfijLqDHkJShCKjIIhe9Bp05HoMOQXGZUOYsIPDNGG&#10;aMT8ngVSAwJDRZEUDE0dUI6Q1DKCITUkBXOyB1RuonRtshIt6sdc+p+xtP5KtDCnuHpp1OWcwSod&#10;3p9YWRTvcfnSu7g79rZH0Sko3Zdasy8n2dxJ+21t0p7H54/p1bfhslnWQZt+0ZK4+o5mU0Kd5/Bx&#10;58Q/+p/z0SMr4mBphaN0deDhbw8eM14rFBGiDYE57VlQ/+saqiZao9kMqqUg4JifcSBzQ0WBIksK&#10;5jTjKJ2DD4PomtCRvI+EIHvQadORaIL8Iks6wCHaqHoi2APiLAgYKoqkYMgbUI6CFJEfDUgNScGc&#10;7AEVhShdGzbRwl8XGabVot+bDBIEAhPVi+6EHLIHnTYdyTU7KDiRM+uUTRu/JMmTazEmODylyT1q&#10;3vr2SvbEhm++2PrGo7tdZelJ5hy2Xfb0z2rLjnlrjj6LkxgcPQyDEkTBMX9Ky68oqNT8mPCLDE0d&#10;kCAQZ33eU5dzhtlPqa+UAkoBpYBSQCmgFFAKKAWUAkoBpUBLKtCvb9/gd7duXUN+7v9hS5KIuVj7&#10;8vN37d4d8b1/f1FEjA6AwOxXdDwR6TZU3vRoX1On/eXOrZ1Prr/tX/3ZVlav2DLnLz/bDxlMBrNW&#10;RqPBHJdoqa11xlxVVUJKAREVUCvRGlUF6kQKAo75tj3XXrIgReRHg1PbHiIMVVBSMERbHPUge9Bp&#10;05Ha/EvH05FoZIiGOGCICaqeCPaAOAsChooiKRjyBpSjIEXkRwNSQ1IwJ3tARSFK1+Ir0dj9zth9&#10;zfxPLaqqqtLT0/0/WbFyFftn+Mdchjll1DiLeTkn5UwXsge96BrymWeejY+Pp9CQHbNtVVLxD9ls&#10;bVqN+0CGtQ+7XZrdU5zayz5v2RVRH/+wW6p9u3j3d0sLzzin+5hxfRMSrSFVoheFOAz9t8LVHsSi&#10;80uQX2RUan5M+EWGvAEJAnHWXaSaaI0GFCSiIGCWAOQqOm06EnIqCobwEGcosqRgyBv0HJXOwXti&#10;uiZ0ZNRHQsQDBcgedNp0JJogv8h086OcuUaGgqPqiWAPiLMgYKgokoIhb0A5ClJEfjQgNSQFc7IH&#10;VBSidC3eRCPe76ympmbypKujOJCora39bOGiuLg44l7+WIM5nc7fX3RhYmJi+MQhL0FgovGiOJAI&#10;iDxr2tItC4zsaQPsAk/20E92LWfv09rd/+yoTl0yogiu5XjH5QuK1vniTGlOr63rycYn37ogZB8N&#10;EgQCx/wpLaQGBIaMJymY054FVUOfW1QTrdE0C/lVEHDMzziQuaGiQJElBXOacZTOURz76j8RRz3I&#10;HnTadCR6qMcvsqQDHKKNqieCPSDOgoChokgKhrwB5ShIEfnRgNSQFMzJHlBRiNJxaqL53+/MYXck&#10;JSf5HzPoNzWL7kCCXbHocjU8hDE4cpjOEQTmGrysrCw7u+Gm+JQXnbaG3LB22+hRIyNGrqysysho&#10;tDwwzE8gMIuj4dd/X1S4tyanc8LJw7vGJ1hCxo8ushaKxX/5nu1pht4mo7XOU+5JLXnhi6OPFNAA&#10;UHAGLj1Y/8yUn1N9fbWfV5t3/+P1U08enhudS/VfocMWmj3owelI4tQRXYL8aEhKGxIE8gYkCERD&#10;L71qojWaHCARBQGzBCBX0WnTkZBTUTCEhzhDkSUFQ96g56h0bs5RhTjqQfag06YjNRnpeDoSjQzR&#10;EAcMMUHVE8EeEGdBwFBRJAVD3oByFKSI/GhAakgK5mQPqChE6ZrZRAt+OEBwgyyYtn49ZnMOJIgJ&#10;RneqzzU4ZA960RkyNSXt8b9/aLG0/TK9nRtd5XkmqyHD5auJS68bOjbObDEGl7uZn+z92V30Sx0L&#10;EpdkGTw2Lim5WTc6L9rnPLA+NcXSVWPFLg695Znu4y4+vjVdyrbFzx5sqR1RcLrruI4UiIY4TCDa&#10;EBjyBiQIREN3kWqiNRpQkIiCgGN+xuE6DAQpIj8anGYciDBUQUnBEG1x1IPsQadNR2rzLx1PR6KR&#10;IRrigCEmqHoi2APiLAgYKoqkYMgbUI6CFJEfDUgNScGc7NFUUbZt387W0QSfHrtcTqs1Qj+ltLRU&#10;/2HIm5QFh414wWbApZrBtD98/1OX0zB2bIgFU+jqId7LqYhNB4h2QUFhjx7dWzwyxIEfmOW1Z9fB&#10;p6duTa7vy+70z/5Z5c778wuDzh4/IDhlaJ5pqdmgssKxZUORo8Z5+qheGe2OrpFkTJx15j+dtSjZ&#10;1ZvdXs3jq7Nb97607EL94lB/8hBtCBzzp7SQGhC4pewRcmBCTPiBOe1ZUOl0iVQTrZFb+BWeX+SY&#10;n3Egc0M6Q5ElBXOacZTOzTkYEkc9yB502nQk2uriF1nSAQ7RRtUTwR4QZ0HAUFEkBUPegHIUpIj8&#10;aEBqSArmZI+QRdm0efO+ffnEjkx4GLGJxoLs27cv4FkBeuTghwYE077xigf69jixRTirIAIqUF3p&#10;+flrS7qll8aN3bPsyhk5E28Y2pzjRvRgqampo/hA5ZQLPvdVpRmNZk98xd9fGj58TANPzaVrvs2b&#10;dc3KDr0yDuVVznhzlPZVM2lDcynbFjR70IPTkZLOupLShuoCeQMSBKKhjwjVRGs0OUAiCgKO+RmH&#10;6zAQpIj8aHCacSDCUAUlBUO0xVEPsgedNh2JHhfyiwxVUBwwxARVTwR7QJwFAUNFkRQMeQPKUZAi&#10;8qMBqSEpmJM9gosScVFYyBZAUx/Sm2hh7DF//oJ6h89/lRm/RU/8IjOJ+AWP+ZVo+wtK//nHHzOt&#10;/dmSLna//2rT7nE3de7cLXXACR3SMhL87QeJ3CJFef6hn3YsNSWZc1g0l88en1usPc1TtzR7QOfB&#10;osrOXTOaejQn10kp5k9p1Z4lYPqFBOG0Z0EtrZpoofehUC0FAcf8jAOZGyoKFFlSMKcZR+kcPIPQ&#10;NaEj0R4T6lLIHnTadCSaIL/IqHQQE35giDZEI+b3LJAaEBgqiqRgaOqAcoSklhEMqSEpmJM9IjbR&#10;cnIaWgP6i9PlnOGLMnnC3YP6nhr6HEN9eswoUHrA88t3tXGWFLfXYTCYzIZEsyHOZToyaFRcZvvQ&#10;DxloHW3Wf+02V3e1GpO1zR12bv6y8Dpx5hl14OFvA2gHJ04RIdoQmNOeBZVOr5FaidZo1oJqKQg4&#10;5mccyNxQUaDIkoI5zThK5+DDHbomdKS2FQgPgSF70CPTkWiC/CJz1RmiDYEh2mhkEewBcRYEDBVF&#10;UjDkDShHQYrIjwakhqRgTvaI2EQLWEpGKWIUDxaQtCgUNaI+gYeCQ/agR6YjuVZQD85uPVZRbn/j&#10;mfXbvjRqK7/YMzSTeh3RVn6hBz9R4EMK8txDq759rVJ7eoA/H3HUi2178NOZq6v50YYiQ96ABIFo&#10;6OO3WQ/yCD6NVJ8oBZQCSgGlgFJAKaAUUAooBZQCSgGlgFLgWFDgzmufnP23j7T3fx5dzv770iNf&#10;fPDyiu2rK62mo8u+EsxZpbvtbavGtXcMy+hXV23ezR534Ek7NPvNc9qWj9q6UkBeBdRKtEa1gzqR&#10;goBZAlBrlk6bjoTavSgYwkOcociSgiFv0HNUOgdP+nRN6EhtKxAeAkP2oEemI9EE+UXmqjNEGwJD&#10;tNHIItgD4iwIGCqKpGDIG1COghSRHw1IDUnBnOyhVqIFHHhI6lLIHixH9gyH+R9/EhcX4UGrbXsq&#10;7q73nXD84PT0NEbD/05n0y9b5ipN11ei1RqLF+VN1qlCFWzB2SBvdxmL5n/jM4gJP3DMn9JylY5f&#10;cEEiQ1MHNF6gBPXxq1aite2sq7auFFAKKAWUAkoBpYBSQCmgFFAKKAWOLQVs1dXfrfk+zPvnrVt/&#10;/Gkt66CNOGP46FEjw7yHDD4xPMD/2xYHr/5iz6evr5/37HL2XvDGBu0P9nbZPbWeUrbsq8ZdZPcU&#10;e9weEQrcq282e4d5dIAIJBUHpYDgCqgmmuAFUvSUAkoBpYBSQCmgFFAKKAWUAkoBpUBMKWCz2TZv&#10;2hTmvX3bdvZt/r59mZmZ7cK+0tLSwgP8v21x8MNzplw7baz2nnDdSfrf8SnWJHOHBFOmxZiYYulm&#10;TWjLpwrElHVUMkqBtlZAXc7ZqALQcj5BwCwBaH0jnTYdyTjwA0PBIRpQZEnBkDfoOSqdg6duuiZ0&#10;pLYVCA+BIXvQI9ORaIL8InPVGaINgSHaaGQR7AFxFgQMFUVSMOQNKEdBisiPBqSGpGBO9lCXcwYc&#10;eAjo0meeeTY+Ph46ty0tLZ05859N/YTlmJqS9vjfP7RYhL6csyn+axe7am3ueFOG0WhmN/I3GHxf&#10;FF6jg6EKSjoboDlCswc9OB0pqc6S0obqAnkDEgSioY9f1URTTbQmd3aQpfiBuQ4DfrQFicxpxoGy&#10;gyooKRiiLY56kD3otOlI1URrTjeWt3oi2APykiBgaDaQFAx5A8pRkCLyowGpISmYkz1UE038Jpr2&#10;tNOcnIaHUTb1stvtyclH77XPMKyJFvBYVf8fakUvL7M5613he3P+dyKL2MXjB2abbnRPtEu+dh/O&#10;8P1KyGyMr7MUfbZrkk4PmmcknQ3QHKHZgx6cjpRUZ0lpQ3WBvAEJAtHQx69qojWaaSERBQGzBCBX&#10;0WnTkZBTUTCEhzhDkSUFQ96g56h0Dj5Eo2tCR2pbgfAQGLIHPTIdiSbILzJXnSHaEBiijUYWwR4Q&#10;Z0HAUFEkBUPegHIUpIj8aEBqSArmZI/YbqI9OvuxAQMGROz+tBWgpqam2majbL1T585hmmIB5yz5&#10;e0ree2k1JaykmJ8WO2ttzkRzQ1exOSvRPn5783/u28iCtO+V9Pg753bqkhFREH6TGL/IMX9Ky1U6&#10;fsEFicxpz4LuZ/Whp5pojWYhQVwC0Yj5GQcyNyodhJcRzGnGgaSAKigpGKItjnqQPei06UjVRAs+&#10;DhZHPRHsAakhCBiaDSQFQ96AchSkiPxoQGpICuZkj9huomlruHrm5iYlJ0Xsj2gAh93BCRwcvKqy&#10;yulqci2Yy+W0Whsut2TLyth/6U00tr6MrTILky99yRgdyTbHDxwQfPbfvjvwU4LP17AWzWg0+dJL&#10;52+8Ws+XOM+wh2lOG78kxdPbbEyo9x5xpxa/+8OVER8LQAyOHoZxnZRi/pSWX1G41oUfbSgypz0L&#10;Kp0+flUTrdHUDdVSEHDMzziQuaGiQJElBXOacZTOzel9iKMeZA86bToSPXrjF1nSAQ7RRtUTwR4Q&#10;Z0HAUFEkBUPegHIUpIj8aEBqSArmZI9joYk2auQIdvVimKaS/1cCuvTOa5+0WrB7ohGTlRRWU2kp&#10;XJeSaMoxGcx2b3GHAfVZXWvRXEr3ptsLOiT9upyNvarNu59eNJY9XjN8HH724Bc55k9puUrHL7gg&#10;kTntWdD9rGqihZ55BHEJRCPmZxzI3Kh0EF5GMKcZB5ICqqCkYIi2OOpB9qDTpiNVE6053Vje6olg&#10;D8hLgoCh2UBSMOQNKEdBisiPBqSGpGBO9lBNtID9hYAuZZdnlpVUhW/ulB4qy+kQoQGkR7DX2JNT&#10;fruBWpjIdCQLwg8cEHz10gPL3y41exK9Bq/B5+0zyvqHW/uj2bEgK+fZUyxdtR86Enc+v3hcxCs6&#10;+dmDX+SYP6XlKh2/4IJE5rRnQfezqommmmjh93EN3woyZiAmEGcosqRgTjOO0rk5vQ9x1IPsQadN&#10;R/JuA0FMZARD8xKUoDqW9R/jqHQQXkYwNHXwc6mM0kFqSApG7cGuAdz+yy9HjlRGPjANiwi4ipBi&#10;D+0iSu0VfBFi0YEDBQWFwdvUr16kECaCtQshZV+JRhEEskdAEWtstTOnv0rZiiCYvB/bxdX2sBob&#10;+oA+g6fcufXLwut0bhSLMnBlheP60R+barKtpuQ6z+Eepxufe29CxASJwdHDMK6TkjrwUAceYYwN&#10;TR2QUaHBojNUl3M2KhYkoiDgmJ9xuA4DQYrIjwanGQciDFVQUjBEWxz1IHvQadOR6NEbv8hQBcUB&#10;Q0xQ9USwB8RZEDBUFEnBkDegHAUpIj8akBqSglF7+HeyIrYGwgBavInWUsToSbV4E+2WW28dMngI&#10;nYDgSJ/XeOSg4bwLxgbz5Le4DIrMiPnjn5q+2VfeIc6Uxj73+lw2086Fuyfr5OnzTPGByk/e2lqw&#10;+8hpY7tfcNnAiDdEk3TqiPlTWnrF0QqieH5M+EVG9yx0JnSk/8yjmmiqidbkHhOyFD8wNC9ANKDI&#10;koI5zThK5+BhQ9eEjkR7TKhLIXvQadORaIL8IqPSQUz4gSHaEA11LOs/xlHpILyMYGjq4OdSGaWD&#10;1JAUjNqjpXpVnJpowSvUeBhPE4HeRHO73fv3709PTw/f9rLbHevWrx80aCD0FAIWE8JD4LKysuxs&#10;6uWcAZHdLs/Ljy2S6LZru1dnump9qZbuDZJ6Sjw+5xeF0TTR0IOlgKmDrWV7afb3xQW18UmmP913&#10;SvD91HhYOgrO6sBDHXiEmdDQPQvd1XSkaqKJ3jZCawm5ih6cjuR6nAcFhzhDkSUFQ96g56h0Vk20&#10;MPs5fvbgF5lu/iiOCyHaEBiijUaGZg96cDoSyk4csDhM+EkNeQMShB9nQSJDakgKRu3h30Rj7Z6m&#10;di7BnZpt27b7g4+pJtqjsx8bMGBA+A6a9u2OHTvuvefvkP+5Gg+yRwBt9jTPzWvzQmYNrRfjB2bc&#10;/IO/8vC28h0Jbl/DwwQsxsRaT2kUl3Pq+UJF9Adff+6HlbsS4s2ZHm9djafov5uuzGjX6CGwUUeO&#10;6EAoMovWHHu01HEpxFkQMNcxK0iOkDcgQaAEdZuplWiNRhwkoiDgmJ9xuA4DQYrIjwanGQciDFVQ&#10;UjBEWxz1IHvQadORaEOKX2SoguKAISaoeiLYA+IsCBgqiqRgyBtQjoIUkR8NSA1Jwag9wt+YLEwH&#10;IWAJWzObaKNHjQw4CV+xchX7pDVXovXMzU1KbtTdaKovwBqI/fv369ihQ/guRmW5/Zsl6wYPGQi1&#10;jQI6QREbJVDwY+rBAj8sP/D1vMOJvs4NT+c07j/l9xnnXdpD15OuW3mZY8kH+48ccuUen3jOhNy4&#10;eDO9KMVF1a/PzEtx99V+YvcUT5zRaeINQ/0j8JvxoMgxf0oLqQGBJd1ZQDmiexZ6cDrSf9SoJppq&#10;ojU5D0OW4geG5gWIBhRZUjCnGUfpHDxs6JrQkWiPCXUpZA86bToSTZBfZFQ6iAk/MEQboqGOZaM+&#10;wYCKIikYmjqgHCGXygiG1JAUjNqjDZtoc+e+2Klz5zD9CKfTOfHKKwIAPIz36v+9lpWVFbEz4g/o&#10;1rXryScPC/+Ti8++qU+PwVBYBW5ZBQ7vT6wsive4fOld3Dm5DpPZh8Z3OU17VqcmGDpoDxYwplT1&#10;Ps1GD1JbbS78KSvD0k/7iWqiRZSOxwBHD3fRyR/Fy5gjumeh50hH+ptHNdEaDSVIREHAMX+qA80L&#10;UFGgyJKCOc04SufgfTBdEzqS904XsgedNh2JJsgvsqQDHKKNqieCPSDOgoChokgKhrwB5ShIEfnR&#10;gNSQFIzaow2baLbq6pKSEqZzyLt6aZeLts5KNHRv+N67n3Zs1z05peGxj5QXfdHT0VZLjZ1T8GNq&#10;JRoTM39P5Q/LDtU7PKeMyR44tNHN4IhFWb30wKo365LNnbTSOBJ3PvHxWcH3NQuwgT6J1dW6rh7+&#10;gaGyfaI5y+2rq7XmP7PwvICf85vxoMgxf0oLqQGBJd1ZQDmiexZ6cDpSNdGa3N1AIgoCjvkZB5oX&#10;oKJAkSUFc5pxlM6qiRbmqJ2fPfhFlnSAQ7RR9aDZgx6cjoSyEwcsDhN+UkPegAThx1mQyJAakoJR&#10;e7RhE03fkYW0h0ZMzCaaWmJGaR22Oaa6PL5oU0KyqWtD88tbktWnLruHHWVVujfdXtAhyZyj/bA2&#10;ac/j88fQm2jsJ+zhns/8Y83Py0pz+iZPe/T0oad2a6rjRuHGby6N+VNartLxCy5IZHTPQqdNR6om&#10;mmqikVaMQ5biB4YOIiEaUGRJwZxmHKWzaqKpJhr90htovEBgaF5CI0OzBz04HQllJw5YHCb8pIa8&#10;AQnCj7MgkSE1JAWj9lBNtPC9vKb2tvwszdV4kD2Ccywvs+XtLA7WhLiqS/shP3BA8Fcf23ZkW0a8&#10;KZN97vLZXWkF8zdejZY7b3fZtPFLkjy5ViO7nLPcm3HonTVXJiRawze8gqVjrbQlH++qOlJ/9oRe&#10;gwZ38f85Py9BkVUTLeqicB2zUBH5gaGpAxIE4qzXSF3O2WgKgkQUBBzzMw7XYSBIEfnR4DTjQISh&#10;CkoKhmiLox5kDzptOlKbf+l4OhKNDNEQBwwxQdUTwR4QZ0HAUFEkBUPegHIUpIj8aEBqSApG7SF4&#10;Ey34gaEhr/1sqqMhI5jl0nza7Zu4xVthYWH37t3DN4D0b6uqqtLT0/3Bd14/u0P7wIVUxGitD8v7&#10;sV1cbQ/W/GKb9hk85c6t0T2dc823eU/e+X3tERdbSjb7zXM6dcmImEvAJMY6cVPO+jzRnGM2xNWZ&#10;i295ZPBFV56oB+E340GRY/6UFlIDAku6s4ByRPcs9OB0pP+4U020RrMQJKIg4JifcaB5ASoKFFlS&#10;MKcZR+kcfPhC14SO5N0JguxBp01HognyiyzpAIdoo+qJYA+IsyBgqCiSgiFvQDkKUkR+NCA1JAWj&#10;9hC2ifbR/I89Hk9mZsMyIv+X2+2yWCKsA9LxMoIZ+WbSdrlc7JkMERs9UQDc9b7jBhyflRVYlMrK&#10;qoyMRu22MMH5gdlG/YP/95XNK9+0pVi6Gg3mGndRzxGGu2YP14lBNAIiR5QuIPjzD/20a6k1wdxw&#10;KZLHV1eXkvfxZnhNHHrMhs5gMX9Kq/YsAb6FBEH3LPTgdKQ/f9VEa1RNSERBwDE/40BTMFQUKLKk&#10;YE4zjtI5+PCFrgkdyft4BbIHnTYdiSbIL7KkAxyijaongj0gzoKAoaJICoa8AeUoSBH50YDUkBQc&#10;bA+3271x4yanyxXyzL+0tFT/PPgGZPpXwUXx774xWMBv+RUx5iNzNR40ewRLfeMVD/Tt8dsSqoi9&#10;pLYFVJa7t3zj8vk8jIbJaO17mrljd0ubUFr/tdtc3VVbE8deh52bo1sTx9UbMX9Ky2/q4FoXfrSh&#10;yNDUAQkC0dDHr2qiNZrKIBEFAcf8jMN1GAhSRH40OM04EGGogpKCIdriqAfZg06bjlRNtOCDaXHU&#10;E8EekBqCgKHZQFIw5A0oR0GKyI8GpIak4AB7sA7a6u++O3KkktI7UE006e62iboUmj3oI5GORAkH&#10;R2b3ZXPWh+4Is+D+S8CefeDHvOVx8eYMn8/rMTjjc4vnLbtCHwgQ52bSfuWp776YU6atiXN4SjsN&#10;q3v+ownRMYFoQ+CYP6WF1IDAzbRH+MkZYsIPDE0dkCAQZ10rE2WXpjBKAaWAUkApoBRQCigFlAJK&#10;AaWAUgBSYOGiz4kdNCjssQlmHcmK/71sNpv+d8Q/IDCLBuEhsMPhiMg2ihwhDs0BHyopffHhRfOe&#10;Xd7Ue8EbG/Sv9qy1mU0JrG/FlqGxVWClu+FHc7aUz6+5/dTjzomvtuyoS92Z1KPq/udGt1RkFUcp&#10;cGwqoFaiNao71IkUBBzzbXuuvWRBisiPBqe2PUQYqqCkYIi2OOpB9qDTpiO1+ZeOpyPRyBANccAQ&#10;E1Q9EewBcRYEDBVFUjDkDShHQYrIjwakhqTgAHsEXHSZk5MTcMalLufUBYlovH35+Zs2bT42T1nF&#10;ybqmynn2WWc2xcd/JdrfrvzGcTCBrf9iYPZgzTrzoYV7orwTWYvMBuwBnbUOV6++2QHkIxqP4bdt&#10;PrB/35HBp3SNS/BwWi8Z86e0FJ3ps0EURYwuOD/aUGRBDjx0DVUTrZEDoVoKAo75GQfabUBFgSJL&#10;CuY04yidgw+e6JrQkbw7QZA96LTpSDRBfpElHeAQbVQ9EewBcRYEDBVFUjDkDShHQYrIjwakhqTg&#10;8E204As2W+rBAqNHjfTfNQc/2DFMF0Yi8IqVqzQNJXUpNHvQc6Qjmyldja32+Yc+J3b01i1111Uy&#10;rJctRvP4nOwBnVHfiayZtMMTjqjeE/d/893Hh4y1KW5L5ZirOv/1obOICkSMHBBHdns0U2f/n6PS&#10;QXgZwZA3oPECqaGaaKFNDokoCFg10dSME2bK5jTjQOaHJjJJwRBtcdSD7EGnTUeqJlrw4BVHPRHs&#10;AakhCBiaDSQFQ96AchSkiPxoQGpICm7NJlpNTU1KSgrxfD42YPn79k2fPo2rN7gGh2YP+kikI7lm&#10;FxB89t3LfvzAEW9ueJao2+tI7lXVJvdEy9tdxgh07pqRkBj6qbLh1Vu3Jv+ha75PM/RlrUDWB7SZ&#10;d7z8zYWdumRQBhRUl5g/pYXUgMBcXQ0x4QeGpg5IEIizaqKpJlrkqQ+yFD8w12HAj7YgkTnNOFB2&#10;UAUlBUO0xVEPsgedNh2pmmiqiRZ+VwR5SRAwNBtICoamDihHQYrIjwakhqTgVmuiMX1qf32FnEYk&#10;Wlym86dwVivRQpabjdl4axJ9jVjks6CWQNTX+TZ8Xe+rtxp8Fq/JftJ5CUnJrXo7co/bt3G5s95m&#10;NPriGYFBo+Iy28OPBy3a5yzekJVkPnohdpU779mlo4KvCW2qLvRrP1UTzV9DaDck6c4CylGQAw/V&#10;RFNNtMg7B8jZ/MDQvADRgCJLCuY04yidm9P7EEc9yB502nSkaqI1x0i81RPBHpCXBAFLurOA1IO8&#10;AQkC0ZARDKkhKbg1m2hhjmVltEdEzkUHDqxduy7yEfyxijhy2H7+uPMiZu9/27KWBbNoAcHr69yb&#10;1h5gnw85pUt8QqMGFkQjOHJ45lrwt+ZuWvNudaqlBwPXe49YOpY99cHZwT8Mz2TL+oPP/2VruvHo&#10;SrQq4y+vfHuRWomGHoNxnc+5Bo84L0Xd+4MiC3LgoZpoqokWca/B8W4L0JiB5gV+kSEa4oA5zThK&#10;5+b0PsRRD7IHnTYdiR6C8IsszpjllyMaWQR7QJwFAUvqJUg9yBuQIBANGcGQGpKCVRON6ykle3Kl&#10;Fp+ybE1nAoG5Bi8sLOzevXvkkxAwR5agz2354OUfiZFbB3Z0IVi1wWQyGyzuwWPjWnkl2oZvXKaq&#10;buzBoFq+h52b/W/KposQcS79y6TP9vxgt3jSvQlVI6/IUfdEo0vHdTZoneAR7dE6NAQ58NCTVQ8W&#10;aDSLCuISiAZLAHIVPTgdyfU4DwoOcYYiSwqGvEHPUekcfPhF14SO1LYC4SEwZA96ZDoSTZBfZK46&#10;Q7QhMEQbjSyCPSDOgoChokgKhrwB5ShIEfnRgNSQFKyaaK1zSimpS6HZg56jhiwuKqd0x6AlYBCY&#10;bd0f//pzm3768OhCMIentOtp9fc8eYbOsDmRI6apBX/liXVbPjNoV2K6fHZnSsHHm397PCjUCdKe&#10;ztlvUIf0dib6FZr0CmpkuNojomjoQak4U7Q4TKCKQ2DIG5AgEA3dRa16YTbRuwqmFFAKKAWUAkoB&#10;pYBSQCmgFFAKKAWUAkoBogKdumZR3jmd0ikwDUMH/2P6c/OeXb7gjQ3sv9p741dlCeb2GnnWydq1&#10;psJ/u/TIKBOd9i13n+ZLO1zjLrJ7ih3m/L899zuiksGwQYO7jLv4eOKt0KLeivqhUkAWBVQTTZZK&#10;KZ5KAaWAUkApoBRQCigFlAJKAaWAUkAp0GYKvPp/r33y6YLg97jLT7pw8pAJ15107bSx2tscb/J4&#10;6zSibCGYtfE90VohAXbnsteWXzLlhb6TZnV59vPzho/p1QobVZtQChwLCqjLORtVGVrOJwiYJQCt&#10;b6TTpiMZB35gKDhEA4osKRjyBj1HpXPw7oGuCR2pbQXCQ2DIHvTIdCSaIL/IXHWGaENgiDYaWQR7&#10;QJwFAUNFkRQMeQPKUZAi8qMBqSEpuDmXcw4aNLCpsy+H3ZGUnEQ/N4PwChwgLD9BysrKsrOziXWk&#10;06Aj2aabCd62bfvoUSODU7jz+tkd2nfz/3zPd5n1Dnfir1dT1nnYpaa+Lwqv0QHQPCPpbIDmCO1c&#10;6MHpSEl1lpQ2VBfIG5AgEA19/KomWqM5EBJREDBLAHIVnTYdCTkVBUN4iDMUWVIw5A16jkrn4IMn&#10;uiZ0JNpjoldQiwzZg06bjkQT5BcZlQ5iwg8M0YZoCGIPiLMgYKgokoKhqQPKUZAi8qMBqSEpGG2i&#10;sXU99FssBe981SdKgVZWwOl0/v6iCxMTEwO2W15my9tZbK+xJ6ccvZH/k9M2ecozfL/ijEZTnaF4&#10;UZ5qooUrF7RzoU/UdKSks66ktKG6QN6ABIFo6PZVTbRGIxkSURBwzJ/qcB0GghSRHw1OMw5EGKqg&#10;pGCItjjqQfag06YjVRMt+FhSHPVEsAekhiBgaDaQFAx5A8pRkCLyowGpISkYbaIR1SbC9EkVwitw&#10;YD/o1/v0E5tTkHrQ7EGPTEc2f1jdee2TVks8RZw932U5HR62Es1kMLO7kvkMvi/VSrSwwsWAPcLk&#10;x8+lzXd1m9CGBIG8AQkC0dCFUvdEo8yBCqMUUAooBZQCSgGlgFJAKaAUUAooBZQCx7QCN069dOL1&#10;5zb1vvCKM/SvElItieb2Xp/T5atJsXQxxxmPaeFU8kqBGFJANdFiqJgqFaWAUkApoBRQCigFlAJK&#10;AaWAUkApoBTgo8CJJ/c6ZUT/pt69juv4/utfae+6anet57DVlBxvynR4SnwuPoRUVKWAUqDVFVCX&#10;czaSHFrOJwiYJQCtb6TTpiMZB35gKDhEA4osKRjyBj1HpXPwXE3XhI7UtgLhITBkD3pkOhJNkF9k&#10;rjpDtCEwRBuNLII9IM6CgKGiSAqGvAHlKEgR+dGA1JAUrC7n9D9C4OclfpG5Gk+3h9vtnjPn+fh4&#10;0nWRrX6CHP0GfV7jkYOG8y4Yy0I8NX2z63Cqx1fvNXjijWl1lpKFuyfroaEKci0KxIQfOOZPablK&#10;xy+4IJEFOfDQx69qoqkmWpP7CUHGDLTbgDhDkSUFc5pxlM6qiRbmAJOfPfhFlnSAQ7RR9aDZgx6c&#10;joSyEwcsDhN+UkPegAThx1mQyJAakoJVE02uJlrtr6+AfXpVVVV6ejqxkwSBCwsLu3fvziK7PZ7v&#10;vlsT5nmsDEN/jCYdCYVFwQxvq6x56/ll2k3Tdq/KdNX5Ui0N+bKVaB6f84tCgZpoCz/Ysvyz/R6X&#10;7+Qzsybf+jtiufnNpaqJFvXUIenOAvKSIAceqokWeqKAaikIOOZnHGhegIoCRZYUzGnGUTqrJppq&#10;onG66TK/wYVGhmYPenA6UtJZV1LaUF0gb0CCQDRkBENqSApWTbSoz4TbxNJvvf1OSkoKsYHS4rBx&#10;550b/JhLfSt0QehIrsOKBS8pPrR/b6WWwisPbyvfkeD2NfQoLcbEWk/pl4XXRZGd9pOWzZF10P5v&#10;xo54Vwej0VxnPnj5X3tOuvUUSn1blkbAFqGdC50JHdniOrfObCApbagukDcgQSAaekHVSrRGgxcS&#10;URAwSwByFZ02HQk5FQVDeIgzFFlSMOQNeo5K5+DjDLomdCSPwyZ/5pA96LTpSDRBfpHp5kc5c40M&#10;BUfVE8EeEGdBwFBRJAVD3oByFKSI/GhAakgKVk201jltbimXfvLpAkZ49KiR/rShxWUQWF+J5nK6&#10;F3703eAhA8M0buw19uSUZEpnh45k0fiBA4L/sPzA1/MOJ/o6Nzyd07j/lN9nnHdpDz0diAadtrPe&#10;s3RBfv7W2swO1rETOnfqmhpSQNbgs+3MijOlsW+9Pldd2u75G6+mSN1Sxgu5LWjnQmdCR0o660pK&#10;G6oL5A1IEIiG7lvVRGs0hCERBQGzBCBX0WnTkZBTUTCEhzhDkSUFQ96g56h0Dt730zWhI7WtQHgI&#10;DNmDHpmORBPkF5mrzhBtCAzRRiOLYA+IsyBgqCiSgiFvQDkKUkR+NCA1JAWrJpr/EQI/L0WMzLpj&#10;TqczLi6O0hm55OIJrUNbt4ez3nXXLc9plz3G8KusILmiwOL1+DK7e3JyHSazj3ey+9aneyrTEszt&#10;XV67w1PcZ4QjPtETvNG8H9tZHV31JlqFa7v/KrkwJCMaL2ojxfwpLVfp+AUXJLIgBx66vVUTrdEs&#10;IYhLIBoxP+NAB5GodBBeRjCnGQeSAqqgpGCItjjqQfag06YjVRMt+DhVHPVEsAekhiBgaDaQFAx5&#10;A8pRkCLyowGpISlYNdGibiK0rPG0JWbaTcfC3DJs27btDND6TTRKL4kuCB3Jtrt3d2HFocDbwDXF&#10;h9N6MbY5HpHLyxwv378jxTlAS8fuKZ44o9PEG4YGZ/fx25vfnLUz2Z3Lvqr27D/rhpw7H2i0GrEp&#10;QSCpIXDMn9JCakBgSXcWUI6CHHioJlromQGqpSDgmJ9xoHkBKgoUWVIwpxlH6dyc3oc46kH2oNOm&#10;I1UTrTlG4q2eCPaAvCQIWNKdBaQe5A1IEIiGjGBIDUnBqokmVBNN646FGSz+vTadOb/79JeVlWVn&#10;Z1M6aAxDp0FHsrCFe8oWf7SeyEEuWG21ufCnzAzL0Saaw1M67o6Mm/96Wsgs3n557Scv7XKUu8Zc&#10;3e3OB0YlJFopyfKbeGP+lJardPyCCxJZkAMP1URTTbTI86QgYwY6iIQ4Q5ElBXOacZTOzel9iKMe&#10;ZA86bTqSdxsIYiIjGJqXoATVsWzUp8FQUSQFQ1MHlCPkUhnBkBqSglUTLerZo2UtrXXHIjbRZs58&#10;MCcnJ/JZQQwhfF5jWaF7/O/PoeTEY72Ytl0ekdlKtH/f+XOyuXOCOcvjq6t07Tnvpu53PjBa2+LX&#10;n+/Ytr6sW6+0Cy4b6N8ya1njRe1/deDRHOkEKSI/GoIceKgmmmqiRd5x8BsGUGToIJJfZIiGOGBO&#10;M47SWTXRwswg/OzBL7I4Y5ZfjmhkaPagB6cjj4WiSJoj5A0oR2WPgKlVRkEkaqJVVFRogkO3xpcF&#10;vGLlKkoTLeTenJ/xoNmDToOOZPluWb/rzblLIp8ISYhoWIm2PsPnNnh8TqPBbDUlXfH33Em3DWOp&#10;zLh98c/LbGZnusdXa21vf2vVlXofDVKPH1g10VQTLcyYg6YOfgceqommmmiR9wz8ZkkoMtdhADGR&#10;EcxpxoGkgCooKRiiLY56kD3otOlIbRqi4+lINDJEQxwwxARVTwR7QJwFAUNFkRQMeQPKUZAi8qMB&#10;qSEpWJYmmrZQK+ZfZ511ZlpqKmRprsaDZg86bTqSa3ZQcIizFtnZ+E5uhfuOrP/uUGKSafiZ3dMy&#10;EjQz3z7uS6ujc7wpkz1zs8ay9/bHjz9xWOfSkuqZ136fXN+XddYYptpdcMcLA84ef/SqT4gJPzAj&#10;Ftv24Codv+CCRIa8wXUkagPNFPM7D5WgUkApoBRQCigFlAJKAaWAUkApoBQIUIDdd5+9e+bman9Q&#10;3rKAtUxZB00VPTYUsNfU/9+TS+Y9u1x7//OWpQ9N/n7ZyzWfPX34r79f9srsb7TPTxgZVx93sMKz&#10;lT1wMyfXuHHVTvbhBy/96LHHaR009jIbE8vJj1aIDfVUFkqBllVAPZ2zkZ6CtFohGiwBqDVLD05H&#10;Mg78wFBwiAYUWVIw5A16jkrn4ImYrgkdqW0FwkNgyB70yHQkmiC/yFx1hmhDYIg2GlkEe0CcBQFD&#10;RZEUDHkDylGQIvKjAakhKViulWgRbxnWnN1921aQck+0ffn5LpcrOEfoPv0QuE0eLJDEXomJepr8&#10;Lshlm6AHpyM15gz/4/ebR486+gzNG4YvzLT2NxsbFqDVuIvO+VPm7feM0HPcvjW/V+8u+gWblRWO&#10;Pw75QMOzFWrVpj2/n9Lj8muGZrRLaluXBngP2rnQJ2o6Uhw1IM6S0oZyhLwBCQLR0B2rmmiNBi8k&#10;oiBglgDkKjptOhJyKgqG8BBnKLKkYMgb9ByVzs05qhZHPcgedNp0pCYjHU9HopEhGuKAISaoeiLY&#10;A+IsCBgqiqRgyBtQjoIUkR8NSA1JwaqJ5n+EwM9LESNHbKKxW8Jp901TLykU8HoMv6yyWyxxjG11&#10;pWfTMmc78/Eac6fX1m9c7ay54/REgu2x5tu8J6auiU+IrzpktxiTLcaEOm/5Ix+dNfTUbhG91DqW&#10;ZluBdi502nSkpLOupLShukDegASBaOhjQTXRGk2bkIiCgGN+xuE6DAQpIj8anGYciDBUQUnBEG1x&#10;1IPsQadNR2rzLx1PR6KRIRrigCEmqHoi2APiLAgYKoqkYMgbUI6CFJEfDUgNScGqidY6HYeILtWa&#10;aNrCpaYWPbEmmrYWL+AVMXjUOer22Lb5QHmZve9xOZ26ZAQTQHfi4QnbqqvdfgvuoCVgEDiM1ME5&#10;RhHZfyXalAu+tNQ03PusYaPuvKv+0WP0uJ76ViorqzIy0gM2Wl/nfnbGD4U/WJPNndhXrPWW0LN0&#10;3rIr+JUbiswoQTsXenA6UtJZV1LaUF0gb0CCQDT0MaXuidbUvK0+VwooBZQCSgGlgFJAKaAUUAoo&#10;BZQCsirA2mTsvWnzFu2PgLfT6Wz9xOpqXXf+YcG9l618+qbtfzpr0cIPtvDmwG4M187vlZaW5v/P&#10;8H9DYBaKjqcjNYZmU3z+Brd+T7TcQVaHocjm3Vvp+SUpu37v1n36V+yPBW9s8P+n9vd7L6068Ett&#10;nClNE5z9Ubrbzlt8FV8pEJMKqCZaTJZVJaUUUAooBZQCSgGlgFJAKaAUiHEF2CKj79Z8H/z+eevW&#10;kJ/rH8a4LgYDW2LGHs3JVqKx95DBJ2p/BLzj4hquDWzl1+pv9hZtdqcbBqRaeiS7es/92wZ2x65W&#10;5tCam8vbXcberHXYzI0mp8Tf8+Tl+vvp/078aNsfn1ky+pXVF7y39qr7n73C/9ub7x3r/0/972Hn&#10;Ztd7jmhM6jzlOX2Tm8lK/VwpcGwqoC7nbFR3aDmfIGCWALS+kU6bjmQc+IGh4BANKLKkYMgb9ByV&#10;zsE7DLomdKS2FQgPgSF70CPTkWiC/CJz1RmiDYEh2mhkEewBcRYEDBVFUjDkDShHQYrIjwakhqTg&#10;Vr6cU7toMboXK/RNN94gqc7Nd2l5me0/j30VnXTN+VXeNl/5jrQkc44WxGHNe+KzUb36ZrfakVXz&#10;pQuTvn9w1hyc/ofPjxT4GN6U4Hrhi/H+165CNFrKpYzS1EsXVRcbvPVmS3qdRgliwg/McoR2LnQm&#10;dGRL6RzSIfxoSEobEgTyBiQIREOvrGqiNTI5JKIg4JifcbgOA0GKyI8GpxkHIgxVUFIwRFsc9SB7&#10;0GnTkdr8S8fTkWhkiIY4YIgJqp4I9oA4CwKGiiIpGPIGlKMgReRHA1JDUnCbNNGCb+wVsYgR77vf&#10;VKMkYmT/HwoOLi4qD5lmyDtqNSUIBC4oKCza633zgfx0Sy8WkD0p0p6w641Vl2qPiQx40dWjI7kO&#10;q4Dgzz206tvXKlMsXdnnbNlXh2H25z/67Q50EGeINlv1tn1rQa/enUOqyr49WFTJAnbumqE9vhNi&#10;wg/MmEA7FzoTOlIcNSDOktKGcoS8AQkC0dDnKNVEazRdQyIKAo75GYfrMBCkiPxocJpxIMJQBSUF&#10;Q7TFUQ+yB502HanNv3Q8HYlGhmiIA4aYoOqJYA+IsyBgqCiSgiFvQDmGL2Ltry/9uA26LbcgYEZe&#10;ECb8aBQWFnbv3l0vU8DzH6PodoWfz/17Yf7H9BEnBNVEa3QK1PgfEdWDpPYHs9mje7eef5v8RdHP&#10;9SZnittacenUftdNPTUkGToNCrLGVvv8Q5+HybrFv1r/tdtc3dVqPHrJ5GHn5i8Lr9O3QuEchc5H&#10;n8KZGF9nrz93cu7t94yImBfEhB845k9puUrHL7ggkdvqwKOp4aOaaI2UEcQlEI2Yn3Fa8Pg7eBhA&#10;UssI5jTjQFJAFZQUDNEWRz3IHnTadCTa6uIXGaqgOGCICaqeCPaAOAsChooiKRjyBpRjmCIeOlS6&#10;5vvvI54NKoDgCqgmWpu0rqDpERqzKFifPdatyT9cWtNvUIeQF3JyOjx4791P2V3hoKVzEJjR9sc/&#10;+8CPecvjEsxZ7HOXzx6fW8wehcm1icZWmf3x1Pfj7N3YQwN8Bk+NOe/ul08ePqZh0Z8UxoN2LnRX&#10;05GonwWJLCltSD3IG5AgEA19HKkmmmqiNTmpQpbiB+Y6DPjRFiQypxkHyg6qoKRgiLY46kH2oNOm&#10;IzkdJUd3hArRFgTM1Xgi2EMQnSEaUFEkBUPegHIMI3Vzbn0leF/pmKKnmmgt2Mt4//0POnXufEz5&#10;pznJuut9O793WCyt9yyFmirPhq/q442ZRqO5znu450lx3XpbmpNCxN9WV3q2rfSlevtrSIen9JK7&#10;20+6bZhqomVlNbQyKS9ojy8IGNrPSgpukwOPMIZRTTTVRFNNtFieVTnNONA+Q9LJml+O/CKjUkP2&#10;oNOmI1UTLXj+FUc9EewBqSEIGB2GgtCGaEDegARRTTTKOZ7UGLYOKIA/8cLSpmDa5aJR9OZi4HLO&#10;latWDxo0kOIHh92RlBzipmNN/RbCQ+CysrLs7BDPEAjJhB6ZiFz3w7axY1tvJdp/X9m84s1KizGR&#10;PVfA46vtNcJ81+zheqbNWePWVOFslXV3X7481T3AaDAzTI27aPK/ul86abBqoqkmmr8HoD2+IOA2&#10;OfBQTbRY7pKw6kKuoo8EOhI6REbBEB7iDEWWFAx5g56j0rk5vQ9x1IPsQadNR6omWnOMxFs9EewB&#10;eUkQMH0iRSsoTmTIGxBtehMtJyfH5XJardRFJYKAmRqCMOFHw263JycfvQkUy7e0tBQam5SWUACG&#10;xb/u2msslkZrfCJuNDbWNg7/3e86dDj6mMsw0kVUI1hSTk0HaPag06Yg2T3RZk5/NQqDRfGTmkrL&#10;gS3JPqclxdJduycau7iy3Lm1Fe6JNnf26sWv7rd62nl9TlOm7f+WXRLy8QICtlRi/pSW4lK9LhAY&#10;2s9KCoamDihHVGqtRmolWqOJERJREHDMzzhch4EgReRHg9OMAxGGKigpGKItjnqQPei06Ui0icAv&#10;MlRBccAQE1Q9EewBcRYEDBVFUjDkDShHehONrTwSpOIQDUgNScEB9gjoVbHuZ0BLgtjOawrGmnQs&#10;YBQr0WzV1SUlJRoZ4jom0cD78vMvunB8QPcwQF50PxsFHhoC0OxBj0xEblmXV1/nstfYk1N+6/OG&#10;VEz/EAKzXzG81Zrw+B3r4+u71HmPJJgy402Z7HN2TzRXWsH8jVfrkYmco8CzZwtsXVfcvmPKmRf0&#10;jdhBE2eeiflTWqjiEFicIkK0ITA0dUCCQDT08aiaaI1mTkhEQcAxP+NwHQaCFJEfDU4zDkQYqqCk&#10;YIi2OOpB9qDTpiPRg3V+kaEKigOGmKDqiWAPiLMgYKgokoIhb0A5qiZawPm8IK6GaIRvokXR7Qq/&#10;p4j66Zz+UkMJigOedsNjHdp3C98DUt+2vgK11eaitTlp5t5Or63aXZhozjEbrbWmA7c8MviiK0+M&#10;oimGHiwRZ9035vz0/hPbGXjM1d3ufGBUQqKVohU//8f8KS1X6fgFFyRymxx4hBkRqommmmhN2kOQ&#10;MUPcE0Sxg4EiSwrmNONA3pBUOn458ouMSg3Zg06bjkSHLb/IqHQQE35giDZEQx3LRn2CDRVFUjA0&#10;dUA5qiaaaqI1dVTalDeO5SZa9RFXWUkVpfERxXIqTmu1Sg+V5XSg3hONTpuOZHLxA2vBbZXeV2fs&#10;Svcdx/7JFqDZ3Qd7np7wh9uOD3hKJrpThvARwR+/vfnNWTuT3blGo4ndOm3sDVl3PhB4v8KQ1ooY&#10;uTl7T2jnQmdCR0I7LHHA4jDhJzXkDUgQiLNub9VEU0001USL5VvmcZpx0OkGwssI5jpZ8xMEsged&#10;Bh2pmmjB86846olgD0gNQcDQbCApGPIGlKNqoqkmmmqiUZpi0LBCwSgemnuh2YMemYJ01rvuuuU5&#10;qyWeqHBzYHt+SDfY0xLM7V1ee52hpM+IGmuctzkBW/y3u1dmJXqP3q/N63NVuLb7368tzOYoUus/&#10;h8DsV21oj+g4QwnyA3Mds/xoQ5Ehb0CCQDRUEy305ACJKAg45mccrsNAkCLyo8FpxoEIQxWUFAzR&#10;Fkc9yB502nSkaqKpJlr4EwPIS4KAodlAUjA0dUA5qiaaaqKpJhqxXcJvxoPGLArWZo9bbr11yOAh&#10;xExbEOaoiBs9ZgTvlWhsEZ+z3rN0Qf6B3XUdeyaccU6nrOwQj0aFaDARIHx48OqlB5bNO5Rs6hxn&#10;SmORWROtLm23//3aVBON6Dp+wxCKjA5DKLgg4DY58AhjA7USrZE4grgEoqGaaP4lRKWD8DKCOc04&#10;kBTHwswO5SiOepA96LTpSNVEU0001USDxosgYGjqaKnpMeD+9OrBAs2cPfh5qU3uiTZ6VOCVaFVV&#10;Venp6cQzYQUOEIqfIIWFhd27d7fbHevWrx80aGD4AtEf+EBBul2elx9b1Dor0YjGaytY3k+ZvuqM&#10;eu+RVEt3xsHhKZl4X69Jt55C4RPd1LHxp/1v/XuLx+UbdGrmNbef2tT916CdC50JHQntsMQBi8OE&#10;n9SQNyBBIM76GFFNNNVEa3LChCzFD8x1GPCjLUhkTjMOlB1UQUnBEG1x1IPsQadNR6omWjNPg7ka&#10;TwR7QF4SBAwVRVIw5A0oxzBFVE20iOe3ggyBVm6iPTr7sQEDBkQURwFEU2DHjh333vP3lvr/USjm&#10;Z5dzbl6bx7bYgku6gvnTg9OR2lYgfHjwKw9vs+3MYgvQ6n1VBp/PY6j9vGAy0SEUqfVQGnjb5gP3&#10;XrE8wd3ZZIyr8xw+4YKEWXPHhdwctHOhM6EjoR2WOGBxmPCTGvIGJAjEWTXRQk8UkIiCgFkmkKvo&#10;tOlIyKkoGMJDnKHIkoIhb9BzVDo3p/chjnqQPei06UhNRjqejkQjQzTEAUNMUPVEsAfEWRAwVBRJ&#10;wZA3oBxVEy1g5yKIqyEardxEc7vdNpsteKfMby1VzEdmYvLLUVuJVllu/2bJusFDIqxEo7eN6MiW&#10;7UYFGy+AyZ5fjnz72UEGGzYqa+jvOvrjIc4tS/uH5Qe+nnc40dfZZDDbjfuHjEu+8A99Qp8bB30K&#10;0dbA7728c/93KfGmTBbMZ/CUO7d+svPqkIvRoJ0LfV6iI6EdljhgcZjwkxryBiQIxFkfEGolWqO5&#10;ARJREDBLAHIVnTYdCTkVBUN4iDMUWVIw5A16jkrn4EMNuiZ0JO9OEGQPOm06Ek2QX2S6+VHOXCND&#10;wVH1RLAHxFkQMFQUScGQN6AcVRMtYOciiKshGq3cRGvqzB/irMCtZjzNHheffVOfHoOJXRt5YdXl&#10;8UWbEpJNXY0Gs8Nbkp5r79jbLkg6ZQXJFQUWr8eX2d2Tk+swmX38iOVvSDNVddOaaOxls2ybt+bS&#10;jHYh7hMH7Vzow5aOhHZY4oDFYcJPasgbkCAQZ32YqCZaoxkDElEQMEsAchWdNh0JORUFQ3iIMxRZ&#10;UjDkDXqOSufgQw26JnQk734NZA86bToSTZBfZLr5Uc5cI0PBUfVEsAfEWRAwVBRJwZA3oBxVE63V&#10;ehn8xotqovkXkZ/O/CJDYxYFQ7MHPUc6EiWsR87fU1JWUhV8+Bfwif9CLe2qyaZu3g9xjpp2RMKt&#10;EHnNt3mP3/ZjgrObxZhgdxcPOMfy6H/OD0lMXnu0rc6tUERKglxpQN6AmKAjUZPCRFREwZQCSgGl&#10;gFJAKaAUUAooBZQCSgGlgFJAKSCsAuwK3127d4d5799fFB7g/60OnvHXp99//auI70UffqdjyvbV&#10;GY1mTSij0eQodwkrGldiw8f0uub+ga60AnYhJ+ug/fPfZ3PdnAquFGgFBVQTrRVEVptQCigFlAJK&#10;AaWAUkApoBRQCigFlAJKAb4KlJdXfL306zDvNWvWhAf4f6uDTxk5YMIfR0+8/tzw7wuvOEMHxKeY&#10;7O4D7C5g7M1WYFnirC2S+bo1+W+/uP791zZWVjhaJGArBLl00uD5G6/+svA6tgatqUdztgINtQml&#10;QEspoJpoLaWkiqMUUAooBZQCSgGlgFJAKaAUUAooBZQCraHAx598yp7by94rV63W/mDvNd9/37FT&#10;p9tvv62p98SJV4b5NuArHbx21Y4F/10BrURz1nrY8yjZ8iv29hjq3c4WWIn29str/3Xj9588fvj9&#10;WcXXj/64+EBlawittqEUUAo0VkA10ZQjlAJKAaWAUkApoBRQCigFlAJKAaWAUkAmBYxGI6M7aNDA&#10;nrm57L/au3+//nU1huKi8qbepcVVYb4N+EoHP/7C3//64FUR3zdOH69jRl7WyWgwZsUd3z5usNkQ&#10;f9yoLP/gEA32Qw3/zsPbkp29k8w5yeZOpprsT97aKlPBFFelQKwooB4s0KiS0I3lBAGzBKA77dFp&#10;05GMAz8wFByiAUWWFAx5g56j0jl4F0DXhI7UtgLhITBkD3pkOhJNkF9krjpDtCEwRBuNLII9IM6C&#10;gKGiSAqGvAHlqB4sELBzEcTVEA31YAH/IkLSCQKGxiwKJs4eturqn3/e6nI5rda4MCfdpaWl7NtL&#10;Lp7gLx17AsB7L60W4VS92ubZtMTl8zU8+JK1+3qfYu2ca2kmsRUf1LCWnBbE6bX1G1c7a+645hyU&#10;ohXk59KYP6XlKh2/4IJEJk4d+lig06Yj/QeaaqI1mnYgEQUBx/yMA03uUFGgyJKCOc04SufmHK+I&#10;ox5kDzptOlI10ZpjJN7qiWAPyEuCgCXdWUDqQd6ABFFNNNVEa6rFAFkUcp0CN3NPBJWGOHuwqzKL&#10;Dx6k9Js6de4c0ERrKGiZzVnf5LWTlZVVGRnplOAMA4ED8M8+8GPe8jjt6ZwegzM+t3jesiuiOMn3&#10;391PHvNBfWH7eFMmu89arbXg6vv7sNuNtWYFoXJD4Jg/pYXUgMDHwiRGnDqiGF+o1NomVBNNNdGa&#10;3IlAluIHhuYFiAYUWVIwpxlH6dyc4xVx1IPsQadNR/JuA0FMZARD8xKUoDqW9R/jqHQQXkYwNHW0&#10;lEvZSbV/UYJPm8OfEguiM6SGpGC1Ei3q2eNYcClx9tDG+6iRI7KyssIMbQ02etTIqqqq9PSjfTGX&#10;0/2f2V9bLOGWsIWfLlrq27VL3FZHV6sxWQt42LmZ3Vk/ipN8/4MldhO0Oy78PD4h3n6k7sQz29//&#10;1Fkh79MviJcgGurAI+qpQ9KdBWQP4tQRxfiCaOjxVROt0TwJiSgIOOZnHGhegIoCRZYUzGnGUToH&#10;H2DRNaEj/Q+biId0UHDIHvTIdCSaIL/Ikg5wiDaqngj2gDgLAoaKIikY8kbEHN1u9/6iIperYdmI&#10;w+5ISk4KOd1t27bd/3PVRGvObihiUQKCQ4NLNdGiPhOGdOYHbnF7sDGet2+fJktZWVl2dnbEQxpt&#10;vEdsoj3zzLO5PXsGR6upcp591plNbQVaXAaB2Rb98X+78hvHwYQUS1f2eZ2nvM58aOGeq3VWUAUD&#10;ipK3uywxydqpS0ZTOULBdXBdrWvrxgMs5vFDuzT1DM3oIkesuAaAdi50JnRki5u/dWYDSWlDdYG8&#10;AQkC0dALqppojQY1JKIg4JifcbgOA0GKyI8GpxkHIgxVUFIwRFsc9SB70GnTkdr8S8fTkWhkiIY4&#10;YIgJqp4I9oA4CwKGiiIpGPJGxBzXrl1XdKDhtA16qSZasFyCDAHVRGud02Z+5Y44ZgO8F5FJwDJS&#10;4khnl3OyJ2OGX4mmh/LnwC7kfPzvH4qwEm3dV67aKq/J0HAfNI/PyS7AbP5KNKJ6EYsS7FK2xm3K&#10;BZ+7Ki1mY7wp3f7CF+NDNumiiEzkHPOntFyl4xdckMgte+AR9Syt/1A10RqNa0FcAtGI+RkH2pej&#10;0kF4GcGcZhxICqiCkoIh2uKoB9mDTpuORFtd/CJDFRQHDDFB1RPBHhBnQcBQUSQFQ96ImGN0J9iq&#10;iaaaaOHPzAWZEGSkEXHMRtdEY2OWfs5CvJwzZBMtYsuGX1ECpJt997K1H7qtpobLOd1eR3Kvqubf&#10;Ey1iduGPrNgSNgbo3DXDf6GZJsg/71i6/XNjgrnh+lm2bq7nGOfjr1/QmvMM3R5cjx752YNf5BYf&#10;s1H3mPjl2LIHHlEnqP9QNdEaTQ78Cs8vcszPONC8AOkMRZYUzGnGUTo356hCHPUge9Bp05FcD4Mk&#10;HbPiqCeCPSA1BAEfC8aDvBFRENVEC3NWLIirIRpqJVrUp2eQzhq49tdXxMaK/y3DIoIZAMJHBK9Y&#10;uYrFPEaaaIUFB9+ds0YT2WH3bviqzuSNN/gsXpP9pPMSkpJNFP15YDxu38blznobe0yo2WusDybD&#10;nvvZzjrQZLSyrbNFc+XOrf7r5nRKUbiUng60c6EzoSMj7rACchEksqS0IfUgb0CCQDRUEy30cIZE&#10;FASsmmhRH6xAA0xSMKcZBzK/pNLxy5FfZFRqyB502nSkaqIF74rEUU8Ee0BqCAJGh6EgtCEakDci&#10;ChLQRBs0aGDIQzR1T7SIJ6JQEfmBVRMt6uPSKIry1tvvpKSkRPRGmwNqamomT2q4HRhx9oiut97m&#10;aWoEjhy2nz/uPO3v+jp3QV5FXa07t3e7tIwEf4bNudtaxEyDg781d9Oad6tTLT3Yb9lCs/iu5U/8&#10;92wtjgb+520rjmxN01eidRhmf/6jhsWDAS9/l1ZWOCrK7QHr2qL2P90eXI8eoxiGEcuBEo643wxf&#10;l4h8ZMyROHXoudNzpCP9hVUr0RrZDBJREHDMzzjQPAIVBYosKZjTjKN0bs7eSxz1IHvQadOR6FEF&#10;v8iSDnCINqqeCPaAOAsChooiKRjyRsQcgx+7GfIEQD2dU5bzItVEi7qJEMUkpo2LplrPOpMwj+wI&#10;6SsIHxGsdcChlWjsWQQ2my3iGjedPB3JfsIPzILvzy/58t1GT0GJOHJbB7D+a7e5OvSjQjXjafdE&#10;81WlNfBJrZq7+MLw90SbO3v1V2/lZ2SnVJXX3DVn+PAxvZpzbKz9Ftq50McLHRlxhxWQoyCRJaUN&#10;qQd5AxIEoqEbQDXRGo0FSERBwDE/43AdBoIUkR8NTjMORBiqoKRgiLY46kH2oNOmI7X5l46nI9HI&#10;EA1xwBATVD0R7AFxFgQMFUVSMOSNiDmqJlqYU2hBXA3RUE00/4JC0kUB1oaP1p9qKSNFHLNoH8Gf&#10;JDR70AWhI1s8u2A1nJGvr234EbQSja1o219Y2qdf5/CF1r8NDv78Qz/tWGpKMucwjMtnd6UVzN94&#10;9FGhunpsZdmWDUUMcOJJXTPahX5QsgZetyb/oWu+TzP0ZReHenx1R1w7P9l5dfADPaG6sO3Gtj0g&#10;NSAwV1dDTPiBIW9AgkCc9SGmmmiN5iJIREHAMT/jcB0GghSRHw1OMw5EGKqgpGCItjjqQfag06Yj&#10;tfmXjqcj0cgQDXHAEBNUPRHsAXEWBAwVRVIw5I2IOaomWkv1PgQZAqqJ5l9Q3kWRook2ecLdg/qe&#10;Suz+KFiwAnnb3fu31pnMZqPJN2hkXGb7hsd9oq+GG7QtqbN6M41Gc72vvP/v4nK6mNEgOj5vm698&#10;R5rWkmMvhzXvic9G9eqbHRAQ8n/Mn9JCakDgiPvZ5tQFYsIP3LIHHlHP0voPVROtkan4FZ5f5Jif&#10;caB5AdIZiiwpmNOMo3QOPuyga0JHaluB8BAYsgc9Mh2JJsgvMledIdoQGKKNRhbBHhBnQcBQUSQF&#10;Q96ImKNqooU5jxXE1RAN1USL+vQM0lkDS9FEc9a7ystsmiwFBYU9enQP43n/r+hrtehIFp8fGApO&#10;pLFre+nTUzeluHuzW/7Xe4+4kg4+8+k58QkR+mghg9sq69Z8U+h2GU48Nbt7z0xdaiITDa+BVyze&#10;996/irQ7rLGnENhMO15eHuLyT8jSMX9KC6kBgSPuZwNGHBRcEHDLHnhEPUvrP1RNtEamEsQlEI2Y&#10;n3GgeQGVDsLLCOY040BSQBWUFAzRFkc9yB502nSkNv/S8XQkGhmiIQ4YYoKqJ4I9IM6CgKGiSAqG&#10;vBExR9VEC9NQEMTVEA3VRIv69AzSWaImmr8g0OxBF0RD5u8pef7RD8MMKBm/Kt2bbi/ooK/5qjbu&#10;fvqLscFrvlq5S1JX65o04gN3ebLZmOiJqzr3+s633zMiWF56BbXfcrUHsfoQZ0HAEfezrWwPHlJD&#10;3oAEgYqop6aaaI2qDIkoCDjmZxyuw0CQIvKjwWnGgQhDFZQUDNEWRz3IHnTadCTa6uIXGaqgOGCI&#10;CaqeCPaAOAsChooiKRjyRsQcVRNNNdFY+yPiSRc0wCO6LgZOKY+1Jto999zbvXuEJWw+r7Gs0D3+&#10;9+eEt5O9xp6ckhzRchoAAkN4YuTPP8jb/Jk7xdKVBWdrvtjdx1745rzc3u3D84fGS3Rg1kf7Yv52&#10;R7W713GZIZ8qgA7DmD+ljU5nolH5BRckcsseePirCiWommihDQmJKAg45mccaAqGigJFlhTMacZR&#10;OgfPIHRN6Ei0x4S6FLIHnTYdiSbILzIqHcSEHxiiDdGI+T0LpAYEhooiKRiaOiLmqJpoYc6RIO8J&#10;AlYr0aI+PYuiglJczukvCDR7+AvCMg3zEFLtCaGHDtgWvLWG2HSQBVayO7Ui3xRvyowzpdV6D3sN&#10;9f9eek6YlWjsIZvP/GPNz8tKk7Ksf33md021t1rTpXSpo7ZHm7cUKTlGMcApYdFj6Yg75YCN8qMN&#10;RYa8AeUI0VBNNNVEizwqIUvxA3MdBvxoCxKZ04wDZQdVUFIwRFsc9SB70GnTkeiOn19kqILigCEm&#10;qHoi2APiLAgYKoqkYMgb/jlWVFQcLi8POP7Ytm27/ydNPWcwuNcmSMUhGpJWHMpRNdFasz0RvonG&#10;vi0+eDDyEb8kiN9P+H3XLl1CktUsym6+tnltXsRsiEvAtDgQGMITI69eemDFvGqjweQxOOON6Z7k&#10;wy8sGdepS0ZTaU4e84G9IIVd/un21TnM+c9+fl6bX/sZsSI6ANq50OclOlLSKVpS2lBdIG9AgkA0&#10;dK+qyzkbjWtIREHALAHIVXTadCTkVBQM4SHOUGRJwZA36DkqnYMPCOia0JHaViA8BIbsQY9MR6IJ&#10;8ovMVWeINgSGaKORRbAHxFkQMFQUScGQN/Qca2trFy/5KuLZlGqi+UskiKshGuGbaDk5Rx/np6fp&#10;cjmt1riIxiDC0LAaHgouFLi0tJTxDz9qmOYQZ66C2O325GTqpZT+tFmmZ511ZlpqakirQBYNAN94&#10;xQOZaYGPlYxoyFYDuJymPatTEwwdrKbkOs9hY0pV79OOPqUhmENttblgXVqmaZD2lcNTesnd7Sfd&#10;Niw82+ao14KRWSho50KnTUdKulOWlDZUF8gbkCAQDd3wqonWaOxDIgoCjvkZh+swEKSI/GhwmnEg&#10;wlAFJQVDtMVRD7IHnTYdqc2/dDwdiUaGaIgDhpig6olgD4izIGCoKJKCIW/oOQYsJWvq1Es10fyV&#10;EcTVEI3gJprT6YyLi9wma7WuRIxtiFXnphtvCJmUvk4NqiDXeQmaPfxp33LrrUMGD+FRO0dF3MhR&#10;w00mU8jgxPVi+m/peDqyvMyx9OP9Rw45+w1NG3lu17h4c1M6MOTz07dnWgZqALun+Oxb02+/54zw&#10;ukH24AeO+VNartLxCy5IZGjqgCYxKEF9KKkmWqNZBRJREHDMzzhch4EgReRHg9OMAxGGKigpGKIt&#10;jnqQPei06Ui01cUvMlRBccAQE1Q9EewBcRYEDBVFUjDkDdVECzh9FcSo/GgE24MtQmSvpk7jq6qq&#10;0tPTIzZHiDA9DoSXF7xi5SqWcvD6Pk0HbZ3aRReOZwlSnt6gq9ea9ghTen8ahw6VVtmqmgJr90SL&#10;6CINEAD+btnWgQMHcGqibfy+ZO03DdewDzw1Y8Q5ja5FpTfRNNoUPGuizZm+zWpISTC393jrWBNt&#10;3E25f35gZHhl+JUbisxIQjsXenA6UtKdsqS0obpA3oAEgWjoQ0k10RrNKpCIgoBjfsbhOgwEKSI/&#10;GpxmHIgwVEFJwRBtcdSD7EGnTUdq8y8dT0eikSEa4oAhJqh6ItgD4iwIGCqKpGDIG3qOASvR9HuE&#10;q3uihTm/FcTVEI3o7BH+JB8dKSgeSlAocMT1WfX19VOn3hEDTTR+bSB+l3NWHEwo2Z6Qam54qKjD&#10;W5Kea+/Y2x7R6s0BsMs5C9elWbzp7AZqLA67k9pVD+ROvGEoP/VaMHLMn9LymzqOhRmP054FlU41&#10;0UIPeX7m5hc55mccyNyQzlBkScGcZhylc/AMQteEjuTdCYLsQadNR6IJ8oss6QCHaKPqiWAPiLMg&#10;YKgokoIhbzTVRNMv21RP51RNNMoiKWiASzqyoBw1cMQHCzAp2FiDInNVD5o96LTpyOZnt2VdXn2d&#10;q6lh679e7JWHt9l2ZrGnajKw1+eqcG3/svA6/YcQZzrtOy5fcGCdKdnSyeW111r2qwcL0KVDD0rF&#10;iSwOE8jVEBiaOiBBIBr6+DXPnDkzzM7b/yu2EjspibpQFgKzrdDxdKRGHsLLCIZcAgkiiBr8OEOR&#10;JQWj8wKx6ESYPoFAeBnBkD2gBKHIKBiyB502HYnO0vwio9JBTPiBIdoQjZjfs0BqQGCoKJKCoalD&#10;z3HHjp3+R5XHDRig/bOpzwOOToNhUF0EAUtacUi96OwR8WQE4nAs6KwJoo0LfTSFHDVms7n8cLmt&#10;urq8ooL6hvAIuOzw4bq6upangXDA1AiK/NRDb+79pWTbpr0h37u279c/L9oSZ/GkmY3xDXUxGmo9&#10;pZOmD4nu2Jhu6eFndy85cuiXzXvSe7vunTti4ImdWnZwQSMRAqsDD/9KodJBeBnBnPYs9JEVMI7U&#10;5ZyNBIHKIwiYJQC1Zum06Uh01oMiQ8H5RYZoiAOGvEGnrXQOPiKha0JHaluB8BAYsgc9Mh2JJsgv&#10;MledIdoQGKKNRhbBHhBnQcBQUSQFQ97Qc2xqxZlaiRbmFFcQV0M0orNHxPN8iIOkIwvKUQNHXIlW&#10;fPBgRG0VAFLA7Yg/edipVqs15K/8V6I9OW2To8yQZulpNJrs7mKPtfqz3Vfpv4LKfSxYOuZPaaGK&#10;Q+BjwR6c9iyodPr4VU001URrcscBjV5+YMjcEA0osqRgTjOO0lk10VrqrA8aWcp4rWk8aPagl4aO&#10;hLwhDlgcJvykhryhmmgBw5ZfXQSJHJ09InYxoOyOhWFIaaIJ2K+B7EEvOh3ZfG/cee2TVsuvi8si&#10;vfZ8l2WoS673HmHABFO7Ou//s/cd4JGV1fuZmkkmddM2W7N92WULZZG6dEVAiggWQECxIYINxAIC&#10;KkX90UUsgAiiNMGCDRCX3rewWdia3exuepskM5k+/y/e/Y/T57xJTvJ9N1+ePD7L5J0z73nP+53v&#10;3uOde3vG4eucBqnxFGQMDwhNYI+xUgOqoKIVh3KEvAEJAtGI11cP0ZKsDokoCVgkALmKTpuOhJyK&#10;giE8xBmKrCgY8gY9R61z+h5J14SO5D4SguxBp01HognyRaabH+XMGhkKjqongz0gzpKAoaIoCoa8&#10;Ec9RX4k2Dt1jc3Ns+96Au7DguA9UV5TlOs/nWy8js0e+cQQ2FFB0ZY2gKH94+KnBntiKlUtyC0h5&#10;sGNiBAgPgTvaO2vravKW2wDQI9ORUFgUnIL/6VfX+jot5Y55w6+HW8P2/r9sOzeeO1TuyWBpkSPU&#10;PegC0pGK6qwobagukDcgQSAa8fWrh2hJbRwSURKw6TsO6zKQpIh8NJg6DkQYqqCiYIi2POpB9qDT&#10;piPRU0q+yFAF5QFDTFD1ZLAHxFkSMFQURcGQN+I56iEa2vFQe/z0N++taRyyl9RGwwFbsOe+7y7P&#10;MUfjWy8js0feqQpEGJUOCi4V+PzTr6yrnplXPQ2YEAW2vzYl6i0ORj3i0x3WklB0UF+JlrsQUPeg&#10;r0Q6UtHWoShtqC6QNyBBIBp6iJZ5CUMiSgLWQ7TEWkJFgRaYomCmjqN1Tu8gdE3oSO4zLsgedNp0&#10;JJogX2RFFzhEG1VPBntAnCUBQ0VRFAx5Y6yGaE88+Wd/yBrvvccec6Snr7+8Yvixd5QfScCCaiKT&#10;/sHQK+v7xYuHrygrK8lwiyU6bRHqirubSqYdaLHaREBv944LVrs+euL0bOLwrZeR2SNvESHCiq4s&#10;KEc+MKt6kD3oOdKRrNmlBP/l/738tzs7S+wzLAW2wfCexSfab/zVh+NWhziz0oaY8IFNf0rLKh1f&#10;cEkiQ60DWi9QgnqIpodoeQ9XsCvnIf9BYNZlADFREczUcSApoAoqCoZoy6MeZA86bTpSD9HSG7E8&#10;6slgD0gNScBQN1AUDHljrIZoDz7y9O4+0n2I8h/fyIEYGLKt3ekqLK21WO3BgfYl0wJTSgMjpiai&#10;NbZWlNSvNCIMefZ+9CDL+afqIRpJUUm6hyQ0WPsS1D3ogtCRrNmlBPcPha677NlNL3aL1xtWll53&#10;94kVU4r1EC3HmjS3PfhcyupqPtpQZMgbkCAQDT1E00O0/EcVkKX4wKzLgI+2JJGZOg6UHVRBRcEQ&#10;bXnUg+xBp01H6iGaHqLl3oogL0kChrqBomCodeQdoj36xJ9DkaRLzPIfoPwXQb9KSx5wIpObHti9&#10;x1/jKq0TLwa9Xe7QngeuPSAld7qr/YHIx7/3tnPKAkdRRSwa8XVs+tbHpx1+QHU2MemRUZeOzB55&#10;iw4RRjlDwU0PZlUPsgddajqSNbuMwft6fENDwfrpFSNe3ejBEmuOI5NaNKiNW3q7+gIrFlfW1/xv&#10;kpiiibntMTLp8vZGE9iDkiPkDWgJQHWJU9X3REuqGiSiJGCRAOQqOm06EnIqCobwEGcosqJgyBv0&#10;HLXO6e2ergkdyb0vQvag06Yj0QT5ItPNj3JmjQwFR9WTwR4QZ0nAUFEUBUPeiOeY7Z5oX7n6F/Uz&#10;hm+8Pdl+XnjPXT5tuc05fD4pxl69zW/+47bDRnOa/Y8Xdt7z184iV6FvKPDBg6q+/Im5OSTlWy8j&#10;s0fe6kOEFV1ZUI58YFb1IHvQc6QjWbODgkOcociygcUE7Us3bejyF9qc7qiv46pPzck23ze3PaCK&#10;Q2DZKp63n4/gWBryBiQIKrVBXg/RkqoMiSgJWCQAuYpOm46EnIqCITzEGYqsKBjyBj1HrXP69kDX&#10;hI4cwR4DBYfsQY9MR6IJ8kWmmx/lzBoZCo6qJ4M9IM6SgKGiKAqGvBHPMdsQLbGdSlJEPhqJFb/x&#10;3i2v7bS5q4ZHXeLbl/PL+3/y1dRnLKJM3CUVLR2+KeXO3I/mZDXeyOyR96QLkoI1QYiJimBW9SB7&#10;0NWjI1mzg4JDnLNF7usPvLahraLUMas+6fIuqS7UffzZzmcbYyU1C0QWkaAv0LXpqR+vyrjkzW0P&#10;qOIQGDKeomDIG1COqNSGdf93/Xze3UsDtAJaAa2AVkAroBXQCmgFtAJagdErcOFpM0otHm/bu+LX&#10;4mv9+rkNo4/pKrTNnVmad4I2+g/SEbQCWoEJV+CVtV2fuOadnz3t/cGDbZfesuXeJ97+zZNvGb9P&#10;Pr8l/u+8/+AGv9zY4yqbasglrr31B8Otnb4JV08T0AqMRgF9JVqSetAkUhKwSAAazdJp05GCAx8Y&#10;Cg7RgCIrCoa8Qc9R65zeduma0JHGp0B4CAzZgx6ZjkQT5IvMqjNEGwJDtNHIMtgD4iwJGCqKomDI&#10;G/Ec9ZVoGTvejt0D4vVptcVi/jWanUUeL43MHnlPZqAFLo8aEG1JwKzqQfagC0JHsmaXLfiNN928&#10;ePHivCZHAfe+OLW4dj97Yal442Dn1guPcccfyJtbkKaWPvGW+uoSl9POKohB46G/7Hr0tYBxJVo4&#10;MBDs3qyvRMtba8jS41DEvITRQ3qUM9Q6oOCo1Eam+ko0oiU0TCugFdAKaAW0AloBrYBWQCswlgqI&#10;C8fEb8YJ2lh+jI6lFdAKjIUCQ0NDPTl/+vv70/8uJmhHrz4q5XfliuXpL+Z4JQXfMP9gp8NhTNDE&#10;T2FJzTtbPHlTFFeBffWe17710LvfenjThbe+2NY9mPctowd87IMzZpb5xSW3YtLX39p45SfnjD6m&#10;jqAVmFgF9BBtYvXXn64V0ApoBbQCWgGtgFZAK6AV0ApoBbQCsivw+BN/XPPCizl+163fkP5XkVVX&#10;d/eU5J+ysrKUV3L/Zwp+vwVTfeKO/cF934sMDHYunuXOIZ/4BqW47vU3/9zSGioqa1hZNmuZrXLm&#10;NQ+tGwfFxf9J8LNvLb/hszO/eUbZH64/MMdTg8eBjP4IrcCYKKCHaGMiow6iFdAKaAW0AloBrYBW&#10;QCugFdAKaAW0AqZVoKSkRORGv17MQIq3zJ2T5/Kr1s6+m3/zjxy/v/7Lm4l/vf33zyyZHRxoa/T1&#10;Ng+0v2cJ9TZ3vB8HJIJvuPefH//e65+9ceNX79r2r43i9mQ1RnmKKura+4fGrVRLF1SuXjVV37Fx&#10;3ATXH8SqgL4nWpK80HdiJQGLBKAvCdNp05GCAx8YCg7RgCIrCoa8Qc9R65zel+ma0JHGp0B4CAzZ&#10;gx6ZjkQT5IvMqjNEGwJDtNHIMtgD4iwJGCqKomDIG/Ec9T3R0I43qeyR92wHWuCKSgflyAcec/Xa&#10;2zs8/fu+adjZ2VlTs2+Ik7foPq+v2J300Mlsb6EjRYTRgBsbN4kIZ55xejYmGety1VXf/sChh+bN&#10;t2l3xyc/cXY2mMfjKS8vT/lrR3dg046BokLbysXlhc7/XRyTCH7w6baXtlrFg4AtVpvf/1bRlEox&#10;PhNxQkMDofbND195LJ+XoMimP6WF1IDAY75mE20GMeEDj+zAI++iQ6WLB9RDtCRt+QrPF9n0HQcy&#10;N6QzFFlRMFPH0TqnN2W6JnQk9xkXZA86bToSTZAvsqILHKKNqieDPSDOkoChoigKhrwRz1EP0dCO&#10;N6nskfdUB1rgikoH5cgHHnP1fn3vfeLu8nlLrBAAHaKFw2Fxr7SUBFOGYnvaPH99cfvYitA7aN+0&#10;tyhmdZTUzDfunhaNDvp9bxaWV1mt9mB/xxUfWXzo/vV8XoIim/6UFlIDAo/5mtVDtLwrUQ/R9BAt&#10;q0mg1csHhvoCRAOKrCh4ZKc6eRuH1lkP0XKYhM8efJEVXeAQbVQ9qHvQg9ORUHbygOVhwic15A09&#10;REvplnx1kSTyyOyhDzzkaR1jzsQYoBuDJ8gedEvTkaPMLjGXjKalM0lBBkPhrt5ct/n39PWXV5Tl&#10;XSkGQIBdxSVfu32bvWJO0Ndrd5W5SoevPhP3UAv2brzglJpQpODgBVPmTKsYpSC5+dDVMOKobo8x&#10;VAOVDsKrCIa8AbkaUiNeYj1ES3I7JKIkYNN3HNZlIEkR+WgwdRyIMFRBRcEQbXnUg+xBp01HGv2X&#10;jqcj0cgQDXnAEBNUPRnsAXGWBAwVRVEw5I14jvpKtEnSl0Zmj9wnn+hKQfGSdA9JaIy5emYaon3l&#10;6l84na68dpUBMBQqbvYvKJu2IhwYEM/EdJVPE1/nDPa3fuHUaacdOz2RoWG8te/1/uA323yBcHGh&#10;/ZufmJPt9v98LjX9KS2rdHzBJYnMtLOg7S6+cPSDBWTocpqDVkAroBXQCmgFtAJaAa2AVkAroBXQ&#10;CsirwDe+cNbHTzs6x++px6/KDYj/lY403gLhBfi0E1baCqKxaER8kbN82vJI0Duz2PPjL85PmaAZ&#10;Wvf1B779i/ftUxZNaThU/O/1D2wVr8hbBs1MKzDRCugr0ZIqIMmoFaJh+rE9NCFGpYPwKoKZxvaQ&#10;FFAFFQVDtOVRD7IHnTYdafRfOp6ORCNDNOQBQ0xQ9WSwB8RZEjBUFEXBkDfiOeor0SZJXxqZPfKe&#10;EEELXNGVBeXIB4bUa9y0STwrwOFw5qhgR0eH+Ks5vs454PVfe8sjee0qCaBpYEHIVuEqqw/5+4MD&#10;rfPLdzisoYzcev2V3dal4uEDxl+93Tu+cZpbPEwzHZzDeP5A5Lpfbl673SOuZbvwpOHr3SCXmv6U&#10;FlIDAkNrVlEw086CqhFfEXqIltQcIL9KAjZ9x4HMDRUFiqwomKnjaJ2ho4oUsDzqQfag06Yj0VNK&#10;vsiKLnCINqqeDPaAOEsChoqiKBjyhh6ijWYLkMTVEI2R2SPv0AHioOjKgnLkA0Pq3XjTzYsXL85d&#10;vvXr1tXW1uYtsSoAb6T06NVHZmPr9frctCeK0pH7BlvkyMNTsP+Cg6Ho+q3BTbv8laW24w4sLim2&#10;ZaQtwHu6LI+9HCqpX2YABtrf+/6nag9eVg0d7n77zk2bOgqLK2dHQr5Az7ZvfWLWolkW6JkSUPeg&#10;LwE6EjK/PGB5mPBJDXkDEgTiHF8ReoiW1BwgESUBiwQgV9Fp05GQU1EwhIc4Q5EVBUPeoOeodYaO&#10;KkZzBkUvivEpUGkge9Aj05EoZ77IqHQQEz4wRBuiYfqdBVIDAkNFURQMtY54jvpKNLTjTSp7pO+q&#10;0m6dUENQEQwZL++N9kU0A7N06RLxv+KytZqamrzlNgA+r6+YNpCiI6GwiWAxkHrqbc+bOz0Om7U6&#10;1ueO5noIADFBeWDRmG1z3zyHu7awpEY8iEBctraoYpvVEqEz/G+EBRWzDjHeEvR2La7o/Non6vQQ&#10;La4hXzeA1qyi4JEdeFAMDNUlHlAP0ZK0hUSUBGz6Ux1oqUNFgSIrCmbqOFrn9KZM14SOND4FwkNg&#10;yB70yHQkmiBfZFadIdoQGKKNRpbBHhBnScBQURQFQ96I56iHaGjHm1T2yHuqAy1wRaWDcuQDQ+rR&#10;h2iqf53z6gfe3tJvd1fNCAd8g61bLzy8fmplUbpv6deX0ZHGp0D4EYAHfZF/v+Pb2xObPsWS+7K1&#10;jJfaiSHjDx9qr5y1Sjy+wBiiHTS19/NniBlaVd7VHQdAmwt9CdCRkPnlAcvDhE9qyBuQIBDnuFf1&#10;EC1pXUMiSgIWCUCuotOmIyGnomAID3GGIisKhrxBz1HrnH5AQNeEjuQ+44LsQadNR6IJ8kWmmx/l&#10;zBoZCo6qJ4M9IM6SgKGiKAqGvBHPUQ/RpOoefOtlZPbIe5oNEVZ0ZUE58oHT1Wtv7/D0ezLWqLFx&#10;k3jdGJBl+7n/kb9GY5bl++8nAB2dXbU1Gb4kmPG99EkQHSk+aATgnoHgL59vqZy/yuA51Ne+osJ7&#10;5TkrzHE0mM1LT72045XNPSLHk1bWHXfQzLwd7Hs/27Shxe4qmxoNBwK9O2/6wvypU6J6iBY3yXiu&#10;2dwdlY8JX2SmnQXdLOLC6iFaksf4Cs8XWSQAuYrOhI5E/QdFhoLzRYZoyAOGvEGnrXU2x2ETZA96&#10;0enIvAdkKTrzRaabH+XMGhkKjqongz0gzpKAoaIoCoa8Ec9RD9Gk6h5862Vk9sh9yoeuFBTPp4aK&#10;kVPUC4fDT/zxSacz16MDcg/RLr7ihsrqurwllhkQjDmbI9OqFuz7ruJkGKKJCdrDr7W5qoZnZwOt&#10;2y4+puGUw+fkXlniwQK//fOujbv8dmvB+R+uP2C/Ssj/pj+lhdSAwJOh4zHtLKh0eoiWuVFDfpUE&#10;bPqOA5kbKgoUWVEwU8fROushWo6DXT578EVWdIFDtFH1oO5BD05HQtnJA5aHCZ/UkDf0EC2lW/LV&#10;RZLII7NH3gEKlN1kWIaQIBA4XT1jAn706qPSy7TmhRfFi7mHaInvguxBp01Hot7Y8N72QMQi3vWr&#10;f+/1WMpKamaHhgbE1zk/dWjt7NridEHol7nRkcanEPFtPf41mwcG/eH96osPX1yed2Vli/zjv+ws&#10;nb3Cah8enga9feX+vXd+6VBUPagupj+lhdSAwKx1gZjwgaHWAQkCcY4vKH0lWlJvgUSUBGz6jsO6&#10;DCQpIh8Npo4DEYYqqCgYoi2PepA96LTpSKP/0vF0JBoZoiEPGGKCqieDPSDOkoChoigKhrwRz1Ff&#10;iTZJ+tLI7JH3VB9a4IquLChHPnC6ejlufEa5J1picSF7pOQoronb0dSU0Sp8Dxb44R0P1s2YLT40&#10;WmBti00bDFntNku1ta/Mkvn7rXmdzAoYirn2RuqLa2bZHIXezubSmKemoHVkn7glOKtq3oHGEE3c&#10;Bs490PSzS/QQLVVLvmUIRZ4MHQ9qHZAgqNSGCfQQLWkxQCJKAhYJQK6i06YjIaeiYAgPcYYiKwqG&#10;vEHPUeucfkRC14SO5D7jguxBp01HognyRaabH+XMGhkKjqongz0gzpKAoaIoCk70hjit3b1nTygU&#10;ynGeZpzfGvdOiv9kvHRFkiLy0VC04pAgUOugCwJxoIeVqqVDOdLBYpFu3NhIfMylIUjKTCrHjc/G&#10;c4g2NDR0//2/ydFqOP4UtrkPOHiVq7CQGJx4vZiIRkcaH03BP/5ax+5QRXHVdIGPRSNdW9+85XOL&#10;3m552R/yr5x2wPKZKzNmkdFLd/1p05ptg2XTF4o4gy2bzzig+lPHL2RdWSI41D3oS4COZE2Qj4ai&#10;tCFBIG9AgkA04itID9GSmgkkoiRg03cc1mUgSRH5aDB1HIgwVEFFwRBtedSD7EGnTUeiZy98kaEK&#10;ygOGmKDqyWAPiLMkYKgoioITvfGfNWt6e/uIp5eJMD1Eo4gmiashGlDroC8BiAM9LLoNqRg55SJQ&#10;ivEyYjKu2V/fex905/gRf7rxxmAw+PFzzk4PAtkDAn/6K9cYV6Ip8bM7OtM5dT+nu8Jg27n5tUVL&#10;/l092+1w2nv39h0286gP738KUT1/MPzrv295ZsNegf/oB2Zf8MHhCRqr/0VwqHvQ60hHsibIR0NR&#10;2pAgkDcgQSAa8eWjh2hJnQQSURKw6TsO6zKQpIh8NJg6DkQYqqCiYIi2POpB9qDTpiPRAzK+yFAF&#10;5QFDTFD1ZLAHxFkSMFQURcFxb4zm5FwP0Sjn5JK4GqIBtQ76EoA40MOi25CKkXPc0SybCT0eT3n5&#10;/26nlePGZ+LBna2trfTL3Do7O2tqaijmF5j0L2m+vemt/ZcuSX+71+d1F7uJYfnAgkDu4CVFpe7i&#10;EoOnx9NXXl5B5EzEv7Kx++HXe0umLRJfwxRf54z6Wlad8GZ5bal4ezgY3rV+z01n/F/6J0KLKw72&#10;D4X+9sQm30B47n6Vhx8zN2MiUGTTn9JCakBgFfsSyplpZ0FpxH2uh2hJSx7yqyRg03ccyNxQUaDI&#10;ioKZOo7WeTSHIPKoB9mDTpuORM9e+CIrusAh2qh6MtgD4iwJGCqKomA9REvcAiDjKVpxKEeoddAF&#10;gTjQw6LbkIqR0W9cpueYOwJUGsgeKZG9Q97f//13leWV6cdgoXDIYXcQB1J8YEEgd/B+f38kGiby&#10;HBmsce+MHZ3DNzIrLbLMmvtO3eKC4vIiI9T2N3eO1RBNTNDOP+rRUJfbZimKOD0fvGjaJVcdOZpj&#10;Y+O9o7FHDrkgi6oIVrEvoZwhb0DBoYrHbaaHaEkrDhJRErDpOw7rMpCkiHw0mDoORBiqoKJgiLY8&#10;6kH2oNOmI9GzF77IUAXlAUNMUPVksAfEWRIwVBRFwTmGaLW1tRnOb0NBh8PZ0dGR+Cd9JRrlDFkS&#10;V0M0oNZBXwIQB3pYdBtSMfLoh2h/ePipaKTg2GMzPJ1TCNLX56moID0FUoB37WqePXsWxfxQZIgD&#10;H5iPMxQ5Dn6j9eW1fa/XL6q12qy9rZ5QZ+Qzyy5NFz+3IOs3DWzbFZs/27JiyfAVbQb45X/vfOia&#10;3aX24S+6xgoi/db3f/H8qfXTK1KCo8sW6h704HSkigt8MjQxdNwB1RGyR9zheoiWtNghESUBo66i&#10;06YjIaeiYAgPcYYiKwqGdiN6jlrn9EMQuiZ0JPe+CNmDTpuORBPki0w3P8qZNTIUHFVPBntAnCUB&#10;Q0VRFJxjiJZjNKafzilV9+BbL1DroC8BiDA97GQoyiiHaMFA6Mffesz+36c06h+1FIjZI74D348U&#10;esUQLRa2FK9fYhvYd1UaMZFXOmYHLSW2wvKgr2NqoW9pZYvxxh2Nse73y4pt+/5fE59jx0/+vHru&#10;gtQv6qLLFuoe9OB0pKKtQ1HaUF0gb0CCQDTiC0cP0ZJ6CCSiJGCRAOQqOm06EnIqCobwEGcosqJg&#10;yBv0HLXO6QcfdE3oSO6De8gedNp0JJogX2S6+VHOrJGh4Kh6MtgD4iwJGCqKomA9REvcAiDjKVpx&#10;KEeoddAFgTjQw0rV0qEc6eBRDtHyTlvoTPQ5yzi0jmAw3NXj7fN4Kv7/Xe28wYFgOFhZXJVSyuY9&#10;Q9t3+aZPLaytjsTBiZj1jf23PtBTWrVcvBiLRYb6Gu+7aaHT4ROPknjrlZ3Xf/rVsoIFlgJbJObv&#10;DW1+cvO5rqLUb9RC3jC9PSA1IPBk6HhMOwsqnR6iZd4RIL9KAjZ9x4HMDRUFiqwomKnjaJ31EC3H&#10;UTWfPfgiK7rAIdqoelD3oAenI6Hs5AHLw4RP6okdou3Zu1d8I0zoHPrvt0TznuEbAEnA8jDhE8Tr&#10;9brd1Fu80wWBCNPDSmUPKEc62PgmdcarRLMtn3HoHpSVS6dBR7K2aCg4xNmIbLFY8up26Tfv3G9Z&#10;htuTpbzx/R2lHX1OR+GUkL+3qDC4av/+9Mh7Wgv39M11ueuNPw32bP75ddPLS4PG81jvvumlfz24&#10;s6KmpH1H39W/XZ3x2QJojvrAI14FVDoIryIY8gbrSjRqpK9ES+oYKlpKJAC5ip4jHQk5FQVDeIgz&#10;FFlRMOQNeo5a5/RDDbomdKTxKRAeAkP2oEemI9EE+SKz6gzRhsAQbTSyDPaAOEsChoqiKHgCh2ji&#10;mhqo0HlPODVAKzAZFAgGg6d95NSiIupX+aBVBoHNvbNALR3STURu3r377bffyWvXaNQyd/6SwkJn&#10;xovLjLd3dAau/PHukqoVFotNXGI22NP4o6/NWHVA6qVqG9/vu+KmXUUVSwUsEh7ye967/8dLjCvR&#10;jDh9Pb6ebu+0GRXp16ClHOD19gV7+wLixbkNwzdWy/ZjbntAFYfAkPEUBUPegHJEpTbcq4doSasY&#10;ElESsEgAchWdNh0JORUFQ3iIMxRZUTDkDXqOWuf07Z+uCR2ZcgiS98iJXkEjFGQPOm06Ek2QLzIq&#10;HcSEDwzRhmhIYg+IsyRgqCiKgid2iBbvhCtXLC///99XytsePR6PDGDBUxImfDSam5tnzaLeOZ4u&#10;CESYHtZwDhRcOfCaF14UOeor0eJdgmOzEPN9MamsrKwMh0P2hOeE5rgqk34tocFc4Ht7+/LW8XOX&#10;3zGrYWnuljgwaFu/bWrJlEUGzO9t/fI5BSefMC39XXfe2/TX//QUWN2WmPeCM+s/eea0Eaj38uvd&#10;V9+23eEss1oCc6bZb7lmsctly8hQhuPSESSYdwNCD3fRYwMUr2KOkDcgQSA14rXWQ7Qk20MiSgI2&#10;/akO6zKQpIh8NJg6DkQYqqCiYIi2POpB9qDTpiPRowq+yFAF5QFDTFD1ZLAHxFkSMFQURcGSDNFW&#10;H3Vk/IKIvOcw2h4pEvEJArUO+hKACNPDotuQipH1PdHGwfyGyOLxxImjsWgkMuT3Z+tOKeO2vE1M&#10;4AcHBs855+y8yLwubW0buujKTcVT8lyJZnyQAA/5w5UVhZUVw1+fh1aiALvdFSdf9HZZ9f42+/CF&#10;kOI7oZedP+WUE4afSLBj94D432m1xa7CfTM1qHvQmdCRI0hQhm1IUdpQXSBvQIJANOKrTw/RkhoR&#10;JKIkYJEA5Co6bToScioKhvAQZyiyomDIG/Qctc7pRzB0TehI7oN7yB502nQkmiBfZLr5Uc6skaHg&#10;qHoy2APiLAkYKoqiYD1ES9wCIOMpWnEoR6h10AWBONDDStXSoRzpYAmHaO3tHZ5+T/qhVMorPq+v&#10;2F2cFyYAdCQTuLFxk4gsLhOj14WONBTYtmPv7//0PkUNCkbcE629xybuiRYOeaaUBvdfMDzP4vgR&#10;V701NlW7yvddHBfwdSyb3fv9byy48o7GXV3hAovdGgvc/c2l9TXDhYa6B11AOlLR1qEobagukDcg&#10;QSAa8TWih2hJ7QISURKw6TsO6zKQpIh8NJg6DkQYqqCiYIi2POpB9qDTpiPRsxe+yFAF5QFDTFD1&#10;ZLAHxFkSMFQURcF6iJZ47AgZT9GKQzlCrYMuCMSBHhbdhlSMLOEQ7ZFHH3M6qU8F4ZjscMQUX+f8&#10;+Dln041KR8ZdGgjZicwTn86Z7S079rRu2jK0cHZttqdzZnwjJXL8jQJssRR/+fs74leiefu2f+Xc&#10;sr29g39dFy6pWSCQ/oH20kjrA9ceYPpTWqjiEFjFvoRyZtpZUBp6iJa5n0B+lQRs+o4DmRsqChRZ&#10;UTBTx9E6p3cQuiZ0JPfBPWQPOm06Ek2QL7KiCxyijaongz0gzpKAsxWlaefOlpbW9NYB3RZHEnD8&#10;8YvGU/8SfzLer8cojXEmH/9ZunRJuhp5LycxLvcwfvTXOVMElGQJQK2D3sSg7Ohh0W1IxcgSDtGI&#10;lOhFpyOZKhjPiM6EjjRcur1pzyP/Gpsr0SzWUOXMP9kcgyJsJGz3tHwkEixPb8hj9cq27SXNex3O&#10;oppo2Ouwew850LNhT7mlfKG9cN9DBnp2vvaP2w4THwd1D7qAdCSTPbj7jKK0obpA3oAEgWjEF4W+&#10;Ei2pP0AiSgI2fcdhXQaSFJGPBlPHgQhDFVQUDNGWRz3IHnTadCR6VMEXGaqgPGCICaqeDPaAOEsC&#10;zliUnp4e497epv+hD9FGL4UeoqVoKMkSgFoHvYlB2dHDotuQipHjt+uiLzq+eb0xgjfm73nvkU8v&#10;Oh3JVMGU/5OALjWEbOvynn7ayZS3ePr6yyvKsiHXNj/oib4xc8Hw4KyteTDcX3v0ou9QwgpM7sgp&#10;QeLg5j1D23cOTamwL15QUlhovfPRlve7y4rKpwt8JOgLdm968uZVpj+l5XMpk6ulao9MOwsqXdzh&#10;eoiWtNj5zM0X2fQdBzI3pDMUWVEwU8fROqcfatA1oSO5dy/IHnTadCSaIF9kRRc4RBtVTwZ7QJwl&#10;AWcsyvicXxFPgVhh9CGauAN3OpO8p+6J177pIVqKgJIsAah10JsYlB09LLoNqRhZ9J/WlhbWhT+C&#10;4PXTpplpiCYUEP9nyfCMifwgYDrSkLezq+2NTX92Oh0jUDvlLb6ijdPmOYtLh0NFIrH33ur40kmP&#10;EcNCKzEbuLXT96WfNMYKp1is9oi349vnzjn8gGrTn9KOiXTZysQXXJLITDsL2tLj+ushWpIVJXEJ&#10;RMP0HQcyNyodhFcRzNRxICmgCioKhmjLox5kDzptOhI9e+GLDFVQHjDEBFVPBntAnCUBZyyKHqKl&#10;f50zx7gtx7lcopJ6iJYilCRLAGod9CYGZUcPi25DkyEya46GPcz3dc74YqQblY6Mu7TAGiKOujye&#10;vvLyimzgP75909SGwYoqlwD4BkJN7w1+8UO/I0aGaOcA9/UH/v16VzBScMjSsrkz932vE+oedCZ0&#10;JKv5+WgoShsSBPIGJAhEQw/RMjcKSERJwHqIllhLqCjQAlMUzNRxtM7pHYSuCR3JfXAP2YNOm45E&#10;E+SLrOgCh2ij6slgD4izJGDKEC3xdmB57wKW2G0kAXd2dtbU1AhiiXcoM3jSr0TTQ7Rsp6x+f+R7&#10;V296860+ATj5pCmXX77Y5bJRzm8lWQJQ66A3MSg7elh0G5oMkVlzNOzx1evvdhQWUlytMRwKBCoK&#10;l8x5uqqu0Ga3dLb4t+4++qef+SLxg6CVCIFNf0oLqQGBWdcsxIQPzLSzoNLFl4m+Ei2pY/AVni+y&#10;6TsOZG5IZyiyomCmjqN1Tj/UoGtCR3If3EP2oNOmI9EE+SIrusAh2qh6MtgD4iwJOGNRUq5ES5wf&#10;SUIbohH3RvoVdnqIlvdENK/UP/jBey+8bCsqni1C+X2Nn7u4+uyPzcobFuoGrGCoddCZ5NUtRSII&#10;r8Hjpp5hj517Ozt7B/K62uv1ud3FeWECQEeygqHgEGcocl7wb9a02cqiM2u22K0De3oO2LMz/MhV&#10;x1F0pi9Y9ADPwEPdg75s6UjWBPloKEobEgTyBiQIRCO+TPQQLaljQCJKAjZ9x2FdBpIUkY8GU8eB&#10;CEMVVBQM0ZZHPcgedNp0JHqMxRcZqqA8YIgJqp4M9oA4SwLOWBQ9RJu0X+e85NJ7HM7h70zRf9at&#10;nVdeeYjFMnz1WTg8MHP6nnvuXkZ5uyRLAGod9CYGZUcPi25DkyEya46QPehFpyNZs4OCQ5yhyHnB&#10;67Z2/uDxjcU1DQI51L3nzJVV534ow+OSM7YdiDYENv0pLaQGBM5b8ZRSQsElAUOtAxIESjCupB6i&#10;JZkKElESsOk7DusykKSIfDSYOg5EGKqgomCItjzqQfag06Yj0bMXvshQBeUBQ0xQ9WSwB8RZEnDG&#10;ough2hgO0davW5fxoQSUMdP4Ywa8pUcddZjN+r/vYw56vSVudzYmAwORH/6orbR8pdU6/GW3UKi3&#10;YVbb3XfpIVoBtMCh3qjB6W6E1IbA5t5ZIC9BukGRKeBNTV1/fXOvzx8+6cBpC+qdokUT2yNEGwKb&#10;/pQWUgMCUyqeWF8ouCRgqHVAgkAJ6iFa5kYBiSgJ2PQdh3UZSFJEPhpMHQciDFVQUTBEWx71IHvQ&#10;adOReog2ylMXVuPJYA/IS5KA9RAtm6tzTBLjb6EUsb29w9PvEW+R5A5xuWncdvtz0JVonR1T2tpn&#10;FhTEXEUzY7HIkHfHN74++yOnThf5btzYc8ttu9ra/Id9oOLSS+dWVqbeUoqiHiT1yMBQ66A3MSg7&#10;elh0G5oMkVlzhOxBLzodyZodFBziDEVWFGz6U1qo4hBY0YpDOUKtAxIEohHfFq2Zh0n6Va2AVkAr&#10;oBXQCmgFtAJaAa2AZArU1dUuXLBA/M6cOcP4B+V3osCf/9ypn/rEMYm/p31kVcorif956AcabDa3&#10;w1EV8LcGAx0OR+GSJcPPrdu+o/9r39jc2l5vtS8Vd0z78lc2SFYWTUcroBXQCmgFtAKTRQE9RJss&#10;ldZ5agW0AloBrYBWQCugFdAKjKcCK1fM+MAhDYm/K5dPTXkl8T/PP2+R3dZtsdrElWh2e7nVGmhp&#10;6Xr9jZ2PPNpssdY6ndU2W3Gxe2539/BYbfSJtLR6xXMMvnjJu+J/e3sDow+oI2gFtAJaAa2AVsD0&#10;CughmulLrBPUCmgFtAJaAa2AVkArIJcCW7ZuTf/dvXtPxtdNAxaJ5M6xs6v5e9+tWDC3s3pK0/5L&#10;u222Zx7/4wsP/+E/69e3JdavsNA++nL6/ZHPXrzhpVeLd++dIf733PPfEa+MPqyOoBXQCmgFtAJa&#10;AXMroB8skFRf6DuxkoBFAtCXhOm06UjBgQ8MBYdoQJEVBUPeoOeodU7fGOia0JHGp0B4CAzZgx6Z&#10;jkQT5IvMqjNEGwJDtNHIMtgD4iwJOGNR9IMFjAcL7GxqKixMvZOXuY+zR5ldMFSy8oBVRS5XS0vg&#10;zp91u4oW2O1l/qE9rsKu736nLiV47k53eU0AAP/0SURBVEcWpIO3bos99li0pHTfU/kG+jfcdMPM&#10;Q1bVjGaDQw9K6U0MWuD0sOg2NBkis+Zo7p0Fkk5bOr3VmNseUMUhMGQ8RcGQN6AcUakN3+ohWtL6&#10;hUSUBIwer9Bp05GQU1EwhIc4Q5EVBTN1HK3zaM4x5FEPsgedNh2Jnr3wRVZ0gUO0UfVksAfEWRKw&#10;HqKNW3uUpOIQDWjNCvCpp31l3vyDDEn7PRW7d1eHQrGysti06XtdrlF9+zJaYNvSPTfaXiO+HGrE&#10;9w5u+d53Ko85un40FUQPSumCsOoMBTc9mF4UdBNH7UGXmo5kzQ4KDnGGIisKNr09oIpDYEUrDuUI&#10;HZRCgkA04vujHqIlHSpAIkoCNn3HYV0GkhSRjwZTx4EIQxVUFAzRlkc9yB502nQkevzNFxmqoDxg&#10;iAmqngz2gDhLAs5YFBNfiTYYsAfC/7s3yPL990sfwXi9Pre7OP310SCHhz7ksPKA5WGyfnPfn9+w&#10;9b/d5y5d7HBUBgJtkVDzo384KP2hn1CfQQ9K6cGhBU4Pi25DkyEya47cO8uOrZ1/+f37Q4PBj5y7&#10;eOmK4cfapv9AXoLAkHR8kSEa8oDR7kEXkI6URw2Is6K0oRyh1gEJAtGI9xM9REtqrZCIkoBN33FY&#10;l4EkReSjwdRxIMJQBRUFQ7TlUQ+yB502HYmevfBFhiooDxhigqongz0gzmMFDofDu/fsaWlpjR8f&#10;hEJBh8OZciYmpkLiJ+MZms/rK06eGTU2bkpEnnnG6fH/HCva43miGPeGGA7+++02p9OVUQf9oswK&#10;dA1V99kW28KVfeu2R/x+q9Pxmc/WnH/OvNEPHaDWQW9i0Eqhh0W3ockQmTVHyB70ohvItW/s/v55&#10;awpDU0UKAUfbVb88/PBj9l1omWhselhUCggP0YAiKwo2/SktVHEIrGjFoRyh1gEJAtGIdxI9REs6&#10;WoBElARs+o7DugwkKSIfDaaOAxGGKqgoGKItj3qQPei06Uj07IUvMlRBecAQE1Q9GewBcR4r8Jtv&#10;vrVn717W8YdphmhEleiloSMh88sDlofJjl3tl9y6o6x+qb2wNBwY6G9t/MP1B1aUZb5jHVQXqHXQ&#10;BYE40MOi29BkiMyaI2QPetEN5NfPe3rPK0WF1kqRQijmdcxsefA/56S3KXpYVAoID9GAIlPArXv7&#10;Xvhnk0CuOmpG+RSrUG/M+zmFRsqHstpjwhOEKg6BUamh4JKAIW9AgkAJxl2kh2hJCwoSURKwSABy&#10;FZ02HQk5FQVDeIgzFFlRMOQNeo5a59Eck8mjHmQPOm06Ej174YtMNz/KmTUyFBxVTwZ7QJzHCpzy&#10;1UviYTcE4x6i9Q8MhEMhj8dTXl5OJAaBm5ubZ82aRYwsYPTgdCQUVh6wPEyE1Fv2WH/+l3Z/MOJy&#10;2r70kbpVS0uz1RSqC5M9IA5S6cy0DCFBIDCrepA96LQN5NUXv9i9vsphcYsUYgWR7uDGvzdfOJoD&#10;NmiTRQ8PoD0LZZI7uPjS65ePf7rIVivChh09l/x02UmnrSC2dIg2BDb9KS2kBgQeW3ukOAFiwgeG&#10;DkohQSDOcXH0EC3JJ5CIkoBN33FYl4EkReSjwdRxIMJQBRUFQ7TlUQ+yB502HanQEaechxSsxpPB&#10;HpCXxgpsgiHar++9j35ZAfHEScMkUaCj09G0o6SkJLhwoc/hiEnCStPQCsigwH8eD+x6yVlqny3I&#10;DIb3LPmg/dJrDkkn1tfnqaig/h8MEFh8Fh1PRxopQPjc4Ju++XLL68Uu2/DVZ+KSvVDpzifWnUes&#10;4FhttRk/btIeeKSrAekMHQ0qCoa8AeWISm0USw/RkkwLiSgJWCQAuYpOm46EnIqCITzEGYqsKBjy&#10;Bj1HrfNodjt51IPsQadNRxoy0vF0JBoZoiEPGGKCqieDPSDOYwVOGaLV1tZmvCdajvONdHxHR0ci&#10;fpRXouWdkQWDwQ9/+KRQMEgfpUHqQd7gcynEWRIwpEY6+KWXO6+9bpvVVhuLRey27ocfOjDxOQCS&#10;5MhkDyi7UeqcY3VPhsisOUL2oBfdQPqHQtdd9uzG/3RFwwVF5dZlRzoLXZbc1Zycf3372bBtYIZx&#10;yZ746Qquz3jJXkZx6EVBjSTwrPYg1povQb7IqNR8TPgiQ96ABIE4x12kh2hJCwoSURKw6TsO6zKQ&#10;pIh8NJg6DkQYqqCiYIi2POpB9qDTpiPRURdfZKiC8oAhJqh6MtgD4jxW4PQnaUKRMxZlbJ/OKaIt&#10;Xbokx/nAunXvHXboEQODgxXkr3P2eTx08K5du2fPnkk8IREwenA6EgorD5jIZPPmgZaWoSVLywoL&#10;A4l1ufAzm5yu/W224SdaDPl2nfrh6GWXLYgXAjIqHxhqHfQmBhGmh0W3ockQmTVHyB70oici+3p8&#10;Q0PB+ukV2XoUPSwqBYSHaECR84Jvv/7F/9zXV2KfIZD+SPf0w3y3PXwasaVDtCGw6U9pITUgcN6K&#10;pxQXCi4JGGodkCBQgnEl9RAtyVSQiJKATd9xWJeBJEXko8HUcSDCUAUVBUO05VEPsgedNh2Jnr3w&#10;RYYqKA8YYoKqJ4M9IM5jBR6HIRrxXCUH7OjVR02ZMiUb4Nvf+2NRUdb7W43+03UEVgXWvlPk8Tjt&#10;jqpwqLuuLrTfEl/845571lUx5TDjP8Phgf3323PzTcvifx2rJZCeHRQZah30JgZxoIdFt6HJEJk1&#10;R8ge9KLTkazZQcEhzlDkvGBxyd43z/9b6+Yhi8VWNCX27bsOWbJ/A7GtQbQhsCBgbntAakDgvBVP&#10;KS4UXBIw5A1IECjBuJJ6iJZkKkhEScCm7zisy0CSIvLRYOo4EGGogoqCIdryqAfZg06bjkTPXvgi&#10;QxWUBwwxQdWTwR4Q57ECj8MQLfE6Mp/XV+wevrCI8mOAxYVmRx6xOi+e76oufSVaoviQzuKNufHr&#10;1/f99JYOd+kKcXIrvrM52P/OQw8un1bv3r6jX7z30q80FljnOJ3V4t/ewS3nf6roggvmxMmM1RJI&#10;txYUGWod9CYGcaCHRbehyRCZNUfIHvSi05Gs2UHBIc5QZCJYPF5AIOcuqIGY8IFNf0rLKh1fcEki&#10;Q62DuARG0P/j+6MeoiUdKkjiEoiG6TsO6zKApFYRzNRxICmgCioKhmjLox5kDzptOhLdvfgiQxWU&#10;BwwxQdWTwR4Q57ECj8MQbZT3RNMXmuUdIKoL2L3b3tw811U03UhhcGDTL+9puO++XW+97Q9HCi0F&#10;4sqRSDRWYrcFZs+y33H7cpfLpodoGcs9Vg0hPbjpI0M7Cwo2984CqQEZCYqsKNj0p7RQxSGwohWH&#10;coRaByQIREMP0TIfX0EiSgI2fcdhXQaSFJGPBlPHgQhDFVQUDNGWRz3IHnTadKQeoo3y9IzVeDLY&#10;g+il/oGBd9/dmHLz/rEao4iBF5FGjlnG2N4TjZgaRBsCQ97gcynEWRJwXjXeeLPzO9/dWVyy3LgS&#10;zTvw9je/MevW2zpcxUvFK5GIb8Cz/rZb9isrd86bW5biBElyZLIHlF1eneWUDsqRD8yqHmQPeo50&#10;JGt2UHCIMxRZUbDpT2mhikNgRSsO5Qi1DkgQiIYeoukhWv6DcMhSfGDWZcBHW5LITB0Hyg6qoKJg&#10;iLY86kH2oNOmI/UQTQ/Rcm9FRC+9+eZbe/buzb+rjQgxaYdol1x6z9T6eSPSTL9pVAq8u6G4u9th&#10;s1eEgl1icGZ32KzWmpRr09InaNA2xAqGdhY6E2I3iEsP4TV43KaKkD3odaEj6ZZDD1FQPMSZlTbE&#10;hA+sh2iJyxDSeTLYA2odkCCo1EaZ9Nc5k3YNSERJwKbvOKzLQJIi8tFg6jgQYaiCioIh2vKoB9mD&#10;TpuO1Eeceog2JkO0lOu8RjXASHuzKYdoYuYoJo+5hQqFLMuWrSwvS73cSbwr8Z5ou5q94huFdbWu&#10;HNHodw2jI8XHqQgm0v7q17f09Ba7imaJB3EODjSKw/WS0uHnsYpr0wJD7/zh4QMrKwtH2T2gRg2B&#10;oZ2FvntCHOhh0W1oMkRmzRGyB73odCRrdlBwiDMUWVGw6U9poYpDYEUrDuUItQ5IEIhGfOfVQzQ9&#10;RMt63AtZig/Mugz4aEsSmanjQNlBFVQUDNGWRz3IHnTadCR69sIXGaqgPGCICaqeDPYgctZDtIwb&#10;eW71hGjiEZ/xN3o8nvLy8sQ437vm0dxXovl81nfeLopErdFItKzMsvIAr80WyzFK03+iK5D4FM5Q&#10;qC8c3G61FcVi5QWxjlM+XHHZZQtGUPGUtxAXF9ql0dNgehODCNPDjiBBiImKYFb1FNpZRuANSDrI&#10;G1BkRcFo96ALSEeqK53pc4RaB1RHSDo9RMt8JAOJKAnY9B2HdRlIUkQ+GkwdByIMVVBRMERbHvUg&#10;e9Bp05HoESpfZKiC8oAhJqh6MtiDyDlliJb47MtsY4scz8RsbNyU+C6OK9HowxQ+ZGtLyyWXfCke&#10;P13qgQG/+M1IwLgS7fof7mzaWSm+Ziguj/J5t594fOz88/bdDj/lXfRLxuhI8REqgom0L/7cJot9&#10;P7u9VOADgbYV+/efdVZNV6d/0eLyjF/kRHsp1DpQMNQ66MGJ3SCHpXOsJii46cH0oozAeJA96FLT&#10;kazZQcEhzlBkRcGmP6WFKg6BFa04lCPUOiBBIBrxfURfiZa0pUIiSgI2fcdhXQaSFJGPBlPHgQhD&#10;FVQUDNGWRz3IHnTadCR6/M0XGaqgPGCICaqeDPYgcs5x2/5sp805InM8nVPQaNq5MxQKpfPJMc5j&#10;BYtZ4cgeEtrU1PXgw2sFt8SrpcLhgZnT99xz97KMghPrCPlZUXAO2i+93PnDH20bGgoXF9vPOKP2&#10;scc6rLZagQ/4W+67d0WO2ZlsYyOoddDrSHcRurPQOUySyKyCQPagF52OZM0OCg5xhiIrCjb9KS1U&#10;cQisaMWhHKHWAQkC0YhvuNZsx5f6da2AVkAroBXQCmgFtAJagTFRYE5Dw8IFC9J/Z86ckfF1VnB5&#10;Wbm4Eu3uu38e/33kkUcT/zPHv//2tycCvvUXX7SqyDX8sEhDnEjEW1trHxOhJmeQllbvdddvszkW&#10;V0w5zGpf/PDDLT+5ecGF5zvO/mjkqT8eQpmgTU7ddNZaAa2AVkAroBUYfwX0lWhJmkOTSEnAph/b&#10;s86SJSkiHw2msT1EGKqgomCItjzqQfag06Yjjf5Lx9ORaGSIhjxgiAmqngz2IHJW4kq0bEd4xBzH&#10;1tLhcHhHU1MiJfoFcW1tvieeHL4Srb29pq210lU8KxoJiKulFi5qKS4eGv8DWXN8YmfHlK7upUXF&#10;s410vINbvvedymOOrkftEfTbvnPRM23ve4sqHZfccNAJpywef+NBrYPexCAp6GHHdmWlqw3RlgTM&#10;qh5kD7ogdCRrdlBwiDMUWVGwoG1ue0AVh8CKVhzKEfIGJAhEI97k9RAtab+DRJQEbPqOw7oMJCki&#10;Hw2mjgMRhiqoKBiiLY96kD3otOlI9OyFLzJUQXnAEBNUPRnsQeSsh2gZByVE9dBlGAyG//HPtXV1&#10;NeKNTU1Db70dtNtiH/hA0bRpGZ4XaQQf9HpL3O5s05zE1+lIKKw84GxM3n/f+9uHIsYjOMXPkHfD&#10;LT9t2H//KWgRP3/CP6x9dS5bVSTmH7Rtv+3pD81dMFyp9B80clVVFaWC6EEpvYlBhOlhUf9Phsis&#10;OSq0s4zAG5B02tLpLcXc9oAqDoEh4ykKhrwB5YhKbfhWD9GS1i8koiRg9HiFTpuOhJyKgiE8xBmK&#10;rCiYqeNonUdzQiKPepA96LTpSPQIlS+yogscoo2qJ4M9iJzNMUT77NnXVJZlnncQhxeTExaJ2nZ0&#10;LO7zOWxWS31FV33FbhV1EFls3LMsZq0qdNUH/K32gq79pm20WSNQLkMDtt3vVJYX7Lv6zBfpOPPK&#10;6vO+dFDGIMTFhXZp9KCU3sQgwvSwI0gQYqIimFU9hXaWEXgDkg7yBhRZUTDaPegC0pHqSmf6HKHW&#10;AdURki6+n+ohmh6iZT1CgyzFB2ZdBny0JYnM1HGg7KAKKgqGaMujHmQPOm06Ej1C5YsMVVAeMMQE&#10;VU8GexA5j+0Q7fNf+MLKFSuh4cWYgH09zqNWH2615rpZrXfQ6y4hXdIlKPGBO9o7a/97JRrxh86E&#10;jowneM99A80tZeKLkOIGbX7f1nPPdi1bkuGauBFEHvPsjIDZmASDsb/+w9fdG5k1w37sUUVOpwUt&#10;4p5d3b+9YVdJYN8QzRtp/fjV9R//zAEZEyEuLrRLo6fB9CYGEaaHHUGCEBMVwazqKbSzjMAbkHSQ&#10;N6DIioLR7kEXkI5UVzrT5wi1DqiOkHTx/VQP0ZIOLSARJQGbvuOwLgNJishHg6njQIShCioKhmjL&#10;ox5kDzptOhI9QuWLDFVQHjDEBFVPBnsQOY/tEK29vcPT70k8OKDfL8x4F4SPg390wxMVlVMzzjv0&#10;izkUWLd2XnnlIRaLTWCCwa7lSztvvinDQ0KJXkKbUu412Nfju+emV998pm3eysoLvrpi6Yrp0Jod&#10;Afj6L7+067WYy1YdifoHI3t+v+6ciinFGdXjEwRqHfQcIcL0sGNb8XSpIdqSgFnVg+xBF4SOZM0O&#10;Cg5xhiIrCjb9KS1UcQisaMWhHKHWAQkC0Yg3eT1ES9rvIBElAZu+47AuA0mKyEeDqeNAhKEKKgqG&#10;aMujHmQPOm06Ej174YsMVVAeMMQEVU8GexA5j+0QbZSnwVBREsHr1u8JBMIZ5x3xFyW5ZVh7e6dx&#10;TzTiD502HSk+2gBf+a3diUO0ww/pvfrq/UZZRKLx8nawSz/2p71vWYts1eHYUMDZcutfhu9QNlbB&#10;M+boLi777d1vNL7RWz3Nde4lK7LdEG3ELqVUHGoddCaQbvSweYsoiZfGkwarepA96EWnI1mzg4JD&#10;nKHIioIFbXPbA6o4BFa04lCOkDcgQSAa/2vFMfJPV1cXGRuDwCIsHU9HGmwhvIpgkePmzZs5SiOJ&#10;GlARIc5QZEXBkDfoOWqd01ccXRM6kruJQfag06Yj0QT5ItPNj3JmjQwFR9WTwR5Ezn988qnEX8qG&#10;SIw8gnJDRVEUDHkDynEEdbnyWxuO/2Djyaf1fPgjHcef+Mq773ZnNMAIIlOMlDG7IV/wFz996fyj&#10;Hz2l4XfnzXvH+D2z4ek/3PsOpIaiYCZ7QBVUVDooRz4wq3qQPeg50pGs2UHBIc5QZEXBpj+lhSoO&#10;gRWtOJQj1DogQSAa8QODXLfeoPzfTRqjFdAKaAW0AloBrYBWQCugFTAUEN+H3bJ1a+Lv7t17Ul7J&#10;9p90pIhggM87r/Do1X6HbXNF2c6vXFrmLOzOGHwEkUfM+cqL/vq3Ozt9zRWW6PCXTPWPVkAroBXQ&#10;CmgFtAJmUkB/nTOpmtDlfJKATX/tK+sFmZIUkY8G07WvEGGogoqCIdryqAfZg06bjjT6Lx1PR6KR&#10;IRrygCEmqHoy2IPI2Rxf56QcXBIF4fZ/bm9ce+11tbW1lHQUwuzd5ty13uEoLJhzgL96eq6HZg56&#10;rC/d7y6PLhXZ9Ybec1orim21oah3yL77tqfZv85ZVVVFVJXPS1DroDcxiDA9LPdigWhLAmZVD7IH&#10;XRA6kjU7KDjEGYqsKNj0p7RQxSGwohWHcoRaByQIRCO+w+ohmh6iZT3cgizFB2ZdBny0JYnM1HGg&#10;7KAKKgqGaMujHmQPOm06Ej174YsMVVAeMMQEVU8GexA56yFaxo2cqB66DNPPc2699baGOXMSORy9&#10;+qgpU6bEX6EzoSMh848S/NAv3nz8liZnqFrE8dtbrnvo6AMOmZktux1bO791znOugUUCEIn5B8N7&#10;QjFv7QL3V2881HiXnDlmPRb87x8gzlDroAeHONDDjsD/EBMVwazqQfagq0dHsmYHBYc4Q5EVBadv&#10;LmPVlyCpVQQrWnFIaqh1QIJANOKe1F/nzL089V+1AloBrYBWQCugFdAKaAWyKmBM0JYuXWL8enuj&#10;2zd1vvnS5vjvu2/uSvzPHP+mI0WQcQM/dtv77nBDobVS/LrC037/83dzuEHcy99VbvVFOgQmWhCJ&#10;2v0//cuJDzx3duLcTZtJK6AV0ApoBbQCWgF1FdBXoiXVDppESgI2/diedZYsSRH5aDCN7SHCUAUV&#10;BUO05VEPsgedNh1p9F86no5EI0M05AFDTFD1ZLAHkbO+Ei3jYShRvREslhRvGPqfecbpRqjLL/ip&#10;w16o7pFxOvPGZ0qrnPtbCoZvcCYuK6s7uO/2R06Nw9J1Xv/27u+etSYSDYu3WG3Wj319wYVfOSQH&#10;PodWfEXkiwy1DnoTgwjTw47A/xATFcGs6kH2oKtHR7JmBwWHOEORFQUL2ua2B1RxCKxoxaEcIW9A&#10;gkA04vu1HqIlHbpAIkoCNn3HYV0GkhSRjwZTx4EIQxVUFAzRlkc9yB502nQkevbCFxmqoDxgiAmq&#10;ngz2IHLWQ7SMUxiieugyTD/qSBmipZOhM6EjIfOPEvztz/39/WfCJfYZsYLIoG3Hp69e9NHzVqQM&#10;xQb7hwb6feLFDW+3PP6L7T3vFYlboYn/jMZCPaFNf2++MAWfsWSjkW6UOebmA9UFah102hAHetgR&#10;+B9ioiKYVT3IHnT16EjW7KDgEGcosqJg05/SQhWHwIpWHMoRah2QIBCN+F6pv85JPIzRMK2AVkAr&#10;oBXQCmgFtAJmViAcDv/63vvEUCz3b+Om9xIBhiI92X/6+/tz/DXxT3SkeNe4gS+77qB5Rxd0Bdd3&#10;BzcecFLZYcfVp3P+7ld+9sBtz1/z2WfuvPzd1ka/3eIyZLFaHGZ2jM5NK6AV0ApoBbQCk08BfSVa&#10;Us2hSaQkYNOP7VlnyZIUkY8G09geIgxVUFEwRFse9SB70GnTkUb/pePpSDQyREMeMMQEVU8GexA5&#10;6yvRMh6+EtVLWSyGmOLWZjkOiTs7O2tqauKAh3/38IqVKyfbIXQoGNv5ftDbZ5mxwFpdbw8HYg0z&#10;F1/zidfEFz+HIt3BaF+5Y574Oqc/0l08t1fcEy2uz8jqQpFXkshQ66A3MSg7ethJslnIox5kDzpt&#10;OpLVG1BwiDMUWVGw6U9poYpDYEUrDuUItQ5IEIhGfC/WQ7SkwxJIREnApu84rMtAkiLy0WDqOBBh&#10;qIKKgiHa8qgH2YNOm45Ez174IkMVlAcMMUHVk8EeRM56iDbmQ7T4Dc4yRs59T7T0txDrCPl5YsH+&#10;odA3z/9b81thh6UkYO342FcXrX3rhRLHzMYXYqXRRcPf+gzvCUYHbE5bxQz7j3/3wfrpFXqIlm0O&#10;SLQHETZ5dIYEgcCsi0uhnQU9REHx8hQFYsIHNv0pLat0fMEliQy1DqiJQQnqIVrmrRwSURKw6TsO&#10;6zKQpIh8NJg6DkQYqqCiYIi2POpB9qDTpiP1Eedoxg3c6slgD6KX5Bmi3X33z+unTcs2LFDodWiI&#10;9tgjT4WCBccee1S2BPv6PBUV5ZT06UgRbTzB/X3+999tdxU7Fi2tLXTZ1/yj6Q8/3FNqny1oGHc9&#10;+/26c1xFjk8e8ojTO9NpLRNztAHr9o9fMfdTn1uVkjjR1egCh7YhVjDUOuhMIN3oYdXVGRIEArOq&#10;B9mDTpuOZM0OCg5xhiIrCjb9KS1UcQisaMWhHKHWAQkC0dBDND1Ey380C1mKD8y6DPhoSxKZqeNA&#10;2UEVVBQM0ZZHPcgedNp0JHr2whcZqqA8YIgJqp4M9iBylmeIZjCZ09BQ7C7Ov8v+F+Hz+qQCNzZu&#10;EqygIZp4HGd9TQMxXxVhPe3Rd9f4XNaqSEEwavUe+CFX205L9/tlxqMDxI9txq5rfnXE3AU1r/xn&#10;x0++8oo1XBSKDB14Us21d3woPV+iq9H2CHUDVjDUOuhMIN3oYdXVGRIEArOqB9mDTpuOZM0OCg5x&#10;hiIrCha0zW0PqOIQWNGKQzlC3oAEgWjE93T9dc6kwxtIREnApu84rMtAkiLy0WDqOBBhqIKKgiHa&#10;8qgH2YNOm45Ez174IkMVlAcMMUHVk8EeRM7oEG3P3r3btm1zOJzEgU4oFCSCOzo6RMzVRx1ZVVVF&#10;DE7MEV0skDcSwX94+KloJNdlZQI84OteuHAhMUGIiWxqGDlecPxjQ01VhdZK8W9fpGPV2faDj55+&#10;19c3lETmirueRWL+3tDmJzefK65EEwDxTc+WPX1FxY7Er3AmaiVyDEaLhvyRIpetvibPsFVOQXKX&#10;HmoddHtAUtDDjtvKoqwXKEc+MKt6kD3oOdKRrNlBwSHOUGRFwYK2ue0BVRwCK1pxKEfIG5AgEI14&#10;J9dDtKRNDRJRErDpOw7rMpCkiHw0mDoORBiqoKJgiLY86kH2oNOmI9GzF77IUAXlAUNMUPVksAeR&#10;MzpES8FTTm4hjLpDtMH+obuufxpKdjKA1zw6WO1cYWQainnrDu67/ZFTv/25v7/3Ul90yBmKDlz9&#10;29WHHzOXKMV9f9z21Ku9Mbu7IOQ96eCqL38i1xuJSwDtpVDrQMFQ66AHh6Sgh5VKOihHPjCrepA9&#10;6DnSkazZQcEhzlBkRcGmP6WFKg6BFa04lCPUOiBBIBrxjV4P0ZKOeSARJQGbvuOwLgNJishHg6nj&#10;QIShCioKhmjLox5kDzptOhI9e+GLDFVQHjDEBFVPBnsQOY9siJb7G4uJBwdEGuItBhN1h2iUMVAw&#10;EHrnrY2zZ8+igA0M/eZldCQUdpTgKz75bHBvTeKVaFf9+HgRc8fWzuH0LMG586cT1Wjt9H3+5o3F&#10;tUttzuJYNOJr33D1ebMOXlad7e1070HdgBUMtQ46E0gKelh0G5oMkVlzhOxBLzodyZodFBziDEVW&#10;FCxom9seUMUhsKIVh3KEvAEJAtGIb9Z6iJZ03AKJKAnY9B2HdRlIUkQ+GkwdByIMVVBRMERbHvUg&#10;e9Bp05Ho2QtfZKiC8oAhJqh6MtiDyFmeIdo3fvBAVS11nkIcu2jYhCvQ2ujd9lSvcU+0cMy78vNV&#10;JdWFI2M1MGTb2F5XWref8fYhz94vHGc56aisniEuAbSXQq0DBUOtgx4ckoIeVirpoBz5wKzqQfag&#10;50hHsmYHBYc4Q5EVBZv+lBaqOARWtOJQjlDrgASBaMS3fj1ESzoKgkSUBGz6jsO6DCQpIh8Npo4D&#10;EYYqqCgYoi2PepA96LTpSPTshS8yVEF5wBATVD0Z7EHkLM8QbcDrF7+evv7yijLikEVFcPOu3bNm&#10;zyQmKGD0HOlIKOwowdde/O+ed93i9mcWizUY9Rx+Xvl5lx0YTx/i3NEd+O6vd5VNP9BitYkI3rZ3&#10;rz53WsYr0Yx7q7mKo9Om1xGlJq4XtPFCfQY9KKUHh7Kjh+VWA6ItCZhVPYV2lhF4A5IOKjcUWVEw&#10;2j3oAtKR6kpn+hyh1gHVEZIuvh3brr32WuLePDQ0VFxMfdoUBBYE6Hg60sgLwqsIhlwCCSKJGnyc&#10;ociKgtG+QCw6ERbvLRBeRTBkDyhBKDIKhuxBp01Hol2aLzIqHcSEDwzRhmiotbO8//7mxCOZ/RYv&#10;zn1gY+DzwkbQwQqd9lK3y1oQrquZIv5B+VUR7PN6GmZNp2RnYOg50pFQ2HRwod121/f/9O6ru9a/&#10;vCP9d/PbexNf3PDcQLljnt1abLcUWS2OqGvgnAuXx9OHOE+tKWlt7d++c28kGg327ZpRWfC5j85J&#10;t+tDv3jzu+c89+pzrU/9esuspSUzG4afaZD3B1rjfGBoZ6E3MYgwPSy6DU2GyKw5QvagF52OZM0O&#10;Cg5xhiIrClbrwEOq1qFoxaElALUOSBCIRnwjtubdkjVAK6AV0ApoBbQCWgGtgFZAKzAOCoTD4Uce&#10;fUxcXZj394UXX8qLiQNSwE///W+zD3Cce+nqC756bPrv6RcemPiiq8wunidg5B6J+qunuUajw0Uf&#10;qb3h4jniW5ziGrSffWt5eihxq7VH/29zpWORrXNesX/eDz79Ql+PbzSfqN+rFdAKaAW0AloBrcAY&#10;KqC/zpkkJjTjlAQsEoCub6TTpiMFBz4wFByiAUVWFAx5g56j1jm9C9M1oSONT4HwEBiyBz0yHYkm&#10;yBeZVWeINgSGaKORZbAHkXPK1zmXLl2S+zipsXGTAHA8WCCjpfsHBtra2rJR8nl9xW7qZf6SgDs7&#10;O2tqaugHo3TaBlIU6OjVR+WN7/F4ysvL88IMQArYOxh44Jbn7XYn5e0deyObXw0WWqoEOGjpOvBD&#10;rmL32Pyf0JFw7N2XQ572oIhcXudcdoTDZrfsaQq2vFPhttXvYx7ecdszq+cuyC84cb2gjRfqM+hB&#10;KT04lB09LLcaEG1JwKzqKbSzjMAbkHRQuaHIioLR7kEXkI5UVzrT5wi1DqiOkHTxYwY9REs6fIJE&#10;lARs+o7DugwkKSIfDaaOAxGGKqgoGKItj3qQPei06Uj0CJUvMlRBecAQE1Q9GexB5JwyRKOMRQYH&#10;B88/71wKEhI5o6Wvvfa6FStXEj9Lw4QCwWDwtI+cWlRUlFsNoj2y9ZnWPd3Z4qc/JLS5qXfDG8PP&#10;4lz9oVllFUlXokFPFBUREvH3377ujccGSuwzxOvecOuqs4svunzlGy/uuvfbTeX2uQa9Acf7t/z5&#10;BD1Eg8qNLlsouOnBrOoptLOghygoHjISa1EgJnxg05/SskrHF1ySyFDrgNYLlGD8sEEP0ZKOoCAR&#10;JQGbvuOwLgNJishHg6njQIShCioKhmjLox5kDzptOlIfcaafw8uj3kTZo729o7m5ORgKCXFCoaDD&#10;kf9aoY6OjkQl817EtOaFFwW+traWOLEi0ohHS8ELescff1xZaWnGj4MqLgkY8gbaHktLyq74/O0O&#10;+wgff0ms6djCAjb33pLFvqjFarFUh3tqfduJ8d97vqzCsp+4z5rAR2OhntCmvzdfKB4p8KXTn+rd&#10;4nBay/zR3jmH2m//w+mUgOa2B5Qd5DoNHuVOBJUG6h70yHQka7mh4BBnKLKiYNOf0kIVh8CKVhzK&#10;EWodkCAQDT1Ey3w0AokoCdj0HYd1GUhSRD4aTB0HIgxVUFEwRFse9SB70GnTkXqINspTF1bjTYg9&#10;xATtlVdfpcwLcmDyfk/z81/4wsoVK0f5KdDbTzv9tBnTp+shWl7RjO6x4a0dAf/wFDX3j3fQ6y5x&#10;50Pt+zsr+J4XIkO2Ke6quZGgz9e5+awDnEtnDc/FMv4kMvm/b7wT65wmhmUCKW67VtjQ+sBzZ4t/&#10;izna357YtPaV1uWHVn/k7BWuoqzREj8C6r18YKh10JsYRJgeFt2GJkNk1hwhe9CLTkeyZgcFhzhD&#10;kRUFC9rmtgdUcQisaMWhHCFvQIJANOJ7rr4SLekIBxJRErDpOw7rMpCkiHw0mDoORBiqoKJgiLY8&#10;6kH2oNOmI9GzF77IUAXlAUNMUPUmxB4j+GJm+pwi7xDN+JS8sHhkVLoU/Hlfuq5uWkPmgYp+VX0F&#10;AhFX0+C88hkHGakEvV0HTe399mcXZsss0R6v/GfHTZ9/xRWeJsB+e8tltx58wilJz5Y1wO+80/Pj&#10;n2xvbfMfcEDFlVfMnVafeXQIGZUPDLUOehODCNPDotvQZIjMmiNkD3rR6UjW7KDgEGcosqJg05/S&#10;QhWHwIpWHMoRah2QIBCN+M6uh2hJBzmQiJKATd9xWJeBJEXko8HUcSDCUAUVBUO05VEPsgedNh2J&#10;nr3wRYYqKA8YYoKqNyH2MOUQbeeero7uwWwjFa/X5yY/WEAScEdnZy3yYAE6bTpS6CkJuKNr8J6/&#10;+UqnH2ix2gSrIc/eY+YHLz933x3N0uueshLXvrH7n49v8Q6GPnzOwsOPSX2XAPd5HF/8UqPdOcfh&#10;qAz428pKOx57ZFVGO0FrnA8MtQ56E4MI08Oi29BkiMyaI2QPetHpSNbsoOAQZyiyomDTn9JCFYfA&#10;ilYcyhFqHZAgEA09RMt8NAuJKAnY9B2HdRlIUkQ+GkwdByIMVVBRMERbHvUge9Bp05Ho2QtfZKiC&#10;8oAhJqh6E2KP8RminXraV+bN33fdULbZln5dK0BXoNkyP+ycUlQxIxoOeLubZhbsLCrw0d+eG9nW&#10;OqO3b05R8WwDFgpsuPOO+fPmDn8DNOXHWOMvvdx53/17BgbCxx5T8ZmL5rpcw6O9bGAiSah7QK2D&#10;3sQgDvSw6DY0GSKz5gjZg150OpI1Oyg4xBmKrChY0Da3PaCKQ2BFKw7lCHkDEgSiEd809ZVoSccP&#10;kIiSgE3fcViXgSRF5KPB1HEgwlAFFQVDtOVRD7IHnTYdiZ698EWGKigPGGKCqjch9kgfolG+dJny&#10;rrxvaWrq2rGzvcRNvZ3WoNdLB4uiQHgVwe3tnXV1NcT5CySIimoIzk5n0Rub/Rv3hB3W2AnLC2dP&#10;TXp8Z4pQaI6vvx77z5oi4hBt1y7LlVdtdrrmWyz2gL/1oAMiN9+0TA/R8noVao+mB0M7CwqekJ0l&#10;xQB8FYTUgGhAkRUFm/6UFqo4BFa04lCOUOuABIFo6CFa5v0UElESsOk7DusykKSIfDSYOg5EGKqg&#10;omCItjzqQfag06Yj9RAtfSuSR70Jscf4DNGgBYuCUTxUcUnAkDcgQSRJMBuNYDC8dt2e0QzFiCPF&#10;7u7QX58e9HhidXWxE08ou+nmtiL3HLu9THyds8Tdc9W3pmY8ihXjuT/8YWhPywyns1oAYrGIp/eN&#10;Nc8fpYdoeogGrSxozaJgqHvQadORKGEoMhScLzJEQx6w6U9poYpDYHmKCNGGwFDrgASBaOghmh6i&#10;5T2iKIAsxQdmXQZ8tCWJzNRxoOygCioKhmjLox5kDzptOlIP0fQQLUUBPUTLvTdDi4sPDLUOensM&#10;h8MbNzYWk+8Q5/P6xhkcCkV/dvfzDmeuC83yH13lQ4RCjvc2zXYWzrQ7yoKBzli0fdbs9rbWqUND&#10;BaWlkRkz9zgcWR9dum3rnGjBIj1Eo7sO3YYmQ2TWHKHuQW9idCRrdlBwiDMUWVGwHqIlbg7aHilb&#10;JdQ6oCWASm0Q01/nTCoQJKIkYNN3HNZlIEkR+WgwdRyIMFRBRcEQbXnUg+xBp01HomcvfJGhCsoD&#10;hpig6k2IPfQQbTIP0YaGhu6//zf5RkwT+fdYzNrVU3jSh45JJAF9PVO8MTd+48ahf/7L09s3pdi9&#10;7yEDQ94NP787803QUrQQa/y996PXXrezsGi+zVY85Nu1Ylngpz/RX+fM7xmoPZoeDO0sKHhCdpb0&#10;lSLuHpjfFv9FQOWG8HyRIRrygE1/SgtVHALLU0SINgSGWgckCEQj3jf0EC2phUIiSgI2fcdhXQaS&#10;FJGPBlPHgQhDFVQUDNGWRz3IHnTadKTRf+l4OhKNDNGQBwwxQdWbEHvoIVru8zqoiHxgojf6Bwae&#10;e+7fxDNVAxYMBj9+ztnEt/AlmC3ywID/e9//A5HeCGDt7TVtrZV2R4XVWhi/CdrgwKZf3tOQ8UkC&#10;KR9h0H7s8eb7f7PX6w2fcFz1FVcs1A8WoBRi/L2UkZUkNKCdBQUTuwe6iasoHcQZ1RkKLgnY9Ke0&#10;fDpPBntArQMSBKpLvHXrIVrSLgaJKAnY9B2HdRlIUkQ+GkwdByIMVVBRMERbHvUge9Bp05GsR8lQ&#10;URQFQ7TRukyIPfQQzUxDNJGLUdA5DQ2U712KL0u+/Mr2FcuXUKYeAhO/pEtcvbVunX9Kle0DhxRV&#10;VTkyvh26XowPnEg7nefV17Q4CvezWGyD/Y3u0sV2e2kg0GaJ7X7yiUOyzcISg0BrnA8MtQ56E4MI&#10;08Oi29BkiMyaI2QPetHpSNbsoOAQZyiyomDTn9JCFYfAilYcyhFqHZAgEA09RMt8hAaJKAnY9B2H&#10;dRlIUkQ+GkwdByIMVVBRMERbHvUge9Bp05Ho2QtfZKiC8oAhJqh6E2IP1Ydo1157XW1tLXEGNBlg&#10;gUCgYc6c1UcdSfny1Miu89q7d1p3d0Wha1o0EggF2xYuana5Aopqu27tvPLKQ8QQLRjsGvLuEE8G&#10;qK1x3n77/tPqSU+ShdY4HxhqHfQmBhGmh0W3ockQmTVHyB70otORrNlBwSHOUGRFwaY/pYUqDoEV&#10;rTiUI9Q6IEEgGnqIpodo+Y8wIUvxgVmXAR9tSSIzdRwoO6iCioIh2vKoB9mDTpuORM9e+CJDFZQH&#10;DDFB1ZsQe6g+RDP4V1ZWOBzO/LvsfxGhUFA5sNfrdbtJY52Ojg6RI3GIBvk5Dj762BfLKg4U338U&#10;r/iH9h55mO/qq/dLFx/yPx84d44/+MF7L7xsE3dDE+Mzn3f7qoMi3/zGNMr8Ee2lI5OaaGmoddCZ&#10;QEWhh5VKOihHPjCrepA96DnSkazZQcEhzlBkRcGCtrntAVUcAitacShHyBuQIBCN+D6ov86ZdEgA&#10;iSgJ2PQdh3UZSFJEPhpMHQciDFVQUTBEWx71IHvQadOR6NkLX2SogvKAISaoehNiD3MM0egzI6iC&#10;8oDp3jAKunLF8vLycsoIxuPxEJEimgE+86zGiimHGcFDod5lS9puvinDrfQh//OBcxfR7498+zub&#10;3lnbJ2DiyQB2e8HSJdZbbzmAIp2K9oC2AKgo8qgB0ZYEzKoevXtANFSUDuIMqaEo2PSntFDFIbCi&#10;FYdyhFoHJAhEI74dW4kbs4ZpBbQCWgGtgFZAK6AVMIEC7e0du3fv2bJ1K/GXDjaBOGOYgnjapnhQ&#10;gAi4bv2GNS+8SPmlI0U0A1zitokbh4lPEVdvhYK75893tbT0pf+2dwxmfH2cweLjcjDp6Rn44Iml&#10;rqJyMRYsLV/hKt7/3Y2htWu7xrAoOpRWQCugFdAKaAW0AqNUQF+JliQgNImUBGz6sT3rLFmSIvLR&#10;YBrbQ4ShCioKhmjLox5kDzptOtLov3Q8HYlGhmjIA4aYoOpNiD3G50q0G2+6efHixaM8fsrxdn0l&#10;Woo4dO/RkXHzt7R6L//qpu7uSCwWFZe7rVjps9lifMXljrx7t725ea6raLrxQeLRnHbb4P33raDc&#10;Fm0E6hHTgSJDrYPexCAO9LCTZLOQRz3IHnTadCSrN6DgEGcosqJg05/SQhWHwIpWHMoRah2QIBCN&#10;+Kaph2hJxw+QiJKATd9xWJeBJEXko8HUcSDCUAUVBUO05VEPsgedNh2Jnr3wRYYqKA8YYoKqNyH2&#10;GJ8hmvEpZ55x+phPEIzIeoiWIizde3Rkivm37+ifUllYWTl8Z7SMPyOOnNckUOS8a1YkcsmXNxcW&#10;LRePF4hEfOIxnc7C2kM/ELz+2gw3ehuxznlpjCYy1DroTMZW59EkCDFREUwvCrqJ63OWRONB3mAt&#10;CsSED2x6e7BKxxdckshMOwu6suJLWH+dM+/RkQZoBbQCWgGtgFZAK6CMAnm/pMmdSX9/fw/5R0Ww&#10;z+cj5zcMpOdIR6aErawIx2LeHKxGHDlvplDkvGqIRI47tri/721xDdqAZ32Re47DOaWjI8xtWh1f&#10;K6AV0ApoBbQCWgGiAvpKtCShJBm1QjRMP7aHJsSodBBeRTDT2B6SAqqgomCItjzqQfag06Yj0f8T&#10;my8yVEF5wBATVL0JsceYXIlGPADiuBLtwYd+V1JSQiSgYQopEArGPN0RQbi63s5Nu6mp8M9/KXcW&#10;1hS66sVTR33eHQcdGLzphv3zfi60xvnAUOugNzGIMD0sug1NhsisOUL2oBedjmTNDgoOcYYiKwo2&#10;/SktVHEIrGjFoRyh1gEJAtGIb8R6iKaHaFmPyiBL8YFZlwEfbUkiM3UcKDuogoqCIdryqAfZg06b&#10;jkTPXvgiQxWUBwwxQdWbEHuMyRDt6NVH5R43iLvRCwDHEA21NFRBecCQNyDakEvHDdy6t+/LJz8d&#10;6rPbXJbK2ZZb/3BKxZTiuMcgGhQ1/va33bfdEQgGO212dywWjkaDt/7fggNWVukhWlVVfhFGVheo&#10;iKYHU1ya6EZIEKh70CPTkazZQcEhzlBkRcF6iDbiZaVoxaElALUOSBCIRrxG+uuceY9JNEAroBXQ&#10;CmgFtAJaAWUUmJLvR5lMNFEGBfz+iLjvWG9vgB77qk8/Y+uvq3AsLI0s6NvieuCut+nvHQGyusYV&#10;jfYOP52zaKaraJbdFqurc40gjn6LVkAroBXQCmgFtAIcCugr0ZJUhSaRkoBNP7ZnnSVLUkQ+Gkxj&#10;e4gwVEFFwRBtedSD7EGnTUca/ZeOpyPRyBANecAQE1S9CbHHmFyJlvcSs29+9s7qynqOgyodU3IF&#10;WntK1zUVOxxl0chgfWV4WUMnhfCaRwernSsMZCjmrTu47/ZHTo2/EV1ZFPy3rnp33Xp/rGBKONRx&#10;xmnVl122gMKTEnlktKHIUOugNzGIAz3sJNks5FEPsgedNh3J6g0oOMQZiqwo2PSntFDFIbCiFYdy&#10;hFoHJAhEI76H6iFa0mEJJKIkYNN3HNZlIEkR+WgwdRyIMFRBRcEQbXnUg+xBp01HomcvfJGhCsoD&#10;hpig6k2IPcZniDbYP7S7ubWiopwymBCYvj4PHYzioeCSgHftap49exZRPUiQESe4q9lXUe4oL3dk&#10;YyUiWyzFX7h0q7jCy2YrjsUi3oH13/xa9crlGWyQQuPLJ//d6W1wWNwiuC/SsfIM29W3njCyaRR9&#10;zW7c2NPc7K2bWnDQgTOJUkNrnA8MtQ66IBBhelh0G5oMkVlzhOxBLzodyZodFBziDEVWFGz6U1qo&#10;4hBY0YpDOUKtAxIEohHfjvUQLenIBBJRErDpOw7rMpCkiHw0mDoORBiqoKJgiLY86kH2oNOmI9Gz&#10;F77IUAXlAUNMUPUmxB7cQ7Rvfuv3ZWXVxJGEhimhgM9nfeftokjUGo1GqqsKliwdstliGZn391vX&#10;rq0pKV1i/NU/tPeTH7dceEGGaWDKYnnlPztu/uIrtsAUMXqzlPf/7G+n1E+viH8EurIgvIpgqHXQ&#10;mxgkBT0sug1NhsisOUL2oBedjmTNDgoOcYYiKwo2/SktVHEIrGjFoRyh1gEJAtGIb/16iJZ0oAWJ&#10;KAnY9B2HdRlIUkQ+GkwdByIMVVBRMERbHvUge9Bp05Ho2QtfZKiC8oAhJqh6E2KPkQ3Rrrrq2x84&#10;9FDKxGdgMHLkEUe4Cgv7PJ6KcvKVaAhY0OALLknkXbt2z55NvTwKEmQECV52+ZbBoWmFhVPFhGvI&#10;13jOx0pPObkm3QwiciBQ+M0rmtylB1osNgEYHNh01RU1J56Y4Yu96YtFPFvg1ed3OZyWo06Yn/hU&#10;AWgNoh0PDQ6tcT4w1DroOUKE6WEnSVHkUQ+yB502HcnqDSg4xBmKrCjY9Ke0UMUhsKIVh3KEWgck&#10;CERDD9EyH2xDIkoCNn3HYV0GkhSRjwZTx4EIQxVUFAzRlkc9yB502nQkevbCFxmqoDxgiAmq3oTY&#10;Y2RDtHA43N/f7/F4yvPNxW64+Z/6SjTKtJEDs/PNgdZ3+kXk4prChSeWF5Vm/eol9OnPPeuqmHKY&#10;8ZZQqHfZkrabb1qWHsHw/x13bP3r3wYs1qpIxDu3IXDH7ctdruGBWsoPtFggMLRmFQVDrYOeo9bZ&#10;HC6F7EEvOh1Jtxx6iILiIc6stCEmfGDTn9KySscXXJLIUOuA1guUYLwP6yvRkrYkSERJwKbvOKzL&#10;QJIi8tFg6jgQYaiCioIh2vKoB9mDTpuO1Eecozx7ZzXehNhjZEM0upG6uwcDgbDAj+CKJ/pkhy+4&#10;JJFHcCVa41s9v7t+qzvaYLU4BsN7Shp8Nz/8oXRJR5DgJ899t6ziQKu1UEQT39A88jDf1Vfvl2Nl&#10;vfRy57ZtQzXV9uOPr8s4QYOWFQpG8VA7lQQMtQ66IFB29LD07hE3FcRERTCrepA96OrRkazZQcEh&#10;zlBkRcGmP6WFKg6BFa04lCPUOiBBIBrxjcBKPyjUSK2AVkAroBXQCmgFtALqKlBVVTJtWoX4ravd&#10;9w/jP3P/QmDW4BATPnBVVWE2xYI+/y1XP5jye99P//zILRsKI3VigibMU2Kf0bVjKGOEEXA+/7wZ&#10;Q95NwWDXkG+Xf6j5sxfneeLBkUfUiPugnXLKtGwTtHG2d+P6vRcc/9iHZ/1G/O/aN3aP86frj9MK&#10;aAW0AloBrYBWAFVAD9FQxTReK6AV0ApoBbQCWgGtwGRXoL294+67f57y+/Q/niqpsnz8og8m/p56&#10;9hGz968Mx/yGZLGCyBhqd/Fn51z7/YbDD+k99cPR3z984LT64WdoqvLT1+P73nnPDzVVVTtX+Jtq&#10;v/Ox58QrqpDXPLUCWgGtgFZAKzA5FdBf50yqO3Q5nyRgkQB0fSOdNh0pOPCBoeAQDSiyomDIG/Qc&#10;tc7pGwZdEzrS+BQID4Ehe9Aj05FognyRWXWGaENgiDYaeULswf11zvjKhdSAwFBRxg089N+fHEe6&#10;lDvKxd/e3Nw8a9Ysr9f31ttvL12672GXxl8H+vy/v+c/6R80NGDb+UaJy1Jnt7h80bbyWUNTFwyY&#10;5sjb01HYvtkV8kdL6ywzlg5YszweND3f3jZnT+M0cWme8SfxRdev/XrR6hMWjoNRIVdDYKh10JcA&#10;xIEeFt2GJkNk1hwhe9CLTkeyZgcFhzhDkRUFC9rmtgdUcQisaMWhHCFvQIJANOK7sx6iJR3SQCJK&#10;AjZ9x2FdBpIUkY8GU8eBCEMVVBQM0ZZHPcgedNp0JHr2whcZqqA8YIgJqt6E2EMP0XLPlaAiJoLF&#10;9WL106aN+dBqZ1PT17721cSwwUBo/Zs7Uj7IO+h1l7hb9wysebol4IssWll+6LHTM5IxkESekoB3&#10;bOl48Ec7SwrmiPmgN9xaudD/pWuW50ghkfbmxq5Hb2wrt8818J7wjmsePujgwxvibx9xxfNqyBcZ&#10;ah30JgYRpodFt6HJEJk1R8ge9KLTkazZQcEhzlBkRcGCtrntAVUcAitacShHyBuQIBCN+N6qh2hJ&#10;hxmQiJKATd9xWJeBJEXko8HUcSDCUAUVBUO05VEPsgedNh2Jnr3wRYYqKA8YYoKqNyH20EO03LOP&#10;jEUUDyfd0dSU/kaf11fsLjZeb2zcdPDBB7mL9/1nOngEV6L1dXvvvumpvMMaEwCiEUvHzmJfV2GB&#10;JVYxY2jKtH3fSzVS27upPNw2zWWrMv7TX7r5jr+eVD+9IlviiUX0D4XOPfzRgr5qh9UdinpjZV0P&#10;v3aOq+h/zy2Flq0kYKh10JsYlB09LLoNTYbIrDlC9qAXnY5kzQ4KDnGGIisKFrTNbQ+o4hBY0YpD&#10;OULegASBaMR3dj1ESzrIgUSUBGz6jsO6DCQpIh8Npo4DEYYqqCgYoi2PepA96LTpSPTshS8yVEF5&#10;wBATVL0JsYceomWbvORYLOmiZQxy+GGH1dXVUiY7uTnEjzq6O/t3bG7NCxYA+iVjdCQUdpTgf/5x&#10;15t/7iuKTYvFIoPR5nO+MWfJATXxxB/79eamNcUjG6KJIOImaPfc9GrrrqH62UUXXH5QyvQNWraS&#10;gKHWQW9iUHb0sOg2NBkis+YI2YNedDqSNTsoOMQZiqwo2PSntFDFIbCiFYdyhFoHJAhEI7716wcL&#10;UA7/NEYroBXQCmgFtAJaAa2AvAqcecbpKb+rjzoy/oq3N9q8tffNlzZn+333zV05/pryp63vdohX&#10;iBM0eSUjM3v58ZaSWIPD4nZay0qss9a/7ll15CLxu+ygubt3+ns7w75YazDaH42FxE3Npi0qynEZ&#10;WvpnVkwpvurHx9/+yKnif6E3kulroFZAK6AV0ApoBbQCY6mAvhItSU1oEikJ2PRje9ZZsiRF5KPB&#10;NLaHCEMVVBQM0ZZHPcgedNp0pNF/6Xg6Eo0M0ZAHDDFB1ZsQe+gr0XIf4hlFTFcpGAx+/JyzU96b&#10;WPHzT7+yrnrmWB4/TqZYjc+UVjn3txTYRNJiWDb98MFbHjpF/Psn3/33y493ucLTxIuBaK+zLHbM&#10;2bO/cMWhid/HTNcJWokqgqHWQW9ikBT0sJNks5BHPcgedNp0JKs3oOAQZyiyomDTn9JCFYfAilYc&#10;yhFqHZAgEI34nq6HaHqIlvVAGLIUH5h1GfDRliQyU8eBsoMqqCgYoi2PepA96LTpSPTshS8yVEF5&#10;wBATVL0JsYceotGHaPHHYor7nYl3iYvOcgzR8o68IHtA3uBzaSLnDW/tCPhDOdKkf1F023u9L/x1&#10;T3GZ89Dj6xrmV4iYTz2wvfGZoNs2/GSGQcvOY86tPvLE4QcjXPOpV+PDNV+kY9XZdnE12dhKDdVF&#10;EjCTPaDsINdpcLppIbUhMGQPemQ6krXcUHCIMxRZUbAeoiWuRG2PlL4EtQ5oCaBSG8T0EC2pQJCI&#10;koBN33FYl4EkReSjwdRxIMJQBRUFQ7TlUQ+yB502HWn0XzqejkQjQzTkAUNMUPUmxB56iJZ7BGMU&#10;0VApPjUz/jM+U4tHSHywQO6w4q8QuLOzs6bmfzcFG8PgEI04eMgbevDO5/LSoAB6Wlzt7xW6rTME&#10;2BvdM22Zv7w2IB4s0Lq5rG9v1Gq3VM6KTJ3nNUKJK9SqnSuMf4uL0RaeNPSDu0/K+ynQSlQRDLUO&#10;ehODpKCHnSSbhTzqQfag06YjWb0BBYc4Q5EVBQva5rYHVHEIrGjFoRwhb0CCQDTiW7weoiUd7UAi&#10;SgI2fcdhXQaSFJGPBlPHgQhDFVQUDNGWRz3IHnTadCR69sIXGaqgPGCICarehNhDD9ESD0oaN23q&#10;6/MkvhIKBR0OZ0dHh3jxI6eeYrfbxT+EaK0tLXlnN+YG+HqcRx9zZI4ciVei/d833inomiluf2bM&#10;xVxzOh54bvh7so3r9z77px3llYWrT5ozd8G+AeKlH/vT3resJfYZ4m5oXvvOK39x8OHHzM2rM7QS&#10;VQRDrYPexCAp6GHRbWgyRGbNEbIHveh0JGt2UHCIMxRZUbDpT2mhikNgRSsO5Qi1DkgQiEZ8i9dD&#10;tKSjHUhEScCm7zisy0CSIvLRYOo4EGGogoqCIdryqAfZg06bjkTPXvgiQxWUBwwxQdWbEHvoIVri&#10;QcmNN928ePHijEMZUc0LL/i0MUTL9gNVHAJD3uBzaZzzYP/QtV/7dd7pFQUgLi6b4lhitTgEWIzG&#10;/GVbn1h77l8e3fCr720oDE2NFASHIh0/e+4UY47WurfvjmtfXffPdvHvc7+79LwvrKJ8BCS1imAm&#10;e0BSQK7T4HTfQmpDYMge9Mh0JGu5oeAQZyiyomDTn9JCFYfAilYcyhFqHZAgEI14t9RP56Qc8GiM&#10;VkAroBXQCmgFtAJagXFVwJigJT5z03jgpnhRfKkz9wRtfIiK6VXrnu68vx2tnrwYA0BHJoIH+n3f&#10;uO5TuX8/+7VT8mIE4KiPz/RFhodisYKIN9Jy0AlTxQfdd/2G4kiDy1blttWX2Gbc/YM3nn36/Yd+&#10;/vbeXX03/urDD639yN+bLyRO0ManLvpTtAJaAa2AVkAroBXgU0BfiZakLTSJlARs+rE96yxZkiLy&#10;0WAa20OEoQoqCoZoy6MeZA86bTrS6L90PB2JRoZoyAOGmKDqTYg9JvOVaD09PYZv7Q5HWWmp+EfK&#10;vc/i5TZeP3r1UbmPDj0eT3l5OfEIEgI3NzfPmjVLRL7hit9VV9YTP0IJWCQce/fl0EBXJBqJlNc5&#10;lx3hsNktax4djN/7LBTzBpx7I0N2h6UkZOs56eKZH//cfmKmSc8OWokqgqHWQW9ikBT0sJNks5BH&#10;PcgedNp0JKs3oOAQZyiyomBB29z2gCoOgRWtOJQj5A1IEIhGfK/XQ7Skwx5IREnApu84rMtAkiLy&#10;0WDqOBBhqIKKgiHa8qgH2YNOm45Ez174IkMVlAcMMUHVmxB7TNohWnri8aOTxMduGkXMAaaPcsYE&#10;GQ7Elu2/ory8LHc0cWe3igrSOI+OFJ/IB+5o73EVFpdVuIy8bvrmy7tft4vL0MS/B8K7wjF/pWOR&#10;+Le4Wm2w8P0bHjlyyf4NdD2hlTgCsH8o9MbLTb7B4IpVM+qnV2QjNoLIxByh1kFvYhBhelh0G5oM&#10;kVlzhOxBLzodyZodFBziDEVWFCxom9seUMUhsKIVh3KEvAEJAtGI74N6iJZ0SACJKAnY9B2HdRlI&#10;UkQ+GkwdByIMVVBRMERbHvUge9Bp05Ho2QtfZKiC8oAhJqh6E2KPST5EM56w6fP5vF6f+IfxAIH0&#10;IRpxlgFVHALHvfHNz95psivRMmrr80bXPx+Mhi3RSNRRaLMGprhtdQbS59jx3d+uOHDVfGJRoDU7&#10;ArDNUvSZY58Me1x2S1GksOdb9xye7VkHUMUhMNQ66DlCHOhh0W1oMkRmzRGyB73odCRrdlBwiDMU&#10;WVGw6U9poYpDYEUrDuUItQ5IEIhGfK/XQ7Skwx5IREnApu84rMtAkiLy0WDqOBBhqIKKgiHa8qgH&#10;2YNOm45Ez174IkMVlAcMMUHVmxB7TPIhWuK8TBQ329c50+c14t5k4r5gKa/zXai1a1fz7NnDX+ck&#10;/tCZ0JFbNnVse7/j4MNn104d/upr3h96ZBEqI7i5qddVZN/d5PnFVZvKLQssBbZIzN8b2nzTk0fU&#10;1k3JSyAOGD2TbJ8lIv/l4abXfh8wLpob/uZp8c4n3z0vIx5qCBAYah30JgZxoIdFt6HJEJk1R8ge&#10;9KLTkazZQcEhzlBkRcGCtrntAVUcAitacShHyBuQIBCN+H6qh2hJhxaQiJKATd9xWJeBJEXko8HU&#10;cSDCUAUVBUO05VEPsgedNh2Jnr3wRYYqKA8YYoKqNyH2MPEQLRwO9/f3p48zjJuRrXnhRfGnjEO0&#10;xHufZbtz2e3X/LnIVUKf46iOfOvZQMBjscWKQ5aBaQsd85blekrpmCe7eW2oY3vYVlAcig7sd0RR&#10;7XTbmH/EiAOuezFQ0DXbYXEbEbqC68VDDzJGgxoCBIZaB72JQRzoYdFtaDJEZs0Rsge96HQka3ZQ&#10;cIgzFFlRsOlPaaGKQ2BFKw7lCLUOSBCIRnw/1UO0pEMLSERJwKbvOKzLQJIi8tFg6jgQYaiCioIh&#10;2vKoB9mDTpuORM9e+CJDFZQHDDFB1ZsQe5h4iHb33T+vnzYtx3AkGAye9dEzE5+5mfctidFO+tAH&#10;i4qKEl+BKg6BIW+MuUvfemXnDy96oyQy17gWzOfa/psXP1oxpTiHthCHjGBxo7GWPX3iT3MX1Ij/&#10;bd3bN+QLTalyi8+FpBs9kxxpCiaP/Oq9f93TVWqfLWCBaG+kvPWJtedmfAtEGwIz2QPiwK0z/VES&#10;EG1JwKzqQfagC0JHsmYHBYc4Q5EVBZv+lBaqOARWtOJQjlDrgASBaMT3Uz1ESzq0gESUBGz6jsO6&#10;DCQpIh8Npo4DEYYqqCgYoi2PepA96LTpSKP/0vF0JBoZoiEPGGKCqjch9jDxEC2emnHjs/iPz+sr&#10;dhc3Nm4Sr6RciZY++8hWxO9f+pvJcyXajsZY9/tlxbZaQx9PeMdtz6w2Zls5fiD/p4DFyOzLJz8d&#10;9TvshZapC50/ffBkV5Ej/llQZGjNjgDsLi775vl/2/NuIBqwiQvlbnj8+AMOmZlRFog2BIZaBz1H&#10;iAM97CTZLORRD7IHnTYdyeoNKDjEGYqsKFjQNrc9oIpDYEUrDuUIeQMSBKIR30/1EC3p0AISURKw&#10;6TsO6zKQpIh8NJg6DkQYqqCiYIi2POpB9qDTpiPRsxe+yFAF5QFDTFD1JsQek2GIljIpM+qSfvsz&#10;aPAxqe6J9vK/dz58w053eK6QyHg+JveVaBcc/5hvR6XLViU+cTC855jPVFx+zVFyDtGMK6R2bO0U&#10;/2tcKJdtsAg1BAgMtQ56E4M40MOi29BkiMyaI2QPetHpSNbsoOAQZyiyomDTn9JCFYfAilYcyhFq&#10;HZAgEA09RMt8UAGJKAnY9B2HdRlIUkQ+GkwdByIMVVBRMERbHvUge9Bp05Ho2QtfZKiC8oAhJqh6&#10;E2IPPUTLNvLIsVguv+Cn9TUNud9opr9GwrG1zwf9HovTUhGIdU9bxH5PtDWPDlY7Vxgairv11xzY&#10;e+djH4lLiq4sCK8iGGod9CYGSUEPi25DkyEya46QPehFpyNZs4OCQ5yhyIqCTX9KC1UcAitacShH&#10;qHVAgkA04lu/vhIt6cASElESsOk7DusykKSIfDSYOg5EGKqgomCItjzqQfag06Yj0bMXvshQBeUB&#10;Q0xQ9SbEHpN8iDayUVc4EFu2/4ry8rKUt/M9BVKep3Puf8D0WXMqKbqNRo2Lj3y61DbXuFu/L9JR&#10;MmfwgX+flXGItn1H/5TKwsrKwhyUoJWoIhhqHfQmBklBD4tuQ5MhMmuOkD3oRacjWbODgkOcociK&#10;gk1/SgtVHAIrWnEoR6h1QIJANPQQLfPhDSSiJGDTdxzWZSBJEfloMHUciDBUQUXBEG151IPsQadN&#10;R6JnL3yRoQrKA4aYoOpNiD0m7RAt27M7Uw5WMj6d87qv3TeprkSjjMzGFvPCo76CAov4OmcsFglE&#10;+2YfUPrzP52RMkRrafVe/LkNVqt9YMB//nkzLv7snGwcoJWoIhhqHfQmBklBD4tuQ5MhMmuOkD3o&#10;RacjWbODgkOcociKgk1/SgtVHAIrWnEoR6h1QIJANPQQTQ/R8h9hQpbiA7MuAz7akkRm6jhQdlAF&#10;FQVDtOVRD7IHnTYdiZ698EWGKigPGGKCqjch9pi0Q7T8W/J/ERmLmPGGaAI8mmuvcvOR4Uo01gRT&#10;pLvkpL/bfdOisZD4UEtBwYozbFffekJcIqMoJ5/6aswyx+msFoM2v6/xim/Un3hifUYZoZWoIhhq&#10;HfQmBklBD4tuQ5MhMmuOkD3oRacjWbODgkOcociKggVtc9sDqjgEVrTiUI6QNyBBIBrxbV1/nTPp&#10;CAcSURKw6TsO6zKQpIh8NJg6DkQYqqCiYIi2POpB9qDTpiPRsxe+yFAF5QFDTFD1JsQeeoiWe3oF&#10;FZEPDHkjr0svufQeh9OVO/GJ/Wv/XmvH6xaXpVY8x2Ao0jHrxAJXeRIjn69o+/bZpWUHG68Gg13L&#10;l3befNOyjLRHU5fWtqHrbt2xpdkrIp/7kfrPfirpyZujiTyGxhtbe8SJQdnldV1KvlBw04NZ1YPs&#10;QZeajmTNDgoOcYYiKwo2/SktVHEIrGjFoRyh1gEJAtGI7x16iJa0jUIiSgI2fcdhXQaSFJGPBlPH&#10;gQhDFVQUDNGWRz3IHnTadKTRf+l4OhKNDNGQBwwxQdWbEHvoIdoYzjKgikNgyBuJLm1v73jiiSdS&#10;cgyGSg46+FCnwyFeH/R6S9zDtx6j/IwnuHW35723em2OgoNW15eUJd3yTNCIRV0/+GFLeeUhFotN&#10;MB/y7Tr1w9HLLluQMQtI6hTwF7/VuKuzuLi8IRoJ+vu3ff2imhOPro1/ymgij6HxRmyPMeQA9UYN&#10;Tleez0uQPeg06EjWckPBIc5QZEXBgra57QFVHAIrWnEoR8gbkCAQjXi31EO0pI0DElESsOk7Dusy&#10;kKSIfDSYOg5EGKqgomCItjzqQfag06Yjjf5Lx9ORaGSIhjxgiAmq3oTYQw/RxnCOAFVcgMvLy3c0&#10;NVGmV52dnTU1NRSkgfF5fcXuYvGPaDT63nvvL126JPG9t//yeYdD6ivRKJnu2jajv7fc6ZoeCXtD&#10;wbZFy/e4igKUNyZiPL3lu3dUhYIxh9Myd1FrcclQSoQNTYsrp64yXgwF+pbOaL/xO4vjGLTi4luo&#10;RIZQZKh10JsYxIEedpJsFvKoB9mDTpuOZPUGFBziDEVWFCxom9seUMUhsKIVh3KEvAEJAtGIb5p6&#10;iJZ0/ACJKAnY9B2HdRlIUkQ+GkwdByIMVVBRMERbHvUge9Bp05Ho2QtfZKiC8oAhJqh6E2IPpYdo&#10;4uEAa9euC4bET9DhcKaMJzo6OoxXzjzj9MQ/QXVhBXf39DQ2biJOVUYMa21pueSSLyW+vam5u6Nr&#10;wHjFO+hzlwyP2yg/soHfetO7bu1QVZV99dHuqurhC+sy/mSjPTAQ+cG1Le7SxQ5HZSDQFg03X/nt&#10;OqslkCjIt3/SUVF3oHG9W8DXceh+A9/76vz4p7Dagz5xg1oHvYlB2dHDotvQZIjMmiNkD3rR6UjW&#10;7KDgEGcosqJgQdvc9oAqDoEVrTiUI+QNSBCIRnzD1UO0pCMcSERJwKbvOKzLQJIi8tFg6jgQYaiC&#10;ioIh2vKoB9mDTpuORM9e+CJDFZQHDDFB1ZsQeyg9REsnn3GGEh+iie82evo98au0KGMjbrAYoqXM&#10;+DKygryR6NLu7sHrf/Q4JVOlMeFAQcc6++DusL3YVndQzF0XpaTT2TGls2txsXuuAR4c2HTjj+rn&#10;zbUmTq/ufXj34//qdxRPE1/nDPn2/PwHC+c2lMaDQ2ucDzxie+RWCSIM9UYNTlceUhsCQ/agR6Yj&#10;WcsNBYc4Q5EVBZv+lBaqOARWtOJQjlDrgASBaMS7pR6iJW0ckIiSgE3fcViXgSRF5KPB1HEgwlAF&#10;FQVDtOVRD7IHnTYdafRfOp6ORCNDNOQBQ0xQ9SbEHuYYolVWVlCuRLvxppsXL/7fd/EocxZuzPp1&#10;66699vt5PwXyRqJLxRBt2/auHPHH8zZnfDR+/t23PFsL3fb6UNTrtTRf/OPl9TP/9ySCbDmuXz/4&#10;6ONWd8lCg9iQd8MtP22or4+lXAL2+F9a3ljXX1xk//TH6hInaFA3YAWP2B65jYd2MAivwSni8wkC&#10;2YNOg45kNT8UHOIMRVYUbPpTWqjiEFjRikM5Qq0DEgSiEW+VeoiWtGtAIkoCNn3HYV0GkhSRjwZT&#10;x4EIQxVUFAzRlkc9yB502nQkOuriiwxVUB4wxARVb0LsYY4h2uqjjkz/7ls8tfilXsYrGcHZpglQ&#10;EVHwQG/orhsfyztB04DcCgwN2JrfKquwLjVg3kjr0ReVXn7NUfF3ZauL3x8586w3orFpdkdZKNgj&#10;bqy2336lRxxWeO65i4iaoxWnf0MTigy1DnoTgzjQw6Lb0GSIzJojZA960elI1uyg4BBnKLKiYNOf&#10;0kIVh8CKVhzKEWodkCAQjfh2rIdoSUcmkIiSgE3fcViXgSRF5KPB1HEgwlAFFQVDtOVRD7IHnTYd&#10;iZ698EWGKigPGGKCqjch9tBDtNzjEqiIKLgg6tixuZUyr+lo76ytAx4s4B30uktIz9ykI4fnU+Sw&#10;4wlu3TNw/w+2lgT2XWMohmgfv7r+4585IO8QTQBaWr33/KJ548ahvr6wq6ihwGIZ8m67/LIZZ5w+&#10;k1IXtOJ6iEYpSrrykujMRwPaWVDwhOwsKUWURDqIBqozFFwSsOlPafl0ngz2gFoHJAhUFz1Ey3w0&#10;AokoCdj0HYd1GUhSRD4aTB0HIgxVUFEwRFse9SB70GnTkXqINsrTM1bjTYg99BBtAodo9JEK5A0+&#10;l0KtZqzATU1dHZ2DiWVK/3qm8XVOcT+0UGzQZ9lL/DpnPObV17QUFq2wWgvFK6FQ79yGtrvuWKaH&#10;aFAFIddp8Ch3Iqg0UPegR6YjWcsNBYc4Q5EVBZv+lBaqOARWtOJQjlDrgASBaMS7pZWyK2uMVkAr&#10;oBXQCmgFtAJaAa2AVkBaBcSDGrZs3Zrtd/fuPTn+mvKnHOCvXH7dw3/4T+Lvn//yZsorpfsN2qd7&#10;+greD7hbph4ae/7ltbnxKW8PBCKJIvf1Jf2ntPprYloBrYBWQCugFZgkCugh2iQptE5TK6AV0Apo&#10;BbQCWgGtgGkVuPqaq5995tlsv6+88kqOv6b8KQf4gycecOrJB33qE8fEf0/7yKrE/xT/Pu+8Y755&#10;65HX/H71d+498nOXr075azo+BWCzF/q826PRgPj1D+0OBv/3cM+XXu781lXv/t8tW7fv6DdtIXVi&#10;WgGtgFZAK6AVkFsBfU+0pPpAl/NJAhYJQNc30mnTkYIDHxgKDtGAIisKhrxBz1HrnN7Y6ZrQkcan&#10;QHgIDNmDHpmORBPki8yqM0QbAkO00cgTYo9J+HXOOQ0Nxe5i4rGiz+uTAdzZ2VlTA9wTjU6bjhSK&#10;pYAbGzcdf/xxZaWlGcWE/J8DfOppX5k3/yBivUYGW7d2nrOwNhjosFjsDmflvLmhe+4e/jrnr+9t&#10;evSxXptjWjQSiEZa7vn50nlzyxI/YqxyHM0Ghx6U0psYlB09LLoNTYbIrDlOyM6SYmnISxAYko4v&#10;MkRDHjDaPegC0pHyqAFxVpQ2lCPUOiBBIBrxZqKHaEl9FRJRErDpOw7rMpCkiHw0mDoORBiqoKJg&#10;iLY86kH2oNOmI9GzF77IUAXlAUNMUPUmxB6Taoh24003L1687/bzI5u26HelKLBq1cEzpk/PKAvF&#10;/93dg9u2d4m3p9/mLIfUEJgS/KGHet/f4i4qni3APm/jB090HnZo8auv+Z5+ures4kDjXmn+ob0f&#10;OMR3/bX7JRKj5BjH84Gh1kFvYhBhelh0G5oMkVlzhOxBLzodyZodFBziDEVWFGz6U1qo4hBY0YpD&#10;OUKtAxIEohHfQ/UQLem4CBJRErDpOw7rMpCkiHw0mDoORBiqoKJgiLY86kH2oNOmI9GzF77IUAXl&#10;AUNMUPUmxB7yD9H6BwbCoVDGkcqaF140Xl991JHpN+mPp3bmGacbMOOVjOCM8aFys4Ihb0BMIJem&#10;gIWeR68+Kpt0Ho+nvLw821+N17/8lTtq6xpyY8bhr9GIdfv2OV7v8EdNqQpNq2/ZtKnBZp8SCnZX&#10;TDnMICAeOLBwfttttyQ9cGA06uXOC4rMZA+IA+Q6DU6vPqQ2BIbsQY9MR7KWGwoOcYYiKwoWtM1t&#10;D6jiEFjRikM5Qt6ABIFoxLulHqIlbRyQiJKATd9xWJeBJEXko8HUcSDCUAUVBUO05VEPsgedNh1p&#10;9F86no5EI0M05AFDTFD1JsQekg/R9uzd++abb+UeN4i/5h6i1dbWGhE6OjqygbN9BFREPjDkDT6X&#10;piR47bXXrVi5Mm91cgBCIct++y2rmlLZ5/FUJE/cdjf1rH+9w+G0HHbcrLKKosQg6eDcHCC8AL+7&#10;IfKr+/zukoX9fWvF1zxdRdNjsYjf1/i5i6vP/tisxM/iqzgUmckeEAfIdRqc7lhIbQgM2YMemY5k&#10;LTcUHOIMRVYULGib2x5QxSGwohWHcoS8AQkC0Yh3Sz1ES9o4IBElAZu+47AuA0mKyEeDqeNAhKEK&#10;KgqGaMujHmQPOm060ui/dDwdiUaGaMgDhpig6k2IPSQfoqXTyzguyThEy/jlTVEUcWFa+mVr2aYw&#10;UBH5wJA3+Fw65glecuk9U+vnpYvftWto+zOewoIqMb0K2vqWn11VVOrIPSkbw79u21ba3l4vZmeR&#10;iM87sDkWCwkaJ32o+ttXJX2XE9KZFcxkD6jcrAlCTFQEs6oH2YOuHh3Jmh0UHOIMRVYUbPpTWqji&#10;EFjRikM5Qq0DEgSioYdomQ9vIBElAZu+47AuA0mKyEeDqeNAhKEKKgqGaMujHmQPOm06Eh118UWG&#10;KigPGGKCqjch9lBliJbxa4O5v86Zfthh4q9zBgOh7s7/PT6yr89TUZHnq5SGPnTkeIK/fMrfnYMN&#10;DotbfKgv0rHyDNvVt54QLyi6siC8AG/fEb36mp2FRcstFls4PDDYv/FPT36gosKZ7ig0MtP0Fmod&#10;9CYGZUcPi25DkyEya46QPehFpyNZs4OCQ5yhyIqCTX9KC1UcAitacShHqHVAgkA09BBND9EyK5D4&#10;KmQpPjDrMuCjLUlkpo4DZQdVUFEwRFse9SB70GnTkejZC19kqILygCEmqHoTYg9Vhmjx+5olbppx&#10;8sTbnGUbog399yfjJk25sVf8jXzg5ubmWbOSvkiYwvbyi25auuCQ/McZiiDWPDpY7VxhkA3FvHUH&#10;993+yKlx7ujKgvAC7C4u+9RZr/YM2axWZzQaPHS55abbD8+oHBpZD9FGVkRJdOajAe0sKHhCdpaU&#10;9SKJdBANVGcouCRgPUQb8Wn4ZLAH1DogQSD/x2ukv86Z1FchESUBm77jsC4DSYrIR4Op40CEoQoq&#10;CoZoy6MeZA86bTpSD9HSz4TlUW9C7KGHaMISt956W8OcOUrMl3w+6+7dzpKSaG1tyOGIxTlHIwVr&#10;39j05a983niFfn0ZHQmFHSX4ik8+G9hT5bJViTgD4V2Hf6r0/EtWxpOFOI+ASeM7vQ/fsNNlmRO2&#10;R+2BmNe6+Z7nTq2fXjHK7gG1GggMtQ767glxoIdFt6HJEJk1R8ge9KLTkazZQcEhzlBkRcGmP6WF&#10;Kg6BFa04lCPUOiBBIBrxnVcP0ZIOQiARJQGbvuOwLgNJishHg6njQIShCioKhmjLox5kDzptOhI9&#10;e+GLDFVQHjDEBFVvQuwxqYZo4kb48YcMpAxEzjrrrLq6fc8fSPwTVEQ+sOGNjRt7vnnl5nCk3Grx&#10;2+2B3z14YGVlocH2/NOvNNOVaD5v9J1/+q2xwlhBpLAsdsCxTpvdkj7DYnplR2Os+/2yYts+P3jC&#10;O257ZvXcBTV6iJZbcD7/mz4ytLOg4AnZWVKswldBSA2IBhRZUbDpT2mhikNgRSsO5Qi1DkgQiIYe&#10;omXeeSERJQGbvuOwLgNJishHg6njQIShCioKhmjLox5kDzptOlIP0UZ5GsxqvAmxx6QaohnJVlZW&#10;OBxJ97cST+08/vjjykpLR2kPaCVCYMMbn/jkm57BmU5nteDp8+446YOWb3x9QcajK3pwOhIy/+jB&#10;/qFQy54+ESd9egVxTmESDzttRoWrKMPDCkTwze96fvyFt0oicy0FtkjM73Nt/82LH62YUiy5Pegj&#10;RaKARFj8cyG8Bo/bmGlCdpZxyw5qNZDroMiKgk1/SgtVHAIrWnEoR6h1QIJANPQQTQ/R8h/eQJbi&#10;A7MuAz7akkRm6jhQdlAFFQVDtOVRD7IHnTYdqYdoozwNZjXehNhjEg7R0m+g9rkv3D5z1pL8m/RE&#10;I5571lUx5TCDhbjh/czpe+65e1lGUvSeQEdC5pcHnMikdW/flef+a6B1WDNbceiuv56S/iVNQ5Cr&#10;L/nHu8/3RoecFtfQxdcv/8g5y0epM6sgUOugM4G8QQ+LbkOTITJrjpA96EWnI1mzg4JDnKHIioIF&#10;bXPbA6o4BFa04lCOkDcgQSAa8c3XOtHHYPrztQJaAa2AVkAroBXQCmgF9inwszu/fPFFqzL+fuyj&#10;C7P9Kf11PvCJx00VH1dcNPywSIN0ONQ/vd5u7hLu2Nopxl5jmOMDt789uLOoNLJA/Bb0Vd/6vVey&#10;Bf/B3Sfd8ucTxLc4xd3Qsk3QxpCYDqUV0ApoBbQCWgGtQA4F9D3RksSBJpGSgEUC0GiWTpuOhMa9&#10;KBjCQ5yhyIqCIW/Qc9Q6p3dVuiZ0pPEpEB4CQ/agR6Yj0QT5IrPqDNGGwBBtNPKE2GNSXYl2+QU/&#10;ra9pUPcgtbWndF1TsbOwLhr1xyIDR+zX5XaF1E0nB3NxT7T1zwctUXskGiksKTjgmLG5J9pLT/rK&#10;ChbYLC7x0eJua93BjX9vvjCFBrRsJQFDrYPexKDs6GHRbWgyRGbNEbIHveh0JGt2UHCIMxRZUbDp&#10;T2mhikNgRSsO5Qi1DkgQiEZ8j9ZDtKTDFUhEScCm7zisy0CSIvLRYOo4EGGogoqCIdryqAfZg06b&#10;jkTPXvgiQxWUBwwxQdWbEHtMqiHaYP/QQL8PerajJOBdu5pnz54l7OfxhN5e6ykush6wsqKwMOuX&#10;G+i06Ujx6eMG/v6X1vRuLBv90zmbm3rr6kuH/N6KinLB/6ZvvtzyerERNhDtLZrT/cBzZ+shWrZp&#10;JtrBILwGj5vxJmRnGbfsWDdl07vU9Ke0fBWEjKcoGGodUI5QXfQQLfMeDYkoCdj0HYd1GUhSRD4a&#10;TB0HIgxVUFEwRFse9SB70GnTkXqIlr4VyaPehNhD6SHaQ/c/uacxkm0EoF9XV4E1jw5WO1cY/EMx&#10;b93Bfbc/cmo8HcqafeU/O356+as2q22w23/mV+d9/utHibeL74d++fini/772M2hSMcNjx9/wCEz&#10;x+1sn0IbyjEOhloHffeECNPDotvQZIjMmiNkD3rR6UjW7KDgEGcosqJg05/SQhWHwIpWHMoRah2Q&#10;IBCN+E6nr0RLOlyBRJQEbPqOw7oMJCkiHw2mjgMRhiqoKBiiLY96kD3otOlI9OyFLzJUQXnAEBNU&#10;vQmxR/oQLWWmIMl/nnnG6elMgoFQd2e/eH3crpDKrQYfjfiVaMRy0JnQkeOp8yUn/b1wqMFhcYsP&#10;9Ue6l5wSu+6uE+O5511Z4hGcnzzkEad3ptNaJh6v2V+w7Y5/nGQ85bOvx/fvv20V/zju5AUyP3Az&#10;b46JToBaB72JQRzoYdFtaDJEZs0Rsge96HQka3ZQcIgzFFlRsOlPaaGKQ2BFKw7lCLUOSBCIRnyz&#10;00O0pCNASERJwKbvOKzLQJIi8tFg6jgQYaiCioIh2vKoB9mDTpuORM9e+CJDFZQHDDFB1ZsQeyg9&#10;RKNPVRKPPKC6ZATv3NZ2142PEedZGjYCBXrbXK0bXUXWWnHnMnHJWMMhQ+7yMD3O0IBtz5u1ZbZ5&#10;xlt8kY4zr6w+70sHUSKM3h7ZPoUvMtQ66E0MIkwPi25DkyEya46QPehFpyNZs4OCQ5yhyIqCTX9K&#10;C1UcAitacShHqHVAgkA04luqHqIlHV1AIkoCNn3HYV0GkhSRjwZTx4EIQxVUFAzRlkc9yB502nQk&#10;evbCFxmqoDxgiAmq3oTYI32ItnTpEsqsYXg24fUVu4tZwY2Nm4z4Ga9Ei380JHVe8FVXfXvWrOEb&#10;kGX7iQTte3f0n3XO/75gaCC9g153yfDFU5QfCNzR3llbN3whFfGHHpyOZE0whcb9P920d13Mbhl2&#10;V8jad+x5tUeeOD2ee17OrXsGfn31lvLYfsZbBsN7vvyzBSecspiiXl57JAaRBAy1DsGfSJsIY1qG&#10;EuoMCQKB6UUxZIGCQ/agR6YjUcJQZCg4X2SIhjxgwcTc9oAqDoHlKSJEGwJD3oAEgWjE9wI9REs6&#10;hoFElARs+o7DugwkKSIfDaaOAxGGKqgoGKItj3qQPei06Uj0+JsvMlRBecAQE1S9CbGH0vdEYzp7&#10;F5rEJ4kZB4Xte/v/9OArlImMxoxMgcZnSquc+1sKbOLtI7sn2rc/9/fGZ3xF1upgtL+g1PP7Nz7u&#10;KnJQyEDLVhIw1DroTQzKjh4W3YYmQ2TWHCF70ItOR7JmBwWHOEORFQWb/pQWqjgEVrTiUI5Q64AE&#10;gWjoIVrmQxdIREnApu84rMtAkiLy0WDqOBBhqIKKgiHa8qgH2YNOm45Ez174IkMVlAcMMUHVmxB7&#10;SD5Ey3tRGGUsMgLMWWedVVc3fPv5jEUUN2Lbsbk1PWzeK6QS3wKBJ9uVaNd86tUpjiVWy/DYSzxG&#10;s7ih9zf/PiuuHmVlidui/ecfW19+pnneflNWf3j63Pn/u5Attx8owSEm4wCGWge9iUFS0MOi29Bk&#10;iMyaI2QPetHpSNbsoOAQZyiyomDTn9JCFYfAilYcyhFqHZAgEI34HqqvREs6eoFElARs+o7Dugwk&#10;KSIfDaaOAxGGKqgoGKItj3qQPei06Uj07IUvMlRBecAQE1S9CbGH5EO0OL3a2uGRVrafUCjocDhz&#10;D0fif80L7ujoOP7448pKS6Fy5wCLByBc8fnbHfZCIkMN2/RMhc3iLLZNFfdEGwzvnbGs9JdPnxGX&#10;BV1ZefF+f+SRR5ofeazN7baffHL5RRcsJJYgb+TEOHxgqHXQXQ0RpodFt6HJEJk1R8ge9KLTkazZ&#10;QcEhzlBkRcGmP6WFKg6BFa04lCPUOiBBIBrxbVQP0ZKOTCARJQGbvuOwLgNJishHg6njQIShCioK&#10;hmjLox5kDzptOhI9e+GLDFVQHjDEBFVvQuyhyhBtPO+J9vkvfGHlipXEMQoFFotaelsKPnTysYlg&#10;fSVaDjXElWjFtvpQbFBgHJbiecfEfnz/yXxDtDvu2PrXvw0UFi2KxSJB/7bPXVx99sdy3RRvZEyg&#10;hgCBodZBb2IQB3pYdBuaDJFZc4TsQS86HcmaHRQc4gxFVhRs+lNaqOIQWNGKQzlCrQMSBKKhh2iZ&#10;jzMhESUBm77jsC4DSYrIR4Op40CEoQoqCoZoy6MeZA86bToSPXvhiwxVUB4wxARVb0LsoYdo6Ucn&#10;7e0dnn6P8fqYPDwhFIo+/ffNlRWViZ8VCoUdDnvmY6O0V31D/uIiFxEsYPTgdCQUdpTgDf/p2fmi&#10;322bLqZag9Hmgz9ePWNhiZH+lCklFRXOEjf1AQ7iLYNeb278ld/aXVZxoNU6fKlgKNQ7t6HtrjuW&#10;UdSG1jgfGGod9CYGEaaHRbehyRCZNUfIHvSi05Gs2UHBIc5QZEXBgra57QFVHAIrWnEoR8gbkCAQ&#10;jfherK9ESzosgUSUBGz6jsO6DCQpIh8Npo4DEYYqqCgYoi2PepA96LTpSPTshS8yVEF5wBATVL0J&#10;sYceouWelUBFzAYOBsNr1+1J+aC8k51EfHt7Zx3ydE56cDqSMo1K5DyayM88tv31xzsLouLBArGY&#10;NXjWtxYsObDOCL6jqbW310+fP4q35B0UPvRQgR6ipS8EyPxQb9TgUaoNlWZCdpaUBCHCEBjyEl9k&#10;iIY8YNOf0kIVh8DyFBGiDYGh1gEJAtHQQ7TMh6mQiJKATd9xWJeBJEXko8HUcSDCUAUVBUO05VEP&#10;sgedNh2ph2ijPHVhNd6E2EPyIdpD9z/p9w4XbcXKJZkPI/77KvTVSBXBk/nBAuLxmtMPH7zloVPi&#10;Bhjzjvfre5sefaxXfJ0zGg2GAk3665zoTjECPFRE04OhnQUFT8jOoodoOTasbBV8c8e2ZzY3ir+e&#10;uGjpqrnzR9bxoMVi+lNaSA0IjC5DKLgkYKh1QIJACeohmh6i5W6nw3+FLMUHhphANKDIioKZOo7W&#10;eTSzD3nUg+xBp01Hoqc6fJEVXeAQbVS9CbGH5EO0M064eP7sFfm3T40wlwKNz5RWOfe3FIgr0QrG&#10;YYimHyyQ0T5oB4PwGjxuY6YJ2VnGLTvWTXk8Xfq39e889d6Gsun10UhkYG/bpw8+9KhF+/6vIz4a&#10;eoiWaFRIZ8h4ioKh1gHliEptlEl/nTOpr0IiSgI2fcdhXQaSFJGPBlPHgQhDFVQUDNGWRz3IHnTa&#10;dKQeoo1mGsut3oTYQ/IhGnE0BC0BFcGQN/ja47hJd9OVz73+qM9tr4/Fol77zk9fveij5/1vlgrR&#10;gNRQFMxkD1V0DoZCG5u2x3uF1+tzu4uJrUMSsGDLx6Sjo7O2tmbMBeEjDEWGpOOLDNHICL7njVcq&#10;5s5y/te6/v6Bwp7+H51+do6jjt4e/4P3bWnZ7TvquKnHf3CGq2jfHTbRZQt1D3pwOlLRrqsobagu&#10;kDcgQSAa8d6lh2h6iJZ1I4MsxQdmXQZ8tCWJzNRxoOygCioKhmjLox5kDzptOpJ7DAQxURHMarwJ&#10;sYceouU+t5TEpZA3+Fw6bmr4h0K/+Mlr//j19uIqx5lfXHjeF1YllgmiAamhKJjJHtl07h8YaGtr&#10;S184Y/IUjozrMXfkQf/QH9c8TxwSaZhWQE4F9pYWTV2yyOZ0CHohvz/Y3HLr2edlO2YTE7RzT14T&#10;C1Y7bKXBgpaVh7tuuv1Q9ADPwEPdg9576UhFu66itKG6QN6ABIFo6CFa5pYFiSgJ2PQdh3UZSFJE&#10;PhpMHQciDFVQUTBEWx71IHvQadOR6DEWX2SogvKAISaoehNiDz1E00O0qqoq4lklZGlJwNCaVRQM&#10;tQ56jtkqeNVV3541axbRM+MAi0Wt3R22k0461vis0TzRIjdbvsistNs7Outqa0LR8Lue3UFLtNrm&#10;nl86NVum9BzpSNbsoOAQZyjy6MHPdW7aa/OXTRsuTc/O3fOtZatr98tm6Ree63n2jzF3YYMAiEcY&#10;e6MbfvPU4fXTS+mrO24AqHvQuzodiXKWJLKitCH1IG9AgkA04l7VV6Il9W1IREnAIgHIVXTadCTk&#10;VBQM4SHOUGRFwZA36DlqndMP+Oia0JHGp0B4CAzZgx6ZjkQT5IvMqjNEGwJDtNHIE2IPPUTLdjKJ&#10;LhbIGygY8gYUHHKpimBIDUXBTPbIVm7RNM484/TRbMpjq3N318APr/597oU8yf8asxf0H2xxVZQ5&#10;ilxDfR5rV6jo3cgk10S29EWNfMttIedwXZwBe9G7YUs4K8eWnfUDHbOKHPUGwuJ+78e/WD53fiW6&#10;sgQe6h70LYCORDlLEllR2pB6kDcgQSAa8WWgh2hJHQESURKw6TsO6zKQpIh8NJg6DkQYqqCiYIi2&#10;POpB9qDTpiPRuQBfZKiC8oAhJqh6E2IPPUTLfSoFFZEPDHmDz6V8CfJFhtRQFDwm9rj22utqa2sp&#10;k4WYzXrU0atra1LBHo+nvLycEkFgNDhFKD5BmpubW6LBf+3ZOaVhpvhQcd/6zve2/vCUj9ZVVKQX&#10;i74S6cjEZbVjW+9rL3c5nQXHf2hm5RRXRrdAkaE1yxcZojF68JuvtVxz2XsuyyKrxRkMd0edzU88&#10;d7xxWzQ0R6h70IPTkShnSSIrShtSD/IGJAhEQw/RMu+qkIiSgPUQLbGWUFGgBaYomKnjaJ3H7VCP&#10;1XiQPehFpyP1EG00RuJWb0LsoYdoeoimv8454qMaqPfygaHWkW2PM1pB4hwtFAo6HM70BfK7fzy9&#10;aMVy4rBMw2RQoDUWHipzl9bte7xA745dVx55/Oy0MSh0/DMCP7/8wt7rvrbRFqsW30C0Fvbe+8S+&#10;byCmSARF5uMMRR5/8L0/3/TQ3U2l5a5oQfhXj/xPSVQ9qHvQg9OR4y9dtiUJcVaUNpQj5A1IEIiG&#10;HqLpIVr+bRSyFB+YdRnw0ZYkMlPHgbKDKqgoGKItj3qQPei06UjuMRDEREUwq/EmxB56iKaHaHqI&#10;Nv5DtGz35o8zgW7S39nZWVNDffyi+IiMwRsbN4k/JX5PM1uLfvTRPx15xOr0hePp85RXkK9E0+Bk&#10;BfnU27Wr2eeyPLLlneqF86w2m3jyY3/z3u8cearTPnwP+5QfOg06UnyEAf7c2W/YQwvsthLxylCo&#10;9ZDjQ9f++OB0DtCxAX1TFjfjf+mFHWWlJcsPqM12EdxoxnkQ7TEB+4fCLXsHjG9xxn+gyOJdE3Lg&#10;oZbO2Q4SIKlVBEPeoK9ECJkovv46Z5IVVbSU6TsOZG6oglBkRcFMHUfrPJrDLHnUg+xBp01HGjLS&#10;8XQkGhmiIQ8YYoKqNyH20EO0bMfHUlka8gafSyFLSwKG1Bg3sPju5IqVK3N7b0L+ShmiXXrxnVPr&#10;5kwIPf2hI1agc7ZnsMhvtzvCoWBNV3lJd9GIQ434jc/92TLFve9Ju+HI4PT92u7+7eGjObqjd+nW&#10;vQOfPeuVaGB43mQr6v31Y5kvgkshI0kT46Nh+lNaVun4gksSWZIDj/iq1EO0pAYliUsgGqbvONBB&#10;JCodhFcRzNRxICmgCioKhmjLox5kDzptOpJ+xIkiR4CHaEsCZjXehNhDD9H0EE1fiWZ4oL29wzfk&#10;E8+6G4cbe6154UXxiRlvzz+CXgq1jmxNTFxfFgpajj32qPiKgC41Eu+C8BosFNv8Xq9/KNIwr7S8&#10;vJBPEHEl2uzZw09THfAPDQR81e6yjNegGXWn06Aj42Ev/8w7Q111hY7hu+l5AztXf8R64RfmpXdg&#10;KDKR83cvX9/ZVG18dCDUMX1x7y9+9z+rZ9sFJDnw4KNh+lNaVun4gksSeUx2loyLC0owHkEP0ZLE&#10;hESUBGz6jsN6lihJEfloMHUciDBUQUXBEG151IPsQadNR6KnZ3yRoQrKA4aYoOpNiD30EC3b6RO6&#10;WCBvoGDIG1BwyKUqgolqhMPhJ/74pFPc8Hwcf6Qaon33G38ocg1/z07/jIMCkXDBmy85Aj6nJWYP&#10;Rfr3X2Wtqzf/4zJ93oI31tgsBa5YLOxyR1cdGbIN3wp/PH7ERXCVxQdaLDbxYdFYsM+3/vl3T8n7&#10;wSp2PIiz6U9pITUgMHFniXsMCi4JWJIDj7iGeoiW1LIkcQlEw/QdB+oLqHQQXkUwU8eBpIAqqCgY&#10;oi2PepA96LTpSHQuwBcZqqA8YIgJqt6E2EMP0XKfR0FF5AND3uBzqUjQ4XSGQ6G8J58CwPe0QSgy&#10;nYlxddjKFcsn55Vo6TWF/Ay5ToMf+PV7D/+sr6Rw+Dos8cXGkG3rg08fzHRNKNQ96EWnIxPLbdzG&#10;S7yScievRPtBkYle+voXXt3yVmn8SrQVR/t/dEuG27GlrAKIiYRg8SxUkdG06aXGgzsz/khlD8rO&#10;IonOROPFM5KENkQD8gYkCEQjrqEeoiUtEEhEScAiAchVdNp0JORUFAzhIc5QZEXBkDfoOWqdR3N8&#10;L496kD3otOlIQ0Y6no5EI0M05AFDTFD1JsQeeoiW+6gdKiIfGPIGn0vT3UI551ELs/qoI5lmGYn2&#10;+PwFP5k1Yz+1lNFsx1CBd151RAb23WJfhO3xvvmz3y9fsv9M4kdArQbqHvTIdCTUkVAwES/uiXbx&#10;2a+EfMXiwaBOd8D090QTw8qvf/HVpveCVouzwOb7wR0HHHjw8FdZ03/MbQ8+lxKNFxecjwlfZMgb&#10;kCAQ57iGeoiWtH4hESUBiwQgV9Fp05GQU1EwhIc4Q5EVBUPeoOeodU7f+Oma0JHGp0B4CAzZgx6Z&#10;jkQT5IvMqjNEGwJDtNHIE2IPPUTLfdYKFZEPnNEb4gmP2S4Ko1+rRUcKoYxrtY5enf9eQgIGReYD&#10;05kY2Y3DEK2vx9fe2u902QpdWS8PgW4LFb/pVW4zx/9KDE6EoWENPBTcfODf/GL7mr+EjCvRItGh&#10;oPX9SXIlGsWiUCOlb8pirvT2W7ucjqJlK2pzXJmVyBBiIhX48d9v/dWPuwyDBcPdMVfzX1/6UEbx&#10;J+TAI4WJVNJRLIoeS9NdKlVkyBtQjlDF4xXRQ7Qkc0IiSgIWCUCuotOmIyGnomAID3GGIisKhrxB&#10;z1HrnL6r0TWhI7l3L8gedNp0JJogX2S6+VHOrJGh4Kh6E2IPPUTLfcQMFZEPnO6NoaGhf/zzX/TD&#10;/TFEHn/8cWWlpXkD8qkBRSau2WAgfMM1f7bb2e+JtnfL0M7XvUUl7qFB78Jjympmsn9i3kppwPgr&#10;EAgUvPac1RIrtVmLg5HOJQfFJsM90cZf50n7ieJSx/DAHIetwlBgMLL2N09lfiDphBx4pNQFaumS&#10;gIk7SzxTSWhDNCBvQIJANOIa6iFa0sKBRJQELBKAXEWnTUdCTkXBEB7iDEVWFAx5g56j1jn9SIiu&#10;CR3JPa+B7EGnTUeiCfJFppsf5cwaGQqOqjf+9hA3U//LX59OWVw5bnYu54EvVBRFwRm9YQxAly5d&#10;kt4efV5fsbuYcgJJR4pojY2bxP8SHQL5nw9Mr3h310AgEGa96Cngt17zqRdKwvNsFlck5h+0b7/+&#10;4dW1UzNMJCEaTFeibd/cMmN2bY7L5VIMBnHW4IA/8v6m3p5u/9JlU2qnFvMJAtmDToOOFD7hA0PB&#10;IRpQZNnA4lLHF/4SdRc2CGLiUkfP0MZsD1IY/wOP0RzP0/s596GjPEz4dk/IG5AgEOe4YfQQLWnt&#10;QCJKAhYJQK6i06YjIaeiYAgPcYYiKwqGvEHPUes8mk1XHvUge9Bp05HoUQVfZLr5Uc6skaHgqHrj&#10;bA/xZcAXX3gxmHaTeOKIBJKCFcwaHCoiHzjHEC1jvehM6Eih82OPPLX5Vd84XK6V3vDN8cqepmDL&#10;OxVuW72RzmB4zxdum3PSGfuPZoNDD0op66V1b993Lnqme1cgNBQ++hMzv3rdaleRI28JIC9pcIqe&#10;fIKM886S0Sd82VH8HKcE0YAiywbu7fGfd+qayFCl1VoYLmj78nfmnX7W/IylMbc9oIpDYNkqnrc/&#10;j+BYGvIGJAgqtUFeD9GSqgyJKAkYPV6h06YjIaeiYAgPcYYiKwpm6jha59GcY8ijHmQPOm06Et1E&#10;+SIrusAh2qh642yPN998a8/evekrSw/REjWBisgHlmSIJhIMDhGP1Qv6+jwVFeVENB9YEOALjkZu&#10;3u79+TffK40tMGTxFLx/4xOrl66YPpoNDj0opTSxKy/629bnIyX2GbGCyKBtx6evXvTR81bkLSWf&#10;/00fmVKUEfelcd5ZMvqEr4KQdBANKLKEYDFHe+uN9s724KFHVOd4Fqq57QFVHAJLWPG8LRrlDHkD&#10;Co5KbaSmh2hJJYZElASMHq/QadORkFNRMISHOEORFQUzdRyt82jOMeRRD7IHnTYdachIx9ORaGSI&#10;hjxgiAmq3jjbI9uTFvUQbcQnq1DFIbA8QzTWJ1defsFPHfZCypmAuphtr5VHvW6HpSQUG7S6vfMP&#10;9UiYS+MzpdXOfVOzUMw77TDPLQ+dkpcnZGkNTtGTT5Bx3lky+oQvO9ZNmY+2JJFNf0rLpzNkPEXB&#10;UOuAcoTqEm8peoimh2hZj0MgS/GBWZcBH21JIjN1HCg7qIKKgiHa8qgH2YNOm45ER118kaEKygOG&#10;mKDqjbM9zDpE6+npyX22z/cgSL7Izc3Ns2bNSswrHIn87qHfFRaaauQU9hUefNAhDkeebw56B73u&#10;EnfemU4cAOG5wcFAZP0bnf094Sm19qUH1jgLbRkTgWh0tHfW1tWMoSDXfOrVKY4lVstwIQLR3sol&#10;/b/46xl540MdT4P1EC2boyBvsG7KEBMVwXqIlmhCqIKQ8RQFQwelUI6o1EaZ9BBND9H0EK0q76EY&#10;eqoPLV1WMFPHQdsNhFcRDBURShCKjIIhe9Bp05HoyuKLjEoHMeEDQ7QhGuN/LGvKIVq2pIibjoqw&#10;8XywAPQUghGAf/bDP43nlWiRqG1X16LuweHnY9aV+2ZVbVHRABycNz1TYbXYim1TI7HQUKRj9oGl&#10;P39KD9GAi7ihnQLdl9HgMhx4QLshBIbU4IsM0ZAHPP4HHhn7FVQXScDyFJFPEKh1QIJAnOOe0UM0&#10;PUTTQzQ9RPufB4h9hAiLx4XwKoJZmzWfINCGRKdBR6IH63yRoQrKA4aYoOqNsz1MPETLOFeKt8cR&#10;DHeIcwq+yJ2dnTU1qZca5XhWJt17dCRk/pGBd25r62zL//VG6CotwSQb/o9/9r6+tsBdskhg/L7N&#10;Rx9u+dDxxVBwScAcV6KV2KaLL3IKZWyWwnnHxH58/8l5V4FUXsrLFt0NR2ZpIg3W4OO8s4zzlASS&#10;DrIoFFlRsB6iJdpV2yNl8UKtA1oCqNQGMT1ESyoQJKIkYNN3HNZlIEkR+WgwdRyIMFRBRcEQbXnU&#10;g+xBp01HoqcNfJGhCsoDhpig6o2zPUw8RMt9WzeoLpKA070RDIa/+vVfO5wu+lm6QshouKBzk3Wg&#10;qcDqsJQvKKhaEOEgv2H9/JKyA8TT60TwSMRXVLj5sUdWSVJxiAbUOihN7Dd3vvHUXTsLQ3XiwQJ+&#10;e8uNjx2b8ekHKUWBOGvwuKkH2YNeFzqSYrnxmWVAnFlpQ0z4wKY/pWWVji+4JJGh1gGtFyjBeHPQ&#10;QzQ9RMt6KAhZig/Mugz4aEsSmanjQNlBFVQUDNGWRz3IHnTadKQeoqX3X3nUG2d7qDJEa2/v8PTn&#10;uTopfglYjouz4qWHKi4JOKM37r3v6UjUsmL5knRXD3q9JW7SXcPoSPEp4wb+64Ob1/25r9Q+K1oQ&#10;GbK0HPfZukOPnx1PE6KRg/bV17Q4XfvbbMUCEwr1Tq3dc9+vD5Ck4hANqHUQd8+/PLrhuad2Frkd&#10;5126nDJBI4ZVehlCRYHArOpB9qDTpiNZs4OCQ5yhyIqC9RBtfKa3itoDah1QjuhKNMpkzTpB0X/Q&#10;CmgFtAJaAa2AVkAroBVIUOA/a9aI0Vju36adOw2A8b7+gQHTSxgMhGK+oNUfsAYz/NoCmV9PB9OR&#10;4r3jBn7rT63ljnk2i8thcbuidbsaBz9wSEP8d+XyqYn/mfff2fCfu3hG0L9NjM+Gf4O7I+HYFy95&#10;9+e/aOvtDZjeP3kT/Mg5y6++84gbf/Vh4gQtb0AN0ApoBbQCWgGtwIgV0FeiJUkHTSIlAYsEoNEs&#10;nTYdKTjwgaHgEA0osqJgyBv0HLXO6T2XrgkdaXwKhIfAkD3okelINEG+yKw6Q7QhMEQbjTzO9lDl&#10;SjSD59Grj8px4BV/LOaaF14UsEnxdc5A6IrP3z6et+Ef8YHvCN7Y+ExplXN/S8HwkyuD0f7phw/e&#10;8tAp8TjoysqBf+zx5jUveEKh2PYdXpttmt1RFgx0VpR7HnzgQJcr83MzE9OBmPCBodZBb2IQYXpY&#10;dBuaDJFZc4TsQS86HcmaHRQc4gxFVhRs+lNaqOIQWNGKQzlCrQMSBKIR33P1EC3paAoSURKw6TsO&#10;6zKQpIh8NJg6DkQYqqCiYIi2POpB9qDTpiPRsxe+yFAF5QFDTFD1xtke2YZoucdViVt4fHRFmZKM&#10;GAzNxYykJsMQLbfmdO/RkZD5Rwm+/foXn723pcw+J1IQFPfk+uwPFosLoziGaEbM/6xp/dGNA8Xu&#10;ucZ/Dnk3/Pzu+fPmluU1tiTqQa2DXhooO3pYdBuaDJFZc4TsQS86HcmaHRQc4gxFVhQsaJvbHlDF&#10;IbCiFYdyhLwBCQLRiG/EeoiWdEwCiSgJ2PQdh3UZSFJEPhpMHQciDFVQUTBEWx71IHvQadOR6NkL&#10;X2SogvKAISaoeuNsj2xDtLyDgwkBEOdiRlKT5OmcOQpBf04oHSk+btzAAX/kT79tevsfXYUl9mM+&#10;NvW402YkJgvRoNC+++e9m96rKired9u1wYFNv7ynQQ/R0A4G4TU4Zf3yCTLOO0vGvsSXHeumzEdb&#10;ksimP6Xl0xkynqJgqHVAOUJ10UO0zAd7kIiSgE3fcViXgSRF5KPB1HEgwlAFFQVDtOVRD7IHnTYd&#10;qYdo6VuRPOqNsz2yDdFqa2uJY7JQKOhwOLnBHR0d4iPoQ7TWlhYiJQ3TChgKPPHkskjE5i5dbLeX&#10;BgJtgaHmvz/9AfF1TnFztAcfbN7b4l99VNXxx9elf8ET6h58YKh10HdPiDA9LLoNTYbIrDlC9qAX&#10;nY5kzQ4KDnGGIisKNv0pLVRxCKxoxaEcodYBCQLR0EM0PUTLf7AKWYoPzLoM+GhLEpmp40DZQRVU&#10;FAzRlkc9yB502nQkevbCFxmqoDxgiAmq3jjbQ617ohGHaPk3Ws6bHkIVh8CQN/hcCnGWBExR4+hj&#10;X3SXLBzyNUejfqu1sKHBef+9K8UE7VPnvROOVDmcleHg7gNWOm6+aVmKwSTJkckeUHYUnRPVg4Kb&#10;HsyqHmQPutR0JGt2UHCIMxRZUbAeoo24KSlacWgJQK0DEgSioYdoeoiW/9geshQfmHUZ8NGWJDJT&#10;x4GygyqoKBiiLY96kD3otOlIPURLb8TyqDfO9lBliPbbh/7q91tXLF+SYxMd9HpL3O78u+x/ESqC&#10;29s76+pqiAlCOaqoBsSZosZDD/W+v8VtfJ1zcKDxA6usZ5xRseaFwWeedRo3SovFIr7Bd377wPJp&#10;9Uk2g7oHHxhqHfTdEyJMD4tuQ5MhMmuOkD3oRacjWbODgkOcociKgvUQTQ/RchxXQK0DWgLoSjRI&#10;6nuiJRULElESsOk7DusykKSIfDSYOg5EGKqgomCItjzqQfag06Yj0bMXvshQBeUBQ0xQ9cbZHqoM&#10;0S659B6H00WfH2mkVgBVIBqxbt4yL+CPijfa7KWR8MDCRS19fbX9/XNdRdONaKHAhjvvSH3aALTG&#10;+cBQ66A3MYgwPSy6DU2GyKw5QvagF52OZM0OCg5xhiIrCjb9KS1UcQisaMWhHKHWAQkC0Yhv6HqI&#10;podoWY/uIEvxgVmXAR9tSSIzdRwoO6iCioIh2vKoB9mDTpuORM9e+CJDFZQHDDFB1Rtne6gyRKMM&#10;RCCpVQRD3uBzqYrSEdU4+dRXLbbhe6IJvLgt2uKFvZ/65NSrr9npdC0RX/AMBrsKok1PPnFIym3R&#10;JBGEyR5QdkSd48sZCm56MKt6kD3oUtORrNlBwSHOUGRFwXqIlniAoe2RcrgFtQ5oCaBSG8SslMNB&#10;jdEKaAW0AloBrYBWQCugFdAKcCvQPzDQQ/vp7++nAYdRkoCJTLzesDFBEz82m7vfEz1kVc3ZH6vu&#10;73snElpriTX95OZF6Q8W4C6Njq8V0ApoBbQCWgGtgFBAX4mWZANoEikJWCQAjWbptOlIaNyLgiE8&#10;xBmKrCgY8gY9R61z+v5B14SOND4FwkNgyB70yHQkmiBfZFadIdoQGKKNRh5ne+gr0ShHpVAR+cCQ&#10;N1CXPvvcv51O6lNWDdH6+mzNzc7S0uiMGeIJrTGKkpJj7vrZVJu92rgtmndwS2XF0GOPHCT+7fdH&#10;9rZ4580ty8ifr+JQZCZ7QBwg12nwaA5pUPUge9CLTkeihKHIUHC+yBANecCCibntAVUcAstTRIg2&#10;BIa8AQkC0Yh3Sz1ES9o4IBElAZu+47AuA0mKyEeDqeNAhKEKKgqGaMujHmQPOm06Ug/RRnnqwmq8&#10;cbaHEkO0W2+9rbCwUPL5iwnoXXTRhUVFRXkTMVrNSy93Xnf9tgJLlXiWZVGh98HfHlhZmaFGUF/i&#10;AxPXrHhAp9XqslhtsWjEYrHOn+/45T3LiYLkhaGNl8g5/rlQ66AHh4pCD8utBkRbEjCrepA96ILQ&#10;kazZQcEhzlBkRcGmP6WFKg6BFa04lCPUOiBBIBp6iJb5GAMSURKw6TsO6zKQpIh8NJg6DkQYqqCi&#10;YIi2POpB9qDTpiPRsxe+yFAF5QFDTFD1xtkeSgzRBMna2tq8Q4pQSFwPRb2WSkWw1+t1kx8/KuSi&#10;5yiQrW39Rx5+uM1my6tzn8dTUV7+mc9usjn3M778KC7aOu0Ux2WXLUh/L+R/PnDeNWtca/atq94f&#10;9E0TX+S0WGwBf9tJH7R84+sZkkpJk482FBlqHXkFiecIcaCHRbehyRCZNUfIHvSi05Gs2UHBIc5Q&#10;ZEXBpj+lhSoOgRWtOJQj1DogQSAaeoimh2h5j04Zv0SGmpWOpyMnyWETU8fROo/mDE0e9SB70GnT&#10;kegy5IsMbbfygCEmqHrjbI+JGqL9+t77xNVM+XfE/484/LDD6uryzNEgqVUEQ95AXXr7Xa/Z7dQR&#10;pAj+3LOuiimHGfUJhwf232/PzTctG02Lhgij4Nz4llbvZy/eEAy5rZZgKBRwOIssBQXV1ZGf3bk8&#10;4+V1KWlK4iUme0DZoXWBgpsezKoeZA+61HQka3ZQcIgzFFlRsB6iJbZ0bY+UDQ5qHdASQKU2iOkH&#10;C9CPnDVSK6AV0ApoBbQCWgFTKWBM0JYuXZLjd05Dg/FXgayqmmKq/OVL5vrvn3LNd0+k/H75iwcK&#10;mNttF7MzI4+Av3X6NJd8OVEZXXvtlphlZknpkuKSlYWF0xbMs954Q83DD62iTNCon6FxWgGtgFZA&#10;K6AV0AqMTgF9T7Qk/aBJpCRgkQA0mqXTpiMFBz4wFByiAUVWFAx5g56j1jm98dI1oSONT4HwEBiy&#10;Bz0yHYkmyBeZVWeINgSGaKORx9keE3UlmvG5Z55xeo6jqbh03/7eH4uK9j0zcXRHX/rdY6ZAe5tz&#10;40ars7AuGhksLPSvOsRns6n6bIGUq+p8g5sbZjtu+b/9iUM0aI3zgaHWQW9iEGF6WHQbmgyRWXOE&#10;7EEvOh3Jmh0UHOIMRVYUbPpTWqjiEFjRikM5Qq0DEgSiET920UO0pMM4SERJwKbvOKzLQJIi8tFg&#10;6jgQYaiCioIh2vKoB9mDTpuORM9e+CJDFZQHDDFB1RtneygxRBsY8IvfvOMf415deWEGQEXwrl27&#10;Z8+eafDf1ex1uWx1tbmu/6LnSEcmSufxhHbuHKbR0FBcWJj5Zmoji0wpIhQ5d8Uvu3zL4NC0wsKp&#10;AhYItIVD/RaLnXhDNKgbsIKh1kFngnYwCK/BKVbnEwSyB50GHUm3HHqIguIhzqy0ISZ8YNOf0rJK&#10;xxdckshQ64DWC5RgvFXqIVrSrgGJKAnY9B2HdRlIUkQ+GkwdByIMVVBRMERbHvUge9Bp05H6iDP9&#10;FF0e9cbZHkoM0SgjFagbjDP48q//pqpqOjGLvDCfz/rO20WRqDUaiZaVWVYe4FX3ErC8yY4PoLfH&#10;9s47DnFVnfi4ULC7pGxpLBaZOX3PPXdnuMvbKLsH1GogMNQ66EsA4kAPi25DkyEya46QPehFpyNZ&#10;s4OCQ5yhyIqCTX9KC1UcAitacShHqHVAgkA09BAt8+EQJKIkYNN3HNZlIEkR+WgwdRyIMFRBRcEQ&#10;bXnUg+xBp01HomcvfJGhCsoDhpig6o2zPcZwiNbT05N35OHxeMr/e7HYmhdeFP+b/nXORx59zOkE&#10;bm+f9xNlAIRClmXLVpaXlaWTgS6nMq5Eu/xrW/oH6lxFw1M58VjME4+PnX9e5gkdPTgdKT5URXBe&#10;2uKqum9csS0cqS10TbVaC8X1aAeuGLjhR/tR/GOscf9QSPxWTCnO/RaoIUBgqHXQmxjEgR4W3YYm&#10;Q2TWHCF70ItOR7JmBwWHOEORFQWb/pQWqjgEVrTiUI5Q64AEgWjEN1Z9JVrSMQYkoiRg03cc1mUg&#10;SRH5aDB1HIgwVEFFwRBtedSD7EGnTUeiZy98kaEKygOGmKDqjbM9xmqIli1O7oGC8dCAxJ/Gxk1H&#10;rz7KeCU+ccsdJP5XCD+e4Ot++OcxvBIt5QZeOS6YonuPjoTMLw+YwuSllzuvu36bxTr8ENiAv+W+&#10;e1fMm5th7pnuRqHeI7967y93byupchVPsd302xPrp1dkMy2f1FDroAiC7hQjwPOpoWJkelFGIDVk&#10;D7p6dCRrdlBwiDMUWVGwoG1ue0AVh8CKVhzKEfIGJAhEI76l6qdzEg+JNUwroBXQCmgFtAJaATUU&#10;yP20TfHX+AM3xcGTSEmMzFJ+g8FgUVHRlP/+lJWVGf8g/kD48QT/8LpPXHzRqoy/H/vowmx/Sn/9&#10;xOOmiheLXLZIxGcYIhLx1tba1TCH9CyPPKLmnp8vvfB8x+c+67j/3gXECZpI699PN/3r/pYq5/6u&#10;gUWDO8q+c9Ez0ueqCWoFtAJaAa2AVkA9BfSVaEk1gyaRkoBNP7ZnnSVLUkQ+Gkxje4gwVEFFwRBt&#10;edSD7EGnTUca/ZeOpyPRyBANecAQE1S9cbbH2F6Jlvtpm4m6ZXs65+UX/NRhL1TvsG4cGbf2zWzp&#10;rXW6psdiYXHB1JJp292ugRyf39y9sN0z/B3DEld0TvU2l3PfAG4cKZv8o3a+U2bzNDit+y5b6wqu&#10;/3vzhdlyhhoCBIZaB72JQRzoYSfJZiGPepA96LTpSFZvQMEhzlBkRcGmP6WFKg6BFa04lCPUOiBB&#10;IBrxLVUP0ZKOLiARJQGbvuOwLgNJishHg6njQIShCioKhmjLox5kDzptOhI9e+GLDFVQHjDEBFVv&#10;nO0h2xBtw1s7Av6QYVHvoNdd4qYPYCC8iuCO9s7auhohSNOuwLuNMfE8gUNXOaqmZL0STeT43lbb&#10;H/8acRUvEvf58nl31Fb1fvVLFemSqqgGxBm1ExT8obs27Xm9uNg2/D3QaCzUE9qkh2jEZQu1R9OD&#10;oZ0FBY/zzpLRAHwVhNSAaECRFQWb/pQWqjgEVrTiUI5Q64AEgWjoIVrmXRUSURKw6TsO6zKQpIh8&#10;NJg6DkQYqqCiYIi2POpB9qDTpiP1EC19K5JHvXG2x8juZZbtBOnCCz5tt+f6dmFc52xXoiVG5itK&#10;Yutoauq67c6/Es/5lYNt2zonZlnicFQazPt6Xl3z/L5bzo1YaqgukoChzSIOFndJu+uuna1t/gMO&#10;qLjyirnT6jOPdN95c9t3z3qp2FZvt7gCjvYzLm248CuHZLMKnyBQ66ALAhGmh0W3ockQmTVHyB70&#10;otORrNlBwSHOUGRFwaY/pYUqDoEVrTiUI9Q6IEEgGvEtVV+JlnR0AYkoCdj0HYd1GUhSRD4aTB0H&#10;IgxVUFEwRFse9SB70GnTkejZC19kqILygCEmqHrjbI9sQ7Ta2uHLaig/oVDQ4XB2dHQIMP3rnFdd&#10;9e1Zs2ZR4nNjwpHC3Xv8Hzvr5BwfNOj1lrip18TxgdvbO+v+eyUa8UcweerJ4LameqezWrwlFot4&#10;et/QQzSKemLZ9nkcX/xSo9O12G4vFQ/rtBbs/uPjh7hctvS3C7CnJ/qX37/f1eY9+pSGE05ZnOMj&#10;oIYAgaHWQW9iEAd6WHQbmgyRWXOE7EEvOh3Jmh0UHOIMRVYULGib2x5QxSGwohWHcoS8AQkC0Yjv&#10;qnqIlnSAAYkoCdj0HYd1GUhSRD4aTB0HIgxVUFEwRFse9SB70GnTkejZC19kqILygCEmqHrjbI+J&#10;+jpne3uHp9+Te5zh8/qK3cM38yL+QPg4uK3N98STa4kfoRzM5yvatnWmq3iuxWILDDVXVvZNn7Fb&#10;uSz4CLe11Xe0u202S1X14NSprYkf1NY6o7dvTlHxbOPFIe+Gn989P+PTBqA1zgeGWge9iUGE6WHR&#10;bWgyRGbNEbIHveh0JGt2UHCIMxRZUbDpT2mhikNgRSsO5Qi1DkgQiEZ8d9ZDtKQjIkhEScCm7zis&#10;y0CSIvLRYOo4EGGogoqCIdryqAfZg06bjkTPXvgiQxWUBwwxQdUbZ3tM1BCNMhZBpYPwcXB39+C2&#10;7V25+fBdXAZFHsGVaOICuqamoRde9A8MxJYtcx69uiRjphANFcEi63Ta//pX/wsvhguL5ou/Boa2&#10;nXji//QR4Ndfj/1nTVF8iOb3rb37Z4v0EC3vyh3ZMswbFuq6ioJZaY/zzpKxoHzegKSDaECRFQWb&#10;/pQWqjgEVrTiUI5Q64AEgWjEW4qVsltojFZAK6AV0ApoBbQCWgH5FfAHrJ1djtff2Jn7d92GtryY&#10;OAACi3dB+Dg47wRNfvFzM5wzp+iCT1de+uUp2SZoqic4Yv4vvjQoJmg2W7H4Ff/4z38GPnBIg/G7&#10;cvnUL31hgXj4qfgiZzg8IJ7JMHuWPeMEbWSf3tLq/cEP3vviJe+K/xX/HlkQ/S6tgFZAK6AV0ApM&#10;KgX0lWhJ5YYmkZKATT+2Z50lS1JEPhpMY3uIMFRBRcEQbXnUg+xBp01HGv2Xjqcj0cgQDXnAEBNU&#10;vXG2x1hdifb7R/7y2uvdk+pITierugIb1s93ly4XEzSRSCTiKyrc/NgjqxKb2PYd/XfetcvvL1gw&#10;3/WZi2ZVVhZmTBla4wLsdlecedYb0dg0u6MsHOq3WVty3G2tqqqKqDPUOuhNDMqOHnaSbBbyqAfZ&#10;g06bjmT1BhQc4gxFVhRs+lNaqOIQWNGKQzlCrQMSBKIR3wf1EE0P0bIeFEGW4gOzLgM+2pJEZuo4&#10;UHZQBRUFQ7TlUQ+yB502HYmevfBFhiooDxhigqo3zvYYqyEa8TwfUgMCQ0VRFAx5A8pRSF1aWr52&#10;3R5KHU32dU5X8SLxyAXxdc7VR9kPO8z97LMDbe2RmprYaR+Z4nSSvjiCCrJnd8FvH4qUlC4x1B7o&#10;33DTDTMPWZXhkRHQEmCyB8QBcp0Gpy83SG0IDNmDHpmOZC03FBziDEVWFKyHaIkrUdsjpS9BrQNa&#10;AqjUBjE9REsqECSiJGDTdxzWZSBJEfloMHUciDBUQUXBEG151IPsQadNRxr9l46nI9HIEA15wBAT&#10;VL1xtoceoqWfx47nmS1kD8gbKS4Nh8M7mpqyJSses+Bwun529/PifymCmAazd++07q7hK9Gqqn31&#10;U9s2bpzrLJwpLhAL+Ftt1p7F+23jyLS7u6K9fUmxe64R3Du45YYf1ughWl6pocWiIhjaWVAw1D3o&#10;6tGRKGEoMhScLzJEQx6w6U9poYpDYHmKCNGGwFDrgASBaMQ3CD1ES9orIRElAZu+47AuA0mKyEeD&#10;qeNAhKEKKgqGaMujHmQPOm060ui/dDwdiUaGaMgDhpig6o2zPfQQLe+pO1RuVjDkjRQmQ0ND99//&#10;m9zJDnhLjzn6yLyCoBdeiYcb5I1pAPgiU4KvXz/42BPO/822Btb+4p4MTxJ4ZW3X317pqK9yffT4&#10;qfU1wwM4aI0LsNVacsZH3yguWeB0Vot7rlliux9+6MCM3xWFIo/GHjkKBHEYgRr076tCTFQEs6oH&#10;2YOuHh3Jmh0UHOIMRVYULGib2x5QxSGwohWHcoS8AQkC0YhvUnqIlrRfQyJKAjZ9x2FdBpIUkY8G&#10;U8eBCEMVVBQM0ZZHPcgedNp0pNF/6Xg6Eo0M0RglWFyJ093d4+n3ZDxdFFfiFLuHz4eJP3Q8HWl8&#10;dGdnZ01Nhi92jZJ2NhqNjZsyRj7zjNOJUkD24AOP0h65k0VpO5zOtrY2ioCQPSBviE9PCS5qna2s&#10;IkGn0/297/+BwtmsmM6OKV3dS+OP4xwc2PTLexpSHiZw/1O7nnrN4yitj4QDMW/rz69YKuZoqD3E&#10;2Oidd3p+/JPtrW3++qmu73133v77T8moKhQZ2lno6wXiQA8r82Yxtt2APiVkVQ+yB73odCRrdlBw&#10;iDMUWVGwoG1ue0AVh8CKVhzKEfIGJAhEI96W9RAtaYeCRJQEbPqOw7oMJCkiHw2mjgMRhiqoKBii&#10;LY96kD3otOlI9OyFLzJUwdGAxQTtpZdf7u3tM+v5/5jnpYdoiZJCS0CAX3jxpTGvyOgDCmIXf/Yz&#10;ox/WoGrQhwh8kSndQzxG4ItfanS6FtvtpcFgVzi446qr62qqC6unlBiiBYLRL/10c+WsVRarTfzn&#10;kGfvCYuCX/7EXD7a8chvvdv13q6Au7DguA9UV5Rlfr4BtLNQBEF3ihHgx0E6ysKRhAa9KCOQGrIH&#10;XRA6kjU7KDjEGYqsKNj0p7RQxSGwohWHcoRaByQIRCPeyfUQLWlTg0SUBGz6jsO6DCQpIh8Npo4D&#10;EYYqqCgYoi2PepA96LTpSPT4my8yVMHRgLds3ZrtkivKKdYkxOghWmLRoSUQH6JRNIQiQ60jfb2I&#10;r+4evfqojGb2eDzl5eVEn6sIFqlRaL/+huf2O1qHhiJ2h+XoD1lnzIoOeEPeQMRQxhewvrOzpGLW&#10;vid4hob6FpW1/vDLS6AijgD80F92PfZSt7W4NhoOWAI9xuVv6cUapT2yVR8iPJoundd+EBMVwazq&#10;Qfagq0dHsmYHBYc4Q5EVBZv+lBaqOARWtOJQjlDrgASBaMQ3CD1ES9orIRElAZu+47AuA0mKyEeD&#10;qeNAhKEKKgqGaMujHmQPOm060ui/dDwdiUaGaIwGnO3OX3lP2zRAKzAyBdavW3fttd/P+15ocUGt&#10;I2W99A8MPPfcv/PyURHQ0elo2lFSUhJcuNDncMTGJIVQxLJkybIpVZUp0b5xx/ZQ0SynuzoWjXg7&#10;Np1/bOkRB1R6+vrLK8qInzsC8GdueK9ixoFWu1N8RPzyt/SPG409cpCHLDqaLp1XQIiJimBW9SB7&#10;0NWjI1mzg4JDnKHIioIFbXPbA6o4BFa04lCOkDcgQSAa8Q1CD9GS9kpIREnApu84rMtAkiLy0WDq&#10;OBBhqIKKgiHa8qgH2YNOm440+i8dT0eikSEaowHrIVreE9QUwNKlS4hvge7qxQcWbPmCo5Gbdu4U&#10;fGS7Em2sBiVQQ+AGP/BA028farPZa6PRgMvpefC3me/Qj3aPz3z15vn7HZSumLgYbcPukmiBNRwK&#10;Ta2wLKwfJC6TEcPEJ761o2hKw6FGhPjlb+kBoZ2FLghUQXpYaTeLvJWCBIHArOpB9qDTpiNZs4OC&#10;Q5yhyIqCBW1z2wOqOARWtOJQjpA3IEEgGvHOrIdoSZsUJKIkYNN3HNZlIEkR+WgwdRyIMFRBRcEQ&#10;bXnUg+xBp01HomcvfJGhCo4GrIdoec8MUwCUARBqpNFUkMIfMior+Pk1Lwf81mOPyf+kyz6Pp4L8&#10;Pcpdu3bPnj2TIoWBoQenI6Gw3OAiV8mFn9lUWr7CZhv+eqN3cMv5nyq64II5GSUaw4q3dvqKCm3x&#10;e5ONYeQU5kbk0694w1Exx7j8zd+95fxjyj964vT0HKGdhb4YoezoYaXqHlCOfGBW9SB70HOkI1mz&#10;g4JDnKHIioJNf0oLVRwCK1pxKEeodUCCQDTiW54eoiXt/pCIkoBN33FYl4EkReSjwdRxIMJQBRUF&#10;Q7TlUQ+yB502HYmevfBFhio4GnD6EC1lSMSXIxp5nO2Rbbyoh2iJhylQEQX40svu3G/JERlHOfrF&#10;MVSgv9+6YX1ZkfsAI2Yo1LtsSdvNNy3jHqJlHHUR84K81NLa+aPftu7uiYZCQavNWRANLm8o+f7n&#10;F7kKh59skPIDtQ56O4UI08Oi29BkiMyaI2QPetHpSNbsoOAQZyiyomDTn9JCFYfAilYcyhFqHZAg&#10;EI34fqeHaElbPySiJGDTdxzWZSBJEfloMHUciDBUQUXBEG151IPsQadNR6JnL3yRoQqOBqyHaNmK&#10;qIdolNkHtAT4wFDrgNYLH2fuyCed/KrNMfw8TZHv4MCmr19efcop0zLWtHlPq91ZRCm3wBh3Lmtu&#10;9Yl/u5y22qrMD8Q0oo3gNmdEGn9/sf2ptyKldfuJa9CCvh5v1/Y/XH+gfjonRT1u41E4QGsQ3ZfR&#10;4FD3oKtHR6KEochQcL7IEA15wKY/pYUqDoHlKSJEGwJDrQMSBKIRb7lWYvPVMK2AVkAroBXQCmgF&#10;tAJaAa2AViBdge99d/5g/0YxPvP71i6cHzn++LpsKv3q0dd+8+RbxN8nn9/y9dvf/8GDrT/6Q993&#10;frXrB7/amOONAkwMK2AQ+LX3++2u4UcWWKy2wpKauinlPZ6gtoFWQCugFdAKaAUmpwL6SrSkukOT&#10;SEnAph/bs86SJSkiHw2msT1EGKqgomCItjzqQfag06Yjjf5Lx9ORaGSIxmjA+ko07ivRhv77k/eQ&#10;zuPxlJNvAQaBxUdDeBXBzc3Ns2bNyityHEDPkY6UUGePJ9TbGxLEGhqG74yW7WfNCy/Sv6T83CtN&#10;d/x5oLh2iZheiWvA/J2bHrh6ebZLwKAOaYD7+gNiHDal3JktppHFU8/suPfffnElmvi3oOFp2fDU&#10;zYdk/C4nelBKb6dQdvSw0m4WedcXJAgEZlVPhgMPSA0IDEnHFxmiIQ8Y7R50AelIedSAOCtKG8oR&#10;ah2QIBCNeGfWQ7SkTQoSURKw6TsO6zKQpIh8NJg6DkQYqqCiYIi2POpB9qDTpiPRsxe+yFAFRwPW&#10;QzTuIdqDD/2upKQk7/mnBmgFJkqBd3ZEi9zD3/qk/DR1lXeF64vK992/f6D9vdsvmTl3Zua3Qx1S&#10;gP/84uBTL3dE7W5r2HvGEbUXnTE7GyXjnmjNXWGrqzzm77nqU3MOP6A6GxjaWejtFMqOHhbdhiZD&#10;ZNYcIXvQi05HsmYHBYc4Q5EVBZv+lBaqOARWtOJQjlDrgASBaOghWuatHxJRErDpOw7rMpCkiHw0&#10;mDoORBiqoKJgiLY86kH2oNOmI9GzF77IUAVHA9ZDNO4hmlD46NVH5R1P8F3xJD6aL7gkkfWVaIkG&#10;g4oi3vjs8y8dedRq8Y/2dr/437o6Vw67PvNy25NvRotrhy8BE/cj87au/cWVS+trMl/pBnXITVta&#10;vvXLve6py612p7i4zNex6ZffyhO5cWvv7jbfisWV2QgYiUA7C72dQtnRw6Lb0GSIzJojZA960elI&#10;1uyg4BBnKLKiYLR70AWkI9WVzvQ5Qq0DqiMkXXy/1leiJR26QCJKAjZ9x2FdBpIUkY8GU8eBCEMV&#10;VBQM0ZZHPcgedNp0JHr2whcZquBowHqIhg7RcswXsv3p8MMOq6urzf1GyEsQeDT2yJssxIQPDLUO&#10;SBA+zpJEFmpcdfMfikuq33i22O8bvjGxzR49+Nghd2ksY/UjUcvaXaVhi9vmKg8OtNeUhBbWD+b1&#10;CQWwt9u5NzC7uHLf13J9vc1fPMF+0lH7LnlLiQCpx2QPiAPkOg1ONwykNgSG7EGPTEeylhsKDnGG&#10;IisKNv0pLVRxCKxoxaEcodYBCQLRiHdL/WABypGGxmgFtAJaAa2AVkArMK4KLF26ZE5Dg/hf4q8B&#10;FhSrqqaMK1H9YVoBsgL+ofCnTz8s1jvN76twlxwsfqOR6r7mqgvPPDjj78eOX3DX1xdeckrJOQf7&#10;rz6//oZLFmdDitfPPHZhjr+m/OnkQ6eGfd1x4hFf98ypuW7lRk5RA7UCWgGtgFZAK2ByBfSVaEkF&#10;hiaRkoBNP7ZnnSVLUkQ+Gkxje4gwVEFFwRBtedSD7EGnTUca/ZeOpyPRyBCN0YD1lWj0K9HEzdeh&#10;ihvgb37r92VlWe/WZPJjOp2exApEwgUbXor1tQ0/ecBaW+MqWWC3D9/aLBaLeHrfWPN85u8gj2AJ&#10;EDUQka/59d6WfnuBs6wg2D+zInzHFcuzvReiAe0s9HYKcaCHlXazyFtHSBAIzKoeZA86bTqSNTso&#10;OMQZiqwo2PSntFDFIbCiFYdyhFoHJAhEI96Z9RAtaZOCRJQEbPqOw7oMJCkiHw2mjgMRhiqoKBii&#10;LY96kD3otOlI9OyFLzJUwdGA9RCNe4jW3T0YCITznn/2eTwV5KdzQmDx0RBeRfCuXbtnz56ZV+Q4&#10;gJ4jHamczn/70+5H7ukudS2yWGy9RTsLS2Y5ncPT3nB4oLR42x9+vyqjnlDTGwH42VfbWrsj9VW2&#10;Ew6bmqOgUGRoZ6G3U4gDPSy6DU2GyKw5QvagF52OZM0OCg5xhiIrCjb9KS1UcQisaMWhHKHWAQkC&#10;0dBDtMyHCpCIkoBN33FYl4EkReSjwdRxIMJQBRUFQ7TlUQ+yB502HYmevYwm8tB/f3KcJUJ3Bx8x&#10;eM0LL6ZwENdbJb4ymhxzDzXQyONsj4zjRYizJGCoGySCL734ToejkD6Z0ki1FNiydrY9ssBuG350&#10;bMDaP+jqcBbWWSz2SLjl2u/PP/KIGiOdl17uvOHGbV5vuH6q63vfnVdfHxPXVxIzlWQJQK2Dvl6g&#10;7Ohh0W1oMkRmzRGyB73odCRrdlBwiDMUWVGw6U9poYpDYEUrDuUItQ5IEIhGfDvWV6IlHZlAIkoC&#10;Nn3HYV0GkhSRjwZTx4EIQxVUFAzRlkc9yB502nQkevYy4sjr1q9vatpJPBEdZ5geohmCSzhEu/XW&#10;2woLx2+qFfIXH3TQIU6HM4cDB73eErebaFE+cHtHZ13tvqEPhQydCR0pPlct8D237ulsqnXahydi&#10;0VhwyPH+xy6a5/GEzzijbt7cMkPG3t7AOZ94x+laLL7pGQx2xSJNd981Z+7cXNeIJeoPdUg+MLSz&#10;0HdPiDA9LLoNTYbIrDlC9qAXnY5kzQ4KDnGGIisKNv0pLVRxCKxoxaEcodYBCQLRiO+5eoiWdPgH&#10;iSgJ2PQdh3UZSFJEPhpMHQciDFVQUTBEWx71IHvQadOR6NnLyCLv2bv3zTffopzqTwhGD9EM2SUc&#10;oglKxpMKfF5fsRu45zqEj4Nvu/05h9M1ISbUHzoOCgz0Fu58u9LtnD3sqNDe6jneqXN7Uz63s2NK&#10;V/fSouJhjPgZHNh0/ffLjzhi33/mJQl1SD4wtLPQd0+IMD0sug1NhsisOUL2oBedjmTNDgoOcYYi&#10;Kwo2/SktVHEIrGjFoRyh1gEJAtGIb8R6iJZ0TAKJKAnY9B2HdRlIUkQ+GkwdByIMVVBRMERbHvUg&#10;e9Bp05Ho2cvIIqdPZ/Kei44nQA/RDLVFmVpbWsZTecpnnXf+eWWlpSMzHiV+YutYt35P3ru5SXLt&#10;VXt7Z12dvhJtX4WJRXnh2a5nHvdYoq5YQSRWULDfKuu5n5uRYpL16wcffdzqLllovD7k3XDjDTUH&#10;HUi9/RxkVD4wtLPQd0+IMD0sug1NhsisOUL2oBedjmTNDgoOcYYiKwo2/SktVHEIrGjFoRyh1gEJ&#10;AtGI79p6iJZ0AAOJKAnY9B2HdRlIUkQ+GkwdByIMVVBRMERbHvUge9Bp05Ho2cvIIushGqqzgR9n&#10;e6SXqba2NhQKOnJ+vTFxCx9zcEdHx0dOPcVut9ON19018MOrf58yGdH/qRUYXlDrZtnCcx22CvFv&#10;8UTOXt87z797Sooyfn/kzLPeiMam2R1lwUBnTbXnJzc3TJ9OnVfSjQrtWSgYah304FB29LAjaI8Q&#10;ExXBrOpB9qCrR0eyZgcFhzhDkRUFj/+BR8a9CaqLJGBFKw6pB7UOSBCIRtwzeoiWtHwgESUBm77j&#10;sC4DSYrIR4Op40CEoQoqCoZoy6MeZA86bToSPXsZWWQ9REN1NvDjbA8Jv8557bXXiUEeNACKRa3d&#10;HbYjjzpEhjuXEa+QMhKEwPqeaImuIEr34+83B/umG0M0cU+0Pt/69CGa+FNLq/eBB5p3NYeXLHad&#10;f/6saHRQP1hgZB0M2i80OKXR8QkyzjvLOE9JFD0a5Cs3FHn8DzzG2R6QGhAYMp6iYKh1QDmiUhu2&#10;sUJHhxqsFdAKaAW0AloB1RU4evVR6b8rVyzP+PrYglWXblLxv+DCC0448QTxe/jhhxv/yPt7zHHH&#10;1NfXTSqVdLJkBWKDgR2hSF84Mjjo32a1OBLf2Lq376Yrn7v843/97a2vfenzs++5e9llly2orBy/&#10;51qQs9BArYBWQCugFdAKTHYF9JVoSQ6AJpGSgE0/tmedJUtSRD4aTGN7iDBUQUXBEG151IPsQadN&#10;Rxr9l46nIxMjZ7zEKX3zh4KPGJyXDBSZVb1xtoeEV6LFTUIviv4652Q/rM6ev/g6ZzRQFYn6BcRm&#10;LfKH2uNXovmHQp869FFLf7XD6g5FvQUVXb975RxX0fCUje49ecBQ66DThqSgh0W3ockQmTVHyB70&#10;otORrNlBwSHOUGRFwaY/pYUqDoEVrTiUI9Q6IEEgGvFNXg/R9BAt6xEfZCk+MOsy4KMtSWSmjgNl&#10;B1VQUTBEWx71IHvQadOR6NnLyCLnnVuhNKByp4DzkhlZjpTJBRp5nO1hjiHaeHopb9HbWtt3b+/L&#10;CzMA3kGvu8RNBHe0d9YiDxagB6cjUc6jjLxpbeeb/+ksLLYdenxdw/yKRKGIkV9+offvjw+5bLOt&#10;Vqc30LTyCOvZn6w24mxu7Hr0xrZy+1zjPz3hHdc8fNDBhzeMptXkLSXUECAw1DroOUIc6GGlWrNQ&#10;jnxgVvUge9BzpCNZs4OCQ5yhyIqCBW1z2wOqOARWtOJQjpA3IEEgGvG9VQ/Rkg4zIBElAZu+47Au&#10;A0mKyEeDqeNAhKEKKgqGaMujHmQPOm06Ej17GVnkvHMrlAZU7hRwXjIjyzHvCTPKefx3FgmHaE07&#10;d4ZCISGFz+srdhdTRDYwEJ4P3NPZ//i9r9Bpa2Q2Bdq2uz073cXWqeLBmt7onhkr/aVVgRHI1doy&#10;tb3VHYnEplRHZs3ebbNFjSC9bc6exmkl9n0P6xwI7/r6r5esPmH4GZ1QQ5AEDO0s9Byh7Ohhx7P/&#10;5/UMlCMfmFU9yB70HOlI1uyg4BBnKLKi4PE/8Mi4JKG6SAJWtOKQelDrgASBaMQ9o4doScsHElES&#10;sOk7DusykKSIfDSYOg5EGKqgomCItjzqQfag06Yj0bOXkUXOO7dCaUDlTgHnJTOyHPOem6Gcx39n&#10;kXCIduuttxUWKnxTqljU0ttS8KGTj6XYg3g5lRFqsl2J9sPPvVESXGTcxSwQ7W042v/j+0+Oqzr6&#10;NdvX4/vkykfL7HOc1jJ/pDtc0nb/mo9WTBme20LBWcE2S9FTv9u4/b2eo09pOOGUxTlMBe0s9Byh&#10;7Ohhx7P/512JUI58YFb1IHvQc6QjWbODgkOcociKgsf/wCPjkoTqIglY0YpD6kGtAxIEohH3jB6i&#10;JS0fSERJwKbvOKzLQJIi8tFg6jgQYaiCioIh2vKoB9mDTpuORM9eRhY579wKpQGVOwWcl8zIcsx7&#10;boZyHv+dRTwKc8XKlZRExg0TDAZP+8ipRUVFfEVB6wIxad7Vcsf1T4ybXCb+oMZnSquc+1sKbCLH&#10;UMw77TDPLQ+dEs8XKkq2iq99Y/dt336tY6u3doH7ylsOX7pi+nj2pby127Ft7zfOfL5goFzctS3o&#10;6DriY9VX/Oi4bO+Cdhb6EhgTnbNxhoKbHkwvyghcCtmDLjUdyZodFBziDEVWFDz+Bx4ZGwJUF0nA&#10;ilYcUg9qHZAgEI24Z/QQLWn5QCJKAjZ9x2FdBpIUkY8GU8eBCEMVVBQM0ZZHPcgeBu1wOLx7zx7j&#10;O27ZfqCvp4kgdDwdaXAz8I2Nm1KonnnG6enkobqMGKyHaNmk6x8YaGtrS6kLVPExB7/1WuOxxx4l&#10;KPX1eSoqynN4PuVPEF5F8K5dzbNnz+IQRE41fnLVK00vFYivW4qvcw5adpz+lZknfXT4u5bGD8QZ&#10;xUPBBbh5u3f7e/1FxdZjT55b6LLnqBEU+cmH3n3mngHjC6dChAH7+/c8d2r99IqM8aGdhb57Ql2X&#10;HtZIAQpuejCrIJA96FLTkazZQcEhzlBkRcGCtrntAVUcAitacShHyBuQIBCN+K6nh2hJBwCQiJKA&#10;Td9xWJeBJEXko8HUcSDCUAUVBUO05VEPsodB++VXXu3o6MhxYqbEn/QQjVKmEdiDEhby/wSCB/uH&#10;brvmSbvdSUlKY8ytQCQce/flkKc9KNKsbnAuPtBhs1skTHnz2lDn9lihpSoSGwrb+ld9uKjQNTY8&#10;dzTGut8vK7bVGllHarb/8LdHz11Qk1EEqHXQd0+oG9DDGilAwU0PZhUEsgddajqSNTsoOMQZiqwo&#10;2PSntFDFIbCiFYdyhFoHJAhEI77r6SFa0gEAJKIkYNN3HNZlIEkR+WgwdRyIMFRBRcEQbXnUg+wh&#10;aDuczuee+7eEp44oJT1EoyiG2kPMWClhIf+rCIa6gaJgyBtQjqwVL3QUD/T7KC6FrtKCwOLTs+E3&#10;vN3SvG1w1vyS5QdNi5OkB+/v819x1r/LIvsZXzsVTyf49A/nfPS8FdnyhaT+x5/X3/31TWUFC0Rw&#10;cVe4cGnrw6+d4yoavklc+g+TPSDCkOs0OL2IkNoQGLIHPTIdyVpuKDjEGYqsKNj0p7RQxSGwohWH&#10;coRaByQIRCPeLfUQLWnjgESUBGz6jsO6DCQpIh8Npo4DEYYqqCgYoi2PepA9BO0XXnyJcv4pP0YP&#10;0Sg1Qu2hh2hxVaE1riIY8gZfe4xLJ75m3t/fn9vVHo/nh1fev2D2cor5xx/z9r/9Qz1WcRFZINZd&#10;OjW24kj4iRYDfZHGF2Kl0UUGeV+k48wrq8/70kHZckGN95eHtz/yk02V00sC/sBPHv1gtsvQ0INS&#10;uj0gwvSwhj5QcNODWQWBugddajqSNTsoOMQZiqwoGO0edAHpSHWlM32OUOuA6ghJF99S9RAt6egC&#10;ElESsOk7DusykKSIfDSYOg5EGKqgomCItjzqQfbQQ7TE3QIqYiJY3xNtxNLlnWtIEhnqBoqCodYB&#10;5TiyIl511bc/cOiheR0SjRQsXby8vLwsL5J+/ZcIRQR3tA28t769fmZZ7bTClFvsbdnU8dMvrSu3&#10;DF/n9f/a+w74SKuq/UxPMqmbTduW7Z1dYHfpLAIiKKCI7RMLFiyAYPlbP0TXD+yfAqIIfqCiKAio&#10;dAHpsLRdtveazaYnmz6TTP+/8Y3jZGYyc55JTnLv5Mxvf/yW5JnzPuc5555779n7vu/gY9cc+79/&#10;31rz3QJ0QQb6A/+1+i+u/pnGKz4HjdgOff2O1ae9be5YNdGMLrlxicb6rhTtM/NaTOlBl8KkAeEF&#10;HJcnfIJA6UGnQUey5gZkHOIMWdYUjFYPuoB0pL7SZb2PUOmA4ghJFy2V0kQbNmtAIioCzvqKwzoM&#10;FAkiHw2migMRhiKoKRiirY56UHpIEy12toCCKE20MZEubeMj46CMrWWjoTNrFvDQ/bRXFwBFgS1b&#10;t/zmjjtSII30+PY1t9dMGzqoRbE5hpiD24ONewPGQTN/pCu3JLL67cMOmtUf9jduKnHbqs0r9gXr&#10;P3fznAsuWQ7NLAbYuOnyjuu2Ox35A17v+Z+YfdU3z0gtCPH0KEoDmlnoxqEBTjdrSgQZz3owqyBQ&#10;etClpiNZvYOMQ5why5qCDdrZnR5QxCGwphGHfIRyAxIEohGdVaWJNmyBAYmoCDjrKw7rMFAkiHw0&#10;mCoORBiKoKZgiLY66kHpMVITLfHWSD4HM7Oc9vDXeG6i0pLJzEfKbh+1jKYHcUMO0dARbIS4tLTE&#10;4aC+kSAQ8GsH9ng8brebknUmhu4jHRlrNhQM1x9pM1+lOtKHeF7M/PrYgo2nlX39/c8XBhebTyvz&#10;2A996saFS1dW5eU7zBdcHtrf9sV3PlmcM/g4M+MQWXfO7t+8eLH5K3QIuPOLjMNiUcspBEEtEwc4&#10;uiil+wgRppsdz/qfdshAPvKBWdXL7pkFkg6KIGRZUzBaPegC0pH6Spf1PkKlA4ojJF20jEsTbdiM&#10;BomoCDjrKw7rMFAkiHw0mCoORBiKoKZgiLY66kHpIU202NkCCmIsOLGJlnZbJQDtFJg5Y8bq1SM+&#10;iyrOnYxzKa0sfJah0sFXHqMOXnnZ9yfqiFnaKBgA42ll25+xF9uH7qw0nlYWsHbmhBzWPP87Lp9p&#10;nhe77UevPPX72shAniW3P/YQGV8Q+SwzpQdEGMo6ASemMaQ2BIbSg26ZjmQNN2Qc4gxZ1hSc9Vta&#10;KOIQWNOIQz5CpQMSBKIhTbTkyx5IREXAWV9xWIeBIkHko8FUcSDCUAQ1BUO01VEvNj3SPpnbeCz3&#10;lq3bEkunnERLu4uOjbih86HDh1N8xevx5rvz09qMAuh4OtI03tbWVl5eTmRCN05HGpfWEbxz565V&#10;q06cNXMmUTqoINDBA/3BXTvrq6vLqqcXUpjQLaOrDr7yCHGeQHBXh/fy0/5WEFhotQy+zrIrsM9l&#10;LcmzVZiPP/v2XaeuPm228fOmhq5+byDuENkE0o5NG4iGLDwylg7SmQ8MjVkUDKUH3Uc6EiUMWYaM&#10;81mGaKgDRicXuoB0pDpqQJw1pQ35CJUOSBCIRrS8y0m0YWtLSERFwFlfcViHgSJB5KPBVHEgwlAE&#10;NQVDtNVRL5oe9Q0NGzZspOy0EzHSREurGxRxCMyaeFD1oNOmIyHv1AGrcCqqqdm5c4fDZnGHc3xF&#10;xcE1qz1ps1QArAoMPhNtX8AZKQnk9EYikSmOpebljFNpn7lpuvn4s6QfHccLVDroIxeSgm7WlB0y&#10;nvVgVkGg9KBLTUeyegcZhzhDljUFG7SzOz2giENgTSMO+QjlBiQIRCM6U0sTbdiiBRJREXDWVxzW&#10;YaBIEPloMFUciDAUQU3BEG111DPTo7+//8mnns54AylNtLTSQRGHwKyJB1UPOm06EvJOHbDfFzi4&#10;/2jc6xdTJMnYPn7LvNAnL93ojMxx2EoikZA3tPdTX6o4822VqRMVonHkSF1NDfDyBLpxOtJwRy+w&#10;+XbO3HzHndftLLEOPv7McKHXtv/bvzvJPImW9KPjeIFKB33kQlLQzZqyQ8azHswqCJQedKnpSFbv&#10;IOMQZ8iypmCDdnanBxRxCKxpxCEfodyABIFoRGdqa9rVvwBEAVFAFBAFsliB0XTQslgWcU0UyEwB&#10;p8tRUV1cPaOM+GfMwf0D1tw8l9FBM/hbLDZ7ZOqmDT1pyUA0ppS70xqMBdCN05GGfb3AK1fP/q9P&#10;n3zJh088+6PTjLs4jTNo3Tl7ZhznStFByywD5VuigCggCogCooAowKqAnEQbJi/UiVQEnPVte9Ze&#10;siJB5KPB1LaHCEMR1BQM0VZHPTM9Rvmo+0lyEu1wbe2WLVtZ52MxLgqMiQJej+XOH9lK8ldaLYNv&#10;CPX4ak+9wPLdH65JbRyqS0wzC1RINQWbtJvrB44e7pxaUZC2gwbFRREwU3pA3mmaHpCPfGBW9aD0&#10;oPtIR7J6BxmHOEOWNQVn/ZYWijgE1jTikI9Q6YAEgWhEl1LSRJMm2ojraiil+MCsw4CPtiKWmSoO&#10;5B0UQU3BEG111JMmWmz5Sx0X44UAjz72+FlrzzS/Yrxmobi4mNjy4ANDTCAahuW6urpZs6i37NGN&#10;05GQd+qAJ5xJ7eHe6z5/wO+LuBzlobA3EOo+7R1Tbvzfk6SJVlZWRhyzUJUmgo1XPfz0xq3PPdJs&#10;cFhyYtH3b1pTOiU3LR+icdOOImBZeNBnlrgEUCSCrLkEpQddEDqS1TvIOMQZsqwp2KCd3ekBRRwC&#10;axpxyEcoNyBBIBrRoi1NtGHzFySiIuCsrzisw0CRIPLRYKo4EGEogpqCIdrqqJeiiRbtFkVLZDa9&#10;nTPtxjUpYOuWLevWfVepzSpr4kHVg57VdCTknTrgCWfS2TFw6VnPup2zwzlBg0wkEnj/Z/I/feXQ&#10;k+xHSn4oLlBuQIJANPQCP3jv/jt+1FCYu8i4x9Y4HnjcaeGf/uqUtLVILx9Nd5jSA5ICyjoBJ+Yh&#10;pDYEhtKDbpmOZA03ZBziDFnWFIxWD7qAdKS+0mW9j1DpgOIISRetltJEGzZxQCIqAs76isM6DBQJ&#10;Ih8NpooDEYYiqCkYoq2OeimaaElv0nzp5VcSl9rq385pHCI7dPhw2s2q1+PNd+engO3cuSvqLBTE&#10;RPBl77+usrwmLSUBiAKZKVC3v7KnvSjXXhUI9QbCx5asbnI4BxtqxI97bmfBksMRi98ScfbtnuM5&#10;VEr8osBSKLBvc409tMBuKzAwxgsfOr2bnt9+YVrFRllqUtjnsywLj1jZ+XTmswwtaVAwlB50H+lI&#10;lDBkGTLOZxmioQ4467e0UMQhsDpBhGhDYKh0QIJANKLlXZpowxYYkIiKgLO+4rAOA0WCyEeDqeJA&#10;hKEIagqGaKuj3iRpoqXdppqA1HFpaWn961//SjSVFhYKOJcsXlVUWJiI7PN4CtzutBaiADqejjSN&#10;t7S2VVaUE5nQjdORxqV1BCtCe8fWno2vd1dW555xdklhoSNtHKNS+8J9r3TfUj13SlFZfn+fr253&#10;2xnFX3RZB1s/0Q+UG5AgOkacyPn2m+rbDlc47YO3lIYjfr9t5+Ovnp82LtB8oQhYFh6xYVUkKBCN&#10;tBNiXN5CxqH0oFumI1m9g4xDnCHLmoIN2tmdHlDEIbCmEYd8hHIDEgSiEa1+0kQbNhFAIioCzvqK&#10;wzoMFAkiHw2migMRhiKoKRiirY560kSjb3V6enubmwcfZmR+0h5bi7WcCP7V3T+ZUVOddv8sgGxV&#10;wGdxNuRWDIRyXHZL5UB7QbhfHU8j+d78uf3T5g09Pqy5tnNN2aVr5p0dy5BpZoEKqXbgTRtbv/m5&#10;zS7L4HMGfeGGz36t5v0fXpA27tB8oQiYKT0g77RLDzMTIB/5wKxMoPSg+0hHsnoHGYc4Q5Y1BRu0&#10;szs9oIhDYE0jDvkI5QYkCEQjOmtLE23YAgYSURFw1lcc1mGgSBD5aDBVHIgwFEFNwRBtddSTJlrs&#10;BADFZZTgxra6zp5jSffPHo/HjZxEo+PpSJNYW1treXlF2k2+CaAbpyMhs+qA0zLxh0K/fnOru7rS&#10;PXWKp72jq77xyjUr3a7BN2mm/YyDeo09h3Z0PVOzbOgQ4tG9bRfM+9yiacfHcmOaWaBCqiP40IHO&#10;P/3uUOex/vddNuf0tdPThltHH9FFKd1HqOrSzZpRgIxnPZhVEKh60KWmI1m9g4xDnCHLmoLR6kEX&#10;kI7UV7qs9xEqHVAcIemiE7c00YatYSARFQFnfcVhHQaKBJGPBlPFgQhDEdQUDNFWR70MmmivHdzn&#10;pO32KftDwYgCk1CBAbutr2LK1HmzTd+7jjZcOmfROctWUKSAqkdmYH/Qd+uzX84rtRVPzff2+nua&#10;B64592an3RVLj2lmgQqppmBNaUO5xJQeEIfJoDMkCARmVQ9KDzptOpLVO8g4xBmyPCbgh1459MiG&#10;xjyX/bwVFZecMTc6BUC0IXDWb2khNSDwmER8pEUIxIQPDJUOSBCIszTRkucJJKIi4KyvOKzDQJEg&#10;8tFgqjgQYSiCmoIh2uqohzbRysrKdh4+5Av4U+/2PR6vO+UT+uO+TsfTkeYlILyOYMhHyEHDcmtr&#10;WwX5mWh043Qk5J064LRM6rs6HjtysGLhPDNLjSbaRxYed+rCxamHlflbqHpkDO4b6H5x30OtfbWF&#10;rqlnL3x/WWFlHDemmWXcHEwrdcbSpbU8GXxkSg8oKJNBZ0gQCMyqHpQedNp0JKt3kHGIM2R59OA/&#10;P7vvoc3teeWzDVP9bbWXnVIV7aNBtCGwca3sTg9IDQg8+oinmLwgJnxgKDcgQSDOUaHkJNqwnIFE&#10;VASc9RWHdRgoEkQ+GkwVByIMRVBTMERbHfUyaKKN+RZRU+mgIPKBWdWDqgfdRzoS8k4dcFomvkDg&#10;iw/c45o6xVXgDvQPeJtbf/LeDxXnk94moYh6UG6kFSS2qijiIB8NSA1NwUzpAQVFU+kgH/nArOpB&#10;6UH3kY4cvXfb9x0d8AdGWg7R/6GIjjSvBeGTgv3B8D+3dTT1hApd1vOWF08pHHqMQCL4J4/WFtas&#10;tNoHAX5Pl73ryG+/fIZJg0/qrN/SskrHZ1wRy1DpgBIVclCaaMlLHySiIuCsrzisw0CRIPLRYKo4&#10;EGEogpqCIdrqqCdNNN1376yJB1UPelbTkZB36oApTFq6uu576/U9LU0LKqreNX/x4tlzRtqPxf1c&#10;EfWg3KAIEnVTEQf5aEBqaApmSg8oKJpKB/nIB2ZVD0oPuo90pOFd3dGjAwMDxKqb+Gqgn/zmgdKp&#10;8edzidYmFnYkXJOTNyWvtCrg7envaJhtq7dbgkkpHQjUlM49wWyiBX1ea/t+aaIlFQpKPD4w65jl&#10;ow1ZhkoHJAhEQ5po0kRLX8ahlOIDsw4DPtqKWGaqOJB3UAQ1BUO01VFPmmjSREsxE0DVg57VdCQ0&#10;rNQBq8OET2ooNyBB+DgrYhlSQ1MwU3pAEdRUOshHPjCrelB60H2kI80m2mOPPpZ+IzQCwmspOPP0&#10;U61Wa9Lf08+L0ZHmhSB8Iri5Y+Du19pL5pxgWuttOVRq8X7ibbNPWV6dqN7dT+97fFt7wbRFBrKv&#10;ca/czjlStkCJxwdmHbN8tCHLUOmABIFoRDNBbuccNiggERUBGw5AWUWnTUdCmYqCITzEGbKsKRjK&#10;DbqPonPibErXhI40rwLhIbA00WLjCEmnCBhKD4hz1s8skBoQGAqKpmCmmUVTNSQ94iZEpvQQneN0&#10;hgSBwKwjEUqPKO19+/fv3LlrpEZGBj9vamy86qorKV9MlO5L/3ObwzXsXSsUOxOO6Y/kNllnl84e&#10;eomNp60uHPSHBvo+evr0M5cUGw+9jWU44A/+5YVDT25uMH548erpl527MPpbKJcgsCw8Ml6Uso5Z&#10;KIh8YKh0QIJAnKMxkibasJoGiagIOOsrDuswUCSIfDSYKg5EGIqgpmCItjrqSRMt4/UKFEQ+MGvi&#10;QdWD7iMdCXmnDlgdJnxSQ7kBCcLHWRHLkBqagpnSA4qgptJBPvKBR6Ne/78+KRpGdXV1s2bNInaU&#10;uru7i4uLDXAwFFq//tVly5aO9MXEmy5TXKKnx7N1f8OK5UsoNKJHujr6t3UObHXZp1Tkr3XaCkf6&#10;Lv28GB1pXgvCJ4KNB6Ld/I86Z9msvJLKQH9vd8Pe4umLLFbbQOOuX12xIq6JlkIZ1sSDqgedCR05&#10;muRPm058NDSlDQkC5QYkCEQjGmVpog1LeEhERcCGA1BW0WnTkVCmomAID3GGLGsKhnKD7qPonDhT&#10;0jWhI82rQHgILE202DhC0ikChtID4pz1MwukBgSGgqIpmGlm0VQNSY+4CZEpPUTnOJ0hQSDwaEbi&#10;bbf9unratLTdhAwAqc+OQQ5u233wj4+8AHGYvmB38dTGqdPyBzzBY80D9ftO83lJb4OBrsIN9kec&#10;9eHqYChi9M4KK+e4iqZGwqH2/Rt+e9WJ0kSLig/lkiLg0YzZtFmniI9MMwsqXVQuaaINyxxFsgSi&#10;kfVbHSi5UekgvI5gpooDSQFFUFMwRFsd9aSJJk20FIsnqHrQs5qOhIaVOmB1mPBJDeUGJAgfZ0Us&#10;Q2poCmZKDyiCmkoH+cgHHo16f3/oYePrZ609c6TJJdOTaIFXXnvhrDPPGslsd3dXcXFJ2naACUDB&#10;+QV5f9/41SWrK2w2i/H15rq+Mtvp5yz/TNLL0eNCR5oXiuJ37u/ctNfrduWcc/LUkqLkN5amMP7n&#10;Z/f9dVN7ycylRivNeDLawqLgly6aLU20aDShuCgCHs2YTTtqFPGRaWZBpYvKlfyZiGnVFIAoIAqI&#10;AqKAKCAKiAKigCggCogCooAoEKvAlJE/+fn5KX4b96uioiLzJ+GcgYC9/pnX/jTSnw27Hk/x27hf&#10;oeBnN/ze4bSbHTTj4y5y9HpbJirif/tnw9dvP/C3tyJ3vzTwiRu3NbV5USaXnjn35Bq3cQCtbe/r&#10;Rgftug+vRC0IXhQQBaSJJjkgCogCooAoIAqIAqKAKCAKiAKigCigogJV5TUfetf/S/Hn7Sd/IjUg&#10;9rco+CPv/G5O2NF1bMCQJhSKtNX3z686I1amXs9AY2uX+af1mCf699R/oSNjLf/m8bqCyqV5xdPd&#10;ZXMt7uq/PdtMCVhXj++lDc1PvtxgNN1ynfavf3Dlw9efZ/y54fJVxv9SLAhGFBAFYhWQJprkgygg&#10;CogCooAoIAqIAqKAKCAKiAKiwBgr0NPb2xHz8Xq9sf+b+u89PT1EMB1pGMwA/PYl/91c6zu8o3//&#10;lq7K/JOqC1bEEvvidbf8/u8bzT9/f35f9O+p/0JHxlo2wmNz5ptBsjvdTf9q7aX+GI2zT35/288e&#10;8dz+TPBzP9n56ub2dN+Q34sCokAaBeSZaMMEUuSmX4iG4QB0kzDdOB1pcOADQ8YhGpBlTcFQbtB9&#10;FJ0TKytdEzrSvAqEh8DyTLTYOELSKQKG0gPinPUzC6QGBIaCoimYaWbRVA1Jj7gJkSk9ROc4nSFB&#10;IHDsSAwGg7+/+w/0B2aZJN97yXvMvxhf/+vf/u50OhNXTd5+29HmXKcjMqNqwGEPa7Fl91uP2SL5&#10;tkheHNtwxFIzZ8G0adXGz7u7eopLiiju0JGmNRN/9f/usxXPcbqnGj/pbdn93pNcF5xelni5WOO/&#10;frBxR1uRcXhtMCK+3kDH3r//eI2C6x9ZeGQclMkwezLNLKh00RhJE21Y2YHmGEXAWV9xoOSGggJZ&#10;1hTMVHFE58T1Cl0TOtK8CoSHwNJEy3i9AunMB4bSA6KR9TMLpAYEhoKiKZhpZtFUDUmPuAmRKT1E&#10;5zidIUEgcOxINLpgjz72uPGTioqKxJWP+ZNAwO9wDLXJ/vn003FIn893zTVfsNuH7hk002P9G8eu&#10;v/mgK6/cZvEV5fl+deOS0pIkjTY6bTqSo858/uu3zJq3bCR9xvbnXp91c63b6siNhINuR2j5zF6b&#10;NZL6EpuOlFqLF9hdhSaso/b1J28+VcH1jyw8Mg4KR1ZHyUzs4IrSYJpZUOmifKSJNqzsKJIlEI2s&#10;rzhQcqPSQXgdwUwVB5ICiqCmYIi2OupJEy3j9QoURD4wa+JB1YPuIx0JeacOWB0mfFJDuQEJwsdZ&#10;EcuQGpqCmdIDiqCm0kE+8oHj1DNfuBk9XJbYr4llYoJj+2itra0XX3RhXBPt4k+9Zc1baHcWGGBP&#10;18ELz7Bd8+k5qS0n/jbpDN58rK/fF8xz2avKBo0n/YybdETOqWHR30ZpD/hCja3evFxbdfnQfZ2p&#10;pfvVfYee2h4sKF9gwPyedneg/u51Jyi4/sn6La0iiadpeWSaWVA1ogNHnolGLFwCEwVEAVFAFBAF&#10;RAFRQBQQBUQBUUAUSKXA6aedav5ZseKEHYcLfnjrizfc9Kz55y+PHzX+6+kPmR004+PKr9xf6xsT&#10;Qe9+et81v9nw9Xv3Xf2bDbc/umtMbCpoJNdlmzuzMEUHLY7zp99bM7NowNO83bj9M9RT+/WPzFbQ&#10;KaEkCuilgDTR9IqXsBUFRAFRQBQQBUQBUUAUEAVEAVEgvQLG/Zh33vXbl15+xTgjRv8Ti09/jZER&#10;hQW5V11+yqc/vDr65+2nVRh/z3PZgv4+83s+b8uC2a7RXMX8rnEG7bG3GtwzlhbPXFIy54Tndh/b&#10;dVieoD+ojNF0+9U3Vtx09Zxbrpp57/+cuGxB6ejVFguiwCRXQJpokzwBxH1RQBQQBUQBUUAUEAVE&#10;AVFAFMhCBYz7KM3XAhi3WNI/paUlUTAkyovbGvZ1uX78+yejf+585OU/Pvla9M9LuxuMvy9Y5Ont&#10;2O3trvV07rHmdHUG98d+5T/ffXRD0p8n/vDORzf86sH1OU633TV4h6PFarMXlh9tHerTQS5kK9g4&#10;vGb8MRpq2eqg+CUKjKcC0kQbT7XlWqKAKCAKiAKigCggCogCooAoIAqMqwLRWywpfzlu+fIoDGJ5&#10;41c/9fELT0nx56zjphm//cYVK267ce5nP2D50uXu226Y+5lLT0r6lfecsSS1tehvDeQlZ8yJBL2R&#10;cMgk7OtuybV1Q+QnIbivt8n4MwkdF5dFgVEqIE20UQooXxcFRAFRQBQQBUQBUUAUEAVEAVFg8ioQ&#10;DPof+vv3Xnr+Z5vf/FWKPx3Nj5q/PbTnDlf4T2HvH3dt/fVI+EN770ltLfpbA9lae9eyKQ3dR7Z6&#10;jzV0Hd5UluuZWdo4eeORzvNgcODN177x+vpPb3zjyl3bviGttHSCye9FgWEK2NatW0eUpL+/Pz9/&#10;xJeAxBmBwMZ36Xg60qQE4XUEGz5CL/ug+0hHsuoMGYc4Q5Y1BUO5QfdRdE4sm3RN6EjuImamx549&#10;exPdWbJ4ccZVnc9BPsv05OcOCp+PqGWoetCN05GTISia+gjlBuSjpEfGhRfSmRXMlB5QbrA6CDEZ&#10;B/APf/Tj9vZjxlQ+0h8zqRKn9RQbwFja27Ztt9lsKewfqaszfrtv34GeXsvb3/6hmTNPSPEnEpmy&#10;fPnbUmOivy0qmjt/wSkUsIGsrJxTHPrlmvnhafkd5y7etbry4fKKdxYWTh/Ngg1NJAgP5QZkmQLe&#10;tf3XAf/65csKqiptHk9HS8uh6TPPS5ES0V9BtCFw1m9pITUgMCXiscGFjCsCZppZUOmiMloikQhl&#10;wKBpjfpJx9ORpl8QXkew4SP0zle6j3Qkq86QcYgzZFlTMJQbdB9F58SySdeEjuQuYmZ6mC+kj/sk&#10;vsyeTpuORB3ks0xPfpQzq2XIOKoeVD3oxulIyDt1wOow4ZMayg1IED7OiliG1NAUzJQeUAQ1lQ7y&#10;MQqOTuLGU8yS7ulaW1uNnydO6yk2gLFMenp7g4FACnB3d3dxcbHf53n99d86nfYUSO5fOe2bnA5P&#10;2RRHT0/Q43X6Q6tycuQRYMlVz3NtmDfHWlg4GK9QKLLxrc4LLnomDjowEPr29bs2bOwyfn7KySXf&#10;W7c0N9eWWZYSQw9VDzoTOlLT0qEpbSguUG5AgkA0opksTbRhgxoSURGw4QCUVXTadCSUqSgYwkOc&#10;IcuagqHcoPsoOieuBuia0JHmVSA8BJYmWmwcIekUAUPpAXHO+pkFUgMCQ0HRFMw0s2iqhqRH3ITI&#10;lB6ic5zOiU20kdpkZpct4yZa2vZHlElnZ/rbJ+vqjsyaVZPWpgkw23MUcBR5rG2jb6DO5qiYWr7G&#10;Zkv+0k+6WYhDxpwpDqJM0vq4Z8cPyqfWl5U5DctGm3Tf/tDbL4j/J9Ubbtj90npbXv5gvLyeg5de&#10;4rjqygXQSITAsvDIeFE6GWZPppkFlS4aI2miDStc0FBXBJz1FQdKbigokGVNwUwVR3ROXPHQNaEj&#10;zatAeAgsTbSM1yuQznxgKD0gGlk/s0BqQGAoKJqCmWYWTdWQ9IibEJnSQ3SO01nBJhqlGQSlBz3o&#10;dCRrnYGMQ5wPH26/+dbHKAoTMXNmNi5d9ML0aS6b3VpX13/oyEm798+P++6WzfOKS0+yWAZP8wWD&#10;vTOn199+23FR2q9ubv/pfYf7fcHq0twfXLWoujzJQ58gH2XhkfGiFEo8TcFQ6YB8RLPUDJM00YaV&#10;C0hERcBZX3FYh4EiQeSjwVRxIMJQBDUFQ7TVUU+aaBmvV6Ag8oFZEw+qHnQf6UjIO3XA6jDhkxrK&#10;DUgQPs6KWIbU0BTMlB5QBDWVDvKR3kS76aabXa7kZ7KIDReBTbgCkYi1udV+0YXnEpn0eTwFbndq&#10;cDBwNBR4LhLu94dPKypakQi+/juNDtcSu73Q+FUg0Dl3dvMvfzHURDt0tPeLt+zJK19kdxUO9Lbk&#10;9B398/+cmOuKv3kWSums39JCakDgyVDxmGYWVLroMJEmmjTRRiyw0OjlA0PJDdGALGsKZqo4onPi&#10;sKFrQkeaV4HwEFiaaNJES7HChqoHPfHoSNbk56OhKW1IECg3IEEgGjqCITU0BTOlBxRuTaWDfKQ3&#10;0Q7X1nZ3dee7qW+HM9Tzerx0PARua2srLy8ndoLolulIVu8g4xDnHo//3kc3EnVLC/PnOFrtlQPB&#10;sNNmnRo6lp/Tn/QrTbVVTUdKc/NmGb8d8B6at7yteGqXiWwdmNVrn5tfOvgr4+Np3n7T1XPmzhxs&#10;t2W8sjK+CFUP+nihIzUtHZrShuIC5QYkCEQjmt7SRMt8qEOK84GzvuKwDgO+uChimaniQN5BEdQU&#10;DNFWRz1pomW81IOCyAdmTTyoetB9pCMh79QBq8OET2ooNyBB+DgrYhlSQ1MwU3pAEdRUOshHehMN&#10;VQPFQ7Sh9KBbpiNZvYOMQ5z9geD6Dfvc5E6ox+MdCewPhm95utZZNiu3aKq/r7On6cBnzqiqmBLf&#10;/zIXSNu39b/xqseVaztjbe6cuXnGT0zLr2z1vrjf5S6ba8L6mzf/7OoF0kQb1lZI+B8o4hAYSjxN&#10;wVDpgHxEpTYDK020YQkOiagI2HAAyio6bToSylQUDOEhzpBlTcFQbtB9FJ0Tp0m6JnSkeRUID4Gl&#10;iRYbR0g6RcBQekCcs35mgdSAwFBQNAUzzSyaqiHpETchMqWH6BynszTRFJzBRypiV3ztB6VTK1N3&#10;WMbtt/2R3Cbr7NLZQ/dv9rYcevdCx0fOX9rX27Rvz20dx7ZNKVuxcPFVBYXVSSmZidfV4/vEjdss&#10;7mpHbtFAT/PMooFffSPJDaHosIWqB904HanpNKQpbSguUG5AgkA0ooNCmmjSRBuxaEMpxQdmHQZ8&#10;tBWxzFRxIO+gCGoKhmhzq5efn3/o8OGuru60CzKPx+N2u1tbWxORia/xotOmI9EuIZ9lKILqgCEm&#10;qHpQ9aAbpyMh79QBq8OET2ooNyBB+DgrYhlSQ1MwU3pAEdRUOshHaaJNSBMtGAwaS6wU66ukN2mu&#10;37R36ZLFVqs19ospDosltQ/hU4CbOwb+8EZXcc1x5lWMJtoHl9nfs3beC898sLoqUljo6O0NNDVb&#10;3vb2++323EQm0cRravPe+VB9W3dw0YzcT7+3JvGBaOgwNPBQ9aCPFzoS5ayIZU1pQ+pBuQEJAtGI&#10;johhgzntjksAooAoIAqIAior4PP5nnvu+X379hutsbQfo4mWtIOmsoPCTRQQBUQBUUAUEAW0VqC/&#10;v7+D8Onp6SGgBiF05GjBnZ2PP/b4M/98ZqQ/r776auKvrAO7p+S1x/0py2tL/GGKn0D4FOB5Fb2W&#10;UL/3WEPQ5+3vagn3HZvmbtmx7YGiouC0aXmFhXbjv8bfmxreSJ1jxus4r//Mwl98denV/zU3aQeN&#10;kqKbd3d+7eZdX/n5rr/9s4GCF4wooIgCchJtWCCgTqQi4Kxv27P2khUJIh8NprY9RBiKoKZgiDar&#10;elu2bDUeITz6CUZOoqXWEAoiH5g18aDqQfeRjoS8UwesDhM+qaHcgATh46yIZUgNTcFM6QFFUFPp&#10;IB+1Pon2x3v+VFBQMPq1yoRY6Ovr+9hHPzLSpZMG8fs3frKysnRC2Ca9aF+wZLfn+HZfXqEzeHzB&#10;hgJ7V6G7Y87s1gXzh4Jy+LCnvOrrM2vOSvx6ZlmalIbRQfvOXQdcpbMtVru/++glpxSfvtS3cOFC&#10;olB0JnSkpqVDU9pQXJhmFlS6aHJKE02aaCNWKiiz+cBQckM0IMuagpkqjug8mlUFq3p/f+hh4uIj&#10;NUyaaNJEg6oHPavpSE2rrqa0obhAuQEJAtHQEQypoSmYKT2gcBOlM27N27x5iz9gfPwOh5M4e6oG&#10;jp4oT5y4ox5xqJeZ8diHsZ619szUmnd3dxcXF1PiQkca1kYDDgRCjz6zccXyJSOxot90SUea14Lw&#10;KDgvN9jT8t+zZtoqK1wtrb66o6Giyh9YbUWJbqKWU7wM4c7Huzsi05zuqcZVwkF/V/2mX1xVJk00&#10;U3N1xizEhA/MNLNkILUZIGmiDSsOfIHns2w4AGUVnQkdieYfZBkyzmcZoqEOGMoNOm3ROXFVQdeE&#10;jsxgHpUmWmxoIKl1BNPHLIQ0NYSqB109OhLlrIhlTWlD6kG5AQkC0dARDKmhKZgpPaBwE6Ubqxkz&#10;cUkwIT/RromWgjC6/oHSYzTgY519P/jlXyckvqwXDUdsA5bSdx3/gMNSH86Z8vS2/7IEvVZLiPWi&#10;h/oW20sWOvJKjKtEwqHOug3SRIsKDmUpseJlZhxiwgdmmllQ6aIaShNtWHHgCzyf5azf6kDJDekM&#10;WdYUzFRxROfEVQVdEzoSXUQa+LHaEshJtNQLRyiIfGCoLkE0sn5mgdSAwFBQNAUzzSyaqiHpEVct&#10;mdKDQ+fojDln9ux8dz6xX5D0yfEjfXccwDt37jKvzt1Eu+mmm2fPmUNUiQKbqCba1l2HfQELhaGB&#10;gQ5eQXg+yyPRiIR9/v63gv1vOFzLHO6zLFaXKYLBpK3bes8L/oLqobcN9Lftvu6/KlYfN3hGLO4D&#10;jcTUYOM5aHc/eyxv6iKL1ebtPLK0wvfJ8+1yEi2Dxf9kmD2ZZhZUuuhwkCbasMowhnWBr+IkljMo&#10;q+g+0pFo/kGWIeN8liEa6oCh3KDTFp1Hs6pgVS9pE22kOybq6upmzZr14ksvJ7ojTbTUy2soiHxg&#10;+piFkKbvUPWg+0hHopwVsawpbUg9KDcgQSAaOoIhNTQFM6UHFG6idNEZc+2ZZ5SVlaUu+9HfQkzG&#10;ARz1gruJZl5o2bKlcUJBjcK2trby8nKz8RclPNIrL+mW6Ujjurf+4TmnM8l7J4kJoC/sbSueKi7s&#10;rKhw9vQEOjoiL2x7fyBkN93pHCg9Zl3mLptr/q/n2KEr35F7wZnTR7PcpQzD3z105C8vNBrIE+YV&#10;f/ezi+qOHJQmmqk5VDpQPGRcETDTzIJKFx0R0kQbVhwUyRKIhuEAlFV043Qkmn+QZcg4n2WIhjpg&#10;KDfotEXn0awqWNVL2kQbaWEd+2iSOI+kiZZ6lQwFkQ9MH7MQ0vQdqh50H+lIlLMiljWlDakH5QYk&#10;CERDRzCkhqZgpvSAwk2UTppoI810SdU25RrN8iA6s8SZ6untveeP96Sedlt8Rd05U/IifdWuDrsl&#10;nBqc+rdOZ+iiiy50uYbOYaUGQw9QM0zR8XSkyRDCJ4K93tZ9u/77uOVum23wFN7+A31V0788q+Y8&#10;c7DYHAX/9Z1NRdXL7K7CoK93oH3vH65fUVKURCJoJEJgWXjEpiIqHYTXEcw0sxAni8QqIU20YZro&#10;mFJZX3Gg5IYiCFnWFMxUcUTnxGJK14SONK8C4aWJlvESBNJZETCUHhDnrJ9ZIDUgMBQUTcFMM4um&#10;akh6xE2ITOnBobM00UbqH3E30e6867dxR/+MK17x6U/F8YnSuP3RXc/sOuYsKg/6vA5/911fOjPX&#10;OXSEKoOV0h//8I2ysiSPzE/dTdP9t5acnpLCbYsXF5qONDb25+ZfNm/hh6OF99XN7T+59/CAP2ho&#10;+/UPzznthCT3crJWaVl4ZLyCZY0LVHv5wEwzCypdNEbSRBtWEvkCz2c56ysOlNyQzpBlTcFMFUd0&#10;TlxL0TWhIzNYGkoTLeMlCBQXRcBQXYI4Z/3MAqkBgaGgaApmmlk0VUPSQ5poKdorUHpkBh7n2znH&#10;5CRaS0trd093rG4bt+45+6z4l3Wax6l6PP5v37uzaM4JxpOzjK/0NO6/bHXJJWcM3XiYwUopM52J&#10;TTS6cTpyTHwcGOh84ZkPLF1SVFho9/vD23f0VS34ZnfYXpJfUpVbrcLtzLLwyHgFOxlmT0UWHtEY&#10;WYkVQWCigCggCogCooAoIAqIAqKAKCAKiAKiwGgUqKysWLhgQfRPYUn50T7HHx5/Pe7Pw6/sNn5y&#10;z1ObrU6X2UEzPnZXvsc/motP0u/m5pauOOF7+/YHjOfRbd7SFcpf+sD+p9d3v/CXbff8bvP/TVJR&#10;xG1RIFMFpImWqXLyPVFAFBAFRAFRQBQQBUQBUUAUEAVEgVEoUF1e8o1PXJD454qL1xg/vO6T5+YE&#10;fMaNnMYVIuFQ0NMxryJvFFcb7Ve7ejtbO1tH+tPReyzFb2N/RUea34riDzUfen7nsxsPbqhvq4do&#10;2PMXLFt927Q5X5ux9IfrPa5pSytLq4tnrpjeE+ja2bBjtLrI90WByaSA3M45LNrQwVpFwIYD0PlG&#10;Om060uDAB4aMQzQgy5qCodyg+yg6J04TdE3oSPMqEF5u54wNDSSdjmAoPSAHs35mgdSAwFBQNAUz&#10;zSyaqiHpETchMqUHh87yTLSR9rxJ1R7DFwsQ99oGDYtl8Cn4G/d1/Oqfh/MKigMDnjPnl3783Flx&#10;Fkb50P0UfBIt/+X5PzucDqILYw7rtfS2BJuKygt9Hl+O3zI9MtOaA5+JGYj0Hyton7ao0qTX2dR9&#10;evHbTl9wBoUtNBIhsCw8Ml7BTobZk2lmQaWLxkiaaMPKBTTUFQFnfcWBkhsKCmRZUzBTxRGdE9cZ&#10;dE3oSPMqEF6aaBkvQSCdFQFD6QFxzvqZBVIDAkNB0RTMNLNoqoakR9yEyJQeHDpLE22kpokiTbTd&#10;e4zPXpNkIGTp8Vkd1khRbqpXc4ZyQv05HgOfl+O25QzdAUrpDUGYC85/R15e8tNw9ESlI2NXg995&#10;7FvlC8pyCwbfm9lysG1J4fL3nfBBdFHa1tt2y4s/q15c7sxzhkPhhp3Nl5/46XmV8ykiQLQhsCw8&#10;Ml7BTobZk2lmQaWLxkiaaMPKBTTUFQFnfcWBkhsKCmRZUzBTxRGd0fXKuM2L0kTLWGooq0cJ7v/X&#10;J+lqFfrndMMCHU9HmsTq6upmzYr/1/6RVth043Qk5J06YHWY8EkN5QYkCB9nRSxDamgKZkoPKIJE&#10;6V586WWzpq098wwVHqye2cwyzi8WqKioiJsIAgG/w+EcaXaI+7nH43G73USwYbmzsyvxVQYjrcGM&#10;3tD/vXpbwDr4yLSQL3zNWV8pLywfzYIt6eL/lnt/7i6gukD0lA47ENo3b81sEz/Q53O1uT97xpUZ&#10;+PjMnqdeOPC8I98e9ocXliz+yCkfJ3LILEuJxqFtC50JHZk04inIK2JZU9qQelBuQIJANKLJIE20&#10;YeMCElERsOEAlFV02nQklKkoGMJDnCHLmoKh3KD7KDpnsF6JfoVVPWmixYYGknrcwEaM/H6/00nd&#10;chCXngITBUQBUUAUyEwBrZtoP/zRjxcvXpyZ49C3tm7ZkthBgyxkAN6ydctv7rhjsGE0EGpo9OTl&#10;2aZVJ2lgmTP4H974XX3wSPnsMgPf3dpr63R8+ZyvjWbBlnRh7On3eAYGD7sl/XR3dxUXl1A8pSNN&#10;ayb+1vU/r1gwdZQn0UyDRs/RF/C5HC6r36pCE9mgBG1b6Ms2OjJpxFNEUxHLmtKG1INyAxIEohFN&#10;BmmiDRsXkIiKgLO+4rAOA0WCyEeDqeJAhKEIagqGaLOqJ0202JoOST1u4KQxoiy4BSMKiAKigCjA&#10;oYDWTbT6hoYjR+pSywIdFjNMJcW3trYav0o8FwbNntC69K2dGzcfesu46JF95a8+VWG1FoZCfXOX&#10;9p/y9oNJ/W1wHJ0yp8RsMBmfgxtqf3TJzxKREGEIPA6rwW1Ht9y/9b780tyQP+wIGF3Cr7vsQ/6q&#10;v/5JO3ih9KCHho6EIqgOWB0mfFJDuQEJAnGWJlryUQyJqAhYmmgZzxnQANMUzFRxoOTXVDo+H/ks&#10;G1JLEy3jggDFZTTg2BidtfbMuNmI45Yl8xKoZeieLLpxOhLlrIhlTWlD6kG5AQkC0dARDKmhKZgp&#10;PaBwE6XLjts50zYm0GXYSPjxf7FAS2uzxWH1DYSv+NQhu3OJ3V4YiYQGvDuv/XLxSScVxjpuntK6&#10;d+s9geKB4orBX/Ud8ww0+b91/ncS9RnNDJ5WbbpxOtK8aBTf09+zvX5bSX7J/MoFSTtolIg3Ng0e&#10;pjOP9UFM+MBZv6VllY7PuCKWmba0aP5HK4CcRBtWDBXJEohG1lccKLlR6SC8jmCmigNJAUVQUzBE&#10;m1U9aaLF1nRI6nEDx8ZolP+kz5p4UPWgq0dHQt6pA1aHCZ/UUG5AgvBxVsQypIamYKb0gCJIlC47&#10;XiyQtq1DVCPt7Ak10bZsrX/ksd0UbmkxPT3WHdtLXXkrTORAf8OHP2T5xOXDHtlppodxf+KtL/48&#10;t9RltVm7mrs/ecoVi6qWJNqHcgkCQ1LzWU5Nw7gx9tvX79q6rc/lshcV5fzvT5e6nANyO2c0T6C4&#10;KAKGEk9TMNPMgqoRzRP4nbhpK50ARAFRQBQQBUQBUUAUEAVEAVFAFBAFskYB45lohi9GKy3uz0sv&#10;v5L4wwMHN0WCu6745Jq4P+edU5X4w5F+8v5LFxq/+vQnVoRCA8YZNFPJUMh4NUFyUY3XCHz13G+d&#10;Uf62k0tP/+/zv5u0g5Y14cjYkd/+7tCWbbY894k2xwlt7cU///mhjE3JF0WBSauAnEQbFnpF2skQ&#10;DcMBqDVLN05Hok1cyDJknM8yREMdMJQbdNqic+KcQdeEjjSvAuHlJFpsaCDpxg0sJ9FU+BdvvnCj&#10;Y5aPCZ9lppllMkg3GXxkSg8on4k6y0m0kTbASdU25SI+heBofffDjx4Yqw327l35LS3GK0ArjQ5a&#10;ONR55tp+my0yVsYniZ3CAvuA3bqxK9j1RmGuZYFxb6zhuNGa7O58828PLlVhXs76LS1UxCAwseJF&#10;Ux0yrgiYaWZBpYtqKE00aaKNOHcoMmag5IY4Q5Y1BTNVHNFZmmgpFp186cFneTwHuDTRVFisQ7kE&#10;gcczl1Lv/SDaEJhpZpkM0k0GH5nSA0pRos7SRMugiUZ8CoHfH2xv70u0f+TI0ZqamcS+VVd3d0lx&#10;sQneurVr/4FgXl7k7edOcblscRZikWmN84GNS9ON05GmRxA+DuzzBeuben7xYm1u+ZzWZ3usfZVO&#10;51TDZjDYGwnt+ePdC1WYlw0+UPWg1wQ6klg6ojmmiGVNaUPqQbkBCQLRiIZemmjDKi0koiLgrK84&#10;rMNAkSDy0WCqOBBhKIKagiHarOrJSbTYmg5JPW5gaaKpsFjnCzdUDTQFM80smqoB5dJk8JEpPTh0&#10;liYa1ET7+DXfqZxRk7ZFpRegq7+8oaciHI447DlzSg+77P168aez7Y/ktjjmF89c6m3saXyszuWc&#10;ZrHagv6jX7h6xpln5KswL2f9lhYqYhBYZpbEgUAXkI6MvYo00aSJNmL5hVKKDwzVBYgGZFlTsEZr&#10;WdX+VYcvl/gsGxpKE02aaNCmKMX6G6oe9KymIzWtuprShuIC5QYkCERDRzCkhqZgpvSAwk2UTppo&#10;0HxR29DW1tmb+BWPx+t25xO7Oa1t7RXlg2egKB+6ZTrSuG4U3NTm/81jPfkVi+2uwoHelmBP3Tcu&#10;K3M6LLHcIMuxxtM6yGc5KY3mjoG7X2svmXOC8duBdk/7Gw1zSq1XX1GzfPkUaHDxgQ1iUPWgM6Ej&#10;iaVDtT2LprShuEC5AQkC0YiGXppow0ocJKIi4KyvOKzDQJEg8tFgqjgQYSiCmoIh2qzqSRMttqZD&#10;Uo8bWE6iqfAv3nzhhqqBpmCmmUVTNaBcmgw+MqUHh87SRIOaaGMChtIjMei19e23/u7xtP0pIqB1&#10;YFavfW5+6dCLPj3N22+6es7cmYMPC8usSwINcI6UTk37S7e/3jjgzCutCnh7wj1Nt191aklhbiLn&#10;AV/owafr//ZKq/GrS8+o+OjFw44fQrQhcNZvaSE1IDCUeJqCodIB+YhKbY4yaaJJE23EiQZKKT4w&#10;6zDgo62IZaaKA3kHRVBTMESbVT1pomW89oXiMhqwNNGkiaZ+lqbegjLNLFAh1RSsKW2o4jGlB8SB&#10;qHPWN9HWrfteRUUFsaOkBSxkcdW3+d73nnfGsYVOdUXBr2z1vrjf5S6ba1rzNG2+6QsLsriJNuAP&#10;/u3lQ/saeqtK8y45bVZVWYHpeNzguufRIw+s786busj4VX/73svPLbv0vOlRwaGRCIGNS0DVg26c&#10;jiSWjnFQA+KsKW3IRyg3IEEgGtHQSxNNmmjSRCsjrhugMaYImKniQN5BhUxTMESbVT1poo1Pe2L/&#10;/gORHOqrwbweb37MrS47d+6KkiQ+oTlFjaKnEx1pXg6qHnTjdCQ0rNQBq8OET2ooNyBB+DgrYhlS&#10;Q1MwU3pAESRKF50xj1+5ovjfD7BPuybs7u7WBfziSy8vW7bU8ChuGkrrI4SHwG1tbeXl5WkJmIBE&#10;yz0e/72PbiR+PS0sEHYc6J7nKp7uyC3y9bXlDLTOL9qX9ltZD9jduaho2glWu9PwNOT3+jt3/Oa/&#10;55YXDkUNGokQWBYeGa9giRUvah+KiyJgppkFlS6qoTTRhlVCRbIEopH1FQdKblQ6CK8jmKniQFJA&#10;EdQUDNFmVU+aaBkvQehxSSpyZqtqaaKl1o0eFGgMsoJZjSsiCNPMMhmkmww+MqUHlPxEncewmGc2&#10;BYzDty44/x15eXkc6mW2IYfSI5H2sc6+g3XtibpldhLNsNPRHfjHm/09/TnTp1guONntdFjjjEOW&#10;je/S8XSkSQnCjwb8/Xta8ypXRpto/Z3bjj/9kesuWOeyu4gjK7PcyPotLTQMITBrXCAmfGCodECC&#10;QJyliZZ82oJEVASc9RWHdRgoEkQ+GkwVByIMRVBTMESbVT1pokkTbaRdGZp4UPWgG6cjoWGlDlgd&#10;JnxSQ7kBCcLHWRHLkBp08KEDnXfddvBY28Db31V50SVzcvPsabszfIIwpQdEmC5dR0eHAdbocFk0&#10;shTOT7381PJ/nUTzeD3ufHfarIgCIDwEbm1rqyCfRKNbpiNRNSDLkHE+yxCNRPCTr4Ze2mnLL5sf&#10;iYT6Ow8vXNNQUPTyB5d+ZNn05fSRZeYSOmyh6kE3TkeinBWxrCltSD0oNyBBIBrRIikn0YZNKJCI&#10;ioANB6CsotOmI6FMRcEQHuIMWdYUDOUG3UfROXElSteEjsxgCSJNtNjQQFLTwakfapY2N+SZaPJM&#10;tHHIUno9z6DOMM0srJzpA5yVBodxo4P2+Q+96bLMslpcvpy6099ReP33VyUWorif8AnClB4QYQ6d&#10;owJCTCYW/N1fXO90Dd6UJx9RAFLgcM+y1o5qq80y74SOxaccbDnY9t55H5QmWtoFXmqR+arBZKh4&#10;TDMLKl00xNJEG5btfMnNZ9lwAMoqOhM6Es0/yDJknM8yREMdMJQbdNqi82jmUVb1pIk2Du0JaaKN&#10;W/5Dg0URML2QZtC9UsRHppllMkiH+rj+pZ0O++Dr81J8Hvxzy47X3HmOagNjnBzp9G7624vnlk5J&#10;8y2+XGJKD4gwqjNkPOvBrOpB6UGXmo5k9Q4yDnGGLI8e3NPf84Onvje1pqy4orC7tbenoVdu50xa&#10;hKEg8oFHH/EUUwwfbcgyVDogQSAaUaHib/xOPU/Lb0UBUUAUEAVEAVFAFBAFRAFRYAwVOFxbu2//&#10;/rg/O3ftvfcPz937x2dT/9m5qdNmGTptZLHYjM8YEhNTooAoMAkVKMor+sypVwZagwc31No6Hdec&#10;9RXzgWjyEQVEAVMBaaJJJogCooAoIAqIAqKAKCAKiAITo0B/f/8/nvjHM/98Ju7Piy88N2te0Yc/&#10;dm7qP9Nq3F5/QzjiN9h7fLXhcE4e4ZloE+OqXFUUEAU0UWBe5fxvnf+dH13ysy+f87Xoqzk14S40&#10;RQF2BaSJxi6xXEAUEAVEAVFAFBAFRAFRYJIrYDTL/nL/Ay+9/IpxS3jsnyeferps6tRPfvITV111&#10;ZeyfKz79mbqDPWlPojUe8dhteV3erR2eDeGIz+6wdnb0T3KpxX1RQBQQBUQBUYBPAXkm2jBtoXti&#10;FQEbDkA3CdNp05EGBz4wZByiAVnWFAzlBt1H0TmxKNM1oSPNq0D48XkmWk9vbzAQGGlmorwyLPa7&#10;dDwdadqH8HTwiy+9HOX/3kvek3aGjougvFiA6cUCdUePFripr5+jhxtNJBTPx4TPcl1d3axZs9Jm&#10;fhRAZ0JHaqqzUT3mzJ6d786PU2/DG7vPPvvMREm7u7qLS4pTS33jf+/YtyVYlLvYuJezP9A0EGh+&#10;4o1z076gE5pZILAsPGLjBUmnCBhdeEC0ofSgW6YjWb2DjEOcIcuagg3a2Z0eUMQhsKYRh3yEcgMS&#10;BKIRLe/SRBu2MoFEVASc9RWHdRgoEkQ+GkwVByIMRVBTMESbVb1xaKLVNzRs2LCRvn/ObqQ00cz4&#10;0rOajoTMJs387M498U5TBU4+ac20adNiyff2Dvzsxifs9gzforhxvaO/u8gf7DCaaJYcu80RvvuR&#10;U6unF6bWh2kkootS+jCHCNPNohVsMlhm9RFal9KDTkeyegcZhzhDljUFo9WDLiAdqa90We8jVDqg&#10;OELSSRMt+dICElERcNZXHNZhoEgQ+WgwVRyIMBRBTcEQbVb1xqGJJt2K2PlDmmhxW9COjo7UW3em&#10;o0bm8cCz1iY5y5OUDxMN81p8xhWxLCfRYpMKCsrTT72ycsWKtIfLovYpJ9Fu+Oau/dv8xkk047Fo&#10;obDX46+Tk2jQpCzgxCIJLVQgMLQupVumI1nDDRmHOEOWNQVn/ZYWijgE1jTikI9Q6YAEgWhIE02a&#10;aKm3OYO/hVKKDwwxgWhAljUFM1Uc0Xk0K05W9cazibZs2dKkdcTr8SberJSi4tDxdKR5OQhPB+/c&#10;uSvqjjTRTCnMrJ7wBusF578jLy8v/fTGOcFpOllAdYlpZsl66fy+4A++80jGJ85GSuy31js8XXnB&#10;sNdmyQ1FBqy2yB8fO0NOokEpLeC47OITBKoedBp0JGudgYxDnCHLmoKliRY7DCU94ooSVDqgIYBK&#10;bRKT2zmHBQgSURFw1lcc1mGgSBD5aDBVHIgwFEFNwRBtVvXGs4k2Uv+Iz0E+y1AEUz/ULHGjG0c7&#10;9uuJJ6egUy3Gteh4OtJ0ATptZBqnHAeDaNDBxqV9/Za19JNohEdNRUNJOQ0UG3cIryP4yJG6mhrk&#10;mWhktXVUA+I8OGbJahDBN35r54FtEbdrTjjsN14sYLyg87nt7xyp4xb9OVROIbAsPDLeCUM684Gh&#10;CREFQ+lB95GORAlDliHjfJbT0hjoD+zY3GDA5i+uKJmSDzHhA2f9lpZVOj7jiliGSkfaIZBxlY5+&#10;UZpo0kQbcaGlyJhhHQaK+MhHg6niQIShCGoKhmizqidNtIznRXpcxrCJlnajqx2gr6/vYx/9SAra&#10;dJ2hYXX//Q/v22rTTi4hLAqMXoG3XnX0dbjCkaDN6gqGPbn5jl/ec+Lc+aWpLTONRHQbTB/mEGG6&#10;WVMlyHjWg1kFgdaldKnpSFbvIOMQZ8hyanBTQ9fV73o80GW3WVzWYs8Nf3hb1Yxcphf+oD5md3pA&#10;akDgMUyPxIkDYsIHhnIDEgTiLE205EsLSERFwOh6hU6bjoQyFQVDeIgzZFlTMFPFEZ1HM8eMoXqJ&#10;b8mMfXFklORIR8bM9Ejad4u9VbO4qNjhsEfPBEUvISfRDIUzuJ3T+FaK15vSz16Z8aXj6UjTcsYn&#10;0VJrAuW/jmBNJwtIaqaZZTJIx+Hj3Xfu/vOvuvIc0yKRUCQnHLQdfOL185Mvc2N+CkUcAjOlB8SB&#10;Q+eoeBATHcGs6kHpQVePjmT1DjIOcYYspwB3dgz89Fsv7H3akm+rMGADoWP5czt/fv850kTTeoCP&#10;VXoknTigROUDQ6UDEgTiHJVITqINyxZIREXAhgNQVtFp05FQpqJgCA9xhixrCoZyg+6j6Jw4zdA1&#10;oSPNqyTFB4PBN97c0NramnanZAAyaKKNxuyYODj6iZyezyl0TkpjlCfRUmurjnpQ9TBp333n35v2&#10;hCjJIxhRQBQYKwWCIcsbr7v7vXarxRUI9axYGaqu8o+VcbEjCogCWaNAU7Nzx3ZHbk9fobXaYXGb&#10;frX7t96z+WJpokWjDC3DFAHzrXjVsQwtSiHaUBCjeSJNtGGFERJREbDhAJRVdNp0JJSpKBjCQ5wh&#10;y5qCodyg+yg6J66o6JrQkSmaO1u2bj18uJa4sEvdRDP6ca+sX9/Z2UW0FoXJSTRDisxOoqWQekzS&#10;I6l91DJUPaLGm+qPpU6krq7ukpJiYrLpCDZc05E2xBl9JhrdOB2pqc58tOtqe3t6+2bOKisudlLG&#10;F5/UTOkBEebTeTJYZvURSg960OnIOO+6uwNd3YGqylyXy5p04ECWIen4LCel0d3t/+IntuVZFoc6&#10;dzqDNjmJNlKdhBZLioDpO7gUOwvFBYEWpZAgUBCjKkkTbVjCQCIqAjYcgLKKTpuOhDIVBUN4iDNk&#10;WVMwlBt0H0XnxJmGrgkdmWKqg16DmLqJZlzF6KP19PSk3nfJ7ZxRfeQk2rjlPzRYJhC87ht/G/NX&#10;LlL6IIIRBUQBUUAUyFiBnQeKm9utLmde/4DnuIX+qqn9GZtS/4s93TlbXikuzF0UDvb52l51Wgos&#10;ObaB8LH/ffQ8eSZabPgmcC2RMQ36Dk6aaKNZwcZ+V5po0kQbsewrUkSgugBxhixrCpYmWsYTEl8u&#10;jYnlsW2iURZ/UdrRS0/mk2h+v9/pJB33oGgrGN0V6OsJvu2ss2z2oTcbjPnrF6P6KGIZOktikKfT&#10;piMhs2MO9g0EW5t6Zs6ZglpG8boIEjuEmdIDkmIy6AwJAoFZ1YPSg06bjox6t3df7w9/3Jybv9Ji&#10;sYVC3t7urbf/alFxsSNuPoIsQ9LxWU5Ko7XZ+7XP7Ch0rDD8jUSCA95NF3287LJPr5S3c8ZFHFql&#10;KwLWdJcKqce0pUWli2aLNNGkiSZNtDLi/g0a6oqAmSoO5B1aniDjioAhHyHOI1mWJhpl2EJSQ+C6&#10;o0cL3EPPE0nLBHqiPwQeXCh3dxcXk+6OpCNNjzJ4sUBaKSDCGoFvvvU1OYlGiX52YGo39DZt6nHm&#10;54aC/gXnTymd5soOv8QLUWBSKXDokLupaXpu3nTT677eXb+5ffa8uUWjaamM/2pwpJAlXdL84n+3&#10;/eP+NktoqsXeM2N+zi13npqbZ4c4s4IN49C2hb5soyNZHeSjoSltSBAoNyBBIBrRESdNtGHFBxJR&#10;EXDWVxzWYaBIEPloMFUciDAUQU3BEO0xUS9pE62ioiLpqwbS3s5JWTfLSbRYlaAg8oFZEw+qHnQf&#10;6UjIu4kFHzvW5/MFoxnS1d1dQutsGl/REXzkyNGampmUumFi6D7SkZDZMQRve6vh11/dVhCcZ7U4&#10;fOHOQH7jd+85taKC+q9xY8gkUX9F1GNKD8i7yaAzJAgEZlUPSg86bToy6t3LL3f85q6+gsKlxk+M&#10;N9sGfNvuunPptOr4fx6D5ixoJuKznILGhtcb9+/1TJ/hOvm0aWYHDeLMCs76LS0UcQjMGheICR8Y&#10;WpRCgkCcozOvNNGGLUIgERUBZ33FYR0GigSRjwZTxYEIQxHUFAzRHhP1kjbRjGbZSD9Put2F0iNK&#10;+2Pv+XrlVGD/TN9pC1IUEAXGXIFQkaV3ZW7IEjYs57fl5O32jfklJpXB1oPFniOV5jO5jU+vbf93&#10;7jnxxDXz6SJAU4COYGhmoc+ekBR0s0o1ESAf+cCs6kHpQfeRjox6NzAQuvaL2w7Vumw2dyR8bM1q&#10;x/dvPC5xIEOWIen4LEM01AFn/ZYWijgEVieIEG0IDJUOSBCIRrRESBNtWLWERFQEnPUVh3UYKBJE&#10;PhpMFQciDEVQUzBEe0zUm8Am2rG2nkN7m1LsGD19HncB9VZHww4dT0ea9CC8jmDIR8hBw3JrS1tF&#10;ZTmxNUA3TkdC3qkDVoeJKfX/1a53V1e4p04JDAwc23/4ooql0/MHn+QV94HiAuUGJAhEY0LAr/yz&#10;4aW7PQX2GYZfkZxQf96BG+49Zeny2cSRAk0WmoJl4RGbDNCMrwiYNfGg9KALQkfGemf00Z59tqWt&#10;PTh/ft4Zpyef7yDLkHR8liEa6oANJkqlB6WqQ0HkA6sTRD4fodyABIE4R7NCmmjDBggkoiLgrK84&#10;rMNAkSDy0WCqOBBhKIKagiHaY6LeBDbR0q4qxsTBpFfhswxFUB0wxARVD6oeFONf/9lPnS55G0Pa&#10;ATSWAL/N2lVaWLFkoWm0t6XN4TlYnX/gguWfWjZ9dcZbfSg3+LKUknVRH8cK3NXh/dTZf490Fzmt&#10;RT5Hy3HnFn3phjVlZcDtnGPFJDFRFLHMlB6Qd1DWCXg8cwlKD3rQ6UjWcEPGIc6QZU3BWb+lhSIO&#10;gTWNOOQjVDogQSAa0kRLvkiFRFQEnPUVh3UYKBJEPhpMFQciDEVQUzBEe0zUkyYapdMASa0jmDXx&#10;oOpBUe8HN91UVJbkDFRsKD1e73nnnB39icfjdbvzKbE2MIqA1WFiCOK3RO7bsaV86UKrbfDNod2N&#10;zdOKGmdVH23c3/nRk66rLq3JrMcE5QZfllKyLjMHU1s2+mgP/WnHwd0dp583620XLPB4e6SJFjtI&#10;mdIDCjeUdQKWJlqKWYYv8fgsa5rSWb+lhSIOgTWNOOQj08yCSidNNGmipd+VQJnNB4aSG6IBWdYU&#10;zFRxROfRrDjHRD1poqUvYTk5kNQ6gqG6BDkIrWU7Ojoor/780W3Xl1cCB3YoIR5PTK+jsNlWEghH&#10;Cm3hqoFWR+Q/bxIYTxrotWrzZoTyC4qqKnx9Hk9b6zlnNuXmBtuOdi8pOnftgndn1mNimlmgfNYU&#10;rCltqHowpQfEYTLoDAkCgVnVg9KDTpuOZPUOMg5xhixrCoYWHpCPkNQ6giE1NAVDpQPyEYq4NNGk&#10;iZZ+HQ6lFB+YdRjw0VbEMlPFgbyDIqgpGKI9JupJEy19CZMm2nCN0MQjVo+kqZg0On5rb44lkjpw&#10;oVBw5XHHRzEej8ftpj5fjxXcG4rcu3NfSc0Mpzu/p7E5b8D3iROWjeQLKxNUEH8otLmxZW9Hx0Co&#10;e9WqroICv0Fbmmip8xAaLBAYmiw0BRNLRzQERAGJMNSsiYeMZz2YVRAoPehS05Gs3kHGIc6QZU3B&#10;Bu3sTg8o4hBY04hDPkK5AQkC0ZAmmjTR0u9AoZTiA7MOAz7ailhmqjiQd1AENQVDtMdEPWmipS9h&#10;k2BfxJp4xOphpuLxK1cUFxdTgpLizFogGPzZH+9W87lp3cUF9mmVxuP5TR879xz4zvnvriwpSeqy&#10;Ocb7Brqf3/tgu6c+z1l01rxLY++djP0WVBBGA/6/l7/jsx8rrSzweQMtR7quOfemgtz/hAyyTMyN&#10;DNoZEA0dwdCY1RTMlB5QuDWVDvKRD8yqHpQedB/pSFbvIOMQZ8iypmBpomW8NtA04tAQgEoHJAhE&#10;Q5po0kRLv9mBUooPzDoM+GgrYpmp4kDeQRHUFAzRHhP1pImWvoRNXBPtzrt+Cz0jieKLyhgjpd97&#10;yXuILqfIf38gsOPwwVhPFXnMmUHj1eaj9Tmh4mlV9Caa0bQKuDqLp+YnbVpl0GCC6kwi2B/0/XPX&#10;fa19tUmbelBdYppZRulg6jECOcgHngw+MqUHFJTJoDMkCARmVQ9KDzptOpLVO8g4xBmyrClYmmjS&#10;REsxj0OlAxoC6Eg0SVpVXpcLN1FAFBAFRAFRQDsFzHbSsmVLzT9zZs+O/j3tXyAwZBy1XFFRnpat&#10;ATA8JbbP0sbR6XCcuHCx8acwN+yy9f/rj/fffzH/N/UfRvDqqin9xzoHenpD/kDX0Qa3zdp+7PDO&#10;g5uT/jnYsPuVHU/1+FqrZpfmFbhKKgqmVBVuPbo+rQJRwMt7d/3gHw8bf7YfraN/KzXSaXdduOLy&#10;T5723f9a/eWRjsWN1bXEjiggCogCooAoIAqIAtmqgCUSSfOAkqjnUJcOArM2CyEmOoIN9aDWLN1H&#10;OhKKIAqG8BBnyLKmYCg36D6KzolTAl0TOtK8SlK8nESjzMqQ1GMINqNjHM5KEcGR+EM06GMWQprc&#10;iNXDdNbo0OUXI0UoAAB3aUlEQVTTXqPp9XjTIu9/6i6Xy0kJ8XhijBcLtDpKfMHBFwtM72+25oRT&#10;XD3i8tlnds9eVmFiEp9BlmJx9cTWTY/u2+WuKg+HQr0NzdeufftxM2dx5xKUeMTcSOHjmOQ/xFkR&#10;MDoSFaEN0WBKD4jDZNAZEgQCs6oHpQedNh3J6h1kHOIMWdYUTF94oBMiJLWOYE0jDkkNlQ5IEIhG&#10;dPUiTbRhCzlIREXAWV9xWIeBIkHko8FUcSDCUAQ1BUO0x0Q9aaJRuieQ1GMInmxNtKbGRko46Bi/&#10;y3HGaadZbVZ1bud001qEpo8GbVee/cXa28pm5BvH0Pr7fA37OldXX1aSN3Q3aKwUiT7e/uarZYvm&#10;2ZwOA2acfSvu7b/+XZegewaoKKFgppkFpTGGYzYuOZksHzrQ+affHeo81v++y+acvnY6ZUQwMWGV&#10;mik9IClYHYSY6AhmVQ9KD7p6dCSrd5BxiDNkWVNw1m9poYhDYE0jDvkIlQ5IEIhGdOKWJtqwNQwk&#10;oiLgrK84rMNAkSDy0WCqOBBhKIKagiHaY6KeNNFU3n9OqiYa2tyh5P/Xf/ZTNV8vQMm6KMbqGnBP&#10;rw9HPFaLw99Z7essJX69oTCv+rglVpvNwPuNg3udvesufC+qM1SUUDDTzILSoORSVPMJB+/Y1vaV&#10;T26y51TZLE5fuOGzX6t5/4cXpE2JCaedQeIxpQckRXbnUgZBUUc9KD3otOlI1tyAjEOcIcuagrN+&#10;SwtFHAJrGnHIR6h0QIJANKSJlnzdAomoCDjrKw7rMFAkiHw0mCoORBiKoKZgiPaYqCdNtLSbTygo&#10;YwuWJlqK6ED5zwQ+fLD18KHmArebkkUGps/joYNRfKLxfzRva3MGi/71EoP2g7XLXeWnTB3qtkBM&#10;+MAtrW2VFeVE9SBB+DgzWd6zq+fA3oH8fPua0woLCwcPD470uf2m+rbDFU774AMTQ+H+gH3P46+e&#10;n1ZDpiEwthUvzgtZeMQKomME1UkPunp0JKt3kHGIM2RZU3DWb2mhiENgTSMO+cg0s6DSRcu7nEQb&#10;NvVDsVQEnPUVB0puKCiQZU3BTBVHdE7c+dA1oSPNqyTFSxMt7eZzAsesNNFSRCd1/vf09gYDgejX&#10;u7u7i4uLKbE2MHTwd77+J4fDRTQ7/rCIPcd7vD1gDxqXdnlsubtDlsG/ykc5BRpry481FThtFZFI&#10;0B9qXXhCc27ef7I3ju6+zTX20AK7rcD8eYdnw/PbL0zrEjRfKAKWhUdsWBUJCkSDdfaE0oNOm45k&#10;9Q4yDnGGLGsKNmhnd3pAEYfAmkYc8hHKDUgQiEa0vEsTbdgCBhJREXDWVxzWYaBIEPloMFUciDAU&#10;QU3BEO0xUU+aaGk3n1BQxhYsTbQU0Umd/3+5/wGnk/2VAn09wRXHHVdOPkvV3dVdXELt5Rm+Q3gd&#10;wUeO1NXUDL3rgDIS6T7SkSro/JELXi3JX2m1DGZsf6Dpgg9brv3qipEEufvO3ffc2lKYu8hisXl8&#10;tcedFv7pr05Jqx40XygCloWHNNFSJDaUHvSUpiPHdrpP9JTOhI40rwLhdQRn/ZaWLyiTIT2g0gEJ&#10;AsVFmmjJyzskoiLgrK84rMNAkSDy0WCqOBBhKIKagiHaY6KeNNHSbj6hoIwtOOMmWn1Dw4YNGymu&#10;ZSvG7/e/++KL8vLyWPcMX7/27qLCwbvq5CMKjEaBZx+xTHGvMS0EQl1LT+v40S0j9sVqD3Ze8b43&#10;Q6Gg0USzWCxf+u78iy+dl/bq0HyhCFgWHrFhVSQoEI2xnRDjkhxKDzptOpLVO8g4xBmyrCk467e0&#10;UMQhsKYRh3yESgckCEQjWtDkJNqw2g6JqAg46ysO6zBQJIh8NJgqDkQYiqCmYIj2mKgnTbS0m08o&#10;KGMLzriJZtzM+Oyzzy1btpTinYnxGg+ep704ko40Lbe1tZWXU597RTeeGrlp4+61a8+Muq/XuSSt&#10;aUNSy0k0M9bXXP6Wv2u68ZizSCTkDe19/6fK3vWeGSMN3pt/uHfHa3m59oqI8Ui0sD/o2C/PRDO1&#10;Is6JRFhUfwgv4Li85RMEWpfSadCR9JSD8jODxIM4s9KGmPCBDR+zOz1YpeMzrohlKDeg8QI5GB3p&#10;0kQbNmtAIioCzvqKwzoMFAkiHw2migMRhiKoKRiiPSbqSRNtpJ1q7M8hqdOCg8HgocOHTfupO0E7&#10;d+4yMO+95D2pl+BJg9jU2HjVVVdSvEPX92kdjLsoVD3oxlMg/b7gD77ziN3OfjsnXV5BigIpFPB6&#10;ct580Wa3OQOBQHGZZeWagM0+Ivz153NtgbnyTLREgYjVgwjLoJcBzeCTAczq4/jPLBmnHDrJonhJ&#10;6cTQZHd6QBGHwKxjFmLCB4ZyAxIE4hxNWmmiDRu/kIiKgA0HoKyi06YjoUxFwRAe4gxZ1hQM5Qbd&#10;R9F5NGuyMVFPmmiUvT0kdVpwUs1T0Djr3yeqRnrg/YsvvWx8Pe7c2YY3dp999n+OYqV1k36AiI40&#10;LwqdNqIbpyMNDjqCNaUNSQ3lBiQIREMR8M7tTeXlxRVV+alH65c+taW7NbfANXgLpy/QOhCqf2bL&#10;Bam/cuhA584dTavXzKyeXpi2FNBncHSrj1qWhUdssNLOLAqC0YhDPkLpQbdMR7J6BxmHOEOWNQUb&#10;tLM7PaCIQ2BNIw75COUGJAhEI1qxpYk2bFkCiagIOOsrDuswUCSIfDSYKg5EGIogH9g4RvTK+vWd&#10;nV2UrYimGOPo00jNtaQeQelBDzodie7l+CxTEs/U1myNpX4R5D+feZb4dPy+vr6PffQj0ejs2dX4&#10;4J82aZp+QlsUEAVSKPDGC7n9fdZIJGy12EORAeMO0NRv5/zRurdefKIrHMjPsfdc+KHqFK8siF4U&#10;qpB8YGhmodRedKbIAM+nho6W6UHJQGooPejq0ZGs3kHGIc6QZU3BWb+lhSIOgTWNOOQjVDogQSAa&#10;0QlXmmjDFjyQiIqAs77isA4DRYLIR4Op4kCEoQjygde/+lpra2t27/GkiRYXXyhR04Jjn3SWGhzb&#10;bkvRcTNPokXv+sxgNwKNl7QOxqkHVQ+6cToS8k4d8HgyOdbb4g8OFOaVFOQmeXkon9RQbkCC8HGe&#10;cMs//+HWp+/3uexTDUGC4b6iqvZ7Hz9npClpw+uN1121q8CxzHgLgdFu84S3/f6h09KeR5twH013&#10;mNID8g7KOgEn5iGkNgSG0oNumY5kDTdkHOIMWdYUjFYPuoB0pL7SZb2PUOmA4ghJF62W0kQbNnFA&#10;IioCzvqKwzoMFAkiHw2migMRhiLIB0bvxRtpb6Pyz6WJFhcdKFHTgtEmWtpnov3+t4/UH7SqnFHC&#10;TWUFHKtethZ2OXOt3h5fztE1oaMzVWYr3Hy+nA0vOkJBpyViD1v6Tjw9VJSk8zmk06F9zuZDlXmO&#10;avP/ewf23v7g8rnzS1PLmLaIxX6dDywLj/HRmS+CfCsx2bNknBusQeHLJchy1qcHpAYEngzpwTSz&#10;oNJJEy35OgTKV0XAWV9xoOSGggJZ1hTMVHF01FmaaIlVD0oPetDpSJMSHU9HopYpNMa8iWZctLGh&#10;My4u0GOejO/S8XSkSQl67hXdOB0JeacOeHyYHO7cuqH9/hmLplhtVl9/oHZHy2XH/cBhc0XTyTcQ&#10;OrC/lfKsLvMrUFyg3ICMQzS0AxtBaWn21td1LltZWVz8n2AlFuetm9pv+V6D2z74ol7jJFpfcNvd&#10;j8hJtGNlZWXJl+/JfgrNFwKOk5BPEBUWHnzeUdYSUakhGpBlTcEG7exODyjiEFjTiEM+QrkBCQLR&#10;iI5fOYk2bNaARFQEnPUVh3UYKBJEPhpMFQciDEWQDyxNtMRdBpQe9KDTkSYlOp6ORC1TaHA00RKD&#10;wucjalmF9IA4Tzh4f92u17Y/S9/kjwbpcTXZy/vLqoeeN9+6f+A9S6+uLq0xba5/qeEH39zhcrk8&#10;fT6Ox2lBuUEZXJntKic84hnUGboaV13+8oHtPltOaY69650fLJdnokHhpuucQRAhJjqCWdWDqgdd&#10;PTqS1TvIOMQZsqwpOOu3tFDEIbCmEYd8hEoHJAhEI7pckSbasEUsJKIi4KyvOKzDQJEg8tFgqjgQ&#10;YSiCfODEJlpFRUWKTWwg4Hc4nPRdLh1PR5pXT4pP+nw3uZ0zLl5movb/65M2lKnfFWB8PfYRZqmH&#10;QGy7jS+l0b0fOmyh6kE3Tkea0j3z7HPmWxoCloFwTtAVKUgbyokCRHLCu/Zu/dxnr+zu7iouLiHS&#10;yAy8s+n1Hd1PT5s3eDAnHArXbmv//Fk/jj4Z7cLTnrL6ZzntZcYhJm947/+7Yc55Fwz110ZiBcUF&#10;yg1oCEA0dARDauzY1rbLeDvnSTPT3siJVgOIBgpmSg8o3ChnyHjWg1nVg9KDLjUdyeodZBziDFnW&#10;FGzQzu70gCIOgTWNOOQjlBuQIBCN6CJKmmjD1pOQiIqAs77isA4DRYLIR4Op4kCEoQjygRObaHEP&#10;dI/bW/L5OCaWR3oLp7ydMzaOhtQvvfyK3+8nviszbdfDMHjFpz+VNkuliZZCycT8P1xbGwgEkn7F&#10;6/EavzXeiPrCwQf2tr6R68qz5jguXnxlSX55Ij5tGzT2Kxzg3Tuan3/qUNosGhuAPehc/YKrxJdf&#10;lNvV6o0cq/FvX2Fa7unO2fZ6ntt+nPm//uCxk873Xv/9VamvC9Ulppkl7cgaTZWGHOQDTwYfmdID&#10;Cspk0BkSBAKzqgelB502HcnqHWQc4gxZ1hSc9VtaKOIQWNOIQz5CpQMSBKIRXYfY1q1bR1zPGf+S&#10;n5+fzwE2bNKN05EmVQivIxjKEkgQRdTg4wxZ1hSM1gVi0ImwaLmA8EzgPXv2xpWvJYsXpyhoEA0o&#10;PcbEcqI7BgfDo5F+ntRTKD3otOlItEpnYPlIXZ3NZjMuZBw8dKf8OJ2OoqKiFBCPx2NMgmbapGZi&#10;RiGaYBBtCJyWSWzcUcvjkx4Gq+eef6Gjo6Mt2aerq8vogYaLu3cee37OcRWl1W6LPbTjyMa3Lb0k&#10;L+ETDoeNg4eJP0/6Ew5wVVXpomWVJ6yZNXdB8alnLjD+QvmTIXjV7CUVpzojJbnh8kXFZ6xd9K7o&#10;tZasqHzkvqO5jiqLZfC1FQOB1lPOdp+4JknbMeP0gHKDL0uhlFYEDKmhKZgpPaAIaiod5CMfmFU9&#10;KD3oPtKRrN5BxiHOkGVNwVm/pYUiDoE1jTjkI1Q6IEEgGtGFk5xEG7a1hMKjCNhwAGrN0mnTkWjV&#10;gyxDxvksQzTUAUO5Qaeto85yEi2xjwalBz3odKRJiY6nI6OWjZNo5t9THzyk0ECfiRa9Xxi6gRcC&#10;G7TpeDrSVMxoGhotxcS0SfoTuvFEpHFv8sUXXWi32xMtt7Q2/9/9Nztnd1cvLHSX5JqAuu0dHzvp&#10;+rLCyjg8lB58YEouxTLPmMmx3pa/bflVe0+9YW3NnAvevvSDUbN3/XrXX/6v0W4pD4d9trzOex47&#10;q3TKkHojBRSiAZUOSBCIho5gSA1NwUzpAYVbU+kgH/nArOpB6UH3kY5k9Q4yDnGGLGsKNmhnd3pA&#10;EYfAmkYc8hHKDUgQiEZ0ETX4r5TyEQVEAVFAFBAFRIExUSAYDNYePtzU2Lh1yxbzz66du6J/T/sX&#10;CAwZRy0f2L8/LdsMfEykYcg1kvJ2m+ND7/74tNJ5A/1D93saz//qH/AW5pWMSbC0NmJ00AKuzkVr&#10;ZsxbWb2j9YXNR4b6xYZTn75y6fdvW3rxxyxXfL2U0kHTWgchLwqIAqKAKCAKiAKiwHgqICfRhqkN&#10;dSIVAWd92561l6xIEPloMLXtIcJQBPnAchItcWqB0oMedDrSpETH05FRyxNyEi1Oaog2BGZVb3zS&#10;IxD0//j277hcqV7iEXEEIpVtU6YVOpy2jua+cI8r0lo8nkslNa8VnFZvdNBMbp6uAWtHxUdO+Wos&#10;1WguGWfWHt/x24aO/U577gXLP7Vs+upEj6DEg3KDL0shzoqAITU0BTOlBxRBTaWDfOQDs6oHpQfd&#10;RzqS1TvIOMQZsqwpOOu3tFDEIbCmEYd8hEoHJAhEI7p8kibasJUkJKIi4KyvOKzDQJEg8tFgqjgQ&#10;YSiCfGBpoiVum6H0oAedjoy2uoxHWVH6FBlYliZaVFhUvXFLj/11u/wBX9IEiN5S2uvrPNC5yRvo&#10;nl64aHbJstRgSi5BN6tC4MGWFnInbMbgR/bcuuDEaVbb4C0FXa19Rb557191ddIm2q3PfcVZHCqf&#10;Wdzf52vc3/nRk66rLo1/WSeUHlBuQFUdoqEjGFJDUzBTekDh1lQ6yEc+MKt6UHrQfaQjWb2DjEOc&#10;IcuagrN+SwtFHAJrGnHIR6h0QIJANKSJlnyNDYmoCDjrKw7rMFAkiHw0mCoORBiKIB9YmmhZ0EQz&#10;Hp61a/fuzs4uSpckDjOez0SLuzQ0XiAwNF5Qy1D1oBunI4neffHbn5lRU51BSij7lX6rq8lVPhDK&#10;KXRYKrwtrog/KVVLRbe1yFc+vSgUCrcc6bK0lll8rkRkxOWzTeues6LC/NWxpt4FeWe+beGlo8lS&#10;KDeIcRyid+wYsaUOmVUHrA6TMR+J0YxiSg+I8GTQGRIEArOqB6UHnTYdyeodZBziDFnWFJz1W1oo&#10;4hBY04hDPkKlAxIEohGd6eQk2rBlJCSiIuCsrzisw0CRIPLRYKo4EGEognxgaaIl7q6h9KAHnY5E&#10;t82JQaT3QUbfRPvs5z53/Mrj6VcU5PgoYM+PrDrpxFyXK+MjXWl5QpYNaxA+Duzx+e/ctMNdXZlb&#10;VDjQ0+tparnypJXOf71hNtHy3o6Nbd7DDmvuwtKTS/OG2mRRd0zLnf2tbzY/NHvF0Ns52452Lyk6&#10;d+2Cd8d5DQ1bqHRAVR2ioSMYUkNTMFN6QOHWVDrIRz4wq3pQetB9pCNZvYOMQ5why5qCs35LC0Uc&#10;AmsacchHqHRAgkA0omsnaaINW0ZCIioCzvqKwzoMFAkiHw2migMRhiLIB5YmWmKnAEoPetDpSJMS&#10;HR8N4llrz0zb+DAA3d3dW7ZuM5Gjb6K1tLR293Sb1rweb747n8KBFQwZhzgbltva2srLhzovaT2l&#10;G6cjid69umWL1Z1ns9mCwYDd7khL1QTQwcV5eQG/v7xsKj3iHo/XTUiPTq/n1aNHugM+42FvZ8yc&#10;XZo/+C7UrQ1H3/J0lcycbvJs3XfwuredX1P+73NkGR3Uuuvldf32ttLKAp83YJxZ++zaH47y3aZQ&#10;6YDGOL0aQGbVAavDhE9qpvSACE8GnSFBIDCrelB60GnTkazeQcYhzpBlTcEG7exODyjiEFjTiEM+&#10;QrkBCQLRiC4ypYk2bL0NiagIOOsrDuswUCSIfDSYKg5EGIogH1iaaInNBSg96EGnI01KdHw0iGk7&#10;YlHLY/hMtFgB6ZwhB1EwhIc4azSz1LU0t3d3GYSJrSszjnRwfWurz+8Ph8PBUChxECX9CaVDF4yE&#10;X25rcleWuwrcvj6Pp6XtzPJqu8V6pK+n0WWNNtGO7Tv0zbe9Y5RNNH/Q989d97X21doszvMWX5b4&#10;QDQokdDcgIxDWaojGFJDUzA0s9B9hMJNN4tOQ5PBMquPUHrQg05HsnoHGYc4Q5Y1BaOTC11AOlJf&#10;6bLeR6h0QHGEpIuu+gafRysfUUAUEAVEAVFAFBAFFFHAHwhs2rfH+LOr7oj5lxR/zA4a32dGRUVV&#10;6ZQFs2YtmTOH+GfutBlpke6iIrs7v7Cy3Gn+t6hw4dx5Hzn/nVe/86Jgd5+nvSPkDxj/jQQCVSWl&#10;o/TOaXdduOLyT5723Y+f+q2kHbRR2peviwKigCggCogCooAoMHkUkJNow2INdSIVARsOQK1ZOm06&#10;Emr3omAID3GGLGsKhnKD7iNR52AweLS+PhAIjPkNXNFxS7e8c+euuMqe+jQT0ceoTTqejjSNJ8Un&#10;fTqY4dFonhqm0cwnJ9ESE+9wba0x1lIEkT5YTCMTeDvnQMB//3PPaJSQGVDtczr8lWVTZs80v9t1&#10;tOFD85aeuWTwxaNH2lrvfPXF+q7O46bP/MjqUytLSjKoM/R6nqLOjOQX08zCyhkqvHzgyeAjU3pA&#10;QZkMOkOCQGBW9aD0oNOmI1m9g4xDnCHLmoIN2tmdHlDEIbCmEYd8hHIDEgSiEV0XSRNt2BIRElER&#10;cNZXHNZhoEgQ+WgwVRwKYaOD9sr69Zm9SDGDHWkGX5EmWgaiKfIVaaLFdVWM4Xbrrb90uZK8nFGR&#10;kGE0rJbenMh555xNv+nSsK8ImMjkQFvLk4f2F0+rck+dYpw466pv/Oiqk89dvjK1UJTaOw4dN6aZ&#10;BZruNQVrShtKPKb0gDhMBp0hQSAwq3pQetBp05Gs3kHGIc6QZU3BWb+lhSIOgTWNOOQjVDogQSAa&#10;0kRLvkyFRFQEnPUVh3UYKBJEPhpMFYdCuL6hYcOGjdjOeXzRWdlEM0ITDIaiz79PregEHjWKJUY/&#10;IRU9Tgg10fx+v9PpHN/kmoCrGW6+++KL8vLyRro2ZdjGfheqHnTjFGRff/+P7vrNBIg4jpf0OO39&#10;ZSXGPZtBv9/uNG64dL53/pJ3rDhBmmhlZWXEOFByaRxaihANaEmjKRgqHXQfRee4cQEJAoHpQTEp&#10;Qcah9KBbpiNRwpBlyDifZYiGOuCs39JCEYfA6gQRog2BodIBCQLRiNZhOYk2bEqCRFQEnPUVh3UY&#10;KBJEPhpMFYdCWP37CrO1iUbfgkLpQQl6ButpaIBn8GIBQ43Yt2qm2JzTe3mGEUXAsUxe37F9+bKl&#10;KRyEDmoZdlpb2yoqqG/npBunIw0OOoKJtI2TaP84sLd8wVzjmWh+j7dt/6ErTjnj9EWpIggNFlYw&#10;VDogJvQ6A5nlA298tXbTqw3FU/LPv2RRyRTSG3u18xFVjyk9IN1QzpDxrAezqgelB11qOpLVO8g4&#10;xBmyrCk467e0UMQhsKYRh3yESgckCERDmmjJNxqQiIqAs77isA4DRYLIR4Op4lAISxNtpHYGRb3Y&#10;7ybFj/RMNMg4lB50y3Qk2nTLrImWoq+UVucxCSIkCASOlsfJcHSLGEddYMZJtIGKKf4+bzgUstps&#10;zgL3BxYsPWfZitT8ofTgA0Olg28S53OQaPmeOzY8ePMB28CUSE4oUtBx25MXVU8vSZuBRONoeYR0&#10;ZgUzpQekG6uDEBMdwazqQelBV4+OZPUOMg5xhixrCs76LS0UcQisacQhH6HSAQkC0ZAmmjTR0i7z&#10;sOPZUP5BYNZhADHREcxUcShSSBNtTPovI+X/pG2i9fdGDE3OPvvM9CXMeFh7V3dJSTEFaWB0BEO0&#10;IQcNy0eO1NXUzBpz9SAaOoKJQen19f/wlScqFs935OYGBgY69tdeu+bsqe6i1IIrIgiUG0RBTMcV&#10;cZBI41OnPTrFsdRqcRjMvaHWcz/nvuqbZ6QdMpQJNGpER/AELjxixddROkU4QwtvFAylB10QOhIl&#10;DFmGjPNZhmioAzaYZHd6QBGHwOoEEaINgaHcgASBaERnGbmdc9hqBxJREXDWVxzWYaBIEPloMFUc&#10;CuGkXZ5lKW83M0cj041yk+TtnJTQRKselB50y3SkyYSOv+/PD9VuCqbdowpAFNBCgZ6KQEuVxziG&#10;ZhxGq2x2F7UO9mLko5ECL97fN9U59C4If7hn9tmeH9/1rrT86RUPKo/qgKGZhU4b0o1uFp2GJoNl&#10;Vh+h9KAHnY5k9Q4yDnGGLGsKzvotLRRxCKxpxCEfodIBCQLRiE7x0kQbttqBRFQEnPUVh3UYKBJE&#10;PhpMFYdCeKSjUhO1wUjkI89Eg9KDEvQMdiOTc4D39g709vQnHQvdXd3F5NNzhgU6no40iUGnjejG&#10;6UjIO3XAKJO99UcWzahJWxhNgCLqQbkB0VbEQSKNK05/vMA6zWUtNW7n7AkemXNm4S1/fEfaUNJr&#10;Kb08DvQHt29tPXyo/cyz5lRPL0zLgW45g6oOzSx0JpBudLMZOAgx0RHMqh6UHnT16EhW7yDjEGfI&#10;sqZgg3Z2pwcUcQisacQhH6HcgASBaESnV2miDVtpQCIqAs76isM6DBQJIh8NpopDISxNtJG2MRT1&#10;Yr+bFJ+Vt3P29PYGA4EU27/u7u7iYurtmYNbdwQ/nuAbrnuwbMo0ykZXMKKAKKCsAs8/FHL19dos&#10;rlDEZ7UXLL2g4ie/Oi0tW2gKoICNDtoVH3qptc5hs+aHbe3f+dny09dOH38a0StO4MIj7dQ5JvMy&#10;JSjRC+kIhhbeKBhKD7p6dCRKGLIMGeezDNFQB5z1W1oo4hBYnSBCtCEwVDogQSAa0kRLPo1CIioC&#10;zvqKwzoMFAkiHw2mikMhLE20MVmsj5T/WdlE+8v9DzidzrR7vywABPw5a1ad7Mp1JfpCPAIT/SId&#10;T0eaxqHTRnTjdKTBQUewprQhqaHcgASBaEw4+Ir3v2kLzLJHrDkWhzfU8oHPFLzrPTNSFCjfQKj2&#10;cM+xtt5lKyuLi5MM/8wKwl/vq33snoEC1zzj66Fwf3f/jue3X5i2TlLm8cw6QRO48Ij1ms/BrLcM&#10;LbxRMJQedKnpSJQwZBkyzmcZoqEOOOu3tFDEIbA6QYRoQ2CodECCQDSkiSZNtLTrK+BBRVCmomAI&#10;jw4DCK8jmKniUKSQJtpIY4yiXtqdwGc/97njVx6ffhhrhfD5fNdc8wW73c4q3ZgYh4KYCL7u/92X&#10;l1ugVXCErCggCsQr0N5m27Ehx2Zxh8K+vILQ6tODthGrV47Pl/PaszZLTq4lYg9b+laeHCotGxtJ&#10;N73mCPbOcdhKTHMB+/abf3/i3Pmlqa2PsoilMD6BC4+0U6cK9T+FdHxBgSxDC28UDKUHnTYdiRKG&#10;LEPG+SxDNNQBG0yyOz2giENgdYII0YbAUG5AgkA0ogVcbuccNpdBIioCzvqKwzoMFAkiHw2mikMh&#10;LE20MVmsj5T/9Q0NxmGQxEsEAn6Hg3qYy+PxuN1u4jaObpmOHNry/Ztza2vrxRddOBmaaGO1iWIt&#10;j1D1oNQE02s6UlOwprShuEC5AQkC0VABbNxKuWtnvfEW4LRNq5//cOvT9/vcrtmGIL5Aa2FV672P&#10;n5O2/FJ8vPvO3X/+VZd5Ei0Y6gvY9j/x+vljYjlqhEIjCmZKD4gDlHUCTswWSG0IDKUH3TIdyRpu&#10;yDjEGbKsKTjrt7RQxCHwWEV8YCDU0OgxrM2b+593hUNM+MBQ6YAEgThHq6U00YZNHJCIScHBYLC5&#10;pcXr9cZNSEwvHDSv0tbWVl5ennbBZALoTOhIyCwKhvAQZ8iypmAoN+g+UnROfBumYT/1s/zNFB39&#10;MEw6FrLsxQIjjXdIPWhColumI+Mivu4bf7PbqR1AYsUTmCggCogCKijw5ou5Ft9cu23oCGqHZ8NY&#10;3XRpNPK+eMVrR/aFIkGXP9hx46+Ol2ei8a0lJoNlVh9VWHhAqxQIDEnHZxmioQ7YYJLd6QFFHAKP&#10;SRB37Oj42jf2RnLckbBv7hz7TT9fkZtrGxPL479ngWijUpvuSBNtWFghERPBRgftlfXrOzu7VFiu&#10;CQdRQEEFpIkGlfW4HhMloFARU2GxEivIsfZeny+Ywk3oEUiGHQivIxjyEXLQsAw994punI6EvFMH&#10;rA4TPqmh3IAE4eM84ZZv/enerS/n5TmqDUGM82L5FbVjdRLNrJk7trUdPtR2xtq5pVNyx3yy4JtZ&#10;6HMixIFulnuehWgrAmZVT4WFB5/OkHQQDciypmCDdnanBxRxCEyMeGeXv7PLN60q3+PpKiuLf6DA&#10;Bz60oc870+mcaljz9O372GV5l18+h2g5OulAtCEwlBsQbYhG1FNpog1baUAiJoIP19Zu2bKVsnYR&#10;jCgwORWQJhpU1rkX99CERC+PdCTqIJ9lNC4QEz4wRBuiIWvZ2BKNSgfhdQRDpYMvS/WSrqmh94oP&#10;vBrsL7Lk2HzBtp/9bs2JqyvSrgT08tF0hyk9ICmgrBNwYh5CakNgKD3olulI1nCPZPyqL9xeVT14&#10;w7V8RIGJUuBAU3H9sZzc3PyBAe+SGf7Kkv44Js8+k1sy5VTzh8Fg74J59Tf//DjW8QINW6h0QLQh&#10;GlHRpIk2LH8gERPBSR8CNVFDRa4rCiiogDTRoLJuRnCUdSlFGkATEp0GHYk6yGeZVWeINgSGaKOW&#10;VUgPiLMiYCgomoKh3IB8VCSITDSM+y7feLWxpaXrvAsWTvh5MSYfjXAzpQdEGMo6ASeuEyC1ITCU&#10;HnTLdKTh7OHDh7ds3Taei+RAwLJkyXFlU4a97qOru7ukuJhOA8LrCDakOHLkaE3NTKImdB/pSOPS&#10;OoLT0q6r77/+F40FU5Zbbc5QsL+/a/fN364pLhz2KpxPfGqXM3e5zZZvWBvob7jwAv+11y4Y8/J4&#10;qLZ37uxCdP3PN7OgDkaTU5pow8YpVIKliUascQITBaIKSBMtg2I9yrokTTTiAOTTmc8ylE4QDXS9&#10;QjdOR0LeqQNWhwmf1NA2GBKEj7MililqGLc1BAIBs3BRnkAaLXGKgCfwYayx1V4RNXSkwZp4UHrQ&#10;1aMjTe+MUXbW2jMpy4Pu7u5ipNWVFP+V/75z3qJVlMsJRhTgUKC+yXW0Y1Ze4VCDsq9j76+/Nz3a&#10;zDKv+Mr6tnXfO2C1VUQiIbvt2F13rphWPfjysbGaPde/cewHv6612eyhUPC/r5x9+sllkGVFFh7R&#10;6EgTbViiQrGUJhrHIBeb2a2ANNHQ2QjFQ0UMmpDolulIM9vpeDoStQzRUAcMMUHVUyE9IM6KgKGg&#10;aAqGcgPyUZEg8tFIq0Z/f/8jjz7mdMorVrJ7NSTeTbACxhi/4tOfopCAqsFIA7y3b6C3zxd3OejE&#10;k/FdCK8j2PAReuAm3Uc6UlOd09LeurPn1j958ooXmUno7dj2q+/NjWuiGT8/eKjnjde7HM6ct59b&#10;WVrqGsO1tPE4tg9fuz23eInNnmcchRvo3v27nyx1OryJj2YbaVQqsvCI0pMm2rBIQYWS2ERbtmzp&#10;YLJ6vPnuweORlA8ENgwq8q86fA7SBaEjh4oIW1wgJnxgKDfoiUohLG/nHGmwQ3Um7Y4r7iqQcWhC&#10;olumI9Hpmc8yq84QbQgM0UYtq5AeEGdFwFBQYsE9vb3bt+9IvUgIBPwOY3lL+/CBPR6P2z34D9TE&#10;D50JHWlcWkcwhXZra+vFF11otw/eaKNIVkM0oNJB9xHiQDeLTkPKWu46/ErjmzeEAh5nfvW0U75b&#10;OG157PBURz0oPei06UhDlq3bD//u3peJ5UtgokAWKBAO2w40LQhbp9gc+UF/ty3Ss3D63vH0q6N3&#10;SptnWX7x7KENeHftNZe5Tj7BJU20+ChAtQyakPgsQzSSgpM+E808egPRhsCGcRUmJIgzBIbU47MM&#10;0VAHDOUGnTZF5xTDIXXVphiPWqCDE/mkPhZHt4wuwfks0yNocobSg06bjtRXOshHPjAUcYiGIukB&#10;cVYEDAUlFmzUqKbGxvFc1Mq11FTA5/Ndc80XpIkWFx1ogGc8DCkpATEZH7Cn/eCRZz47fa49323r&#10;6Qy0NFgXXfqwzfGf97RCNFjVU2Hh0dzceqTRS4m1gfH0ed0F1GMQEJ7PMkRDHbDBpLWlvaJy8O2Q&#10;lA9dQDpSHTUgzhTafn9ky05/d2/OlJLI3Jmh0lLqv4RBTEYC7z0w8OfHg+4py8zI+nr2fvcL5XNn&#10;5UgTLT7V+Yo1n+XRzxnSRKOUPFRnCK9yeqQQB6INgaHFCl1qCgfVmmjr1n2voiL9q9CIOSwwUUAU&#10;EAXGXAHjCNK6dd+dkMmCUtWjxJhmFvocZDKBOCsCTks7GPT//tYv5rocY55dYlBZBeYUNBTZ2nIi&#10;YZ+leH/P7FDEhlKtKWiaW32sYtpQ16zugLfq9LvcU//zOkgo/9NmaRw9yDhUPeiW6UhW7yDjEGfI&#10;sqZgg3Z2pwcUcQisfsQHBkJf+u6e2laXK7/S522ZXeG7+XuLPZ4uaaLFV3u+wPNZHn3+SRONOOvz&#10;BZHP8ujTY0L2RdBsRPeRorNqTbT6hoYDBw4w3QllSEe/sYiONHMGwkNg6J4sumU6EnWQzzKrzhBt&#10;CAzRRi2rkB4QZ0XAUFBiwUYHzfjfMTwhSynU0YkJAjPNLPQ5yKQNcVYETKHdeHhLMDD0+CSPt8+d&#10;X0BcXCkCbmtrKS+vJHI2YETaRFj0uhB+AsH+xlciHY9Nn+Oy2SytDQPewOy8xZ+nqBfLOdC60dn7&#10;YNWsPPOLB3f5Zp79G2mijSQjXzWgDPDMqi5kWVOwQRuaXOhxpCP1lU59H40+2v2PNO4+4Fky3/3B&#10;d0/LzbVBnKHcgOII0YiOX3km2rACC4mYCJYmGmXWh9IaXShDEUSZQMYVATNVHIp3qjXRWMMNGaeo&#10;FzuUIDwEhtKDbpmOlAGeWDPVUU+F9IDUUAQMVYNY8CMP/aWncT1xGhWYKGAo0OBZ/EbrSn/IWp3f&#10;d3rV03Zr/JPLRSX1FVheurdmdqSgaPAReOFQZN+23uM++gqFdmzFC3g79z/6X1PKg3kF9s5WfyBn&#10;3oKL7sx4IZFxEaPQzu6ZBZIOmrMgy5qCpYmm5piFEpUPDJUOaAhAnKWJlrzOQyJKEy3joQ7pzDoM&#10;ICY6gpkqDkUKaaKNtJqkqDc+gwtKDzptOlKaaNJES73pgnJJETA0Z8WCjfv4Gg9tTi3IBJ6XiSXG&#10;dNTIuIQiDvLRGEMfj7ZGfvh3a97UBcaDovu766ucHV+6uEeFY2tM6QEFZQx1ThySEJO04P49v5o6&#10;pamodPAG3oybaMZ3B7ob23fd7+/e5SxeWr3687EPREOLEoqHaq8KCw+IMASGpOOzDNFQByxNtIwX&#10;/+oEEcpqCAyVDkgQiIY00aSJlnqhPvhbKKX4wBATiAZkWVMwU8Wh6CxNNGmipa8y/0JQ0sk0RUdm&#10;gIeMKwKGNIE467iW3brrsC9gIWadx+N1k1+ZDYENAhBeR3BrW1tFeTlRakgQHdWAOKdQ41h74NGH&#10;+7q7IlPKLO+6qKBs6mBXJYXxv7/Ut7dram7h0I2TfQ0bf/SZ6UsXTiPGBSoIEHgCFx4Zb0EhB8cW&#10;3Fv/1tFXvlpd47Aat3PWB/Kq3z3j1C9Rgji2NOKuyGccSg86DToSmjdRMISHOEOWNQXruPCAgsgH&#10;1jTikCBQ6YAEgWhES6Xczjls1oBETATL7ZyUWR9Ka3QnDEUQZQIZVwTMVHEo3kkTbaThQFFvfHYC&#10;UHrQadORWT/AD9fWBgIBr8ebT+7XQGBDQDqejjTj0tbWVk5ulNCN05GQdwb4q9+5dcHSVcRpSGCi&#10;gFIKhELWra/McTpn2h1FwUCP33905RmHbbZwCpJ1ffNCBfOjTTR/y+b/+WSVNNGiikEz0cSCjT5a&#10;2467cnKCttJTZ5z44bhDZGOyloAcZF0eq7DwgNSAwJB0fJYhGuqApYmW8eJfnSBCWQ2BodIBCQLR&#10;kCZa8ikJElGaaBkPdUhn1mEAMdERzFRxKFIkbaKdtfbMtPuW7u7u4uLitDAToAgYYgJxhiyj4Lq6&#10;ulmzZo251HwO8llGpSMy+cUvbpV3whITbPSwYMi1ZMmaoqJCiqk+j6fATX2/OwQ2rg7hdQS3tLRV&#10;VpZv3u/ddDiQ57ScvthZUzX0WsCk4tN9pCM11Xkk2lu39t3/oNVdsNAUsLdn249+MPOkNeUpZttD&#10;R3u/eMue3LL55u2cNUWe735qOv1NZ5R5PBpNCDyBC4/xWZdCaugIhhbeKBhKD7p6dCRKGLIMGeez&#10;DNFQB2wwye70gCIOgdUJIkQbAkO5AQkC0YjOMnISbdh6DxJRmmjjs1hhHQajjHiKrZoilpkqDsW7&#10;pE00yuZWMKJANilgNI4jkQjTzpa1PELVg1ITzLDSkSj4ondfM2++nEQbp9HTZpnRYyvPK50VCQc9&#10;xw5PszQXRDrG6drZeJm21ilt7Yvz3XNN5zx9+35wY3nqJpoBe3Vz+x0PH23pGjjruLIvf3Sep6+L&#10;qdRAwxYqHfRhDnGgm+WuSxBtRcCs6kHpQReEjmT1DjIOcYYsawo2aGd3ekARh8CaRhzyEcoNSBCI&#10;RnQBIk20YWsxSERposVqN0rpUi+J6cbpyEmybGKqOESdOzqG9lTEYztmUHQEQ7QhByHLKFhOosVW&#10;HiguRPDj/3xt0eJlaR+ZdKxt4PnHOo2Xfx9/cuGcRQ76s7oGN9vkZ3vRkaYs0HOv6MbpSMg7dcDq&#10;MOGT2siNXz4WLJlxotXuNPz1e9rnuNt++qWlI03lxCkDWvVqCh6Jdmen75JL33QXLnY4Sn2+Zkvk&#10;6J/vObG01EWXTh1BJnbhEU1CHaVThDNrLkHpQReEjmT1DjIOcYYsawo2aGd3ekARh8CaRhzyEcoN&#10;SBCIRnSKkSbasCUfJKI00WK1G6V0I628zZ/TjdORqGWIhjpgpoojOidmLF0TOpI7S6H0oNOmI1EH&#10;+Swzjdlrrr/D6Ux1m9tgw6XLsffp4jznDJvFORBqnjK/b8YKOdGTek6Q3068AjuPLSydtcZitRlU&#10;gr7eGY76n39FmmikuIxUxzZt6vjJTw82NQ9UV+V+//uL5s0tYqpLaOFFaUAzC924dvWfW2dIEAhM&#10;D0oGPkLpQadNR7J6BxmHOEOWNQUbtLM7PaCIQ2BNIw75COUGJAhEIzrNSxNt2IoHElGaaLHajVK6&#10;1AtPunE6MoOJHzKuCJip4kDeQYVMUzBEWx31oPSg06Yj0WE4hpaPtfce3NcaW3km6mFMv/zp0fa6&#10;0jxHtUEmHPF3ebc+v/1C0l78XyC6JnSkeXUV0gPirAgYCoqmYCM3fvdUcFery102NxIOeVt3XX5u&#10;2aXnTR8pb+mhoSM1lU5T2lBcoNJBFwTiQDeLTkOTwTKrj1B60INOR7J6BxmHOEOWNQXLwiPjnbWm&#10;EYeGAFQ6IEEgGtEYSRNt2JIPElGaaBkPdUhn1mEAMdERzFRxICmgCGoKhmiro15cegSDwZ6enpG2&#10;wcQbGI2v05Hmteh4OjKt5S989meV5TUjOTtuP6/bX9nVmud2zXbYSsyLdng2SBMtqj80WBQBQ9VA&#10;U7BROmbVzPveb/ZuPthtuHDxKZWffm9NrmvwVFrSDz00dKSm0mlKG4qLLDzGZ3kMBQUCs2YplB50&#10;2nQkq3eQcYgzZFlTsEE7u9MDijgE1jTikI9QbkCCQDSi5V2aaMPWe5CI0kQbn1UC6zAYZcRT7LQV&#10;scxUcSDvoAhqCoZoq6NeXHpMqndBhEM5mzbuvfoLn4mO4u6u7uIS8mthxwLc3e370uVbbaGKQKi7&#10;MHeRxWLrDzQVVbbd98TbDVbbj+453NVU5Z6ycuYSl2PwyVPj2Z6QtWzGExxUDTQFM80smqqhTkmH&#10;mPCBmdIDIjwZcgkSBAKzqgelB502HcnqHWQc4gxZ1hQsCw9ZeKTYWUOlAxoC6Eg0SUoTDWui7dy1&#10;a9++/SkCnPir917yHiiQKDjrKw4kCDoMILyOYKaKA0kBRVBTMERbHfWSNtHMkpX4odOmI82r0PF0&#10;ZFrLl73/uqWLToWK+ZiDe7pztr2e57Yf1+c76A92WC3OXHfOT/9v8dLlM/+84bENjbvdZUWBvoFi&#10;S97/O+cTI/XR6JrQkaanUPWgG6cjodxQB6wOEz6podyABOHjrIhlSA1NwUzpAUVQU+kgH/nArOpB&#10;6UH3kY5k9Q4yDnGGLGsKloVH7DpT0iNu1Q2VDmgIoFKbxKSJNixAqUWsb2jYsGEjuo+SJlqiYmiy&#10;0vF0ZNo99ihpQ0z4wEwVByIMFTJNwRBtddRTpIl2+GhtvttNKa1jeDtn4uUg42MC9g2EPvveLc7w&#10;XONezlC4vz908JrvTVu4zB60RX6z4a9Vy+dabdbB1DrQ8J75Zy6ZsnTb5sGHuK04oaJ0yn9eVkBP&#10;JzrSFAeqHnTjdCQ0rNQBq8OET2ooNyBB+DgrYhlSQ1MwU3pAEdRUOshHPjCrelB60H2kI1m9g4xD&#10;nCHLmoJl4RG7NJX0iFuoQ6UDGgKo1CYxaaINC1BqETO710maaImbVTRZ6Xg60mQF4XUEM1UcSIrJ&#10;oDPk4yjV6+ntDQYCicPK/AnU3Kmrq5s1a1bU1IsvvWz8/ay1ZyY1TrdMRxoXCoSC9z3/qMPpGMmj&#10;7P55/Z78Nx9wG+4HfIFZq0KrLxx8L6c34mvO7atYMNP0vaf52FL77D99JSfYX2TJsfmCbbf+6aTl&#10;K8rRIoYmHlQ96MbpSGhYqQNWhwmf1FBuQILwcVbEMqSGpmCm9IAiqKl0kI98YFb1oPSg+0hHsnoH&#10;GYc4Q5Y1BRu0szs9oIhDYE0jDvkI5QYkCEQjuiuRJtqwDZo00WLlgFKKD8w6DPhoK2KZqeJA3kER&#10;1BQM0R6Nepm18hXvQ/X1BM899xwKSeixZYZBCD9RYOM8Wkuz1x8IOR2Dz2UvLgnb8uy/2Hh39ZLZ&#10;jjxXOBRu2XMksn3hvr/PNt/g6Qu0Fla13vv4kGL0dKIjzVhA1YNunI6EhpU6YHWY8EkN5QYkCB9n&#10;RSxDamgKZkoPKIKaSgf5yAdmVQ9KD7qPdCSrd5BxiDNkWVOwLDwy3oZrGnFoCEClAxIEoiFNtOT7&#10;NWmiZTx6ofyDwKzDAGKiI5ip4kBSQBHUFAzRHo16ZhNtpMNig22j7u7iYurT8ZOeRBvnZ6L19g7c&#10;8qNnklfkSfPTlibbrrcsNos7nDOQVxBafXrQP6Ort6reWeDye3y5nuI9/7fA4ptrtxWYksS+wZOe&#10;TnSkeRWoetCN05HQsFIHrA4TPqmh3IAE4eOsiGVIDU3BTOkBRVBT6SAf+cCs6kHpQfeRjmT1DjIO&#10;cYYsawqWhUfG23BNIw4NAah0QIJANKIxkpNow3Zp0kTLePRC+QeBWYcBxERHMFPFgaSAIqgpGKI9&#10;GvXMJtpIfS6IRuJiJbVxOm060iw4dDwdOZLlps4jxq/KCqucdtew6o/QgDinBXd2DFx61rPFectt&#10;1jwD7Anu+n83zjnvgpqe/t5ub6/L4aooKrvhurdee9IePYlWtaDzzvuG7rqla0JHmspA1YNunI5M&#10;K50iEYyjoSltKC5QbkCCQDR0BENqaApmSg8o3JpKB/nIB2ZVD0oPuo90JKt3kHGIM2RZU7AsPGKX&#10;E5IecYsrqHRAQwCV2iQmTbRhAcqgiRa7m016p5U8E22UGwzWYQANGx3BTBWHLkUwGNy8eYvH63E4&#10;nImZkPQngYBfO7DhCJ02HWnqE4tvbR18tPzFF11ot9uTqkcPTeJiZfRNtD27Gh/80yZioMcbZg86&#10;Vr1ozfPa7BZ/fzi088xIV+l4c0h2vcF3dL5W6HYsMX/ZH2j60OfzLv/MwlhsU0PvFR94NeDNt1js&#10;9ryeOx84rXp6oQmgR5yONC1D1YNunI6EvFMHrA4TPqmh3IAE4eOsiGVIDU3BTOkBRVBT6SAf+cCs&#10;6kHpQfeRjmT1DjIOcYYsawqWhUfswk/SI27JDJUOaAigUpvEpIk2LEDSRMt49EL5B4FZhwHEREcw&#10;U8WhS2E00W699ZcuV/ypn7jKKP9LV8Dn811zzRf4mmh0JkmRB/e1XHjhO4pLqLeUGkboDyOjI01u&#10;sfiNjU/UBV+dNq/M+HnPMW93Q/ADS74b6wJkfAzB3d2+qz70Vkn+SqtlsNHcO7D3az+aZZxEi5N3&#10;oD/4wjNHfP7w2rNnyts5k+YevS5B0woKRvGK0IZoMM0sk0G6yeAjU3pAKToZdIYEgcCs6kHpQadN&#10;R7J6BxmHOEOWNQUbtLM7PaCIQ2BNIw75COUGJAhEI7r+lCbasKW4NNFi5YBSig/MOgz4aCtimani&#10;QN6lvQMxbj8MGVcEPG5ZmlZMSJDE9OjoGHw7ZNIP5Wlrnb3t63c8NZKFif35Mfv+igV5eQVD/dy9&#10;G+q/deFvFal4d/16132/OWq3TLU6vJU1odvuPiM3b9hJQ6OD9pXPv1Z/0G8Qdhdbfv6bNXISLTGd&#10;oOTnA0PVQFMw08yiqRpQLk0GH5nSQ3Qet8USa5ZC6UEPOh3J6h1kHOIMWdYULE20jBelmkYcGgJQ&#10;6YAEgWhEY2Sd2F2NXF0UEAVEAVFAHQWmjPwpKipK8VvzV/NqFr7ztA+etuwdxn/pf+h4OtK8eix+&#10;VtkSb+9gE8r4+PoDDjv1/uJxiM6nr1x6xwMnXbOuZN0t8264aWlcB80gcNvNOw9uszuCxxl/OhsL&#10;fv6DnYmsjGeo+QJDDo4DZ7mEKCAKiAKigCggCogCooAoMAkVkJNow4IuJ9EyboFDTVwIzNpLhpjo&#10;CGZq20NSpD08FVd5IeOKgMctS++//+Fdb4XsKjWAdJk4LQW9tpXPF001ntRv72jsCzctCR0c9twx&#10;lR1588Xc6Ns5I5FQp3fT89svNAkbQ6CgqPDXr9x3oO2ow26vKa2+8oz/ciV7BCE0WAzLUPWgG6cj&#10;oWGlDlgdJnxSQ7kBCcLHWRHLkBqagpnSA4qgptJBPvKBWdWD0oPuIx3J6h1kHOIMWdYULAuPjLfh&#10;mkYcGgJQ6YAEgWhEYyRNNGmijbhzhFKKD8w6DPhoK2KZqeJA3kkTbTRdwsT8b2zoTNHugZ7VdeRI&#10;XU3NLGLziG6ZjjQvTcfTkUkte/09B7o2hHJCM91Lp7pnxDkOGR9n8I3f2nl0V5nTPvhAt2CoL7+i&#10;9t7HzzH5G4Pxb7ufO+hvmTKrKhwKd9Q1H1c0+2MnvzsxrNCwlbWsrGVTVAammQWa7jUFa0obqh5M&#10;6QFxmAw6Q4JAYFb1oPSg06YjWb2DjEOcIcuagmXhIQsP9RceUYbSRBsWrNTlLMXLN00r8nbOFKk/&#10;PnVBJqS4EECLFfqkC+ksTbS4oEDq0YMSbamUlQ22WiifxPT43De/WD0rvrtEMSUYVgU6m4p2PDrL&#10;aa0w3s45EGgyrmV1hBee01oxp834e/tU/4yVC6y2weczBPp9HQcaf/beryXyQRMPqh5043Qka/Lz&#10;0dCUNiQIlBuQIBANHcGQGpqCmdIDCrem0kE+8oFZ1YPSg+4jHcnqHWQc4gxZ1hRs0M7u9IAiDoE1&#10;jTjkI5QbkCAQjejqWppowzYa0kSLlQNKKT4w6zDgo62IZbPipHhafNxOm/LweOMrRJhp/MWXXjb+&#10;+95L3kPsMoyJdN/85rdmzaKesSISmxQwh/XEU9fkJnubqsfjcbvdFBHoSNMaHU9HopYhGhMCbqgb&#10;eP25/lcf9brs5XnO6cZ5tP7wvuvvqLbafQ8efH7KvGmugjyDWH+3x9Y+8O3zP5cYKWhkyVo249kQ&#10;mrM0BSuyloVSWhGwphGH1GNKD4jDZNAZEgQCs6oHpQedNh3J6h1kHOIMWdYULAsPWXik2GVApQMa&#10;AuhINElKE21YsKSJlvHohfIPArMOA4iJjmCj4uzctZvS+ODGnLX2TOIloA7dSGCjc7dkyWKrddi7&#10;U7web747n0gDAhs26Xg60qQK4SFwW1tbeXl5rCDrvvX7yvIaokQCG40CLQ2lLXXucChSNCVn9qIm&#10;qy2c1lpXh7tx39wC1zwT6fHVXvu9spNPL9nbeeT+bf8snjEYyu76ts+e8r6l0+YnWoMqmKxlM54N&#10;oTlLU7Aia1kopRUBaxpxSD2m9IA4TAadIUEgMKt6UHrQadORrN5BxiHOkGVNwbLwkIVHipUwVDqg&#10;IYCORJOkNNGGBUuaaBmPXij/IDDrMICY6AiObaItW7Y07S6d2IIhwozLDQz4Dh48mPa6HIDjj185&#10;Z/bs8UlpTbM0cUI6fLC1raU3aTj6PJ4C2kk0OtK8EB1PR6KWIRqjB+/Y2vPnO1rcjoU2a57Xf3Tq&#10;rL5rvzHUu0zh4+FDfb+9qaPAscz0rndg73U/q1l+vNu4gXdX44H1hzYbP3zb/NULquYkjSBUwWQt&#10;m3HpgKqBpmBF1rJQSisC1jTikHpM6QFxmAw6Q4JAYFb1oPSg06YjWb2DjEOcIcuagmXhIQuPFPtB&#10;qHRAQwAdiSZJaaINC5Y00TIevVD+QWDWYQAx0REc20Sj3FBJ9JEIM9PJfCbaOJ9E+8JnfyYnqlJM&#10;RfKriVXg8O5pob555osCjE9faPN9T51VOiU3dbkb6A9e8aGX2o8WuOxTA+Fei6v5r8+e6/F2G020&#10;u+/c/cDv69yFjg98fOb7P7wgqXfQsJW1bMazITRnaQpWZC0LpbQiYE0jDqnHlB4Qh8mgMyQIBGZV&#10;D0oPOm06ktU7yDjEGbKsKVgWHrLwSLE4h0oHNATQkWiSlCbasGBJEy3j0QvlHwRmHQYQEx3B6jTR&#10;KC08M/3GROekJ6qgc0wQeLAPosBBLYiGAW5pbausGHY7Z4rZSwUH6RxMRyD8eILvuavx8NapZhMt&#10;Egl1ejf9483zc/PsafO/s2Pgj7/dt2db3+IVBR/71EKj72aMl8f+3nrvHS25lsEDaAORw1d8ZXrS&#10;Pho0smQtm/FsmDaIcaMMiosiYEXWsoqoAdGQ9EicZYgCEmFR+xBewONWl6DqQY8LHck6BiHjEGfI&#10;sqZgWXjIwiPFNgQqHdAQQEeiSVKaaMOCJU20jEcvlH8QmHUYQEx0BE/aJlrSKswXQU2zFJqQ6OrR&#10;kWaYiHi/L/jKS7uIt5Salol9MePmyhf/2RMKRo5f41577pQUU3j0V0TLI9Ewbsy882dNubYaq8U1&#10;EGyZucj/2WuHXooKWTZ9/Ml1jXmW5VaL0/jfQKgrb2r9X/5xTqIXRJ2jX1QhPSDOioDpKQ3lv1Jg&#10;KDcgQRQJIh8NSA1NwUzpAQVFU+kgH/nArOpB6UH3kY5k9Q4yDnGGLGsKNmhnd3pAEYfAmkYc8hHK&#10;DUgQiEZ0kSxNtGEbDWmixcoBpRQfmHUY8NFWxLI00cYnpTXNUmhCoqc0HWnodri2trurm/LCh0Ag&#10;/OufP+1wuChNLjqms73o6L4St3Ou8ZX+QENpVc/0OS30r2eM7O4sbDlSmhOx5BX1T5/dTnmxwEjX&#10;2vbajCLXCrOJFgr3u8oOShMtbVygLIXAUDXQFAyVDshHSGodwZAamoKZ0gMKt6bSQT7ygVnVg9KD&#10;7iMdyeodZBziDFnWFCxNtIz3LJpGHBoCUOmABIFoSBMt+QJbmmgZj14o/yAw6zCAmOgIVqeJNs7P&#10;REs6wsfkvZ8jbc7pxulI81oQHgLX1dXNmjUrbbsBpQFx+MUvbq2oqKBwiIStx1ptF1xwNgVsYiin&#10;um6/qb69ttphKzHw4Yi/y7v1+e0Xpr3EmFSDQwc6//Cbgx5P8OQzyqI3YEKWzfL40P0tD/y2Nc86&#10;37gzVG7nTBs7EwDpDIFZjUNM+MCKrGX5HOSzLOmROEKJahNhUfsQXsBxceETBKoedBp0JOsYhIxD&#10;nCHLmoIN2tmdHlDEIbCmEYd8hHIDEgSiES2VchJt2KwhTbRYOaCU4gOzDgM+2opYnvAmWk9v77PP&#10;Pkfc1gpscipw/MoVc+Ykf6FkrCDG7ZxfufrXY34Sbd+WWbbgXLOJZj6ebHyaaEYH7fMfetOeU2W3&#10;5vlzGt/1oSnXfnUFVO6izSB3fvFf/rTfeLGA8ZMPfGLW5VcsSZpIUFGStWzGsyEaRCguioAVWcsq&#10;ogZEQ9JDmmgpJnool/jArFkKVQ+6j3Qkq3eQcYgzZFlTsCw8ZOGRojxCpQMaAuhINElKE429iWYe&#10;sggE/A7H4L02lA8ENgx6PB63202xDDGBaPCB+ThDljUFG7lhfMzcoDzan1hHiDDzuh0dHdDRJB3B&#10;hpt02nSkKSCEh8AqnER7/NFXpk+bTXzSGeVkWWwlpOBferbjnw/15dsXWHJsXv/RhSf6PvrpaWnL&#10;KcVy1EhSsPFugQNbivIc1QYs9t0C0OAyvkvH05Emc2i9QjdOR0LeqQNWhwlRauOtr88+Xf/sP+pX&#10;ri770EcWmC+4SP2BcgMShMjZpKcjWFPakNRM6QFxmAw6Q4JAYFb1oPSg06YjWb2DjEOcIcuagmXh&#10;ETvzSnrErUOg0gENAVRqk9gkbaIZp2P27tlb39CQbqGY/vexjYm/P/Rw+i8IQhSYIAUmqokGFTJN&#10;wRBttFhDeAgMTUh0y3SkodsXrrh1zA+XoSOssba8tX7wHzmKyyI1C5tH83gy+qUP7JhmGVhonoAz&#10;Ph2eDX978VzzbZtlZYNv7SR+6Hg60ry0CukBcVYEDFUDFcBXXf7yga05uY5KX/CYs6DngafPTdtH&#10;g3ID8lGRIPLRgNTQFMyUHlBQNJUO8pEPzKoelB50H+lIVu8g4xBnyLKmYFl4xC78JD3ilsFQ6YCG&#10;ACq1SWwyNtGCweBTTz3tDwSIW5TUsLjGhPGQ7EAyy16Pl/LkbPNaENjAt7W1lZeXE92hG6cjUc6Q&#10;Zcg4n2WIhjpgIzdaW9vM3JAmGlQlITBrsYaYQODohGTcKdne3pu6hhiP/y8uKabUGTrStEbH05Go&#10;ZYjGmIBffqH5dze15NnmGy8E6A80FVa033TniajlkfB1tb0bXuu2O3Ledl55cfHQqxhQ9Y4cqaup&#10;IT8yjyc9IM6KgNEgTixtI1XWfXGf2z54K7Hx6R3Y+7UfzTrvgprUI12RtSxU7hQBQ5OFpmCm9IAi&#10;qKl0kI98YFb1oPSg+0hHsnoHGYc4Q5Y1BRu0szs9oIhDYE0jDvkI5QYkCEQjujqajE004wDahg0b&#10;KVtBCobSmIACiYKzvuJAgqDDAMLrCJ7wZ6KZg0hH6SDOkI98lg0ara2tdnv6u7HMuERv56yv63zk&#10;gd2UiieYMVRg3y7H0QNBw2Bunu2E04L51Jvy01BoabLtesvitA3+y8pAoHnNWZEiUvNzDD0TU9oo&#10;0NOds+WV4sLcRSZj447mT3+tKPqai5HcUGQtC9VSRcDQZKEpmCk9oAhqKh3kIx+YVT0oPeg+0pGs&#10;3kHGIc6QZU3BBu3sTg8o4hBY04hDPkK5AQkC0YiuiyZjE21sb7qUJpqZTFD+QWDIOJ9liIY6YGmi&#10;xW4CofSAwFDE+SwbNHbs2LH/wMEMdvBHazve/4FLUnyRfl6GjjQvR8fTkUktd3f7tm3u7O0OLl9Z&#10;PGt2YZyzkHFFwEnVu+L9bzqCC+y2AuO3vkDrwtW9P7/jVChFTWWg9Qo9q+lIlLMilvWi3dkxcOlZ&#10;zxblLjESJhTu94b23P6Xk+bOL01dQ6DcgARRJIh8NCA1NAUzpQcUFE2lg3zkA7OqB6UH3Uc6ktU7&#10;yDjEGbKsKVgWHhnvWTSNODQEoNIBCQLRiMZImmipF4rpfytNNFMjKP8gMGSczzJEQx3wODfRjKcN&#10;Njc3Jw4b6DZbHcGGy3TadKSpJIQ3wMZN5cS6FJ2QGhs6f3vb+vT1TmeEz5fz2rM2e06ZxWLzh9qW&#10;ropUVod0dmhE7s8+YpniXmP+Ohjqm76k+bY/nIYWJVnLTp617PqXGr7/9R1Wm83T47v6vxemPYaG&#10;5gaUe9AkriMYUkNTMNNWBwq3ptJBPvKBWdWD0oPuIx3J6h1kHOIMWdYUjE4udAHpSH2ly3ofodIB&#10;xRGSLro4lCbaaPdQxM0qFB4InPUVh3UYQFLrCB7nJtpNN908e86c0Q4q+f7oFKg9fPjLX/4SxQY0&#10;IdHzn440SdLxdGSi5V/877Yn742Yb8M0Ttz4rXueeP38jBslEBM+cFS9Hdva6mp7Zs0uWr6i/Cuf&#10;e23fxkKXY/DF0H2+gxd+xH3tVwefeAXRyPqZBVIDAqNSQ8b5wJs21i5dNiPtKwXMIQOVDkgQPgcV&#10;sQypoSmYKT2gCGoqHeQjH5hVPSg96D7SkazeQcYhzpBlTcHo5EIXkI7UV7qs9xEqHVAcIemiGwdp&#10;og1JcdbaM42/dXd3FxeP+PCYF196OXFfKk00dBsMpTVqHB0GEF5H8Dg30cx7pRMHhY7SQZyhrOaz&#10;bNAwnom2/tXXzIKW9hN9JlpaZNryGGshdSFNvBYdT0eaV4nF33jdroMbp5k3ORof422Yz2+/MJYM&#10;FBdFwGbi/d+ttS8+0WUJTY3Y2t/5wfIPfHjOl67Y4PPaAv5gzULnz28/1eyMQJxlLZtxbqBSQ3FR&#10;BKzIWlYRNSAakh6JUwBRQCIsah/CCzguLnyCQNWDToOOZB2DkHGIM2RZU7AsPGThkWI/ApUOaAig&#10;I9EkKU20oWCZ2/7UIiZ9mJo00UwFofyDwJBxPssQDXXA0kTLeELiyyU+y4azGT8TLcW8lR2/eu15&#10;59aXSgpc8wx3/MFjIUfdnQ+eFOuaIo85g2gY/DdtqP/ljS35tmXGbaqRSKg/suu3fz+penrhoQOd&#10;xm9jH26FJh60XqEbpyPVKaQUzt1eT5fHY3CuKa+g4KO5pyMYyg0ojjqqAXGG1NAUzJQeonPcXAwJ&#10;AoFZEw9KDzptOpLVO8g4xBmyrCnYoJ3d6QFFHAJrGnHIRyg3IEEgGtE6LE20ISmkiZa4T4ZSig/M&#10;Ogz4aCtiObaJtmzZ0rTdEOLjt0aC7dy5y7iEnERLrTOUG1D+o2BoQqLTpiNNoeh4OjLR8kB/8ItX&#10;vFa71xcJusKWvpUnh0rL0g4IDQBHay1H98wwb1M1Ph5f7bXfK3vXuwd7haPZcclaNla9tIm34dCB&#10;215+zlVYkOMPVOa7P3fymdMqK4nZk9Y4xGR8wFDp4BvjOkoHqaEpmCk9oHBrKh3kIx+YVT0oPeg+&#10;0pGs3kHGIc6QZU3BsvDIeAbXNOLQEIBKByQIRCMaI2miDUkhTbRR7rig/IPArMMAYqIjOLaJRtzR&#10;jRK2dcuWdeu+O5rdu446a5ql0IREjwsdaeYJHU9HjmTZPJ81bXph4rOfIOOKgA1f1r988Mb/V5tn&#10;WWqeROv1b/vDY6cZJ9FGWdJlLUtfy/oCgc//+XcVi+c7cnONb3UeOnLhrPnvWjX0bgfTzpG2VuO/&#10;VSWlLocjC8ojVDr4xrgiwxCiAamhKZgpPUTncSsdrIkHpQc96HQkq3eQcYgzZFlTsCw86AuPUa7x&#10;oNxTBAyVDmgIQA5GlZcm2pAU0kRTdjSyDgNo2OgIZqo4I0khz0RLHEejHFlQ/qNgKD3o+U9HmuLQ&#10;8XQkahmiMVbgA/VHH3/jNUrOpMZsfqKgYbPDFikOWbqnnxA44V19o7cpFugKeELBemt4yoK55ld6&#10;W9pWF5R+7LS15v8aLbYbn3iord9rs9vDfv+6d723sqQk44UyNAT4wFDpgMYLH2dFLENqaApmSg8o&#10;gppKB/nIB2ZVD0oPuo90JKt3kHGIM2RZU7BBO7vTA4o4BNY04pCPUG5AgkA0ous3aaINSSFNtMQN&#10;A5RSfGDWYcBHWxHLTBUHbaJ985vfOvmUU+ibUkGKApNEgSNNjf/1wQ/GOpvZyxOOHO49uK9n2YrS&#10;yur8kaSLWu4b8PT6PNXFg6/vTPFR4b0TkBoTBe4d6P/BM09ULV1kcw6eMuuoPXrBjNnvXnWyqe3d&#10;6194o71lyuyZxt897R22zp7/ff9lsbIrMllANJhmFmi61xSsKW0V0gPiMBl0hgSBwKzqQdWDTpuO&#10;ZPUOMg5xhixrCjZoZ3d6QBGHwJpGHPIRyg1IEIhGdP0mTbQhKaSJlriVglKKD8w6DPhoK2KZqeKk&#10;bqIlPnzNeFba6tWr3Pkjbu8zbiJM1LY5cbzQmdCR5lUgPARWoUsCOQh5B1meEHDjsWPPbtucmEus&#10;P2mxtvYEup25uUG/v8JaURhJcuMnK4GsNN4Q9B8L+PLLSgPefovPv8CZb7NYTE/3BQfcM6c53UPV&#10;r2HLjt9d/tlYERSZLCAaTDMLNN1rCtaUtgrpAXGYDDpDgkBgVvWg6kGnTUeyegcZhzhDljUFD86Y&#10;+/YtXLiQuE6gC0hH6itd1vsI5QYUR0i6aHJKE21ICmmiJRYsKKX4wKzDgI+2IpaZKs5I3q1b972V&#10;xx+fdPJbuHDBsqXp32wAhVsdMMQEyg3IMgqG0oNOm440U4WOpyNRyxCN1OCe/t6ivGGdqZFo+wOB&#10;jp6euPHC1yg0LDcPHHto/wuVi2usNqvHuHZ925dPv9xpj39Kl0lJhR4rpMbEghs6O+o62kvy8udV&#10;VPV7PMXFxaaMd29Y32iNFFaWG3/3e7y9tUd/fdknY4MOZbUiYKh0QINLEQf5aEBqaApmSg8oKJpK&#10;B/nIB2ZVD0oPuo90JKt3kHGIM2RZU7BBO7vTA4o4BNY04pCPUG5AgkA0ous3aaINSSFNtLiNHJR8&#10;rGDIODoMILyOYKaKA0lhRPDadV9ffPzyxByTn4gC2aRAe05vq7/L8Mhqtc6wTimw5qnmXZutL1Bq&#10;K6oaei9p177GK09+/8yyaUl5QtWDXhPoSKj4qwOOY9LS1fXdx/9uLy6w2GwDHV2fPXXtmrnzpYk2&#10;0tCYbOmRtkToKAhUOugjF5KCbtYMAWQ868GsgkDpQZeajmT1DjIOcYYsawo2aGd3ekARh8CaRhzy&#10;EcoNSBCIRnTWlibakBTSREtcyUEpxQdmHQZ8tBWxzFRxIO+MCNY3NjhynWl3CyZgYo+TRElCNCDa&#10;fJYhGgZYhaNGEGd1pEtk0tTd+rtNj1YsnOnIcxmHvHrr2798xkfNQ14QbQgMGTcsb+84uKF7/5RZ&#10;VcYXw6Fwy87D33r7FRVFQz21uBEKVQ96TaAjoeKvDjiRSbfXs37/3mAkvHL6rJry+EfR6SgIlBtQ&#10;aHRUA+IMqaEpmCk9ROe4Eg0JAoFZEw9KDzptOpLVO8g4xBmyrCnYoJ3d6QFFHAJrGnHIRyg3IEEg&#10;GtE6LE20ISmkiZbY4IBSig/MOgz4aCtimaniQN5BEdQUDNFWRz0oPei06Uiz7BDxR1sa7/rrnxIr&#10;FdNPIpYcb1lOf47fsO/MsRces1oiqS7VP8XimFEYPeTVuqfui6f+l3nIi+ggpEaUCt24gXTkO7/3&#10;5O2O4jxnXq73WM+JlQsvW3PRSF6pkB5071h1hmiowwSiDYGh3IAEgWjoCIbU0BTMlB5QuDWVDvKR&#10;D8yqHpQedB/pSFbvIOMQZ8iypmCDdnanBxRxCKxpxCEfodyABIFoRNfM0kQbkkKaaIn7KCil+MCs&#10;w4CPtiKWmSoO5B0UQU3BEG111ItNj5aW1r/+9a9MDamxMWu19IT7LzjvHXRrHo/H7XYT8XHgV+o2&#10;H+pvqVgw+FLFjrrmadaSt81aFTWVaHlzy969/kbzkJfxad115Otv+4R5yAuKOASGjJuWjUe2vX54&#10;25GOxmVV806bf2IKcaDqQadNR0LeqQNWhwmf1FBuQILwcVbEMqSGpmCm9IAiqKl0kI98YFb1oPSg&#10;+0hHsnoHGYc4Q5Y1BRu0szs9oIhDYE0jDvkI5QYkCEQjumyWJtqQFNJES9xKQSnFB2YdBny0FbHM&#10;VHEg76AIagom0g4Ggz09PXz36xk0IOOxt3N6PN6Nb72V+GbVaGXwerz5/37DYIrOi/ErOtK0Q8R7&#10;BrwPv/x06kuP4W87K0IViwbvzTRshvzBhh0Hf/nB66L2E4eA0Zxa949f55YVugrye1s7nEHrDy7+&#10;oomHxgsEhoyjlqHqQTdOR0LeqQNWhwmf1FBuQILwcVbEMqSGpmCm9IAiqKl0kI98YFb1oPSg+0hH&#10;snoHGYc4Q5Y1BRu0szs9oIhDYE0jDvkI5QYkCEQjuhEY1kRb/+prKXYggYDf4aA+1QgCGxel4+lI&#10;05dEfGtra6Kb0kRL1ARKKT4w6zDgo62IZaaKA3kHRVBTMJH2vv37d+7claLMTuyvag8f/vKXvzQS&#10;B3rQ6UjzWkS8PxjYsGMz/WSZYXk0J9Hu3fVU/oyyvOLBg2y+vv6Box3f/3dTbCTOP3/m9/UDx4wX&#10;X9pzncG+gUuXnG0e9SI6CKkRDRPdOB1pGoeqB904HckqHR8NTWlDgkC5AQkC0dARDKmhKZgpPaBw&#10;ayod5CMfmFU9KD3oPtKRrN5BxiHOkGVNwbLwiF2BS3rE7Ueg0gENAVRqk9iwJtrfH3o4ju7k+V9p&#10;oiXGGkopPjDrMOCjrYhlpooDeQdFEAXv338gkpPyUVUxmU088WR+AwLT8UYT7fiVK4qLi+nVFTpc&#10;BoFjT6I1d7Td//QjdFZZj+wvDPfnh8tmDz7UrLuxzdETzuu2pPa6fap/xsoFRhPNgPV3eyKtnnXv&#10;vApNab7BhVqGqgfdOB3JKh0fDU1pQ4JAuQEJAtHQEQypoSmYKT2gcGsqHeQjH5hVPSg96D7Skaze&#10;QcYhzpBlTcEG7exODyjiEFjTiEM+QrkBCQLRiG4EpIk2JIU00RI3h1BK8YFZhwEfbUUsM1UcyDso&#10;gij4zrt+azzmSaOGztYtW6655gsQZ0htCBybHp293Uea61MoST/VRUeal6Pj6UjUclIaBzvrdx47&#10;ZPRol5fNnVc6I1acpEzu3PxQtIlmvKCzu7H94ydceGLNMigoEBgaL6hlqHrQjdORkHfqgNVhwic1&#10;lBuQIHycFbEMqaEpmCk9oAhqKh3kIx+YVT0oPeg+0pGs3kHGIc6QZU3B0kSLXWdKesRtSaDSAQ0B&#10;VGqTmDTRhgIkTbTEzTOUUnxg1mHAR1sRy0wVZ8eOHU7X4LOiiB/oVBcENu+ONMdv2g9fUIhZajSq&#10;Hnv2qbmzZ4/bPYmpNWlta6soL0+rmwkw20aBUHBH+8Ejvc3WHMvqisXTiioSv87X6uKzHHUQUiMO&#10;/ELdW3X9baUzKsKh8LHapoKpxVNDeV855xMTnngmT4iGgYeqB904HYlyVsSyprQh9aDcgASBaOgI&#10;htTQFMyUHlC4NZUO8pEPzKoelB50H+lIVu8g4xBnyLKmYFl4xK4qJT3i1thQ6YCGACq1SUyaaEMB&#10;kiZa4tYRSik+MOsw4KOtiGWOimM8Hf/3d/8BOktFbExkDNOoiXbLH3+TsZsqfLFvaiScbzP6REF/&#10;oLOupbDT5gikuclRBdrjwyFiyemsCDrzc43L5ZcU2pyOwu6INNHixFekNvLRgOYsTcEcM4uZJ3xx&#10;UcTyZPCRKT2gCE4GnSFBIDCrelB60GnTkazeQcYhzpBlTcHSRJMmWorlOlQ6oCGAjkRpog0LkzTR&#10;pImWdpsNjTFFwEwVx3x+IrF1BRUyFHzvQw8Gc8LHLVuWNnwGADrHBIEh43yWIRoGGD2J5sx13b3t&#10;segdi31tXTNDxZ854wOj6ZJAEYeGFWR5rMC/eP6exkhXcdVUo8nYcaT5Y8e/a3xu59x0ZOcrhzYb&#10;Xrx90SlLp81POhxQ9aDqQTdOR45VUEavBsRZU9qQj1BuQIJANHQEQ2poCmZKDyjcmkoH+cgHZlUP&#10;Sg+6j3Qkq3eQcYgzZFlTsEE7u9MDijgE1jTikI9QbkCCQDSiS0p5O+eQFBk30ZYtW0rZvUN3qEFg&#10;4+ptbW3l5Huy6MbpSIMDHxgyDtGALGsKhnKD7iN0EyVUyFDwteu+PqWCekMiZagKJoUCYVukozQw&#10;68RFJsZ47FeZx3nt2R+N+wo6G9HxdKRJCcKPCdgX8N+/6ck3jmx3OZznLzrtHUtPZ6VhGt/auu/h&#10;3S+WzBi8tba7vu3jqy4yOneJcYQclLVsrICodBBeR7Aia1kdpWMtCIoIwpQekHeTQWdIEAjMqh6U&#10;HnTadCSrd5BxiDNkWVOwLDxk4ZFiDwKVDmgIoCPRJDmsiZZ69whdAAKz+pnIJOlLSDNuoqUWTX4r&#10;CmSxAiqcRINKDR94nItYiqSCfEw7IfmDgV2H95mXMw/Q/W3vc/58S8n0ikgo3Lr/6BnVK+KeuB9F&#10;Gn/Z3X74UFfDlPzilVPn5zvzRqJNP5pHR8ZyJo5ByLgiYFPth4+8XFhT4SoYVNh4K6itfeDb538u&#10;0WsoN2QtK2tZ9deyUEorAoYmC03BaWeWuNQihoYIixqH8ALOLCjmtyD1oPSgW6YjUcKQZcg4n2WI&#10;hjpgWXjIwkP9hUeUoTTRhqSgNNGMR0H19PREtevu7i4uLiZuz/jABoG6urpZs2aNORM+zpBlwy86&#10;no405YLwOoKh3KAL8uJLLxvgLGuitbS0dvd0R8cR36lGPssGech42oOKx3q7nnr9hdjaErRHvKUR&#10;fyRotVjz/La87hEfiNYzNZyTZyusnOLr83qP9ZZ02KwheXoasU5jsPap/ug9tr6+/oGjHd+/+IuJ&#10;JtD1enZvdSA1ILA6GxKINgSGcgMSBKKhIxhSQ1MwU3pA4dZUOshHPjCrelB60H2kI1m9g4xDnCHL&#10;moIN2tmdHlDEIbCmEYd8hHIDEgSiEV1dSxNtSApKEy1uTwIpzgfO+orDOgz44qKIZaaKo84z0cZQ&#10;55tuutmFvHIU63MojPY6gp7CkEGwqMfuCtqGMbVaWrvar/zs4LEmehPZQAZtkd9s+GvV8rlWm9X4&#10;bkdd8zlVJ5j3No6muQOFGyodmoJN2n/b/dxBf4txPNCUelXp/A+tftdodDa/C1UPemjoSK2DQn/1&#10;io6CQLkBxVFHNSDOkBqagpnSQ3Qet20Ia+JB6UEPOh3J6h1kHOIMWdYULAuP2DEu6RFX8aDSAQ0B&#10;VGqTmDTRhgIkTbRR7rig/IPArMMAYqIjmKPi9Pf3P/LoY06nM0k7ROcf+f3+d198UV7e0F2HULg1&#10;zVIjPfpcgT+89Vh+WZHhQk9LxxfXXragak40jEdbGh997ZkMouqN+BodPVWLa8zv9jQfO6l44buP&#10;OzupKbrUdKR5IQivI9j0saCo8Nev3Heg7ajxvwvLaz53xgeNJ7KNsqTLWlbWsikGPsfMMqnGrPRY&#10;MxhfUImeDPUfEgQCs6oHVQ86bTqS1TvIOMQZsqwpWBYeGRTG6FegdNIRDJUOaAhAakQFlybakBTS&#10;RBvljgvKPwjMOgwgJjqCmSrOjh07nMihLegew4kCb925/fTTT7PZho5i0Q9emWOHjqcjUcsQDQNs&#10;3O37t7qX82eVmY/TMt62WdJv/8o5n0i6eabnv9nW+dajNxfOmOqeUhTyB9v313/ixIuOm7l49Jbp&#10;m0+odCgL3vB645HDnpo57uNWVuTm2UdTqOkRNK8CVQ+6cTpS2aAkTeOM1746CgLlBhRHHdWAOENq&#10;aApmSg/ROa7yQIJAYNbEg9KDTpuOZPUOMg5xhixrCpaFR8YLCU0jDg0BqHRAgkA0ojGSJtqQFNJE&#10;G83eDMpUFAzh0WEA4XUEM1UcSAooghMIvuX+uxxOR9rtcZYBdvmPxj5Oy3nM/41zP53UR3rQTeSm&#10;Izv/9NYTrlxXT1/vOQtPuvT480aSDrVMDwHd8gQmXop90S/+d9s/7m+zhKZa7D0z5ufccuepiX00&#10;uo90pEkJqh5043SkmkGhpF/W+wjlBhTHrJcOUkNTMFN6QLmhqXSQj3xgVvWg9KD7SEeyegcZhzhD&#10;ljUFy8IjdoEh6RG33IJKBzQEUKlNYtJEGwqQNNESNwZQSvGBWYcBH21FLDNVHMg7KIKagiHa6qhn&#10;pMdj9a+22/pLppcbLhiP01rmnvWxk9+dtE1Ap20gfQODj0IzPk09LYWuggKXO0Xroburu7iE9JIW&#10;OtK8HISfELBvILRnV2d/f3DJ8tLiYlcs59Zm79c+s6PQscJiGTwdORDZu+6WeWtOmRanJBQX6Bwf&#10;VD2YaNDNQmOQFcxqXBFBoNyABFHEQT4akBqagpnSAwqKptJBPvKBWdWD0oPuIx3J6h1kHOIMWdYU&#10;bNDO7vSAIg6BNY045COUG5AgEI3oIlyaaENSSBMtcYsLpRQfmHUY8NFWxDJTxYG8gyKoKRiiPQ7q&#10;9fT2BgOBFH0r81fG7Zz5Uwp/t+XRsC0nEAyWONyfXX2p0578OB79LtSDB5qeevhw2qsLIBTMef15&#10;eziYb4nkBsIdS1dFKqsH3/BgfoxXxW55pbgwd5H5v/2Bpo9em3/Z5QvidKOnEx1pXgKqHnTjdCQ0&#10;rNQBq8OET2ooNyBB+DgrYhlSQ1MwU3pAEdRUOshHPjCrelB60H2kI1m9g4xDnCHLmoJl4RG7wJP0&#10;iFvuQqUDGgKo1CYxaaINBUiaaHGZCiUfKxgyjg4DCK8jmKniQFJAEdQUDNHmVi8/P//Jp55OHNEp&#10;ftId8Rq/LbbkQ99KAT5a2/H+D1xCtEY/AkZHmpeG8OMP/v0dB198NFDgmmdQDYb6Arb9v7znpK6u&#10;7jlzq0qn5HZ2DPzX+S/mWRbbrHmRiPHrnd+/bamcREuRVNDI4gND1UBTMNPMoqkaUC5NBh+Z0kN0&#10;jqt+kCAQmDVLofSg06YjWb2DjEOcIcuagg3a2Z0eUMQhsKYRh3yEcgMSBKIRrcPSRBuSQppoiTsT&#10;KKX4wKzDgI+2IpaZKg7kHRRBVvDGjW/5/H5iZycQ8DuSveJwpK/T8XSkeS0Ib4JbW1svvuhCuz3J&#10;c+hj+UPpQQ/6htf3PvXofqLOkxm26TVHqHeB3VZgitDh2eDKdYcDNnuu98ZfnnDi6oqH/3rgth8d&#10;jATyIxbvxR+pvvarK0ZTqOkRNK/ClB4QDR3BrEVMEUGg3IAEUcRBPhqQGpqCmdIDCoqm0kE+8oFZ&#10;1YPSg+4jHcnqHWQc4gxZ1hQsC4/YNZ6kR9yKFyod0BBApTaJSRNtKEDSRBvN3gzKVBQM4dFhAOF1&#10;BDNVHEgKKIKs4HXrvldRUZGY6tn3E5/Pd801X5ioJhpfevBZZk28kWgb7w14/E+e6Em0Xt/e0vxV&#10;BhN/8Fh+edNf/nGO8XfjPFrt4W7/QHDhkjLjeNpoCjWqHlQ96MbpyAkJStJqAHHWlDbkI5QbkCAQ&#10;DR3BkBqagpnSAwq3ptJBPvKBWdWD0oPuIx3J6h1kHOIMWdYUbNDO7vSAIg6BNY045COUG5AgEI3o&#10;KlGaaNJEG7GBAKUUH5h1GPDRVsQyU8Uhevf3hx5WrT912qmnVlaS+mhEH6MO0vF0pGkcwhtgp9N9&#10;y4+eUU154ZOogPFMtA2vOHxepy3H7Qu25Tmm5zmH3htgnEp7fvuFxlfWv9Tw7au3OGxFNpf3nR9I&#10;chiNnh50pEkVqh5043RkBslPf3MCHw1NaUOCQLkBCQLR0BEMqaEpmCk9oHBrKh3kIx+YVT0oPeg+&#10;0pGs3kHGIc6QZU3BsvCIXShKesQtm6HSAQ0BVGqTmDTRhgIkJ9ESN3hQSvGBWYcBH21FLDNVHKJ3&#10;ZhNt2bKlXo8330193hYfeOfOXeeee05RYSGloUP0MWqKjk+KNA4cdXb0z51fOiYj8Vh7r88XTOvm&#10;kSN1NTWz0sJMAP2RYXSkOpYhB8cQHH0759aNPRuezc1zVBvGjeejBR37H3/1fCMrLnvni67I0GPR&#10;+iO7fnrniuUrBl+lOlaJlyL6UPUYZf6PRINuFpopWMGsxhURBMoNSBBFHOSjAamhKZgpPaCgaCod&#10;5CMfmFU9KD3oPtKRrN5BxiHOkGVNwQbt7E4PKOIQWNOIQz5CuQEJAtGIrleliTYkhTTREvcwUErx&#10;gVmHAR9tRSynrTjch8UMHa749KcUUeMLV9xaVTknRddgon61b5fj6IGgy5UbDPqXnJgT+4rGiaIk&#10;1x1nBXy+nNeetdlzyiwWmz/UZr6pk/KCTvrgoiNN39NWj1iJ6MbpSKj4qwNWhwmf1FBuQILwcVbE&#10;MqSGpmCm9IAiqKl0kI98YFb1oPSg+0hHsnoHGYc4Q5Y1BcvCI7NllfktKJ10BEOlAxIEUiMaI2mi&#10;DUkhTbTEHSOUUnxg1mHAR1sRy2krTvSwmJkAxFNgRJhx8suwaQwuRdSoO9Jot+clpnrSn4zbcaqt&#10;m9pv+d6RPNtiq8UZCHX5LYd/fe8qV64tygpiAoHlJFps6CHpOMDGqbTNb7Uda+9bc/K0iqrBk5ut&#10;zd5vfm53vm2Z0Vkz/ncgsnfdLfPiXtBJH1x0pClL2uqR2WoPoqEjGJqzNAVDuQH5qGPEIc6QGpqC&#10;mdJDdI5bq0CCQGDWxIPSg06bjmT1DjIOcYYsawqWhUdmyyrzW1A66QiGSgckCKRGNEaTtInm9/ud&#10;TidxLy0wUSC7FTBqh3FYDCrBxHLzx7sfObLPmt3qjd67A7tzW4+Um/fxGR+jUXLrn5bH3tdJVBuK&#10;oAmGJiQ6DToS5cxnGZpuxwR816933XPbYcPU9Dl5P/31murpQ3cZx/n47f/3+saXBqzh0mCoZ86y&#10;nFvuPDU3b9hLV+ma0JHqpAfEWRHwmKTHSIVFER+h0gEJooiDfDQgNTQFM6UHFBRNpYN85AOzqgel&#10;B91HOpLVO8g4xBmyrClYkXUpFBdFwJpGHFIPKh2QIBCN6PJsMjbRDOcP19YGAoHERSrxfI35RUXA&#10;BpO2trby8mFPyRlp/Q3RVsdBOhM6UqkgQrQhcNrciB4Wg9oZxHLj9wXb23sNyxzHdkzCiliGmMRx&#10;fuLh+gf+r898RWMkEvJZd9354EnRlgo0DaBgaEIiBh3lAOHpHKB8Hn/wP5888rPrD+dZ5xvHD/sD&#10;TYUVx8x3cSZVY8Prjbu2902b6TrzrOlxHTRW9VRIDyjiioChoGgKhnID8lGRIPLRgNTQFMyUHlBQ&#10;NJUO8pEPzKoelB50H+lIVu8g4xBnyLKmYIN2dqcHFHEIrGnEIR+h3IAEgWiYa3XjM0mbaFH/4/4C&#10;iagIOOsrDuswUCSIfDTSVhzjsNim15tHGhHy83FQIByy7nhzmsMy1W7N94Xacgs985c3jsN15RIT&#10;qMCBHdMsAwsdthKTQ19o8+8fOs3snELVAMKjltNWj1gB6cbpSMg7dcDqMOGTGsoNSBA+zopYhtTQ&#10;FMyUHlAENZUO8pEPzKoelB50H+lIVu8g4xBnyLKm4Kzf0kIRh8CaRhzyESodkCAQjejSF2iiTeB+&#10;Qy4tCogCTAoYh8W2vHWEybiYJSrQ2xvY/Gbv/j2e49cUrjppqLFC/K7AdFTgnrsaD2wpMu/hNY4f&#10;dno3/ePN8xNPmenomnAWBUQBUUAUEAVEAVFAFBAFslgBaaJlcXDFNVFAFBAFRIGxVOCCtR8pL50+&#10;eot+35TWhuPynDPs1rz+QENuQdNfn/2A0+UYvWWxIAqIAqKAKCAKiAKigCggCogCfApIE41PW7Es&#10;CogCooAooIQCxltoly1bOnoqmzbsnDNjkdU6Bq/LaGzof+6pnoGB8PGr809fO3XF6rmjpycWRAFR&#10;QBQQBUQBUUAUEAVEAVGAVQFporHKK8ZFAVFAFBAFRAFRQBQQBUQBUUAUEAVEAVFAFBAFskGBMfjn&#10;9GyQQXwQBUQBUUAUEAVEAVFAFBAFRAFRQBQQBUQBUUAUEAVGVsC2bt060UcTBfxNj15/xT0vvHDH&#10;nmnvOqGo9r6v/c8Te5584sC8NSvLLM0v/e/Hf9J51oWL8pse/dIVd73xwoPbp609uTpXE9eE5qgV&#10;CB999EtfueeNp+/YXvWukwtq//i9/3lu45P31c1bu6zM3vzSjV/4Sc+aCxcVhZufv/Ebd2/b8MSb&#10;xSdJeoxadH0MxKbH8q6/fO2nz+35530Hpq9dWW43UuLjv+456+xFBYP/phI2CsglT1d95ORq+RcW&#10;fcI7SqaDQR+aNc5Y3vv3mJnFNVgxhtKj8dEvfu9pv7/1kLd4XnWBZZTXlK/rokDswmNB71/+5z8z&#10;izMQXXgUmKXjimer3rWq2inJoUtwR82TsvCY0frSU+u37dvz5r03/ODoce8zFqyjvqwY0EKBmJll&#10;7clFh/6YfOERbHr0hm8/8cbQelWqhxahHQuSIy88/rOlLQg3vXTjut9te+2BpyOrzpwjC4+xEF4L&#10;GyMtPBb4n/rOCJ0Q1/g7Jk208dc80yuG2w7UzvrAFe9b5XvwAe+c3Ecec3/mus9dnPfIXc0rp79+&#10;w51benIWXnjhHM+B9vkf+PiHVvXe+sDAeW+rmYCcytQ/+d5oFAi3HKqd/54rPnSC79bHvCfbHrnd&#10;9Zkff/7igmfvaqqZ/vIv79zTmTP/vAsXuQ7+/ddbT//qN863/uHmI6suXGTsfOQzGRSISY+HGvJ2&#10;P1z28R9/7ryCR/7WtLL05Rt+v6fHOf/CcwebaOGjj33v5heDNWe9b4000SZDYvzLR3/Lf2aN2rzt&#10;G8v+PbOccKbvgW//big9cg8//dyUD1x78aoF0kGbNKkx2FaPWXg0DGx/eMq/Z5ZFZwYe/fbQwsOY&#10;Srq3/P6+vsuufM+svMmkzmT3lbTwWD67ZpHxKe9+YXPlhe87fop9sqs2WfyPnVk8J+c+e7v7o0kW&#10;HvmHH/phyzu+f9WZHQ88aTv15GrnZJFnsvs54sIjZku7KP/gQ9dtPfn737ho6vN3bZr5tpVSPSZJ&#10;2oy08KgvnRZZnLQTcsJZE9DxkMMG+uSjteqEC06osvY1HsyZV9Gx9fXZy2e7cvILS9ZvPTz7sluu&#10;v6h60BVn1QlrT6iy9zXW58yrkhaJPtEdLdN/Z0fzwZwZFS07Xj9l+WyrNb/Qvn5r6+yP/c/1F9T8&#10;6wKu+R/72bq1ZeG+rq7y4vzRXlO+r40CMelR0nOo+ZTl0605uYUlB7YenvmxW751QbW5qwl7tj7+&#10;5Oz3vneGzAvaRHYsiMbMGrMGDsXMLAfDC/+THu31e569/oJL1/15c3N4LK4qNvRQIGbhMavnUMzM&#10;UheeH114hD2b/3TDXU/86c4/PX+gRw+/hOVYKEBbePxrdml69eHet719rvzD7ljoroeN2P1IUcvW&#10;+hEWHjk5we5er6+3K6ekUBqseoR2LFiOuPCI2dLGXqewpMA2FtcVGzooMNLCY0fguBE6IQeDE+CX&#10;bJYmQPRRXNLf/NLv/1J22aXzU/1jb7j5xVv+UvrVS+dLdEchtYZfNY493/JY2VffnTrwwc23nvX+&#10;xxafs0B6rBrGeBSUh9Lj0uUjLVM9m397Z84Vnzq5ZBQXka9qqsDQrPG+EbMjp+riX23ZsuXBy0I3&#10;/23rRCxWNBU2K2gPLTzet3ykSaPzrYcPvvfBN17/4fIXv/vwAWmyZkXUqU6QFh6+Q8+8UPie0+SA&#10;M1XVbMH9ez+yYMT9iLXm1AsOXLt27Sefn7G82pEtfosfJAXSLjysc8/76sLnPnPpZ27uXLW6Qnqs&#10;JFWzBTTSwoPUCRkfEaTNMj46j8lVwp59D/7w4YXfvnqV2z5r5Sm1O2p9Od7ertNXzostLJ5df/rh&#10;i8d/+1MnuCW4YyK7LkZ69v3p1oePv+bqE4rt81ae8vqO2nDY2xs8feWsmOzoOfDSq7ULr375patD&#10;f93YqotnwnMMFIimR/W8lTNe39EQzhno7Zq/ct5/2vHhpl2vrL/9k6dffP2zt19540tynmQMVNfF&#10;RHTWKJ494syiiy/Cc4wV+M/Co3jEmWWMLynm9FGAsvDIyel5457H5r1nVak+fgnTsVDgP/uRgpEW&#10;HjnNT9/0+iVPbtn45Cfr73yucSyuKjY0UYCy8DBOJF325W+eveK917xDWvCaxHVMaI608Jjho3RC&#10;xoQCwYg8E40gkiIQz6Y7rv5D5OylOUcPtdhqVi33/PGXT+95fue0T77/pNyjLz3+1DMbmpzV7u4n&#10;b/p95MQTchr3tdhm1EyRpwsoEj1mGsbdNL+9+o6Bs0+wHt3XZpt33PLAw798/q3nX5v2yY+tyq17&#10;9fGnnt3QZK+esXBhzj+/+OP13m0bei98/ztrCuX5vsxxUcR8bHq0569cmfuX3z2/Z/1r097/sZNy&#10;61568qln3mpyVs486aLPXXvl5z9/0fT9RZfd8L7Z0oRXJHrsNLo33/HtO4ZmjfyVp+b8JTqzlPkO&#10;/Ds9puVt/sH//KP5zeePvO/TH5gjpYM9KqpcIHbhkb/41Nx//HtmWVMWOPjvhcf8kwfT5oXWLZts&#10;n/rMO6fJG41UiR4zD+LCo6Z0/9/+UHnRlaunypKDOSJKmY+dWezzVi0I/PG3iQuPGcctrdl53wN1&#10;TRsf7Fj7qQsXFcote0oFkY/MyAuP/2xpZ8yvKQlsvvvHdWdf+86Zsp/lC4ZylkdaeLzX+uCX/5i8&#10;E1I2Ac8KsEQiEeW0E0KigCggCogCooAoIAqIAqKAKCAKiAKigCggCogCooBKCshhA5WiIVxEAVFA&#10;FBAFRAFRQBQQBUQBUUAUEAVEAVFAFBAFlFRAmmhKhkVIiQKigCggCogCooAoIAqIAqKAKCAKiAKi&#10;gCggCqikgNzOqVI0hIsoIAqIAqKAKCAKTAoF6h+9+rq3Trn0hK71z9ku/dbnT6n6zz9r+ps3b+1b&#10;uGq+vCBoUmSCOCkKiAKigCggCogCOikgJ9F0ipZwFQVEAVFAFBAFRIFsUWD6qvMufM81N1xTeO8P&#10;Hz8a/o9XgaZXntndG/ODbHFY/BAFRAFRQBQQBUQBUUB3BaSJpnsEhb8oIAqIAqKAKCAK6KuAa+6p&#10;q9vf2n3gpZ9dff31V3/otrcOvPbY8zve+uer+w4888N1tz38xx/f8Ghsi01fT4W5KCAKiAKigCgg&#10;CogC2isgTTTtQygOiAKigCggCogCooDmCuRWrf1/v7rhm1ecsfPV3hnHV9esOu/kot0bCt5z+Xs+&#10;cvlFpb5+zd0T+qKAKCAKiAKigCggCmSHAtJEy444iheigCggCogCooAooKMCvkOvbZy6alrf5qcf&#10;feKt+mCsC75jvQM51qoTzpjv1tEz4SwKiAKigCggCogCokDWKSBNtKwLqTgkCogCooAoIAqIAhoo&#10;0PDWPx9/+Nbrb+398LcuLD3w8F/fOtbe1W3PySmcsTj41j/f6DvpXWV/ue2Pf7zh6lvf8mjgjlAU&#10;BUQBUUAUEAVEAVEg+xWQt3Nmf4zFQ1FAFBAFRAFRQBQQBUQBUUAUEAVEAVFAFBAFRIFRKiAn0UYp&#10;oHxdFBAFRAFRQBQQBUQBUUAUEAVEAVFAFBAFRAFRIPsVkCZa9sdYPBQFRAFRQBQQBUQBUUAUEAVE&#10;AVFAFBAFRAFRQBQYpQLSRBulgPJ1UUAUEAVEAVFAFBAFRAFRQBQQBUQBUUAUEAVEgexXQJpo2R9j&#10;8VAUEAVEAVFAFBAFRAFRQBQQBUQBUUAUEAVEAVFglApIE22UAsrXRQFRQBQQBUQBUUAUEAVEAVFA&#10;FBAFRAFRQBQQBbJfAWmiZX+MxUNRQBQQBUQBUUAUEAVEAVFAFBAFRAFRQBQQBUSBUSogTbRRCihf&#10;FwVEAVFAFBAFRAFRQBQQBUQBUUAUEAVEAVFAFMh+Bf4/BzO1H/OIsZoAAAAASUVORK5CYIJQSwME&#10;CgAAAAAAAAAhAA4bru2dWAAAnVgAABQAAABkcnMvbWVkaWEvaW1hZ2UyLnBuZ4lQTkcNChoKAAAA&#10;DUlIRFIAAAIHAAABLQgCAAAAExxUoQAAAAFzUkdCAK7OHOkAAFhXSURBVHhe7b1/XFNXmvh/N041&#10;80Wx/eh0gv22+IksTEu3gHltjcaCaHWiQonAyipQS9Nxqim0NJWxaiQ0og67FCWNdpxG1KCuTrCh&#10;+CNDFSQ1FbtDQafWgcUMTD9C6pRVqXzmqtPs59x7E0ggkJtfeJM855/pyLnPec77Oec895znOTf/&#10;8D//8z8YFCAABIAAEAACJAEWcAACQAAIAAEgMEgAvAIMBiAABIAAEBgiAF4BRgMQAAJAAAiAV4Ax&#10;AASAABAAAs4I/IMb0WaLuVV/6asvjpTr2q2i2ALxu8vjYucnRoUDXiAABIAAEAgCAjS9wn1zyyGF&#10;5AMjjro8TSBeJ5w5CbN06Xeorf+ytlT2Op/z0I6j+gzy7CJsU708EbxTEAxK6AIQAAIPkQCdhfy+&#10;2VCxXoxcQoxIcdzYdk6Vn5mKSlq+qvlLo1Yh4t7v/eGRKXQk+amjlr7ua7f9JBvEAgEgAARCioDr&#10;tdzS+/sdRUdNWKy4ap88NTrMAQ8rLCpVfuKzE/k8x38fX4Z3zde7iV0MFCAABIAAEPCSgEuv0Hfh&#10;N6omnB0jLZYkTPWyMT89brnZfY2RTqG5ubmzs9NPvQaxQAAIAAF/EHDhFSydp1U6M8ZeLkmLculA&#10;bPpZBjoNGnlWvLVkyTX6VvP9Ie37DXI++ptY03nPrkuWfoOC+OcsTaeF+mcULRDG8xWGfguKc9cp&#10;JcRf4+P5kj2Nnf1UDUunBjUzO7Mchb9xXUEi1SL5iN3jfx/oPKeULCL/JpQbbnRqxKhSlqbD2s6Q&#10;EndaldlknT7vWf/2t799/fXXMzMzkW/wXhpIAAJAAAiMD4Gxl3rL3Z6ubqRI5MwZk2k6hf4OTeGi&#10;zIJy3XcC8RaFokQqwnTlG/NEGzQd1qXcvY7hnZcb9+eL1lX1Pb+ZkBaDG/cV5myr6yXcDCtirgS1&#10;IRawMQzlQ5UoyLI1JXpQW/R4bXlu5ubGn7xM/m1LDi+CO3dBDIa3f3z28oCjX+i/XHv4KhaTnTN/&#10;mntKjqiNXIJKpaL+GfkGcAxe8oTHgQAQGDcCY6/1D252d6GzGfbTkY/TcgqWgdbqjeVNOHdVpf4M&#10;GZROy5UfNR4vEmBN5S/vJl/h3S2X1Tv+yD9Uf0K+hpSmOaNYwsbrS3/TTDiZsKjE1OXJcRxC6E/i&#10;kokgeGrqsgS7bKjL6vIryVW/Jx9HZX5UGIsVtUwi4mCmT2pbbtlpY+lva9Kjs7KUOVxanR21I/Yu&#10;ARyDu/aG+kAACDxcAmOvf3d7rt9wR79bLbWfmDCO6K3XEjkTbQ+ywqIzCiU8DD+lqrUdDrkhlCMq&#10;25obPZhxOjEiKUXIxnB9UxstH8Pmit9+dXhE5LH4hWh7YdbXfN476KcsnbWqU7h7Z2VOujHSJYBj&#10;cMPaUBUIAIGHTWBsrzB5xqwn3NCw/2qDHgUhBAvjH3N86pHHI2eilbz95CWTB7sFNzQYWfXR5+Jm&#10;jsiPYoXPz5LEsPEm3VmTNbZhMV062Y6zhUnx4Z7vFEZzCeAYvLIhPAwEgMA4Ehh7BaRWcwy/1n2T&#10;xmo+ei4Qa/KMmZHj2CvXTbFmvpiTyMaunrzYTfbsnuni+XaMJ8mZ4/E9uLFdAjgG10aBGkAACDCA&#10;wNhewbaad3f13KXhFhjQH9oqUCdReLvq2AV0EtV/qVrVgsUsmMudRFuCQ0WnLkEikSxYsGCYQAg+&#10;e0YYngICQGB8CLg4LWFxF+QkTaMZEmA9Hvk02lk4KbZcpvHpE81WwuPSsmMx3NjQ1kfGmTkiyTL6&#10;6bf2jYzmEn7xi1/s2LHDqWOgqSNUAwJAAAiMMwFXZ+isJxa+ksFFIQGV6vAoqaUW89dXqOsI4bEL&#10;hRxynbXP7UF/oHKZbOk9kzmzIp17j/Ht/NS4pcIYzKxTfXTwUyPuJBxCS50xXAJ6/sc//rFTx0BL&#10;NFQCAkAACIw7AVdeAWOFJeTslCahyGz5y+/uaTE7HiShr+Z9lC9avVah7SBy/x/jpb3ERevsro8M&#10;Q9fWLAMdNRXofGYwvYcVOTclFsOufnzmqwFbhy3mpt27TnlzQ5lm8MOesHUn1H5MXXc7RpI13/04&#10;c11d3eC9hEHJ6OAI7RIG/y84hnEf1dAgEAACnhNw6RWILUB0rqJakcFF98fEwtl8ibIWLYZ1dbXo&#10;tvHzQvTVPEzw8qsL0T0AdKvM6kJMRwuESyVKLaqkka8SrCwzYknSQ28mWpfdSdwXRcjPmNTiRYQw&#10;VCdrtvDDH5IXcz3pCCs8PgnlqmLt5Tn5FQfRnWrr3WYaslhPJGUsILYt7MScF2fSYTFMqNlsHvYv&#10;w1wC9VdwDDSMAVWAABBgBAGaK2F4VKpMq6/arigUzWhRF8uIUqxu4aHrxB9ozynX8wbvjSEXUnFO&#10;WykVTTeqt6FK5TpMJN1Zpfs3uzsH6E7y8u3VqA66qIyE7fgYS6nU/la+ZvFznh0shc/fUI0+3crG&#10;jQcr9NPFm+3uNruAbPUobGFKUsTgBQs3DJOTk2MfNnDqEsAxuAEUqgIBIPCwCdD8fYWHraa/2r/X&#10;qVmfWY6Lq/bke/rtv7/97W/vvvvu+fPnx3AJg+oPVm5ra/NXn0AuEAACQMALAqHtFQZalLkS9SMS&#10;7dFcz7KPKPJorb9x40ZUVBQdQ7hVmY5AqAMEgAAQ8CEBmidIPmyROaLu9zYcO2wKS8pZ4OWHj1DY&#10;gKZLQJ13qzJzYIEmQAAIhAiBEPYKlq6z1QacvSAj6YkQphAi4xy6CQSAAF0CoX2CRJcS1AMCQAAI&#10;hAoBeEsOFUtDP4EAEAACdAiAV6BDCeoAASAABEKFAHiFULE09BMIAAEgQIcAeAU6lKAOEAACQCBU&#10;CIBXCBVLQz+BABAAAnQIgFegQwnqAAEgAARChQB4hVCxNPQTCAABIECHAHgFOpSgDhAAAkAgVAiA&#10;VwgVS0M/gQAQAAJ0CIBXoEMJ6gABIAAEQoUAeIVQsTT0EwgAASBAh8DD8Qo/kIWOfuNWh1EqMUoZ&#10;ygSMUolRyjCQDwNVApO5XMqYg8iTr+MtfeqAyx56X+HMX17xXgh9CZSXmjBhAv1H/FeTUcoMLjHA&#10;ZwyLe2yyN46X+m8gDUr+YOXmcWjFH3z8p7bHJvOTSszR5+HsFfyEFcQCASAABICAlwTAK3gJEB4H&#10;AkAACAQVAfAKQWVO6AwQAAJAwEsC4BW8BAiPAwEgAASCioAPos1hE37qEyQDP3xrLweizQwJfVNG&#10;YU4ojGnKeMlnWLR56ozpPplNd3q+s5cD0eaRVBk1pBk1qmGv4JM5CEKAABAAAkFCIGi8wr1OjTg+&#10;Pp4vN/Q7N02fQS50VqG/03BCKVnEI0t8fJZcU2foHEWG5Zu6NxcRQt6s67UEyQiAbgABRwKWfoOC&#10;j0a5i8LP0nSMOQnumw2/To9fJNF8PQCIA4pA0HgFj6hbeg2KX2QWvKdu+VlecUlJySax4Dtduawg&#10;c6Xc0DdSosV0vrqJ+He8SXfWdM+jJuEhIMBwAqzJ0SlbFXalRCxgI51jRNISu3/dKpnLGWv5sHR9&#10;qvrYhPUZVTUt/fAOxXCjO6gXyl7B0n/ho6Kabm5Ghf5z1RsvpaSkZOSrPjVqFaKY2bx/nDLCjPdM&#10;F8+3Y9PmCOLY2NWTF7thpAfSSAddaRNgcRKWpdqV5LifEM9OnjVXaPevyxKjwscSyZq5WLKCi00T&#10;SDJ44aG8ztDmzpiKoWytW20NRhyLXbFqnt07DyssKlV+bHtqxMThNhr46szHVzFs5jzh3EgMb//4&#10;7OUB8AuMGcigCOMITOQk/upE2zlV7jNhjNMNFBrToYcunv6rDXoz7e5b+ltOHzbh7CTRkuX/IhFx&#10;MNMntS23aD8OFYEAEAACgUEghPcKkzmzItFxadcfrt2k8c5PbSw4wox5EazH4heig1azvuHqKFHp&#10;wLA9aAkEvCJgMbee1qJMDSoszZco61rNdlPJPgHE8v1npQIeb3gyiDV9Q6zptI/SWQZa96TH20Wz&#10;XTREJpLwFYZ+C6pYp5RQoXK+ZE/jaGkjXnU7+B8OYa/AipybEothfU2yf8mUaz67/v1Y1qY2FmzB&#10;wvjHMIwVHp8kZGO4/mRT7/3gHyPQQyAwgoDF3LwnPztv0zZ17wtSFIOWimYY1bI8qar1jjNarCnx&#10;iT8npkxTm33k+e6fWy6h9I1hUboHvV+1mLBHn46chpYnug3hnZcb9+eL1lX1Pb9ZUSIVxeDGfYU5&#10;2+pghro/ekPYK2CTotLXi7lou4CbdOVvrVzAE+Qra+tbzSMX+nudtQd1OMYWJsVTcbPw2IVCDoYb&#10;qs920dhnuG8WeAIIMJsAa8ojP3z3rLhCazwhz0Ux6Nytmqq1XOyqeucnnU6nxJRnkn/+Uww3NrQN&#10;nrta+tua9NhT3Kew9pOXTINPWbovnrxqewPDaDd0Wb3jj/xD9Sfka1JT03LlmjOKJWy8vvQ3zbCh&#10;d3cohbJXwLAwXr6mulIq4lLY8M/VxUV5wlx5XYdDhjU1TNHx0cJYW9YFdYiEO4xmd9lDfSAQuATQ&#10;3Dm2Oz85yhZJZoXFvbgiho21n7/oPGn7sfhkNGVuX+vus63/5Kls5LK8jFj7pyymSyfb8aE3MLoN&#10;cURlW3OjB9OiJkYkpZAbesfdSeACH0fNQ9srINBhUYm58hNthuO7FMV584i0bKxdJ1u3qe6boXcX&#10;cphiMdk586fZTMMKn58lIeaA/sxlp1vmcbQhNAUEAoAAcYgkZNu9SBGnsrdjUhYuFSyIwW5c77lL&#10;doLK/7Z/AwuAvgWZiiHvFaz2DJ/1wrKX3lB+rv9wrQAt/X1N1edtW9q+C9WH2zF2TMocrj0ta1ji&#10;6uHay7BFDbJZAd2hT4CIBNeR5dTF6w/GfG7KM8S5q3UzQR4f4bEpcyN/xJ2TEnPbmrvheHxkL86N&#10;huhrDzWdEQgar/DI45EziRDBte4xM4rYkbM4k0cfCiwO//XCV2JQhe6unrvkbsGawIq3l6+c7fAN&#10;gDmZ5S3o77BFhZkVkgTum1uPydP5s4V5m2RUqdCZ8DFRUOeuVGyZPD6KWTCXOwkjX7Cs8+iu+Xq3&#10;3fERIc6DhkLSIL7rdNB4BdbkGTMj7VfzYYwsfd3XbmMY8W7iTp+pNxoM44qIRIvhpVCEgtUOATTf&#10;WQYkAQHmErjfW7dFlLdDhwmlirIq/RdtqHx5XIrOVMcqVPIe3n3dfNd6fETtvydx5y5AOUMNbX3k&#10;dLM/PvKsIeaCCwjN3Fkhmd0hVtQy4nIZfr6m6caIJAjLwOWzHxOxAfLdxFr6O1tNo323yxrssnTW&#10;qk6hawqit/KJRIvhJfftt5ajiws61WnneRfMJgbaAQEPCVi6zlYbcHZG5YGtualLEjgjPgQwmlzy&#10;khCub2hsbKCOj6gFiGU9RGpoRBsIa/43+QePG/KwY/AYaY4gwjBt/i8lSWx0/+CdUoP9J00tAx3/&#10;UbRunwmLFW98KcraY3RTproobzXKN+q0/3DFwNeHKw60Y7HZaXEom4FKhxhMkhvBynpxYfS8iyCi&#10;C10BAsMJfH9n4O+2f0PnPIbm7rFPkNB6Q14SwpsPHjxnPT6inmdNi3z6UfxKQ/2V20PZR0PNud8Q&#10;GMsLAsHkFTBWxPLth4oE7PaagqWz09EnsVFBdy8XC1aWoSPMjMp/lyRMHWI15cnnuJhJJ8sULJYo&#10;tSdPnvzkg3y+YHW5ERNIN79K1KTSIdjc7GWjft4rfE6OhDfiGo4XBoFHgQDzCVgX93rZikJlLZpl&#10;B+XpiaL92JLsOFe6k4dFmNlkeuCYvkGGHEyXjCbMIfLneUOuFIG/j04gqLwCeuUIi16tOqetVBSK&#10;MH05EQHbhr6SLS5BR58aWWKEXW/Jr+BpdVXbt4gFmFG9rbi4uKSqnSfeWqn92Po9r/5L1SoUT45d&#10;sfTZ0T/vRY1yvF117AJ8LhhmWqgQmBSVXVpVJOLiRnWxTFb6xbS8vTrlq8lxUWMHFohdAXFYhGoN&#10;i/DZtt3D/93zhkLFFH7oJ/xCpxUqo36uj1HKUIAYpRKjlPGSD/xCpx+WNVoimTaKmKNPkO0VaI0G&#10;qAQEgAAQAAKjEQCvAGMDCAABIAAEhgiAV4DRAASAABAAAuAVYAwAASAABICAMwI+iDb7CeyZv7zi&#10;J8lOxTIn1IPUY5QyFC5GqcQoZbzkMyza7Kcx/8HKzX6STFNsMJmMZpfdrcYcRHCC5K7toD4QAAJA&#10;IJgJgFcIZutC34AAEAAC7hIAr+AuMagPBIAAEAhmAuAVgtm60DcgAASAgLsEPIk2u9vGyPrMiasM&#10;6sYolRilDIWIUSoxShkG8mGgSmAyl8smcxDBXsGlsaACEAACQCCECIBXCCFjQ1eBABAAAi4JeHKC&#10;lPxPp1zK9b5C4x+Xey+EvgTmbN+YdlwDxxF0RpHH42ejTkpHvpd1dorKvZTg5eMe8/Gy3TEeZ5pK&#10;zNEH9gr+G3UgGQgAASAQeATAKwSezUBjIAAEgID/CIBX8B9bkAwEgAAQCDwC4BUCz2agMRAAAkDA&#10;fwR8EG3+8cQnfKLf3+7fsJcD0eYJEyb4BKxPhDAnFIa6wyhlKLweqzQs2vy/ZjzqE3v9d89tezkQ&#10;bR5J1WOT+cRATNYH9gp+MjGIBQJAAAgEJIGg9Ar3za31dRp5evxgWSRRausMnQNDNuozyIXx8UK5&#10;oW8su1l6DYqseP6bmo7+gDQvKA0EPCRATZARhS9R1ta3mu+7K9Vy/fAqHi+erzD0W2g/e99s+HV6&#10;/CKJ5mu7mUv7aajoKYFg8woWc/MeyVJhXpGsXNcjEJcoUNkiFmBG9TZZQeYiyUct7gxoi+msqqYd&#10;w5tUR9rALXg6xuC5wCXA5ooKiTlElRJyJhUX5Yk2jMd7kqXrU9XHJqzPqKppccOXBC5tpmgeVF7B&#10;Ym4sXf/WPuMAV6TQGr9sVuWnpaKSma8612Y8rhDF4L33WVN+RJ89i/uiJCMGYydJVseH038MagKB&#10;YCHwyKy5y4lJRJa0fFWz4bg0iY03lctqO+m/9HtGgzVzsWQFF5smkGTwwoNqpfKMx7g9FUSsLd+c&#10;2rGtxoRxxSqNPDUqzLFrYdGp8mNtJ9YnDPv3sUmzIhJlx9qad+dGg1MYtzEJDTGZQHh0WoaQjWHt&#10;5y+a7vlZ0YmcxF+daDunyn0mzM8tgXh7AkHjFSz9Fw6UNvVhMZIyCQ/GEIxyIOAvApM5syKRW7hx&#10;veeuv5oAuQ+VQLB4BUtnreoUjnFEkmVRbvbJYm6tU0oEPKLwJXsaO+0iCJYOTRbfLiht6Tco+FSM&#10;mnoM/REVFIJrtA9lkyZFFU5rlZJFVMAOValrNft7z/1QxxI0HsoELAOdBo08yxqepjncyWfsskIG&#10;g9tUGsi9To2YmDtyg3VO9hvkxIwTazrttynUrIyPz9JYD7XIasRTaA4eoeTz0+V1nQNo/g3pyeMJ&#10;Mt877kHkPOjN7OYKylged83Xu3EMe2LWjMnu6Pjgry0f5YvWVfU9/25J8dtp0bhxX2HOtrresVMs&#10;bl+7fPZgfnZeVR9/s0IhFXFxo7rwl5vqvhlc9ImgN6qwaZu69wUpCtNJRTOMalmeVNV6xx31oC4Q&#10;YBwBi+nSyXYc476UxnvMplx/h6ZwUWZBuQ4TSVGGxxYx709ouIvyj3QQC/EoZaBFmZtTUK7HyIA2&#10;imSjDYituDuRnTSBX/n04Htv5mmxFYoSqSjSpJPlbKrr+NN/FOUUfYwtQ0rmzQv7c+2v89Z/1DqG&#10;kozDPx4KBYlXsNzsvoacAntm5OOPuIOtz3ish3+o/oR8TUrKS9lbD55RLGHj9aW/aR4z4whvV+/7&#10;gq80npDnohBcrlx7RpHE7msqPXDBlinBmvLID989K67Q2ups1VSt5WJX1Ts/8XuMzp3+Q10g4A6B&#10;fvRu/16Rqp2dJN2ZYwvRWQZaqzeWN2GCouPGo/JclOGB8jvO6CtXoTchVcONUdzCvc4Te9SmsCTF&#10;77TyNWQkW3mOmCMYW1RpaFPnRk1yRzFndU2f/+nxQr0WTdK0XPm+KnEs3rR346b/+NFmqsXMN5S/&#10;U+c9g5kO7TwBk9IBYHB4Bcvdnq5uTwYRR1S21S6SPDEiKQVF0nB9U9uYmXBsUfEOuwgYK2JehpCD&#10;4caGtltWLcJ4+cd25ydH2SIcrLC4F1fEsMclRucJCHgGCDgjgLeXr5w9dGkhkdwPvFx1rsJu1txq&#10;qf3EhPEkhRnRQ6kcEznzV6yIGWiqPm9y6hYs3RdPXsXYCzKSnrCtQdY54nL20bUUe0FWzvMcq/Sp&#10;cUuFMZjZ1PPPdi1OmRX3MzTdu6+bIUJiTzU4vAJr8oyZkXQHC9QDAkCAJgHH+wrEUUwMZtqXJ1gl&#10;r+uw3izrv9qgN2Ns9u2r9XX25dSV29PDsO6unrvO3AJrWuTTj2J4V/fNB8NViZw5Y7Lf1iUH4aww&#10;ct3Ar3XfhIifnRn8Rp/mqPNRNdbjkU+jU0mng8xHTXgmhgg5U1Pl1MXrI8a/ZzLhKSAwbgQc7isQ&#10;RzHHvtRXZHC7dbJ1VCDNeniLQmvFMseyTW0c48MBj/HSXuJiLaoKjfVi6UBno2q3qh2LSZnDDZJl&#10;adys5OOGggU/47Ll0Fc3jsnT+bOFeZusc6VCZ0KhDyhAILAJsDhJb761nI31OZwOxUi1X7Y5Kc2y&#10;ROcX0FhhCTlliowZxg/EwueJMypBZqG6ZUbGjt3Z0cGyKgWqoYOFP2vmizmJbMysU51mQOTofm/d&#10;FlHeDh0mlCrKqvRfELPly+NSFFeAAgQCnoDtwJY8HbJu00c7KRqjs5aBnravbJ+lIT6osb1Kp5Ul&#10;2yIBAY8pcDsQLF4BmxixMCubi8K5ByoOj/ItLYv5ypVxuTFg6TpbbcDZGZUHtuamLkngTAzc8QGa&#10;A4ERBKzJHWxhUjzaB4THLhyWakELGbp2+lFRzR1h1mryszREWZbgyiNYjwRoNQCVPCYQNF4Bw8IS&#10;Xt1ZIGD3Gcvzi/Y0D1v+qQsEL6/dcXj8vn76/Z2Bv9sMgw6UDM3EjQooQCCwCVjMTbt3ETdGhQtj&#10;ye/ATJufk43Se3S79tQ53AAlQmqnXdzcNOsKVhLfMx4qpw32QoahYkXOTYnFsKsfn/lq8CuqNn0C&#10;myqjtA8ir4CxwqL/taxaIeIOGPe9LpxNfj2bKMQF49nC1/cZMcHLqxZH+f+LRtTYxetlKwqVtUiB&#10;g/L0RNF+bEl2HKNsD8oAAZcEHly/eGpoya5Ft5dnCwtrTGGCtfLX50+jHmdFZe2uXMU11cgyl6TL&#10;DxLV0Y1lIqS269TFrlHSe1jh87MkxJlqH/E946GyqSBzxeifzp7EfVGEPs5nUovR9K6to/T58Ifk&#10;xeiiAxRfEQgmr0CMz7CoVLlWV7UdpdBNt422beqWn4lLtldqP1at57vao/oE7KSo7NKqIvLOM0rM&#10;KP1iWt5enfLV5LgoCCz4hC8IGS8CuElXYbdkF5frvhOIt2yvOqx0mEroM3YbNNoPSsS8Hqp++WcR&#10;TqrZaT3wtSZ/nWp6wXGjfZDaoK1YS2z3R/90Niti+fbqSpQgS86tHR9jKZXa38rXLH4OppbvxgT8&#10;QqeVJaN+ro9RylCAGKUSo5Txkk9I/kIn+nJR6ZICo7DysDzRuuGwzkP05bFVL5d3L6+s3zxK8pLP&#10;Fj+mjSLm6BNkewWfjRgQBASAgJ8J3L7SNCz9A3267g8o/GaNY/u5eRA/GgHwCjA2gAAQGGcCKKjw&#10;WllGpKmmUDg7S64hgm9k+G2eYGVZC6/o0Ib5/o/+jXOXA6k5OEGCEyRa45U521umHWfBCRKdAeRs&#10;/KBv7TVdbKgu17VTEtgC8bvL588RukxQpdOg6zqMGtKMGtXgFcAruJ4/jBqyTFMGvAKdAcS0JZiB&#10;o4g5iHzgFeiMCQ/qNP5xuQdPefwIc0zCwPHKNJUYZSzfegWPB/DYD+4UlftJMk2xwWQyml12txpz&#10;EEFcwV3bQX0gAASAQDATAK8QzNaFvgEBIAAE3CUAXsFdYlAfCAABIBDMBMArBLN1oW9AAAgAAXcJ&#10;eBJtdreNkfWZE1cZ1I1RKjFKGQoRo1RilDIM5MNAlcBkLpdN5iCCvYJLY0EFIAAEgEAIEQCvEELG&#10;hq4CASAABFwS8OQEKSn5M5dyva/Q1PiC90LoS2DO9o1pxzVwHEFnFHk8fnacepWOfC/rvLt8v5cS&#10;vHzcYz5etjvG40xTiTn6wF7Bf6MOJAMBIAAEAo8AeIXAsxloDASAABDwHwHwCv5jC5KBABAAAoFH&#10;ALxC4NkMNAYCQAAI+I+AD6LN7P/vSZ/oh//fb+zlQLR5woQJPgHrEyHMCYWh7jBKGQqvxyoNizZP&#10;f8I3vyzw3Y1+e7tDtHnkLPDYZD6ZUEzWB/YKfjIxiAUCQAAIBCSBIPMK6Hc8Tigli+KtBf3MU52h&#10;0+GlaRythH6cVsFHmmRpOi3j2Cw0BQR8QKDPIBeiwcuXG0aZP/c6NeIxK/hACXdEWPUZZbr1d2je&#10;RJOR/2ZdL0xGV1iDyCtYeg2KX2QWvKdu+Zm4RKFQbBELvtOVywoyV8oNfa44wN+BABAIVgLIJche&#10;Lm/CuWv3bl8eEURrnp8MFjSELP0XPiqq6eZmVOg/V+WnpaamZuarPjVqFaKY2bx/nOInfCAWCAAB&#10;ZhO4bzbs3Ui4hFWVe15LCAuaFc+P1IOG0a22BiOOxa5YNY8z1CdWWFSq/Nj21IiJfkQIooEAEGAo&#10;ActAh1ZRdNTETpLuXJfIgXWAlp2CxSv0X23Qm2n1GCoBASAQGgQs5qb3N1Ya8ZiMso3Z0b5J7goF&#10;csHiFSZzZkWyMazrD9dujhJMoqJnwmExBktvHRGEytJcd3jsTqsyOz5erOm8ZxsEKI6tkacTwWMi&#10;wiZR1rWahzdkMbfWKSXWKlnyIy3mH5wNoQFSkjUevoiUdH+oXr9Bzo8XvPfZ99h9UhwVOUfVznUO&#10;QJgsFKZkoPfRYabEp8s1px2nCjnCySC2qxHuMFNsGSTE/w6fxc6RDbSo1r9bYwpLUvz75kRn0YSB&#10;658dfs82E/np8oOOmlLZImRb9lMbTf7GzoFhTXqpKsNsHixegRU5NyUWw/qaZP+SKdc4yzt6LH6h&#10;gI2Z9Q1X7XIqLHf/q+0SjmHt55v/POgAMMzy7VcXrmPsmZGPP0LYa+BrjWRFZkG5DhNKURi7RMxr&#10;UcvysvM1Xw8NDlQnPztPpjZiAiLWXTL/r5X57yj/09HcaD97RLIISdJjokJS0s8ISaINmg6HRA/8&#10;2peNh34lyqvu4xcoFIUi7oBRLc3ZdArSJxg2fUAdRwKDM6WHR2Z8FIowffmmPFH+kf9yfKfBr7U0&#10;Htww1ggfaFHm5tjNFDR5B8sTs2ZMdoHe8k3dpiK1KUwgVW5PfXLEMkfMxPwlK996v7aHnK8KqRDT&#10;VWwaNqmJNm5fu3z2IJraVX38zaiaiIsb1YW/3FT3zdA7mpeqMm8QBYtXwCZFpa8Xc9HIwU268oLM&#10;ROJ9vrbe7jWcFR6fJGRjuL6prX/QoEQ0AuNyn8Kunmz+y+C/WkyXTrbjbGFSfDjic6d1f2k5Wuyl&#10;R4wn5LkojJ2Wr/r8TGXGdKPqQEMv9ZpP1RkYinUTdT5+J+HHyOMMlYHW/Wg/iyVJj9efkK+xStJX&#10;ZMy4pFI1Oaz4HYd+/Z9zDhmPynNR3HyNXPs7RdI0vEn1mwuQTMW8OQQaWQmMmAVo6J6oPy5Nwoxl&#10;r5Qbv7cH1X5wxxdjjPB7nSf2oDU9SfE7rXWmKM9VreViGFtUaWhT50ZNGpX6g+sXT2mV+a/ImtB8&#10;3CLLfiZsZFVyJn6OR6fvOmnNTcmVnzAekQowY/nb/+aQsoi3q/d9wVda536uXHtGkcTuayo9cMG6&#10;jHihKlNHTtB4BQwL4+VrqiuRM6dYI5deXJQnzJXXdVjf6MNjFwo5GN7VffOB1RxENOJ2ZFpORgzW&#10;cfKLP1vdwj3TxfPtGEe4MJY4iey/XHv4KhbzSqH98GJFzF+VEoMbqs92EQ9RddjL33ozaSjWzfpp&#10;fNKzdi84lv6W04dNWIxEYn/EyeLMW7UiFm/SnTXZbVbY6Tu3r4wezJdgPZGUsWDERoepYwr0CiIC&#10;uK4g0f7wZui/52SWtzh01OkswMKjsyWSGDZee+iT6/YjPKNsx7+OOsIt3RdPogm1ICPpCdsKxQqL&#10;e3EFkuPwVucMNHorlG1TG8d4f6JmIs5OW1/wgt3JUtgz2YWvxGBmneq0/QUjtqh4R+6Qa2FFzMsg&#10;lhFjQ9stonlvVGXqOAkir4AQh0UlIp/fZtBWbi8RU1vOdp1snW27Rx0iXT15sZtc/y39bU16PDZF&#10;sEiATp/+0tVDbXKtZhYsjH/MVgdjT7999VSdfTl19fZ0Nt593XzXKgez7S1GMzWVJRU2/fYVR0n1&#10;V2+z2diN6z13mTpIQK/QJcCmDliclBKpKMaOCzWbnM0C1rTIpx/FsK/tt+MugFKP2L/ADT4QOXPG&#10;5DFXrRip9su2NqNazMVMNe+uV7UMjwFg1Ezk/Dz5mWEZ66zHI59Gq0b7+Yv2r2hj6+qNqkwdVsHl&#10;FayUw6MSlxFHOPoP1wqmEcGG6vMmYsGnDpHw9pOXyP9LDo6YBXO5U7lzF0TjxkbS+TseHz242d2F&#10;ToGIjYfMsRSr0cgii7WOCxNb+rqv3UbKGNXbRpXE1FECeoUugZ/EJaOzTidFOHeW/eH+GLNg8oxZ&#10;T7gJ8DFe2ktcrEVVoWmhcjEGOhtVu1XtWEzKHC6dRSuMJ1FtTmLjJnWRQwyAmOHUTHRWrEkrbinr&#10;taputTYulekAHhdF/NAIi8N/ndgSYlh3V89dch9AHSJR7wLk8RE1yFjcOSnRd37f+HU/Zrnb09U9&#10;eHxk1YodIz2O3j9GlmZ5opv5bjyp9pIzSXp5InJgUIAAEEAEWGEJOWWKjBnGD8TC54lTK0Fmobpl&#10;RsaO3dnRNNcsVsTy7XtRKAJloGxUtd7xG1YfqOo33TwUTJOwh9KZ9xh1iISOa/qtx0dzIwkErEh+&#10;yjP47w1t/X3EBoJNHR+h8sjjkTNRiJo8KRqtUHVcFes+Gk6KXIGCvwckgTFmwd2e6zfc7pNloKft&#10;K2uCEHl+tb1Kp5Ul291RdSkSrdevqRRL0KGxWvGhYTD/2zoTnT1+13y92yFBxGUbRAUfqEqrnXGr&#10;FDReob+z1TTiANH2qm/NJiKW/8kzZkYS+akNjdbjIyqZYdL/5hOHSOhf0W04uwiB08ylYdahZGL4&#10;te7R7kqQDzhNjR03Q0NDQMCvBEafKdYTm2dS+E/RXm6oD9jcEWatJj5eQ5ZlCe54BGtfJ0akbt4r&#10;jsVMR4sU2g5rdqx1JqKzAYe0KLS83+y+hpwCcao8eo7TcIq+UtWv1nFPOG0zuSd2nGtbBlqri/JW&#10;o3wjh6teA18frjjQjsVmp8UNnvMQh0Uok+HLYwdtx0eUrqzHn3qafedKfcMV3JZ9RP0hfE6OhIfh&#10;p3a9f8peOLrXcrrOmvlKycTaDyhPDWUxo3uVu3edsnvxYIXPzyKSMXSq9wfToogG0F2e+rphN33G&#10;mR80BwS8JxAel5YdS8yU3U12Nzz7Ow6rVCjPO+3ll2bRX2opbcy6gpUSpdYuy+O0+59Anpog2Ukk&#10;dhsrN+5vJV8cWeG8ZdlclBa1p/Izu4Rw63LBEUmWRbm9LvpEVe9t4BsJbvfeN836XMqUJ59DKQc6&#10;WaZgMTWMatEtY8Fq8p7B5lcTpg41SN13+4vJhLKPqOMjqkx5JvnnU03GSyZs2B2ZSVHZ2yozIknh&#10;q+SaWiRbI8+aLczbVFp78cZ/k2HsqPSNL5MnmKnz0DUJsvV5wg9/SF5sTZOlmmBFZ+/ekcHt1slW&#10;CtCdT2KwH5SnJwrzikpPtdy4aXfD2ed8QCAQ8DuBqQmvbpYKwkw1hUJqGhDDe8nK8iZMUHRAKnDn&#10;E5XWV6gR2RmbCjJXSOxvj9LpFOvJ5e9uyUDrw2DkOSzh1Z0F89gdJ95KsWqKPjdgXS7e3+BehM+n&#10;qtLpjv/rBIdXIL+Cp9VVbUdfz8aoJJ9i9Z944q2V2o9VdrnGJM9JKOOICEEP3yc+Fp9MJrOO3D+y&#10;IhJlv9VWbiU/zY1ykYrL9dPFJWVVuor1PGpXi04wX9doy8UC9EqCspVKD/bxy7S/la9Z/JxjwIHF&#10;SZahSxUobbYHZVWjUqGPyC5BJ6bK13jw6S7/D3dowb8Ewp7JVX2sRZeGZrSQSXsVxOcAiOG9+h/d&#10;+lgp8aWAdarpBceN9kkeBm3FWgG7z6iqaRm6iEqrQyxO0ts7C9CztsgzKyx6tbL++K6302ZQ6YXk&#10;5wa2Vx1WDl8uXMn3taqu2huPv8MvdFopM+rn+hilDAWIUSoxShkv+cAvdI5Y59AHiEqXFBiFlYeH&#10;J+ZZOjSrXi7vXl5ZvzmR+O6AV8UXo8iXqvpCH6+ADD7sLVnfaAFSgAAQAAIOBG5fabri+AVKy0Dn&#10;H5q7Bz9FwxxeAaQqLWiwV4C9Aq2BwpwXGaZtXGCvQGcAuTd+0O8qlr5VUNOOznNF0tW8R9HL63+3&#10;VO3Voc9UCIoOldl9KoNO26PUcU+l0Rrynaq+0ccLIIOPglcAr0BrHDFnyIJXoGOw7244fIX33eX7&#10;6Tzlvzrujx/0Re6miw3V5TrkG4iCvr3x7vL5c4SeJKg67Zf7Ko2Gxzeq+k4fb80IXgG8Aq0xxJwh&#10;C16BjsEC3yvQ6aVXdRg1pBk1qn3gFbyyzOgPNzW+4CfJfn5x8IHWTBuvjBqyTFOGsrfHJhsWbfbB&#10;6HEmIgD3Cn4iMSTWY5P5STPm6APRZj+ZGMQCASAABAKSAHiFgDQbKA0EgAAQ8BMB8Ap+AgtigQAQ&#10;AAIBSQC8QkCaDZQGAkAACPiJgCfRZu9VYU5cZbAvjFKJUcpQiBilEqOUYSAfBqoEJnO5bDIHEewV&#10;XBoLKgABIAAEQogAeIUQMjZ0FQgAASDgkoAnJ0gLV33hUq73FRqOPu+9EPoSmLN9Y9pxDRxH0BlF&#10;Ho+fvfp/oSPfyzrrhL/zUoKXj3vMx8t2x3icaSoxRx/YK/hv1IFkIAAEgEDgEQCvEHg2A42BABAA&#10;Av4jAF7Bf2xBMhAAAkAg8AiAVwg8m4HGQAAIAAH/EfBBtPnHkyN9ot/f7nbby4Fo84QJE3wC1idC&#10;mBMKQ91hlDIUXo9VGhZtfvyJMJ/Y6+YN8ofrbQWizSOpemwynxiIyfrAXsFPJgaxQAAIAIGAJBA0&#10;XgH9gKqCH89PV7Y4vCPZG6XfIOfHx/MVBjd/CnwUw/YZ5ML4eKHc0OdPy9/r1IjjkdZyg8OvqPiv&#10;SYpSvFjTec9/jYDkwCAw0GmoVUqI8UCWdLmm7kLngMUb5S3mRkU6ny850uGdHG90sD5r+a/DqwT+&#10;n8KDmlIrBj9L0+EVQR/03IWIoPEKVD9xk7rsfUOvj6ETC6W/V3//mxpaAALuECCW79ycgmJ1C09c&#10;olAoSsSCHl257I3MRaVevFfdM31aXWPCceOhIy23bOqQr3Q+e11zp5NQ1xmBIPMKqIvtNUUVp3rv&#10;+9Dclpvd13AfygNRQID5BPoufPjrGlNkRuWZz1X5aampqWn5qmaDVpERMyf+Hyd7vG5M4i7OyeCy&#10;2YKXV/Mes1F4cLO7C2YYc8aEx9ZlThdGaILXyyQftfpsf2q529PlEAdncNdBNSDgGwL9Vxv0Ziwm&#10;ZdX8CLs1IjwqVXZsd6r9P7nbHIuTLDvR3KxaHR02KPhuz/Ub7sqB+v4jEGRegc1NTRWwMcx0SPF+&#10;k9k3B0nwIuO/4QeSmUnA0t/WpB+3t3dLX/e128wEEZpaBZlXwHsmvPBm2SouCjDUbNtx6hsafsGC&#10;ImoaeRaPLPF8ibKu1eZOqEjvnMzyFgwz6woWUSG3kYFfi7m1zhaT40v2NHaOCAyTbaRbY3aLyDbs&#10;zrjIAC8ptr+zcQ8K7hGqCMY6vUUtnh4KAw4TSAXeyUCIo2bKxs4Rofj7pO5U1/jp8mOt5pGLQT/S&#10;/r1MAcGHqHPw9CCh0Jw0wd9r1uQZM4l88+4/XvvW6WEsNcZGzAXLN3VvorE0LFXBMtC6J5MnWHX4&#10;v9B8tHRqsoixRiZ9WDo0Wfz42SvL23EMrylInE2OQyqGZ82zsEW67f/XXr51/lr/7DB/UQfs5sJA&#10;Z+PgJB0jd4OYWlrbjHBcDwi7kxFjUnmXs96+AgrUH2nt/SFARk6QeQVEnc1JfF0mjkX2a5JtVLXe&#10;GdMQ/R2awkWZBeU6LO3t4pKSTWLen9SyPFE+lSDxSMTcPIVii1gwDcOmCcRbUMgNla1p0ZOHhD74&#10;a8tH+aJ1VX3Pb1aUSEUxuHFfYc62uqHAhmWg44iEaEOPiQrJoN3PWog2Nmg6HJwHfu0/ayvWZRY2&#10;/URSQpSd/8oLd2qd+2aixbxNxYd7hUgganS6EQlcP+zQ7Pa1y2cP5mfnVfXxNysUUhEXN6oLf7mp&#10;zt5Tou5vEOXJ1EaM7N07yX/dl/fOh1cckN1pVa5D2tdiP3+7pERRkh2hr9iU98p7/s28CpDZE7xq&#10;srhzUmLYGDqMXZor1xhG5B2xwuOThOjv+qY2+4y+u39uuYQW9KsnL3bbvZA96P2q5c/Y1Kef+l/D&#10;BzSLM1eylYhjo/09W0AGtVF5Oy16im32Uf9iLVRFjMt7NuIRkv3Q/BVJ0cNbHOfvoHnQXKityM0p&#10;bPyJhJC0vSwnPtyZ7Szm5j1oymzapu59QYoqSkUziKklHb6M4J2XG/e7nPVoklJTC2lWkvzXyrx3&#10;lFdGTZBk1FAKPq+A8E5NkOxUJKGl/Kpa8aHB/q3cgT16haneWN6ECYqOG49uzX4pJSUjX3VGX7kK&#10;DQVVww0LxgqLmp+amhz3EzQEH/lJXDIKuaGyLIFjR63PeKyHf6j+hHwNisehCXRGsYSN15f+ptm6&#10;5A+07t9YacSSpMepOkTQ7nN9RcaMSypVk0OyVLum/DNBlfGoPDctBZUXZo1ynelHU1j3v+OtrdAO&#10;NrqvCnlB06GdJzrtpiLert73BV9pPCHPRa3myrVnFEnsvqbSAxes09jafZy7qlJ/RpWfmZqaSXT/&#10;nTmY3W7B0vnJTvVVdpLi5PGt2Skp1pDjB2Wvz0d4oQQvAVZU+saXuUT/2nXlBZmC2egtvNZ+kxge&#10;u1DIwXBjQ5tdKhE6d8Ke4j6FtZ+8ZBoci5buiyevokU/OX4wvDzILTwqcRkxw4h/4MQlLydn2JIE&#10;zkTMOvuoOUeW5fGszj/hWKxYlp1AxCQc5i+aNdYBPDR/B1sh5sJnySrrXEhdlhjl1ClgrCmP/PDd&#10;s+IKrW3WbNVUreWiZWTnJ/ZTC8Muq3f80fWsx2MGY/XkrP9VAvYgIEZMUHoFNKKeXL7xrSQiwHC0&#10;aMfvR8lUvdVS+4kJ40kKM+wCXxM581esiBloqj4/NKzHsiRHVLY1N3pwkE2MSEqxe4ey9LecPmzC&#10;YiSS7KE6GIszb9WKWLxJd9ZkfydgcLiPPXJYYQnrj6nWJw+N7KlxS4UxGO4wFdG7l6h4R+4zg66F&#10;FTEvw2EaU93niN56LZGYhFSZyImf+xzxPkYVW6T9sal2WSfhUfOfs3eMATHQQUk3CaBh9rpGW4m2&#10;v9SDaKtZvClPmKmosx6QPha/EL25377W3Wdb/2+1NRjxyGV5GbFY+/mLtrFtMV062Y6zf54YP8Wb&#10;1eZOq2qjrAlLUuyUJEwlNXJn/nJflr2a4PrWeBgv/9ju/OQoW01WWNyLK9Ceya47ZNN0Zj3OFkne&#10;TBwKzLM4zyU996ibVng41b2x08PRmGarrIjl2/ciP4/hTbu2Hf7ayc6NyrJgs29fra+rqztJFvQf&#10;daeu3J4ehnV39dylEZVwoQ05T7Cw6bevnCJED5b6q7fZbOzG9Z67QwLYP4ubhTbO41Ws3RcsdPIG&#10;N6iD7aBAp6r4j5ZvvecxXp2DdnxBAO2VE3Plx9qM2krrOSp6zaqRWQ9IqbFh9y5CjKjbMSkLlwoW&#10;xAyN7Xumi+fbMc7Pk5/xYnCjbcFhBbFnfWvj8ieta5bj/B2aW87mL/u5Z2cNpTz5gs1YMqhZzxEu&#10;jHW+JfF3+17LD1qvQOxAE3J2StGGoc9YXrp/RIDBeguBeAWSoVJMFuK/ZNvURh9dV7YmV/QZ1dtI&#10;yUOlWI3GjZcFBYoJf0Y4sovX3d2a0r2EET5/w6EiAbu99t/WLvtnHnGMgA6ZvVQcHg8sAsg5UKeL&#10;6jeIc33cUH22i3hDoA6RrO/RVNpSbMrcyB8RMYnb+oarxCHqWMdHtCmgY1jFIRN7yeaNPx989x42&#10;f+3mlg/mLxFy9nxqBXxKVRB7BWLYRme/s5kKMKwrretxtg7HSLVftqHSQhbiv6jSLEt0HuylPZSH&#10;KvKk2ktDkof+Sy9P9Oh0Ho3ZIyij6XlhXpF1MpTrTB7oResRVlj0anR96fguRXHePAz50ILMRUz4&#10;XAEt5aGSDwlM5PByCyU85Ba6r5vJTS51iETFlskX5JgFc7mTMFbk3JRYayD6rvl6N84WJnl+fITy&#10;mjYVqU2zxHs3p0YMHnXa+mWbv8Pnl4fzF71pHZOn82cL8zZZp1aFzuT1+5sPjTAuooLbKxABhtTt&#10;ZWIukU1RqvzshxlDR+asxyOfRv/PNydFo9iKNS3y6UexYSdFXtoVTZLC7LwyMqNpe5WedGlfaqXW&#10;01/awq3dp1s/fNYLy156Q9n85ZnKDJRnVSlziGzTlQL1gouA9RCJcBLW46M5XGJFmcSduwCNkoa2&#10;PnIDQZyleHp8dL/3lLK0aYArfvtVazjBitAP8/d+b90WUd4OHSaUKsqq9F+QU+u4FMUV3CrWWe/W&#10;M8yqHOxeAdEOS3h1ZwF6pcGNdXX2bt9JEoXPbUO9TJmtu2lfiLeYzlc39bFFZQdQRpNjOpR74idz&#10;ZkUiKF3dN905fGL9ND7pWfSY7W3RvTahdsAQGDC1jrx2Y9Xe7sScHEW4vqGxsYE6PqIWFDKxFR0i&#10;NTSiDQR77NjVWEgsvb/fWVqPCQp2jowV+3z+WrrOVhtwdkblga251jwoz8w1ecasJzCHOLxnch7a&#10;UyHgFVCAITpzy+YlIzz+tPk52THoetquPba0CtIM5JniiIta9rkW9K3FCp+fJYlh4zrV+3Uddsfx&#10;ZEjAm8tgt+4MfdEDKVzf7PY3OchtPoa1qJT1Qzlall7DbpXOfseM7t85fCbzrrn7O5SDEbiRNPrG&#10;C+Gad1r3y/IyfyF3GLTo5k1NhaoF476UNvgJI2oU4c0HD56zHh9R1Mj3ZfxKQ/2V28TxEZ3D2JEv&#10;KAMtKklpE7Zk85ZMuyzBQbO4NX/pG/P7OwN/t9VG89TQ3O3uCRK5VUI5gaqP7D7Idt9s+GiXzkxf&#10;j4dYMxS8AsI7MWJ5YVnG8FMWVlTW7spVXJRWkbkk871DRA4SuoFMnCnuOnWx66Y15YZ638fby9fl&#10;Kz9EZ47ufdSaFZ29e0cGt1snWykgPkSMykF5eiIKCZSearlx0+2v+FHXi/Am2Yp8ZS0SRiicvT8s&#10;MdvdfS42KSp9PTpbQ6KWzkNB5Lo6dFl63opdPzwvQgdu1oIya48Woc9kChbnf1Bz8mSNUrJiJXHD&#10;w/7TZg9x9ELTfiLwD1Nm/oyLbiqgQUskGKBxhq77LhasLCNu3uzMIa8LUIVaAc0m04OYFOr4iCrk&#10;rDFdMpqwyFkcu1ufzhSm3vqxlvKct5VocljvNiPP9L7ahLN5T1r+8HuHDD5bvoP9/EVX7ok6TuYv&#10;bURWD1cvW1FIdpmYp6L92JLsONoirBVZUS9tRFeIiDuASyVKLUlvqXDX3WRbmq+7Ase5foh4BfTy&#10;EpH4dhERYHAoEzmJGzTaD0rEvN7a3UQOUvlnEeIt26sOK9fzbSn5rPDEN6sVGVyUy6T+UB+Rvdnh&#10;brNrexGfA9NUV1o/RIxiWBVISMn2Kp3yNd7QRQHXcmwjDrkZVRFxiZpIniptnpaHtF3zYhwRwHCz&#10;oOxsTXUFui9KyTrYxy+r1shfWTiUVY36vvkckbQ+/fOq7cXF29UtPxOXfFBd9q/O3t3cbB2qM5cA&#10;8RU8rb5qOxq0RIIBmZhHml57rsLudg7RAestaGzo+IjsljWnGRv+7077PC1xQ6UCrZhoHFagCSgh&#10;7jZbvv3qwnVU25YkaJdkpLpo290Ozd8eXQVRw8n8pU95UlR2aVUR+RUAYmp9MS1vr075anJclJuB&#10;BdTi1IT8vdqKtQI2lX/4uz5+sVZTvGYhOn0NgAK/0Gk1EqN+ro9RylCAGKUSo5Txkg/8QufDWiaZ&#10;NoqYo0/I7BUe1tCDdoEAEAACAUUAvEJAmQuUBQJAAAj4mQB4BT8DBvFAAAgAgYAiAF4hoMwFygIB&#10;IAAE/EzAB9FmP2nYcPR5P0l2KpY5oR6mhXa9jKb6w4iMMpaXfIZFm/2BC8lcJ/ydnyTTFBtMJqPZ&#10;ZXerMQcR7BXctR3UBwJAAAgEMwHwCsFsXegbEAACQMBdAuAV3CUG9YEAEAACwUwAvEIwWxf6BgSA&#10;ABBwl4An0WZ32xhZnzlxlUHdGKUSo5ShEDFKJUYpw0A+DFQJTOZy2WQOItgruDQWVAACQAAIhBAB&#10;8AohZGzoKhAAAkDAJQFPTpCEb110Kdf7Cvpdc70XQl8Cc7ZvTDuugeMIOqPI4/GjP/kiHfle1hGm&#10;nPVSgpePe8zHy3bHeJxpKjFHH9gr+G/UgWQgAASAQOARAK8QeDYDjYEAEAAC/iMAXsF/bEEyEAAC&#10;QCDwCIBXCDybgcZAAAgAAf8R8EG0+cePPuUT/f52+y/2ciDaPGHCBJ+A9YkQ5oTCUHcYpQyF12OV&#10;hkWb//8nfPMbjv/nhsNv0EO0eeQs8NhkPplQTNYH9gp+MjGIBQJAAAgEJIGg8QqWfoOCHz96ydJ0&#10;WgLSQqA0EHgIBCwdmiw0n4RyQ5/z1vsNcmK+jV7B+WP3zYZfp8cvkmi+HvBfr6y6iTWd95w1cq9T&#10;I0aq81Ydvu5kTejv0LyJesZ/s66X/KvF3KhI5/MlRzoGxmcF6TPIhaj9LE3H+LQ3ElHQeAVb19gC&#10;cYnCSZHMjQi6vvpvWoFkIOAXApauT1Ufm7A+o6qmpX9w0SNf6fgKw9C/+KVxGkKRS5C9XN6Ec9fu&#10;3b6cXDHumT6trjHhuPHQkZZbNCQEQ5XgWyk5ccnLU0eWxKiwYLAX9AEIBDIB1szFkhVcbJpAksEL&#10;H1x8Htzs7nIIgzycLqJ9zN6NhEtYVbnntYQwSr1J3MU5GVw2W/Dyat5jD0evcW81+LzCuCOEBoEA&#10;EKBLYCIn8Vcn2s6pcp+xe0u723P9Bl0B/qpnGejQKoqOmthJ0p3rEjkTB9thcZJlJ5qbVaujrX7C&#10;XxowRy54BebYAjQBAiFJwNLXfe32w+25xdz0/sZKIx6TUbYxOzr84Srz0FsPKa9ARaTJ+NhAZ6NS&#10;QkWn+XJDP2UHy7etp7VKySIqZs2XKOtazXYBHzIKRJ5+WsytdYOPS/Y0dloFDJoTVTitkadbg9/8&#10;dLnG4FDHMtBp0MizbH8f3tJDHxagABBwk4Dd5HKcHsrGTrvAsjXSa510VEx79srydhzDawoSZ5Mz&#10;wj6CTWem3CenIzVt0Vw71mp28zhqoEW1/t0aU1iS4t83Jw6PP1o6NcREHQp70OwpsaA4THP7VBi7&#10;IMogLR4qme8dae39wQn6YaKy5Bp9q/m+XcUhrSzmliPWtSVLXtdBwu8n1pt0asHLkh9psV/XRrYW&#10;Ul6B6v7ta5drK3JzCht/IiGi0tvLcuLRu4Hl20t738zN27RN3fuCFP2zVDTDqJblSVWtdxyo4Z2X&#10;G/fni9ZV9T2/WVEiFcXgxn2FOdvqegcthLaiR/JFeZvKdT1U5FsqxHTlBZmFtowIFNEqXJRZUK7D&#10;RFL09y1i3p9QS6L8cUtycHO+Q3UgQJcAmlxnD+Zn51X18TcTk4iLG9WFv9xU943zdBoWZ65kq6JE&#10;LECXNIbyRN5Oi55CNkhnpqA6G0R5MrURE4i3KBTvJP91X947H16hqzCa+d/UbSpSm8IEUuX21Cdp&#10;L4gue2oZaP0w136aC6YNKRU5c8Zk1JR1raC0Ly4pKV7w18q8d5RXhuVnDXL4juwjWnbQirIxT7RB&#10;0zHsffT2lYYD761/S4stUygKRdxunWzdprqv/qSR5RScxFa8S6Ju15VJ1qtaxsgBow2BPmWm18Tb&#10;1fs+S1YZT8hziaD0ssQoYsPImvyjH76LFVdorf+eu1VTtZaLXVXv/MQxpfWyescf+YfqT8jXpKam&#10;5co1ZxRL2Hh96W+arfYZaN1PbUUrz3yuyk9DLeTKT3ypr9r5xmLuJGIctFajiBYmKDpuPCrPRX/P&#10;zFed0VeuQk5I1XDjYeWiMd1ooF9gECAm1xd8pW0SybVnFEnsvqbSA8bvnQ7t8KjEZanJcT8hejeY&#10;J7IkgTjWpzNTrHWI+LD+jCo/0zqb3pmD0dktPLjefLpGmf+KrGmAm7FFlm0f6nCJe9SeXqAyqSyd&#10;J3YeMrGXKM5obNP8RJU4FnVTVHmu7VhuFFp6HdeKl1JSXnpD+bn+VwnYA/tNALVi2PURLTtHjceL&#10;BFhT+cu7HRO3cJPe9Pjm32mJ1WmNXKMScweafrt1075Jmyk10vJV59RiLmZS7znhPG2XaDnovMLQ&#10;PnRowzZ0RkTB5r4sezVheEpSGO+NoxX5yYOpSqywuBdXxLCx9vMXTfZZzxxR2dbcoZPHiRFJKUI2&#10;huub2ojRYOlvOX3YhLNFkjftt6IsToIwgUPAvtVS+4kJ40kKM+yCVxM581esiBloqj5vArfgcj5C&#10;BQYTYIuKd9hFklkR8zKEHAw3Nra5m9ZJZ6ZQdTiit16ziw9P5MTPfY7ODfE/175fvF1tHOVChivI&#10;o/W0geypxXTpZDvOFqYkRQwGrqfGLRXGYGZ9w1XyDdL5WsHiPJf03KN2jTvtIyssOqNQwsPwU6pa&#10;h7dWtjArh0euNKiEPbt0RSz2F1PPIjs1wmbGEfJvXO+5O1oXg84rOLuvsDUterIdAPZzz87yVzrB&#10;rbYGI45xhAtjnUes+q826M0Ym337an2dfTl15fb0MKy7q+cuuAVX0xH+HgoE6MwUax3BwniPckaj&#10;3z7+ny1tRvLduebdsQ9V3EXOejzyafSyeK375vAJzY6cxSGXI1drBdXkqH185PHImaiF9pOXXL1K&#10;DrZISZw8Y9YTxEF6d99oa03QeYWhfejQnYVl1Gs6vUIEiqn1+tTF6/Y7OTqPu8qmsNzsvob2tuiw&#10;tVjmWLZ5/M5CRy+oAwQCiwCdmWKt42XHwngS1eYkNm5SF40a//CgifC4tOxYrP1AxYfNZGgXhYvP&#10;qSoOtGOxKXMjieXI1VpBtTl6H1mTZ8yM9EAxGo/QXy1pCAvsKve/bTuOwvSzhXmbrAt2hc5E53jS&#10;/W7HSLVftjkpzbLEoas97ouFJ4CArwiwpkU+/ejYb5RkU0/MmmG/D/dV8zY54zJTWBHLt+9FQcS+&#10;JtnG4dklnndoasKrxQrRdOO+14VEatVsQaZUbZyeUbktOwrFFxldwCtQ5rnfe3JruvjXOkwoVZRV&#10;6b8gluwvj0tRXMGtYp1Loz5D7SvhpMgtqFD5YRCgzhnw7utmp8fP1nfYmAVziRwK3xc6M8VaxweN&#10;s8ISXlOhtBGUXaL40OCQ8em5dMv3N9qu3CGzhqiCFhaNbDDc6GqtoBoevY+Wuz1d3Z5rN9aT4BVI&#10;OpauhsOf4ez0ygNbc1OpFAjPymPxC1GW3WBAaYSQ8NiFZPCNCklBAQJMJTApKm2NiEijONk0lHU9&#10;qOydy2f07Rg7JmUO109LCJ2ZMpkzKxKp2NV9092j3pHUJ0akbt6LcoRMR4sUWl98CK/vwoe/rukR&#10;ZK1Jt51lD1tYXJ/vE1qOyoH6TIhfTOAnkzJ1qLvQ6/s7A3+3VUFXYwzN3e6eILHCecuyuWxcp9pt&#10;oD65SJaBjjrlfvIdZNr8nGyUh6DbtafO/l4bGc047XBpLkAZgtrBQiCc/8vNRNa1TFLh+PqM0ue3&#10;rlNfRbl8G9OJBEvflOGLO42Zwoqcm4JyPVtUyvqhyWbpNexW6dyduEQfpiZIdiqSpuHGyo37W33z&#10;SVeUErkkX1lrn1hyodP67dVJ3LkLYlC4WPXRqSG/i77F9NEundkO6WO8tJe4xIrxkZ0V0EWHmgpV&#10;C8ZeLknznQlsrfrMpr4ZGQ9LCiuSn/IMhn8qW1FImvCgPD1RtB9bkh3ntkZhCa/uLEBXRWoKls6T&#10;kMLQpULBStnhy939xFBlRWXtrlzFNdXIMpekyw8S4wVVIKIZu05d7BqRseB2+/AAEPARAfT6vOWQ&#10;NIltOlogTLSO1Vp0pz9x5fBPyHnXIPU6jLWU57ytRDPPdreZxkyZFJW+Xoxewppk1smG1Ju3YtcP&#10;z4u4bp79Uj1gPbn83S0ZRDq/95FnyquNTC15I3NRIXX7jBX10ka0O0F+d+lSiVJ78mTNB/kpwl13&#10;k0XEc4NLdFhCzk6rFYhqdXW1GvkqwcoyI5YkPfSmPyKR4BUo+JNmrdqm3pBGXMVE2UGlX0zL26tT&#10;vpocF+X+4EKpxKuVuiqFWIBRqUbl156T7qzS/ZvtlgP6QNgGjfaDEjGvR1dBBLbLP4sQb9ledVi5&#10;nu9GspR3MxGeBgI0CIRH51ac035A3s8nx2qxuoUnLtlepdf+yv4TcjREjVFlWuKGSgVaCtHsq0Bz&#10;QWK720xjpoTx8jXVFejGLjVzD/bxy6o18lcWOqT8u6Edi5P0NvFW52Xkmby0nHNguvSI0T6rxKgl&#10;VW1SHWkjryxMTcjfq61Yi5ozqrcVF2v/my/TaorXLHzWcdmhrFApRbFr9TZkA/KzCPZLihsdpFMV&#10;fqHTSolRP9fHKGUoQIxSiVHKeMkHfqGTzjrljzr+HEXom2nZBXpBZf3mYe/y6KtKqzLLu0WV9fLE&#10;YVea/KmPe/xgr+AeL6gNBIAAEKBFAP+qqe1bx5ti/Z0X/9A9xi1XWnL9Xgm8gt8RQwNAAAiEGIFp&#10;81//VQa3GwUXZ6MPJlPBZuIjyigk8xVP+v6GRLsv5TEPDZwgwQkSrVHJnO0t046z4ASJzgBi1Pjx&#10;0mR0+kvUQd/RbjA2VO21XYadJhCvWz5/vvWLaCOkMAcReAXwCrQGOXOGLHgFOgb7PzcccjOFKWfp&#10;POW/OowaP+PkFdykyRxEPvAKbvadbnX9rrl0q/qiHnNMEmSrni+MM1wGo4zl5RIzLNrsD1xIJniF&#10;kWCZNoqYow/EFfw0DUEsEAACQCAgCYBXCEizgdJAAAgAAT8RAK/gJ7AgFggAASAQkATAKwSk2UBp&#10;IAAEgICfCHgSbfZeFebEVQb7wiiVGKWMl9FU70cL8+OESEMw2diGBj4uJwJzEMFewaWxoAIQAAJA&#10;IIQIgFcIIWNDV4EAEAACLgl4coKUpvjUpVzvK9TKFnsvhL4E5mzf4DjCpdUYZSwvT9j+WD3fZX+9&#10;r/BPORe8F+KNhGAymTccxniWOYhgr+AnE4NYIAAEgEBAEgCvEJBmA6WBABAAAn4iAF7BT2BBLBAA&#10;AkAgIAmAVwhIs4HSQAAIAAE/EfBBtDls+pM+UW7gu2/s5UC0ecKECT4B6xMhzAmFoe4wShkKr8cq&#10;DYs2z4xw/zdhnRm4q9fhm6kQbR4JyWOT+WRCMVkf2Cv4ycQgFggAASAQkASCzCv0dxpOKCWL4q0l&#10;C/0MkqGT/N1s3xZLr0GRFc9/U9PhB+G+VRWkAQGPCKBfGM5C84ivMPQ7/sqkR9Kw7z97T8CLjxdr&#10;Ou9RAizmRkU6ny850jHgC/meaQVPOSMQRF6BWKl/kVnwnrrlZ+IShUKxRSz4TlcuK8hcKTf0+db6&#10;FtNZVU07hjepjrSBW/AtW5AWGgTumT6trjHhuPHQkZZbodHlgOll0HgFS/+Fj4pqurkZFfrPVflp&#10;qampmfmqT41ahShmNu8fp/jWICzui5KMGIydJFkdH+5b0SANCIQEgUncxTkZXDZb8PJq3mMh0ePA&#10;6WTQeIVbbQ1GHItdsWoeZ6hPrLCoVPmx7akRE31sEVZEouxYW/Pu3GhwCj5GC+JChACLkyw70dys&#10;Wh0dFjSrUJCYLljs0X+1QW8OEptAN4AAEAACD49AsHiFyZxZkSilr+sP126OHrqy9BsU/HghEWaw&#10;mFvrlBI+GZXmS5R1rd86Pob+frrWViF+EVHDfH/ITJYOTRZ6mBRFRs5GldzYOfDwrAstAwFfEug3&#10;yPnxfLmhH7tPzh8qrQPNjnOdwyPG9hX46fJjbWaHTFlizjiLZruYd77sDMgalUCweAVW5NyUWAzr&#10;a5L9S6ZcM2be0e1rl88ezM/Oq+rjb1YopCIublTL1kn2tNiW7/vmlo/yRXmbig/3CgsVihKpaDqq&#10;kbf+o1YXyRLOJBf+clPdN5BjAVMwaAjg11oaD24Q5VX38QsUikIRd8ColuZsOtU7NMr7OzSogkxt&#10;xATiLQrFO8l/3Sfe8JsrLhB4PO+CBi1TOhIsXgGbFJW+XsxF2wXcpCsvyEwkdgC19Q4v+FbmeLt6&#10;3xd8pfGEPBfFpHPlWn1FBhf7c9WuqrY7ZJUfTWHd/463tkJbf0K+JjU1LVe+r0oci5kO7TzROeb6&#10;PkLyGUUSu6+p9MAFn+T2MWXMgB6hTaD94I4v5hwyHpXnoqSONXLt7xRJ01A63m8uWPfNA63VG8ub&#10;cO6qSv0ZVX4mmfdx5rR0DjZ8tzAMo8fzLrTN4YfeB41XwLAwXr6muhK9+1OY0A6guChPmCuv6xh2&#10;hsMWFe/IfSbMRpPFmbdqBdpnfH30kytkmikrLGH9MdX65KjBSPLUuKXCGAxvP3nJNKZbGC45Yl6G&#10;kIM0aWiD3Ds/DF4Q+VAIsDPKdvzrUIiY9URSxgI2ZtY3XCWnz62W2k9MGEf01muJnMEsj4k/jec/&#10;5+LWtufz7qFgCOJGg8grICuFRSXmyk+0GbSV20vEAnIQtutk61yd4Uzizl0QjfzItb+MEZQI4kEA&#10;XQMCPiNA5X2wBQvjId/UZ1DHWVBweQUrvPCoxGVp+arP9R+uFUwjgg3V58d+x7c+95eunrv2ewEU&#10;MauvI8upi9cfjLNloDkgEIAELDe7r7k4KXLZK5h3LhH5t0JQegUrMhaH/3rhKzHo/3UPW+5dMUWZ&#10;EEfk6fHPC/OKZFQp15lcPQR/BwJAwCsCMO+8wuezh4PZK9CGZLnb0/UXVPupmTMmszDLN3WF2Xll&#10;ekxUqNhepf+yDZUvtVLCu0ABAkBgTAKsxyOf9uyrrzDvGDO0gsYr9He2mka7GcAWJsWHj9HTBze7&#10;u3CMHZ3yPBc5BdP56qY+tqjsAEpAWpZgd1OaMUYDRYAAYwlQN4fwru6b7p25wrxjjkmDwytYUDJc&#10;Ud5qlG/kcJtm4OvDFQfasdjstDj7D1Pg+praoW+dWgY6aipULRj7heyFkUM4bt0ZupyANrb1zd3M&#10;MRpoAgQYS8B6c6hFpawfusFg6f2sck8tnXgDzDsGWDY4vAKGTXnyOS5m0skyBYslSi2KDxMXkwWr&#10;y9E9GunmVxOm2qNmz/jmdyuXpMsPoloa+SrByjIjHpO+881l5OeSWNw5KTFsvEm2Il9ZiwRp5Omz&#10;s/eHJWbHeLYxZoCRQQUgMH4ErDeH0AxaOg/dGSKn4rwVu3/457T/PdYMgnk3fiZy1VJweAXyK3ha&#10;XdV29PVszKjehsLDxeo/8cRbK7Ufq+yuJlhpPPf6v1dtTv7rIVSrXNfNFUkrtb/d/EKElQUrOnu3&#10;qkgUQ1x4kMlKm6flVR1Wrnkx7ulHXcGEvwMBIGC9OVSBUsOpKXSwj19WfXDrmuTnHF7OhpOCeceY&#10;sRNSv9CJvlZUuqSgBhNV1ssTh33slFE/18coZaixyiiVGKWMl3zgFzof1mLItFHEHH2CY6/wsMYV&#10;tAsEgAAQCDYC4BWCzaLQHyAABICANwTAK3hDD54FAkAACAQbgZDyCqzwRFlzW1vziKBCsFkV+gME&#10;gAAQ8JSAD6LNnjbt4rla2WI/SXYqljmhHqaFdr2MpvrDiIwylpd8hkWb/YELyfynnAt+kkxTbDCZ&#10;jGaX3a3GHEQhtVdw10xQHwgAASAQcgTAK4ScyaHDQAAIAIExCIBXgOEBBIAAEAACQwTAK8BoAAJA&#10;AAgAgSECnkSbvefHnLjKYF8YpRKjlKEQMUolRinDQD4MVAlM5nLZZA4i2Cu4NBZUAAJAAAiEEAHw&#10;CiFkbOgqEAACQMAlAU9OkPIO7nMp1/sKVWvWei+EvgTmbN+YdlwDxxF0RhGjxg+YLBBNxpwhBHsF&#10;OuMH6gABIAAEQoUAeIVQsTT0EwgAASBAhwB4BTqUoA4QAAJAIFQIgFcIFUtDP4EAEAACdAj4INo8&#10;hfNTOi25rPO9+Vv7OhBtnjBhgkto41aBOaEw1GVGKcPA0C4DVQKTuZyqzEEEewWXxoIKQAAIAIEQ&#10;IhCUXgH9PrOCHx8fn6XptISQLaGrQAAIAAHvCQSlV/AeC0gAAkAACIQoAfAKIWp46DYQAAJAwCkB&#10;8AowMIAAEAACQGCIAHgFGA1AAAgAASAQml7BYm49rVVKFqE4NCp8ibKu1WwXje777L1l8XyFod+C&#10;KtYpJUS82kk1xO6+ubW+1lZhhCAq1i2UG/qwYYIaOwdg7AEBIAAEmE0gVPYKFnPznvzsvE3b1L0v&#10;SBUKhVQ0w6iW5UlVrXccDIR3Xm7cny9aV9X3/GZFiVQUgw+rZjG37CkU5RUVq78TSksUikLRjBa1&#10;bN16VYvjin/72uWzB1GLVX38zURzXCSo8Jeb6r6BrChmzwjQDgiEOoFQ8QqsKY/88N2z4gqt8YQ8&#10;NzU1NXerpmotF7uq3vmJY/bqZfWOP/IP1Z+Qr0lNTcuVa/SVq4hqisOtA+R6zvox64e/88TlWuNR&#10;eW5aauoauUYl5mIm9Z4TnffsRhPert73BV9pa06uPaNIYvc1lR640A9+IdRnHfQfCDCZQKh4BSyM&#10;l39sd35yVJjVGqywuBdXxLCx9vMXTfarOUdUtjU3Otxms4mc+SuIaqZPaltukf84NSH/N6r8RVFh&#10;NnRhzy5dEYthV09e7LZf79mi4h25z9iaw1gR8zKEHAw3NrRRcqAAASAABJhIIGS8gsfwWZFzU9Ci&#10;f/tadx+85HtMER4EAkAgUAiEnFcgQs51ZDl18foD+mbCu6+b79pXHxKkv3jd4S/0hUJNIAAEgADT&#10;CISOV0CJQ8fk6fzZwrxNMqpU6Ey4B/ZA8eYj8qz4IUHF5bp2D+TAI0AACAABBhIIZq/AfjrycWv/&#10;7vfWbRHl7dBhQqmirEr/RRsqXx6XooCB63K35/oNDGNHzuJMxjBLb12hSFymw0TSku1V+i8JQZe0&#10;Up5rMVADCAABIBAIBILSK9xqazDitnWcsIKl62y1AWdnVB7Ympu6JIEz0Q3TWPq6r93GsNiUuZEs&#10;7J7prK4J54gq96AEpGUJnKDE5wYcqAoEgEDQEQi+Zc0y0PH7Y3ozxk7MeXGmY/e+vzPwd5sF0YGS&#10;obl75AmSWX/s9x1UEipR+jsOq1TtODtJ9CJ3ku0fH9y6838Ha6D4Qn1zV9ANDOgQEAACIUogOLyC&#10;ZaDzAhlBrtXIVwlWlhnxmIyywuURtj0BlUeE18tWFCprUbWD8vRE0X5sSXbcCLNPmdF7aKVglVyD&#10;6qFqS1aWN+HcVWXv/jyCQDWJO3dBDNbXJHslX6klm8uaLToatiQlJkTHD3QbCACBYCMQHF7hVkv1&#10;NjKAjAK/3VyRtFL7W1kiuYxby6So7NKqIvKCcbFMVvrFtLy9OuWryXFRIwILYc/l/3uVYv5fVage&#10;CkdHEsI0GxJth06sqKzdVe+KuANGNWqxsnlaTpXu39Yk856mE6EItsED/QECQCAICcAvdFqN+sMP&#10;Nz97L/et2n8QVR6WJ057uKZmzm/1DXJglEqMUoZCBCqNPWWAj8slhTmIgmOv4BI4VAACQAAIAAFa&#10;BMAr0MIElYAAEAACIUIAvEKIGBq6CQSAABCgRQC8wiCmaS9sPd3Wpn/oQQVadoNKQAAIAAH/EPBB&#10;tNk/imFVa9b6SbJTscwJ9UDo0qXdGWUsSltQaWyrAZ8AGtWwV3BpLKgABIAAEAghAuAVQsjY0FUg&#10;AASAgEsC4BVcIoIKQAAIAIEQIgBeIYSMDV0FAkAACLgk4Em02aVQlxUg9AShOZeDZIwKMH7o0GMU&#10;JUYpQ9FjmkrM0Qf2CnTmF9QBAkAACIQKAfAKoWJp6CcQAAJAgA4B8Ap0KEEdIAAEgECoEACvECqW&#10;hn4CASAABOgQAK9AhxLUAQJAAAiECoH/By1RhBFfpj76AAAAAElFTkSuQmCCUEsDBBQABgAIAAAA&#10;IQDdzmuX4QAAAAoBAAAPAAAAZHJzL2Rvd25yZXYueG1sTI9BS8NAFITvgv9heYK3drPWxDRmU0pR&#10;T0WwFaS31+xrEprdDdltkv57tyc9DjPMfJOvJt2ygXrXWCNBzCNgZEqrGlNJ+N6/z1JgzqNR2FpD&#10;Eq7kYFXc3+WYKTuaLxp2vmKhxLgMJdTedxnnrqxJo5vbjkzwTrbX6IPsK656HEO5bvlTFCVcY2PC&#10;Qo0dbWoqz7uLlvAx4rheiLdhez5trod9/PmzFSTl48O0fgXmafJ/YbjhB3QoAtPRXoxyrJWQvoQr&#10;XsJsmQC7+XEqBLCjhGQRPwMvcv7/QvE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X2LiskFAACIHAAADgAAAAAAAAAAAAAAAAA6AgAAZHJzL2Uy&#10;b0RvYy54bWxQSwECLQAKAAAAAAAAACEAKw2ZzoV3AgCFdwIAFAAAAAAAAAAAAAAAAAAvCAAAZHJz&#10;L21lZGlhL2ltYWdlMS5wbmdQSwECLQAKAAAAAAAAACEADhuu7Z1YAACdWAAAFAAAAAAAAAAAAAAA&#10;AADmfwIAZHJzL21lZGlhL2ltYWdlMi5wbmdQSwECLQAUAAYACAAAACEA3c5rl+EAAAAKAQAADwAA&#10;AAAAAAAAAAAAAAC12AIAZHJzL2Rvd25yZXYueG1sUEsBAi0AFAAGAAgAAAAhAC5s8ADFAAAApQEA&#10;ABkAAAAAAAAAAAAAAAAAw9kCAGRycy9fcmVscy9lMm9Eb2MueG1sLnJlbHNQSwUGAAAAAAcABwC+&#10;AQAAv9oCAAAA&#10;">
                <v:group id="Group 276" o:spid="_x0000_s1033" style="position:absolute;left:1261;top:-1255;width:98594;height:44974" coordorigin=",-1255" coordsize="98594,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75" o:spid="_x0000_s1034" style="position:absolute;top:-1255;width:98594;height:44974" coordorigin=",-1255" coordsize="98594,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ext Box 2" o:spid="_x0000_s1035" type="#_x0000_t202" style="position:absolute;left:92368;top:4079;width:519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244E9AB1" w14:textId="77777777" w:rsidR="004E73F5" w:rsidRPr="0017129A" w:rsidRDefault="004E73F5" w:rsidP="004E73F5">
                            <w:r w:rsidRPr="0017129A">
                              <w:t>n=5</w:t>
                            </w:r>
                          </w:p>
                        </w:txbxContent>
                      </v:textbox>
                    </v:shape>
                    <v:group id="Group 274" o:spid="_x0000_s1036" style="position:absolute;top:-1255;width:98594;height:44974" coordorigin=",-1255" coordsize="98594,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 o:spid="_x0000_s1037" type="#_x0000_t202" style="position:absolute;left:92675;top:-1255;width:591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3CB62708" w14:textId="77777777" w:rsidR="004E73F5" w:rsidRPr="0017129A" w:rsidRDefault="004E73F5" w:rsidP="004E73F5">
                              <w:r w:rsidRPr="0017129A">
                                <w:t>n=12</w:t>
                              </w:r>
                            </w:p>
                          </w:txbxContent>
                        </v:textbox>
                      </v:shape>
                      <v:group id="Group 273" o:spid="_x0000_s1038" style="position:absolute;top:381;width:93319;height:43338" coordsize="93319,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72" o:spid="_x0000_s1039" style="position:absolute;width:93319;height:43338" coordsize="93319,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1" o:spid="_x0000_s1040" style="position:absolute;width:93319;height:43338" coordsize="93319,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Picture 255" o:spid="_x0000_s1041" type="#_x0000_t75" style="position:absolute;width:90874;height:4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iEwwAAANwAAAAPAAAAZHJzL2Rvd25yZXYueG1sRI/NasMw&#10;EITvhbyD2EBvjZyQn+JGCcVQyC3UDeS6WFvZ1Fo51sZ2374qFHocZuYbZn+cfKsG6mMT2MBykYEi&#10;roJt2Bm4fLw9PYOKgmyxDUwGvinC8TB72GNuw8jvNJTiVIJwzNFALdLlWseqJo9xETri5H2G3qMk&#10;2TttexwT3Ld6lWVb7bHhtFBjR0VN1Vd59wbOxfomo6ALpWu2dnc/h2sxGPM4n15fQAlN8h/+a5+s&#10;gdVmA79n0hHQhx8AAAD//wMAUEsBAi0AFAAGAAgAAAAhANvh9svuAAAAhQEAABMAAAAAAAAAAAAA&#10;AAAAAAAAAFtDb250ZW50X1R5cGVzXS54bWxQSwECLQAUAAYACAAAACEAWvQsW78AAAAVAQAACwAA&#10;AAAAAAAAAAAAAAAfAQAAX3JlbHMvLnJlbHNQSwECLQAUAAYACAAAACEA11VohMMAAADcAAAADwAA&#10;AAAAAAAAAAAAAAAHAgAAZHJzL2Rvd25yZXYueG1sUEsFBgAAAAADAAMAtwAAAPcCAAAAAA==&#10;">
                              <v:imagedata r:id="rId31" o:title=""/>
                            </v:shape>
                            <v:shapetype id="_x0000_t32" coordsize="21600,21600" o:spt="32" o:oned="t" path="m,l21600,21600e" filled="f">
                              <v:path arrowok="t" fillok="f" o:connecttype="none"/>
                              <o:lock v:ext="edit" shapetype="t"/>
                            </v:shapetype>
                            <v:shape id="Straight Arrow Connector 264" o:spid="_x0000_s1042" type="#_x0000_t32" style="position:absolute;left:90932;top:870;width:2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qYxQAAANwAAAAPAAAAZHJzL2Rvd25yZXYueG1sRI9Ba8JA&#10;FITvBf/D8gRvdaO1oaSuIpYS9SBoBa+P7DMbmn0bstsY/70rCD0OM/MNM1/2thYdtb5yrGAyTkAQ&#10;F05XXCo4/Xy/foDwAVlj7ZgU3MjDcjF4mWOm3ZUP1B1DKSKEfYYKTAhNJqUvDFn0Y9cQR+/iWosh&#10;yraUusVrhNtaTpMklRYrjgsGG1obKn6Pf1bB9su/+262neS7t/0lT3d51ZizUqNhv/oEEagP/+Fn&#10;e6MVTNMZPM7EIyAXdwAAAP//AwBQSwECLQAUAAYACAAAACEA2+H2y+4AAACFAQAAEwAAAAAAAAAA&#10;AAAAAAAAAAAAW0NvbnRlbnRfVHlwZXNdLnhtbFBLAQItABQABgAIAAAAIQBa9CxbvwAAABUBAAAL&#10;AAAAAAAAAAAAAAAAAB8BAABfcmVscy8ucmVsc1BLAQItABQABgAIAAAAIQAXfbqYxQAAANwAAAAP&#10;AAAAAAAAAAAAAAAAAAcCAABkcnMvZG93bnJldi54bWxQSwUGAAAAAAMAAwC3AAAA+QIAAAAA&#10;" strokecolor="red">
                              <v:stroke endarrow="block"/>
                            </v:shape>
                          </v:group>
                          <v:shape id="Straight Arrow Connector 266" o:spid="_x0000_s1043" type="#_x0000_t32" style="position:absolute;left:90487;top:6223;width:2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F0xQAAANwAAAAPAAAAZHJzL2Rvd25yZXYueG1sRI9Ba8JA&#10;FITvhf6H5Qm96UaroURXKUpJ9SCoBa+P7DMbzL4N2W1M/70rCD0OM/MNs1j1thYdtb5yrGA8SkAQ&#10;F05XXCr4OX0NP0D4gKyxdkwK/sjDavn6ssBMuxsfqDuGUkQI+wwVmBCaTEpfGLLoR64hjt7FtRZD&#10;lG0pdYu3CLe1nCRJKi1WHBcMNrQ2VFyPv1bBduNnvptux/nufX/J011eNeas1Nug/5yDCNSH//Cz&#10;/a0VTNIUHmfiEZDLOwAAAP//AwBQSwECLQAUAAYACAAAACEA2+H2y+4AAACFAQAAEwAAAAAAAAAA&#10;AAAAAAAAAAAAW0NvbnRlbnRfVHlwZXNdLnhtbFBLAQItABQABgAIAAAAIQBa9CxbvwAAABUBAAAL&#10;AAAAAAAAAAAAAAAAAB8BAABfcmVscy8ucmVsc1BLAQItABQABgAIAAAAIQCI44F0xQAAANwAAAAP&#10;AAAAAAAAAAAAAAAAAAcCAABkcnMvZG93bnJldi54bWxQSwUGAAAAAAMAAwC3AAAA+QIAAAAA&#10;" strokecolor="red">
                            <v:stroke endarrow="block"/>
                          </v:shape>
                        </v:group>
                        <v:shape id="Straight Arrow Connector 268" o:spid="_x0000_s1044" type="#_x0000_t32" style="position:absolute;left:90487;top:36957;width:2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CdwgAAANwAAAAPAAAAZHJzL2Rvd25yZXYueG1sRE/Pa8Iw&#10;FL4P/B/CE7zNVN2KdKYiinR6GEwHuz6a16aseSlNrPW/Xw6DHT++35vtaFsxUO8bxwoW8wQEcel0&#10;w7WCr+vxeQ3CB2SNrWNS8CAP23zytMFMuzt/0nAJtYgh7DNUYELoMil9aciin7uOOHKV6y2GCPta&#10;6h7vMdy2cpkkqbTYcGww2NHeUPlzuVkFp4N/9cPLaVGcVx9VkZ6LpjPfSs2m4+4NRKAx/Iv/3O9a&#10;wTKNa+OZeARk/gsAAP//AwBQSwECLQAUAAYACAAAACEA2+H2y+4AAACFAQAAEwAAAAAAAAAAAAAA&#10;AAAAAAAAW0NvbnRlbnRfVHlwZXNdLnhtbFBLAQItABQABgAIAAAAIQBa9CxbvwAAABUBAAALAAAA&#10;AAAAAAAAAAAAAB8BAABfcmVscy8ucmVsc1BLAQItABQABgAIAAAAIQCWMLCdwgAAANwAAAAPAAAA&#10;AAAAAAAAAAAAAAcCAABkcnMvZG93bnJldi54bWxQSwUGAAAAAAMAAwC3AAAA9gIAAAAA&#10;" strokecolor="red">
                          <v:stroke endarrow="block"/>
                        </v:shape>
                      </v:group>
                    </v:group>
                  </v:group>
                  <v:shape id="Text Box 2" o:spid="_x0000_s1045" type="#_x0000_t202" style="position:absolute;left:92108;top:34786;width:5451;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42A4FA07" w14:textId="77777777" w:rsidR="004E73F5" w:rsidRPr="0017129A" w:rsidRDefault="004E73F5" w:rsidP="004E73F5">
                          <w:r w:rsidRPr="0017129A">
                            <w:t>n=1</w:t>
                          </w:r>
                        </w:p>
                      </w:txbxContent>
                    </v:textbox>
                  </v:shape>
                </v:group>
                <v:shape id="Picture 256" o:spid="_x0000_s1046" type="#_x0000_t75" style="position:absolute;top:381;width:23533;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tswQAAANwAAAAPAAAAZHJzL2Rvd25yZXYueG1sRI9Bq8Iw&#10;EITvgv8hrOBNU0VFqlFEELz0YJX38LY0a1ttNqWJWv+9EQSPw8x8wyzXranEgxpXWlYwGkYgiDOr&#10;S84VnI67wRyE88gaK8uk4EUO1qtuZ4mxtk8+0CP1uQgQdjEqKLyvYyldVpBBN7Q1cfAutjHog2xy&#10;qRt8Brip5DiKZtJgyWGhwJq2BWW39G4UXOn/75qf000kbVXyIUkmLBOl+r12swDhqfW/8Le91wrG&#10;0xl8zoQjIFdvAAAA//8DAFBLAQItABQABgAIAAAAIQDb4fbL7gAAAIUBAAATAAAAAAAAAAAAAAAA&#10;AAAAAABbQ29udGVudF9UeXBlc10ueG1sUEsBAi0AFAAGAAgAAAAhAFr0LFu/AAAAFQEAAAsAAAAA&#10;AAAAAAAAAAAAHwEAAF9yZWxzLy5yZWxzUEsBAi0AFAAGAAgAAAAhALIjC2zBAAAA3AAAAA8AAAAA&#10;AAAAAAAAAAAABwIAAGRycy9kb3ducmV2LnhtbFBLBQYAAAAAAwADALcAAAD1AgAAAAA=&#10;">
                  <v:imagedata r:id="rId32" o:title=""/>
                </v:shape>
                <w10:wrap anchorx="page"/>
              </v:group>
            </w:pict>
          </mc:Fallback>
        </mc:AlternateContent>
      </w:r>
    </w:p>
    <w:p w14:paraId="339977F1" w14:textId="219B2D39" w:rsidR="004E73F5" w:rsidRPr="004E73F5" w:rsidRDefault="004E73F5" w:rsidP="004E73F5"/>
    <w:p w14:paraId="5922A0EC" w14:textId="208466F0" w:rsidR="004E73F5" w:rsidRPr="004E73F5" w:rsidRDefault="004E73F5" w:rsidP="004E73F5"/>
    <w:p w14:paraId="126DB991" w14:textId="1674A1E1" w:rsidR="004E73F5" w:rsidRPr="004E73F5" w:rsidRDefault="004E73F5" w:rsidP="004E73F5"/>
    <w:p w14:paraId="1373030B" w14:textId="3E48695B" w:rsidR="004E73F5" w:rsidRPr="004E73F5" w:rsidRDefault="004E73F5" w:rsidP="004E73F5"/>
    <w:p w14:paraId="7AFE8FE9" w14:textId="12E3E545" w:rsidR="004E73F5" w:rsidRPr="004E73F5" w:rsidRDefault="004E73F5" w:rsidP="004E73F5"/>
    <w:p w14:paraId="4BDF32DA" w14:textId="4CAEA42B" w:rsidR="004E73F5" w:rsidRPr="004E73F5" w:rsidRDefault="004E73F5" w:rsidP="004E73F5"/>
    <w:p w14:paraId="62DCF0B1" w14:textId="510AA5CB" w:rsidR="004E73F5" w:rsidRPr="004E73F5" w:rsidRDefault="004E73F5" w:rsidP="004E73F5"/>
    <w:p w14:paraId="20874161" w14:textId="7FE3D78A" w:rsidR="004E73F5" w:rsidRPr="004E73F5" w:rsidRDefault="004E73F5" w:rsidP="004E73F5"/>
    <w:p w14:paraId="62D0B6E7" w14:textId="7C0599CD" w:rsidR="004E73F5" w:rsidRPr="004E73F5" w:rsidRDefault="004E73F5" w:rsidP="004E73F5"/>
    <w:p w14:paraId="7DEA3E29" w14:textId="1E5FB24B" w:rsidR="004E73F5" w:rsidRPr="004E73F5" w:rsidRDefault="004E73F5" w:rsidP="004E73F5"/>
    <w:p w14:paraId="5847A36A" w14:textId="4F54EDE0" w:rsidR="004E73F5" w:rsidRPr="004E73F5" w:rsidRDefault="004E73F5" w:rsidP="004E73F5"/>
    <w:p w14:paraId="08369873" w14:textId="318320BC" w:rsidR="004E73F5" w:rsidRDefault="004E73F5" w:rsidP="004E73F5"/>
    <w:p w14:paraId="52A68C3D" w14:textId="7B5DE4F9" w:rsidR="004E73F5" w:rsidRPr="008F0FC3" w:rsidRDefault="004E73F5" w:rsidP="004E73F5">
      <w:pPr>
        <w:rPr>
          <w:rFonts w:cs="Times New Roman"/>
          <w:bCs/>
          <w:strike/>
          <w:color w:val="FF0000"/>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4E73F5">
        <w:t xml:space="preserve"> </w:t>
      </w:r>
      <w:r w:rsidRPr="004E73F5">
        <w:rPr>
          <w:rFonts w:cs="Times New Roman"/>
          <w:bCs/>
          <w:szCs w:val="24"/>
        </w:rPr>
        <w:t xml:space="preserve">Time-scaled </w:t>
      </w:r>
      <w:r w:rsidR="002D4B55" w:rsidRPr="004E73F5">
        <w:rPr>
          <w:rFonts w:cs="Times New Roman"/>
          <w:bCs/>
          <w:szCs w:val="24"/>
        </w:rPr>
        <w:t>phylogen</w:t>
      </w:r>
      <w:r w:rsidR="002D4B55">
        <w:rPr>
          <w:rFonts w:cs="Times New Roman"/>
          <w:bCs/>
          <w:szCs w:val="24"/>
        </w:rPr>
        <w:t>e</w:t>
      </w:r>
      <w:r w:rsidR="002D4B55" w:rsidRPr="004E73F5">
        <w:rPr>
          <w:rFonts w:cs="Times New Roman"/>
          <w:bCs/>
          <w:szCs w:val="24"/>
        </w:rPr>
        <w:t>tic</w:t>
      </w:r>
      <w:r w:rsidRPr="004E73F5">
        <w:rPr>
          <w:rFonts w:cs="Times New Roman"/>
          <w:bCs/>
          <w:szCs w:val="24"/>
        </w:rPr>
        <w:t xml:space="preserve"> tree of EV-D68 clade B3 near-full genomes (zoomed in). The red arrows highlight our EV-D68 clade B3 patients. The augur pipeline implemented in Nextstrain was run using the aligner MAFFT and the phylodynamic package TreeTime, followed by visualization using auspice. A coalescent skyline model with a strict molecular clock and rooted using the Fermon strain (AY426531). Enterovirus sequences are highlighted according to country. </w:t>
      </w:r>
    </w:p>
    <w:p w14:paraId="0E981465" w14:textId="7B53301E" w:rsidR="00B17FCD" w:rsidRDefault="00B17FCD" w:rsidP="004E73F5">
      <w:pPr>
        <w:rPr>
          <w:rFonts w:cs="Times New Roman"/>
          <w:bCs/>
          <w:szCs w:val="24"/>
        </w:rPr>
      </w:pPr>
    </w:p>
    <w:p w14:paraId="4169EF67" w14:textId="181209AD" w:rsidR="00B17FCD" w:rsidRDefault="00B17FCD" w:rsidP="004E73F5">
      <w:pPr>
        <w:rPr>
          <w:rFonts w:cs="Times New Roman"/>
          <w:bCs/>
          <w:szCs w:val="24"/>
        </w:rPr>
      </w:pPr>
    </w:p>
    <w:p w14:paraId="070A01BA" w14:textId="069507E6" w:rsidR="00B17FCD" w:rsidRDefault="006F74E7" w:rsidP="004E73F5">
      <w:pPr>
        <w:rPr>
          <w:rFonts w:cs="Times New Roman"/>
          <w:bCs/>
          <w:szCs w:val="24"/>
        </w:rPr>
      </w:pPr>
      <w:r>
        <w:rPr>
          <w:rFonts w:cs="Times New Roman"/>
          <w:bCs/>
          <w:noProof/>
          <w:szCs w:val="24"/>
        </w:rPr>
        <w:lastRenderedPageBreak/>
        <w:drawing>
          <wp:inline distT="0" distB="0" distL="0" distR="0" wp14:anchorId="429487C2" wp14:editId="6BD4E817">
            <wp:extent cx="8705088" cy="2226442"/>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25991" cy="2231788"/>
                    </a:xfrm>
                    <a:prstGeom prst="rect">
                      <a:avLst/>
                    </a:prstGeom>
                    <a:noFill/>
                  </pic:spPr>
                </pic:pic>
              </a:graphicData>
            </a:graphic>
          </wp:inline>
        </w:drawing>
      </w:r>
    </w:p>
    <w:p w14:paraId="055EA64C" w14:textId="1A36834B" w:rsidR="006F74E7" w:rsidRDefault="004E73F5" w:rsidP="006F74E7">
      <w:pPr>
        <w:rPr>
          <w:rFonts w:cs="Times New Roman"/>
          <w:bCs/>
          <w:szCs w:val="24"/>
        </w:rPr>
      </w:pPr>
      <w:r>
        <w:rPr>
          <w:rFonts w:cs="Times New Roman"/>
          <w:b/>
          <w:szCs w:val="24"/>
        </w:rPr>
        <w:t xml:space="preserve"> </w:t>
      </w:r>
      <w:r w:rsidR="006F74E7" w:rsidRPr="0001436A">
        <w:rPr>
          <w:rFonts w:cs="Times New Roman"/>
          <w:b/>
          <w:szCs w:val="24"/>
        </w:rPr>
        <w:t xml:space="preserve">Supplementary Figure </w:t>
      </w:r>
      <w:r w:rsidR="006F74E7">
        <w:rPr>
          <w:rFonts w:cs="Times New Roman"/>
          <w:b/>
          <w:szCs w:val="24"/>
        </w:rPr>
        <w:t>6</w:t>
      </w:r>
      <w:r w:rsidR="006F74E7" w:rsidRPr="0001436A">
        <w:rPr>
          <w:rFonts w:cs="Times New Roman"/>
          <w:b/>
          <w:szCs w:val="24"/>
        </w:rPr>
        <w:t>.</w:t>
      </w:r>
      <w:r w:rsidR="006F74E7" w:rsidRPr="004E73F5">
        <w:t xml:space="preserve"> </w:t>
      </w:r>
      <w:r w:rsidR="006F74E7" w:rsidRPr="006F74E7">
        <w:rPr>
          <w:rFonts w:cs="Times New Roman"/>
          <w:bCs/>
          <w:szCs w:val="24"/>
        </w:rPr>
        <w:t>Bar graph depicting the percentage of SNV within the patients with respiratory (n=17) (in blue) and neurological (n=3) presentation (in green) with the corresponding region in the genome. Red boxes represent the regions which contain SNV from Clade A2.  For example, 65% of patients with a respiratory presentation had a SNV at genome region 783-784.</w:t>
      </w:r>
    </w:p>
    <w:p w14:paraId="0E8BA58A" w14:textId="1B1E7546" w:rsidR="004E73F5" w:rsidRPr="004E73F5" w:rsidRDefault="004E73F5" w:rsidP="004E73F5">
      <w:pPr>
        <w:tabs>
          <w:tab w:val="left" w:pos="1110"/>
        </w:tabs>
      </w:pPr>
    </w:p>
    <w:sectPr w:rsidR="004E73F5" w:rsidRPr="004E73F5" w:rsidSect="004E73F5">
      <w:pgSz w:w="15840" w:h="12240" w:orient="landscape"/>
      <w:pgMar w:top="1281" w:right="1140" w:bottom="1179"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79D2" w14:textId="77777777" w:rsidR="00C94698" w:rsidRDefault="00C94698" w:rsidP="00117666">
      <w:pPr>
        <w:spacing w:after="0"/>
      </w:pPr>
      <w:r>
        <w:separator/>
      </w:r>
    </w:p>
  </w:endnote>
  <w:endnote w:type="continuationSeparator" w:id="0">
    <w:p w14:paraId="6683C263" w14:textId="77777777" w:rsidR="00C94698" w:rsidRDefault="00C9469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150E" w14:textId="77777777" w:rsidR="00B64C45" w:rsidRDefault="00B64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7BCA4" w14:textId="77777777" w:rsidR="00C94698" w:rsidRDefault="00C94698" w:rsidP="00117666">
      <w:pPr>
        <w:spacing w:after="0"/>
      </w:pPr>
      <w:r>
        <w:separator/>
      </w:r>
    </w:p>
  </w:footnote>
  <w:footnote w:type="continuationSeparator" w:id="0">
    <w:p w14:paraId="01162891" w14:textId="77777777" w:rsidR="00C94698" w:rsidRDefault="00C9469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CFD6" w14:textId="77777777" w:rsidR="00B64C45" w:rsidRDefault="00B64C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59647771">
    <w:abstractNumId w:val="0"/>
  </w:num>
  <w:num w:numId="2" w16cid:durableId="1254238580">
    <w:abstractNumId w:val="4"/>
  </w:num>
  <w:num w:numId="3" w16cid:durableId="1739472571">
    <w:abstractNumId w:val="1"/>
  </w:num>
  <w:num w:numId="4" w16cid:durableId="458107070">
    <w:abstractNumId w:val="5"/>
  </w:num>
  <w:num w:numId="5" w16cid:durableId="9445363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3212792">
    <w:abstractNumId w:val="3"/>
  </w:num>
  <w:num w:numId="7" w16cid:durableId="1399790797">
    <w:abstractNumId w:val="6"/>
  </w:num>
  <w:num w:numId="8" w16cid:durableId="2028825543">
    <w:abstractNumId w:val="6"/>
  </w:num>
  <w:num w:numId="9" w16cid:durableId="1416243753">
    <w:abstractNumId w:val="6"/>
  </w:num>
  <w:num w:numId="10" w16cid:durableId="1941061687">
    <w:abstractNumId w:val="6"/>
  </w:num>
  <w:num w:numId="11" w16cid:durableId="1617710735">
    <w:abstractNumId w:val="6"/>
  </w:num>
  <w:num w:numId="12" w16cid:durableId="1828394484">
    <w:abstractNumId w:val="6"/>
  </w:num>
  <w:num w:numId="13" w16cid:durableId="1678536555">
    <w:abstractNumId w:val="3"/>
  </w:num>
  <w:num w:numId="14" w16cid:durableId="1863398674">
    <w:abstractNumId w:val="2"/>
  </w:num>
  <w:num w:numId="15" w16cid:durableId="562177135">
    <w:abstractNumId w:val="2"/>
  </w:num>
  <w:num w:numId="16" w16cid:durableId="2073039499">
    <w:abstractNumId w:val="2"/>
  </w:num>
  <w:num w:numId="17" w16cid:durableId="1409423902">
    <w:abstractNumId w:val="2"/>
  </w:num>
  <w:num w:numId="18" w16cid:durableId="351304474">
    <w:abstractNumId w:val="2"/>
  </w:num>
  <w:num w:numId="19" w16cid:durableId="1199706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37DC1"/>
    <w:rsid w:val="001549D3"/>
    <w:rsid w:val="001558CC"/>
    <w:rsid w:val="00160065"/>
    <w:rsid w:val="00177D84"/>
    <w:rsid w:val="00216350"/>
    <w:rsid w:val="002316A8"/>
    <w:rsid w:val="00250FE8"/>
    <w:rsid w:val="00267D18"/>
    <w:rsid w:val="00274347"/>
    <w:rsid w:val="002868E2"/>
    <w:rsid w:val="002869C3"/>
    <w:rsid w:val="002936E4"/>
    <w:rsid w:val="002B4A57"/>
    <w:rsid w:val="002C74CA"/>
    <w:rsid w:val="002D4B55"/>
    <w:rsid w:val="003123F4"/>
    <w:rsid w:val="003544FB"/>
    <w:rsid w:val="003D2F2D"/>
    <w:rsid w:val="00401590"/>
    <w:rsid w:val="00447801"/>
    <w:rsid w:val="00452E9C"/>
    <w:rsid w:val="004725ED"/>
    <w:rsid w:val="004735C8"/>
    <w:rsid w:val="004947A6"/>
    <w:rsid w:val="004961FF"/>
    <w:rsid w:val="004C185D"/>
    <w:rsid w:val="004E73F5"/>
    <w:rsid w:val="00517A89"/>
    <w:rsid w:val="005250F2"/>
    <w:rsid w:val="00593EEA"/>
    <w:rsid w:val="005A5EEE"/>
    <w:rsid w:val="005E4481"/>
    <w:rsid w:val="0060578B"/>
    <w:rsid w:val="006375C7"/>
    <w:rsid w:val="00654E8F"/>
    <w:rsid w:val="00660D05"/>
    <w:rsid w:val="006820B1"/>
    <w:rsid w:val="006B7D14"/>
    <w:rsid w:val="006F74E7"/>
    <w:rsid w:val="00701727"/>
    <w:rsid w:val="0070566C"/>
    <w:rsid w:val="00714C50"/>
    <w:rsid w:val="00725A7D"/>
    <w:rsid w:val="00745F1F"/>
    <w:rsid w:val="007501BE"/>
    <w:rsid w:val="00754DC8"/>
    <w:rsid w:val="0078471D"/>
    <w:rsid w:val="00790BB3"/>
    <w:rsid w:val="007C206C"/>
    <w:rsid w:val="00817DD6"/>
    <w:rsid w:val="0083759F"/>
    <w:rsid w:val="00885156"/>
    <w:rsid w:val="008B738E"/>
    <w:rsid w:val="008F0FC3"/>
    <w:rsid w:val="009151AA"/>
    <w:rsid w:val="0093429D"/>
    <w:rsid w:val="00943573"/>
    <w:rsid w:val="00950DBA"/>
    <w:rsid w:val="00964134"/>
    <w:rsid w:val="00970F7D"/>
    <w:rsid w:val="00994A3D"/>
    <w:rsid w:val="00994F64"/>
    <w:rsid w:val="009C2B12"/>
    <w:rsid w:val="00A00DBA"/>
    <w:rsid w:val="00A174D9"/>
    <w:rsid w:val="00AA4D24"/>
    <w:rsid w:val="00AB6715"/>
    <w:rsid w:val="00AD2E64"/>
    <w:rsid w:val="00AE340E"/>
    <w:rsid w:val="00B1671E"/>
    <w:rsid w:val="00B17FCD"/>
    <w:rsid w:val="00B21825"/>
    <w:rsid w:val="00B25EB8"/>
    <w:rsid w:val="00B37F4D"/>
    <w:rsid w:val="00B64C45"/>
    <w:rsid w:val="00BC1952"/>
    <w:rsid w:val="00C45839"/>
    <w:rsid w:val="00C45DDB"/>
    <w:rsid w:val="00C463AA"/>
    <w:rsid w:val="00C52A7B"/>
    <w:rsid w:val="00C56BAF"/>
    <w:rsid w:val="00C679AA"/>
    <w:rsid w:val="00C75972"/>
    <w:rsid w:val="00C94698"/>
    <w:rsid w:val="00CD066B"/>
    <w:rsid w:val="00CE4FEE"/>
    <w:rsid w:val="00D060CF"/>
    <w:rsid w:val="00DB59C3"/>
    <w:rsid w:val="00DC259A"/>
    <w:rsid w:val="00DD63DB"/>
    <w:rsid w:val="00DE23E8"/>
    <w:rsid w:val="00DF4515"/>
    <w:rsid w:val="00E26249"/>
    <w:rsid w:val="00E51BBA"/>
    <w:rsid w:val="00E52377"/>
    <w:rsid w:val="00E537AD"/>
    <w:rsid w:val="00E64E17"/>
    <w:rsid w:val="00E866C9"/>
    <w:rsid w:val="00E916E1"/>
    <w:rsid w:val="00EA3D3C"/>
    <w:rsid w:val="00EC05E7"/>
    <w:rsid w:val="00EC090A"/>
    <w:rsid w:val="00EC2EA7"/>
    <w:rsid w:val="00ED20B5"/>
    <w:rsid w:val="00F46900"/>
    <w:rsid w:val="00F61D89"/>
    <w:rsid w:val="00F73301"/>
    <w:rsid w:val="00F968D5"/>
    <w:rsid w:val="00F97F32"/>
    <w:rsid w:val="00FB6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A00DB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2739017">
      <w:bodyDiv w:val="1"/>
      <w:marLeft w:val="0"/>
      <w:marRight w:val="0"/>
      <w:marTop w:val="0"/>
      <w:marBottom w:val="0"/>
      <w:divBdr>
        <w:top w:val="none" w:sz="0" w:space="0" w:color="auto"/>
        <w:left w:val="none" w:sz="0" w:space="0" w:color="auto"/>
        <w:bottom w:val="none" w:sz="0" w:space="0" w:color="auto"/>
        <w:right w:val="none" w:sz="0" w:space="0" w:color="auto"/>
      </w:divBdr>
    </w:div>
    <w:div w:id="1840658305">
      <w:bodyDiv w:val="1"/>
      <w:marLeft w:val="0"/>
      <w:marRight w:val="0"/>
      <w:marTop w:val="0"/>
      <w:marBottom w:val="0"/>
      <w:divBdr>
        <w:top w:val="none" w:sz="0" w:space="0" w:color="auto"/>
        <w:left w:val="none" w:sz="0" w:space="0" w:color="auto"/>
        <w:bottom w:val="none" w:sz="0" w:space="0" w:color="auto"/>
        <w:right w:val="none" w:sz="0" w:space="0" w:color="auto"/>
      </w:divBdr>
    </w:div>
    <w:div w:id="20974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2.png"/><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8</TotalTime>
  <Pages>10</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Cassidy, HJ (mmb)</cp:lastModifiedBy>
  <cp:revision>7</cp:revision>
  <cp:lastPrinted>2013-10-03T12:51:00Z</cp:lastPrinted>
  <dcterms:created xsi:type="dcterms:W3CDTF">2022-12-27T16:12:00Z</dcterms:created>
  <dcterms:modified xsi:type="dcterms:W3CDTF">2022-12-28T10:23:00Z</dcterms:modified>
</cp:coreProperties>
</file>