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71AEDFF5" w14:textId="77777777" w:rsidR="00F47392" w:rsidRDefault="00F47392" w:rsidP="00F47392">
      <w:pPr>
        <w:pStyle w:val="aff6"/>
      </w:pPr>
      <w:bookmarkStart w:id="0" w:name="_Hlk120220629"/>
      <w:r>
        <w:rPr>
          <w:rFonts w:hint="eastAsia"/>
        </w:rPr>
        <w:t>Transcriptome-based analysis</w:t>
      </w:r>
      <w:r w:rsidRPr="00B844A4">
        <w:t xml:space="preserve"> of key pathways relating to yield formation stage of Foxtail millet under different drought </w:t>
      </w:r>
      <w:r>
        <w:rPr>
          <w:rFonts w:hint="eastAsia"/>
        </w:rPr>
        <w:t xml:space="preserve">stress </w:t>
      </w:r>
      <w:r w:rsidRPr="00B844A4">
        <w:t>conditions</w:t>
      </w:r>
    </w:p>
    <w:bookmarkEnd w:id="0"/>
    <w:p w14:paraId="5CD29F75" w14:textId="718EB7BB" w:rsidR="00F47392" w:rsidRDefault="00F47392" w:rsidP="00F47392">
      <w:pPr>
        <w:pStyle w:val="AuthorList"/>
        <w:rPr>
          <w:lang w:eastAsia="zh-CN"/>
        </w:rPr>
      </w:pPr>
      <w:r w:rsidRPr="00786A4B">
        <w:t>Jing</w:t>
      </w:r>
      <w:r w:rsidR="00D062CD" w:rsidRPr="00D062CD">
        <w:t xml:space="preserve"> </w:t>
      </w:r>
      <w:r w:rsidR="00D062CD" w:rsidRPr="00786A4B">
        <w:t>Wang</w:t>
      </w:r>
      <w:r w:rsidR="00D062CD" w:rsidRPr="004B0F61">
        <w:rPr>
          <w:rFonts w:ascii="Helvetica" w:hAnsi="Helvetica" w:cs="Helvetica"/>
          <w:color w:val="282828"/>
          <w:shd w:val="clear" w:color="auto" w:fill="F7F7F7"/>
          <w:vertAlign w:val="superscript"/>
        </w:rPr>
        <w:t xml:space="preserve"> </w:t>
      </w:r>
      <w:r w:rsidRPr="004B0F61">
        <w:rPr>
          <w:rFonts w:ascii="Helvetica" w:hAnsi="Helvetica" w:cs="Helvetica"/>
          <w:color w:val="282828"/>
          <w:shd w:val="clear" w:color="auto" w:fill="F7F7F7"/>
          <w:vertAlign w:val="superscript"/>
        </w:rPr>
        <w:t>†</w:t>
      </w:r>
      <w:r w:rsidRPr="00786A4B">
        <w:rPr>
          <w:rFonts w:hint="eastAsia"/>
        </w:rPr>
        <w:t>,</w:t>
      </w:r>
      <w:r w:rsidRPr="00786A4B">
        <w:t xml:space="preserve"> Zexin</w:t>
      </w:r>
      <w:r w:rsidR="00D062CD" w:rsidRPr="00D062CD">
        <w:t xml:space="preserve"> </w:t>
      </w:r>
      <w:r w:rsidR="00D062CD" w:rsidRPr="00786A4B">
        <w:t>Sun</w:t>
      </w:r>
      <w:r w:rsidR="00D062CD" w:rsidRPr="004B0F61">
        <w:rPr>
          <w:rFonts w:ascii="Helvetica" w:hAnsi="Helvetica" w:cs="Helvetica"/>
          <w:color w:val="282828"/>
          <w:shd w:val="clear" w:color="auto" w:fill="F7F7F7"/>
          <w:vertAlign w:val="superscript"/>
        </w:rPr>
        <w:t xml:space="preserve"> </w:t>
      </w:r>
      <w:r w:rsidRPr="004B0F61">
        <w:rPr>
          <w:rFonts w:ascii="Helvetica" w:hAnsi="Helvetica" w:cs="Helvetica"/>
          <w:color w:val="282828"/>
          <w:shd w:val="clear" w:color="auto" w:fill="F7F7F7"/>
          <w:vertAlign w:val="superscript"/>
        </w:rPr>
        <w:t>†</w:t>
      </w:r>
      <w:r w:rsidRPr="00786A4B">
        <w:t>, Xinning</w:t>
      </w:r>
      <w:r w:rsidR="00D062CD" w:rsidRPr="00D062CD">
        <w:t xml:space="preserve"> </w:t>
      </w:r>
      <w:r w:rsidR="00D062CD" w:rsidRPr="00786A4B">
        <w:t>Wang</w:t>
      </w:r>
      <w:r w:rsidRPr="00786A4B">
        <w:rPr>
          <w:rFonts w:hint="eastAsia"/>
        </w:rPr>
        <w:t>,</w:t>
      </w:r>
      <w:r>
        <w:t xml:space="preserve"> </w:t>
      </w:r>
      <w:r w:rsidR="00630C60">
        <w:rPr>
          <w:rFonts w:hint="eastAsia"/>
          <w:lang w:eastAsia="zh-CN"/>
        </w:rPr>
        <w:t>Y</w:t>
      </w:r>
      <w:r>
        <w:t>ing</w:t>
      </w:r>
      <w:r w:rsidR="00D062CD" w:rsidRPr="00D062CD">
        <w:t xml:space="preserve"> </w:t>
      </w:r>
      <w:r w:rsidR="00D062CD">
        <w:t>Tang</w:t>
      </w:r>
      <w:r w:rsidRPr="00786A4B">
        <w:t>,</w:t>
      </w:r>
      <w:r>
        <w:rPr>
          <w:rFonts w:hint="eastAsia"/>
        </w:rPr>
        <w:t xml:space="preserve"> </w:t>
      </w:r>
      <w:r w:rsidRPr="00786A4B">
        <w:t>Xinyi</w:t>
      </w:r>
      <w:r w:rsidR="00D062CD" w:rsidRPr="00D062CD">
        <w:t xml:space="preserve"> </w:t>
      </w:r>
      <w:r w:rsidR="00D062CD" w:rsidRPr="00786A4B">
        <w:t>Li</w:t>
      </w:r>
      <w:r w:rsidRPr="00786A4B">
        <w:t>,</w:t>
      </w:r>
      <w:r>
        <w:rPr>
          <w:rFonts w:hint="eastAsia"/>
        </w:rPr>
        <w:t xml:space="preserve"> </w:t>
      </w:r>
      <w:r w:rsidRPr="00786A4B">
        <w:t>Chuanyou</w:t>
      </w:r>
      <w:r w:rsidR="00D062CD" w:rsidRPr="00D062CD">
        <w:t xml:space="preserve"> </w:t>
      </w:r>
      <w:r w:rsidR="00D062CD" w:rsidRPr="00786A4B">
        <w:t>R</w:t>
      </w:r>
      <w:r w:rsidR="00D062CD" w:rsidRPr="00786A4B">
        <w:rPr>
          <w:rFonts w:hint="eastAsia"/>
        </w:rPr>
        <w:t>en</w:t>
      </w:r>
      <w:r>
        <w:rPr>
          <w:rFonts w:hint="eastAsia"/>
        </w:rPr>
        <w:t xml:space="preserve">, </w:t>
      </w:r>
      <w:r w:rsidRPr="00786A4B">
        <w:t>Jingyao</w:t>
      </w:r>
      <w:r w:rsidR="00D062CD" w:rsidRPr="00D062CD">
        <w:t xml:space="preserve"> </w:t>
      </w:r>
      <w:r w:rsidR="00D062CD" w:rsidRPr="00786A4B">
        <w:t>Ren</w:t>
      </w:r>
      <w:r w:rsidRPr="00786A4B">
        <w:t>, Xiaoguang</w:t>
      </w:r>
      <w:r w:rsidR="00D062CD" w:rsidRPr="00D062CD">
        <w:t xml:space="preserve"> </w:t>
      </w:r>
      <w:r w:rsidR="00D062CD" w:rsidRPr="00786A4B">
        <w:t>Wang</w:t>
      </w:r>
      <w:r w:rsidRPr="00786A4B">
        <w:t>, Chunji</w:t>
      </w:r>
      <w:r w:rsidR="00D062CD" w:rsidRPr="00D062CD">
        <w:t xml:space="preserve"> </w:t>
      </w:r>
      <w:r w:rsidR="00D062CD" w:rsidRPr="00786A4B">
        <w:t>Jiang</w:t>
      </w:r>
      <w:r w:rsidRPr="00786A4B">
        <w:t>, Chao</w:t>
      </w:r>
      <w:r w:rsidR="00D062CD" w:rsidRPr="00D062CD">
        <w:t xml:space="preserve"> </w:t>
      </w:r>
      <w:r w:rsidR="00D062CD" w:rsidRPr="00786A4B">
        <w:t>Zhong</w:t>
      </w:r>
      <w:r w:rsidRPr="00786A4B">
        <w:t>, Shuli</w:t>
      </w:r>
      <w:r w:rsidR="00D062CD" w:rsidRPr="00D062CD">
        <w:t xml:space="preserve"> </w:t>
      </w:r>
      <w:r w:rsidR="00D062CD" w:rsidRPr="00786A4B">
        <w:t>Zhao</w:t>
      </w:r>
      <w:r w:rsidRPr="00786A4B">
        <w:t>, He</w:t>
      </w:r>
      <w:r w:rsidR="00D062CD" w:rsidRPr="00D062CD">
        <w:t xml:space="preserve"> </w:t>
      </w:r>
      <w:r w:rsidR="00D062CD" w:rsidRPr="00786A4B">
        <w:t>Zhang</w:t>
      </w:r>
      <w:r w:rsidRPr="00786A4B">
        <w:t>,</w:t>
      </w:r>
      <w:r w:rsidRPr="00786A4B">
        <w:rPr>
          <w:rFonts w:hint="eastAsia"/>
        </w:rPr>
        <w:t xml:space="preserve"> </w:t>
      </w:r>
      <w:r w:rsidRPr="00786A4B">
        <w:t>X</w:t>
      </w:r>
      <w:r w:rsidRPr="00786A4B">
        <w:rPr>
          <w:rFonts w:hint="eastAsia"/>
        </w:rPr>
        <w:t>ibo</w:t>
      </w:r>
      <w:r w:rsidR="00D062CD" w:rsidRPr="00D062CD">
        <w:t xml:space="preserve"> </w:t>
      </w:r>
      <w:r w:rsidR="00D062CD" w:rsidRPr="00786A4B">
        <w:t>L</w:t>
      </w:r>
      <w:r w:rsidR="00D062CD" w:rsidRPr="00786A4B">
        <w:rPr>
          <w:rFonts w:hint="eastAsia"/>
        </w:rPr>
        <w:t>iu</w:t>
      </w:r>
      <w:r w:rsidRPr="00786A4B">
        <w:t xml:space="preserve">, </w:t>
      </w:r>
      <w:r>
        <w:rPr>
          <w:rFonts w:hint="eastAsia"/>
        </w:rPr>
        <w:t>Shuli</w:t>
      </w:r>
      <w:r w:rsidR="00D062CD" w:rsidRPr="00D062CD">
        <w:rPr>
          <w:rFonts w:hint="eastAsia"/>
        </w:rPr>
        <w:t xml:space="preserve"> </w:t>
      </w:r>
      <w:r w:rsidR="00D062CD">
        <w:rPr>
          <w:rFonts w:hint="eastAsia"/>
        </w:rPr>
        <w:t>Kang</w:t>
      </w:r>
      <w:r>
        <w:rPr>
          <w:rFonts w:hint="eastAsia"/>
        </w:rPr>
        <w:t xml:space="preserve">, </w:t>
      </w:r>
      <w:r w:rsidRPr="00786A4B">
        <w:t>Xinhua</w:t>
      </w:r>
      <w:r w:rsidR="00D062CD" w:rsidRPr="00D062CD">
        <w:t xml:space="preserve"> </w:t>
      </w:r>
      <w:r w:rsidR="00D062CD" w:rsidRPr="00786A4B">
        <w:t>Zhao</w:t>
      </w:r>
      <w:r w:rsidR="00D062CD">
        <w:rPr>
          <w:rFonts w:hint="eastAsia"/>
          <w:lang w:eastAsia="zh-CN"/>
        </w:rPr>
        <w:t>,</w:t>
      </w:r>
      <w:r w:rsidR="00D062CD">
        <w:rPr>
          <w:lang w:eastAsia="zh-CN"/>
        </w:rPr>
        <w:t xml:space="preserve"> </w:t>
      </w:r>
      <w:r w:rsidR="00D062CD">
        <w:rPr>
          <w:rFonts w:hint="eastAsia"/>
          <w:lang w:eastAsia="zh-CN"/>
        </w:rPr>
        <w:t>Ha</w:t>
      </w:r>
      <w:r w:rsidR="00D062CD">
        <w:rPr>
          <w:lang w:eastAsia="zh-CN"/>
        </w:rPr>
        <w:t>iqiu Yu*</w:t>
      </w:r>
    </w:p>
    <w:p w14:paraId="2DC104FA" w14:textId="7E8E3C2E" w:rsidR="00F47392" w:rsidRPr="00D93249" w:rsidRDefault="002868E2" w:rsidP="00F47392">
      <w:pPr>
        <w:rPr>
          <w:lang w:val="pt-PT"/>
        </w:rPr>
      </w:pPr>
      <w:r w:rsidRPr="00D93249">
        <w:rPr>
          <w:rFonts w:cs="Times New Roman"/>
          <w:b/>
          <w:lang w:val="pt-PT"/>
        </w:rPr>
        <w:t xml:space="preserve">* Correspondence: </w:t>
      </w:r>
      <w:r w:rsidR="00F47392" w:rsidRPr="00D93249">
        <w:rPr>
          <w:lang w:val="pt-PT"/>
        </w:rPr>
        <w:t>Haiqiu</w:t>
      </w:r>
      <w:r w:rsidR="00D062CD" w:rsidRPr="00D062CD">
        <w:rPr>
          <w:lang w:val="pt-PT"/>
        </w:rPr>
        <w:t xml:space="preserve"> </w:t>
      </w:r>
      <w:r w:rsidR="00D062CD" w:rsidRPr="00D93249">
        <w:rPr>
          <w:lang w:val="pt-PT"/>
        </w:rPr>
        <w:t>Yu</w:t>
      </w:r>
      <w:r w:rsidR="00D062CD" w:rsidRPr="00D93249">
        <w:rPr>
          <w:rFonts w:hint="eastAsia"/>
          <w:vertAlign w:val="superscript"/>
          <w:lang w:val="pt-PT"/>
        </w:rPr>
        <w:t xml:space="preserve"> </w:t>
      </w:r>
      <w:r w:rsidR="00F47392" w:rsidRPr="00D93249">
        <w:rPr>
          <w:rFonts w:hint="eastAsia"/>
          <w:vertAlign w:val="superscript"/>
          <w:lang w:val="pt-PT"/>
        </w:rPr>
        <w:t>*</w:t>
      </w:r>
    </w:p>
    <w:p w14:paraId="5E584EE8" w14:textId="432F299A" w:rsidR="00F47392" w:rsidRPr="00D93249" w:rsidRDefault="00F47392" w:rsidP="009946D6">
      <w:pPr>
        <w:rPr>
          <w:rFonts w:cs="Times New Roman"/>
          <w:lang w:val="pt-PT"/>
        </w:rPr>
      </w:pPr>
      <w:r w:rsidRPr="00D93249">
        <w:rPr>
          <w:rFonts w:cs="Times New Roman"/>
          <w:lang w:val="pt-PT"/>
        </w:rPr>
        <w:t>yuhaiqiu@syau.edu.cn</w:t>
      </w:r>
    </w:p>
    <w:p w14:paraId="05CCA922" w14:textId="77777777" w:rsidR="009946D6" w:rsidRDefault="009946D6" w:rsidP="009946D6">
      <w:pPr>
        <w:pStyle w:val="1"/>
      </w:pPr>
      <w:r>
        <w:t>Supplementary Figures and Tables</w:t>
      </w:r>
    </w:p>
    <w:p w14:paraId="660D6591" w14:textId="77777777" w:rsidR="009946D6" w:rsidRPr="009946D6" w:rsidRDefault="009946D6" w:rsidP="009946D6"/>
    <w:p w14:paraId="6A08C59E" w14:textId="632280BE" w:rsidR="00F47392" w:rsidRDefault="00F47392">
      <w:pPr>
        <w:spacing w:before="0" w:after="200" w:line="276" w:lineRule="auto"/>
      </w:pPr>
      <w:r>
        <w:br w:type="page"/>
      </w:r>
    </w:p>
    <w:p w14:paraId="3DB1DFFA" w14:textId="4EE5F592" w:rsidR="00D93249" w:rsidRPr="00D93249" w:rsidRDefault="00D93249" w:rsidP="00D93249">
      <w:pPr>
        <w:pStyle w:val="2"/>
        <w:numPr>
          <w:ilvl w:val="1"/>
          <w:numId w:val="20"/>
        </w:numPr>
      </w:pPr>
      <w:r w:rsidRPr="009946D6">
        <w:lastRenderedPageBreak/>
        <w:t xml:space="preserve">Supplementary </w:t>
      </w:r>
      <w:r>
        <w:t>Tables</w:t>
      </w:r>
    </w:p>
    <w:tbl>
      <w:tblPr>
        <w:tblpPr w:leftFromText="180" w:rightFromText="180" w:vertAnchor="text" w:horzAnchor="margin" w:tblpY="266"/>
        <w:tblW w:w="4987" w:type="pct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476"/>
        <w:gridCol w:w="1154"/>
        <w:gridCol w:w="3693"/>
        <w:gridCol w:w="1744"/>
        <w:gridCol w:w="1744"/>
      </w:tblGrid>
      <w:tr w:rsidR="00F47392" w:rsidRPr="00F47392" w14:paraId="1F486453" w14:textId="77777777" w:rsidTr="00F47392">
        <w:trPr>
          <w:cantSplit/>
          <w:trHeight w:val="20"/>
        </w:trPr>
        <w:tc>
          <w:tcPr>
            <w:tcW w:w="5000" w:type="pct"/>
            <w:gridSpan w:val="5"/>
            <w:tcBorders>
              <w:bottom w:val="single" w:sz="4" w:space="0" w:color="auto"/>
            </w:tcBorders>
            <w:shd w:val="solid" w:color="FFFFFF" w:fill="auto"/>
            <w:vAlign w:val="center"/>
          </w:tcPr>
          <w:p w14:paraId="69D158CB" w14:textId="552C0D9F" w:rsidR="00F47392" w:rsidRPr="00F47392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47392">
              <w:rPr>
                <w:rFonts w:cs="Times New Roman"/>
                <w:sz w:val="21"/>
                <w:szCs w:val="21"/>
              </w:rPr>
              <w:t xml:space="preserve">Table S1 </w:t>
            </w:r>
            <w:r w:rsidRPr="00F47392">
              <w:rPr>
                <w:rFonts w:eastAsia="等线" w:cs="Times New Roman"/>
                <w:color w:val="000000"/>
                <w:sz w:val="21"/>
                <w:szCs w:val="21"/>
              </w:rPr>
              <w:t>Primer sequences of candidate reference genes</w:t>
            </w:r>
          </w:p>
        </w:tc>
      </w:tr>
      <w:tr w:rsidR="00F47392" w:rsidRPr="00D93249" w14:paraId="03C0FBC1" w14:textId="77777777" w:rsidTr="00F47392">
        <w:trPr>
          <w:cantSplit/>
          <w:trHeight w:val="20"/>
        </w:trPr>
        <w:tc>
          <w:tcPr>
            <w:tcW w:w="752" w:type="pct"/>
            <w:tcBorders>
              <w:top w:val="single" w:sz="4" w:space="0" w:color="auto"/>
              <w:bottom w:val="single" w:sz="4" w:space="0" w:color="auto"/>
            </w:tcBorders>
            <w:shd w:val="solid" w:color="FFFFFF" w:fill="auto"/>
            <w:vAlign w:val="center"/>
          </w:tcPr>
          <w:p w14:paraId="373D924E" w14:textId="77777777" w:rsidR="00F47392" w:rsidRPr="00F47392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47392">
              <w:rPr>
                <w:rFonts w:eastAsia="等线" w:cs="Times New Roman"/>
                <w:color w:val="000000"/>
                <w:sz w:val="21"/>
                <w:szCs w:val="21"/>
              </w:rPr>
              <w:t>id</w:t>
            </w:r>
          </w:p>
        </w:tc>
        <w:tc>
          <w:tcPr>
            <w:tcW w:w="588" w:type="pct"/>
            <w:tcBorders>
              <w:top w:val="single" w:sz="4" w:space="0" w:color="auto"/>
              <w:bottom w:val="single" w:sz="4" w:space="0" w:color="auto"/>
            </w:tcBorders>
            <w:shd w:val="solid" w:color="FFFFFF" w:fill="auto"/>
            <w:vAlign w:val="center"/>
          </w:tcPr>
          <w:p w14:paraId="50227F1F" w14:textId="77777777" w:rsidR="00F47392" w:rsidRPr="00F47392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47392">
              <w:rPr>
                <w:rFonts w:eastAsia="等线" w:cs="Times New Roman"/>
                <w:color w:val="000000"/>
                <w:sz w:val="21"/>
                <w:szCs w:val="21"/>
              </w:rPr>
              <w:t>Symbol</w:t>
            </w:r>
          </w:p>
        </w:tc>
        <w:tc>
          <w:tcPr>
            <w:tcW w:w="1882" w:type="pct"/>
            <w:tcBorders>
              <w:top w:val="single" w:sz="4" w:space="0" w:color="auto"/>
              <w:bottom w:val="single" w:sz="4" w:space="0" w:color="auto"/>
            </w:tcBorders>
            <w:shd w:val="solid" w:color="FFFFFF" w:fill="auto"/>
            <w:vAlign w:val="center"/>
          </w:tcPr>
          <w:p w14:paraId="5673985C" w14:textId="77777777" w:rsidR="00F47392" w:rsidRPr="00F47392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47392">
              <w:rPr>
                <w:rFonts w:eastAsia="等线" w:cs="Times New Roman"/>
                <w:color w:val="000000"/>
                <w:sz w:val="21"/>
                <w:szCs w:val="21"/>
              </w:rPr>
              <w:t>Description</w:t>
            </w:r>
          </w:p>
        </w:tc>
        <w:tc>
          <w:tcPr>
            <w:tcW w:w="8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A8E1EE" w14:textId="77777777" w:rsidR="00F47392" w:rsidRPr="006F237C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6F237C">
              <w:rPr>
                <w:rFonts w:eastAsia="等线" w:cs="Times New Roman"/>
                <w:color w:val="000000"/>
                <w:sz w:val="21"/>
                <w:szCs w:val="21"/>
              </w:rPr>
              <w:t>(F) Sense primer ( 5’- 3’)</w:t>
            </w:r>
          </w:p>
        </w:tc>
        <w:tc>
          <w:tcPr>
            <w:tcW w:w="8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F03F81" w14:textId="49981C05" w:rsidR="00F47392" w:rsidRPr="006F237C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  <w:lang w:val="pt-PT"/>
              </w:rPr>
            </w:pPr>
            <w:r w:rsidRPr="006F237C">
              <w:rPr>
                <w:rFonts w:eastAsia="等线" w:cs="Times New Roman"/>
                <w:color w:val="000000"/>
                <w:sz w:val="21"/>
                <w:szCs w:val="21"/>
                <w:lang w:val="pt-PT"/>
              </w:rPr>
              <w:t>(R) Antisense primer (5’- 3’)</w:t>
            </w:r>
          </w:p>
        </w:tc>
      </w:tr>
      <w:tr w:rsidR="00F47392" w:rsidRPr="00F47392" w14:paraId="2BD9D550" w14:textId="77777777" w:rsidTr="00F47392">
        <w:trPr>
          <w:cantSplit/>
          <w:trHeight w:val="20"/>
        </w:trPr>
        <w:tc>
          <w:tcPr>
            <w:tcW w:w="752" w:type="pct"/>
            <w:tcBorders>
              <w:top w:val="single" w:sz="4" w:space="0" w:color="auto"/>
            </w:tcBorders>
            <w:vAlign w:val="center"/>
          </w:tcPr>
          <w:p w14:paraId="1D86BDF5" w14:textId="77777777" w:rsidR="00F47392" w:rsidRPr="00F47392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47392">
              <w:rPr>
                <w:rFonts w:eastAsia="等线" w:cs="Times New Roman"/>
                <w:color w:val="000000"/>
                <w:sz w:val="21"/>
                <w:szCs w:val="21"/>
              </w:rPr>
              <w:t>LOC101765011</w:t>
            </w:r>
          </w:p>
        </w:tc>
        <w:tc>
          <w:tcPr>
            <w:tcW w:w="588" w:type="pct"/>
            <w:tcBorders>
              <w:top w:val="single" w:sz="4" w:space="0" w:color="auto"/>
            </w:tcBorders>
            <w:vAlign w:val="center"/>
          </w:tcPr>
          <w:p w14:paraId="5532253D" w14:textId="77777777" w:rsidR="00F47392" w:rsidRPr="00F47392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47392">
              <w:rPr>
                <w:rFonts w:eastAsia="等线" w:cs="Times New Roman"/>
                <w:color w:val="000000"/>
                <w:sz w:val="21"/>
                <w:szCs w:val="21"/>
              </w:rPr>
              <w:t>EF1a</w:t>
            </w:r>
          </w:p>
        </w:tc>
        <w:tc>
          <w:tcPr>
            <w:tcW w:w="1882" w:type="pct"/>
            <w:tcBorders>
              <w:top w:val="single" w:sz="4" w:space="0" w:color="auto"/>
            </w:tcBorders>
            <w:vAlign w:val="center"/>
          </w:tcPr>
          <w:p w14:paraId="7FCB68B4" w14:textId="77777777" w:rsidR="00F47392" w:rsidRPr="00F47392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47392">
              <w:rPr>
                <w:rFonts w:eastAsia="等线" w:cs="Times New Roman"/>
                <w:color w:val="000000"/>
                <w:sz w:val="21"/>
                <w:szCs w:val="21"/>
              </w:rPr>
              <w:t>internal reference gene</w:t>
            </w:r>
          </w:p>
        </w:tc>
        <w:tc>
          <w:tcPr>
            <w:tcW w:w="889" w:type="pct"/>
            <w:tcBorders>
              <w:top w:val="single" w:sz="4" w:space="0" w:color="auto"/>
            </w:tcBorders>
            <w:vAlign w:val="center"/>
          </w:tcPr>
          <w:p w14:paraId="397CAF89" w14:textId="77777777" w:rsidR="00F47392" w:rsidRPr="00F47392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47392">
              <w:rPr>
                <w:rFonts w:eastAsia="等线" w:cs="Times New Roman"/>
                <w:color w:val="000000"/>
                <w:sz w:val="21"/>
                <w:szCs w:val="21"/>
              </w:rPr>
              <w:t>TGACTGTGCTGTCCTCATCA</w:t>
            </w:r>
          </w:p>
        </w:tc>
        <w:tc>
          <w:tcPr>
            <w:tcW w:w="889" w:type="pct"/>
            <w:tcBorders>
              <w:top w:val="single" w:sz="4" w:space="0" w:color="auto"/>
            </w:tcBorders>
            <w:vAlign w:val="center"/>
          </w:tcPr>
          <w:p w14:paraId="7F66F534" w14:textId="77777777" w:rsidR="00F47392" w:rsidRPr="00F47392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47392">
              <w:rPr>
                <w:rFonts w:eastAsia="等线" w:cs="Times New Roman"/>
                <w:color w:val="000000"/>
                <w:sz w:val="21"/>
                <w:szCs w:val="21"/>
              </w:rPr>
              <w:t>GTTGCAGCAGCAAATCATCT</w:t>
            </w:r>
          </w:p>
        </w:tc>
      </w:tr>
      <w:tr w:rsidR="00F47392" w:rsidRPr="00F47392" w14:paraId="46284F66" w14:textId="77777777" w:rsidTr="00F47392">
        <w:trPr>
          <w:trHeight w:val="20"/>
        </w:trPr>
        <w:tc>
          <w:tcPr>
            <w:tcW w:w="752" w:type="pct"/>
            <w:vAlign w:val="center"/>
          </w:tcPr>
          <w:p w14:paraId="5ED916A2" w14:textId="77777777" w:rsidR="00F47392" w:rsidRPr="00F47392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47392">
              <w:rPr>
                <w:rFonts w:eastAsia="等线" w:cs="Times New Roman"/>
                <w:color w:val="000000"/>
                <w:sz w:val="21"/>
                <w:szCs w:val="21"/>
              </w:rPr>
              <w:t>LOC101765110</w:t>
            </w:r>
          </w:p>
        </w:tc>
        <w:tc>
          <w:tcPr>
            <w:tcW w:w="588" w:type="pct"/>
            <w:vAlign w:val="center"/>
          </w:tcPr>
          <w:p w14:paraId="49462403" w14:textId="77777777" w:rsidR="00F47392" w:rsidRPr="00F47392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47392">
              <w:rPr>
                <w:rFonts w:eastAsia="等线" w:cs="Times New Roman"/>
                <w:color w:val="000000"/>
                <w:sz w:val="21"/>
                <w:szCs w:val="21"/>
              </w:rPr>
              <w:t>AGPL3</w:t>
            </w:r>
          </w:p>
        </w:tc>
        <w:tc>
          <w:tcPr>
            <w:tcW w:w="1882" w:type="pct"/>
            <w:vAlign w:val="center"/>
          </w:tcPr>
          <w:p w14:paraId="22E054CB" w14:textId="77777777" w:rsidR="00F47392" w:rsidRPr="00F47392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47392">
              <w:rPr>
                <w:rFonts w:eastAsia="等线" w:cs="Times New Roman"/>
                <w:color w:val="000000"/>
                <w:sz w:val="21"/>
                <w:szCs w:val="21"/>
              </w:rPr>
              <w:t>glucose-1-phosphate adenylyltransferase large subunit 3, chloroplastic</w:t>
            </w:r>
          </w:p>
        </w:tc>
        <w:tc>
          <w:tcPr>
            <w:tcW w:w="889" w:type="pct"/>
            <w:vAlign w:val="center"/>
          </w:tcPr>
          <w:p w14:paraId="1321B116" w14:textId="77777777" w:rsidR="00F47392" w:rsidRPr="00F47392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47392">
              <w:rPr>
                <w:rFonts w:eastAsia="等线" w:cs="Times New Roman"/>
                <w:color w:val="000000"/>
                <w:sz w:val="21"/>
                <w:szCs w:val="21"/>
              </w:rPr>
              <w:t>CCACCACTTTAACCGACAT</w:t>
            </w:r>
          </w:p>
        </w:tc>
        <w:tc>
          <w:tcPr>
            <w:tcW w:w="889" w:type="pct"/>
            <w:vAlign w:val="center"/>
          </w:tcPr>
          <w:p w14:paraId="0E935B75" w14:textId="77777777" w:rsidR="00F47392" w:rsidRPr="00F47392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47392">
              <w:rPr>
                <w:rFonts w:eastAsia="等线" w:cs="Times New Roman"/>
                <w:color w:val="000000"/>
                <w:sz w:val="21"/>
                <w:szCs w:val="21"/>
              </w:rPr>
              <w:t>AGCCTGTAACATCCTCCAAT</w:t>
            </w:r>
          </w:p>
        </w:tc>
      </w:tr>
      <w:tr w:rsidR="00F47392" w:rsidRPr="00F47392" w14:paraId="072414C2" w14:textId="77777777" w:rsidTr="00F47392">
        <w:trPr>
          <w:trHeight w:val="20"/>
        </w:trPr>
        <w:tc>
          <w:tcPr>
            <w:tcW w:w="752" w:type="pct"/>
            <w:vAlign w:val="center"/>
          </w:tcPr>
          <w:p w14:paraId="137AE93A" w14:textId="77777777" w:rsidR="00F47392" w:rsidRPr="00F47392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47392">
              <w:rPr>
                <w:rFonts w:eastAsia="等线" w:cs="Times New Roman"/>
                <w:color w:val="000000"/>
                <w:sz w:val="21"/>
                <w:szCs w:val="21"/>
              </w:rPr>
              <w:t>LOC101775420</w:t>
            </w:r>
          </w:p>
        </w:tc>
        <w:tc>
          <w:tcPr>
            <w:tcW w:w="588" w:type="pct"/>
            <w:vAlign w:val="center"/>
          </w:tcPr>
          <w:p w14:paraId="6D52227F" w14:textId="77777777" w:rsidR="00F47392" w:rsidRPr="00F47392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47392">
              <w:rPr>
                <w:rFonts w:eastAsia="等线" w:cs="Times New Roman"/>
                <w:color w:val="000000"/>
                <w:sz w:val="21"/>
                <w:szCs w:val="21"/>
              </w:rPr>
              <w:t>P5CS2</w:t>
            </w:r>
          </w:p>
        </w:tc>
        <w:tc>
          <w:tcPr>
            <w:tcW w:w="1882" w:type="pct"/>
            <w:vAlign w:val="center"/>
          </w:tcPr>
          <w:p w14:paraId="03024678" w14:textId="77777777" w:rsidR="00F47392" w:rsidRPr="00F47392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47392">
              <w:rPr>
                <w:rFonts w:eastAsia="等线" w:cs="Times New Roman"/>
                <w:color w:val="000000"/>
                <w:sz w:val="21"/>
                <w:szCs w:val="21"/>
              </w:rPr>
              <w:t xml:space="preserve">delta-1-pyrroline-5-carboxylate synthase 2 </w:t>
            </w:r>
          </w:p>
        </w:tc>
        <w:tc>
          <w:tcPr>
            <w:tcW w:w="889" w:type="pct"/>
            <w:vAlign w:val="center"/>
          </w:tcPr>
          <w:p w14:paraId="09562577" w14:textId="77777777" w:rsidR="00F47392" w:rsidRPr="00F47392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47392">
              <w:rPr>
                <w:rFonts w:eastAsia="等线" w:cs="Times New Roman"/>
                <w:color w:val="000000"/>
                <w:sz w:val="21"/>
                <w:szCs w:val="21"/>
              </w:rPr>
              <w:t>AGAGGGGAAGGAACTGGT</w:t>
            </w:r>
          </w:p>
        </w:tc>
        <w:tc>
          <w:tcPr>
            <w:tcW w:w="889" w:type="pct"/>
            <w:vAlign w:val="center"/>
          </w:tcPr>
          <w:p w14:paraId="48E7FEBB" w14:textId="77777777" w:rsidR="00F47392" w:rsidRPr="00F47392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47392">
              <w:rPr>
                <w:rFonts w:eastAsia="等线" w:cs="Times New Roman"/>
                <w:color w:val="000000"/>
                <w:sz w:val="21"/>
                <w:szCs w:val="21"/>
              </w:rPr>
              <w:t>ATACAGATGTCTCGAAGGAAGT</w:t>
            </w:r>
          </w:p>
        </w:tc>
      </w:tr>
      <w:tr w:rsidR="00F47392" w:rsidRPr="00F47392" w14:paraId="36FA447D" w14:textId="77777777" w:rsidTr="00F47392">
        <w:trPr>
          <w:trHeight w:val="20"/>
        </w:trPr>
        <w:tc>
          <w:tcPr>
            <w:tcW w:w="752" w:type="pct"/>
            <w:vAlign w:val="center"/>
          </w:tcPr>
          <w:p w14:paraId="0E3D0FF3" w14:textId="77777777" w:rsidR="00F47392" w:rsidRPr="00F47392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47392">
              <w:rPr>
                <w:rFonts w:eastAsia="等线" w:cs="Times New Roman"/>
                <w:color w:val="000000"/>
                <w:sz w:val="21"/>
                <w:szCs w:val="21"/>
              </w:rPr>
              <w:t>LOC101771288</w:t>
            </w:r>
          </w:p>
        </w:tc>
        <w:tc>
          <w:tcPr>
            <w:tcW w:w="588" w:type="pct"/>
            <w:vAlign w:val="center"/>
          </w:tcPr>
          <w:p w14:paraId="57999CF7" w14:textId="77777777" w:rsidR="00F47392" w:rsidRPr="00F47392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47392">
              <w:rPr>
                <w:rFonts w:eastAsia="等线" w:cs="Times New Roman"/>
                <w:color w:val="000000"/>
                <w:sz w:val="21"/>
                <w:szCs w:val="21"/>
              </w:rPr>
              <w:t>GLU3</w:t>
            </w:r>
          </w:p>
        </w:tc>
        <w:tc>
          <w:tcPr>
            <w:tcW w:w="1882" w:type="pct"/>
            <w:vAlign w:val="center"/>
          </w:tcPr>
          <w:p w14:paraId="3B2798B5" w14:textId="77777777" w:rsidR="00F47392" w:rsidRPr="00F47392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47392">
              <w:rPr>
                <w:rFonts w:eastAsia="等线" w:cs="Times New Roman"/>
                <w:color w:val="000000"/>
                <w:sz w:val="21"/>
                <w:szCs w:val="21"/>
              </w:rPr>
              <w:t xml:space="preserve">endoglucanase 12 </w:t>
            </w:r>
          </w:p>
        </w:tc>
        <w:tc>
          <w:tcPr>
            <w:tcW w:w="889" w:type="pct"/>
            <w:vAlign w:val="center"/>
          </w:tcPr>
          <w:p w14:paraId="791A1D95" w14:textId="77777777" w:rsidR="00F47392" w:rsidRPr="00F47392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47392">
              <w:rPr>
                <w:rFonts w:eastAsia="等线" w:cs="Times New Roman"/>
                <w:color w:val="000000"/>
                <w:sz w:val="21"/>
                <w:szCs w:val="21"/>
              </w:rPr>
              <w:t>AAATAGTTGCTTGCTTTGTCTG</w:t>
            </w:r>
          </w:p>
        </w:tc>
        <w:tc>
          <w:tcPr>
            <w:tcW w:w="889" w:type="pct"/>
            <w:vAlign w:val="center"/>
          </w:tcPr>
          <w:p w14:paraId="79EDE86B" w14:textId="77777777" w:rsidR="00F47392" w:rsidRPr="00F47392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47392">
              <w:rPr>
                <w:rFonts w:eastAsia="等线" w:cs="Times New Roman"/>
                <w:color w:val="000000"/>
                <w:sz w:val="21"/>
                <w:szCs w:val="21"/>
              </w:rPr>
              <w:t>CTTCGTTTCTCACTTTCTCG</w:t>
            </w:r>
          </w:p>
        </w:tc>
      </w:tr>
      <w:tr w:rsidR="00F47392" w:rsidRPr="00F47392" w14:paraId="31CB8C0F" w14:textId="77777777" w:rsidTr="00F47392">
        <w:trPr>
          <w:trHeight w:val="20"/>
        </w:trPr>
        <w:tc>
          <w:tcPr>
            <w:tcW w:w="752" w:type="pct"/>
            <w:vAlign w:val="center"/>
          </w:tcPr>
          <w:p w14:paraId="3A222D60" w14:textId="77777777" w:rsidR="00F47392" w:rsidRPr="00F47392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47392">
              <w:rPr>
                <w:rFonts w:eastAsia="等线" w:cs="Times New Roman"/>
                <w:color w:val="000000"/>
                <w:sz w:val="21"/>
                <w:szCs w:val="21"/>
              </w:rPr>
              <w:t>LOC101784482</w:t>
            </w:r>
          </w:p>
        </w:tc>
        <w:tc>
          <w:tcPr>
            <w:tcW w:w="588" w:type="pct"/>
            <w:vAlign w:val="center"/>
          </w:tcPr>
          <w:p w14:paraId="4C339E08" w14:textId="77777777" w:rsidR="00F47392" w:rsidRPr="00F47392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47392">
              <w:rPr>
                <w:rFonts w:eastAsia="等线" w:cs="Times New Roman"/>
                <w:color w:val="000000"/>
                <w:sz w:val="21"/>
                <w:szCs w:val="21"/>
              </w:rPr>
              <w:t>PSB28</w:t>
            </w:r>
          </w:p>
        </w:tc>
        <w:tc>
          <w:tcPr>
            <w:tcW w:w="1882" w:type="pct"/>
            <w:vAlign w:val="center"/>
          </w:tcPr>
          <w:p w14:paraId="734270CB" w14:textId="77777777" w:rsidR="00F47392" w:rsidRPr="00F47392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47392">
              <w:rPr>
                <w:rFonts w:eastAsia="等线" w:cs="Times New Roman"/>
                <w:color w:val="000000"/>
                <w:sz w:val="21"/>
                <w:szCs w:val="21"/>
              </w:rPr>
              <w:t xml:space="preserve">photosystem II reaction center PSB28 protein, chloroplastic </w:t>
            </w:r>
          </w:p>
        </w:tc>
        <w:tc>
          <w:tcPr>
            <w:tcW w:w="889" w:type="pct"/>
            <w:vAlign w:val="center"/>
          </w:tcPr>
          <w:p w14:paraId="56EE1E6C" w14:textId="77777777" w:rsidR="00F47392" w:rsidRPr="00F47392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47392">
              <w:rPr>
                <w:rFonts w:eastAsia="等线" w:cs="Times New Roman"/>
                <w:color w:val="000000"/>
                <w:sz w:val="21"/>
                <w:szCs w:val="21"/>
              </w:rPr>
              <w:t>GGCACGGACGAGCAAACG</w:t>
            </w:r>
          </w:p>
        </w:tc>
        <w:tc>
          <w:tcPr>
            <w:tcW w:w="889" w:type="pct"/>
            <w:vAlign w:val="center"/>
          </w:tcPr>
          <w:p w14:paraId="0811E6AF" w14:textId="77777777" w:rsidR="00F47392" w:rsidRPr="00F47392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47392">
              <w:rPr>
                <w:rFonts w:eastAsia="等线" w:cs="Times New Roman"/>
                <w:color w:val="000000"/>
                <w:sz w:val="21"/>
                <w:szCs w:val="21"/>
              </w:rPr>
              <w:t>GCCGACGAGTCGAACACC</w:t>
            </w:r>
          </w:p>
        </w:tc>
      </w:tr>
      <w:tr w:rsidR="00F47392" w:rsidRPr="00F47392" w14:paraId="4B8BCBCA" w14:textId="77777777" w:rsidTr="00F47392">
        <w:trPr>
          <w:trHeight w:val="20"/>
        </w:trPr>
        <w:tc>
          <w:tcPr>
            <w:tcW w:w="752" w:type="pct"/>
            <w:vAlign w:val="center"/>
          </w:tcPr>
          <w:p w14:paraId="68C8F609" w14:textId="77777777" w:rsidR="00F47392" w:rsidRPr="00F47392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47392">
              <w:rPr>
                <w:rFonts w:eastAsia="等线" w:cs="Times New Roman"/>
                <w:color w:val="000000"/>
                <w:sz w:val="21"/>
                <w:szCs w:val="21"/>
              </w:rPr>
              <w:t>LOC101763965</w:t>
            </w:r>
          </w:p>
        </w:tc>
        <w:tc>
          <w:tcPr>
            <w:tcW w:w="588" w:type="pct"/>
            <w:vAlign w:val="center"/>
          </w:tcPr>
          <w:p w14:paraId="0093A844" w14:textId="77777777" w:rsidR="00F47392" w:rsidRPr="00F47392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47392">
              <w:rPr>
                <w:rFonts w:eastAsia="等线" w:cs="Times New Roman"/>
                <w:color w:val="000000"/>
                <w:sz w:val="21"/>
                <w:szCs w:val="21"/>
              </w:rPr>
              <w:t>ADC2</w:t>
            </w:r>
          </w:p>
        </w:tc>
        <w:tc>
          <w:tcPr>
            <w:tcW w:w="1882" w:type="pct"/>
            <w:vAlign w:val="center"/>
          </w:tcPr>
          <w:p w14:paraId="3BAAE8E2" w14:textId="77777777" w:rsidR="00F47392" w:rsidRPr="00F47392" w:rsidRDefault="00F47392" w:rsidP="00F47392">
            <w:pPr>
              <w:autoSpaceDE w:val="0"/>
              <w:autoSpaceDN w:val="0"/>
              <w:adjustRightInd w:val="0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47392">
              <w:rPr>
                <w:rFonts w:eastAsia="等线" w:cs="Times New Roman"/>
                <w:color w:val="000000"/>
                <w:sz w:val="21"/>
                <w:szCs w:val="21"/>
              </w:rPr>
              <w:t xml:space="preserve"> arginine decarboxylase 2 isoform X1 </w:t>
            </w:r>
          </w:p>
        </w:tc>
        <w:tc>
          <w:tcPr>
            <w:tcW w:w="889" w:type="pct"/>
            <w:vAlign w:val="center"/>
          </w:tcPr>
          <w:p w14:paraId="26B4F813" w14:textId="77777777" w:rsidR="00F47392" w:rsidRPr="00F47392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47392">
              <w:rPr>
                <w:rFonts w:eastAsia="等线" w:cs="Times New Roman"/>
                <w:color w:val="000000"/>
                <w:sz w:val="21"/>
                <w:szCs w:val="21"/>
              </w:rPr>
              <w:t>ATGATGAATGGACGGGCAAAT</w:t>
            </w:r>
          </w:p>
        </w:tc>
        <w:tc>
          <w:tcPr>
            <w:tcW w:w="889" w:type="pct"/>
            <w:vAlign w:val="center"/>
          </w:tcPr>
          <w:p w14:paraId="079DCB45" w14:textId="77777777" w:rsidR="00F47392" w:rsidRPr="00F47392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47392">
              <w:rPr>
                <w:rFonts w:eastAsia="等线" w:cs="Times New Roman"/>
                <w:color w:val="000000"/>
                <w:sz w:val="21"/>
                <w:szCs w:val="21"/>
              </w:rPr>
              <w:t>AACACGAAGCAAGTAAAGCA</w:t>
            </w:r>
          </w:p>
        </w:tc>
      </w:tr>
      <w:tr w:rsidR="00F47392" w:rsidRPr="00F47392" w14:paraId="05E02B75" w14:textId="77777777" w:rsidTr="00F47392">
        <w:trPr>
          <w:trHeight w:val="20"/>
        </w:trPr>
        <w:tc>
          <w:tcPr>
            <w:tcW w:w="752" w:type="pct"/>
            <w:vAlign w:val="center"/>
          </w:tcPr>
          <w:p w14:paraId="4D15E74A" w14:textId="77777777" w:rsidR="00F47392" w:rsidRPr="00F47392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47392">
              <w:rPr>
                <w:rFonts w:eastAsia="等线" w:cs="Times New Roman"/>
                <w:color w:val="000000"/>
                <w:sz w:val="21"/>
                <w:szCs w:val="21"/>
              </w:rPr>
              <w:t>LOC101756021</w:t>
            </w:r>
          </w:p>
        </w:tc>
        <w:tc>
          <w:tcPr>
            <w:tcW w:w="588" w:type="pct"/>
            <w:vAlign w:val="center"/>
          </w:tcPr>
          <w:p w14:paraId="5C56D2BB" w14:textId="77777777" w:rsidR="00F47392" w:rsidRPr="00F47392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47392">
              <w:rPr>
                <w:rFonts w:eastAsia="等线" w:cs="Times New Roman"/>
                <w:color w:val="000000"/>
                <w:sz w:val="21"/>
                <w:szCs w:val="21"/>
              </w:rPr>
              <w:t>ACS1</w:t>
            </w:r>
          </w:p>
        </w:tc>
        <w:tc>
          <w:tcPr>
            <w:tcW w:w="1882" w:type="pct"/>
            <w:vAlign w:val="center"/>
          </w:tcPr>
          <w:p w14:paraId="09DF2967" w14:textId="77777777" w:rsidR="00F47392" w:rsidRPr="00F47392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47392">
              <w:rPr>
                <w:rFonts w:eastAsia="等线" w:cs="Times New Roman"/>
                <w:color w:val="000000"/>
                <w:sz w:val="21"/>
                <w:szCs w:val="21"/>
              </w:rPr>
              <w:t>aminocyclopropane-1-carboxylate synthase</w:t>
            </w:r>
          </w:p>
        </w:tc>
        <w:tc>
          <w:tcPr>
            <w:tcW w:w="889" w:type="pct"/>
            <w:vAlign w:val="center"/>
          </w:tcPr>
          <w:p w14:paraId="5144033F" w14:textId="77777777" w:rsidR="00F47392" w:rsidRPr="00F47392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47392">
              <w:rPr>
                <w:rFonts w:eastAsia="等线" w:cs="Times New Roman"/>
                <w:color w:val="000000"/>
                <w:sz w:val="21"/>
                <w:szCs w:val="21"/>
              </w:rPr>
              <w:t>CCTTCCTGTCCTGACGCATTT</w:t>
            </w:r>
          </w:p>
        </w:tc>
        <w:tc>
          <w:tcPr>
            <w:tcW w:w="889" w:type="pct"/>
            <w:vAlign w:val="center"/>
          </w:tcPr>
          <w:p w14:paraId="393D75E2" w14:textId="77777777" w:rsidR="00F47392" w:rsidRPr="00F47392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47392">
              <w:rPr>
                <w:rFonts w:eastAsia="等线" w:cs="Times New Roman"/>
                <w:color w:val="000000"/>
                <w:sz w:val="21"/>
                <w:szCs w:val="21"/>
              </w:rPr>
              <w:t>CGGGTTGGAGGGGTTGGT</w:t>
            </w:r>
          </w:p>
        </w:tc>
      </w:tr>
      <w:tr w:rsidR="00F47392" w:rsidRPr="00F47392" w14:paraId="039A4BFC" w14:textId="77777777" w:rsidTr="00F47392">
        <w:trPr>
          <w:trHeight w:val="20"/>
        </w:trPr>
        <w:tc>
          <w:tcPr>
            <w:tcW w:w="752" w:type="pct"/>
            <w:vAlign w:val="center"/>
          </w:tcPr>
          <w:p w14:paraId="03EFDE81" w14:textId="77777777" w:rsidR="00F47392" w:rsidRPr="00F47392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47392">
              <w:rPr>
                <w:rFonts w:eastAsia="等线" w:cs="Times New Roman"/>
                <w:color w:val="000000"/>
                <w:sz w:val="21"/>
                <w:szCs w:val="21"/>
              </w:rPr>
              <w:t>LOC101781059</w:t>
            </w:r>
          </w:p>
        </w:tc>
        <w:tc>
          <w:tcPr>
            <w:tcW w:w="588" w:type="pct"/>
            <w:vAlign w:val="center"/>
          </w:tcPr>
          <w:p w14:paraId="2437BAC7" w14:textId="77777777" w:rsidR="00F47392" w:rsidRPr="00F47392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47392">
              <w:rPr>
                <w:rFonts w:eastAsia="等线" w:cs="Times New Roman"/>
                <w:color w:val="000000"/>
                <w:sz w:val="21"/>
                <w:szCs w:val="21"/>
              </w:rPr>
              <w:t>BGLU7</w:t>
            </w:r>
          </w:p>
        </w:tc>
        <w:tc>
          <w:tcPr>
            <w:tcW w:w="1882" w:type="pct"/>
            <w:vAlign w:val="center"/>
          </w:tcPr>
          <w:p w14:paraId="09053BD0" w14:textId="77777777" w:rsidR="00F47392" w:rsidRPr="00F47392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47392">
              <w:rPr>
                <w:rFonts w:eastAsia="等线" w:cs="Times New Roman"/>
                <w:color w:val="000000"/>
                <w:sz w:val="21"/>
                <w:szCs w:val="21"/>
              </w:rPr>
              <w:t xml:space="preserve">beta-glucosidase 7 isoform X1 </w:t>
            </w:r>
          </w:p>
        </w:tc>
        <w:tc>
          <w:tcPr>
            <w:tcW w:w="889" w:type="pct"/>
            <w:vAlign w:val="center"/>
          </w:tcPr>
          <w:p w14:paraId="28D45409" w14:textId="77777777" w:rsidR="00F47392" w:rsidRPr="00F47392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47392">
              <w:rPr>
                <w:rFonts w:eastAsia="等线" w:cs="Times New Roman"/>
                <w:color w:val="000000"/>
                <w:sz w:val="21"/>
                <w:szCs w:val="21"/>
              </w:rPr>
              <w:t>GTGTCTTCTGTCGGAACCTA</w:t>
            </w:r>
          </w:p>
        </w:tc>
        <w:tc>
          <w:tcPr>
            <w:tcW w:w="889" w:type="pct"/>
            <w:vAlign w:val="center"/>
          </w:tcPr>
          <w:p w14:paraId="74A89CF5" w14:textId="77777777" w:rsidR="00F47392" w:rsidRPr="00F47392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47392">
              <w:rPr>
                <w:rFonts w:eastAsia="等线" w:cs="Times New Roman"/>
                <w:color w:val="000000"/>
                <w:sz w:val="21"/>
                <w:szCs w:val="21"/>
              </w:rPr>
              <w:t>CAAACCTGCATCAAATGTAATA</w:t>
            </w:r>
          </w:p>
        </w:tc>
      </w:tr>
      <w:tr w:rsidR="00F47392" w:rsidRPr="00F47392" w14:paraId="7A505B71" w14:textId="77777777" w:rsidTr="00F47392">
        <w:trPr>
          <w:trHeight w:val="20"/>
        </w:trPr>
        <w:tc>
          <w:tcPr>
            <w:tcW w:w="752" w:type="pct"/>
            <w:vAlign w:val="center"/>
          </w:tcPr>
          <w:p w14:paraId="5161A217" w14:textId="77777777" w:rsidR="00F47392" w:rsidRPr="00F47392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47392">
              <w:rPr>
                <w:rFonts w:eastAsia="等线" w:cs="Times New Roman"/>
                <w:color w:val="000000"/>
                <w:sz w:val="21"/>
                <w:szCs w:val="21"/>
              </w:rPr>
              <w:t>LOC101782181</w:t>
            </w:r>
          </w:p>
        </w:tc>
        <w:tc>
          <w:tcPr>
            <w:tcW w:w="588" w:type="pct"/>
            <w:vAlign w:val="center"/>
          </w:tcPr>
          <w:p w14:paraId="29943841" w14:textId="77777777" w:rsidR="00F47392" w:rsidRPr="00F47392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47392">
              <w:rPr>
                <w:rFonts w:eastAsia="等线" w:cs="Times New Roman"/>
                <w:color w:val="000000"/>
                <w:sz w:val="21"/>
                <w:szCs w:val="21"/>
              </w:rPr>
              <w:t>CPA</w:t>
            </w:r>
          </w:p>
        </w:tc>
        <w:tc>
          <w:tcPr>
            <w:tcW w:w="1882" w:type="pct"/>
            <w:vAlign w:val="center"/>
          </w:tcPr>
          <w:p w14:paraId="363EDEAB" w14:textId="77777777" w:rsidR="00F47392" w:rsidRPr="00F47392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47392">
              <w:rPr>
                <w:rFonts w:eastAsia="等线" w:cs="Times New Roman"/>
                <w:color w:val="000000"/>
                <w:sz w:val="21"/>
                <w:szCs w:val="21"/>
              </w:rPr>
              <w:t xml:space="preserve">N-carbamoylputrescine amidase </w:t>
            </w:r>
          </w:p>
        </w:tc>
        <w:tc>
          <w:tcPr>
            <w:tcW w:w="889" w:type="pct"/>
            <w:vAlign w:val="center"/>
          </w:tcPr>
          <w:p w14:paraId="24F123C9" w14:textId="77777777" w:rsidR="00F47392" w:rsidRPr="00F47392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47392">
              <w:rPr>
                <w:rFonts w:eastAsia="等线" w:cs="Times New Roman"/>
                <w:color w:val="000000"/>
                <w:sz w:val="21"/>
                <w:szCs w:val="21"/>
              </w:rPr>
              <w:t>GGTGAGAAATAATCATACGCTC</w:t>
            </w:r>
          </w:p>
        </w:tc>
        <w:tc>
          <w:tcPr>
            <w:tcW w:w="889" w:type="pct"/>
            <w:vAlign w:val="center"/>
          </w:tcPr>
          <w:p w14:paraId="51F68B71" w14:textId="77777777" w:rsidR="00F47392" w:rsidRPr="00F47392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47392">
              <w:rPr>
                <w:rFonts w:eastAsia="等线" w:cs="Times New Roman"/>
                <w:color w:val="000000"/>
                <w:sz w:val="21"/>
                <w:szCs w:val="21"/>
              </w:rPr>
              <w:t>GGACAGGGAAAGATAGGGA</w:t>
            </w:r>
          </w:p>
        </w:tc>
      </w:tr>
      <w:tr w:rsidR="00F47392" w:rsidRPr="00F47392" w14:paraId="679C5D65" w14:textId="77777777" w:rsidTr="00F47392">
        <w:trPr>
          <w:trHeight w:val="20"/>
        </w:trPr>
        <w:tc>
          <w:tcPr>
            <w:tcW w:w="752" w:type="pct"/>
            <w:vAlign w:val="center"/>
          </w:tcPr>
          <w:p w14:paraId="77D105BE" w14:textId="77777777" w:rsidR="00F47392" w:rsidRPr="00F47392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47392">
              <w:rPr>
                <w:rFonts w:eastAsia="等线" w:cs="Times New Roman"/>
                <w:color w:val="000000"/>
                <w:sz w:val="21"/>
                <w:szCs w:val="21"/>
              </w:rPr>
              <w:t>LOC101786844</w:t>
            </w:r>
          </w:p>
        </w:tc>
        <w:tc>
          <w:tcPr>
            <w:tcW w:w="588" w:type="pct"/>
            <w:vAlign w:val="center"/>
          </w:tcPr>
          <w:p w14:paraId="28D6486E" w14:textId="77777777" w:rsidR="00F47392" w:rsidRPr="00F47392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47392">
              <w:rPr>
                <w:rFonts w:eastAsia="等线" w:cs="Times New Roman"/>
                <w:color w:val="000000"/>
                <w:sz w:val="21"/>
                <w:szCs w:val="21"/>
              </w:rPr>
              <w:t>TPP9</w:t>
            </w:r>
          </w:p>
        </w:tc>
        <w:tc>
          <w:tcPr>
            <w:tcW w:w="1882" w:type="pct"/>
            <w:vAlign w:val="center"/>
          </w:tcPr>
          <w:p w14:paraId="3FA567EC" w14:textId="77777777" w:rsidR="00F47392" w:rsidRPr="00F47392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47392">
              <w:rPr>
                <w:rFonts w:eastAsia="等线" w:cs="Times New Roman"/>
                <w:color w:val="000000"/>
                <w:sz w:val="21"/>
                <w:szCs w:val="21"/>
              </w:rPr>
              <w:t xml:space="preserve">probable trehalose-phosphate phosphatase 9 </w:t>
            </w:r>
          </w:p>
        </w:tc>
        <w:tc>
          <w:tcPr>
            <w:tcW w:w="889" w:type="pct"/>
            <w:vAlign w:val="center"/>
          </w:tcPr>
          <w:p w14:paraId="479098E8" w14:textId="77777777" w:rsidR="00F47392" w:rsidRPr="00F47392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47392">
              <w:rPr>
                <w:rFonts w:eastAsia="等线" w:cs="Times New Roman"/>
                <w:color w:val="000000"/>
                <w:sz w:val="21"/>
                <w:szCs w:val="21"/>
              </w:rPr>
              <w:t>CAACGCCACCTGAACCCA</w:t>
            </w:r>
          </w:p>
        </w:tc>
        <w:tc>
          <w:tcPr>
            <w:tcW w:w="889" w:type="pct"/>
            <w:vAlign w:val="center"/>
          </w:tcPr>
          <w:p w14:paraId="1146E3C3" w14:textId="77777777" w:rsidR="00F47392" w:rsidRPr="00F47392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47392">
              <w:rPr>
                <w:rFonts w:eastAsia="等线" w:cs="Times New Roman"/>
                <w:color w:val="000000"/>
                <w:sz w:val="21"/>
                <w:szCs w:val="21"/>
              </w:rPr>
              <w:t>CGACGCTCTTCTTCTCCTAAC</w:t>
            </w:r>
          </w:p>
        </w:tc>
      </w:tr>
      <w:tr w:rsidR="00F47392" w:rsidRPr="00F47392" w14:paraId="0B10DF5D" w14:textId="77777777" w:rsidTr="00F47392">
        <w:trPr>
          <w:trHeight w:val="20"/>
        </w:trPr>
        <w:tc>
          <w:tcPr>
            <w:tcW w:w="752" w:type="pct"/>
            <w:tcBorders>
              <w:bottom w:val="single" w:sz="4" w:space="0" w:color="auto"/>
            </w:tcBorders>
            <w:vAlign w:val="center"/>
          </w:tcPr>
          <w:p w14:paraId="74B7D650" w14:textId="77777777" w:rsidR="00F47392" w:rsidRPr="00F47392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47392">
              <w:rPr>
                <w:rFonts w:eastAsia="等线" w:cs="Times New Roman"/>
                <w:color w:val="000000"/>
                <w:sz w:val="21"/>
                <w:szCs w:val="21"/>
              </w:rPr>
              <w:t>LOC101784073</w:t>
            </w:r>
          </w:p>
        </w:tc>
        <w:tc>
          <w:tcPr>
            <w:tcW w:w="588" w:type="pct"/>
            <w:tcBorders>
              <w:bottom w:val="single" w:sz="4" w:space="0" w:color="auto"/>
            </w:tcBorders>
            <w:vAlign w:val="center"/>
          </w:tcPr>
          <w:p w14:paraId="4BA5A71C" w14:textId="77777777" w:rsidR="00F47392" w:rsidRPr="00F47392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47392">
              <w:rPr>
                <w:rFonts w:eastAsia="等线" w:cs="Times New Roman"/>
                <w:color w:val="000000"/>
                <w:sz w:val="21"/>
                <w:szCs w:val="21"/>
              </w:rPr>
              <w:t>CIN1</w:t>
            </w:r>
          </w:p>
        </w:tc>
        <w:tc>
          <w:tcPr>
            <w:tcW w:w="1882" w:type="pct"/>
            <w:tcBorders>
              <w:bottom w:val="single" w:sz="4" w:space="0" w:color="auto"/>
            </w:tcBorders>
            <w:vAlign w:val="center"/>
          </w:tcPr>
          <w:p w14:paraId="2D08B451" w14:textId="77777777" w:rsidR="00F47392" w:rsidRPr="00F47392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47392">
              <w:rPr>
                <w:rFonts w:eastAsia="等线" w:cs="Times New Roman"/>
                <w:color w:val="000000"/>
                <w:sz w:val="21"/>
                <w:szCs w:val="21"/>
              </w:rPr>
              <w:t xml:space="preserve">beta-fructofuranosidase, cell wall isozyme </w:t>
            </w:r>
          </w:p>
        </w:tc>
        <w:tc>
          <w:tcPr>
            <w:tcW w:w="889" w:type="pct"/>
            <w:tcBorders>
              <w:bottom w:val="single" w:sz="4" w:space="0" w:color="auto"/>
            </w:tcBorders>
            <w:vAlign w:val="center"/>
          </w:tcPr>
          <w:p w14:paraId="41FA446B" w14:textId="77777777" w:rsidR="00F47392" w:rsidRPr="00F47392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47392">
              <w:rPr>
                <w:rFonts w:eastAsia="等线" w:cs="Times New Roman"/>
                <w:color w:val="000000"/>
                <w:sz w:val="21"/>
                <w:szCs w:val="21"/>
              </w:rPr>
              <w:t>AGTCTGCAAGTTGACGGAA</w:t>
            </w:r>
          </w:p>
        </w:tc>
        <w:tc>
          <w:tcPr>
            <w:tcW w:w="889" w:type="pct"/>
            <w:tcBorders>
              <w:bottom w:val="single" w:sz="4" w:space="0" w:color="auto"/>
            </w:tcBorders>
            <w:vAlign w:val="center"/>
          </w:tcPr>
          <w:p w14:paraId="391F912B" w14:textId="77777777" w:rsidR="00F47392" w:rsidRPr="00F47392" w:rsidRDefault="00F47392" w:rsidP="00F47392">
            <w:pPr>
              <w:autoSpaceDE w:val="0"/>
              <w:autoSpaceDN w:val="0"/>
              <w:adjustRightInd w:val="0"/>
              <w:jc w:val="center"/>
              <w:rPr>
                <w:rFonts w:eastAsia="等线" w:cs="Times New Roman"/>
                <w:color w:val="000000"/>
                <w:sz w:val="21"/>
                <w:szCs w:val="21"/>
              </w:rPr>
            </w:pPr>
            <w:r w:rsidRPr="00F47392">
              <w:rPr>
                <w:rFonts w:eastAsia="等线" w:cs="Times New Roman"/>
                <w:color w:val="000000"/>
                <w:sz w:val="21"/>
                <w:szCs w:val="21"/>
              </w:rPr>
              <w:t>CGAGGACGAGTTGGGGAT</w:t>
            </w:r>
          </w:p>
        </w:tc>
      </w:tr>
    </w:tbl>
    <w:p w14:paraId="3FB9C95D" w14:textId="12FEBBBD" w:rsidR="00F47392" w:rsidRDefault="00F47392">
      <w:pPr>
        <w:spacing w:before="0" w:after="200" w:line="276" w:lineRule="auto"/>
        <w:rPr>
          <w:rFonts w:eastAsia="Cambria" w:cs="Times New Roman"/>
          <w:b/>
          <w:szCs w:val="24"/>
        </w:rPr>
      </w:pPr>
    </w:p>
    <w:p w14:paraId="79B98D38" w14:textId="77777777" w:rsidR="00723978" w:rsidRDefault="00723978">
      <w:pPr>
        <w:spacing w:before="0" w:after="200" w:line="276" w:lineRule="auto"/>
      </w:pPr>
      <w:r>
        <w:br w:type="page"/>
      </w:r>
    </w:p>
    <w:p w14:paraId="5F6E4DB7" w14:textId="276217F6" w:rsidR="00723978" w:rsidRPr="009946D6" w:rsidRDefault="00723978" w:rsidP="009946D6">
      <w:pPr>
        <w:spacing w:before="0" w:after="200" w:line="276" w:lineRule="auto"/>
        <w:rPr>
          <w:rFonts w:eastAsia="Cambria" w:cs="Times New Roman"/>
          <w:b/>
          <w:szCs w:val="24"/>
        </w:rPr>
      </w:pPr>
    </w:p>
    <w:tbl>
      <w:tblPr>
        <w:tblpPr w:leftFromText="180" w:rightFromText="180" w:vertAnchor="page" w:horzAnchor="margin" w:tblpXSpec="center" w:tblpY="1508"/>
        <w:tblW w:w="8322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18"/>
        <w:gridCol w:w="1755"/>
        <w:gridCol w:w="1755"/>
        <w:gridCol w:w="1909"/>
        <w:gridCol w:w="1966"/>
        <w:gridCol w:w="119"/>
      </w:tblGrid>
      <w:tr w:rsidR="00723978" w:rsidRPr="00425DFA" w14:paraId="4302196B" w14:textId="77777777" w:rsidTr="00DF7F79">
        <w:trPr>
          <w:gridAfter w:val="1"/>
          <w:wAfter w:w="119" w:type="dxa"/>
          <w:trHeight w:val="366"/>
        </w:trPr>
        <w:tc>
          <w:tcPr>
            <w:tcW w:w="8203" w:type="dxa"/>
            <w:gridSpan w:val="5"/>
            <w:tcBorders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</w:tcPr>
          <w:p w14:paraId="25A8423E" w14:textId="77777777" w:rsidR="00723978" w:rsidRPr="00425DFA" w:rsidRDefault="00723978" w:rsidP="00DF7F79">
            <w:pPr>
              <w:spacing w:line="276" w:lineRule="auto"/>
              <w:ind w:firstLine="360"/>
              <w:jc w:val="center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 xml:space="preserve">Table S2 Information of </w:t>
            </w:r>
            <w:r>
              <w:rPr>
                <w:rFonts w:cs="Times New Roman" w:hint="eastAsia"/>
                <w:sz w:val="21"/>
                <w:szCs w:val="21"/>
                <w:lang w:eastAsia="zh-CN"/>
              </w:rPr>
              <w:t xml:space="preserve"> </w:t>
            </w:r>
            <w:r w:rsidRPr="00425DFA">
              <w:rPr>
                <w:rFonts w:cs="Times New Roman"/>
                <w:sz w:val="21"/>
                <w:szCs w:val="21"/>
              </w:rPr>
              <w:t>RNA-seq performed for millet leaf tissue in the presence or absence of simulated drought treatment</w:t>
            </w:r>
          </w:p>
        </w:tc>
      </w:tr>
      <w:tr w:rsidR="00723978" w:rsidRPr="00425DFA" w14:paraId="16AB0523" w14:textId="77777777" w:rsidTr="00DF7F79">
        <w:trPr>
          <w:trHeight w:val="366"/>
        </w:trPr>
        <w:tc>
          <w:tcPr>
            <w:tcW w:w="818" w:type="dxa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4295EFFE" w14:textId="77777777" w:rsidR="00723978" w:rsidRPr="00425DFA" w:rsidRDefault="00723978" w:rsidP="00DF7F79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Sample</w:t>
            </w:r>
          </w:p>
        </w:tc>
        <w:tc>
          <w:tcPr>
            <w:tcW w:w="1755" w:type="dxa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0D24C01D" w14:textId="77777777" w:rsidR="00723978" w:rsidRPr="00425DFA" w:rsidRDefault="00723978" w:rsidP="00DF7F79">
            <w:pPr>
              <w:spacing w:line="276" w:lineRule="auto"/>
              <w:ind w:firstLine="360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Raw Data</w:t>
            </w:r>
            <w:r>
              <w:rPr>
                <w:rFonts w:cs="Times New Roman"/>
                <w:sz w:val="21"/>
                <w:szCs w:val="21"/>
              </w:rPr>
              <w:t xml:space="preserve"> </w:t>
            </w:r>
            <w:r w:rsidRPr="00425DFA">
              <w:rPr>
                <w:rFonts w:cs="Times New Roman"/>
                <w:sz w:val="21"/>
                <w:szCs w:val="21"/>
              </w:rPr>
              <w:t>(bp)</w:t>
            </w:r>
          </w:p>
        </w:tc>
        <w:tc>
          <w:tcPr>
            <w:tcW w:w="1755" w:type="dxa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55EACE08" w14:textId="77777777" w:rsidR="00723978" w:rsidRPr="00425DFA" w:rsidRDefault="00723978" w:rsidP="00DF7F79">
            <w:pPr>
              <w:spacing w:line="276" w:lineRule="auto"/>
              <w:ind w:firstLine="360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Clean Data</w:t>
            </w:r>
            <w:r>
              <w:rPr>
                <w:rFonts w:cs="Times New Roman"/>
                <w:sz w:val="21"/>
                <w:szCs w:val="21"/>
              </w:rPr>
              <w:t xml:space="preserve"> </w:t>
            </w:r>
            <w:r w:rsidRPr="00425DFA">
              <w:rPr>
                <w:rFonts w:cs="Times New Roman"/>
                <w:sz w:val="21"/>
                <w:szCs w:val="21"/>
              </w:rPr>
              <w:t>(bp)</w:t>
            </w:r>
          </w:p>
        </w:tc>
        <w:tc>
          <w:tcPr>
            <w:tcW w:w="1909" w:type="dxa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2BEEFD45" w14:textId="77777777" w:rsidR="00723978" w:rsidRPr="00425DFA" w:rsidRDefault="00723978" w:rsidP="00DF7F79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Unique_Mapped</w:t>
            </w:r>
            <w:r>
              <w:rPr>
                <w:rFonts w:cs="Times New Roman"/>
                <w:sz w:val="21"/>
                <w:szCs w:val="21"/>
              </w:rPr>
              <w:t xml:space="preserve"> </w:t>
            </w:r>
            <w:r w:rsidRPr="00425DFA">
              <w:rPr>
                <w:rFonts w:cs="Times New Roman"/>
                <w:sz w:val="21"/>
                <w:szCs w:val="21"/>
              </w:rPr>
              <w:t>(%)</w:t>
            </w:r>
          </w:p>
        </w:tc>
        <w:tc>
          <w:tcPr>
            <w:tcW w:w="2085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0A771D48" w14:textId="77777777" w:rsidR="00723978" w:rsidRPr="00425DFA" w:rsidRDefault="00723978" w:rsidP="00DF7F79">
            <w:pPr>
              <w:spacing w:line="276" w:lineRule="auto"/>
              <w:ind w:firstLine="360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Total_Mapped</w:t>
            </w:r>
            <w:r>
              <w:rPr>
                <w:rFonts w:cs="Times New Roman"/>
                <w:sz w:val="21"/>
                <w:szCs w:val="21"/>
              </w:rPr>
              <w:t xml:space="preserve"> </w:t>
            </w:r>
            <w:r w:rsidRPr="00425DFA">
              <w:rPr>
                <w:rFonts w:cs="Times New Roman"/>
                <w:sz w:val="21"/>
                <w:szCs w:val="21"/>
              </w:rPr>
              <w:t>(%)</w:t>
            </w:r>
          </w:p>
        </w:tc>
      </w:tr>
      <w:tr w:rsidR="00723978" w:rsidRPr="00425DFA" w14:paraId="44754AFA" w14:textId="77777777" w:rsidTr="00DF7F79">
        <w:trPr>
          <w:trHeight w:val="485"/>
        </w:trPr>
        <w:tc>
          <w:tcPr>
            <w:tcW w:w="81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39F0C91C" w14:textId="77777777" w:rsidR="00723978" w:rsidRPr="00425DFA" w:rsidRDefault="00723978" w:rsidP="00DF7F79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LD-1</w:t>
            </w:r>
          </w:p>
        </w:tc>
        <w:tc>
          <w:tcPr>
            <w:tcW w:w="175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65601641" w14:textId="77777777" w:rsidR="00723978" w:rsidRPr="00425DFA" w:rsidRDefault="00723978" w:rsidP="00DF7F79">
            <w:pPr>
              <w:spacing w:line="276" w:lineRule="auto"/>
              <w:ind w:firstLine="360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6532312800</w:t>
            </w:r>
          </w:p>
        </w:tc>
        <w:tc>
          <w:tcPr>
            <w:tcW w:w="175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3242A8B6" w14:textId="77777777" w:rsidR="00723978" w:rsidRPr="00425DFA" w:rsidRDefault="00723978" w:rsidP="00DF7F79">
            <w:pPr>
              <w:spacing w:line="276" w:lineRule="auto"/>
              <w:ind w:firstLine="360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6471626166</w:t>
            </w:r>
          </w:p>
        </w:tc>
        <w:tc>
          <w:tcPr>
            <w:tcW w:w="190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424F1393" w14:textId="77777777" w:rsidR="00723978" w:rsidRPr="00425DFA" w:rsidRDefault="00723978" w:rsidP="00DF7F79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39132937 (90.52%)</w:t>
            </w:r>
          </w:p>
        </w:tc>
        <w:tc>
          <w:tcPr>
            <w:tcW w:w="2085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6EAED6DA" w14:textId="77777777" w:rsidR="00723978" w:rsidRPr="00425DFA" w:rsidRDefault="00723978" w:rsidP="00DF7F79">
            <w:pPr>
              <w:spacing w:line="276" w:lineRule="auto"/>
              <w:ind w:firstLine="360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40087197 (92.73%)</w:t>
            </w:r>
          </w:p>
        </w:tc>
      </w:tr>
      <w:tr w:rsidR="00723978" w:rsidRPr="00425DFA" w14:paraId="63DB2FB3" w14:textId="77777777" w:rsidTr="00DF7F79">
        <w:trPr>
          <w:trHeight w:val="485"/>
        </w:trPr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62CA344E" w14:textId="77777777" w:rsidR="00723978" w:rsidRPr="00425DFA" w:rsidRDefault="00723978" w:rsidP="00DF7F79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LD-2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02458C3A" w14:textId="77777777" w:rsidR="00723978" w:rsidRPr="00425DFA" w:rsidRDefault="00723978" w:rsidP="00DF7F79">
            <w:pPr>
              <w:spacing w:line="276" w:lineRule="auto"/>
              <w:ind w:firstLine="360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5940495300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41213229" w14:textId="77777777" w:rsidR="00723978" w:rsidRPr="00425DFA" w:rsidRDefault="00723978" w:rsidP="00DF7F79">
            <w:pPr>
              <w:spacing w:line="276" w:lineRule="auto"/>
              <w:ind w:firstLine="360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5880384767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318E255E" w14:textId="77777777" w:rsidR="00723978" w:rsidRPr="00425DFA" w:rsidRDefault="00723978" w:rsidP="00DF7F79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36355211 (92.53%)</w:t>
            </w:r>
          </w:p>
        </w:tc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353C42CB" w14:textId="77777777" w:rsidR="00723978" w:rsidRPr="00425DFA" w:rsidRDefault="00723978" w:rsidP="00DF7F79">
            <w:pPr>
              <w:spacing w:line="276" w:lineRule="auto"/>
              <w:ind w:firstLine="360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37286385 (94.90%)</w:t>
            </w:r>
          </w:p>
        </w:tc>
      </w:tr>
      <w:tr w:rsidR="00723978" w:rsidRPr="00425DFA" w14:paraId="33A4FD26" w14:textId="77777777" w:rsidTr="00DF7F79">
        <w:trPr>
          <w:trHeight w:val="485"/>
        </w:trPr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6AC1CA94" w14:textId="77777777" w:rsidR="00723978" w:rsidRPr="00425DFA" w:rsidRDefault="00723978" w:rsidP="00DF7F79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LD-3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278586D4" w14:textId="77777777" w:rsidR="00723978" w:rsidRPr="00425DFA" w:rsidRDefault="00723978" w:rsidP="00DF7F79">
            <w:pPr>
              <w:spacing w:line="276" w:lineRule="auto"/>
              <w:ind w:firstLine="360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8773887900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48923E8B" w14:textId="77777777" w:rsidR="00723978" w:rsidRPr="00425DFA" w:rsidRDefault="00723978" w:rsidP="00DF7F79">
            <w:pPr>
              <w:spacing w:line="276" w:lineRule="auto"/>
              <w:ind w:firstLine="360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8698418373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2D7637EF" w14:textId="77777777" w:rsidR="00723978" w:rsidRPr="00425DFA" w:rsidRDefault="00723978" w:rsidP="00DF7F79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52701092 (90.76%)</w:t>
            </w:r>
          </w:p>
        </w:tc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2B4C92B5" w14:textId="77777777" w:rsidR="00723978" w:rsidRPr="00425DFA" w:rsidRDefault="00723978" w:rsidP="00DF7F79">
            <w:pPr>
              <w:spacing w:line="276" w:lineRule="auto"/>
              <w:ind w:firstLine="360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54417276 (93.71%)</w:t>
            </w:r>
          </w:p>
        </w:tc>
      </w:tr>
      <w:tr w:rsidR="00723978" w:rsidRPr="00425DFA" w14:paraId="6EDB54CE" w14:textId="77777777" w:rsidTr="00DF7F79">
        <w:trPr>
          <w:trHeight w:val="485"/>
        </w:trPr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5B907B03" w14:textId="77777777" w:rsidR="00723978" w:rsidRPr="00425DFA" w:rsidRDefault="00723978" w:rsidP="00DF7F79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LDCK-1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50CC049F" w14:textId="77777777" w:rsidR="00723978" w:rsidRPr="00425DFA" w:rsidRDefault="00723978" w:rsidP="00DF7F79">
            <w:pPr>
              <w:spacing w:line="276" w:lineRule="auto"/>
              <w:ind w:firstLine="360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7990060800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3DDA1C22" w14:textId="77777777" w:rsidR="00723978" w:rsidRPr="00425DFA" w:rsidRDefault="00723978" w:rsidP="00DF7F79">
            <w:pPr>
              <w:spacing w:line="276" w:lineRule="auto"/>
              <w:ind w:firstLine="360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7910233723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73760C0E" w14:textId="77777777" w:rsidR="00723978" w:rsidRPr="00425DFA" w:rsidRDefault="00723978" w:rsidP="00DF7F79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47240966 (89.52%)</w:t>
            </w:r>
          </w:p>
        </w:tc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12B96EC6" w14:textId="77777777" w:rsidR="00723978" w:rsidRPr="00425DFA" w:rsidRDefault="00723978" w:rsidP="00DF7F79">
            <w:pPr>
              <w:spacing w:line="276" w:lineRule="auto"/>
              <w:ind w:firstLine="360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48386937 (91.70%)</w:t>
            </w:r>
          </w:p>
        </w:tc>
      </w:tr>
      <w:tr w:rsidR="00723978" w:rsidRPr="00425DFA" w14:paraId="2B92DD1C" w14:textId="77777777" w:rsidTr="00DF7F79">
        <w:trPr>
          <w:trHeight w:val="485"/>
        </w:trPr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6F51497C" w14:textId="77777777" w:rsidR="00723978" w:rsidRPr="00425DFA" w:rsidRDefault="00723978" w:rsidP="00DF7F79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LDCK-2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1C7D148F" w14:textId="77777777" w:rsidR="00723978" w:rsidRPr="00425DFA" w:rsidRDefault="00723978" w:rsidP="00DF7F79">
            <w:pPr>
              <w:spacing w:line="276" w:lineRule="auto"/>
              <w:ind w:firstLine="360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7836592500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058A64D4" w14:textId="77777777" w:rsidR="00723978" w:rsidRPr="00425DFA" w:rsidRDefault="00723978" w:rsidP="00DF7F79">
            <w:pPr>
              <w:spacing w:line="276" w:lineRule="auto"/>
              <w:ind w:firstLine="360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7766286731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294AD94E" w14:textId="77777777" w:rsidR="00723978" w:rsidRPr="00425DFA" w:rsidRDefault="00723978" w:rsidP="00DF7F79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47096999 (90.87%)</w:t>
            </w:r>
          </w:p>
        </w:tc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377F5955" w14:textId="77777777" w:rsidR="00723978" w:rsidRPr="00425DFA" w:rsidRDefault="00723978" w:rsidP="00DF7F79">
            <w:pPr>
              <w:spacing w:line="276" w:lineRule="auto"/>
              <w:ind w:firstLine="360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48216402 (93.03%)</w:t>
            </w:r>
          </w:p>
        </w:tc>
      </w:tr>
      <w:tr w:rsidR="00723978" w:rsidRPr="00425DFA" w14:paraId="10C198FD" w14:textId="77777777" w:rsidTr="00DF7F79">
        <w:trPr>
          <w:trHeight w:val="485"/>
        </w:trPr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3C393CBC" w14:textId="77777777" w:rsidR="00723978" w:rsidRPr="00425DFA" w:rsidRDefault="00723978" w:rsidP="00DF7F79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LDCK-3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7ADBCFA9" w14:textId="77777777" w:rsidR="00723978" w:rsidRPr="00425DFA" w:rsidRDefault="00723978" w:rsidP="00DF7F79">
            <w:pPr>
              <w:spacing w:line="276" w:lineRule="auto"/>
              <w:ind w:firstLine="360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7565417700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5DBA7EA7" w14:textId="77777777" w:rsidR="00723978" w:rsidRPr="00425DFA" w:rsidRDefault="00723978" w:rsidP="00DF7F79">
            <w:pPr>
              <w:spacing w:line="276" w:lineRule="auto"/>
              <w:ind w:firstLine="360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7492896340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5699BB09" w14:textId="77777777" w:rsidR="00723978" w:rsidRPr="00425DFA" w:rsidRDefault="00723978" w:rsidP="00DF7F79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45106508 (90.12%)</w:t>
            </w:r>
          </w:p>
        </w:tc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62A93776" w14:textId="77777777" w:rsidR="00723978" w:rsidRPr="00425DFA" w:rsidRDefault="00723978" w:rsidP="00DF7F79">
            <w:pPr>
              <w:spacing w:line="276" w:lineRule="auto"/>
              <w:ind w:firstLine="360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46174062 (92.25%)</w:t>
            </w:r>
          </w:p>
        </w:tc>
      </w:tr>
      <w:tr w:rsidR="00723978" w:rsidRPr="00425DFA" w14:paraId="2F5CDAE2" w14:textId="77777777" w:rsidTr="00DF7F79">
        <w:trPr>
          <w:trHeight w:val="485"/>
        </w:trPr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6E16E3B2" w14:textId="77777777" w:rsidR="00723978" w:rsidRPr="00425DFA" w:rsidRDefault="00723978" w:rsidP="00DF7F79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HD-1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7F2A0FEF" w14:textId="77777777" w:rsidR="00723978" w:rsidRPr="00425DFA" w:rsidRDefault="00723978" w:rsidP="00DF7F79">
            <w:pPr>
              <w:spacing w:line="276" w:lineRule="auto"/>
              <w:ind w:firstLine="360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6998472900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0BB22FCD" w14:textId="77777777" w:rsidR="00723978" w:rsidRPr="00425DFA" w:rsidRDefault="00723978" w:rsidP="00DF7F79">
            <w:pPr>
              <w:spacing w:line="276" w:lineRule="auto"/>
              <w:ind w:firstLine="360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6932166139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4DE07535" w14:textId="77777777" w:rsidR="00723978" w:rsidRPr="00425DFA" w:rsidRDefault="00723978" w:rsidP="00DF7F79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33969277 (73.22%)</w:t>
            </w:r>
          </w:p>
        </w:tc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36FD52C3" w14:textId="77777777" w:rsidR="00723978" w:rsidRPr="00425DFA" w:rsidRDefault="00723978" w:rsidP="00DF7F79">
            <w:pPr>
              <w:spacing w:line="276" w:lineRule="auto"/>
              <w:ind w:firstLine="360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34732663 (74.87%)</w:t>
            </w:r>
          </w:p>
        </w:tc>
      </w:tr>
      <w:tr w:rsidR="00723978" w:rsidRPr="00425DFA" w14:paraId="03A5F189" w14:textId="77777777" w:rsidTr="00DF7F79">
        <w:trPr>
          <w:trHeight w:val="485"/>
        </w:trPr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1845D3FD" w14:textId="77777777" w:rsidR="00723978" w:rsidRPr="00425DFA" w:rsidRDefault="00723978" w:rsidP="00DF7F79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HD-2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49E25A1D" w14:textId="77777777" w:rsidR="00723978" w:rsidRPr="00425DFA" w:rsidRDefault="00723978" w:rsidP="00DF7F79">
            <w:pPr>
              <w:spacing w:line="276" w:lineRule="auto"/>
              <w:ind w:firstLine="360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7581267600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0BA7F623" w14:textId="77777777" w:rsidR="00723978" w:rsidRPr="00425DFA" w:rsidRDefault="00723978" w:rsidP="00DF7F79">
            <w:pPr>
              <w:spacing w:line="276" w:lineRule="auto"/>
              <w:ind w:firstLine="360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7510538144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459A49E6" w14:textId="77777777" w:rsidR="00723978" w:rsidRPr="00425DFA" w:rsidRDefault="00723978" w:rsidP="00DF7F79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44207586 (88.03%)</w:t>
            </w:r>
          </w:p>
        </w:tc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4B11C456" w14:textId="77777777" w:rsidR="00723978" w:rsidRPr="00425DFA" w:rsidRDefault="00723978" w:rsidP="00DF7F79">
            <w:pPr>
              <w:spacing w:line="276" w:lineRule="auto"/>
              <w:ind w:firstLine="360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45269551 (90.15%)</w:t>
            </w:r>
          </w:p>
        </w:tc>
      </w:tr>
      <w:tr w:rsidR="00723978" w:rsidRPr="00425DFA" w14:paraId="394E2439" w14:textId="77777777" w:rsidTr="00DF7F79">
        <w:trPr>
          <w:trHeight w:val="527"/>
        </w:trPr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102FC387" w14:textId="77777777" w:rsidR="00723978" w:rsidRPr="00425DFA" w:rsidRDefault="00723978" w:rsidP="00DF7F79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HD-3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136CD2B6" w14:textId="77777777" w:rsidR="00723978" w:rsidRPr="00425DFA" w:rsidRDefault="00723978" w:rsidP="00DF7F79">
            <w:pPr>
              <w:spacing w:line="276" w:lineRule="auto"/>
              <w:ind w:firstLine="360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7009167300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50DC3A3A" w14:textId="77777777" w:rsidR="00723978" w:rsidRPr="00425DFA" w:rsidRDefault="00723978" w:rsidP="00DF7F79">
            <w:pPr>
              <w:spacing w:line="276" w:lineRule="auto"/>
              <w:ind w:firstLine="360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6942190111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2BB2A00F" w14:textId="77777777" w:rsidR="00723978" w:rsidRPr="00425DFA" w:rsidRDefault="00723978" w:rsidP="00DF7F79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41890736 (90.30%)</w:t>
            </w:r>
          </w:p>
        </w:tc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7EB322E2" w14:textId="77777777" w:rsidR="00723978" w:rsidRPr="00425DFA" w:rsidRDefault="00723978" w:rsidP="00DF7F79">
            <w:pPr>
              <w:spacing w:line="276" w:lineRule="auto"/>
              <w:ind w:firstLine="360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42880171 (92.43%)</w:t>
            </w:r>
          </w:p>
        </w:tc>
      </w:tr>
      <w:tr w:rsidR="00723978" w:rsidRPr="00425DFA" w14:paraId="29690174" w14:textId="77777777" w:rsidTr="00DF7F79">
        <w:trPr>
          <w:trHeight w:val="485"/>
        </w:trPr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05D07CBF" w14:textId="77777777" w:rsidR="00723978" w:rsidRPr="00425DFA" w:rsidRDefault="00723978" w:rsidP="00DF7F79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HDCK-1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2A4E5D4A" w14:textId="77777777" w:rsidR="00723978" w:rsidRPr="00425DFA" w:rsidRDefault="00723978" w:rsidP="00DF7F79">
            <w:pPr>
              <w:spacing w:line="276" w:lineRule="auto"/>
              <w:ind w:firstLine="360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6340152600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1B5DB8AD" w14:textId="77777777" w:rsidR="00723978" w:rsidRPr="00425DFA" w:rsidRDefault="00723978" w:rsidP="00DF7F79">
            <w:pPr>
              <w:spacing w:line="276" w:lineRule="auto"/>
              <w:ind w:firstLine="360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6286304748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758281B0" w14:textId="77777777" w:rsidR="00723978" w:rsidRPr="00425DFA" w:rsidRDefault="00723978" w:rsidP="00DF7F79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37495653 (89.48%)</w:t>
            </w:r>
          </w:p>
        </w:tc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2AB629A9" w14:textId="77777777" w:rsidR="00723978" w:rsidRPr="00425DFA" w:rsidRDefault="00723978" w:rsidP="00DF7F79">
            <w:pPr>
              <w:spacing w:line="276" w:lineRule="auto"/>
              <w:ind w:firstLine="360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38459460 (91.78%)</w:t>
            </w:r>
          </w:p>
        </w:tc>
      </w:tr>
      <w:tr w:rsidR="00723978" w:rsidRPr="00425DFA" w14:paraId="2CEA6DA8" w14:textId="77777777" w:rsidTr="00DF7F79">
        <w:trPr>
          <w:trHeight w:val="485"/>
        </w:trPr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3C697670" w14:textId="77777777" w:rsidR="00723978" w:rsidRPr="00425DFA" w:rsidRDefault="00723978" w:rsidP="00DF7F79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HDCK-2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34F1827A" w14:textId="77777777" w:rsidR="00723978" w:rsidRPr="00425DFA" w:rsidRDefault="00723978" w:rsidP="00DF7F79">
            <w:pPr>
              <w:spacing w:line="276" w:lineRule="auto"/>
              <w:ind w:firstLine="360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7112151900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3027495B" w14:textId="77777777" w:rsidR="00723978" w:rsidRPr="00425DFA" w:rsidRDefault="00723978" w:rsidP="00DF7F79">
            <w:pPr>
              <w:spacing w:line="276" w:lineRule="auto"/>
              <w:ind w:firstLine="360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7053012801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6E35E306" w14:textId="77777777" w:rsidR="00723978" w:rsidRPr="00425DFA" w:rsidRDefault="00723978" w:rsidP="00DF7F79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42424571 (90.19%)</w:t>
            </w:r>
          </w:p>
        </w:tc>
        <w:tc>
          <w:tcPr>
            <w:tcW w:w="2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24535B83" w14:textId="77777777" w:rsidR="00723978" w:rsidRPr="00425DFA" w:rsidRDefault="00723978" w:rsidP="00DF7F79">
            <w:pPr>
              <w:spacing w:line="276" w:lineRule="auto"/>
              <w:ind w:firstLine="360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43485914 (92.45%)</w:t>
            </w:r>
          </w:p>
        </w:tc>
      </w:tr>
      <w:tr w:rsidR="00723978" w:rsidRPr="00425DFA" w14:paraId="1339B1AE" w14:textId="77777777" w:rsidTr="00DF7F79">
        <w:trPr>
          <w:trHeight w:val="485"/>
        </w:trPr>
        <w:tc>
          <w:tcPr>
            <w:tcW w:w="81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387DA14B" w14:textId="77777777" w:rsidR="00723978" w:rsidRPr="00425DFA" w:rsidRDefault="00723978" w:rsidP="00DF7F79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HDCK-3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46A19D3A" w14:textId="77777777" w:rsidR="00723978" w:rsidRPr="00425DFA" w:rsidRDefault="00723978" w:rsidP="00DF7F79">
            <w:pPr>
              <w:spacing w:line="276" w:lineRule="auto"/>
              <w:ind w:firstLine="360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6391366500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411991E3" w14:textId="77777777" w:rsidR="00723978" w:rsidRPr="00425DFA" w:rsidRDefault="00723978" w:rsidP="00DF7F79">
            <w:pPr>
              <w:spacing w:line="276" w:lineRule="auto"/>
              <w:ind w:firstLine="360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6331535817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0CFE86D0" w14:textId="77777777" w:rsidR="00723978" w:rsidRPr="00425DFA" w:rsidRDefault="00723978" w:rsidP="00DF7F79">
            <w:pPr>
              <w:spacing w:line="276" w:lineRule="auto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38230501 (90.35%)</w:t>
            </w:r>
          </w:p>
        </w:tc>
        <w:tc>
          <w:tcPr>
            <w:tcW w:w="2085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3" w:type="dxa"/>
              <w:left w:w="3" w:type="dxa"/>
              <w:bottom w:w="0" w:type="dxa"/>
              <w:right w:w="3" w:type="dxa"/>
            </w:tcMar>
            <w:vAlign w:val="center"/>
            <w:hideMark/>
          </w:tcPr>
          <w:p w14:paraId="1B8688C5" w14:textId="77777777" w:rsidR="00723978" w:rsidRPr="00425DFA" w:rsidRDefault="00723978" w:rsidP="00DF7F79">
            <w:pPr>
              <w:spacing w:line="276" w:lineRule="auto"/>
              <w:ind w:firstLine="360"/>
              <w:rPr>
                <w:rFonts w:cs="Times New Roman"/>
                <w:sz w:val="21"/>
                <w:szCs w:val="21"/>
              </w:rPr>
            </w:pPr>
            <w:r w:rsidRPr="00425DFA">
              <w:rPr>
                <w:rFonts w:cs="Times New Roman"/>
                <w:sz w:val="21"/>
                <w:szCs w:val="21"/>
              </w:rPr>
              <w:t>39172058 (92.58%)</w:t>
            </w:r>
          </w:p>
        </w:tc>
      </w:tr>
    </w:tbl>
    <w:p w14:paraId="6D7C2E26" w14:textId="5E6B8F88" w:rsidR="00994A3D" w:rsidRPr="009946D6" w:rsidRDefault="00994A3D" w:rsidP="009946D6">
      <w:pPr>
        <w:spacing w:before="0" w:after="200" w:line="276" w:lineRule="auto"/>
        <w:rPr>
          <w:rFonts w:eastAsia="Cambria" w:cs="Times New Roman"/>
          <w:b/>
          <w:szCs w:val="24"/>
        </w:rPr>
      </w:pPr>
    </w:p>
    <w:p w14:paraId="07970E94" w14:textId="01BF6549" w:rsidR="00F47392" w:rsidRDefault="006B0E5C" w:rsidP="0001436A">
      <w:pPr>
        <w:pStyle w:val="2"/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0" allowOverlap="0" wp14:anchorId="4AD851E1" wp14:editId="200BFE88">
                <wp:simplePos x="0" y="0"/>
                <wp:positionH relativeFrom="margin">
                  <wp:posOffset>409575</wp:posOffset>
                </wp:positionH>
                <wp:positionV relativeFrom="paragraph">
                  <wp:posOffset>200660</wp:posOffset>
                </wp:positionV>
                <wp:extent cx="5293995" cy="5347970"/>
                <wp:effectExtent l="0" t="0" r="1905" b="5080"/>
                <wp:wrapSquare wrapText="bothSides"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3995" cy="5347970"/>
                          <a:chOff x="31230" y="0"/>
                          <a:chExt cx="5295474" cy="5352063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1230" y="0"/>
                            <a:ext cx="5211850" cy="3684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文本框 4"/>
                        <wps:cNvSpPr txBox="1"/>
                        <wps:spPr>
                          <a:xfrm>
                            <a:off x="52394" y="3659608"/>
                            <a:ext cx="5274310" cy="16924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0512F39" w14:textId="585C85D4" w:rsidR="00F47392" w:rsidRPr="00F47392" w:rsidRDefault="00F47392" w:rsidP="00D062CD">
                              <w:pPr>
                                <w:jc w:val="both"/>
                                <w:rPr>
                                  <w:rFonts w:cs="Times New Roman"/>
                                  <w:szCs w:val="24"/>
                                </w:rPr>
                              </w:pPr>
                              <w:r w:rsidRPr="00F47392">
                                <w:rPr>
                                  <w:rFonts w:cs="Times New Roman"/>
                                  <w:szCs w:val="24"/>
                                </w:rPr>
                                <w:t>Fig</w:t>
                              </w:r>
                              <w:r w:rsidRPr="00F47392">
                                <w:rPr>
                                  <w:rFonts w:cs="Times New Roman" w:hint="eastAsia"/>
                                  <w:szCs w:val="24"/>
                                </w:rPr>
                                <w:t xml:space="preserve"> </w:t>
                              </w:r>
                              <w:r w:rsidRPr="00F47392">
                                <w:rPr>
                                  <w:rFonts w:cs="Times New Roman"/>
                                  <w:szCs w:val="24"/>
                                </w:rPr>
                                <w:t>S1.</w:t>
                              </w:r>
                              <w:r w:rsidRPr="00F47392">
                                <w:rPr>
                                  <w:rFonts w:cs="Times New Roman" w:hint="eastAsia"/>
                                  <w:szCs w:val="24"/>
                                </w:rPr>
                                <w:t xml:space="preserve"> </w:t>
                              </w:r>
                              <w:r w:rsidR="006B0E5C" w:rsidRPr="006B0E5C">
                                <w:rPr>
                                  <w:rFonts w:cs="Times New Roman"/>
                                  <w:szCs w:val="24"/>
                                </w:rPr>
                                <w:t xml:space="preserve">Antioxidant enzyme activity, ROS content, </w:t>
                              </w:r>
                              <w:r w:rsidR="006B0E5C" w:rsidRPr="00D062CD">
                                <w:rPr>
                                  <w:rFonts w:cs="Times New Roman"/>
                                  <w:szCs w:val="24"/>
                                </w:rPr>
                                <w:t>osmo</w:t>
                              </w:r>
                              <w:r w:rsidR="00D062CD">
                                <w:rPr>
                                  <w:rFonts w:cs="Times New Roman"/>
                                  <w:szCs w:val="24"/>
                                </w:rPr>
                                <w:t>sis</w:t>
                              </w:r>
                              <w:r w:rsidR="006B0E5C" w:rsidRPr="006B0E5C">
                                <w:rPr>
                                  <w:rFonts w:cs="Times New Roman"/>
                                  <w:szCs w:val="24"/>
                                </w:rPr>
                                <w:t xml:space="preserve"> substances and photosynthetic characteristics of millet leaves after rehydration under different drought stresses</w:t>
                              </w:r>
                              <w:r w:rsidRPr="00F47392">
                                <w:rPr>
                                  <w:rFonts w:cs="Times New Roman"/>
                                  <w:szCs w:val="24"/>
                                </w:rPr>
                                <w:t xml:space="preserve">. (A) </w:t>
                              </w:r>
                              <w:r w:rsidR="006B0E5C">
                                <w:rPr>
                                  <w:rFonts w:cs="Times New Roman"/>
                                  <w:szCs w:val="24"/>
                                </w:rPr>
                                <w:t>P</w:t>
                              </w:r>
                              <w:r w:rsidRPr="00F47392">
                                <w:rPr>
                                  <w:rFonts w:cs="Times New Roman"/>
                                  <w:szCs w:val="24"/>
                                </w:rPr>
                                <w:t xml:space="preserve">OD content; (B) </w:t>
                              </w:r>
                              <w:r w:rsidR="006B0E5C">
                                <w:rPr>
                                  <w:rFonts w:cs="Times New Roman"/>
                                  <w:szCs w:val="24"/>
                                </w:rPr>
                                <w:t>S</w:t>
                              </w:r>
                              <w:r w:rsidRPr="00F47392">
                                <w:rPr>
                                  <w:rFonts w:cs="Times New Roman"/>
                                  <w:szCs w:val="24"/>
                                </w:rPr>
                                <w:t xml:space="preserve">OD content; (C) </w:t>
                              </w:r>
                              <w:r w:rsidR="006B0E5C">
                                <w:rPr>
                                  <w:rFonts w:cs="Times New Roman"/>
                                  <w:szCs w:val="24"/>
                                </w:rPr>
                                <w:t>ASAFR</w:t>
                              </w:r>
                              <w:r w:rsidR="006B0E5C" w:rsidRPr="006B0E5C">
                                <w:t xml:space="preserve"> </w:t>
                              </w:r>
                              <w:r w:rsidR="006B0E5C" w:rsidRPr="005E6659">
                                <w:t>unit</w:t>
                              </w:r>
                              <w:r w:rsidRPr="00F47392">
                                <w:rPr>
                                  <w:rFonts w:cs="Times New Roman"/>
                                  <w:szCs w:val="24"/>
                                </w:rPr>
                                <w:t>; (D) H</w:t>
                              </w:r>
                              <w:r w:rsidRPr="00F47392">
                                <w:rPr>
                                  <w:rFonts w:cs="Times New Roman"/>
                                  <w:szCs w:val="24"/>
                                  <w:vertAlign w:val="subscript"/>
                                </w:rPr>
                                <w:t>2</w:t>
                              </w:r>
                              <w:r w:rsidRPr="00F47392">
                                <w:rPr>
                                  <w:rFonts w:cs="Times New Roman"/>
                                  <w:szCs w:val="24"/>
                                </w:rPr>
                                <w:t>O</w:t>
                              </w:r>
                              <w:r w:rsidRPr="00F47392">
                                <w:rPr>
                                  <w:rFonts w:cs="Times New Roman"/>
                                  <w:szCs w:val="24"/>
                                  <w:vertAlign w:val="subscript"/>
                                </w:rPr>
                                <w:t>2</w:t>
                              </w:r>
                              <w:r w:rsidRPr="00F47392">
                                <w:rPr>
                                  <w:rFonts w:cs="Times New Roman"/>
                                  <w:szCs w:val="24"/>
                                </w:rPr>
                                <w:t xml:space="preserve"> content; </w:t>
                              </w:r>
                              <w:r w:rsidR="006B0E5C" w:rsidRPr="006B0E5C">
                                <w:rPr>
                                  <w:rFonts w:cs="Times New Roman"/>
                                  <w:szCs w:val="24"/>
                                </w:rPr>
                                <w:t>(</w:t>
                              </w:r>
                              <w:r w:rsidR="006B0E5C">
                                <w:rPr>
                                  <w:rFonts w:cs="Times New Roman"/>
                                  <w:szCs w:val="24"/>
                                </w:rPr>
                                <w:t>E</w:t>
                              </w:r>
                              <w:r w:rsidR="006B0E5C" w:rsidRPr="006B0E5C">
                                <w:rPr>
                                  <w:rFonts w:cs="Times New Roman"/>
                                  <w:szCs w:val="24"/>
                                </w:rPr>
                                <w:t>)</w:t>
                              </w:r>
                              <w:r w:rsidR="006B0E5C">
                                <w:rPr>
                                  <w:rFonts w:cs="Times New Roman"/>
                                  <w:szCs w:val="24"/>
                                </w:rPr>
                                <w:t xml:space="preserve"> P</w:t>
                              </w:r>
                              <w:r w:rsidR="006B0E5C" w:rsidRPr="006B0E5C">
                                <w:rPr>
                                  <w:rFonts w:cs="Times New Roman"/>
                                  <w:szCs w:val="24"/>
                                </w:rPr>
                                <w:t>ro content; (</w:t>
                              </w:r>
                              <w:r w:rsidR="006B0E5C">
                                <w:rPr>
                                  <w:rFonts w:cs="Times New Roman"/>
                                  <w:szCs w:val="24"/>
                                </w:rPr>
                                <w:t>F</w:t>
                              </w:r>
                              <w:r w:rsidR="006B0E5C" w:rsidRPr="006B0E5C">
                                <w:rPr>
                                  <w:rFonts w:cs="Times New Roman"/>
                                  <w:szCs w:val="24"/>
                                </w:rPr>
                                <w:t>) Pn; (</w:t>
                              </w:r>
                              <w:r w:rsidR="006B0E5C">
                                <w:rPr>
                                  <w:rFonts w:cs="Times New Roman"/>
                                  <w:szCs w:val="24"/>
                                </w:rPr>
                                <w:t>G</w:t>
                              </w:r>
                              <w:r w:rsidR="006B0E5C" w:rsidRPr="006B0E5C">
                                <w:rPr>
                                  <w:rFonts w:cs="Times New Roman"/>
                                  <w:szCs w:val="24"/>
                                </w:rPr>
                                <w:t>) Gs; (</w:t>
                              </w:r>
                              <w:r w:rsidR="006B0E5C">
                                <w:rPr>
                                  <w:rFonts w:cs="Times New Roman"/>
                                  <w:szCs w:val="24"/>
                                </w:rPr>
                                <w:t>H</w:t>
                              </w:r>
                              <w:r w:rsidR="006B0E5C" w:rsidRPr="006B0E5C">
                                <w:rPr>
                                  <w:rFonts w:cs="Times New Roman"/>
                                  <w:szCs w:val="24"/>
                                </w:rPr>
                                <w:t>) Tr.</w:t>
                              </w:r>
                              <w:r w:rsidR="007006DA" w:rsidRPr="007006DA">
                                <w:t xml:space="preserve"> </w:t>
                              </w:r>
                              <w:r w:rsidR="007006DA" w:rsidRPr="007006DA">
                                <w:rPr>
                                  <w:rFonts w:cs="Times New Roman"/>
                                  <w:szCs w:val="24"/>
                                </w:rPr>
                                <w:t xml:space="preserve">Bars with different letters indicate significant differences between each treatment and the </w:t>
                              </w:r>
                              <w:r w:rsidR="007006DA">
                                <w:rPr>
                                  <w:rFonts w:cs="Times New Roman"/>
                                  <w:szCs w:val="24"/>
                                </w:rPr>
                                <w:t>CK</w:t>
                              </w:r>
                              <w:r w:rsidR="007006DA" w:rsidRPr="007006DA">
                                <w:rPr>
                                  <w:rFonts w:cs="Times New Roman"/>
                                  <w:szCs w:val="24"/>
                                </w:rPr>
                                <w:t xml:space="preserve"> at the P=0.05 probability level.</w:t>
                              </w:r>
                              <w:r w:rsidR="006B0E5C" w:rsidRPr="006B0E5C">
                                <w:t xml:space="preserve"> </w:t>
                              </w:r>
                              <w:r w:rsidR="000F5EFA" w:rsidRPr="000F5EFA">
                                <w:rPr>
                                  <w:rFonts w:cs="Times New Roman"/>
                                  <w:szCs w:val="24"/>
                                </w:rPr>
                                <w:t>After 12 days under HD treatment, the millet is already for harvest. Therefore, the rehydration treatment after HD treatment is due to 12 days.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D851E1" id="组合 2" o:spid="_x0000_s1026" style="position:absolute;left:0;text-align:left;margin-left:32.25pt;margin-top:15.8pt;width:416.85pt;height:421.1pt;z-index:251658240;mso-position-horizontal-relative:margin;mso-width-relative:margin;mso-height-relative:margin" coordorigin="312" coordsize="52954,53520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" o:allowincell="f" o:allowoverlap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7" type="#_x0000_t75" style="position:absolute;left:312;width:52118;height:36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4" o:spid="_x0000_s1028" type="#_x0000_t202" style="position:absolute;left:523;top:36596;width:52744;height:16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" fillcolor="white [3201]" stroked="f" strokeweight=".5pt">
                  <v:textbox>
                    <w:txbxContent>
                      <w:p w14:paraId="70512F39" w14:textId="585C85D4" w:rsidR="00F47392" w:rsidRPr="00F47392" w:rsidRDefault="00F47392" w:rsidP="00D062CD">
                        <w:pPr>
                          <w:jc w:val="both"/>
                          <w:rPr>
                            <w:rFonts w:cs="Times New Roman"/>
                            <w:szCs w:val="24"/>
                          </w:rPr>
                        </w:pPr>
                        <w:r w:rsidRPr="00F47392">
                          <w:rPr>
                            <w:rFonts w:cs="Times New Roman"/>
                            <w:szCs w:val="24"/>
                          </w:rPr>
                          <w:t>Fig</w:t>
                        </w:r>
                        <w:r w:rsidRPr="00F47392">
                          <w:rPr>
                            <w:rFonts w:cs="Times New Roman" w:hint="eastAsia"/>
                            <w:szCs w:val="24"/>
                          </w:rPr>
                          <w:t xml:space="preserve"> </w:t>
                        </w:r>
                        <w:r w:rsidRPr="00F47392">
                          <w:rPr>
                            <w:rFonts w:cs="Times New Roman"/>
                            <w:szCs w:val="24"/>
                          </w:rPr>
                          <w:t>S1.</w:t>
                        </w:r>
                        <w:r w:rsidRPr="00F47392">
                          <w:rPr>
                            <w:rFonts w:cs="Times New Roman" w:hint="eastAsia"/>
                            <w:szCs w:val="24"/>
                          </w:rPr>
                          <w:t xml:space="preserve"> </w:t>
                        </w:r>
                        <w:r w:rsidR="006B0E5C" w:rsidRPr="006B0E5C">
                          <w:rPr>
                            <w:rFonts w:cs="Times New Roman"/>
                            <w:szCs w:val="24"/>
                          </w:rPr>
                          <w:t xml:space="preserve">Antioxidant enzyme activity, ROS content, </w:t>
                        </w:r>
                        <w:r w:rsidR="006B0E5C" w:rsidRPr="00D062CD">
                          <w:rPr>
                            <w:rFonts w:cs="Times New Roman"/>
                            <w:szCs w:val="24"/>
                          </w:rPr>
                          <w:t>osmo</w:t>
                        </w:r>
                        <w:r w:rsidR="00D062CD">
                          <w:rPr>
                            <w:rFonts w:cs="Times New Roman"/>
                            <w:szCs w:val="24"/>
                          </w:rPr>
                          <w:t>sis</w:t>
                        </w:r>
                        <w:r w:rsidR="006B0E5C" w:rsidRPr="006B0E5C">
                          <w:rPr>
                            <w:rFonts w:cs="Times New Roman"/>
                            <w:szCs w:val="24"/>
                          </w:rPr>
                          <w:t xml:space="preserve"> substances and photosynthetic characteristics of millet leaves after rehydration under different drought stresses</w:t>
                        </w:r>
                        <w:r w:rsidRPr="00F47392">
                          <w:rPr>
                            <w:rFonts w:cs="Times New Roman"/>
                            <w:szCs w:val="24"/>
                          </w:rPr>
                          <w:t xml:space="preserve">. (A) </w:t>
                        </w:r>
                        <w:r w:rsidR="006B0E5C">
                          <w:rPr>
                            <w:rFonts w:cs="Times New Roman"/>
                            <w:szCs w:val="24"/>
                          </w:rPr>
                          <w:t>P</w:t>
                        </w:r>
                        <w:r w:rsidRPr="00F47392">
                          <w:rPr>
                            <w:rFonts w:cs="Times New Roman"/>
                            <w:szCs w:val="24"/>
                          </w:rPr>
                          <w:t xml:space="preserve">OD content; (B) </w:t>
                        </w:r>
                        <w:r w:rsidR="006B0E5C">
                          <w:rPr>
                            <w:rFonts w:cs="Times New Roman"/>
                            <w:szCs w:val="24"/>
                          </w:rPr>
                          <w:t>S</w:t>
                        </w:r>
                        <w:r w:rsidRPr="00F47392">
                          <w:rPr>
                            <w:rFonts w:cs="Times New Roman"/>
                            <w:szCs w:val="24"/>
                          </w:rPr>
                          <w:t xml:space="preserve">OD content; (C) </w:t>
                        </w:r>
                        <w:r w:rsidR="006B0E5C">
                          <w:rPr>
                            <w:rFonts w:cs="Times New Roman"/>
                            <w:szCs w:val="24"/>
                          </w:rPr>
                          <w:t>ASAFR</w:t>
                        </w:r>
                        <w:r w:rsidR="006B0E5C" w:rsidRPr="006B0E5C">
                          <w:t xml:space="preserve"> </w:t>
                        </w:r>
                        <w:r w:rsidR="006B0E5C" w:rsidRPr="005E6659">
                          <w:t>unit</w:t>
                        </w:r>
                        <w:r w:rsidRPr="00F47392">
                          <w:rPr>
                            <w:rFonts w:cs="Times New Roman"/>
                            <w:szCs w:val="24"/>
                          </w:rPr>
                          <w:t>; (D) H</w:t>
                        </w:r>
                        <w:r w:rsidRPr="00F47392">
                          <w:rPr>
                            <w:rFonts w:cs="Times New Roman"/>
                            <w:szCs w:val="24"/>
                            <w:vertAlign w:val="subscript"/>
                          </w:rPr>
                          <w:t>2</w:t>
                        </w:r>
                        <w:r w:rsidRPr="00F47392">
                          <w:rPr>
                            <w:rFonts w:cs="Times New Roman"/>
                            <w:szCs w:val="24"/>
                          </w:rPr>
                          <w:t>O</w:t>
                        </w:r>
                        <w:r w:rsidRPr="00F47392">
                          <w:rPr>
                            <w:rFonts w:cs="Times New Roman"/>
                            <w:szCs w:val="24"/>
                            <w:vertAlign w:val="subscript"/>
                          </w:rPr>
                          <w:t>2</w:t>
                        </w:r>
                        <w:r w:rsidRPr="00F47392">
                          <w:rPr>
                            <w:rFonts w:cs="Times New Roman"/>
                            <w:szCs w:val="24"/>
                          </w:rPr>
                          <w:t xml:space="preserve"> content; </w:t>
                        </w:r>
                        <w:r w:rsidR="006B0E5C" w:rsidRPr="006B0E5C">
                          <w:rPr>
                            <w:rFonts w:cs="Times New Roman"/>
                            <w:szCs w:val="24"/>
                          </w:rPr>
                          <w:t>(</w:t>
                        </w:r>
                        <w:r w:rsidR="006B0E5C">
                          <w:rPr>
                            <w:rFonts w:cs="Times New Roman"/>
                            <w:szCs w:val="24"/>
                          </w:rPr>
                          <w:t>E</w:t>
                        </w:r>
                        <w:r w:rsidR="006B0E5C" w:rsidRPr="006B0E5C">
                          <w:rPr>
                            <w:rFonts w:cs="Times New Roman"/>
                            <w:szCs w:val="24"/>
                          </w:rPr>
                          <w:t>)</w:t>
                        </w:r>
                        <w:r w:rsidR="006B0E5C">
                          <w:rPr>
                            <w:rFonts w:cs="Times New Roman"/>
                            <w:szCs w:val="24"/>
                          </w:rPr>
                          <w:t xml:space="preserve"> P</w:t>
                        </w:r>
                        <w:r w:rsidR="006B0E5C" w:rsidRPr="006B0E5C">
                          <w:rPr>
                            <w:rFonts w:cs="Times New Roman"/>
                            <w:szCs w:val="24"/>
                          </w:rPr>
                          <w:t>ro content; (</w:t>
                        </w:r>
                        <w:r w:rsidR="006B0E5C">
                          <w:rPr>
                            <w:rFonts w:cs="Times New Roman"/>
                            <w:szCs w:val="24"/>
                          </w:rPr>
                          <w:t>F</w:t>
                        </w:r>
                        <w:r w:rsidR="006B0E5C" w:rsidRPr="006B0E5C">
                          <w:rPr>
                            <w:rFonts w:cs="Times New Roman"/>
                            <w:szCs w:val="24"/>
                          </w:rPr>
                          <w:t>) Pn; (</w:t>
                        </w:r>
                        <w:r w:rsidR="006B0E5C">
                          <w:rPr>
                            <w:rFonts w:cs="Times New Roman"/>
                            <w:szCs w:val="24"/>
                          </w:rPr>
                          <w:t>G</w:t>
                        </w:r>
                        <w:r w:rsidR="006B0E5C" w:rsidRPr="006B0E5C">
                          <w:rPr>
                            <w:rFonts w:cs="Times New Roman"/>
                            <w:szCs w:val="24"/>
                          </w:rPr>
                          <w:t>) Gs; (</w:t>
                        </w:r>
                        <w:r w:rsidR="006B0E5C">
                          <w:rPr>
                            <w:rFonts w:cs="Times New Roman"/>
                            <w:szCs w:val="24"/>
                          </w:rPr>
                          <w:t>H</w:t>
                        </w:r>
                        <w:r w:rsidR="006B0E5C" w:rsidRPr="006B0E5C">
                          <w:rPr>
                            <w:rFonts w:cs="Times New Roman"/>
                            <w:szCs w:val="24"/>
                          </w:rPr>
                          <w:t>) Tr.</w:t>
                        </w:r>
                        <w:r w:rsidR="007006DA" w:rsidRPr="007006DA">
                          <w:t xml:space="preserve"> </w:t>
                        </w:r>
                        <w:r w:rsidR="007006DA" w:rsidRPr="007006DA">
                          <w:rPr>
                            <w:rFonts w:cs="Times New Roman"/>
                            <w:szCs w:val="24"/>
                          </w:rPr>
                          <w:t xml:space="preserve">Bars with different letters indicate significant differences between each treatment and the </w:t>
                        </w:r>
                        <w:r w:rsidR="007006DA">
                          <w:rPr>
                            <w:rFonts w:cs="Times New Roman"/>
                            <w:szCs w:val="24"/>
                          </w:rPr>
                          <w:t>CK</w:t>
                        </w:r>
                        <w:r w:rsidR="007006DA" w:rsidRPr="007006DA">
                          <w:rPr>
                            <w:rFonts w:cs="Times New Roman"/>
                            <w:szCs w:val="24"/>
                          </w:rPr>
                          <w:t xml:space="preserve"> at the P=0.05 probability level.</w:t>
                        </w:r>
                        <w:r w:rsidR="006B0E5C" w:rsidRPr="006B0E5C">
                          <w:t xml:space="preserve"> </w:t>
                        </w:r>
                        <w:r w:rsidR="000F5EFA" w:rsidRPr="000F5EFA">
                          <w:rPr>
                            <w:rFonts w:cs="Times New Roman"/>
                            <w:szCs w:val="24"/>
                          </w:rPr>
                          <w:t>After 12 days under HD treatment, the millet is already for harvest. Therefore, the rehydration treatment after HD treatment is due to 12 days.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994A3D" w:rsidRPr="0001436A">
        <w:t>Supplementary</w:t>
      </w:r>
      <w:r w:rsidR="00994A3D" w:rsidRPr="001549D3">
        <w:t xml:space="preserve"> Figures</w:t>
      </w:r>
    </w:p>
    <w:p w14:paraId="676A333C" w14:textId="53BAE6AF" w:rsidR="00F47392" w:rsidRPr="006B0E5C" w:rsidRDefault="00F47392" w:rsidP="006B0E5C">
      <w:pPr>
        <w:spacing w:before="0" w:after="200" w:line="276" w:lineRule="auto"/>
        <w:rPr>
          <w:rFonts w:eastAsia="Cambria" w:cs="Times New Roman"/>
          <w:b/>
          <w:szCs w:val="24"/>
        </w:rPr>
      </w:pPr>
      <w:r>
        <w:br w:type="page"/>
      </w:r>
      <w:r w:rsidR="00116D4E">
        <w:rPr>
          <w:rFonts w:eastAsia="Cambria" w:cs="Times New Roman"/>
          <w:b/>
          <w:noProof/>
          <w:szCs w:val="24"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430B9D7" wp14:editId="3B5EF9F4">
                <wp:simplePos x="0" y="0"/>
                <wp:positionH relativeFrom="column">
                  <wp:posOffset>333375</wp:posOffset>
                </wp:positionH>
                <wp:positionV relativeFrom="paragraph">
                  <wp:posOffset>-322580</wp:posOffset>
                </wp:positionV>
                <wp:extent cx="5200650" cy="9258300"/>
                <wp:effectExtent l="0" t="0" r="0" b="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0650" cy="8805620"/>
                          <a:chOff x="47625" y="452680"/>
                          <a:chExt cx="5200650" cy="8805620"/>
                        </a:xfrm>
                      </wpg:grpSpPr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61975" y="452680"/>
                            <a:ext cx="4077335" cy="77077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文本框 6"/>
                        <wps:cNvSpPr txBox="1"/>
                        <wps:spPr>
                          <a:xfrm>
                            <a:off x="47625" y="8688403"/>
                            <a:ext cx="5200650" cy="56989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668A803" w14:textId="06741E85" w:rsidR="00116D4E" w:rsidRDefault="00116D4E" w:rsidP="000F5EFA">
                              <w:pPr>
                                <w:jc w:val="center"/>
                                <w:rPr>
                                  <w:lang w:eastAsia="zh-CN"/>
                                </w:rPr>
                              </w:pPr>
                              <w:r w:rsidRPr="00116D4E">
                                <w:t xml:space="preserve">Fig </w:t>
                              </w:r>
                              <w:r>
                                <w:t>S2</w:t>
                              </w:r>
                              <w:r w:rsidRPr="00116D4E">
                                <w:t xml:space="preserve">.Morphological changes of plant height under </w:t>
                              </w:r>
                              <w:r w:rsidR="000F5EFA">
                                <w:t>LD, HD and CK.</w:t>
                              </w:r>
                              <w:r w:rsidR="007006DA" w:rsidRPr="007006DA">
                                <w:t xml:space="preserve"> Due to the limitation of the size of the figure, a mark was made at 100cm of the ruler</w:t>
                              </w:r>
                              <w:r w:rsidR="007006DA">
                                <w:rPr>
                                  <w:rFonts w:hint="eastAsia"/>
                                  <w:lang w:eastAsia="zh-C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30B9D7" id="组合 8" o:spid="_x0000_s1029" style="position:absolute;margin-left:26.25pt;margin-top:-25.4pt;width:409.5pt;height:729pt;z-index:251661312;mso-height-relative:margin" coordorigin="476,4526" coordsize="52006,88056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">
                <v:shape id="图片 5" o:spid="_x0000_s1030" type="#_x0000_t75" style="position:absolute;left:5619;top:4526;width:40774;height:77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">
                  <v:imagedata r:id="rId15" o:title=""/>
                </v:shape>
                <v:shape id="文本框 6" o:spid="_x0000_s1031" type="#_x0000_t202" style="position:absolute;left:476;top:86884;width:52006;height:5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" fillcolor="white [3201]" stroked="f" strokeweight=".5pt">
                  <v:textbox>
                    <w:txbxContent>
                      <w:p w14:paraId="1668A803" w14:textId="06741E85" w:rsidR="00116D4E" w:rsidRDefault="00116D4E" w:rsidP="000F5EFA">
                        <w:pPr>
                          <w:jc w:val="center"/>
                          <w:rPr>
                            <w:lang w:eastAsia="zh-CN"/>
                          </w:rPr>
                        </w:pPr>
                        <w:r w:rsidRPr="00116D4E">
                          <w:t xml:space="preserve">Fig </w:t>
                        </w:r>
                        <w:r>
                          <w:t>S2</w:t>
                        </w:r>
                        <w:r w:rsidRPr="00116D4E">
                          <w:t xml:space="preserve">.Morphological changes of plant height under </w:t>
                        </w:r>
                        <w:r w:rsidR="000F5EFA">
                          <w:t>LD, HD and CK.</w:t>
                        </w:r>
                        <w:r w:rsidR="007006DA" w:rsidRPr="007006DA">
                          <w:t xml:space="preserve"> Due to the limitation of the size of the figure, a mark was made at 100cm of the ruler</w:t>
                        </w:r>
                        <w:r w:rsidR="007006DA">
                          <w:rPr>
                            <w:rFonts w:hint="eastAsia"/>
                            <w:lang w:eastAsia="zh-CN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F47392" w:rsidRPr="006B0E5C" w:rsidSect="0093429D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9CABB1" w14:textId="77777777" w:rsidR="00F0780D" w:rsidRDefault="00F0780D" w:rsidP="00117666">
      <w:pPr>
        <w:spacing w:after="0"/>
      </w:pPr>
      <w:r>
        <w:separator/>
      </w:r>
    </w:p>
  </w:endnote>
  <w:endnote w:type="continuationSeparator" w:id="0">
    <w:p w14:paraId="27782F1B" w14:textId="77777777" w:rsidR="00F0780D" w:rsidRDefault="00F0780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630C6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630C60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630C6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3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630C60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CF96CB" w14:textId="77777777" w:rsidR="00F0780D" w:rsidRDefault="00F0780D" w:rsidP="00117666">
      <w:pPr>
        <w:spacing w:after="0"/>
      </w:pPr>
      <w:r>
        <w:separator/>
      </w:r>
    </w:p>
  </w:footnote>
  <w:footnote w:type="continuationSeparator" w:id="0">
    <w:p w14:paraId="14D72E8C" w14:textId="77777777" w:rsidR="00F0780D" w:rsidRDefault="00F0780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433332755">
    <w:abstractNumId w:val="0"/>
  </w:num>
  <w:num w:numId="2" w16cid:durableId="1907641691">
    <w:abstractNumId w:val="4"/>
  </w:num>
  <w:num w:numId="3" w16cid:durableId="394086950">
    <w:abstractNumId w:val="1"/>
  </w:num>
  <w:num w:numId="4" w16cid:durableId="648366372">
    <w:abstractNumId w:val="5"/>
  </w:num>
  <w:num w:numId="5" w16cid:durableId="11902175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2137">
    <w:abstractNumId w:val="3"/>
  </w:num>
  <w:num w:numId="7" w16cid:durableId="1586303286">
    <w:abstractNumId w:val="6"/>
  </w:num>
  <w:num w:numId="8" w16cid:durableId="1398435430">
    <w:abstractNumId w:val="6"/>
  </w:num>
  <w:num w:numId="9" w16cid:durableId="2124497346">
    <w:abstractNumId w:val="6"/>
  </w:num>
  <w:num w:numId="10" w16cid:durableId="222641801">
    <w:abstractNumId w:val="6"/>
  </w:num>
  <w:num w:numId="11" w16cid:durableId="1157266766">
    <w:abstractNumId w:val="6"/>
  </w:num>
  <w:num w:numId="12" w16cid:durableId="422183887">
    <w:abstractNumId w:val="6"/>
  </w:num>
  <w:num w:numId="13" w16cid:durableId="1513838649">
    <w:abstractNumId w:val="3"/>
  </w:num>
  <w:num w:numId="14" w16cid:durableId="421537243">
    <w:abstractNumId w:val="2"/>
  </w:num>
  <w:num w:numId="15" w16cid:durableId="934901301">
    <w:abstractNumId w:val="2"/>
  </w:num>
  <w:num w:numId="16" w16cid:durableId="523205974">
    <w:abstractNumId w:val="2"/>
  </w:num>
  <w:num w:numId="17" w16cid:durableId="2074545180">
    <w:abstractNumId w:val="2"/>
  </w:num>
  <w:num w:numId="18" w16cid:durableId="616328757">
    <w:abstractNumId w:val="2"/>
  </w:num>
  <w:num w:numId="19" w16cid:durableId="2043969066">
    <w:abstractNumId w:val="2"/>
  </w:num>
  <w:num w:numId="20" w16cid:durableId="12954057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3D24"/>
    <w:rsid w:val="0001436A"/>
    <w:rsid w:val="00034304"/>
    <w:rsid w:val="00035434"/>
    <w:rsid w:val="00052A14"/>
    <w:rsid w:val="00077D53"/>
    <w:rsid w:val="000F5EFA"/>
    <w:rsid w:val="00105FD9"/>
    <w:rsid w:val="00116D4E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429F9"/>
    <w:rsid w:val="003544FB"/>
    <w:rsid w:val="003D2F2D"/>
    <w:rsid w:val="00401590"/>
    <w:rsid w:val="00425DFA"/>
    <w:rsid w:val="00447801"/>
    <w:rsid w:val="00452E9C"/>
    <w:rsid w:val="004735C8"/>
    <w:rsid w:val="004961FF"/>
    <w:rsid w:val="005105B8"/>
    <w:rsid w:val="00517A89"/>
    <w:rsid w:val="005250F2"/>
    <w:rsid w:val="00593EEA"/>
    <w:rsid w:val="005A5EEE"/>
    <w:rsid w:val="00630C60"/>
    <w:rsid w:val="006375C7"/>
    <w:rsid w:val="00654E8F"/>
    <w:rsid w:val="00660D05"/>
    <w:rsid w:val="006820B1"/>
    <w:rsid w:val="006B0E5C"/>
    <w:rsid w:val="006B7D14"/>
    <w:rsid w:val="006F237C"/>
    <w:rsid w:val="007006DA"/>
    <w:rsid w:val="00701727"/>
    <w:rsid w:val="0070566C"/>
    <w:rsid w:val="007104E4"/>
    <w:rsid w:val="00714C50"/>
    <w:rsid w:val="00723978"/>
    <w:rsid w:val="00725A7D"/>
    <w:rsid w:val="00743147"/>
    <w:rsid w:val="007501BE"/>
    <w:rsid w:val="00772610"/>
    <w:rsid w:val="00790BB3"/>
    <w:rsid w:val="007C206C"/>
    <w:rsid w:val="00803D24"/>
    <w:rsid w:val="00816CD9"/>
    <w:rsid w:val="00817DD6"/>
    <w:rsid w:val="00885156"/>
    <w:rsid w:val="009151AA"/>
    <w:rsid w:val="0093429D"/>
    <w:rsid w:val="00943573"/>
    <w:rsid w:val="00970F7D"/>
    <w:rsid w:val="009946D6"/>
    <w:rsid w:val="00994A3D"/>
    <w:rsid w:val="009B27F6"/>
    <w:rsid w:val="009C2B12"/>
    <w:rsid w:val="009C70F3"/>
    <w:rsid w:val="00A174D9"/>
    <w:rsid w:val="00A569CD"/>
    <w:rsid w:val="00AB6715"/>
    <w:rsid w:val="00B1671E"/>
    <w:rsid w:val="00B25EB8"/>
    <w:rsid w:val="00B354E1"/>
    <w:rsid w:val="00B37F4D"/>
    <w:rsid w:val="00B917D8"/>
    <w:rsid w:val="00C52A7B"/>
    <w:rsid w:val="00C56BAF"/>
    <w:rsid w:val="00C679AA"/>
    <w:rsid w:val="00C75972"/>
    <w:rsid w:val="00CC0A3A"/>
    <w:rsid w:val="00CC1470"/>
    <w:rsid w:val="00CD066B"/>
    <w:rsid w:val="00CE4FEE"/>
    <w:rsid w:val="00D062CD"/>
    <w:rsid w:val="00D254AA"/>
    <w:rsid w:val="00D80D78"/>
    <w:rsid w:val="00D93249"/>
    <w:rsid w:val="00DB59C3"/>
    <w:rsid w:val="00DC259A"/>
    <w:rsid w:val="00DE23E8"/>
    <w:rsid w:val="00E3454C"/>
    <w:rsid w:val="00E52377"/>
    <w:rsid w:val="00E64E17"/>
    <w:rsid w:val="00E866C9"/>
    <w:rsid w:val="00EA3D3C"/>
    <w:rsid w:val="00F0780D"/>
    <w:rsid w:val="00F46900"/>
    <w:rsid w:val="00F47392"/>
    <w:rsid w:val="00F61D89"/>
    <w:rsid w:val="00FF4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60F07EB8-3224-4E61-B62E-4BD868D1D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7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5.xml><?xml version="1.0" encoding="utf-8"?>
<ds:datastoreItem xmlns:ds="http://schemas.openxmlformats.org/officeDocument/2006/customXml" ds:itemID="{0649D219-71C9-42AB-91CA-1B266B016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19</TotalTime>
  <Pages>5</Pages>
  <Words>407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泽鑫</cp:lastModifiedBy>
  <cp:revision>9</cp:revision>
  <cp:lastPrinted>2013-10-03T12:51:00Z</cp:lastPrinted>
  <dcterms:created xsi:type="dcterms:W3CDTF">2023-01-07T07:09:00Z</dcterms:created>
  <dcterms:modified xsi:type="dcterms:W3CDTF">2023-01-07T13:43:00Z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