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8D600F" w:rsidRDefault="00654E8F" w:rsidP="0001436A">
      <w:pPr>
        <w:pStyle w:val="SupplementaryMaterial"/>
        <w:rPr>
          <w:b w:val="0"/>
        </w:rPr>
      </w:pPr>
      <w:r w:rsidRPr="008D600F">
        <w:t>Supplementary Material</w:t>
      </w:r>
    </w:p>
    <w:p w14:paraId="237A7875" w14:textId="31C1933F" w:rsidR="00D43159" w:rsidRPr="008D600F" w:rsidRDefault="00D43159" w:rsidP="00D43159">
      <w:pPr>
        <w:pStyle w:val="Title"/>
        <w:rPr>
          <w:lang w:val="en-IN"/>
        </w:rPr>
      </w:pPr>
      <w:r w:rsidRPr="008D600F">
        <w:rPr>
          <w:lang w:val="en-IN"/>
        </w:rPr>
        <w:t xml:space="preserve">The length of </w:t>
      </w:r>
      <w:r w:rsidRPr="008D600F">
        <w:rPr>
          <w:i/>
          <w:iCs/>
          <w:lang w:val="en-IN"/>
        </w:rPr>
        <w:t>FOXE1</w:t>
      </w:r>
      <w:r w:rsidRPr="008D600F">
        <w:rPr>
          <w:lang w:val="en-IN"/>
        </w:rPr>
        <w:t xml:space="preserve"> polyalanine tract in congenital hypothyroidism: evidence for a pathogenic role from familial and cohort studies.</w:t>
      </w:r>
    </w:p>
    <w:p w14:paraId="18A6945C" w14:textId="43116C3B" w:rsidR="00D43159" w:rsidRPr="008D600F" w:rsidRDefault="00D43159" w:rsidP="00D43159">
      <w:pPr>
        <w:pStyle w:val="AuthorList"/>
        <w:rPr>
          <w:vertAlign w:val="superscript"/>
          <w:lang w:val="it-IT"/>
        </w:rPr>
      </w:pPr>
      <w:r w:rsidRPr="008D600F">
        <w:rPr>
          <w:lang w:val="it-IT"/>
        </w:rPr>
        <w:t>Elisa Stellaria Grassi</w:t>
      </w:r>
      <w:r w:rsidRPr="008D600F">
        <w:rPr>
          <w:vertAlign w:val="superscript"/>
          <w:lang w:val="it-IT"/>
        </w:rPr>
        <w:t>1</w:t>
      </w:r>
      <w:r w:rsidRPr="008D600F">
        <w:rPr>
          <w:lang w:val="it-IT"/>
        </w:rPr>
        <w:t>, Giuditta Rurale</w:t>
      </w:r>
      <w:r w:rsidRPr="008D600F">
        <w:rPr>
          <w:vertAlign w:val="superscript"/>
          <w:lang w:val="it-IT"/>
        </w:rPr>
        <w:t>2</w:t>
      </w:r>
      <w:r w:rsidRPr="008D600F">
        <w:rPr>
          <w:lang w:val="it-IT"/>
        </w:rPr>
        <w:t>, Tiziana de Filippis</w:t>
      </w:r>
      <w:r w:rsidRPr="008D600F">
        <w:rPr>
          <w:vertAlign w:val="superscript"/>
          <w:lang w:val="it-IT"/>
        </w:rPr>
        <w:t>2#</w:t>
      </w:r>
      <w:r w:rsidRPr="008D600F">
        <w:rPr>
          <w:lang w:val="it-IT"/>
        </w:rPr>
        <w:t>, Davide Gentilini</w:t>
      </w:r>
      <w:r w:rsidRPr="008D600F">
        <w:rPr>
          <w:vertAlign w:val="superscript"/>
          <w:lang w:val="it-IT"/>
        </w:rPr>
        <w:t>3,4</w:t>
      </w:r>
      <w:r w:rsidRPr="008D600F">
        <w:rPr>
          <w:lang w:val="it-IT"/>
        </w:rPr>
        <w:t>, Erika Carbone</w:t>
      </w:r>
      <w:r w:rsidRPr="008D600F">
        <w:rPr>
          <w:vertAlign w:val="superscript"/>
          <w:lang w:val="it-IT"/>
        </w:rPr>
        <w:t>2</w:t>
      </w:r>
      <w:r w:rsidRPr="008D600F">
        <w:rPr>
          <w:lang w:val="it-IT"/>
        </w:rPr>
        <w:t>, Francesca Coscia</w:t>
      </w:r>
      <w:r w:rsidRPr="008D600F">
        <w:rPr>
          <w:vertAlign w:val="superscript"/>
          <w:lang w:val="it-IT"/>
        </w:rPr>
        <w:t>5</w:t>
      </w:r>
      <w:r w:rsidRPr="008D600F">
        <w:rPr>
          <w:lang w:val="it-IT"/>
        </w:rPr>
        <w:t>, Sarah Uraghi</w:t>
      </w:r>
      <w:r w:rsidRPr="008D600F">
        <w:rPr>
          <w:vertAlign w:val="superscript"/>
          <w:lang w:val="it-IT"/>
        </w:rPr>
        <w:t>6§</w:t>
      </w:r>
      <w:r w:rsidRPr="008D600F">
        <w:rPr>
          <w:lang w:val="it-IT"/>
        </w:rPr>
        <w:t>, Martyn Bullock</w:t>
      </w:r>
      <w:r w:rsidRPr="008D600F">
        <w:rPr>
          <w:vertAlign w:val="superscript"/>
          <w:lang w:val="it-IT"/>
        </w:rPr>
        <w:t>7</w:t>
      </w:r>
      <w:r w:rsidRPr="008D600F">
        <w:rPr>
          <w:lang w:val="it-IT"/>
        </w:rPr>
        <w:t>, Roderick J Clifton-Bligh</w:t>
      </w:r>
      <w:r w:rsidRPr="008D600F">
        <w:rPr>
          <w:vertAlign w:val="superscript"/>
          <w:lang w:val="it-IT"/>
        </w:rPr>
        <w:t>7,8</w:t>
      </w:r>
      <w:r w:rsidRPr="008D600F">
        <w:rPr>
          <w:lang w:val="it-IT"/>
        </w:rPr>
        <w:t>, Abhinav K Gupta</w:t>
      </w:r>
      <w:r w:rsidRPr="008D600F">
        <w:rPr>
          <w:vertAlign w:val="superscript"/>
          <w:lang w:val="it-IT"/>
        </w:rPr>
        <w:t>9</w:t>
      </w:r>
      <w:r w:rsidRPr="008D600F">
        <w:rPr>
          <w:lang w:val="it-IT"/>
        </w:rPr>
        <w:t>, Luca Persani</w:t>
      </w:r>
      <w:r w:rsidRPr="008D600F">
        <w:rPr>
          <w:vertAlign w:val="superscript"/>
          <w:lang w:val="it-IT"/>
        </w:rPr>
        <w:t>1,2</w:t>
      </w:r>
    </w:p>
    <w:p w14:paraId="2B4713E5" w14:textId="77777777" w:rsidR="00D43159" w:rsidRPr="008D600F" w:rsidRDefault="00D43159" w:rsidP="00545159">
      <w:pPr>
        <w:spacing w:before="0" w:after="0"/>
        <w:rPr>
          <w:bCs/>
          <w:i/>
        </w:rPr>
      </w:pPr>
      <w:r w:rsidRPr="008D600F">
        <w:rPr>
          <w:bCs/>
          <w:i/>
          <w:vertAlign w:val="superscript"/>
        </w:rPr>
        <w:t xml:space="preserve">1 </w:t>
      </w:r>
      <w:r w:rsidRPr="008D600F">
        <w:rPr>
          <w:bCs/>
          <w:i/>
        </w:rPr>
        <w:t xml:space="preserve">Department of Biotechnology and Translational Medicine, University of Milan, Milan 20122 </w:t>
      </w:r>
      <w:proofErr w:type="gramStart"/>
      <w:r w:rsidRPr="008D600F">
        <w:rPr>
          <w:bCs/>
          <w:i/>
        </w:rPr>
        <w:t>Italy;</w:t>
      </w:r>
      <w:proofErr w:type="gramEnd"/>
    </w:p>
    <w:p w14:paraId="60D2FEEC" w14:textId="77777777" w:rsidR="00D43159" w:rsidRPr="008D600F" w:rsidRDefault="00D43159" w:rsidP="00545159">
      <w:pPr>
        <w:spacing w:before="0" w:after="0"/>
        <w:rPr>
          <w:bCs/>
          <w:i/>
        </w:rPr>
      </w:pPr>
      <w:r w:rsidRPr="008D600F">
        <w:rPr>
          <w:bCs/>
          <w:i/>
          <w:vertAlign w:val="superscript"/>
        </w:rPr>
        <w:t xml:space="preserve">2 </w:t>
      </w:r>
      <w:r w:rsidRPr="008D600F">
        <w:rPr>
          <w:bCs/>
          <w:i/>
        </w:rPr>
        <w:t xml:space="preserve">Laboratory of Endocrine and Metabolic Research, IRCCS </w:t>
      </w:r>
      <w:proofErr w:type="spellStart"/>
      <w:r w:rsidRPr="008D600F">
        <w:rPr>
          <w:bCs/>
          <w:i/>
        </w:rPr>
        <w:t>Istituto</w:t>
      </w:r>
      <w:proofErr w:type="spellEnd"/>
      <w:r w:rsidRPr="008D600F">
        <w:rPr>
          <w:bCs/>
          <w:i/>
        </w:rPr>
        <w:t xml:space="preserve"> </w:t>
      </w:r>
      <w:proofErr w:type="spellStart"/>
      <w:r w:rsidRPr="008D600F">
        <w:rPr>
          <w:bCs/>
          <w:i/>
        </w:rPr>
        <w:t>Auxologico</w:t>
      </w:r>
      <w:proofErr w:type="spellEnd"/>
      <w:r w:rsidRPr="008D600F">
        <w:rPr>
          <w:bCs/>
          <w:i/>
        </w:rPr>
        <w:t xml:space="preserve"> </w:t>
      </w:r>
      <w:proofErr w:type="spellStart"/>
      <w:r w:rsidRPr="008D600F">
        <w:rPr>
          <w:bCs/>
          <w:i/>
        </w:rPr>
        <w:t>Italiano</w:t>
      </w:r>
      <w:proofErr w:type="spellEnd"/>
      <w:r w:rsidRPr="008D600F">
        <w:rPr>
          <w:bCs/>
          <w:i/>
        </w:rPr>
        <w:t xml:space="preserve">, Milan 20149, </w:t>
      </w:r>
      <w:proofErr w:type="gramStart"/>
      <w:r w:rsidRPr="008D600F">
        <w:rPr>
          <w:bCs/>
          <w:i/>
        </w:rPr>
        <w:t>Italy;</w:t>
      </w:r>
      <w:proofErr w:type="gramEnd"/>
      <w:r w:rsidRPr="008D600F">
        <w:rPr>
          <w:bCs/>
          <w:i/>
        </w:rPr>
        <w:t xml:space="preserve"> </w:t>
      </w:r>
    </w:p>
    <w:p w14:paraId="198A8F8F" w14:textId="77777777" w:rsidR="00D43159" w:rsidRPr="008D600F" w:rsidRDefault="00D43159" w:rsidP="00545159">
      <w:pPr>
        <w:spacing w:before="0" w:after="0"/>
        <w:rPr>
          <w:i/>
        </w:rPr>
      </w:pPr>
      <w:r w:rsidRPr="008D600F">
        <w:rPr>
          <w:bCs/>
          <w:i/>
          <w:vertAlign w:val="superscript"/>
        </w:rPr>
        <w:t>3</w:t>
      </w:r>
      <w:r w:rsidRPr="008D600F">
        <w:rPr>
          <w:i/>
        </w:rPr>
        <w:t xml:space="preserve"> Department of Brain and Behavioral Sciences, University of Pavia, Pavia 27100, Italy</w:t>
      </w:r>
    </w:p>
    <w:p w14:paraId="73B22308" w14:textId="77777777" w:rsidR="00D43159" w:rsidRPr="008D600F" w:rsidRDefault="00D43159" w:rsidP="00545159">
      <w:pPr>
        <w:spacing w:before="0" w:after="0"/>
        <w:rPr>
          <w:i/>
          <w:lang w:val="it-IT"/>
        </w:rPr>
      </w:pPr>
      <w:r w:rsidRPr="008D600F">
        <w:rPr>
          <w:bCs/>
          <w:i/>
          <w:vertAlign w:val="superscript"/>
          <w:lang w:val="it-IT"/>
        </w:rPr>
        <w:t xml:space="preserve">4 </w:t>
      </w:r>
      <w:r w:rsidRPr="008D600F">
        <w:rPr>
          <w:i/>
          <w:lang w:val="it-IT"/>
        </w:rPr>
        <w:t>Istituto Auxologico Italiano, IRCCS, Bioinformatics and Statistical Genomics Unit, Milano 20149, Italy</w:t>
      </w:r>
    </w:p>
    <w:p w14:paraId="13F6F20E" w14:textId="77777777" w:rsidR="00D43159" w:rsidRPr="008D600F" w:rsidRDefault="00D43159" w:rsidP="00545159">
      <w:pPr>
        <w:spacing w:before="0" w:after="0"/>
        <w:rPr>
          <w:i/>
          <w:lang w:val="it-IT"/>
        </w:rPr>
      </w:pPr>
      <w:r w:rsidRPr="008D600F">
        <w:rPr>
          <w:i/>
          <w:vertAlign w:val="superscript"/>
          <w:lang w:val="it-IT"/>
        </w:rPr>
        <w:t>5</w:t>
      </w:r>
      <w:r w:rsidRPr="008D600F">
        <w:rPr>
          <w:i/>
          <w:lang w:val="it-IT"/>
        </w:rPr>
        <w:t xml:space="preserve"> Human Technopole, Viale Rita Levi-Montalcini, 1 - Area MIND – Cargo 6 - 20157 Milano Italy</w:t>
      </w:r>
    </w:p>
    <w:p w14:paraId="03B0B837" w14:textId="77777777" w:rsidR="00D43159" w:rsidRPr="008D600F" w:rsidRDefault="00D43159" w:rsidP="00545159">
      <w:pPr>
        <w:spacing w:before="0" w:after="0"/>
        <w:rPr>
          <w:bCs/>
          <w:i/>
        </w:rPr>
      </w:pPr>
      <w:r w:rsidRPr="008D600F">
        <w:rPr>
          <w:bCs/>
          <w:i/>
          <w:vertAlign w:val="superscript"/>
        </w:rPr>
        <w:t>6</w:t>
      </w:r>
      <w:r w:rsidRPr="008D600F">
        <w:rPr>
          <w:bCs/>
          <w:i/>
        </w:rPr>
        <w:t xml:space="preserve"> Department of Health Science, University of Milan, Milan 20122 </w:t>
      </w:r>
      <w:proofErr w:type="gramStart"/>
      <w:r w:rsidRPr="008D600F">
        <w:rPr>
          <w:bCs/>
          <w:i/>
        </w:rPr>
        <w:t>Italy;</w:t>
      </w:r>
      <w:proofErr w:type="gramEnd"/>
    </w:p>
    <w:p w14:paraId="2D97C124" w14:textId="77777777" w:rsidR="00D43159" w:rsidRPr="008D600F" w:rsidRDefault="00D43159" w:rsidP="00545159">
      <w:pPr>
        <w:spacing w:before="0" w:after="0"/>
        <w:rPr>
          <w:bCs/>
          <w:i/>
        </w:rPr>
      </w:pPr>
      <w:r w:rsidRPr="008D600F">
        <w:rPr>
          <w:bCs/>
          <w:i/>
          <w:vertAlign w:val="superscript"/>
        </w:rPr>
        <w:t xml:space="preserve">7 </w:t>
      </w:r>
      <w:r w:rsidRPr="008D600F">
        <w:rPr>
          <w:bCs/>
          <w:i/>
        </w:rPr>
        <w:t xml:space="preserve">Cancer Genetics Laboratory, </w:t>
      </w:r>
      <w:proofErr w:type="spellStart"/>
      <w:r w:rsidRPr="008D600F">
        <w:rPr>
          <w:bCs/>
          <w:i/>
        </w:rPr>
        <w:t>Kolling</w:t>
      </w:r>
      <w:proofErr w:type="spellEnd"/>
      <w:r w:rsidRPr="008D600F">
        <w:rPr>
          <w:bCs/>
          <w:i/>
        </w:rPr>
        <w:t xml:space="preserve"> Institute, Faculty of Medicine and Health, The University of Sydney St </w:t>
      </w:r>
      <w:proofErr w:type="spellStart"/>
      <w:r w:rsidRPr="008D600F">
        <w:rPr>
          <w:bCs/>
          <w:i/>
        </w:rPr>
        <w:t>Leonards</w:t>
      </w:r>
      <w:proofErr w:type="spellEnd"/>
      <w:r w:rsidRPr="008D600F">
        <w:rPr>
          <w:bCs/>
          <w:i/>
        </w:rPr>
        <w:t>, NSW 2065, Australia</w:t>
      </w:r>
    </w:p>
    <w:p w14:paraId="31D94D88" w14:textId="77777777" w:rsidR="00D43159" w:rsidRPr="008D600F" w:rsidRDefault="00D43159" w:rsidP="00545159">
      <w:pPr>
        <w:spacing w:before="0" w:after="0"/>
        <w:rPr>
          <w:bCs/>
          <w:i/>
          <w:vertAlign w:val="superscript"/>
        </w:rPr>
      </w:pPr>
      <w:r w:rsidRPr="008D600F">
        <w:rPr>
          <w:bCs/>
          <w:i/>
          <w:vertAlign w:val="superscript"/>
        </w:rPr>
        <w:t xml:space="preserve">8 </w:t>
      </w:r>
      <w:r w:rsidRPr="008D600F">
        <w:rPr>
          <w:i/>
        </w:rPr>
        <w:t xml:space="preserve">Department of Endocrinology, Royal North Shore Hospital, </w:t>
      </w:r>
      <w:r w:rsidRPr="008D600F">
        <w:rPr>
          <w:bCs/>
          <w:i/>
        </w:rPr>
        <w:t xml:space="preserve">St </w:t>
      </w:r>
      <w:proofErr w:type="spellStart"/>
      <w:r w:rsidRPr="008D600F">
        <w:rPr>
          <w:bCs/>
          <w:i/>
        </w:rPr>
        <w:t>Leonards</w:t>
      </w:r>
      <w:proofErr w:type="spellEnd"/>
      <w:r w:rsidRPr="008D600F">
        <w:rPr>
          <w:bCs/>
          <w:i/>
        </w:rPr>
        <w:t>, NSW 2065, Australia</w:t>
      </w:r>
    </w:p>
    <w:p w14:paraId="68DFCC60" w14:textId="2D3C4732" w:rsidR="00D43159" w:rsidRPr="008D600F" w:rsidRDefault="00D43159" w:rsidP="00545159">
      <w:pPr>
        <w:spacing w:before="0" w:after="0"/>
        <w:rPr>
          <w:i/>
          <w:lang w:val="en-IN"/>
        </w:rPr>
      </w:pPr>
      <w:r w:rsidRPr="008D600F">
        <w:rPr>
          <w:bCs/>
          <w:i/>
          <w:vertAlign w:val="superscript"/>
        </w:rPr>
        <w:t xml:space="preserve">9 </w:t>
      </w:r>
      <w:r w:rsidRPr="008D600F">
        <w:rPr>
          <w:i/>
          <w:lang w:val="en-IN"/>
        </w:rPr>
        <w:t>Department of Diabetes and Endocrine Sciences, CK Birla Hospitals, Jaipur, Rajasthan, India-302015</w:t>
      </w:r>
    </w:p>
    <w:p w14:paraId="6CB07855" w14:textId="77777777" w:rsidR="00D43159" w:rsidRPr="008D600F" w:rsidRDefault="00D43159" w:rsidP="00545159">
      <w:pPr>
        <w:spacing w:before="0" w:after="0"/>
        <w:rPr>
          <w:i/>
          <w:iCs/>
        </w:rPr>
      </w:pPr>
      <w:r w:rsidRPr="008D600F">
        <w:rPr>
          <w:i/>
          <w:iCs/>
        </w:rPr>
        <w:t xml:space="preserve"># </w:t>
      </w:r>
      <w:proofErr w:type="gramStart"/>
      <w:r w:rsidRPr="008D600F">
        <w:rPr>
          <w:i/>
          <w:iCs/>
        </w:rPr>
        <w:t>now</w:t>
      </w:r>
      <w:proofErr w:type="gramEnd"/>
      <w:r w:rsidRPr="008D600F">
        <w:rPr>
          <w:i/>
          <w:iCs/>
        </w:rPr>
        <w:t xml:space="preserve"> at </w:t>
      </w:r>
      <w:proofErr w:type="spellStart"/>
      <w:r w:rsidRPr="008D600F">
        <w:rPr>
          <w:i/>
          <w:iCs/>
        </w:rPr>
        <w:t>Synlab</w:t>
      </w:r>
      <w:proofErr w:type="spellEnd"/>
      <w:r w:rsidRPr="008D600F">
        <w:rPr>
          <w:i/>
          <w:iCs/>
        </w:rPr>
        <w:t xml:space="preserve"> Italia, Monza, Italy;</w:t>
      </w:r>
    </w:p>
    <w:p w14:paraId="06D0EC32" w14:textId="0FA56BD2" w:rsidR="00D43159" w:rsidRPr="008D600F" w:rsidRDefault="00D43159" w:rsidP="00545159">
      <w:pPr>
        <w:spacing w:before="0" w:after="0"/>
        <w:rPr>
          <w:i/>
          <w:iCs/>
        </w:rPr>
      </w:pPr>
      <w:r w:rsidRPr="008D600F">
        <w:rPr>
          <w:i/>
          <w:iCs/>
        </w:rPr>
        <w:t xml:space="preserve">§ now at Department of Medicine and Surgery, Milan Bicocca University, Milan 20126, </w:t>
      </w:r>
      <w:proofErr w:type="gramStart"/>
      <w:r w:rsidRPr="008D600F">
        <w:rPr>
          <w:i/>
          <w:iCs/>
        </w:rPr>
        <w:t>Italy;</w:t>
      </w:r>
      <w:proofErr w:type="gramEnd"/>
    </w:p>
    <w:p w14:paraId="582620B8" w14:textId="77777777" w:rsidR="00D43159" w:rsidRPr="008D600F" w:rsidRDefault="00D43159" w:rsidP="00D43159">
      <w:pPr>
        <w:rPr>
          <w:i/>
          <w:iCs/>
        </w:rPr>
      </w:pPr>
    </w:p>
    <w:p w14:paraId="193E5F70" w14:textId="5E9EDD87" w:rsidR="00D43159" w:rsidRPr="008D600F" w:rsidRDefault="002868E2" w:rsidP="00D43159">
      <w:pPr>
        <w:spacing w:before="240" w:after="0"/>
        <w:rPr>
          <w:rFonts w:cs="Times New Roman"/>
          <w:bCs/>
        </w:rPr>
      </w:pPr>
      <w:r w:rsidRPr="008D600F">
        <w:rPr>
          <w:rFonts w:cs="Times New Roman"/>
          <w:b/>
        </w:rPr>
        <w:t xml:space="preserve">* Correspondence: </w:t>
      </w:r>
      <w:r w:rsidR="00D43159" w:rsidRPr="008D600F">
        <w:rPr>
          <w:rFonts w:cs="Times New Roman"/>
          <w:bCs/>
        </w:rPr>
        <w:t xml:space="preserve">Luca </w:t>
      </w:r>
      <w:proofErr w:type="spellStart"/>
      <w:r w:rsidR="00D43159" w:rsidRPr="008D600F">
        <w:rPr>
          <w:rFonts w:cs="Times New Roman"/>
          <w:bCs/>
        </w:rPr>
        <w:t>Persani</w:t>
      </w:r>
      <w:proofErr w:type="spellEnd"/>
      <w:r w:rsidR="00D43159" w:rsidRPr="008D600F">
        <w:rPr>
          <w:rFonts w:cs="Times New Roman"/>
          <w:bCs/>
        </w:rPr>
        <w:t>, MD PhD</w:t>
      </w:r>
    </w:p>
    <w:p w14:paraId="08E00A08" w14:textId="77777777" w:rsidR="00D43159" w:rsidRPr="008D600F" w:rsidRDefault="00D43159" w:rsidP="00545159">
      <w:pPr>
        <w:spacing w:before="0" w:after="0"/>
        <w:rPr>
          <w:rFonts w:cs="Times New Roman"/>
          <w:bCs/>
        </w:rPr>
      </w:pPr>
      <w:r w:rsidRPr="008D600F">
        <w:rPr>
          <w:rFonts w:cs="Times New Roman"/>
          <w:bCs/>
        </w:rPr>
        <w:t xml:space="preserve">Laboratory of Endocrine and Metabolic Research, IRCCS </w:t>
      </w:r>
      <w:proofErr w:type="spellStart"/>
      <w:r w:rsidRPr="008D600F">
        <w:rPr>
          <w:rFonts w:cs="Times New Roman"/>
          <w:bCs/>
        </w:rPr>
        <w:t>Istituto</w:t>
      </w:r>
      <w:proofErr w:type="spellEnd"/>
      <w:r w:rsidRPr="008D600F">
        <w:rPr>
          <w:rFonts w:cs="Times New Roman"/>
          <w:bCs/>
        </w:rPr>
        <w:t xml:space="preserve"> </w:t>
      </w:r>
      <w:proofErr w:type="spellStart"/>
      <w:r w:rsidRPr="008D600F">
        <w:rPr>
          <w:rFonts w:cs="Times New Roman"/>
          <w:bCs/>
        </w:rPr>
        <w:t>Auxologico</w:t>
      </w:r>
      <w:proofErr w:type="spellEnd"/>
      <w:r w:rsidRPr="008D600F">
        <w:rPr>
          <w:rFonts w:cs="Times New Roman"/>
          <w:bCs/>
        </w:rPr>
        <w:t xml:space="preserve"> </w:t>
      </w:r>
      <w:proofErr w:type="spellStart"/>
      <w:r w:rsidRPr="008D600F">
        <w:rPr>
          <w:rFonts w:cs="Times New Roman"/>
          <w:bCs/>
        </w:rPr>
        <w:t>Italiano</w:t>
      </w:r>
      <w:proofErr w:type="spellEnd"/>
      <w:r w:rsidRPr="008D600F">
        <w:rPr>
          <w:rFonts w:cs="Times New Roman"/>
          <w:bCs/>
        </w:rPr>
        <w:t xml:space="preserve">, Milan 20149, Italy; Department of Biotechnology and Translational Medicine, University of Milan, Milan 20122 </w:t>
      </w:r>
      <w:proofErr w:type="gramStart"/>
      <w:r w:rsidRPr="008D600F">
        <w:rPr>
          <w:rFonts w:cs="Times New Roman"/>
          <w:bCs/>
        </w:rPr>
        <w:t>Italy;</w:t>
      </w:r>
      <w:proofErr w:type="gramEnd"/>
    </w:p>
    <w:p w14:paraId="15ED8D2E" w14:textId="77777777" w:rsidR="00D43159" w:rsidRPr="008D600F" w:rsidRDefault="00D43159" w:rsidP="00545159">
      <w:pPr>
        <w:spacing w:before="0" w:after="0"/>
        <w:rPr>
          <w:rFonts w:cs="Times New Roman"/>
          <w:bCs/>
        </w:rPr>
      </w:pPr>
      <w:r w:rsidRPr="008D600F">
        <w:rPr>
          <w:rFonts w:cs="Times New Roman"/>
          <w:b/>
          <w:bCs/>
        </w:rPr>
        <w:t>email:</w:t>
      </w:r>
      <w:r w:rsidRPr="008D600F">
        <w:rPr>
          <w:rFonts w:cs="Times New Roman"/>
          <w:bCs/>
        </w:rPr>
        <w:t xml:space="preserve"> luca.persani@unimi.it</w:t>
      </w:r>
    </w:p>
    <w:p w14:paraId="217F3AE0" w14:textId="2A0AF0AB" w:rsidR="002868E2" w:rsidRPr="008D600F" w:rsidRDefault="002868E2" w:rsidP="00545159">
      <w:pPr>
        <w:spacing w:before="0" w:after="0"/>
        <w:rPr>
          <w:rFonts w:cs="Times New Roman"/>
        </w:rPr>
      </w:pPr>
    </w:p>
    <w:p w14:paraId="00BF9E93" w14:textId="523327B2" w:rsidR="00545159" w:rsidRPr="008D600F" w:rsidRDefault="00545159" w:rsidP="00545159">
      <w:pPr>
        <w:spacing w:before="0" w:after="0"/>
        <w:rPr>
          <w:rFonts w:cs="Times New Roman"/>
        </w:rPr>
      </w:pPr>
    </w:p>
    <w:p w14:paraId="0F86BDA5" w14:textId="3F262A0C" w:rsidR="00545159" w:rsidRPr="008D600F" w:rsidRDefault="00545159" w:rsidP="00545159">
      <w:pPr>
        <w:spacing w:before="0" w:after="0"/>
        <w:rPr>
          <w:rFonts w:cs="Times New Roman"/>
        </w:rPr>
      </w:pPr>
    </w:p>
    <w:p w14:paraId="3627F6A9" w14:textId="362E853D" w:rsidR="00545159" w:rsidRPr="008D600F" w:rsidRDefault="00545159" w:rsidP="00545159">
      <w:pPr>
        <w:spacing w:before="0" w:after="0"/>
        <w:rPr>
          <w:rFonts w:cs="Times New Roman"/>
        </w:rPr>
      </w:pPr>
    </w:p>
    <w:p w14:paraId="31BA58D1" w14:textId="54EE13BB" w:rsidR="00545159" w:rsidRPr="008D600F" w:rsidRDefault="00545159" w:rsidP="00545159">
      <w:pPr>
        <w:spacing w:before="0" w:after="0"/>
        <w:rPr>
          <w:rFonts w:cs="Times New Roman"/>
        </w:rPr>
      </w:pPr>
    </w:p>
    <w:p w14:paraId="4C77C38D" w14:textId="2995D12A" w:rsidR="00545159" w:rsidRPr="008D600F" w:rsidRDefault="00545159" w:rsidP="00545159">
      <w:pPr>
        <w:spacing w:before="0" w:after="0"/>
        <w:rPr>
          <w:rFonts w:cs="Times New Roman"/>
        </w:rPr>
      </w:pPr>
    </w:p>
    <w:p w14:paraId="73860309" w14:textId="772F54BF" w:rsidR="00545159" w:rsidRPr="008D600F" w:rsidRDefault="00545159" w:rsidP="00545159">
      <w:pPr>
        <w:spacing w:before="0" w:after="0"/>
        <w:rPr>
          <w:rFonts w:cs="Times New Roman"/>
        </w:rPr>
      </w:pPr>
    </w:p>
    <w:p w14:paraId="6DD3138D" w14:textId="55A20547" w:rsidR="00545159" w:rsidRPr="008D600F" w:rsidRDefault="00545159" w:rsidP="00545159">
      <w:pPr>
        <w:spacing w:before="0" w:after="0"/>
        <w:rPr>
          <w:rFonts w:cs="Times New Roman"/>
        </w:rPr>
      </w:pPr>
    </w:p>
    <w:p w14:paraId="43B154C7" w14:textId="050E23EC" w:rsidR="00545159" w:rsidRPr="008D600F" w:rsidRDefault="00545159" w:rsidP="00545159">
      <w:pPr>
        <w:spacing w:before="0" w:after="0"/>
        <w:rPr>
          <w:rFonts w:cs="Times New Roman"/>
        </w:rPr>
      </w:pPr>
    </w:p>
    <w:p w14:paraId="0A84CF1B" w14:textId="240A0565" w:rsidR="00545159" w:rsidRPr="008D600F" w:rsidRDefault="00545159" w:rsidP="00545159">
      <w:pPr>
        <w:spacing w:before="0" w:after="0"/>
        <w:rPr>
          <w:rFonts w:cs="Times New Roman"/>
        </w:rPr>
      </w:pPr>
    </w:p>
    <w:p w14:paraId="2F7DAB37" w14:textId="77777777" w:rsidR="00545159" w:rsidRPr="008D600F" w:rsidRDefault="00545159" w:rsidP="00545159">
      <w:pPr>
        <w:spacing w:before="0" w:after="0"/>
        <w:rPr>
          <w:rFonts w:cs="Times New Roman"/>
        </w:rPr>
      </w:pPr>
    </w:p>
    <w:p w14:paraId="4ED43E83" w14:textId="77777777" w:rsidR="00732B9F" w:rsidRPr="008D600F" w:rsidRDefault="00994A3D" w:rsidP="00545159">
      <w:pPr>
        <w:pStyle w:val="Heading2"/>
      </w:pPr>
      <w:r w:rsidRPr="008D600F">
        <w:lastRenderedPageBreak/>
        <w:t>Supplementary Figure</w:t>
      </w:r>
      <w:r w:rsidR="006E5ED6" w:rsidRPr="008D600F">
        <w:t xml:space="preserve"> 1</w:t>
      </w:r>
      <w:r w:rsidR="00732B9F" w:rsidRPr="008D600F">
        <w:t xml:space="preserve">: </w:t>
      </w:r>
      <w:r w:rsidR="00732B9F" w:rsidRPr="008D600F">
        <w:rPr>
          <w:i/>
        </w:rPr>
        <w:t xml:space="preserve">in vitro </w:t>
      </w:r>
      <w:r w:rsidR="00732B9F" w:rsidRPr="008D600F">
        <w:t>studies of FOXE1 variants reveal different subcellular localization in HEK cells.</w:t>
      </w:r>
    </w:p>
    <w:p w14:paraId="07970E94" w14:textId="4450C139" w:rsidR="00994A3D" w:rsidRPr="008D600F" w:rsidRDefault="00994A3D" w:rsidP="00732B9F">
      <w:pPr>
        <w:pStyle w:val="Heading2"/>
        <w:numPr>
          <w:ilvl w:val="0"/>
          <w:numId w:val="0"/>
        </w:numPr>
      </w:pPr>
    </w:p>
    <w:p w14:paraId="4916FCC9" w14:textId="6AC33797" w:rsidR="00994A3D" w:rsidRPr="008D600F" w:rsidRDefault="00732B9F" w:rsidP="00994A3D">
      <w:pPr>
        <w:keepNext/>
        <w:rPr>
          <w:rFonts w:cs="Times New Roman"/>
          <w:szCs w:val="24"/>
        </w:rPr>
      </w:pPr>
      <w:r w:rsidRPr="008D600F"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5E388880" wp14:editId="67E53230">
            <wp:extent cx="5753100" cy="33909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ssi et al Suppl Figure 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8DA1" w14:textId="2FA7BE03" w:rsidR="00994A3D" w:rsidRPr="008D600F" w:rsidRDefault="00994A3D" w:rsidP="00994A3D">
      <w:pPr>
        <w:keepNext/>
        <w:jc w:val="center"/>
        <w:rPr>
          <w:rFonts w:cs="Times New Roman"/>
          <w:szCs w:val="24"/>
        </w:rPr>
      </w:pPr>
    </w:p>
    <w:p w14:paraId="7A95F4F3" w14:textId="0916EFB7" w:rsidR="00732B9F" w:rsidRPr="008D600F" w:rsidRDefault="00994A3D" w:rsidP="00732B9F">
      <w:pPr>
        <w:keepNext/>
        <w:jc w:val="both"/>
        <w:rPr>
          <w:rFonts w:cs="Times New Roman"/>
          <w:szCs w:val="24"/>
        </w:rPr>
      </w:pPr>
      <w:r w:rsidRPr="008D600F">
        <w:rPr>
          <w:rFonts w:cs="Times New Roman"/>
          <w:b/>
          <w:szCs w:val="24"/>
        </w:rPr>
        <w:t xml:space="preserve">Supplementary Figure </w:t>
      </w:r>
      <w:r w:rsidRPr="008D600F">
        <w:rPr>
          <w:rFonts w:cs="Times New Roman"/>
          <w:b/>
          <w:szCs w:val="24"/>
        </w:rPr>
        <w:fldChar w:fldCharType="begin"/>
      </w:r>
      <w:r w:rsidRPr="008D600F">
        <w:rPr>
          <w:rFonts w:cs="Times New Roman"/>
          <w:b/>
          <w:szCs w:val="24"/>
        </w:rPr>
        <w:instrText xml:space="preserve"> SEQ Figure \* ARABIC </w:instrText>
      </w:r>
      <w:r w:rsidRPr="008D600F">
        <w:rPr>
          <w:rFonts w:cs="Times New Roman"/>
          <w:b/>
          <w:szCs w:val="24"/>
        </w:rPr>
        <w:fldChar w:fldCharType="separate"/>
      </w:r>
      <w:r w:rsidR="00803D24" w:rsidRPr="008D600F">
        <w:rPr>
          <w:rFonts w:cs="Times New Roman"/>
          <w:b/>
          <w:noProof/>
          <w:szCs w:val="24"/>
        </w:rPr>
        <w:t>1</w:t>
      </w:r>
      <w:r w:rsidRPr="008D600F">
        <w:rPr>
          <w:rFonts w:cs="Times New Roman"/>
          <w:b/>
          <w:szCs w:val="24"/>
        </w:rPr>
        <w:fldChar w:fldCharType="end"/>
      </w:r>
      <w:r w:rsidRPr="008D600F">
        <w:rPr>
          <w:rFonts w:cs="Times New Roman"/>
          <w:b/>
          <w:szCs w:val="24"/>
        </w:rPr>
        <w:t>.</w:t>
      </w:r>
      <w:r w:rsidRPr="008D600F">
        <w:rPr>
          <w:rFonts w:cs="Times New Roman"/>
          <w:szCs w:val="24"/>
        </w:rPr>
        <w:t xml:space="preserve"> The </w:t>
      </w:r>
      <w:r w:rsidR="00732B9F" w:rsidRPr="008D600F">
        <w:rPr>
          <w:rFonts w:cs="Times New Roman"/>
          <w:szCs w:val="24"/>
        </w:rPr>
        <w:t>(A), representative images and quantification of western blot experiments showing FOXE1 variants expression levels in HEK cells (n=4).</w:t>
      </w:r>
      <w:r w:rsidR="00B74BCE" w:rsidRPr="008D600F">
        <w:rPr>
          <w:rFonts w:cs="Times New Roman"/>
          <w:szCs w:val="24"/>
        </w:rPr>
        <w:t xml:space="preserve"> </w:t>
      </w:r>
      <w:r w:rsidR="00732B9F" w:rsidRPr="008D600F">
        <w:rPr>
          <w:rFonts w:cs="Times New Roman"/>
          <w:szCs w:val="24"/>
        </w:rPr>
        <w:t>(B),</w:t>
      </w:r>
      <w:r w:rsidR="00B74BCE" w:rsidRPr="008D600F">
        <w:rPr>
          <w:rFonts w:cs="Times New Roman"/>
          <w:szCs w:val="24"/>
        </w:rPr>
        <w:t xml:space="preserve"> </w:t>
      </w:r>
      <w:r w:rsidR="00732B9F" w:rsidRPr="008D600F">
        <w:rPr>
          <w:rFonts w:cs="Times New Roman"/>
          <w:szCs w:val="24"/>
        </w:rPr>
        <w:t>confocal microscopy images representative of the different FOXE1 nuclear morphologies, corresponding automatized signal thresholding images and relative quantification of FOXE1 variants nuclear morphologies in HEK cells (n=3; 1796 nuclei analyzed); scalebars 25µm.EV, Empty vector. Statistical significance was determined with one-way ANOVA followed by Bonferroni post-hoc test (A) or Kruskal-Wallis (B). * p&lt;0.05, **p&lt;0.01, ***p&lt;0.001.</w:t>
      </w:r>
    </w:p>
    <w:p w14:paraId="1D1CCCAA" w14:textId="77777777" w:rsidR="00FD2FA5" w:rsidRPr="008D600F" w:rsidRDefault="00FD2FA5">
      <w:pPr>
        <w:spacing w:before="0" w:after="200" w:line="276" w:lineRule="auto"/>
        <w:rPr>
          <w:rFonts w:cs="Times New Roman"/>
          <w:szCs w:val="24"/>
        </w:rPr>
      </w:pPr>
      <w:r w:rsidRPr="008D600F">
        <w:rPr>
          <w:rFonts w:cs="Times New Roman"/>
          <w:szCs w:val="24"/>
        </w:rPr>
        <w:br w:type="page"/>
      </w:r>
    </w:p>
    <w:p w14:paraId="5E16A644" w14:textId="6B2F61B7" w:rsidR="00987229" w:rsidRPr="008D600F" w:rsidRDefault="00FD2FA5" w:rsidP="00987229">
      <w:pPr>
        <w:pStyle w:val="Heading2"/>
      </w:pPr>
      <w:r w:rsidRPr="008D600F">
        <w:lastRenderedPageBreak/>
        <w:t>Supplementary Figure 2</w:t>
      </w:r>
      <w:r w:rsidR="00987229" w:rsidRPr="008D600F">
        <w:t xml:space="preserve">: </w:t>
      </w:r>
      <w:r w:rsidR="00987229" w:rsidRPr="008D600F">
        <w:rPr>
          <w:i/>
        </w:rPr>
        <w:t>in vitro</w:t>
      </w:r>
      <w:r w:rsidR="00987229" w:rsidRPr="008D600F">
        <w:t xml:space="preserve"> studies of FOXE1 variants reveal different subcellular localization – full representative </w:t>
      </w:r>
      <w:proofErr w:type="spellStart"/>
      <w:r w:rsidR="00987229" w:rsidRPr="008D600F">
        <w:t>imges</w:t>
      </w:r>
      <w:proofErr w:type="spellEnd"/>
    </w:p>
    <w:p w14:paraId="4D97AFD5" w14:textId="16602B66" w:rsidR="00987229" w:rsidRPr="008D600F" w:rsidRDefault="00987229" w:rsidP="00987229">
      <w:r w:rsidRPr="008D600F">
        <w:rPr>
          <w:noProof/>
          <w:lang w:val="it-IT" w:eastAsia="it-IT"/>
        </w:rPr>
        <w:drawing>
          <wp:inline distT="0" distB="0" distL="0" distR="0" wp14:anchorId="1FCFA371" wp14:editId="7BBDEFDA">
            <wp:extent cx="5760720" cy="37795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i et al Supplemental Figure 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00F">
        <w:rPr>
          <w:b/>
        </w:rPr>
        <w:t>Supplementary Figure 2:</w:t>
      </w:r>
      <w:r w:rsidRPr="008D600F">
        <w:t xml:space="preserve"> NTHY-ORI cells confocal microscopy images representative of the different FOXE1 morphologies for each transfected variant. </w:t>
      </w:r>
    </w:p>
    <w:p w14:paraId="380C28D8" w14:textId="77777777" w:rsidR="00987229" w:rsidRPr="008D600F" w:rsidRDefault="00987229">
      <w:pPr>
        <w:spacing w:before="0" w:after="200" w:line="276" w:lineRule="auto"/>
      </w:pPr>
      <w:r w:rsidRPr="008D600F">
        <w:br w:type="page"/>
      </w:r>
    </w:p>
    <w:p w14:paraId="1AA5AAC8" w14:textId="18E22E05" w:rsidR="004B418E" w:rsidRPr="008D600F" w:rsidRDefault="006E5ED6" w:rsidP="00987229">
      <w:pPr>
        <w:rPr>
          <w:b/>
        </w:rPr>
      </w:pPr>
      <w:r w:rsidRPr="008D600F">
        <w:rPr>
          <w:b/>
        </w:rPr>
        <w:lastRenderedPageBreak/>
        <w:t xml:space="preserve">Supplementary </w:t>
      </w:r>
      <w:r w:rsidR="004B418E" w:rsidRPr="008D600F">
        <w:rPr>
          <w:b/>
        </w:rPr>
        <w:t xml:space="preserve">Table 1: in silico predictions of the variants identified in the family members based on the American the College of Medical Genetics and Genomics (ACMG) recommendation. </w:t>
      </w:r>
    </w:p>
    <w:p w14:paraId="3F701DEB" w14:textId="4B388DD9" w:rsidR="004B418E" w:rsidRPr="008D600F" w:rsidRDefault="004B418E" w:rsidP="004B418E">
      <w:pPr>
        <w:rPr>
          <w:lang w:val="en-IN"/>
        </w:rPr>
      </w:pPr>
    </w:p>
    <w:tbl>
      <w:tblPr>
        <w:tblW w:w="48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</w:tblGrid>
      <w:tr w:rsidR="004B418E" w:rsidRPr="008D600F" w14:paraId="63B26B21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60925369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Final verdict</w:t>
            </w:r>
          </w:p>
        </w:tc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6896C885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P (PP1+PS3)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7B978D4D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LP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0014ADE6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B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4600BD3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VUS</w:t>
            </w:r>
          </w:p>
        </w:tc>
      </w:tr>
      <w:tr w:rsidR="004B418E" w:rsidRPr="008D600F" w14:paraId="786734ED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4EC4B16C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InterVar Classification</w:t>
            </w:r>
          </w:p>
        </w:tc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6AD74D4E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eastAsia="it-IT"/>
              </w:rPr>
              <w:t>LP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 xml:space="preserve"> (PM1-PM2-PP2-PP3)</w:t>
            </w:r>
          </w:p>
        </w:tc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60BD97B4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eastAsia="it-IT"/>
              </w:rPr>
              <w:t>LP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 xml:space="preserve"> (PM1-PM2-PP3-PP5-BS2)</w:t>
            </w:r>
          </w:p>
        </w:tc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6471C3A8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B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 xml:space="preserve"> (BS1-BS2)</w:t>
            </w:r>
          </w:p>
        </w:tc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7B6BFA1D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VUS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 xml:space="preserve"> (PM2-BP4)</w:t>
            </w:r>
          </w:p>
        </w:tc>
      </w:tr>
      <w:tr w:rsidR="004B418E" w:rsidRPr="008D600F" w14:paraId="42DDF3FC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2A6654D2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Varsome Classification</w:t>
            </w:r>
          </w:p>
        </w:tc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32D0C558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VUS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 xml:space="preserve"> (PM1+PM2+PP3)</w:t>
            </w:r>
          </w:p>
        </w:tc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0E2F9EA2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eastAsia="it-IT"/>
              </w:rPr>
              <w:t>LP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 xml:space="preserve"> (PM1+PM2+PP5+PP3+BP1)</w:t>
            </w:r>
          </w:p>
        </w:tc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53E56246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eastAsia="it-IT"/>
              </w:rPr>
              <w:t>B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 xml:space="preserve"> (BS1+BS2+BP6+BP4+PP2)</w:t>
            </w:r>
          </w:p>
        </w:tc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21F804D4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VUS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 xml:space="preserve"> (PM2+PP2+BP4)</w:t>
            </w:r>
          </w:p>
        </w:tc>
      </w:tr>
      <w:tr w:rsidR="004B418E" w:rsidRPr="008D600F" w14:paraId="5D368FFF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57E5E283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D out 12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292F9EDF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11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22EE9E57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11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73D3477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6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4212904C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</w:t>
            </w:r>
          </w:p>
        </w:tc>
      </w:tr>
      <w:tr w:rsidR="004B418E" w:rsidRPr="008D600F" w14:paraId="1294CDBB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113F020E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ClinVar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93E9373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0AB7DBE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Pathogenic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E03A921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VUS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2D7C3F4A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</w:p>
        </w:tc>
      </w:tr>
      <w:tr w:rsidR="004B418E" w:rsidRPr="008D600F" w14:paraId="4E95B30C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71A53C39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dbSNP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6B0446DF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1E1FD612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rs121918138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46642A29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rs61758083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0BB23486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rs147583297</w:t>
            </w:r>
          </w:p>
        </w:tc>
      </w:tr>
      <w:tr w:rsidR="004B418E" w:rsidRPr="008D600F" w14:paraId="008E665E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6002C04E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gnomAD_exome_  ALL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64984E38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41FDAB09" w14:textId="4FAB03D4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0000488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B97594D" w14:textId="27AC4035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0049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849C16E" w14:textId="153957B1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00000812</w:t>
            </w:r>
          </w:p>
        </w:tc>
      </w:tr>
      <w:tr w:rsidR="004B418E" w:rsidRPr="008D600F" w14:paraId="2743C40E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71F9C99C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lastRenderedPageBreak/>
              <w:t>ExAC_Freq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16B85EFC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A20AB8F" w14:textId="5197101E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0000577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126267C4" w14:textId="0867DE0E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0051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6433835F" w14:textId="0A8BC384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00000824</w:t>
            </w:r>
          </w:p>
        </w:tc>
      </w:tr>
      <w:tr w:rsidR="004B418E" w:rsidRPr="008D600F" w14:paraId="739F4493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6DC5202E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1000G_ALL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E706F69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7A6EDBCB" w14:textId="3D12A9CC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0004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09F2F3FC" w14:textId="3A5C4D72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0088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4886BA20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.</w:t>
            </w:r>
          </w:p>
        </w:tc>
      </w:tr>
      <w:tr w:rsidR="004B418E" w:rsidRPr="008D600F" w14:paraId="22135545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4016AB45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aa position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40B55740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p.L107V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07E0FC48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p.R101W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5D3B1B50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p.P135H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F93BF01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p.A518S</w:t>
            </w:r>
          </w:p>
        </w:tc>
      </w:tr>
      <w:tr w:rsidR="004B418E" w:rsidRPr="008D600F" w14:paraId="4D453B77" w14:textId="77777777" w:rsidTr="00155A3A">
        <w:trPr>
          <w:cantSplit/>
          <w:trHeight w:val="2958"/>
        </w:trPr>
        <w:tc>
          <w:tcPr>
            <w:tcW w:w="964" w:type="dxa"/>
            <w:shd w:val="clear" w:color="auto" w:fill="auto"/>
            <w:textDirection w:val="btLr"/>
            <w:vAlign w:val="center"/>
          </w:tcPr>
          <w:p w14:paraId="5ABAEB9E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Variant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</w:tcPr>
          <w:p w14:paraId="4FEDE50A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NC_000009.12(NM_004473.4):c.319C&gt;G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</w:tcPr>
          <w:p w14:paraId="747885E6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szCs w:val="24"/>
              </w:rPr>
              <w:t>NC_000006.12(NM_203395.3</w:t>
            </w:r>
            <w:proofErr w:type="gramStart"/>
            <w:r w:rsidRPr="008D600F">
              <w:rPr>
                <w:szCs w:val="24"/>
              </w:rPr>
              <w:t>):c.</w:t>
            </w:r>
            <w:proofErr w:type="gramEnd"/>
            <w:r w:rsidRPr="008D600F">
              <w:rPr>
                <w:szCs w:val="24"/>
              </w:rPr>
              <w:t>301C&gt;T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</w:tcPr>
          <w:p w14:paraId="4EB5BD84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NC_000002.12(NM_000547.6):c.404C&gt;A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</w:tcPr>
          <w:p w14:paraId="2D345FA0" w14:textId="77777777" w:rsidR="004B418E" w:rsidRPr="008D600F" w:rsidRDefault="004B418E" w:rsidP="00155A3A">
            <w:pPr>
              <w:spacing w:after="0"/>
              <w:rPr>
                <w:rFonts w:eastAsia="Times New Roman"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val="it-IT" w:eastAsia="it-IT"/>
              </w:rPr>
              <w:t>NC_000019.10(NM_000453.3):c.1552G&gt;T</w:t>
            </w:r>
          </w:p>
        </w:tc>
      </w:tr>
      <w:tr w:rsidR="004B418E" w:rsidRPr="008D600F" w14:paraId="246D5E17" w14:textId="77777777" w:rsidTr="00155A3A">
        <w:trPr>
          <w:cantSplit/>
          <w:trHeight w:val="1474"/>
        </w:trPr>
        <w:tc>
          <w:tcPr>
            <w:tcW w:w="964" w:type="dxa"/>
            <w:shd w:val="clear" w:color="auto" w:fill="auto"/>
            <w:textDirection w:val="btLr"/>
            <w:vAlign w:val="center"/>
            <w:hideMark/>
          </w:tcPr>
          <w:p w14:paraId="740722DD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Gene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50D161EF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FOXE1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0BA6EC2A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IYD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1DBEAEAC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TPO</w:t>
            </w:r>
          </w:p>
        </w:tc>
        <w:tc>
          <w:tcPr>
            <w:tcW w:w="964" w:type="dxa"/>
            <w:shd w:val="clear" w:color="auto" w:fill="auto"/>
            <w:noWrap/>
            <w:textDirection w:val="btLr"/>
            <w:vAlign w:val="center"/>
            <w:hideMark/>
          </w:tcPr>
          <w:p w14:paraId="373FC4CB" w14:textId="77777777" w:rsidR="004B418E" w:rsidRPr="008D600F" w:rsidRDefault="004B418E" w:rsidP="00155A3A">
            <w:pPr>
              <w:spacing w:after="0"/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</w:pPr>
            <w:r w:rsidRPr="008D600F">
              <w:rPr>
                <w:rFonts w:eastAsia="Times New Roman"/>
                <w:b/>
                <w:bCs/>
                <w:color w:val="000000"/>
                <w:szCs w:val="24"/>
                <w:lang w:val="it-IT" w:eastAsia="it-IT"/>
              </w:rPr>
              <w:t>SLC5A5</w:t>
            </w:r>
          </w:p>
        </w:tc>
      </w:tr>
    </w:tbl>
    <w:p w14:paraId="53A690A0" w14:textId="63C2CE72" w:rsidR="004B418E" w:rsidRPr="008D600F" w:rsidRDefault="004B418E" w:rsidP="004B418E">
      <w:pPr>
        <w:rPr>
          <w:lang w:val="en-IN"/>
        </w:rPr>
      </w:pPr>
    </w:p>
    <w:p w14:paraId="692CE5E3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Legend:</w:t>
      </w:r>
      <w:r w:rsidRPr="008D600F">
        <w:rPr>
          <w:lang w:val="en-IN"/>
        </w:rPr>
        <w:tab/>
      </w:r>
      <w:r w:rsidRPr="008D600F">
        <w:rPr>
          <w:lang w:val="en-IN"/>
        </w:rPr>
        <w:tab/>
      </w:r>
    </w:p>
    <w:p w14:paraId="7A7C12D2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BP1</w:t>
      </w:r>
      <w:r w:rsidRPr="008D600F">
        <w:rPr>
          <w:lang w:val="en-IN"/>
        </w:rPr>
        <w:tab/>
        <w:t>Missense variant in a gene for which primarily truncating variants are known to cause disease.</w:t>
      </w:r>
      <w:r w:rsidRPr="008D600F">
        <w:rPr>
          <w:lang w:val="en-IN"/>
        </w:rPr>
        <w:tab/>
      </w:r>
    </w:p>
    <w:p w14:paraId="04EB0EEF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BP4</w:t>
      </w:r>
      <w:r w:rsidRPr="008D600F">
        <w:rPr>
          <w:lang w:val="en-IN"/>
        </w:rPr>
        <w:tab/>
        <w:t>Multiple lines of computational evidence suggest no impact on gene or gene product (conservation, evolutionary, splicing impact, etc).</w:t>
      </w:r>
      <w:r w:rsidRPr="008D600F">
        <w:rPr>
          <w:lang w:val="en-IN"/>
        </w:rPr>
        <w:tab/>
      </w:r>
    </w:p>
    <w:p w14:paraId="48A8980D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BP6</w:t>
      </w:r>
      <w:r w:rsidRPr="008D600F">
        <w:rPr>
          <w:lang w:val="en-IN"/>
        </w:rPr>
        <w:tab/>
        <w:t>Reputable source recently reports variant as benign but the evidence is not available to the laboratory to perform an independent evaluation.</w:t>
      </w:r>
      <w:r w:rsidRPr="008D600F">
        <w:rPr>
          <w:lang w:val="en-IN"/>
        </w:rPr>
        <w:tab/>
      </w:r>
    </w:p>
    <w:p w14:paraId="06DE1187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BS1</w:t>
      </w:r>
      <w:r w:rsidRPr="008D600F">
        <w:rPr>
          <w:lang w:val="en-IN"/>
        </w:rPr>
        <w:tab/>
        <w:t>Allele frequency is greater than expected for disorder.</w:t>
      </w:r>
      <w:r w:rsidRPr="008D600F">
        <w:rPr>
          <w:lang w:val="en-IN"/>
        </w:rPr>
        <w:tab/>
      </w:r>
    </w:p>
    <w:p w14:paraId="1053239D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BS2</w:t>
      </w:r>
      <w:r w:rsidRPr="008D600F">
        <w:rPr>
          <w:lang w:val="en-IN"/>
        </w:rPr>
        <w:tab/>
        <w:t>Observed in a healthy adult individual for a recessive (homozygous), dominant (heterozygous), or X-linked (hemizygous) disorder with full penetrance expected at an early age.PM1</w:t>
      </w:r>
      <w:r w:rsidRPr="008D600F">
        <w:rPr>
          <w:lang w:val="en-IN"/>
        </w:rPr>
        <w:tab/>
        <w:t>Located in a mutational hot spot and/or critical and well-established functional domain (</w:t>
      </w:r>
      <w:proofErr w:type="gramStart"/>
      <w:r w:rsidRPr="008D600F">
        <w:rPr>
          <w:lang w:val="en-IN"/>
        </w:rPr>
        <w:t>e.g.</w:t>
      </w:r>
      <w:proofErr w:type="gramEnd"/>
      <w:r w:rsidRPr="008D600F">
        <w:rPr>
          <w:lang w:val="en-IN"/>
        </w:rPr>
        <w:t xml:space="preserve"> active site of an enzyme) without benign variation.</w:t>
      </w:r>
      <w:r w:rsidRPr="008D600F">
        <w:rPr>
          <w:lang w:val="en-IN"/>
        </w:rPr>
        <w:tab/>
      </w:r>
    </w:p>
    <w:p w14:paraId="608A0105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lastRenderedPageBreak/>
        <w:t>PM2</w:t>
      </w:r>
      <w:r w:rsidRPr="008D600F">
        <w:rPr>
          <w:lang w:val="en-IN"/>
        </w:rPr>
        <w:tab/>
        <w:t xml:space="preserve">Absent from controls (or at extremely low frequency if recessive) (see Table 6) in Exome Sequencing Project, 1000 Genomes or </w:t>
      </w:r>
      <w:proofErr w:type="spellStart"/>
      <w:r w:rsidRPr="008D600F">
        <w:rPr>
          <w:lang w:val="en-IN"/>
        </w:rPr>
        <w:t>ExAC</w:t>
      </w:r>
      <w:proofErr w:type="spellEnd"/>
      <w:r w:rsidRPr="008D600F">
        <w:rPr>
          <w:lang w:val="en-IN"/>
        </w:rPr>
        <w:t>.</w:t>
      </w:r>
      <w:r w:rsidRPr="008D600F">
        <w:rPr>
          <w:lang w:val="en-IN"/>
        </w:rPr>
        <w:tab/>
      </w:r>
    </w:p>
    <w:p w14:paraId="2956057E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PP1</w:t>
      </w:r>
      <w:r w:rsidRPr="008D600F">
        <w:rPr>
          <w:lang w:val="en-IN"/>
        </w:rPr>
        <w:tab/>
        <w:t>Co-segregation with disease in multiple affected family members in a gene definitively known to cause the disease</w:t>
      </w:r>
      <w:r w:rsidRPr="008D600F">
        <w:rPr>
          <w:lang w:val="en-IN"/>
        </w:rPr>
        <w:tab/>
      </w:r>
    </w:p>
    <w:p w14:paraId="641D8318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PP2</w:t>
      </w:r>
      <w:r w:rsidRPr="008D600F">
        <w:rPr>
          <w:lang w:val="en-IN"/>
        </w:rPr>
        <w:tab/>
        <w:t>Missense variant in a gene that has a low rate of benign missense variation and where missense variants are a common mechanism of disease.</w:t>
      </w:r>
      <w:r w:rsidRPr="008D600F">
        <w:rPr>
          <w:lang w:val="en-IN"/>
        </w:rPr>
        <w:tab/>
      </w:r>
    </w:p>
    <w:p w14:paraId="5B3B2521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PP3</w:t>
      </w:r>
      <w:r w:rsidRPr="008D600F">
        <w:rPr>
          <w:lang w:val="en-IN"/>
        </w:rPr>
        <w:tab/>
        <w:t>Multiple lines of computational evidence support a deleterious effect on the gene or gene product (conservation, evolutionary, splicing impact, etc).</w:t>
      </w:r>
      <w:r w:rsidRPr="008D600F">
        <w:rPr>
          <w:lang w:val="en-IN"/>
        </w:rPr>
        <w:tab/>
      </w:r>
    </w:p>
    <w:p w14:paraId="070C5508" w14:textId="77777777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PP5</w:t>
      </w:r>
      <w:r w:rsidRPr="008D600F">
        <w:rPr>
          <w:lang w:val="en-IN"/>
        </w:rPr>
        <w:tab/>
        <w:t>Reputable source recently reports variant as pathogenic but the evidence is not available to the laboratory to perform an independent evaluation.</w:t>
      </w:r>
      <w:r w:rsidRPr="008D600F">
        <w:rPr>
          <w:lang w:val="en-IN"/>
        </w:rPr>
        <w:tab/>
      </w:r>
    </w:p>
    <w:p w14:paraId="7F0B84C5" w14:textId="35892E2A" w:rsidR="004B418E" w:rsidRPr="008D600F" w:rsidRDefault="004B418E" w:rsidP="00545159">
      <w:pPr>
        <w:spacing w:before="0" w:after="0"/>
        <w:rPr>
          <w:lang w:val="en-IN"/>
        </w:rPr>
      </w:pPr>
      <w:r w:rsidRPr="008D600F">
        <w:rPr>
          <w:lang w:val="en-IN"/>
        </w:rPr>
        <w:t>PS3</w:t>
      </w:r>
      <w:r w:rsidRPr="008D600F">
        <w:rPr>
          <w:lang w:val="en-IN"/>
        </w:rPr>
        <w:tab/>
        <w:t>Well-established in vitro or in vivo functional studies supportive of a damaging effect on the gene or gene product.</w:t>
      </w:r>
      <w:r w:rsidRPr="008D600F">
        <w:rPr>
          <w:lang w:val="en-IN"/>
        </w:rPr>
        <w:tab/>
      </w:r>
    </w:p>
    <w:p w14:paraId="03B8ED64" w14:textId="77777777" w:rsidR="006E5ED6" w:rsidRPr="008D600F" w:rsidRDefault="006E5ED6" w:rsidP="006E5ED6">
      <w:pPr>
        <w:keepNext/>
        <w:rPr>
          <w:rFonts w:cs="Times New Roman"/>
          <w:szCs w:val="24"/>
        </w:rPr>
      </w:pPr>
    </w:p>
    <w:p w14:paraId="07B65F4C" w14:textId="77777777" w:rsidR="006E5ED6" w:rsidRPr="008D600F" w:rsidRDefault="006E5ED6" w:rsidP="006E5ED6">
      <w:pPr>
        <w:spacing w:before="240"/>
      </w:pPr>
    </w:p>
    <w:p w14:paraId="130B9A5D" w14:textId="77777777" w:rsidR="004B418E" w:rsidRPr="008D600F" w:rsidRDefault="006E5ED6" w:rsidP="004B418E">
      <w:pPr>
        <w:pStyle w:val="Heading2"/>
      </w:pPr>
      <w:r w:rsidRPr="008D600F">
        <w:t xml:space="preserve">Supplementary </w:t>
      </w:r>
      <w:r w:rsidR="004B418E" w:rsidRPr="008D600F">
        <w:t xml:space="preserve">Table 2: </w:t>
      </w:r>
      <w:r w:rsidR="004B418E" w:rsidRPr="008D600F">
        <w:rPr>
          <w:i/>
          <w:lang w:val="en-IN"/>
        </w:rPr>
        <w:t xml:space="preserve">FOXE1 </w:t>
      </w:r>
      <w:r w:rsidR="004B418E" w:rsidRPr="008D600F">
        <w:rPr>
          <w:lang w:val="en-IN"/>
        </w:rPr>
        <w:t>polyalanine alleles frequencies distribution in the CH and control groups</w:t>
      </w:r>
    </w:p>
    <w:tbl>
      <w:tblPr>
        <w:tblStyle w:val="TableGrid"/>
        <w:tblW w:w="577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384"/>
        <w:gridCol w:w="1098"/>
        <w:gridCol w:w="1098"/>
        <w:gridCol w:w="1097"/>
        <w:gridCol w:w="1098"/>
      </w:tblGrid>
      <w:tr w:rsidR="004B418E" w:rsidRPr="008D600F" w14:paraId="3E743FB8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D1993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Genotypes</w:t>
            </w:r>
          </w:p>
        </w:tc>
        <w:tc>
          <w:tcPr>
            <w:tcW w:w="2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AE5B0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CH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A36C7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CRTL</w:t>
            </w:r>
          </w:p>
        </w:tc>
      </w:tr>
      <w:tr w:rsidR="004B418E" w:rsidRPr="008D600F" w14:paraId="08CF901A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BD3E01" w14:textId="77777777" w:rsidR="004B418E" w:rsidRPr="008D600F" w:rsidRDefault="004B418E" w:rsidP="00155A3A">
            <w:pPr>
              <w:spacing w:after="0"/>
              <w:rPr>
                <w:rFonts w:asciiTheme="minorHAnsi" w:hAnsiTheme="minorHAnsi"/>
                <w:lang w:val="it-IT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05CC4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n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3B214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3922A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n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B3A7C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%</w:t>
            </w:r>
          </w:p>
        </w:tc>
      </w:tr>
      <w:tr w:rsidR="004B418E" w:rsidRPr="008D600F" w14:paraId="0278D7AA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7DBE3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Ala-10/10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B4DE8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8B133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2A500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80E90A" w14:textId="35B00A7B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07</w:t>
            </w:r>
          </w:p>
        </w:tc>
      </w:tr>
      <w:tr w:rsidR="004B418E" w:rsidRPr="008D600F" w14:paraId="41CA904D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F63C9E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Ala-11/14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06B85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A989EF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D6DA4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0401EB" w14:textId="2BE249B8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14</w:t>
            </w:r>
          </w:p>
        </w:tc>
      </w:tr>
      <w:tr w:rsidR="004B418E" w:rsidRPr="008D600F" w14:paraId="2EDFB79C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0EC499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Ala-11/16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98E744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CF2B2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276C16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6A3E2A" w14:textId="72B9ABE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07</w:t>
            </w:r>
          </w:p>
        </w:tc>
      </w:tr>
      <w:tr w:rsidR="004B418E" w:rsidRPr="008D600F" w14:paraId="1535678F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3BA28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Ala-12/14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96C3E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9A6CF3" w14:textId="44EA0D46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68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528BBA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C75C86" w14:textId="0282E822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69</w:t>
            </w:r>
          </w:p>
        </w:tc>
      </w:tr>
      <w:tr w:rsidR="004B418E" w:rsidRPr="008D600F" w14:paraId="1F555E0B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D29B7C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Ala-12/16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3C946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D6B7C" w14:textId="49852CD2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11AA2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27A799" w14:textId="6E490F50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48</w:t>
            </w:r>
          </w:p>
        </w:tc>
      </w:tr>
      <w:tr w:rsidR="004B418E" w:rsidRPr="008D600F" w14:paraId="6432CAC7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58E16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Ala-12/17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89D69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2BA08F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B5881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3F1C6F" w14:textId="5DAD9A8A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07</w:t>
            </w:r>
          </w:p>
        </w:tc>
      </w:tr>
      <w:tr w:rsidR="004B418E" w:rsidRPr="008D600F" w14:paraId="12AC5BB6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A292F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Ala-13/13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AB156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E21219" w14:textId="111ED7F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D2B76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D93AA9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</w:tr>
      <w:tr w:rsidR="004B418E" w:rsidRPr="008D600F" w14:paraId="1DFE131D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470166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Ala-13/16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D8D4F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2CEDE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6D2D9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038B26" w14:textId="7CD2A654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14</w:t>
            </w:r>
          </w:p>
        </w:tc>
      </w:tr>
      <w:tr w:rsidR="004B418E" w:rsidRPr="008D600F" w14:paraId="5A29F3D0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2FFF00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Ala-14/14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67712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157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2BFBC" w14:textId="1CD8B8FB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52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51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2731A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466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A68430" w14:textId="6205D04C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32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07</w:t>
            </w:r>
          </w:p>
        </w:tc>
      </w:tr>
      <w:tr w:rsidR="004B418E" w:rsidRPr="008D600F" w14:paraId="3DD2CE8C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B4C41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lastRenderedPageBreak/>
              <w:t>Ala-14/16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91D5A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61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57C0F7" w14:textId="00FA39D6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20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41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29134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368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D9710C" w14:textId="26B82CCE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25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33</w:t>
            </w:r>
          </w:p>
        </w:tc>
      </w:tr>
      <w:tr w:rsidR="004B418E" w:rsidRPr="008D600F" w14:paraId="2114F09B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AADFE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Ala-14/17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1E102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21ED9A" w14:textId="26320358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53205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25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7CB412" w14:textId="71EDBD6F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72</w:t>
            </w:r>
          </w:p>
        </w:tc>
      </w:tr>
      <w:tr w:rsidR="004B418E" w:rsidRPr="008D600F" w14:paraId="09D09243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F2A86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Ala-15/16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F23B5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39A61B" w14:textId="566E086D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61AFE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668387" w14:textId="5C28BC66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07</w:t>
            </w:r>
          </w:p>
        </w:tc>
      </w:tr>
      <w:tr w:rsidR="004B418E" w:rsidRPr="008D600F" w14:paraId="00199047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87BB01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Ala-16/16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1DE4B6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70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DC01AA" w14:textId="55B3A7EC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23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41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8D828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550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C96AF9" w14:textId="28AE58A3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37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85</w:t>
            </w:r>
          </w:p>
        </w:tc>
      </w:tr>
      <w:tr w:rsidR="004B418E" w:rsidRPr="008D600F" w14:paraId="290B3702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0A1A6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Ala-16/17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63D70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6FDAF7" w14:textId="4DBD07C0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2FF113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403A59" w14:textId="7AC76E1D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23</w:t>
            </w:r>
          </w:p>
        </w:tc>
      </w:tr>
      <w:tr w:rsidR="004B418E" w:rsidRPr="008D600F" w14:paraId="0FBED16C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A16ED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Ala-16/19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E5BB6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F13840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07AEB7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C6768D" w14:textId="38CD14C6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07</w:t>
            </w:r>
          </w:p>
        </w:tc>
      </w:tr>
      <w:tr w:rsidR="004B418E" w:rsidRPr="008D600F" w14:paraId="1D6B7ED6" w14:textId="77777777" w:rsidTr="00155A3A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4D9AD" w14:textId="77777777" w:rsidR="004B418E" w:rsidRPr="008D600F" w:rsidRDefault="004B418E" w:rsidP="00155A3A">
            <w:pPr>
              <w:spacing w:line="256" w:lineRule="auto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Ala-17/19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F9996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44043C" w14:textId="3282E603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  <w:r w:rsidR="00FD2FA5" w:rsidRPr="008D600F">
              <w:rPr>
                <w:rFonts w:eastAsia="Times New Roman"/>
                <w:color w:val="000000"/>
                <w:szCs w:val="24"/>
                <w:lang w:eastAsia="it-IT"/>
              </w:rPr>
              <w:t>.</w:t>
            </w: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33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32546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99C01A" w14:textId="77777777" w:rsidR="004B418E" w:rsidRPr="008D600F" w:rsidRDefault="004B418E" w:rsidP="00155A3A">
            <w:pPr>
              <w:spacing w:line="256" w:lineRule="auto"/>
              <w:jc w:val="center"/>
              <w:rPr>
                <w:rFonts w:eastAsia="Times New Roman"/>
                <w:color w:val="000000"/>
                <w:szCs w:val="24"/>
                <w:lang w:eastAsia="it-IT"/>
              </w:rPr>
            </w:pPr>
            <w:r w:rsidRPr="008D600F">
              <w:rPr>
                <w:rFonts w:eastAsia="Times New Roman"/>
                <w:color w:val="000000"/>
                <w:szCs w:val="24"/>
                <w:lang w:eastAsia="it-IT"/>
              </w:rPr>
              <w:t>0</w:t>
            </w:r>
          </w:p>
        </w:tc>
      </w:tr>
    </w:tbl>
    <w:p w14:paraId="7928C289" w14:textId="68998F58" w:rsidR="00FD2FA5" w:rsidRPr="008D600F" w:rsidRDefault="00FD2FA5" w:rsidP="004B418E">
      <w:pPr>
        <w:spacing w:before="240"/>
      </w:pPr>
    </w:p>
    <w:p w14:paraId="661D019A" w14:textId="77777777" w:rsidR="00FD2FA5" w:rsidRPr="008D600F" w:rsidRDefault="00FD2FA5">
      <w:pPr>
        <w:spacing w:before="0" w:after="200" w:line="276" w:lineRule="auto"/>
      </w:pPr>
      <w:r w:rsidRPr="008D600F">
        <w:br w:type="page"/>
      </w:r>
    </w:p>
    <w:p w14:paraId="3AAACC0C" w14:textId="2E1D32A1" w:rsidR="004B418E" w:rsidRPr="008D600F" w:rsidRDefault="004B418E" w:rsidP="004B418E">
      <w:pPr>
        <w:pStyle w:val="Heading2"/>
        <w:rPr>
          <w:lang w:val="en-IN"/>
        </w:rPr>
      </w:pPr>
      <w:r w:rsidRPr="008D600F">
        <w:lastRenderedPageBreak/>
        <w:t xml:space="preserve">Supplementary Table 3: </w:t>
      </w:r>
      <w:r w:rsidR="0071705E" w:rsidRPr="008D600F">
        <w:t xml:space="preserve">Heterozygous </w:t>
      </w:r>
      <w:r w:rsidRPr="008D600F">
        <w:rPr>
          <w:lang w:val="en-IN"/>
        </w:rPr>
        <w:t>FOXE1 point mutations and polyalanine tract length association with thyroid phenotype in CH patients.</w:t>
      </w:r>
    </w:p>
    <w:tbl>
      <w:tblPr>
        <w:tblStyle w:val="TableGrid"/>
        <w:tblpPr w:leftFromText="141" w:rightFromText="141" w:vertAnchor="text" w:horzAnchor="margin" w:tblpY="485"/>
        <w:tblW w:w="4585" w:type="dxa"/>
        <w:tblLook w:val="04A0" w:firstRow="1" w:lastRow="0" w:firstColumn="1" w:lastColumn="0" w:noHBand="0" w:noVBand="1"/>
      </w:tblPr>
      <w:tblGrid>
        <w:gridCol w:w="883"/>
        <w:gridCol w:w="1563"/>
        <w:gridCol w:w="976"/>
        <w:gridCol w:w="1163"/>
      </w:tblGrid>
      <w:tr w:rsidR="004B418E" w:rsidRPr="008D600F" w14:paraId="0AE744AE" w14:textId="77777777" w:rsidTr="00155A3A">
        <w:trPr>
          <w:trHeight w:val="876"/>
        </w:trPr>
        <w:tc>
          <w:tcPr>
            <w:tcW w:w="883" w:type="dxa"/>
            <w:hideMark/>
          </w:tcPr>
          <w:p w14:paraId="7720F932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Patient</w:t>
            </w:r>
          </w:p>
        </w:tc>
        <w:tc>
          <w:tcPr>
            <w:tcW w:w="1563" w:type="dxa"/>
            <w:hideMark/>
          </w:tcPr>
          <w:p w14:paraId="4704DEC3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Thyroid phenotype</w:t>
            </w:r>
          </w:p>
        </w:tc>
        <w:tc>
          <w:tcPr>
            <w:tcW w:w="976" w:type="dxa"/>
            <w:hideMark/>
          </w:tcPr>
          <w:p w14:paraId="20E2B263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Alanine tract</w:t>
            </w:r>
          </w:p>
        </w:tc>
        <w:tc>
          <w:tcPr>
            <w:tcW w:w="1163" w:type="dxa"/>
            <w:hideMark/>
          </w:tcPr>
          <w:p w14:paraId="33E247BF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171F9A" wp14:editId="05240E9F">
                      <wp:simplePos x="0" y="0"/>
                      <wp:positionH relativeFrom="column">
                        <wp:posOffset>18261330</wp:posOffset>
                      </wp:positionH>
                      <wp:positionV relativeFrom="paragraph">
                        <wp:posOffset>12616180</wp:posOffset>
                      </wp:positionV>
                      <wp:extent cx="1754505" cy="926465"/>
                      <wp:effectExtent l="0" t="0" r="0" b="6985"/>
                      <wp:wrapNone/>
                      <wp:docPr id="2145" name="Casella di testo 2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4505" cy="926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771A4C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DNA not available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171F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145" o:spid="_x0000_s1026" type="#_x0000_t202" style="position:absolute;margin-left:1437.9pt;margin-top:993.4pt;width:138.15pt;height: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" filled="f" stroked="f">
                      <v:textbox>
                        <w:txbxContent>
                          <w:p w14:paraId="07771A4C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DNA not available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519BAA" wp14:editId="7CCDA18B">
                      <wp:simplePos x="0" y="0"/>
                      <wp:positionH relativeFrom="column">
                        <wp:posOffset>15434945</wp:posOffset>
                      </wp:positionH>
                      <wp:positionV relativeFrom="paragraph">
                        <wp:posOffset>12609195</wp:posOffset>
                      </wp:positionV>
                      <wp:extent cx="1754505" cy="926465"/>
                      <wp:effectExtent l="0" t="0" r="0" b="6985"/>
                      <wp:wrapNone/>
                      <wp:docPr id="2144" name="Casella di testo 2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4505" cy="926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D8612B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DNA not available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19BAA" id="Casella di testo 2144" o:spid="_x0000_s1027" type="#_x0000_t202" style="position:absolute;margin-left:1215.35pt;margin-top:992.85pt;width:138.15pt;height:7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" filled="f" stroked="f">
                      <v:textbox>
                        <w:txbxContent>
                          <w:p w14:paraId="39D8612B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DNA not available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BB5B10" wp14:editId="69A16188">
                      <wp:simplePos x="0" y="0"/>
                      <wp:positionH relativeFrom="column">
                        <wp:posOffset>18263870</wp:posOffset>
                      </wp:positionH>
                      <wp:positionV relativeFrom="paragraph">
                        <wp:posOffset>221615</wp:posOffset>
                      </wp:positionV>
                      <wp:extent cx="1132840" cy="504825"/>
                      <wp:effectExtent l="0" t="0" r="0" b="9525"/>
                      <wp:wrapNone/>
                      <wp:docPr id="2143" name="Casella di testo 2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BB1D6A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14/16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B5B10" id="Casella di testo 2143" o:spid="_x0000_s1028" type="#_x0000_t202" style="position:absolute;margin-left:1438.1pt;margin-top:17.45pt;width:89.2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" filled="f" stroked="f">
                      <v:textbox>
                        <w:txbxContent>
                          <w:p w14:paraId="58BB1D6A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14/16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278DD2" wp14:editId="5B78B550">
                      <wp:simplePos x="0" y="0"/>
                      <wp:positionH relativeFrom="column">
                        <wp:posOffset>15008225</wp:posOffset>
                      </wp:positionH>
                      <wp:positionV relativeFrom="paragraph">
                        <wp:posOffset>221615</wp:posOffset>
                      </wp:positionV>
                      <wp:extent cx="1132840" cy="504825"/>
                      <wp:effectExtent l="0" t="0" r="0" b="9525"/>
                      <wp:wrapNone/>
                      <wp:docPr id="2142" name="Casella di testo 2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150758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14/14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78DD2" id="Casella di testo 2142" o:spid="_x0000_s1029" type="#_x0000_t202" style="position:absolute;margin-left:1181.75pt;margin-top:17.45pt;width:89.2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" filled="f" stroked="f">
                      <v:textbox>
                        <w:txbxContent>
                          <w:p w14:paraId="2F150758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14/14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D09A00" wp14:editId="1DB0C6F9">
                      <wp:simplePos x="0" y="0"/>
                      <wp:positionH relativeFrom="column">
                        <wp:posOffset>18219420</wp:posOffset>
                      </wp:positionH>
                      <wp:positionV relativeFrom="paragraph">
                        <wp:posOffset>6599555</wp:posOffset>
                      </wp:positionV>
                      <wp:extent cx="1132840" cy="504825"/>
                      <wp:effectExtent l="0" t="0" r="0" b="9525"/>
                      <wp:wrapNone/>
                      <wp:docPr id="2141" name="Casella di testo 2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236C34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14/14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09A00" id="Casella di testo 2141" o:spid="_x0000_s1030" type="#_x0000_t202" style="position:absolute;margin-left:1434.6pt;margin-top:519.65pt;width:89.2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" filled="f" stroked="f">
                      <v:textbox>
                        <w:txbxContent>
                          <w:p w14:paraId="06236C34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14/14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CDF130" wp14:editId="74AA70C9">
                      <wp:simplePos x="0" y="0"/>
                      <wp:positionH relativeFrom="column">
                        <wp:posOffset>18219420</wp:posOffset>
                      </wp:positionH>
                      <wp:positionV relativeFrom="paragraph">
                        <wp:posOffset>6599555</wp:posOffset>
                      </wp:positionV>
                      <wp:extent cx="1132840" cy="504825"/>
                      <wp:effectExtent l="0" t="0" r="0" b="9525"/>
                      <wp:wrapNone/>
                      <wp:docPr id="2140" name="Casella di testo 2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FFE07A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14/16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DF130" id="Casella di testo 2140" o:spid="_x0000_s1031" type="#_x0000_t202" style="position:absolute;margin-left:1434.6pt;margin-top:519.65pt;width:89.2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" filled="f" stroked="f">
                      <v:textbox>
                        <w:txbxContent>
                          <w:p w14:paraId="0AFFE07A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14/16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B5D19F" wp14:editId="5F378B50">
                      <wp:simplePos x="0" y="0"/>
                      <wp:positionH relativeFrom="column">
                        <wp:posOffset>18219420</wp:posOffset>
                      </wp:positionH>
                      <wp:positionV relativeFrom="paragraph">
                        <wp:posOffset>6599555</wp:posOffset>
                      </wp:positionV>
                      <wp:extent cx="1132840" cy="504825"/>
                      <wp:effectExtent l="0" t="0" r="0" b="9525"/>
                      <wp:wrapNone/>
                      <wp:docPr id="2139" name="Casella di testo 2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93B72E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14/14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5D19F" id="Casella di testo 2139" o:spid="_x0000_s1032" type="#_x0000_t202" style="position:absolute;margin-left:1434.6pt;margin-top:519.65pt;width:89.2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" filled="f" stroked="f">
                      <v:textbox>
                        <w:txbxContent>
                          <w:p w14:paraId="3993B72E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14/14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E871FF" wp14:editId="206A4018">
                      <wp:simplePos x="0" y="0"/>
                      <wp:positionH relativeFrom="column">
                        <wp:posOffset>18219420</wp:posOffset>
                      </wp:positionH>
                      <wp:positionV relativeFrom="paragraph">
                        <wp:posOffset>6599555</wp:posOffset>
                      </wp:positionV>
                      <wp:extent cx="1132840" cy="504825"/>
                      <wp:effectExtent l="0" t="0" r="0" b="9525"/>
                      <wp:wrapNone/>
                      <wp:docPr id="2138" name="Casella di testo 2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86BFB1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14/14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871FF" id="Casella di testo 2138" o:spid="_x0000_s1033" type="#_x0000_t202" style="position:absolute;margin-left:1434.6pt;margin-top:519.65pt;width:89.2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" filled="f" stroked="f">
                      <v:textbox>
                        <w:txbxContent>
                          <w:p w14:paraId="2986BFB1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14/14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29A752" wp14:editId="0404BD06">
                      <wp:simplePos x="0" y="0"/>
                      <wp:positionH relativeFrom="column">
                        <wp:posOffset>11306175</wp:posOffset>
                      </wp:positionH>
                      <wp:positionV relativeFrom="paragraph">
                        <wp:posOffset>6599555</wp:posOffset>
                      </wp:positionV>
                      <wp:extent cx="1132840" cy="504825"/>
                      <wp:effectExtent l="0" t="0" r="0" b="9525"/>
                      <wp:wrapNone/>
                      <wp:docPr id="2137" name="Casella di testo 2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0A9DC9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14/14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9A752" id="Casella di testo 2137" o:spid="_x0000_s1034" type="#_x0000_t202" style="position:absolute;margin-left:890.25pt;margin-top:519.65pt;width:89.2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" filled="f" stroked="f">
                      <v:textbox>
                        <w:txbxContent>
                          <w:p w14:paraId="660A9DC9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14/14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D4468D" wp14:editId="1EA371FB">
                      <wp:simplePos x="0" y="0"/>
                      <wp:positionH relativeFrom="column">
                        <wp:posOffset>7253605</wp:posOffset>
                      </wp:positionH>
                      <wp:positionV relativeFrom="paragraph">
                        <wp:posOffset>6586220</wp:posOffset>
                      </wp:positionV>
                      <wp:extent cx="1132840" cy="504825"/>
                      <wp:effectExtent l="0" t="0" r="0" b="9525"/>
                      <wp:wrapNone/>
                      <wp:docPr id="2136" name="Casella di testo 2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9E5228" w14:textId="77777777" w:rsidR="004B418E" w:rsidRDefault="004B418E" w:rsidP="004B418E">
                                  <w:pPr>
                                    <w:pStyle w:val="NormalWeb"/>
                                    <w:spacing w:after="0"/>
                                    <w:textAlignment w:val="baseline"/>
                                  </w:pPr>
                                  <w:r w:rsidRPr="00DB1004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14/14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4468D" id="Casella di testo 2136" o:spid="_x0000_s1035" type="#_x0000_t202" style="position:absolute;margin-left:571.15pt;margin-top:518.6pt;width:89.2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" filled="f" stroked="f">
                      <v:textbox>
                        <w:txbxContent>
                          <w:p w14:paraId="739E5228" w14:textId="77777777" w:rsidR="004B418E" w:rsidRDefault="004B418E" w:rsidP="004B418E">
                            <w:pPr>
                              <w:pStyle w:val="NormalWeb"/>
                              <w:spacing w:after="0"/>
                              <w:textAlignment w:val="baseline"/>
                            </w:pPr>
                            <w:r w:rsidRPr="00DB1004">
                              <w:rPr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14/14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00F">
              <w:rPr>
                <w:noProof/>
                <w:szCs w:val="24"/>
                <w:lang w:val="it-IT" w:eastAsia="it-IT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F586D17" wp14:editId="7E5E136C">
                      <wp:simplePos x="0" y="0"/>
                      <wp:positionH relativeFrom="column">
                        <wp:posOffset>19178905</wp:posOffset>
                      </wp:positionH>
                      <wp:positionV relativeFrom="paragraph">
                        <wp:posOffset>2698750</wp:posOffset>
                      </wp:positionV>
                      <wp:extent cx="20116800" cy="20116800"/>
                      <wp:effectExtent l="29210" t="0" r="18415" b="19050"/>
                      <wp:wrapNone/>
                      <wp:docPr id="88" name="Gruppo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16800" cy="20116800"/>
                                <a:chOff x="0" y="0"/>
                                <a:chExt cx="418369" cy="274713"/>
                              </a:xfrm>
                            </wpg:grpSpPr>
                            <wps:wsp>
                              <wps:cNvPr id="89" name="Rettangolo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258" y="21240"/>
                                  <a:ext cx="28814" cy="28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AB2A503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3" tIns="45716" rIns="91433" bIns="45716" anchor="ctr" anchorCtr="0" upright="1">
                                <a:noAutofit/>
                              </wps:bodyPr>
                            </wps:wsp>
                            <wps:wsp>
                              <wps:cNvPr id="90" name="Connettore 1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5072" y="35289"/>
                                  <a:ext cx="244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Connettore 1 2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391" y="35305"/>
                                  <a:ext cx="142" cy="240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Connettore 1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43" y="59403"/>
                                  <a:ext cx="3881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Connettore 1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140" y="60133"/>
                                  <a:ext cx="0" cy="72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4" name="Gruppo 2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77" y="74754"/>
                                  <a:ext cx="28797" cy="27717"/>
                                  <a:chOff x="87677" y="74754"/>
                                  <a:chExt cx="28803" cy="27723"/>
                                </a:xfrm>
                              </wpg:grpSpPr>
                              <wps:wsp>
                                <wps:cNvPr id="95" name="Rettangolo 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77" y="88790"/>
                                    <a:ext cx="14481" cy="136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96AF2C9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48" name="Rettangolo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77" y="74754"/>
                                    <a:ext cx="14481" cy="140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B4C9AD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49" name="Rettangolo 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158" y="88790"/>
                                    <a:ext cx="14322" cy="136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A71B03E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50" name="Rettangolo 2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158" y="74754"/>
                                    <a:ext cx="14322" cy="140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7059247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61" name="Gruppo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794" y="74563"/>
                                  <a:ext cx="28797" cy="28083"/>
                                  <a:chOff x="130794" y="74563"/>
                                  <a:chExt cx="28803" cy="28082"/>
                                </a:xfrm>
                              </wpg:grpSpPr>
                              <wps:wsp>
                                <wps:cNvPr id="2062" name="Rettangolo 2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402" y="88613"/>
                                    <a:ext cx="14195" cy="140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C3A30FA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63" name="Rettangolo 2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794" y="74563"/>
                                    <a:ext cx="28803" cy="280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98DCAD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33" tIns="45716" rIns="91433" bIns="45716" anchor="ctr" anchorCtr="0" upright="1">
                                  <a:noAutofit/>
                                </wps:bodyPr>
                              </wps:wsp>
                              <wps:wsp>
                                <wps:cNvPr id="2064" name="Rettangolo 2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794" y="74563"/>
                                    <a:ext cx="14544" cy="14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1A4FB5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65" name="CasellaDiTesto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048" y="0"/>
                                  <a:ext cx="22517" cy="7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F50BC5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88"/>
                                        <w:szCs w:val="88"/>
                                      </w:rPr>
                                      <w:t>Pedigree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66" name="Gruppo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0175" y="74436"/>
                                  <a:ext cx="28797" cy="28337"/>
                                  <a:chOff x="260175" y="74436"/>
                                  <a:chExt cx="28803" cy="28342"/>
                                </a:xfrm>
                              </wpg:grpSpPr>
                              <wps:wsp>
                                <wps:cNvPr id="2067" name="Torta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191" y="74436"/>
                                    <a:ext cx="28787" cy="28343"/>
                                  </a:xfrm>
                                  <a:custGeom>
                                    <a:avLst/>
                                    <a:gdLst>
                                      <a:gd name="T0" fmla="*/ 8 w 2878732"/>
                                      <a:gd name="T1" fmla="*/ 1412425 h 2834239"/>
                                      <a:gd name="T2" fmla="*/ 1435112 w 2878732"/>
                                      <a:gd name="T3" fmla="*/ 6 h 2834239"/>
                                      <a:gd name="T4" fmla="*/ 1439366 w 2878732"/>
                                      <a:gd name="T5" fmla="*/ 1417120 h 2834239"/>
                                      <a:gd name="T6" fmla="*/ 8 w 2878732"/>
                                      <a:gd name="T7" fmla="*/ 1412425 h 2834239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0 w 2878732"/>
                                      <a:gd name="T13" fmla="*/ 0 h 2834239"/>
                                      <a:gd name="T14" fmla="*/ 2878732 w 2878732"/>
                                      <a:gd name="T15" fmla="*/ 2834239 h 2834239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878732" h="2834239">
                                        <a:moveTo>
                                          <a:pt x="8" y="1412425"/>
                                        </a:moveTo>
                                        <a:cubicBezTo>
                                          <a:pt x="2630" y="633242"/>
                                          <a:pt x="643697" y="2309"/>
                                          <a:pt x="1435112" y="6"/>
                                        </a:cubicBezTo>
                                        <a:lnTo>
                                          <a:pt x="1439366" y="1417120"/>
                                        </a:lnTo>
                                        <a:lnTo>
                                          <a:pt x="8" y="1412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7F1739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68" name="Torta 223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260509" y="74214"/>
                                    <a:ext cx="28152" cy="28787"/>
                                  </a:xfrm>
                                  <a:custGeom>
                                    <a:avLst/>
                                    <a:gdLst>
                                      <a:gd name="T0" fmla="*/ 2 w 2815185"/>
                                      <a:gd name="T1" fmla="*/ 1442054 h 2878732"/>
                                      <a:gd name="T2" fmla="*/ 402536 w 2815185"/>
                                      <a:gd name="T3" fmla="*/ 431637 h 2878732"/>
                                      <a:gd name="T4" fmla="*/ 1414164 w 2815185"/>
                                      <a:gd name="T5" fmla="*/ 16 h 2878732"/>
                                      <a:gd name="T6" fmla="*/ 1407593 w 2815185"/>
                                      <a:gd name="T7" fmla="*/ 1439366 h 2878732"/>
                                      <a:gd name="T8" fmla="*/ 2 w 2815185"/>
                                      <a:gd name="T9" fmla="*/ 1442054 h 2878732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2815185"/>
                                      <a:gd name="T16" fmla="*/ 0 h 2878732"/>
                                      <a:gd name="T17" fmla="*/ 2815185 w 2815185"/>
                                      <a:gd name="T18" fmla="*/ 2878732 h 2878732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2815185" h="2878732">
                                        <a:moveTo>
                                          <a:pt x="2" y="1442054"/>
                                        </a:moveTo>
                                        <a:cubicBezTo>
                                          <a:pt x="-688" y="1064282"/>
                                          <a:pt x="143888" y="701376"/>
                                          <a:pt x="402536" y="431637"/>
                                        </a:cubicBezTo>
                                        <a:cubicBezTo>
                                          <a:pt x="668858" y="153895"/>
                                          <a:pt x="1033773" y="-1800"/>
                                          <a:pt x="1414164" y="16"/>
                                        </a:cubicBezTo>
                                        <a:cubicBezTo>
                                          <a:pt x="1411974" y="479799"/>
                                          <a:pt x="1409783" y="959583"/>
                                          <a:pt x="1407593" y="1439366"/>
                                        </a:cubicBezTo>
                                        <a:lnTo>
                                          <a:pt x="2" y="14420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7742224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69" name="Torta 22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60191" y="74436"/>
                                    <a:ext cx="28787" cy="28343"/>
                                  </a:xfrm>
                                  <a:custGeom>
                                    <a:avLst/>
                                    <a:gdLst>
                                      <a:gd name="T0" fmla="*/ 8 w 2878732"/>
                                      <a:gd name="T1" fmla="*/ 1412425 h 2834239"/>
                                      <a:gd name="T2" fmla="*/ 1435112 w 2878732"/>
                                      <a:gd name="T3" fmla="*/ 6 h 2834239"/>
                                      <a:gd name="T4" fmla="*/ 1439366 w 2878732"/>
                                      <a:gd name="T5" fmla="*/ 1417120 h 2834239"/>
                                      <a:gd name="T6" fmla="*/ 8 w 2878732"/>
                                      <a:gd name="T7" fmla="*/ 1412425 h 2834239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0 w 2878732"/>
                                      <a:gd name="T13" fmla="*/ 0 h 2834239"/>
                                      <a:gd name="T14" fmla="*/ 2878732 w 2878732"/>
                                      <a:gd name="T15" fmla="*/ 2834239 h 2834239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878732" h="2834239">
                                        <a:moveTo>
                                          <a:pt x="8" y="1412425"/>
                                        </a:moveTo>
                                        <a:cubicBezTo>
                                          <a:pt x="2630" y="633242"/>
                                          <a:pt x="643697" y="2309"/>
                                          <a:pt x="1435112" y="6"/>
                                        </a:cubicBezTo>
                                        <a:lnTo>
                                          <a:pt x="1439366" y="1417120"/>
                                        </a:lnTo>
                                        <a:lnTo>
                                          <a:pt x="8" y="1412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lt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7313061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70" name="Torta 225"/>
                                <wps:cNvSpPr>
                                  <a:spLocks/>
                                </wps:cNvSpPr>
                                <wps:spPr bwMode="auto">
                                  <a:xfrm rot="16200000" flipV="1">
                                    <a:off x="260493" y="74214"/>
                                    <a:ext cx="28152" cy="28787"/>
                                  </a:xfrm>
                                  <a:custGeom>
                                    <a:avLst/>
                                    <a:gdLst>
                                      <a:gd name="T0" fmla="*/ 2 w 2815185"/>
                                      <a:gd name="T1" fmla="*/ 1442054 h 2878733"/>
                                      <a:gd name="T2" fmla="*/ 402536 w 2815185"/>
                                      <a:gd name="T3" fmla="*/ 431636 h 2878733"/>
                                      <a:gd name="T4" fmla="*/ 1414164 w 2815185"/>
                                      <a:gd name="T5" fmla="*/ 15 h 2878733"/>
                                      <a:gd name="T6" fmla="*/ 1407593 w 2815185"/>
                                      <a:gd name="T7" fmla="*/ 1439367 h 2878733"/>
                                      <a:gd name="T8" fmla="*/ 2 w 2815185"/>
                                      <a:gd name="T9" fmla="*/ 1442054 h 2878733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2815185"/>
                                      <a:gd name="T16" fmla="*/ 0 h 2878733"/>
                                      <a:gd name="T17" fmla="*/ 2815185 w 2815185"/>
                                      <a:gd name="T18" fmla="*/ 2878733 h 2878733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2815185" h="2878733">
                                        <a:moveTo>
                                          <a:pt x="2" y="1442054"/>
                                        </a:moveTo>
                                        <a:cubicBezTo>
                                          <a:pt x="-688" y="1064282"/>
                                          <a:pt x="143888" y="701376"/>
                                          <a:pt x="402536" y="431636"/>
                                        </a:cubicBezTo>
                                        <a:cubicBezTo>
                                          <a:pt x="668858" y="153893"/>
                                          <a:pt x="1033773" y="-1801"/>
                                          <a:pt x="1414164" y="15"/>
                                        </a:cubicBezTo>
                                        <a:cubicBezTo>
                                          <a:pt x="1411974" y="479799"/>
                                          <a:pt x="1409783" y="959583"/>
                                          <a:pt x="1407593" y="1439367"/>
                                        </a:cubicBezTo>
                                        <a:lnTo>
                                          <a:pt x="2" y="14420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7F7F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6C425FA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1" name="Gruppo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9614" y="21240"/>
                                  <a:ext cx="28813" cy="28352"/>
                                  <a:chOff x="219614" y="21240"/>
                                  <a:chExt cx="28803" cy="28342"/>
                                </a:xfrm>
                              </wpg:grpSpPr>
                              <wps:wsp>
                                <wps:cNvPr id="2072" name="Torta 227"/>
                                <wps:cNvSpPr>
                                  <a:spLocks/>
                                </wps:cNvSpPr>
                                <wps:spPr bwMode="auto">
                                  <a:xfrm rot="16200000" flipV="1">
                                    <a:off x="219924" y="20930"/>
                                    <a:ext cx="28168" cy="28788"/>
                                  </a:xfrm>
                                  <a:custGeom>
                                    <a:avLst/>
                                    <a:gdLst>
                                      <a:gd name="T0" fmla="*/ 2 w 2816782"/>
                                      <a:gd name="T1" fmla="*/ 1442056 h 2878734"/>
                                      <a:gd name="T2" fmla="*/ 403044 w 2816782"/>
                                      <a:gd name="T3" fmla="*/ 431346 h 2878734"/>
                                      <a:gd name="T4" fmla="*/ 1414963 w 2816782"/>
                                      <a:gd name="T5" fmla="*/ 16 h 2878734"/>
                                      <a:gd name="T6" fmla="*/ 1408391 w 2816782"/>
                                      <a:gd name="T7" fmla="*/ 1439367 h 2878734"/>
                                      <a:gd name="T8" fmla="*/ 2 w 2816782"/>
                                      <a:gd name="T9" fmla="*/ 1442056 h 2878734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2816782"/>
                                      <a:gd name="T16" fmla="*/ 0 h 2878734"/>
                                      <a:gd name="T17" fmla="*/ 2816782 w 2816782"/>
                                      <a:gd name="T18" fmla="*/ 2878734 h 2878734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2816782" h="2878734">
                                        <a:moveTo>
                                          <a:pt x="2" y="1442056"/>
                                        </a:moveTo>
                                        <a:cubicBezTo>
                                          <a:pt x="-689" y="1064142"/>
                                          <a:pt x="144077" y="701111"/>
                                          <a:pt x="403044" y="431346"/>
                                        </a:cubicBezTo>
                                        <a:cubicBezTo>
                                          <a:pt x="669496" y="153782"/>
                                          <a:pt x="1034496" y="-1799"/>
                                          <a:pt x="1414963" y="16"/>
                                        </a:cubicBezTo>
                                        <a:cubicBezTo>
                                          <a:pt x="1412772" y="479800"/>
                                          <a:pt x="1410582" y="959583"/>
                                          <a:pt x="1408391" y="1439367"/>
                                        </a:cubicBezTo>
                                        <a:lnTo>
                                          <a:pt x="2" y="1442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6A6A6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F272CD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2073" name="Gruppo 2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9630" y="21240"/>
                                    <a:ext cx="28787" cy="28342"/>
                                    <a:chOff x="219630" y="21240"/>
                                    <a:chExt cx="28787" cy="28342"/>
                                  </a:xfrm>
                                </wpg:grpSpPr>
                                <wps:wsp>
                                  <wps:cNvPr id="2074" name="Torta 229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219630" y="21240"/>
                                      <a:ext cx="28787" cy="28342"/>
                                    </a:xfrm>
                                    <a:custGeom>
                                      <a:avLst/>
                                      <a:gdLst>
                                        <a:gd name="T0" fmla="*/ 8 w 2878733"/>
                                        <a:gd name="T1" fmla="*/ 1412425 h 2834239"/>
                                        <a:gd name="T2" fmla="*/ 1435113 w 2878733"/>
                                        <a:gd name="T3" fmla="*/ 6 h 2834239"/>
                                        <a:gd name="T4" fmla="*/ 1439367 w 2878733"/>
                                        <a:gd name="T5" fmla="*/ 1417120 h 2834239"/>
                                        <a:gd name="T6" fmla="*/ 8 w 2878733"/>
                                        <a:gd name="T7" fmla="*/ 1412425 h 2834239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0 w 2878733"/>
                                        <a:gd name="T13" fmla="*/ 0 h 2834239"/>
                                        <a:gd name="T14" fmla="*/ 2878733 w 2878733"/>
                                        <a:gd name="T15" fmla="*/ 2834239 h 2834239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878733" h="2834239">
                                          <a:moveTo>
                                            <a:pt x="8" y="1412425"/>
                                          </a:moveTo>
                                          <a:cubicBezTo>
                                            <a:pt x="2630" y="633242"/>
                                            <a:pt x="643697" y="2309"/>
                                            <a:pt x="1435113" y="6"/>
                                          </a:cubicBezTo>
                                          <a:lnTo>
                                            <a:pt x="1439367" y="1417120"/>
                                          </a:lnTo>
                                          <a:lnTo>
                                            <a:pt x="8" y="14124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AAA03E6" w14:textId="77777777" w:rsidR="004B418E" w:rsidRDefault="004B418E" w:rsidP="004B418E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75" name="Torta 2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19630" y="21240"/>
                                      <a:ext cx="28787" cy="28342"/>
                                    </a:xfrm>
                                    <a:custGeom>
                                      <a:avLst/>
                                      <a:gdLst>
                                        <a:gd name="T0" fmla="*/ 8 w 2878733"/>
                                        <a:gd name="T1" fmla="*/ 1412425 h 2834239"/>
                                        <a:gd name="T2" fmla="*/ 1435113 w 2878733"/>
                                        <a:gd name="T3" fmla="*/ 6 h 2834239"/>
                                        <a:gd name="T4" fmla="*/ 1439367 w 2878733"/>
                                        <a:gd name="T5" fmla="*/ 1417120 h 2834239"/>
                                        <a:gd name="T6" fmla="*/ 8 w 2878733"/>
                                        <a:gd name="T7" fmla="*/ 1412425 h 2834239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0 w 2878733"/>
                                        <a:gd name="T13" fmla="*/ 0 h 2834239"/>
                                        <a:gd name="T14" fmla="*/ 2878733 w 2878733"/>
                                        <a:gd name="T15" fmla="*/ 2834239 h 2834239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878733" h="2834239">
                                          <a:moveTo>
                                            <a:pt x="8" y="1412425"/>
                                          </a:moveTo>
                                          <a:cubicBezTo>
                                            <a:pt x="2630" y="633242"/>
                                            <a:pt x="643697" y="2309"/>
                                            <a:pt x="1435113" y="6"/>
                                          </a:cubicBezTo>
                                          <a:lnTo>
                                            <a:pt x="1439367" y="1417120"/>
                                          </a:lnTo>
                                          <a:lnTo>
                                            <a:pt x="8" y="14124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AB9B77" w14:textId="77777777" w:rsidR="004B418E" w:rsidRDefault="004B418E" w:rsidP="004B418E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76" name="Torta 231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219940" y="20930"/>
                                      <a:ext cx="28168" cy="28787"/>
                                    </a:xfrm>
                                    <a:custGeom>
                                      <a:avLst/>
                                      <a:gdLst>
                                        <a:gd name="T0" fmla="*/ 2 w 2816782"/>
                                        <a:gd name="T1" fmla="*/ 1442056 h 2878733"/>
                                        <a:gd name="T2" fmla="*/ 403044 w 2816782"/>
                                        <a:gd name="T3" fmla="*/ 431346 h 2878733"/>
                                        <a:gd name="T4" fmla="*/ 1414963 w 2816782"/>
                                        <a:gd name="T5" fmla="*/ 16 h 2878733"/>
                                        <a:gd name="T6" fmla="*/ 1408391 w 2816782"/>
                                        <a:gd name="T7" fmla="*/ 1439367 h 2878733"/>
                                        <a:gd name="T8" fmla="*/ 2 w 2816782"/>
                                        <a:gd name="T9" fmla="*/ 1442056 h 2878733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w 2816782"/>
                                        <a:gd name="T16" fmla="*/ 0 h 2878733"/>
                                        <a:gd name="T17" fmla="*/ 2816782 w 2816782"/>
                                        <a:gd name="T18" fmla="*/ 2878733 h 2878733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T15" t="T16" r="T17" b="T18"/>
                                      <a:pathLst>
                                        <a:path w="2816782" h="2878733">
                                          <a:moveTo>
                                            <a:pt x="2" y="1442056"/>
                                          </a:moveTo>
                                          <a:cubicBezTo>
                                            <a:pt x="-689" y="1064142"/>
                                            <a:pt x="144077" y="701111"/>
                                            <a:pt x="403044" y="431346"/>
                                          </a:cubicBezTo>
                                          <a:cubicBezTo>
                                            <a:pt x="669496" y="153782"/>
                                            <a:pt x="1034496" y="-1799"/>
                                            <a:pt x="1414963" y="16"/>
                                          </a:cubicBezTo>
                                          <a:cubicBezTo>
                                            <a:pt x="1412772" y="479800"/>
                                            <a:pt x="1410582" y="959583"/>
                                            <a:pt x="1408391" y="1439367"/>
                                          </a:cubicBezTo>
                                          <a:lnTo>
                                            <a:pt x="2" y="14420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B6F9758" w14:textId="77777777" w:rsidR="004B418E" w:rsidRDefault="004B418E" w:rsidP="004B418E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77" name="Connettore 1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351" y="59403"/>
                                  <a:ext cx="0" cy="153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Connettore 1 2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03764" y="60133"/>
                                  <a:ext cx="207" cy="143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79" name="Gruppo 2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291" y="74754"/>
                                  <a:ext cx="28798" cy="27717"/>
                                  <a:chOff x="303291" y="74754"/>
                                  <a:chExt cx="28803" cy="27723"/>
                                </a:xfrm>
                              </wpg:grpSpPr>
                              <wps:wsp>
                                <wps:cNvPr id="2080" name="Rettangolo 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3291" y="88790"/>
                                    <a:ext cx="14481" cy="136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9CFEB30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81" name="Rettangolo 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3291" y="74754"/>
                                    <a:ext cx="14481" cy="140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2DA2D53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82" name="Rettangolo 2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7772" y="88790"/>
                                    <a:ext cx="14323" cy="136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2D3B497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83" name="Rettangolo 2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7772" y="74754"/>
                                    <a:ext cx="14323" cy="140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B7CA1C0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84" name="Rettangolo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424" y="74563"/>
                                  <a:ext cx="28813" cy="28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CADA8DF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3" tIns="45716" rIns="91433" bIns="45716" anchor="ctr" anchorCtr="0" upright="1">
                                <a:noAutofit/>
                              </wps:bodyPr>
                            </wps:wsp>
                            <wpg:grpSp>
                              <wpg:cNvPr id="2085" name="Gruppo 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9556" y="74436"/>
                                  <a:ext cx="28813" cy="28337"/>
                                  <a:chOff x="389556" y="74436"/>
                                  <a:chExt cx="28803" cy="28342"/>
                                </a:xfrm>
                              </wpg:grpSpPr>
                              <wps:wsp>
                                <wps:cNvPr id="2086" name="Torta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9572" y="74436"/>
                                    <a:ext cx="28787" cy="28343"/>
                                  </a:xfrm>
                                  <a:custGeom>
                                    <a:avLst/>
                                    <a:gdLst>
                                      <a:gd name="T0" fmla="*/ 8 w 2878733"/>
                                      <a:gd name="T1" fmla="*/ 1412425 h 2834239"/>
                                      <a:gd name="T2" fmla="*/ 1435113 w 2878733"/>
                                      <a:gd name="T3" fmla="*/ 6 h 2834239"/>
                                      <a:gd name="T4" fmla="*/ 1439367 w 2878733"/>
                                      <a:gd name="T5" fmla="*/ 1417120 h 2834239"/>
                                      <a:gd name="T6" fmla="*/ 8 w 2878733"/>
                                      <a:gd name="T7" fmla="*/ 1412425 h 2834239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0 w 2878733"/>
                                      <a:gd name="T13" fmla="*/ 0 h 2834239"/>
                                      <a:gd name="T14" fmla="*/ 2878733 w 2878733"/>
                                      <a:gd name="T15" fmla="*/ 2834239 h 2834239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878733" h="2834239">
                                        <a:moveTo>
                                          <a:pt x="8" y="1412425"/>
                                        </a:moveTo>
                                        <a:cubicBezTo>
                                          <a:pt x="2630" y="633242"/>
                                          <a:pt x="643697" y="2309"/>
                                          <a:pt x="1435113" y="6"/>
                                        </a:cubicBezTo>
                                        <a:lnTo>
                                          <a:pt x="1439367" y="1417120"/>
                                        </a:lnTo>
                                        <a:lnTo>
                                          <a:pt x="8" y="1412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DCDB267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87" name="Torta 242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389882" y="74126"/>
                                    <a:ext cx="28168" cy="28787"/>
                                  </a:xfrm>
                                  <a:custGeom>
                                    <a:avLst/>
                                    <a:gdLst>
                                      <a:gd name="T0" fmla="*/ 2 w 2816773"/>
                                      <a:gd name="T1" fmla="*/ 1442056 h 2878733"/>
                                      <a:gd name="T2" fmla="*/ 403041 w 2816773"/>
                                      <a:gd name="T3" fmla="*/ 431347 h 2878733"/>
                                      <a:gd name="T4" fmla="*/ 1414958 w 2816773"/>
                                      <a:gd name="T5" fmla="*/ 15 h 2878733"/>
                                      <a:gd name="T6" fmla="*/ 1408387 w 2816773"/>
                                      <a:gd name="T7" fmla="*/ 1439367 h 2878733"/>
                                      <a:gd name="T8" fmla="*/ 2 w 2816773"/>
                                      <a:gd name="T9" fmla="*/ 1442056 h 2878733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2816773"/>
                                      <a:gd name="T16" fmla="*/ 0 h 2878733"/>
                                      <a:gd name="T17" fmla="*/ 2816773 w 2816773"/>
                                      <a:gd name="T18" fmla="*/ 2878733 h 2878733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2816773" h="2878733">
                                        <a:moveTo>
                                          <a:pt x="2" y="1442056"/>
                                        </a:moveTo>
                                        <a:cubicBezTo>
                                          <a:pt x="-689" y="1064143"/>
                                          <a:pt x="144076" y="701112"/>
                                          <a:pt x="403041" y="431347"/>
                                        </a:cubicBezTo>
                                        <a:cubicBezTo>
                                          <a:pt x="669493" y="153782"/>
                                          <a:pt x="1034492" y="-1799"/>
                                          <a:pt x="1414958" y="15"/>
                                        </a:cubicBezTo>
                                        <a:cubicBezTo>
                                          <a:pt x="1412768" y="479799"/>
                                          <a:pt x="1410577" y="959583"/>
                                          <a:pt x="1408387" y="1439367"/>
                                        </a:cubicBezTo>
                                        <a:lnTo>
                                          <a:pt x="2" y="1442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906D22C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88" name="Torta 24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389572" y="74436"/>
                                    <a:ext cx="28787" cy="28343"/>
                                  </a:xfrm>
                                  <a:custGeom>
                                    <a:avLst/>
                                    <a:gdLst>
                                      <a:gd name="T0" fmla="*/ 8 w 2878733"/>
                                      <a:gd name="T1" fmla="*/ 1412425 h 2834239"/>
                                      <a:gd name="T2" fmla="*/ 1435113 w 2878733"/>
                                      <a:gd name="T3" fmla="*/ 6 h 2834239"/>
                                      <a:gd name="T4" fmla="*/ 1439367 w 2878733"/>
                                      <a:gd name="T5" fmla="*/ 1417120 h 2834239"/>
                                      <a:gd name="T6" fmla="*/ 8 w 2878733"/>
                                      <a:gd name="T7" fmla="*/ 1412425 h 2834239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0 w 2878733"/>
                                      <a:gd name="T13" fmla="*/ 0 h 2834239"/>
                                      <a:gd name="T14" fmla="*/ 2878733 w 2878733"/>
                                      <a:gd name="T15" fmla="*/ 2834239 h 2834239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878733" h="2834239">
                                        <a:moveTo>
                                          <a:pt x="8" y="1412425"/>
                                        </a:moveTo>
                                        <a:cubicBezTo>
                                          <a:pt x="2630" y="633242"/>
                                          <a:pt x="643697" y="2309"/>
                                          <a:pt x="1435113" y="6"/>
                                        </a:cubicBezTo>
                                        <a:lnTo>
                                          <a:pt x="1439367" y="1417120"/>
                                        </a:lnTo>
                                        <a:lnTo>
                                          <a:pt x="8" y="14124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30DEC51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89" name="Torta 244"/>
                                <wps:cNvSpPr>
                                  <a:spLocks/>
                                </wps:cNvSpPr>
                                <wps:spPr bwMode="auto">
                                  <a:xfrm rot="16200000" flipV="1">
                                    <a:off x="389866" y="74126"/>
                                    <a:ext cx="28168" cy="28787"/>
                                  </a:xfrm>
                                  <a:custGeom>
                                    <a:avLst/>
                                    <a:gdLst>
                                      <a:gd name="T0" fmla="*/ 2 w 2816773"/>
                                      <a:gd name="T1" fmla="*/ 1442056 h 2878733"/>
                                      <a:gd name="T2" fmla="*/ 403041 w 2816773"/>
                                      <a:gd name="T3" fmla="*/ 431347 h 2878733"/>
                                      <a:gd name="T4" fmla="*/ 1414958 w 2816773"/>
                                      <a:gd name="T5" fmla="*/ 15 h 2878733"/>
                                      <a:gd name="T6" fmla="*/ 1408387 w 2816773"/>
                                      <a:gd name="T7" fmla="*/ 1439367 h 2878733"/>
                                      <a:gd name="T8" fmla="*/ 2 w 2816773"/>
                                      <a:gd name="T9" fmla="*/ 1442056 h 2878733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2816773"/>
                                      <a:gd name="T16" fmla="*/ 0 h 2878733"/>
                                      <a:gd name="T17" fmla="*/ 2816773 w 2816773"/>
                                      <a:gd name="T18" fmla="*/ 2878733 h 2878733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2816773" h="2878733">
                                        <a:moveTo>
                                          <a:pt x="2" y="1442056"/>
                                        </a:moveTo>
                                        <a:cubicBezTo>
                                          <a:pt x="-689" y="1064143"/>
                                          <a:pt x="144076" y="701112"/>
                                          <a:pt x="403041" y="431347"/>
                                        </a:cubicBezTo>
                                        <a:cubicBezTo>
                                          <a:pt x="669493" y="153782"/>
                                          <a:pt x="1034492" y="-1799"/>
                                          <a:pt x="1414958" y="15"/>
                                        </a:cubicBezTo>
                                        <a:cubicBezTo>
                                          <a:pt x="1412768" y="479799"/>
                                          <a:pt x="1410577" y="959583"/>
                                          <a:pt x="1408387" y="1439367"/>
                                        </a:cubicBezTo>
                                        <a:lnTo>
                                          <a:pt x="2" y="1442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545CC87" w14:textId="77777777" w:rsidR="004B418E" w:rsidRDefault="004B418E" w:rsidP="004B418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90" name="Connettore 1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62" y="60117"/>
                                  <a:ext cx="0" cy="15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Connettore 1 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759" y="59403"/>
                                  <a:ext cx="63" cy="14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2" name="Rettangolo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51" y="268236"/>
                                  <a:ext cx="5763" cy="6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D2AEE4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93" name="Rettangolo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96" y="258156"/>
                                  <a:ext cx="5762" cy="6477"/>
                                </a:xfrm>
                                <a:prstGeom prst="rect">
                                  <a:avLst/>
                                </a:prstGeom>
                                <a:pattFill prst="pct5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272CA9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94" name="Rettangolo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96" y="267522"/>
                                  <a:ext cx="5762" cy="6477"/>
                                </a:xfrm>
                                <a:prstGeom prst="rect">
                                  <a:avLst/>
                                </a:prstGeom>
                                <a:pattFill prst="lt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7DF8DD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95" name="Connettore 1 2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843" y="59403"/>
                                  <a:ext cx="0" cy="15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Rettangolo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61" y="74563"/>
                                  <a:ext cx="28797" cy="28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4342E1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3" tIns="45716" rIns="91433" bIns="45716" anchor="ctr" anchorCtr="0" upright="1">
                                <a:noAutofit/>
                              </wps:bodyPr>
                            </wps:wsp>
                            <wps:wsp>
                              <wps:cNvPr id="2097" name="Connettore 1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55" y="59403"/>
                                  <a:ext cx="0" cy="15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8" name="Rettangolo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043" y="132411"/>
                                  <a:ext cx="28813" cy="28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FB24EBB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3" tIns="45716" rIns="91433" bIns="45716" anchor="ctr" anchorCtr="0" upright="1">
                                <a:noAutofit/>
                              </wps:bodyPr>
                            </wps:wsp>
                            <wps:wsp>
                              <wps:cNvPr id="2099" name="Connettore 1 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944" y="60133"/>
                                  <a:ext cx="381" cy="716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Connettore 1 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563" y="59403"/>
                                  <a:ext cx="0" cy="152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1" name="Connettore 1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250" y="60133"/>
                                  <a:ext cx="0" cy="15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2" name="Connettore 1 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69484"/>
                                  <a:ext cx="28797" cy="35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3" name="Connettore 1 2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11" y="70214"/>
                                  <a:ext cx="28798" cy="352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4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87" y="260312"/>
                                  <a:ext cx="30245" cy="5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B51BF0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2966DF">
                                      <w:rPr>
                                        <w:b/>
                                        <w:bCs/>
                                        <w:i/>
                                        <w:color w:val="000000"/>
                                        <w:kern w:val="24"/>
                                        <w:sz w:val="56"/>
                                        <w:szCs w:val="56"/>
                                      </w:rPr>
                                      <w:t>FOXE1</w:t>
                                    </w: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56"/>
                                        <w:szCs w:val="56"/>
                                      </w:rPr>
                                      <w:t xml:space="preserve"> p.L107V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5" name="Rettangolo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6" y="259584"/>
                                  <a:ext cx="5762" cy="6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D5EEE3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06" name="Text Box 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87" y="268947"/>
                                  <a:ext cx="30245" cy="5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3A9A20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56"/>
                                        <w:szCs w:val="56"/>
                                      </w:rPr>
                                      <w:t>IYD: p.R101W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7" name="Text Box 1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532" y="259407"/>
                                  <a:ext cx="30238" cy="5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558F69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56"/>
                                        <w:szCs w:val="56"/>
                                      </w:rPr>
                                      <w:t>TPO: p.P135H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8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532" y="268043"/>
                                  <a:ext cx="30238" cy="5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50D5CB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56"/>
                                        <w:szCs w:val="56"/>
                                      </w:rPr>
                                      <w:t>SLC5A5: p.A518S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9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525" y="106567"/>
                                  <a:ext cx="9347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5C4200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0" name="Text Box 1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3594" y="106567"/>
                                  <a:ext cx="9367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57A65F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1" name="Text Box 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577" y="164442"/>
                                  <a:ext cx="18733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EA0517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Healthy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2" name="Text Box 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414" y="107647"/>
                                  <a:ext cx="9366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D72573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3" name="Text Box 1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18" y="106567"/>
                                  <a:ext cx="9347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74C7A0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4" name="Text Box 1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721" y="106567"/>
                                  <a:ext cx="9366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7D8993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5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033" y="106567"/>
                                  <a:ext cx="9347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0EF609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6" name="Text Box 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123" y="106567"/>
                                  <a:ext cx="18720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7BB614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Healthy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7" name="Text Box 1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504" y="164442"/>
                                  <a:ext cx="18713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5BCB1F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Healthy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8" name="Text Box 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367" y="106567"/>
                                  <a:ext cx="9366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17F590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9" name="Text Box 1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711" y="9731"/>
                                  <a:ext cx="9347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886BA8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0" name="Text Box 1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656" y="11159"/>
                                  <a:ext cx="18732" cy="5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4575F6" w14:textId="77777777" w:rsidR="004B418E" w:rsidRDefault="004B418E" w:rsidP="004B418E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</w:pPr>
                                    <w:r w:rsidRPr="00DB1004">
                                      <w:rPr>
                                        <w:b/>
                                        <w:bCs/>
                                        <w:color w:val="000000"/>
                                        <w:kern w:val="24"/>
                                        <w:sz w:val="64"/>
                                        <w:szCs w:val="64"/>
                                      </w:rPr>
                                      <w:t>Healthy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1" name="Connettore 1 2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9700" y="146540"/>
                                  <a:ext cx="338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2" name="Connettore 1 2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6268" y="146540"/>
                                  <a:ext cx="338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3" name="Rettangolo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886" y="132141"/>
                                  <a:ext cx="28814" cy="28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E6EE3FB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3" tIns="45716" rIns="91433" bIns="45716" anchor="ctr" anchorCtr="0" upright="1">
                                <a:noAutofit/>
                              </wps:bodyPr>
                            </wps:wsp>
                            <wps:wsp>
                              <wps:cNvPr id="2124" name="Ova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09" y="182544"/>
                                  <a:ext cx="28797" cy="295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6DFCE72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25" name="Ova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99" y="182544"/>
                                  <a:ext cx="28797" cy="295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3DB5E5C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26" name="Rettangolo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287" y="185417"/>
                                  <a:ext cx="28813" cy="28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8C93C48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3" tIns="45716" rIns="91433" bIns="45716" anchor="ctr" anchorCtr="0" upright="1">
                                <a:noAutofit/>
                              </wps:bodyPr>
                            </wps:wsp>
                            <wps:wsp>
                              <wps:cNvPr id="2127" name="Ova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545" y="132141"/>
                                  <a:ext cx="28797" cy="295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0A7B80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28" name="Ova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0114" y="132141"/>
                                  <a:ext cx="28797" cy="295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3B2B577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29" name="Ova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872" y="182544"/>
                                  <a:ext cx="28797" cy="295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31DAB5C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30" name="Connettore 1 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702" y="146540"/>
                                  <a:ext cx="0" cy="388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1" name="Connettore 1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271" y="146540"/>
                                  <a:ext cx="0" cy="36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2" name="Connettore 1 2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407" y="171019"/>
                                  <a:ext cx="712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3" name="Connettore 1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697" y="171019"/>
                                  <a:ext cx="0" cy="11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4" name="Connettore 1 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7" y="171019"/>
                                  <a:ext cx="0" cy="11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5" name="Rettangolo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" y="74532"/>
                                  <a:ext cx="28797" cy="28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7BF67CE" w14:textId="77777777" w:rsidR="004B418E" w:rsidRDefault="004B418E" w:rsidP="004B418E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3" tIns="45716" rIns="91433" bIns="45716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586D17" id="Gruppo 88" o:spid="_x0000_s1036" style="position:absolute;margin-left:1510.15pt;margin-top:212.5pt;width:22in;height:22in;z-index:251669504;mso-width-relative:margin;mso-height-relative:margin" coordsize="418369,274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">
                      <v:rect id="Rettangolo 206" o:spid="_x0000_s1037" style="position:absolute;left:166258;top:21240;width:28814;height:2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" filled="f" strokeweight="2pt">
                        <v:textbox inset="2.53981mm,1.2699mm,2.53981mm,1.2699mm">
                          <w:txbxContent>
                            <w:p w14:paraId="1AB2A503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line id="Connettore 1 207" o:spid="_x0000_s1038" style="position:absolute;visibility:visible;mso-wrap-style:square" from="195072,35289" to="219551,35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" strokeweight="1pt">
                        <v:shadow on="t" color="black" opacity="24903f" origin=",.5" offset="0,.55556mm"/>
                      </v:line>
                      <v:line id="Connettore 1 208" o:spid="_x0000_s1039" style="position:absolute;flip:x;visibility:visible;mso-wrap-style:square" from="207391,35305" to="207533,59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" strokeweight="1pt">
                        <v:shadow on="t" color="black" opacity="24903f" origin=",.5" offset="0,.55556mm"/>
                      </v:line>
                      <v:line id="Connettore 1 209" o:spid="_x0000_s1040" style="position:absolute;visibility:visible;mso-wrap-style:square" from="15843,59403" to="403971,59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" strokeweight="1pt">
                        <v:shadow on="t" color="black" opacity="24903f" origin=",.5" offset="0,.55556mm"/>
                      </v:line>
                      <v:line id="Connettore 1 210" o:spid="_x0000_s1041" style="position:absolute;visibility:visible;mso-wrap-style:square" from="231140,60133" to="231140,13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" strokeweight="1pt">
                        <v:shadow on="t" color="black" opacity="24903f" origin=",.5" offset="0,.55556mm"/>
                      </v:line>
                      <v:group id="Gruppo 211" o:spid="_x0000_s1042" style="position:absolute;left:87677;top:74754;width:28797;height:27717" coordorigin="87677,74754" coordsize="28803,2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v:rect id="Rettangolo 212" o:spid="_x0000_s1043" style="position:absolute;left:87677;top:88790;width:14481;height:13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" filled="f" strokeweight="2.25pt">
                          <v:textbox>
                            <w:txbxContent>
                              <w:p w14:paraId="596AF2C9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ttangolo 213" o:spid="_x0000_s1044" style="position:absolute;left:87677;top:74754;width:14481;height:1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" fillcolor="black" strokeweight="2.25pt">
                          <v:textbox>
                            <w:txbxContent>
                              <w:p w14:paraId="11B4C9AD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ttangolo 214" o:spid="_x0000_s1045" style="position:absolute;left:102158;top:88790;width:14322;height:13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" filled="f" strokeweight="2.25pt">
                          <v:textbox>
                            <w:txbxContent>
                              <w:p w14:paraId="0A71B03E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ttangolo 215" o:spid="_x0000_s1046" style="position:absolute;left:102158;top:74754;width:14322;height:1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" filled="f" strokeweight="2.25pt">
                          <v:textbox>
                            <w:txbxContent>
                              <w:p w14:paraId="27059247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Gruppo 216" o:spid="_x0000_s1047" style="position:absolute;left:130794;top:74563;width:28797;height:28083" coordorigin="130794,74563" coordsize="28803,2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      <v:rect id="Rettangolo 217" o:spid="_x0000_s1048" style="position:absolute;left:145402;top:88613;width:14195;height:14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" filled="f" strokeweight="2.25pt">
                          <v:textbox>
                            <w:txbxContent>
                              <w:p w14:paraId="1C3A30FA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ttangolo 218" o:spid="_x0000_s1049" style="position:absolute;left:130794;top:74563;width:28803;height:2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" filled="f" strokeweight="2.25pt">
                          <v:textbox inset="2.53981mm,1.2699mm,2.53981mm,1.2699mm">
                            <w:txbxContent>
                              <w:p w14:paraId="5E98DCAD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ttangolo 219" o:spid="_x0000_s1050" style="position:absolute;left:130794;top:74563;width:14544;height:14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" fillcolor="black" strokeweight="2.25pt">
                          <v:textbox>
                            <w:txbxContent>
                              <w:p w14:paraId="7F1A4FB5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shape id="CasellaDiTesto 26" o:spid="_x0000_s1051" type="#_x0000_t202" style="position:absolute;left:137048;width:22517;height:7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1wCxQAAAN0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" filled="f" stroked="f">
                        <v:textbox>
                          <w:txbxContent>
                            <w:p w14:paraId="16F50BC5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88"/>
                                  <w:szCs w:val="88"/>
                                </w:rPr>
                                <w:t>Pedigree</w:t>
                              </w:r>
                            </w:p>
                          </w:txbxContent>
                        </v:textbox>
                      </v:shape>
                      <v:group id="Gruppo 221" o:spid="_x0000_s1052" style="position:absolute;left:260175;top:74436;width:28797;height:28337" coordorigin="260175,74436" coordsize="28803,2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      <v:shape id="Torta 222" o:spid="_x0000_s1053" style="position:absolute;left:260191;top:74436;width:28787;height:28343;visibility:visible;mso-wrap-style:square;v-text-anchor:middle" coordsize="2878732,2834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" adj="-11796480,,5400" path="m8,1412425c2630,633242,643697,2309,1435112,6r4254,1417114l8,1412425xe" fillcolor="black" strokeweight="2pt">
                          <v:stroke joinstyle="miter"/>
                          <v:formulas/>
                          <v:path arrowok="t" o:connecttype="custom" o:connectlocs="0,14125;14351,0;14393,14172;0,14125" o:connectangles="0,0,0,0" textboxrect="0,0,2878732,2834239"/>
                          <v:textbox>
                            <w:txbxContent>
                              <w:p w14:paraId="647F1739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orta 223" o:spid="_x0000_s1054" style="position:absolute;left:260509;top:74214;width:28152;height:28787;rotation:90;visibility:visible;mso-wrap-style:square;v-text-anchor:middle" coordsize="2815185,2878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" adj="-11796480,,5400" path="m2,1442054c-688,1064282,143888,701376,402536,431637,668858,153895,1033773,-1800,1414164,16v-2190,479783,-4381,959567,-6571,1439350l2,1442054xe" fillcolor="black" strokeweight="2pt">
                          <v:fill r:id="rId14" o:title="" type="pattern"/>
                          <v:stroke joinstyle="miter"/>
                          <v:formulas/>
                          <v:path arrowok="t" o:connecttype="custom" o:connectlocs="0,14420;4025,4316;14142,0;14076,14393;0,14420" o:connectangles="0,0,0,0,0" textboxrect="0,0,2815185,2878732"/>
                          <v:textbox>
                            <w:txbxContent>
                              <w:p w14:paraId="07742224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orta 224" o:spid="_x0000_s1055" style="position:absolute;left:260191;top:74436;width:28787;height:28343;flip:y;visibility:visible;mso-wrap-style:square;v-text-anchor:middle" coordsize="2878732,2834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" adj="-11796480,,5400" path="m8,1412425c2630,633242,643697,2309,1435112,6r4254,1417114l8,1412425xe" fillcolor="black" strokeweight="2pt">
                          <v:fill r:id="rId15" o:title="" type="pattern"/>
                          <v:stroke joinstyle="miter"/>
                          <v:formulas/>
                          <v:path arrowok="t" o:connecttype="custom" o:connectlocs="0,14125;14351,0;14393,14172;0,14125" o:connectangles="0,0,0,0" textboxrect="0,0,2878732,2834239"/>
                          <v:textbox>
                            <w:txbxContent>
                              <w:p w14:paraId="17313061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orta 225" o:spid="_x0000_s1056" style="position:absolute;left:260493;top:74214;width:28152;height:28787;rotation:90;flip:y;visibility:visible;mso-wrap-style:square;v-text-anchor:middle" coordsize="2815185,2878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" adj="-11796480,,5400" path="m2,1442054c-688,1064282,143888,701376,402536,431636,668858,153893,1033773,-1801,1414164,15v-2190,479784,-4381,959568,-6571,1439352l2,1442054xe" fillcolor="#7f7f7f" strokeweight="2pt">
                          <v:stroke joinstyle="miter"/>
                          <v:formulas/>
                          <v:path arrowok="t" o:connecttype="custom" o:connectlocs="0,14420;4025,4316;14142,0;14076,14394;0,14420" o:connectangles="0,0,0,0,0" textboxrect="0,0,2815185,2878733"/>
                          <v:textbox>
                            <w:txbxContent>
                              <w:p w14:paraId="56C425FA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po 226" o:spid="_x0000_s1057" style="position:absolute;left:219614;top:21240;width:28813;height:28352" coordorigin="219614,21240" coordsize="28803,2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      <v:shape id="Torta 227" o:spid="_x0000_s1058" style="position:absolute;left:219924;top:20930;width:28168;height:28788;rotation:90;flip:y;visibility:visible;mso-wrap-style:square;v-text-anchor:middle" coordsize="2816782,2878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" adj="-11796480,,5400" path="m2,1442056c-689,1064142,144077,701111,403044,431346,669496,153782,1034496,-1799,1414963,16v-2191,479784,-4381,959567,-6572,1439351l2,1442056xe" fillcolor="#a6a6a6" strokeweight="2pt">
                          <v:stroke joinstyle="miter"/>
                          <v:formulas/>
                          <v:path arrowok="t" o:connecttype="custom" o:connectlocs="0,14421;4030,4314;14150,0;14084,14394;0,14421" o:connectangles="0,0,0,0,0" textboxrect="0,0,2816782,2878734"/>
                          <v:textbox>
                            <w:txbxContent>
                              <w:p w14:paraId="7FF272CD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uppo 228" o:spid="_x0000_s1059" style="position:absolute;left:219630;top:21240;width:28787;height:28342" coordorigin="219630,21240" coordsize="28787,2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        <v:shape id="Torta 229" o:spid="_x0000_s1060" style="position:absolute;left:219630;top:21240;width:28787;height:28342;flip:y;visibility:visible;mso-wrap-style:square;v-text-anchor:middle" coordsize="2878733,2834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" adj="-11796480,,5400" path="m8,1412425c2630,633242,643697,2309,1435113,6r4254,1417114l8,1412425xe" filled="f" strokeweight="2pt">
                            <v:stroke joinstyle="miter"/>
                            <v:formulas/>
                            <v:path arrowok="t" o:connecttype="custom" o:connectlocs="0,14124;14351,0;14394,14171;0,14124" o:connectangles="0,0,0,0" textboxrect="0,0,2878733,2834239"/>
                            <v:textbox>
                              <w:txbxContent>
                                <w:p w14:paraId="7AAA03E6" w14:textId="77777777" w:rsidR="004B418E" w:rsidRDefault="004B418E" w:rsidP="004B418E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orta 230" o:spid="_x0000_s1061" style="position:absolute;left:219630;top:21240;width:28787;height:28342;visibility:visible;mso-wrap-style:square;v-text-anchor:middle" coordsize="2878733,2834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" adj="-11796480,,5400" path="m8,1412425c2630,633242,643697,2309,1435113,6r4254,1417114l8,1412425xe" fillcolor="black" strokeweight="2pt">
                            <v:stroke joinstyle="miter"/>
                            <v:formulas/>
                            <v:path arrowok="t" o:connecttype="custom" o:connectlocs="0,14124;14351,0;14394,14171;0,14124" o:connectangles="0,0,0,0" textboxrect="0,0,2878733,2834239"/>
                            <v:textbox>
                              <w:txbxContent>
                                <w:p w14:paraId="17AB9B77" w14:textId="77777777" w:rsidR="004B418E" w:rsidRDefault="004B418E" w:rsidP="004B418E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orta 231" o:spid="_x0000_s1062" style="position:absolute;left:219940;top:20930;width:28168;height:28787;rotation:90;visibility:visible;mso-wrap-style:square;v-text-anchor:middle" coordsize="2816782,2878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" adj="-11796480,,5400" path="m2,1442056c-689,1064142,144077,701111,403044,431346,669496,153782,1034496,-1799,1414963,16v-2191,479784,-4381,959567,-6572,1439351l2,1442056xe" filled="f" strokeweight="2pt">
                            <v:stroke joinstyle="miter"/>
                            <v:formulas/>
                            <v:path arrowok="t" o:connecttype="custom" o:connectlocs="0,14420;4030,4313;14150,0;14084,14394;0,14420" o:connectangles="0,0,0,0,0" textboxrect="0,0,2816782,2878733"/>
                            <v:textbox>
                              <w:txbxContent>
                                <w:p w14:paraId="6B6F9758" w14:textId="77777777" w:rsidR="004B418E" w:rsidRDefault="004B418E" w:rsidP="004B418E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Connettore 1 232" o:spid="_x0000_s1063" style="position:absolute;visibility:visible;mso-wrap-style:square" from="274351,59403" to="274351,7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" strokeweight="1pt">
                        <v:shadow on="t" color="black" opacity="24903f" origin=",.5" offset="0,.55556mm"/>
                      </v:line>
                      <v:line id="Connettore 1 233" o:spid="_x0000_s1064" style="position:absolute;flip:x;visibility:visible;mso-wrap-style:square" from="403764,60133" to="403971,7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" strokeweight="1pt">
                        <v:shadow on="t" color="black" opacity="24903f" origin=",.5" offset="0,.55556mm"/>
                      </v:line>
                      <v:group id="Gruppo 234" o:spid="_x0000_s1065" style="position:absolute;left:303291;top:74754;width:28798;height:27717" coordorigin="303291,74754" coordsize="28803,2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      <v:rect id="Rettangolo 235" o:spid="_x0000_s1066" style="position:absolute;left:303291;top:88790;width:14481;height:13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" filled="f" strokeweight="2pt">
                          <v:textbox>
                            <w:txbxContent>
                              <w:p w14:paraId="39CFEB30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ttangolo 236" o:spid="_x0000_s1067" style="position:absolute;left:303291;top:74754;width:14481;height:1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" fillcolor="black" strokeweight="2pt">
                          <v:textbox>
                            <w:txbxContent>
                              <w:p w14:paraId="22DA2D53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ttangolo 237" o:spid="_x0000_s1068" style="position:absolute;left:317772;top:88790;width:14323;height:13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" filled="f" strokeweight="2pt">
                          <v:textbox>
                            <w:txbxContent>
                              <w:p w14:paraId="32D3B497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ttangolo 238" o:spid="_x0000_s1069" style="position:absolute;left:317772;top:74754;width:14323;height:1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" filled="f" strokeweight="2pt">
                          <v:textbox>
                            <w:txbxContent>
                              <w:p w14:paraId="3B7CA1C0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rect id="Rettangolo 239" o:spid="_x0000_s1070" style="position:absolute;left:346424;top:74563;width:28813;height:2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" filled="f" strokeweight="2pt">
                        <v:textbox inset="2.53981mm,1.2699mm,2.53981mm,1.2699mm">
                          <w:txbxContent>
                            <w:p w14:paraId="7CADA8DF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group id="Gruppo 240" o:spid="_x0000_s1071" style="position:absolute;left:389556;top:74436;width:28813;height:28337" coordorigin="389556,74436" coordsize="28803,2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      <v:shape id="Torta 241" o:spid="_x0000_s1072" style="position:absolute;left:389572;top:74436;width:28787;height:28343;visibility:visible;mso-wrap-style:square;v-text-anchor:middle" coordsize="2878733,2834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" adj="-11796480,,5400" path="m8,1412425c2630,633242,643697,2309,1435113,6r4254,1417114l8,1412425xe" fillcolor="black" strokeweight="2.25pt">
                          <v:stroke joinstyle="miter"/>
                          <v:formulas/>
                          <v:path arrowok="t" o:connecttype="custom" o:connectlocs="0,14125;14351,0;14394,14172;0,14125" o:connectangles="0,0,0,0" textboxrect="0,0,2878733,2834239"/>
                          <v:textbox>
                            <w:txbxContent>
                              <w:p w14:paraId="4DCDB267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orta 242" o:spid="_x0000_s1073" style="position:absolute;left:389882;top:74126;width:28168;height:28787;rotation:90;visibility:visible;mso-wrap-style:square;v-text-anchor:middle" coordsize="2816773,2878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" adj="-11796480,,5400" path="m2,1442056c-689,1064143,144076,701112,403041,431347,669493,153782,1034492,-1799,1414958,15v-2190,479784,-4381,959568,-6571,1439352l2,1442056xe" filled="f" strokeweight="2.25pt">
                          <v:stroke joinstyle="miter"/>
                          <v:formulas/>
                          <v:path arrowok="t" o:connecttype="custom" o:connectlocs="0,14420;4030,4313;14150,0;14084,14394;0,14420" o:connectangles="0,0,0,0,0" textboxrect="0,0,2816773,2878733"/>
                          <v:textbox>
                            <w:txbxContent>
                              <w:p w14:paraId="6906D22C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orta 243" o:spid="_x0000_s1074" style="position:absolute;left:389572;top:74436;width:28787;height:28343;flip:y;visibility:visible;mso-wrap-style:square;v-text-anchor:middle" coordsize="2878733,2834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" adj="-11796480,,5400" path="m8,1412425c2630,633242,643697,2309,1435113,6r4254,1417114l8,1412425xe" filled="f" strokeweight="2.25pt">
                          <v:stroke joinstyle="miter"/>
                          <v:formulas/>
                          <v:path arrowok="t" o:connecttype="custom" o:connectlocs="0,14125;14351,0;14394,14172;0,14125" o:connectangles="0,0,0,0" textboxrect="0,0,2878733,2834239"/>
                          <v:textbox>
                            <w:txbxContent>
                              <w:p w14:paraId="030DEC51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orta 244" o:spid="_x0000_s1075" style="position:absolute;left:389866;top:74126;width:28168;height:28787;rotation:90;flip:y;visibility:visible;mso-wrap-style:square;v-text-anchor:middle" coordsize="2816773,2878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" adj="-11796480,,5400" path="m2,1442056c-689,1064143,144076,701112,403041,431347,669493,153782,1034492,-1799,1414958,15v-2190,479784,-4381,959568,-6571,1439352l2,1442056xe" filled="f" strokeweight="1.5pt">
                          <v:stroke joinstyle="miter"/>
                          <v:formulas/>
                          <v:path arrowok="t" o:connecttype="custom" o:connectlocs="0,14420;4030,4313;14150,0;14084,14394;0,14420" o:connectangles="0,0,0,0,0" textboxrect="0,0,2816773,2878733"/>
                          <v:textbox>
                            <w:txbxContent>
                              <w:p w14:paraId="6545CC87" w14:textId="77777777" w:rsidR="004B418E" w:rsidRDefault="004B418E" w:rsidP="004B418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line id="Connettore 1 245" o:spid="_x0000_s1076" style="position:absolute;visibility:visible;mso-wrap-style:square" from="145462,60117" to="145462,7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" strokeweight="2pt">
                        <v:shadow on="t" color="black" opacity="24903f" origin=",.5" offset="0,.55556mm"/>
                      </v:line>
                      <v:line id="Connettore 1 246" o:spid="_x0000_s1077" style="position:absolute;visibility:visible;mso-wrap-style:square" from="360759,59403" to="360822,73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" strokeweight="1pt">
                        <v:shadow on="t" color="black" opacity="24903f" origin=",.5" offset="0,.55556mm"/>
                      </v:line>
                      <v:rect id="Rettangolo 247" o:spid="_x0000_s1078" style="position:absolute;left:8651;top:268236;width:576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" fillcolor="#a6a6a6" strokeweight="2pt">
                        <v:textbox>
                          <w:txbxContent>
                            <w:p w14:paraId="22D2AEE4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ttangolo 248" o:spid="_x0000_s1079" style="position:absolute;left:56896;top:258156;width:5762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" fillcolor="black" strokeweight="2pt">
                        <v:fill r:id="rId14" o:title="" type="pattern"/>
                        <v:textbox>
                          <w:txbxContent>
                            <w:p w14:paraId="26272CA9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ttangolo 249" o:spid="_x0000_s1080" style="position:absolute;left:56896;top:267522;width:5762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" fillcolor="black" strokeweight="2pt">
                        <v:fill r:id="rId15" o:title="" type="pattern"/>
                        <v:textbox>
                          <w:txbxContent>
                            <w:p w14:paraId="567DF8DD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line id="Connettore 1 250" o:spid="_x0000_s1081" style="position:absolute;flip:x;visibility:visible;mso-wrap-style:square" from="15843,59403" to="15843,7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" strokeweight="2pt">
                        <v:shadow on="t" color="black" opacity="24903f" origin=",.5" offset="0,.55556mm"/>
                      </v:line>
                      <v:rect id="Rettangolo 251" o:spid="_x0000_s1082" style="position:absolute;left:44561;top:74563;width:28797;height:2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" filled="f" strokeweight="2.25pt">
                        <v:textbox inset="2.53981mm,1.2699mm,2.53981mm,1.2699mm">
                          <w:txbxContent>
                            <w:p w14:paraId="424342E1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line id="Connettore 1 252" o:spid="_x0000_s1083" style="position:absolute;visibility:visible;mso-wrap-style:square" from="59055,59403" to="59055,74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" strokeweight="2pt">
                        <v:shadow on="t" color="black" opacity="24903f" origin=",.5" offset="0,.55556mm"/>
                      </v:line>
                      <v:rect id="Rettangolo 253" o:spid="_x0000_s1084" style="position:absolute;left:217043;top:132411;width:28813;height:2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" filled="f" strokeweight="2.25pt">
                        <v:textbox inset="2.53981mm,1.2699mm,2.53981mm,1.2699mm">
                          <w:txbxContent>
                            <w:p w14:paraId="4FB24EBB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line id="Connettore 1 254" o:spid="_x0000_s1085" style="position:absolute;visibility:visible;mso-wrap-style:square" from="187944,60133" to="188325,131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" strokeweight="1pt">
                        <v:shadow on="t" color="black" opacity="24903f" origin=",.5" offset="0,.55556mm"/>
                      </v:line>
                      <v:line id="Connettore 1 255" o:spid="_x0000_s1086" style="position:absolute;visibility:visible;mso-wrap-style:square" from="317563,59403" to="317563,74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" strokeweight="1pt">
                        <v:shadow on="t" color="black" opacity="24903f" origin=",.5" offset="0,.55556mm"/>
                      </v:line>
                      <v:line id="Connettore 1 256" o:spid="_x0000_s1087" style="position:absolute;visibility:visible;mso-wrap-style:square" from="102250,60133" to="102250,75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" strokeweight="2pt">
                        <v:shadow on="t" color="black" opacity="24903f" origin=",.5" offset="0,.55556mm"/>
                      </v:line>
                      <v:line id="Connettore 1 257" o:spid="_x0000_s1088" style="position:absolute;flip:y;visibility:visible;mso-wrap-style:square" from="0,69484" to="28797,104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" strokeweight="4.5pt"/>
                      <v:line id="Connettore 1 258" o:spid="_x0000_s1089" style="position:absolute;flip:y;visibility:visible;mso-wrap-style:square" from="43211,70214" to="72009,105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" strokeweight="4.5pt"/>
                      <v:shape id="Text Box 152" o:spid="_x0000_s1090" type="#_x0000_t202" style="position:absolute;left:17287;top:260312;width:30245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Ok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" filled="f" stroked="f">
                        <v:textbox>
                          <w:txbxContent>
                            <w:p w14:paraId="75B51BF0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2966DF">
                                <w:rPr>
                                  <w:b/>
                                  <w:bCs/>
                                  <w:i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FOXE1</w:t>
                              </w: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 xml:space="preserve"> p.L107V</w:t>
                              </w:r>
                            </w:p>
                          </w:txbxContent>
                        </v:textbox>
                      </v:shape>
                      <v:rect id="Rettangolo 260" o:spid="_x0000_s1091" style="position:absolute;left:8636;top:259584;width:5762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" fillcolor="black" strokeweight="2pt">
                        <v:textbox>
                          <w:txbxContent>
                            <w:p w14:paraId="06D5EEE3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shape id="Text Box 154" o:spid="_x0000_s1092" type="#_x0000_t202" style="position:absolute;left:17287;top:268947;width:30245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hIxQAAAN0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" filled="f" stroked="f">
                        <v:textbox>
                          <w:txbxContent>
                            <w:p w14:paraId="4C3A9A20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IYD: p.R101W</w:t>
                              </w:r>
                            </w:p>
                          </w:txbxContent>
                        </v:textbox>
                      </v:shape>
                      <v:shape id="Text Box 155" o:spid="_x0000_s1093" type="#_x0000_t202" style="position:absolute;left:65532;top:259407;width:30238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" filled="f" stroked="f">
                        <v:textbox>
                          <w:txbxContent>
                            <w:p w14:paraId="14558F69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TPO: p.P135H</w:t>
                              </w:r>
                            </w:p>
                          </w:txbxContent>
                        </v:textbox>
                      </v:shape>
                      <v:shape id="Text Box 156" o:spid="_x0000_s1094" type="#_x0000_t202" style="position:absolute;left:65532;top:268043;width:30238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" filled="f" stroked="f">
                        <v:textbox>
                          <w:txbxContent>
                            <w:p w14:paraId="0350D5CB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SLC5A5: p.A518S</w:t>
                              </w:r>
                            </w:p>
                          </w:txbxContent>
                        </v:textbox>
                      </v:shape>
                      <v:shape id="Text Box 157" o:spid="_x0000_s1095" type="#_x0000_t202" style="position:absolute;left:11525;top:106567;width:9347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w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OBmsDrTXwCcv4EAAD//wMAUEsBAi0AFAAGAAgAAAAhANvh9svuAAAAhQEAABMAAAAAAAAAAAAA&#10;AAAAAAAAAFtDb250ZW50X1R5cGVzXS54bWxQSwECLQAUAAYACAAAACEAWvQsW78AAAAVAQAACwAA&#10;AAAAAAAAAAAAAAAfAQAAX3JlbHMvLnJlbHNQSwECLQAUAAYACAAAACEALpi8OsMAAADdAAAADwAA&#10;AAAAAAAAAAAAAAAHAgAAZHJzL2Rvd25yZXYueG1sUEsFBgAAAAADAAMAtwAAAPcCAAAAAA==&#10;" filled="f" stroked="f">
                        <v:textbox>
                          <w:txbxContent>
                            <w:p w14:paraId="155C4200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CH</w:t>
                              </w:r>
                            </w:p>
                          </w:txbxContent>
                        </v:textbox>
                      </v:shape>
                      <v:shape id="Text Box 158" o:spid="_x0000_s1096" type="#_x0000_t202" style="position:absolute;left:313594;top:106567;width:9367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" filled="f" stroked="f">
                        <v:textbox>
                          <w:txbxContent>
                            <w:p w14:paraId="7557A65F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CH</w:t>
                              </w:r>
                            </w:p>
                          </w:txbxContent>
                        </v:textbox>
                      </v:shape>
                      <v:shape id="Text Box 159" o:spid="_x0000_s1097" type="#_x0000_t202" style="position:absolute;left:178577;top:164442;width:18733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bhxAAAAN0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kgT+3sQnIJe/AAAA//8DAFBLAQItABQABgAIAAAAIQDb4fbL7gAAAIUBAAATAAAAAAAAAAAA&#10;AAAAAAAAAABbQ29udGVudF9UeXBlc10ueG1sUEsBAi0AFAAGAAgAAAAhAFr0LFu/AAAAFQEAAAsA&#10;AAAAAAAAAAAAAAAAHwEAAF9yZWxzLy5yZWxzUEsBAi0AFAAGAAgAAAAhAFU3JuHEAAAA3QAAAA8A&#10;AAAAAAAAAAAAAAAABwIAAGRycy9kb3ducmV2LnhtbFBLBQYAAAAAAwADALcAAAD4AgAAAAA=&#10;" filled="f" stroked="f">
                        <v:textbox>
                          <w:txbxContent>
                            <w:p w14:paraId="2FEA0517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Healthy</w:t>
                              </w:r>
                            </w:p>
                          </w:txbxContent>
                        </v:textbox>
                      </v:shape>
                      <v:shape id="Text Box 160" o:spid="_x0000_s1098" type="#_x0000_t202" style="position:absolute;left:140414;top:107647;width:9366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" filled="f" stroked="f">
                        <v:textbox>
                          <w:txbxContent>
                            <w:p w14:paraId="76D72573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CH</w:t>
                              </w:r>
                            </w:p>
                          </w:txbxContent>
                        </v:textbox>
                      </v:shape>
                      <v:shape id="Text Box 161" o:spid="_x0000_s1099" type="#_x0000_t202" style="position:absolute;left:97218;top:106567;width:9347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" filled="f" stroked="f">
                        <v:textbox>
                          <w:txbxContent>
                            <w:p w14:paraId="3274C7A0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CH</w:t>
                              </w:r>
                            </w:p>
                          </w:txbxContent>
                        </v:textbox>
                      </v:shape>
                      <v:shape id="Text Box 162" o:spid="_x0000_s1100" type="#_x0000_t202" style="position:absolute;left:54721;top:106567;width:9366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V5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omaTqF+5v4BOTyBgAA//8DAFBLAQItABQABgAIAAAAIQDb4fbL7gAAAIUBAAATAAAAAAAAAAAA&#10;AAAAAAAAAABbQ29udGVudF9UeXBlc10ueG1sUEsBAi0AFAAGAAgAAAAhAFr0LFu/AAAAFQEAAAsA&#10;AAAAAAAAAAAAAAAAHwEAAF9yZWxzLy5yZWxzUEsBAi0AFAAGAAgAAAAhAEVAhXnEAAAA3QAAAA8A&#10;AAAAAAAAAAAAAAAABwIAAGRycy9kb3ducmV2LnhtbFBLBQYAAAAAAwADALcAAAD4AgAAAAA=&#10;" filled="f" stroked="f">
                        <v:textbox>
                          <w:txbxContent>
                            <w:p w14:paraId="387D8993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CH</w:t>
                              </w:r>
                            </w:p>
                          </w:txbxContent>
                        </v:textbox>
                      </v:shape>
                      <v:shape id="Text Box 163" o:spid="_x0000_s1101" type="#_x0000_t202" style="position:absolute;left:270033;top:106567;width:9347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" filled="f" stroked="f">
                        <v:textbox>
                          <w:txbxContent>
                            <w:p w14:paraId="600EF609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CH</w:t>
                              </w:r>
                            </w:p>
                          </w:txbxContent>
                        </v:textbox>
                      </v:shape>
                      <v:shape id="Text Box 164" o:spid="_x0000_s1102" type="#_x0000_t202" style="position:absolute;left:352123;top:106567;width:18720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" filled="f" stroked="f">
                        <v:textbox>
                          <w:txbxContent>
                            <w:p w14:paraId="0E7BB614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Healthy</w:t>
                              </w:r>
                            </w:p>
                          </w:txbxContent>
                        </v:textbox>
                      </v:shape>
                      <v:shape id="Text Box 165" o:spid="_x0000_s1103" type="#_x0000_t202" style="position:absolute;left:222504;top:164442;width:18713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" filled="f" stroked="f">
                        <v:textbox>
                          <w:txbxContent>
                            <w:p w14:paraId="415BCB1F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Healthy</w:t>
                              </w:r>
                            </w:p>
                          </w:txbxContent>
                        </v:textbox>
                      </v:shape>
                      <v:shape id="Text Box 166" o:spid="_x0000_s1104" type="#_x0000_t202" style="position:absolute;left:400367;top:106567;width:9366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" filled="f" stroked="f">
                        <v:textbox>
                          <w:txbxContent>
                            <w:p w14:paraId="1217F590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CH</w:t>
                              </w:r>
                            </w:p>
                          </w:txbxContent>
                        </v:textbox>
                      </v:shape>
                      <v:shape id="Text Box 167" o:spid="_x0000_s1105" type="#_x0000_t202" style="position:absolute;left:229711;top:9731;width:9347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" filled="f" stroked="f">
                        <v:textbox>
                          <w:txbxContent>
                            <w:p w14:paraId="3E886BA8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CH</w:t>
                              </w:r>
                            </w:p>
                          </w:txbxContent>
                        </v:textbox>
                      </v:shape>
                      <v:shape id="Text Box 168" o:spid="_x0000_s1106" type="#_x0000_t202" style="position:absolute;left:170656;top:11159;width:1873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" filled="f" stroked="f">
                        <v:textbox>
                          <w:txbxContent>
                            <w:p w14:paraId="414575F6" w14:textId="77777777" w:rsidR="004B418E" w:rsidRDefault="004B418E" w:rsidP="004B418E">
                              <w:pPr>
                                <w:pStyle w:val="NormalWeb"/>
                                <w:spacing w:after="0"/>
                                <w:textAlignment w:val="baseline"/>
                              </w:pPr>
                              <w:r w:rsidRPr="00DB1004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Healthy</w:t>
                              </w:r>
                            </w:p>
                          </w:txbxContent>
                        </v:textbox>
                      </v:shape>
                      <v:line id="Connettore 1 276" o:spid="_x0000_s1107" style="position:absolute;flip:x;visibility:visible;mso-wrap-style:square" from="139700,146540" to="173545,14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" strokeweight="1pt"/>
                      <v:line id="Connettore 1 277" o:spid="_x0000_s1108" style="position:absolute;flip:x;visibility:visible;mso-wrap-style:square" from="246268,146540" to="280114,14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" strokeweight="1pt"/>
                      <v:rect id="Rettangolo 278" o:spid="_x0000_s1109" style="position:absolute;left:110886;top:132141;width:28814;height:2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" filled="f" strokeweight="2.25pt">
                        <v:textbox inset="2.53981mm,1.2699mm,2.53981mm,1.2699mm">
                          <w:txbxContent>
                            <w:p w14:paraId="2E6EE3FB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oval id="Ovale 279" o:spid="_x0000_s1110" style="position:absolute;left:72009;top:182544;width:28797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" filled="f" strokeweight="2.25pt">
                        <v:textbox>
                          <w:txbxContent>
                            <w:p w14:paraId="26DFCE72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e 280" o:spid="_x0000_s1111" style="position:absolute;left:107299;top:182544;width:28797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" filled="f" strokeweight="2.25pt">
                        <v:textbox>
                          <w:txbxContent>
                            <w:p w14:paraId="53DB5E5C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rect id="Rettangolo 281" o:spid="_x0000_s1112" style="position:absolute;left:143287;top:185417;width:28813;height:2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" filled="f" strokeweight="2.25pt">
                        <v:textbox inset="2.53981mm,1.2699mm,2.53981mm,1.2699mm">
                          <w:txbxContent>
                            <w:p w14:paraId="58C93C48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oval id="Ovale 282" o:spid="_x0000_s1113" style="position:absolute;left:173545;top:132141;width:28797;height:2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" filled="f" strokeweight="2.25pt">
                        <v:textbox>
                          <w:txbxContent>
                            <w:p w14:paraId="030A7B80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e 283" o:spid="_x0000_s1114" style="position:absolute;left:280114;top:132141;width:28797;height:2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" filled="f" strokeweight="2.25pt">
                        <v:textbox>
                          <w:txbxContent>
                            <w:p w14:paraId="13B2B577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e 284" o:spid="_x0000_s1115" style="position:absolute;left:249872;top:182544;width:28797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" filled="f" strokeweight="2.25pt">
                        <v:textbox>
                          <w:txbxContent>
                            <w:p w14:paraId="731DAB5C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line id="Connettore 1 285" o:spid="_x0000_s1116" style="position:absolute;visibility:visible;mso-wrap-style:square" from="157702,146540" to="157702,185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" strokeweight="1pt"/>
                      <v:line id="Connettore 1 286" o:spid="_x0000_s1117" style="position:absolute;visibility:visible;mso-wrap-style:square" from="264271,146540" to="264271,18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uIxgAAAN0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OazHP7fpCcgF38AAAD//wMAUEsBAi0AFAAGAAgAAAAhANvh9svuAAAAhQEAABMAAAAAAAAA&#10;AAAAAAAAAAAAAFtDb250ZW50X1R5cGVzXS54bWxQSwECLQAUAAYACAAAACEAWvQsW78AAAAVAQAA&#10;CwAAAAAAAAAAAAAAAAAfAQAAX3JlbHMvLnJlbHNQSwECLQAUAAYACAAAACEApXdLiMYAAADdAAAA&#10;DwAAAAAAAAAAAAAAAAAHAgAAZHJzL2Rvd25yZXYueG1sUEsFBgAAAAADAAMAtwAAAPoCAAAAAA==&#10;" strokeweight="1pt"/>
                      <v:line id="Connettore 1 287" o:spid="_x0000_s1118" style="position:absolute;flip:x;visibility:visible;mso-wrap-style:square" from="86407,171019" to="157702,17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"/>
                      <v:line id="Connettore 1 288" o:spid="_x0000_s1119" style="position:absolute;visibility:visible;mso-wrap-style:square" from="121697,171019" to="121697,18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"/>
                      <v:line id="Connettore 1 289" o:spid="_x0000_s1120" style="position:absolute;visibility:visible;mso-wrap-style:square" from="86407,171019" to="86407,18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"/>
                      <v:rect id="Rettangolo 290" o:spid="_x0000_s1121" style="position:absolute;left:2159;top:74532;width:28797;height:28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" filled="f" strokeweight="2.25pt">
                        <v:textbox inset="2.53981mm,1.2699mm,2.53981mm,1.2699mm">
                          <w:txbxContent>
                            <w:p w14:paraId="47BF67CE" w14:textId="77777777" w:rsidR="004B418E" w:rsidRDefault="004B418E" w:rsidP="004B418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8D600F">
              <w:rPr>
                <w:i/>
                <w:szCs w:val="24"/>
                <w:lang w:val="it-IT"/>
              </w:rPr>
              <w:t>FOXE1</w:t>
            </w:r>
            <w:r w:rsidRPr="008D600F">
              <w:rPr>
                <w:szCs w:val="24"/>
                <w:lang w:val="it-IT"/>
              </w:rPr>
              <w:t xml:space="preserve"> mutations</w:t>
            </w:r>
          </w:p>
        </w:tc>
      </w:tr>
      <w:tr w:rsidR="004B418E" w:rsidRPr="008D600F" w14:paraId="17624824" w14:textId="77777777" w:rsidTr="00155A3A">
        <w:trPr>
          <w:trHeight w:val="300"/>
        </w:trPr>
        <w:tc>
          <w:tcPr>
            <w:tcW w:w="883" w:type="dxa"/>
            <w:hideMark/>
          </w:tcPr>
          <w:p w14:paraId="654275F7" w14:textId="77777777" w:rsidR="004B418E" w:rsidRPr="008D600F" w:rsidRDefault="004B418E" w:rsidP="00155A3A">
            <w:pPr>
              <w:rPr>
                <w:bCs/>
                <w:szCs w:val="24"/>
                <w:lang w:val="it-IT"/>
              </w:rPr>
            </w:pPr>
            <w:r w:rsidRPr="008D600F">
              <w:rPr>
                <w:bCs/>
                <w:szCs w:val="24"/>
                <w:lang w:val="it-IT"/>
              </w:rPr>
              <w:t>P_1</w:t>
            </w:r>
          </w:p>
        </w:tc>
        <w:tc>
          <w:tcPr>
            <w:tcW w:w="1563" w:type="dxa"/>
            <w:hideMark/>
          </w:tcPr>
          <w:p w14:paraId="41B46BC2" w14:textId="09B03C7B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A</w:t>
            </w:r>
            <w:r w:rsidR="0071705E" w:rsidRPr="008D600F">
              <w:rPr>
                <w:szCs w:val="24"/>
                <w:lang w:val="it-IT"/>
              </w:rPr>
              <w:t>thyreosis</w:t>
            </w:r>
          </w:p>
        </w:tc>
        <w:tc>
          <w:tcPr>
            <w:tcW w:w="976" w:type="dxa"/>
            <w:hideMark/>
          </w:tcPr>
          <w:p w14:paraId="4196C1F3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14/14</w:t>
            </w:r>
          </w:p>
        </w:tc>
        <w:tc>
          <w:tcPr>
            <w:tcW w:w="1163" w:type="dxa"/>
            <w:hideMark/>
          </w:tcPr>
          <w:p w14:paraId="4F9B6443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p.E34G</w:t>
            </w:r>
          </w:p>
        </w:tc>
      </w:tr>
      <w:tr w:rsidR="004B418E" w:rsidRPr="008D600F" w14:paraId="3EE56AAA" w14:textId="77777777" w:rsidTr="00155A3A">
        <w:trPr>
          <w:trHeight w:val="300"/>
        </w:trPr>
        <w:tc>
          <w:tcPr>
            <w:tcW w:w="883" w:type="dxa"/>
            <w:hideMark/>
          </w:tcPr>
          <w:p w14:paraId="307652D6" w14:textId="77777777" w:rsidR="004B418E" w:rsidRPr="008D600F" w:rsidRDefault="004B418E" w:rsidP="00155A3A">
            <w:pPr>
              <w:rPr>
                <w:bCs/>
                <w:szCs w:val="24"/>
                <w:lang w:val="it-IT"/>
              </w:rPr>
            </w:pPr>
            <w:r w:rsidRPr="008D600F">
              <w:rPr>
                <w:bCs/>
                <w:szCs w:val="24"/>
                <w:lang w:val="it-IT"/>
              </w:rPr>
              <w:t>P_2</w:t>
            </w:r>
          </w:p>
        </w:tc>
        <w:tc>
          <w:tcPr>
            <w:tcW w:w="1563" w:type="dxa"/>
            <w:noWrap/>
            <w:hideMark/>
          </w:tcPr>
          <w:p w14:paraId="4654B9B4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Hypoplasia</w:t>
            </w:r>
          </w:p>
        </w:tc>
        <w:tc>
          <w:tcPr>
            <w:tcW w:w="976" w:type="dxa"/>
            <w:noWrap/>
            <w:hideMark/>
          </w:tcPr>
          <w:p w14:paraId="3B64FFB0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14/16</w:t>
            </w:r>
          </w:p>
        </w:tc>
        <w:tc>
          <w:tcPr>
            <w:tcW w:w="1163" w:type="dxa"/>
            <w:noWrap/>
            <w:hideMark/>
          </w:tcPr>
          <w:p w14:paraId="2CB1DFDA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p.G30R</w:t>
            </w:r>
          </w:p>
        </w:tc>
      </w:tr>
      <w:tr w:rsidR="004B418E" w:rsidRPr="008D600F" w14:paraId="0DBE662F" w14:textId="77777777" w:rsidTr="00155A3A">
        <w:trPr>
          <w:trHeight w:val="300"/>
        </w:trPr>
        <w:tc>
          <w:tcPr>
            <w:tcW w:w="883" w:type="dxa"/>
            <w:hideMark/>
          </w:tcPr>
          <w:p w14:paraId="0239C5A4" w14:textId="77777777" w:rsidR="004B418E" w:rsidRPr="008D600F" w:rsidRDefault="004B418E" w:rsidP="00155A3A">
            <w:pPr>
              <w:rPr>
                <w:bCs/>
                <w:szCs w:val="24"/>
                <w:lang w:val="it-IT"/>
              </w:rPr>
            </w:pPr>
            <w:r w:rsidRPr="008D600F">
              <w:rPr>
                <w:bCs/>
                <w:szCs w:val="24"/>
                <w:lang w:val="it-IT"/>
              </w:rPr>
              <w:t>P_3</w:t>
            </w:r>
          </w:p>
        </w:tc>
        <w:tc>
          <w:tcPr>
            <w:tcW w:w="1563" w:type="dxa"/>
            <w:hideMark/>
          </w:tcPr>
          <w:p w14:paraId="7D5FDBCC" w14:textId="4A90A871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G</w:t>
            </w:r>
            <w:r w:rsidR="0071705E" w:rsidRPr="008D600F">
              <w:rPr>
                <w:szCs w:val="24"/>
                <w:lang w:val="it-IT"/>
              </w:rPr>
              <w:t>land in situ</w:t>
            </w:r>
          </w:p>
        </w:tc>
        <w:tc>
          <w:tcPr>
            <w:tcW w:w="976" w:type="dxa"/>
            <w:noWrap/>
            <w:hideMark/>
          </w:tcPr>
          <w:p w14:paraId="61801C4B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14/16</w:t>
            </w:r>
          </w:p>
        </w:tc>
        <w:tc>
          <w:tcPr>
            <w:tcW w:w="1163" w:type="dxa"/>
            <w:noWrap/>
            <w:hideMark/>
          </w:tcPr>
          <w:p w14:paraId="0ACA4B7B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p.A207V</w:t>
            </w:r>
          </w:p>
        </w:tc>
      </w:tr>
      <w:tr w:rsidR="004B418E" w:rsidRPr="00B2223D" w14:paraId="4B9786B1" w14:textId="77777777" w:rsidTr="00155A3A">
        <w:trPr>
          <w:trHeight w:val="300"/>
        </w:trPr>
        <w:tc>
          <w:tcPr>
            <w:tcW w:w="883" w:type="dxa"/>
            <w:hideMark/>
          </w:tcPr>
          <w:p w14:paraId="5C62CAE6" w14:textId="77777777" w:rsidR="004B418E" w:rsidRPr="008D600F" w:rsidRDefault="004B418E" w:rsidP="00155A3A">
            <w:pPr>
              <w:rPr>
                <w:bCs/>
                <w:szCs w:val="24"/>
                <w:lang w:val="it-IT"/>
              </w:rPr>
            </w:pPr>
            <w:r w:rsidRPr="008D600F">
              <w:rPr>
                <w:bCs/>
                <w:szCs w:val="24"/>
                <w:lang w:val="it-IT"/>
              </w:rPr>
              <w:t>P_4</w:t>
            </w:r>
          </w:p>
        </w:tc>
        <w:tc>
          <w:tcPr>
            <w:tcW w:w="1563" w:type="dxa"/>
            <w:hideMark/>
          </w:tcPr>
          <w:p w14:paraId="550ED1BD" w14:textId="0DF0189C" w:rsidR="004B418E" w:rsidRPr="008D600F" w:rsidRDefault="0071705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Gland in situ</w:t>
            </w:r>
          </w:p>
        </w:tc>
        <w:tc>
          <w:tcPr>
            <w:tcW w:w="976" w:type="dxa"/>
            <w:noWrap/>
            <w:hideMark/>
          </w:tcPr>
          <w:p w14:paraId="349126FD" w14:textId="77777777" w:rsidR="004B418E" w:rsidRPr="008D600F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16/16</w:t>
            </w:r>
          </w:p>
        </w:tc>
        <w:tc>
          <w:tcPr>
            <w:tcW w:w="1163" w:type="dxa"/>
            <w:noWrap/>
            <w:hideMark/>
          </w:tcPr>
          <w:p w14:paraId="3F917DE5" w14:textId="77777777" w:rsidR="004B418E" w:rsidRPr="00B2223D" w:rsidRDefault="004B418E" w:rsidP="00155A3A">
            <w:pPr>
              <w:rPr>
                <w:szCs w:val="24"/>
                <w:lang w:val="it-IT"/>
              </w:rPr>
            </w:pPr>
            <w:r w:rsidRPr="008D600F">
              <w:rPr>
                <w:szCs w:val="24"/>
                <w:lang w:val="it-IT"/>
              </w:rPr>
              <w:t>p.Y200X</w:t>
            </w:r>
          </w:p>
        </w:tc>
      </w:tr>
    </w:tbl>
    <w:p w14:paraId="39E74AAE" w14:textId="3129E7B9" w:rsidR="004B418E" w:rsidRPr="004B418E" w:rsidRDefault="004B418E" w:rsidP="004B418E">
      <w:pPr>
        <w:pStyle w:val="Heading2"/>
        <w:numPr>
          <w:ilvl w:val="0"/>
          <w:numId w:val="0"/>
        </w:numPr>
      </w:pPr>
    </w:p>
    <w:p w14:paraId="36CCFA51" w14:textId="77777777" w:rsidR="006E5ED6" w:rsidRPr="001549D3" w:rsidRDefault="006E5ED6" w:rsidP="006E5ED6">
      <w:pPr>
        <w:keepNext/>
        <w:rPr>
          <w:rFonts w:cs="Times New Roman"/>
          <w:szCs w:val="24"/>
        </w:rPr>
      </w:pPr>
    </w:p>
    <w:p w14:paraId="70ABC466" w14:textId="40396B59" w:rsidR="006E5ED6" w:rsidRPr="001549D3" w:rsidRDefault="006E5ED6" w:rsidP="006E5ED6">
      <w:pPr>
        <w:keepNext/>
        <w:jc w:val="center"/>
        <w:rPr>
          <w:rFonts w:cs="Times New Roman"/>
          <w:szCs w:val="24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8EE1C" w14:textId="77777777" w:rsidR="006B3418" w:rsidRDefault="006B3418" w:rsidP="00117666">
      <w:pPr>
        <w:spacing w:after="0"/>
      </w:pPr>
      <w:r>
        <w:separator/>
      </w:r>
    </w:p>
  </w:endnote>
  <w:endnote w:type="continuationSeparator" w:id="0">
    <w:p w14:paraId="01F3E8BA" w14:textId="77777777" w:rsidR="006B3418" w:rsidRDefault="006B341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8722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2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8722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8722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23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8722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184FE" w14:textId="77777777" w:rsidR="006B3418" w:rsidRDefault="006B3418" w:rsidP="00117666">
      <w:pPr>
        <w:spacing w:after="0"/>
      </w:pPr>
      <w:r>
        <w:separator/>
      </w:r>
    </w:p>
  </w:footnote>
  <w:footnote w:type="continuationSeparator" w:id="0">
    <w:p w14:paraId="790A8388" w14:textId="77777777" w:rsidR="006B3418" w:rsidRDefault="006B341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521"/>
        </w:tabs>
        <w:ind w:left="6521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C3596"/>
    <w:rsid w:val="003D2F2D"/>
    <w:rsid w:val="003E15DA"/>
    <w:rsid w:val="00401590"/>
    <w:rsid w:val="00447801"/>
    <w:rsid w:val="00452E9C"/>
    <w:rsid w:val="004735C8"/>
    <w:rsid w:val="004961FF"/>
    <w:rsid w:val="004B418E"/>
    <w:rsid w:val="00517A89"/>
    <w:rsid w:val="005250F2"/>
    <w:rsid w:val="00545159"/>
    <w:rsid w:val="00593EEA"/>
    <w:rsid w:val="005A5EEE"/>
    <w:rsid w:val="006375C7"/>
    <w:rsid w:val="00654E8F"/>
    <w:rsid w:val="00660D05"/>
    <w:rsid w:val="006820B1"/>
    <w:rsid w:val="006B3418"/>
    <w:rsid w:val="006B7D14"/>
    <w:rsid w:val="006E5ED6"/>
    <w:rsid w:val="00701727"/>
    <w:rsid w:val="0070566C"/>
    <w:rsid w:val="00714C50"/>
    <w:rsid w:val="0071705E"/>
    <w:rsid w:val="00725A7D"/>
    <w:rsid w:val="00732B9F"/>
    <w:rsid w:val="007501BE"/>
    <w:rsid w:val="00790BB3"/>
    <w:rsid w:val="007C206C"/>
    <w:rsid w:val="00803D24"/>
    <w:rsid w:val="00817DD6"/>
    <w:rsid w:val="00885156"/>
    <w:rsid w:val="008D600F"/>
    <w:rsid w:val="009151AA"/>
    <w:rsid w:val="0093429D"/>
    <w:rsid w:val="00943573"/>
    <w:rsid w:val="00970F7D"/>
    <w:rsid w:val="00987229"/>
    <w:rsid w:val="00994A3D"/>
    <w:rsid w:val="009C2B12"/>
    <w:rsid w:val="009C70F3"/>
    <w:rsid w:val="00A174D9"/>
    <w:rsid w:val="00A569CD"/>
    <w:rsid w:val="00AB6715"/>
    <w:rsid w:val="00B13913"/>
    <w:rsid w:val="00B1671E"/>
    <w:rsid w:val="00B25EB8"/>
    <w:rsid w:val="00B354E1"/>
    <w:rsid w:val="00B37F4D"/>
    <w:rsid w:val="00B74BCE"/>
    <w:rsid w:val="00C52A7B"/>
    <w:rsid w:val="00C56BAF"/>
    <w:rsid w:val="00C679AA"/>
    <w:rsid w:val="00C75972"/>
    <w:rsid w:val="00CC0A3A"/>
    <w:rsid w:val="00CD066B"/>
    <w:rsid w:val="00CE4FEE"/>
    <w:rsid w:val="00D27C3B"/>
    <w:rsid w:val="00D43159"/>
    <w:rsid w:val="00DB59C3"/>
    <w:rsid w:val="00DC259A"/>
    <w:rsid w:val="00DE23E8"/>
    <w:rsid w:val="00E52377"/>
    <w:rsid w:val="00E64E17"/>
    <w:rsid w:val="00E866C9"/>
    <w:rsid w:val="00EA3D3C"/>
    <w:rsid w:val="00EE158D"/>
    <w:rsid w:val="00F46900"/>
    <w:rsid w:val="00F61D89"/>
    <w:rsid w:val="00FD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2D300785-C1F5-41A0-B5E8-A481A815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tabs>
        <w:tab w:val="clear" w:pos="6521"/>
        <w:tab w:val="num" w:pos="567"/>
      </w:tabs>
      <w:spacing w:after="200"/>
      <w:ind w:left="567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gi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D099A9-4711-47BF-A3D3-1993459CB48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</TotalTime>
  <Pages>8</Pages>
  <Words>903</Words>
  <Characters>5148</Characters>
  <Application>Microsoft Office Word</Application>
  <DocSecurity>0</DocSecurity>
  <Lines>42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Jack Maurice</cp:lastModifiedBy>
  <cp:revision>4</cp:revision>
  <cp:lastPrinted>2013-10-03T12:51:00Z</cp:lastPrinted>
  <dcterms:created xsi:type="dcterms:W3CDTF">2023-02-12T12:07:00Z</dcterms:created>
  <dcterms:modified xsi:type="dcterms:W3CDTF">2023-03-01T14:15:00Z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