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3D3A8672" w:rsidR="00817DD6" w:rsidRPr="001549D3" w:rsidRDefault="00DA1BF1" w:rsidP="0001436A">
      <w:pPr>
        <w:pStyle w:val="aff6"/>
      </w:pPr>
      <w:r w:rsidRPr="00DA1BF1">
        <w:t xml:space="preserve">Genome-Wide Analysis of HSF Family and Over-Expression of </w:t>
      </w:r>
      <w:r w:rsidRPr="00DA1BF1">
        <w:rPr>
          <w:i/>
          <w:iCs/>
        </w:rPr>
        <w:t>PsnHSF21</w:t>
      </w:r>
      <w:r w:rsidRPr="00DA1BF1">
        <w:t xml:space="preserve"> Confers Salt Tolerance in </w:t>
      </w:r>
      <w:r w:rsidRPr="00DA1BF1">
        <w:rPr>
          <w:i/>
          <w:iCs/>
        </w:rPr>
        <w:t xml:space="preserve">Populus </w:t>
      </w:r>
      <w:proofErr w:type="spellStart"/>
      <w:r w:rsidRPr="00DA1BF1">
        <w:rPr>
          <w:i/>
          <w:iCs/>
        </w:rPr>
        <w:t>simonii</w:t>
      </w:r>
      <w:proofErr w:type="spellEnd"/>
      <w:r w:rsidRPr="00DA1BF1">
        <w:rPr>
          <w:i/>
          <w:iCs/>
        </w:rPr>
        <w:t xml:space="preserve"> × </w:t>
      </w:r>
      <w:proofErr w:type="spellStart"/>
      <w:proofErr w:type="gramStart"/>
      <w:r w:rsidRPr="00DA1BF1">
        <w:rPr>
          <w:i/>
          <w:iCs/>
        </w:rPr>
        <w:t>P.nigra</w:t>
      </w:r>
      <w:proofErr w:type="spellEnd"/>
      <w:proofErr w:type="gramEnd"/>
    </w:p>
    <w:p w14:paraId="330919C8" w14:textId="77777777" w:rsidR="00DA1BF1" w:rsidRPr="00DA1BF1" w:rsidRDefault="00DA1BF1" w:rsidP="00DA1BF1">
      <w:pPr>
        <w:spacing w:before="240"/>
        <w:rPr>
          <w:rFonts w:eastAsiaTheme="minorHAnsi" w:cs="Times New Roman"/>
          <w:b/>
          <w:szCs w:val="24"/>
        </w:rPr>
      </w:pPr>
      <w:r w:rsidRPr="00DA1BF1">
        <w:rPr>
          <w:rFonts w:eastAsiaTheme="minorHAnsi" w:cs="Times New Roman" w:hint="eastAsia"/>
          <w:b/>
          <w:szCs w:val="24"/>
        </w:rPr>
        <w:t>Qing Guo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1, 2,</w:t>
      </w:r>
      <w:r w:rsidRPr="00DA1BF1">
        <w:rPr>
          <w:rFonts w:eastAsiaTheme="minorHAnsi" w:cs="Times New Roman"/>
          <w:b/>
          <w:szCs w:val="24"/>
          <w:vertAlign w:val="superscript"/>
        </w:rPr>
        <w:t xml:space="preserve"> 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†</w:t>
      </w:r>
      <w:r w:rsidRPr="00DA1BF1">
        <w:rPr>
          <w:rFonts w:eastAsiaTheme="minorHAnsi" w:cs="Times New Roman" w:hint="eastAsia"/>
          <w:b/>
          <w:szCs w:val="24"/>
        </w:rPr>
        <w:t>, Ran Wei</w:t>
      </w:r>
      <w:proofErr w:type="gramStart"/>
      <w:r w:rsidRPr="00DA1BF1">
        <w:rPr>
          <w:rFonts w:eastAsiaTheme="minorHAnsi" w:cs="Times New Roman" w:hint="eastAsia"/>
          <w:b/>
          <w:szCs w:val="24"/>
          <w:vertAlign w:val="superscript"/>
        </w:rPr>
        <w:t>1,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†</w:t>
      </w:r>
      <w:proofErr w:type="gramEnd"/>
      <w:r w:rsidRPr="00DA1BF1">
        <w:rPr>
          <w:rFonts w:eastAsiaTheme="minorHAnsi" w:cs="Times New Roman" w:hint="eastAsia"/>
          <w:b/>
          <w:szCs w:val="24"/>
        </w:rPr>
        <w:t>, Min Xu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</w:t>
      </w:r>
      <w:r w:rsidRPr="00DA1BF1">
        <w:rPr>
          <w:rFonts w:eastAsiaTheme="minorHAnsi" w:cs="Times New Roman" w:hint="eastAsia"/>
          <w:b/>
          <w:szCs w:val="24"/>
        </w:rPr>
        <w:t>, Wenjing Yao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1,3</w:t>
      </w:r>
      <w:r w:rsidRPr="00DA1BF1">
        <w:rPr>
          <w:rFonts w:eastAsiaTheme="minorHAnsi" w:cs="Times New Roman" w:hint="eastAsia"/>
          <w:b/>
          <w:szCs w:val="24"/>
        </w:rPr>
        <w:t xml:space="preserve">, </w:t>
      </w:r>
      <w:proofErr w:type="spellStart"/>
      <w:r w:rsidRPr="00DA1BF1">
        <w:rPr>
          <w:rFonts w:eastAsiaTheme="minorHAnsi" w:cs="Times New Roman" w:hint="eastAsia"/>
          <w:b/>
          <w:szCs w:val="24"/>
        </w:rPr>
        <w:t>Jiahui</w:t>
      </w:r>
      <w:proofErr w:type="spellEnd"/>
      <w:r w:rsidRPr="00DA1BF1">
        <w:rPr>
          <w:rFonts w:eastAsiaTheme="minorHAnsi" w:cs="Times New Roman" w:hint="eastAsia"/>
          <w:b/>
          <w:szCs w:val="24"/>
        </w:rPr>
        <w:t xml:space="preserve"> Jiang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</w:t>
      </w:r>
      <w:r w:rsidRPr="00DA1BF1">
        <w:rPr>
          <w:rFonts w:eastAsiaTheme="minorHAnsi" w:cs="Times New Roman" w:hint="eastAsia"/>
          <w:b/>
          <w:szCs w:val="24"/>
        </w:rPr>
        <w:t xml:space="preserve">, </w:t>
      </w:r>
      <w:proofErr w:type="spellStart"/>
      <w:r w:rsidRPr="00DA1BF1">
        <w:rPr>
          <w:rFonts w:eastAsiaTheme="minorHAnsi" w:cs="Times New Roman" w:hint="eastAsia"/>
          <w:b/>
          <w:szCs w:val="24"/>
        </w:rPr>
        <w:t>Xujun</w:t>
      </w:r>
      <w:proofErr w:type="spellEnd"/>
      <w:r w:rsidRPr="00DA1BF1">
        <w:rPr>
          <w:rFonts w:eastAsiaTheme="minorHAnsi" w:cs="Times New Roman" w:hint="eastAsia"/>
          <w:b/>
          <w:szCs w:val="24"/>
        </w:rPr>
        <w:t xml:space="preserve"> Ma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</w:t>
      </w:r>
      <w:r w:rsidRPr="00DA1BF1">
        <w:rPr>
          <w:rFonts w:eastAsiaTheme="minorHAnsi" w:cs="Times New Roman" w:hint="eastAsia"/>
          <w:b/>
          <w:szCs w:val="24"/>
        </w:rPr>
        <w:t xml:space="preserve">, </w:t>
      </w:r>
      <w:proofErr w:type="spellStart"/>
      <w:r w:rsidRPr="00DA1BF1">
        <w:rPr>
          <w:rFonts w:eastAsiaTheme="minorHAnsi" w:cs="Times New Roman" w:hint="eastAsia"/>
          <w:b/>
          <w:szCs w:val="24"/>
        </w:rPr>
        <w:t>Guanzheng</w:t>
      </w:r>
      <w:proofErr w:type="spellEnd"/>
      <w:r w:rsidRPr="00DA1BF1">
        <w:rPr>
          <w:rFonts w:eastAsiaTheme="minorHAnsi" w:cs="Times New Roman" w:hint="eastAsia"/>
          <w:b/>
          <w:szCs w:val="24"/>
        </w:rPr>
        <w:t xml:space="preserve"> Qu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1,*</w:t>
      </w:r>
      <w:r w:rsidRPr="00DA1BF1">
        <w:rPr>
          <w:rFonts w:eastAsiaTheme="minorHAnsi" w:cs="Times New Roman" w:hint="eastAsia"/>
          <w:b/>
          <w:szCs w:val="24"/>
        </w:rPr>
        <w:t xml:space="preserve">, </w:t>
      </w:r>
      <w:proofErr w:type="spellStart"/>
      <w:r w:rsidRPr="00DA1BF1">
        <w:rPr>
          <w:rFonts w:eastAsiaTheme="minorHAnsi" w:cs="Times New Roman" w:hint="eastAsia"/>
          <w:b/>
          <w:szCs w:val="24"/>
        </w:rPr>
        <w:t>Tingbo</w:t>
      </w:r>
      <w:proofErr w:type="spellEnd"/>
      <w:r w:rsidRPr="00DA1BF1">
        <w:rPr>
          <w:rFonts w:eastAsiaTheme="minorHAnsi" w:cs="Times New Roman" w:hint="eastAsia"/>
          <w:b/>
          <w:szCs w:val="24"/>
        </w:rPr>
        <w:t xml:space="preserve"> Jiang</w:t>
      </w:r>
      <w:r w:rsidRPr="00DA1BF1">
        <w:rPr>
          <w:rFonts w:eastAsiaTheme="minorHAnsi" w:cs="Times New Roman" w:hint="eastAsia"/>
          <w:b/>
          <w:szCs w:val="24"/>
          <w:vertAlign w:val="superscript"/>
        </w:rPr>
        <w:t>1,*</w:t>
      </w:r>
    </w:p>
    <w:p w14:paraId="6AC22689" w14:textId="77777777" w:rsidR="005A18A6" w:rsidRDefault="005A18A6" w:rsidP="005A18A6">
      <w:pPr>
        <w:spacing w:before="240" w:after="0"/>
        <w:rPr>
          <w:rFonts w:cs="Times New Roman"/>
          <w:b/>
          <w:szCs w:val="24"/>
        </w:rPr>
      </w:pPr>
      <w:r>
        <w:rPr>
          <w:rFonts w:cs="Times New Roman"/>
          <w:szCs w:val="24"/>
          <w:vertAlign w:val="superscript"/>
        </w:rPr>
        <w:t>1</w:t>
      </w:r>
      <w:r>
        <w:rPr>
          <w:rFonts w:cs="Times New Roman" w:hint="eastAsia"/>
          <w:szCs w:val="24"/>
        </w:rPr>
        <w:t>State Key Laboratory of Tree Genetics and Breeding, Northeast Forestry University, Harbin, China</w:t>
      </w:r>
    </w:p>
    <w:p w14:paraId="354D45A3" w14:textId="77777777" w:rsidR="005A18A6" w:rsidRDefault="005A18A6" w:rsidP="005A18A6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2</w:t>
      </w:r>
      <w:r>
        <w:rPr>
          <w:rFonts w:cs="Times New Roman" w:hint="eastAsia"/>
          <w:szCs w:val="24"/>
        </w:rPr>
        <w:t>School of Architecture and Civil Engineer, Heilongjiang University of Science and Technology, Harbin, China</w:t>
      </w:r>
    </w:p>
    <w:p w14:paraId="70755F52" w14:textId="77777777" w:rsidR="005A18A6" w:rsidRDefault="005A18A6" w:rsidP="005A18A6">
      <w:pPr>
        <w:spacing w:after="0"/>
        <w:rPr>
          <w:rFonts w:eastAsia="宋体" w:cs="Times New Roman"/>
          <w:szCs w:val="24"/>
          <w:lang w:eastAsia="zh-CN"/>
        </w:rPr>
      </w:pPr>
      <w:r>
        <w:rPr>
          <w:rFonts w:eastAsia="宋体" w:cs="Times New Roman" w:hint="eastAsia"/>
          <w:szCs w:val="24"/>
          <w:vertAlign w:val="superscript"/>
          <w:lang w:eastAsia="zh-CN"/>
        </w:rPr>
        <w:t>3</w:t>
      </w:r>
      <w:r>
        <w:rPr>
          <w:rFonts w:eastAsia="宋体" w:cs="Times New Roman" w:hint="eastAsia"/>
          <w:szCs w:val="24"/>
          <w:lang w:eastAsia="zh-CN"/>
        </w:rPr>
        <w:t>Co-Innovation Center for Sustainable Forestry in Southern China/Bamboo Research Institute, Nanjing Forestry University, Nanjing, China</w:t>
      </w:r>
    </w:p>
    <w:p w14:paraId="61D6B636" w14:textId="77777777" w:rsidR="005A18A6" w:rsidRDefault="005A18A6" w:rsidP="005A18A6">
      <w:pPr>
        <w:spacing w:before="240" w:after="0"/>
        <w:rPr>
          <w:rFonts w:cs="Times New Roman"/>
          <w:szCs w:val="24"/>
        </w:rPr>
      </w:pPr>
      <w:r>
        <w:rPr>
          <w:rFonts w:cs="Times New Roman"/>
          <w:b/>
          <w:szCs w:val="24"/>
        </w:rPr>
        <w:t xml:space="preserve">* Correspondence: </w:t>
      </w:r>
      <w:r>
        <w:rPr>
          <w:rFonts w:cs="Times New Roman"/>
          <w:b/>
          <w:szCs w:val="24"/>
        </w:rPr>
        <w:br/>
      </w:r>
      <w:proofErr w:type="spellStart"/>
      <w:r>
        <w:rPr>
          <w:rFonts w:cs="Times New Roman" w:hint="eastAsia"/>
          <w:szCs w:val="24"/>
        </w:rPr>
        <w:t>Guanzheng</w:t>
      </w:r>
      <w:proofErr w:type="spellEnd"/>
      <w:r>
        <w:rPr>
          <w:rFonts w:cs="Times New Roman" w:hint="eastAsia"/>
          <w:szCs w:val="24"/>
        </w:rPr>
        <w:t xml:space="preserve"> Qu</w:t>
      </w:r>
    </w:p>
    <w:p w14:paraId="05192557" w14:textId="77777777" w:rsidR="005A18A6" w:rsidRDefault="005A18A6" w:rsidP="005A18A6">
      <w:pPr>
        <w:spacing w:before="0" w:after="0" w:line="360" w:lineRule="auto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gzqu@nefu.edu.cn</w:t>
      </w:r>
    </w:p>
    <w:p w14:paraId="30BA276A" w14:textId="77777777" w:rsidR="005A18A6" w:rsidRDefault="005A18A6" w:rsidP="005A18A6">
      <w:pPr>
        <w:spacing w:before="0" w:after="0"/>
        <w:rPr>
          <w:rFonts w:cs="Times New Roman"/>
          <w:szCs w:val="24"/>
        </w:rPr>
      </w:pPr>
      <w:proofErr w:type="spellStart"/>
      <w:r>
        <w:rPr>
          <w:rFonts w:cs="Times New Roman" w:hint="eastAsia"/>
          <w:szCs w:val="24"/>
        </w:rPr>
        <w:t>Tingbo</w:t>
      </w:r>
      <w:proofErr w:type="spellEnd"/>
      <w:r>
        <w:rPr>
          <w:rFonts w:cs="Times New Roman" w:hint="eastAsia"/>
          <w:szCs w:val="24"/>
        </w:rPr>
        <w:t xml:space="preserve"> Jiang</w:t>
      </w:r>
    </w:p>
    <w:p w14:paraId="7086D8CF" w14:textId="77777777" w:rsidR="005A18A6" w:rsidRDefault="005A18A6" w:rsidP="005A18A6">
      <w:pPr>
        <w:spacing w:before="0" w:after="0" w:line="360" w:lineRule="auto"/>
        <w:rPr>
          <w:rFonts w:cs="Times New Roman"/>
          <w:szCs w:val="24"/>
        </w:rPr>
      </w:pPr>
      <w:hyperlink r:id="rId12" w:history="1">
        <w:r>
          <w:rPr>
            <w:rStyle w:val="afc"/>
            <w:rFonts w:cs="Times New Roman" w:hint="eastAsia"/>
            <w:color w:val="auto"/>
            <w:szCs w:val="24"/>
            <w:u w:val="none"/>
          </w:rPr>
          <w:t>tbjiang@nefu.edu.cn</w:t>
        </w:r>
      </w:hyperlink>
    </w:p>
    <w:p w14:paraId="00386C19" w14:textId="77777777" w:rsidR="005A18A6" w:rsidRDefault="005A18A6" w:rsidP="005A18A6">
      <w:pPr>
        <w:spacing w:before="0" w:after="0"/>
        <w:rPr>
          <w:rFonts w:cs="Times New Roman"/>
          <w:szCs w:val="24"/>
        </w:rPr>
      </w:pPr>
      <w:r>
        <w:rPr>
          <w:rFonts w:cs="Times New Roman" w:hint="eastAsia"/>
          <w:szCs w:val="24"/>
        </w:rPr>
        <w:t>†</w:t>
      </w:r>
      <w:r>
        <w:rPr>
          <w:rFonts w:cs="Times New Roman" w:hint="eastAsia"/>
          <w:szCs w:val="24"/>
        </w:rPr>
        <w:t>These authors have contributed</w:t>
      </w:r>
      <w:r>
        <w:rPr>
          <w:rFonts w:eastAsia="宋体" w:cs="Times New Roman" w:hint="eastAsia"/>
          <w:szCs w:val="24"/>
          <w:lang w:eastAsia="zh-CN"/>
        </w:rPr>
        <w:t xml:space="preserve"> </w:t>
      </w:r>
      <w:r>
        <w:rPr>
          <w:rFonts w:cs="Times New Roman" w:hint="eastAsia"/>
          <w:szCs w:val="24"/>
        </w:rPr>
        <w:t>equally to this work</w:t>
      </w:r>
    </w:p>
    <w:p w14:paraId="29026311" w14:textId="178343A8" w:rsidR="00EA3D3C" w:rsidRDefault="00654E8F" w:rsidP="0001436A">
      <w:pPr>
        <w:pStyle w:val="1"/>
      </w:pPr>
      <w:r w:rsidRPr="00994A3D">
        <w:t xml:space="preserve">Supplementary </w:t>
      </w:r>
      <w:r w:rsidR="00C751B5" w:rsidRPr="00C751B5">
        <w:t>Sheet</w:t>
      </w:r>
    </w:p>
    <w:p w14:paraId="21C72FB7" w14:textId="0B394F54" w:rsidR="00C751B5" w:rsidRPr="00C751B5" w:rsidRDefault="00C751B5" w:rsidP="009D3B3C">
      <w:pPr>
        <w:spacing w:before="0" w:after="0"/>
        <w:rPr>
          <w:rFonts w:hint="eastAsia"/>
          <w:b/>
          <w:bCs/>
          <w:lang w:eastAsia="zh-CN"/>
        </w:rPr>
      </w:pPr>
      <w:r w:rsidRPr="00C751B5">
        <w:rPr>
          <w:rFonts w:hint="eastAsia"/>
          <w:b/>
          <w:bCs/>
          <w:lang w:eastAsia="zh-CN"/>
        </w:rPr>
        <w:t>r</w:t>
      </w:r>
      <w:r w:rsidRPr="00C751B5">
        <w:rPr>
          <w:b/>
          <w:bCs/>
          <w:lang w:eastAsia="zh-CN"/>
        </w:rPr>
        <w:t>oot</w:t>
      </w:r>
    </w:p>
    <w:tbl>
      <w:tblPr>
        <w:tblW w:w="5000" w:type="pct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059"/>
        <w:gridCol w:w="1398"/>
        <w:gridCol w:w="1721"/>
        <w:gridCol w:w="1398"/>
        <w:gridCol w:w="1635"/>
        <w:gridCol w:w="1506"/>
        <w:gridCol w:w="1060"/>
      </w:tblGrid>
      <w:tr w:rsidR="00C751B5" w:rsidRPr="00C751B5" w14:paraId="22A832EC" w14:textId="77777777" w:rsidTr="00C751B5">
        <w:trPr>
          <w:trHeight w:val="312"/>
          <w:jc w:val="center"/>
        </w:trPr>
        <w:tc>
          <w:tcPr>
            <w:tcW w:w="54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102F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71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5CA829" w14:textId="383185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B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ase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Mean</w:t>
            </w:r>
          </w:p>
        </w:tc>
        <w:tc>
          <w:tcPr>
            <w:tcW w:w="88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BF739" w14:textId="68BDCCB0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log2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Fold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Change</w:t>
            </w:r>
          </w:p>
        </w:tc>
        <w:tc>
          <w:tcPr>
            <w:tcW w:w="71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826B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lfcSE</w:t>
            </w:r>
            <w:proofErr w:type="spellEnd"/>
          </w:p>
        </w:tc>
        <w:tc>
          <w:tcPr>
            <w:tcW w:w="83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3031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stat</w:t>
            </w:r>
          </w:p>
        </w:tc>
        <w:tc>
          <w:tcPr>
            <w:tcW w:w="77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0B634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pvalue</w:t>
            </w:r>
            <w:proofErr w:type="spellEnd"/>
          </w:p>
        </w:tc>
        <w:tc>
          <w:tcPr>
            <w:tcW w:w="54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D4CC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</w:tr>
      <w:tr w:rsidR="00C751B5" w:rsidRPr="00C751B5" w14:paraId="2A8C6FC4" w14:textId="77777777" w:rsidTr="00C751B5">
        <w:trPr>
          <w:trHeight w:val="312"/>
          <w:jc w:val="center"/>
        </w:trPr>
        <w:tc>
          <w:tcPr>
            <w:tcW w:w="54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64CD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PTHSF02</w:t>
            </w:r>
          </w:p>
        </w:tc>
        <w:tc>
          <w:tcPr>
            <w:tcW w:w="71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DD9E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189.4133312</w:t>
            </w:r>
          </w:p>
        </w:tc>
        <w:tc>
          <w:tcPr>
            <w:tcW w:w="88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D1C9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-1.589009671</w:t>
            </w:r>
          </w:p>
        </w:tc>
        <w:tc>
          <w:tcPr>
            <w:tcW w:w="71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E334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0.513921331</w:t>
            </w:r>
          </w:p>
        </w:tc>
        <w:tc>
          <w:tcPr>
            <w:tcW w:w="83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3138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-3.091931729</w:t>
            </w:r>
          </w:p>
        </w:tc>
        <w:tc>
          <w:tcPr>
            <w:tcW w:w="770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FD90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0.001988586</w:t>
            </w:r>
          </w:p>
        </w:tc>
        <w:tc>
          <w:tcPr>
            <w:tcW w:w="542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514D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45CE6EB1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68A883D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3D801C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22.83224729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30C88A6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-6.049663021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87369B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1.128878152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1EAB5D7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-5.359004433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2F2D326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8.36818E-08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73F2D47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6A78F56E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B79477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6B70E1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193.5942872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07A4B09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-1.980703422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416A28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0.290324112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036739C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-6.822386918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2A1FEAA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8.95401E-12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257A937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36B5E752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3D6C60B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1C6371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24.14502746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2C3BA66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-5.537540045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76B706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1.041845533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3FC2CAC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-5.315125775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2EE9D4B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1.06584E-07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5B93231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74FF4CFB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7B7816F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PTHSF07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91519C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59.05508854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498BD03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-2.123414753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3BFF32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0.376007154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45DED2F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-5.647272217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0510EE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1.63014E-08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0B46E7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6A1D7113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0139336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PTHSF18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A75671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22.62039793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54FF7B3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-5.440179067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82717B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0.958301703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3EC53C6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-5.676895963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2FAAA6A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1.37161E-08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40C8958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18225BB7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0687CA9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PTHSF20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2747AF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46.32997172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699D593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-1.741404661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473D7B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0.391312447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7B27475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-4.450164244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2CE7E55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8.58046E-06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5755F84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4B22177A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79253D7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PTHSF22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4B4E59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400.7174757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4AD88B0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-1.398406822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05A55B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0.301681804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54976D4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-4.635370133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50490DB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3.56299E-06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DA12C0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41C74272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75EB797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5A085E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95.76668937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5A3DD27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-2.561443992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0C13B5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0.350550407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600E2CF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-7.306920606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AE071C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2.73334E-13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2F78A10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6B084131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44CD74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PTHSF25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2EB535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50.05975242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78E8682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-7.196313216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6F0613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1.210057997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4ECDFB3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-5.947081239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4F2AE8A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2.72966E-09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3C2B7A8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14416468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36B9DED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PTHSF27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3A61F6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17.39028444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670F17E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-1.634176863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9147A7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0.692131852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31AC067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-2.361077386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2F81FDF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0.018221928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28F9DA8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4DB463A4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2BB5AAD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PTHSF05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367073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101.7321586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528D9DE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2.372683287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DEF92B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0.408685799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0ADD451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5.80564163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65B124F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6.412E-09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57E3800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2769B880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C5F5A2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PTHSF10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1112604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190.6866255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0903B8D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1.206158862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ED7DDE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0.404787072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6A69158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2.979736623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5C6AB20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0.002884963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043CB14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6CDE0B9F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DD7D9D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PTHSF12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7CCC268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639.7623132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3EEEEFB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1.938847394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6F6E53C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0.197701053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7692055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9.806965448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5AE4A09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1.05081E-22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0FF2B38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3128F395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D70BAD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PTHSF13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8BC892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43.2831222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43E53AE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4.551202546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4C10DB0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0.734409047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3DAF56B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6.197094883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0A9F572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5.75148E-10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1DDFE38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445DC5C1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0B157BC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lastRenderedPageBreak/>
              <w:t>PTHSF17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23AB3F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6.594500685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31181FA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4.150985564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582C6E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1.54115555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051523C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2.693424142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709271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0.007072224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552D428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772C4243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5C7843F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PTHSF19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CD5610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49.54095722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70F8501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2.459930487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1264B1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0.630611655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351A9F9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3.90086429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596A657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9.58499E-05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61C2546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42AF6B05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77F6FE8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PTHSF26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990249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1016.719803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09D885B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1.883052895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528E23D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0.193622756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32025DC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9.725369771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FD37CB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2.3505E-22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0F6577B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523D0C6C" w14:textId="77777777" w:rsidTr="00C751B5">
        <w:trPr>
          <w:trHeight w:val="312"/>
          <w:jc w:val="center"/>
        </w:trPr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5EA9851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PTHSF28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2863C13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924.1471856</w:t>
            </w:r>
          </w:p>
        </w:tc>
        <w:tc>
          <w:tcPr>
            <w:tcW w:w="880" w:type="pct"/>
            <w:shd w:val="clear" w:color="auto" w:fill="auto"/>
            <w:noWrap/>
            <w:vAlign w:val="center"/>
            <w:hideMark/>
          </w:tcPr>
          <w:p w14:paraId="15F8FAA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2.015288024</w:t>
            </w:r>
          </w:p>
        </w:tc>
        <w:tc>
          <w:tcPr>
            <w:tcW w:w="715" w:type="pct"/>
            <w:shd w:val="clear" w:color="auto" w:fill="auto"/>
            <w:noWrap/>
            <w:vAlign w:val="center"/>
            <w:hideMark/>
          </w:tcPr>
          <w:p w14:paraId="0BB3D88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0.311843239</w:t>
            </w:r>
          </w:p>
        </w:tc>
        <w:tc>
          <w:tcPr>
            <w:tcW w:w="836" w:type="pct"/>
            <w:shd w:val="clear" w:color="auto" w:fill="auto"/>
            <w:noWrap/>
            <w:vAlign w:val="center"/>
            <w:hideMark/>
          </w:tcPr>
          <w:p w14:paraId="0D870F1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6.462503505</w:t>
            </w:r>
          </w:p>
        </w:tc>
        <w:tc>
          <w:tcPr>
            <w:tcW w:w="770" w:type="pct"/>
            <w:shd w:val="clear" w:color="auto" w:fill="auto"/>
            <w:noWrap/>
            <w:vAlign w:val="center"/>
            <w:hideMark/>
          </w:tcPr>
          <w:p w14:paraId="115B6B0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1.02985E-10</w:t>
            </w:r>
          </w:p>
        </w:tc>
        <w:tc>
          <w:tcPr>
            <w:tcW w:w="542" w:type="pct"/>
            <w:shd w:val="clear" w:color="auto" w:fill="auto"/>
            <w:noWrap/>
            <w:vAlign w:val="center"/>
            <w:hideMark/>
          </w:tcPr>
          <w:p w14:paraId="7B24EA4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1713C147" w14:textId="77777777" w:rsidTr="00C751B5">
        <w:trPr>
          <w:trHeight w:val="312"/>
          <w:jc w:val="center"/>
        </w:trPr>
        <w:tc>
          <w:tcPr>
            <w:tcW w:w="5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B1268A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PTHSF30</w:t>
            </w:r>
          </w:p>
        </w:tc>
        <w:tc>
          <w:tcPr>
            <w:tcW w:w="71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46555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264.5986405</w:t>
            </w:r>
          </w:p>
        </w:tc>
        <w:tc>
          <w:tcPr>
            <w:tcW w:w="88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45CA8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1.00788548</w:t>
            </w:r>
          </w:p>
        </w:tc>
        <w:tc>
          <w:tcPr>
            <w:tcW w:w="715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D7816B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0.430329565</w:t>
            </w:r>
          </w:p>
        </w:tc>
        <w:tc>
          <w:tcPr>
            <w:tcW w:w="836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30BD9E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2.342124647</w:t>
            </w:r>
          </w:p>
        </w:tc>
        <w:tc>
          <w:tcPr>
            <w:tcW w:w="770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8B4071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0.01917431</w:t>
            </w:r>
          </w:p>
        </w:tc>
        <w:tc>
          <w:tcPr>
            <w:tcW w:w="542" w:type="pct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815E8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</w:tbl>
    <w:p w14:paraId="48F2DE6A" w14:textId="51BFE8FB" w:rsidR="00C751B5" w:rsidRPr="00C751B5" w:rsidRDefault="00C751B5" w:rsidP="00C751B5">
      <w:pPr>
        <w:spacing w:before="240" w:after="0"/>
        <w:jc w:val="both"/>
        <w:rPr>
          <w:rFonts w:cs="Times New Roman" w:hint="eastAsia"/>
          <w:b/>
          <w:bCs/>
          <w:szCs w:val="24"/>
          <w:lang w:eastAsia="zh-CN"/>
        </w:rPr>
      </w:pPr>
      <w:r w:rsidRPr="00C751B5">
        <w:rPr>
          <w:rFonts w:cs="Times New Roman" w:hint="eastAsia"/>
          <w:b/>
          <w:bCs/>
          <w:szCs w:val="24"/>
          <w:lang w:eastAsia="zh-CN"/>
        </w:rPr>
        <w:t>s</w:t>
      </w:r>
      <w:r w:rsidRPr="00C751B5">
        <w:rPr>
          <w:rFonts w:cs="Times New Roman"/>
          <w:b/>
          <w:bCs/>
          <w:szCs w:val="24"/>
          <w:lang w:eastAsia="zh-CN"/>
        </w:rPr>
        <w:t>tem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57"/>
        <w:gridCol w:w="1351"/>
        <w:gridCol w:w="1674"/>
        <w:gridCol w:w="1504"/>
        <w:gridCol w:w="1633"/>
        <w:gridCol w:w="1504"/>
        <w:gridCol w:w="1054"/>
      </w:tblGrid>
      <w:tr w:rsidR="00C751B5" w:rsidRPr="00C751B5" w14:paraId="3B5323ED" w14:textId="77777777" w:rsidTr="00C751B5">
        <w:trPr>
          <w:trHeight w:val="312"/>
          <w:jc w:val="center"/>
        </w:trPr>
        <w:tc>
          <w:tcPr>
            <w:tcW w:w="54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12BC9" w14:textId="77777777" w:rsidR="00C751B5" w:rsidRPr="00C751B5" w:rsidRDefault="00C751B5" w:rsidP="00C751B5">
            <w:pPr>
              <w:spacing w:before="0" w:after="0"/>
              <w:rPr>
                <w:rFonts w:eastAsia="宋体" w:cs="Times New Roman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69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984AD" w14:textId="3F06385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B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ase</w:t>
            </w:r>
            <w:r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Mean</w:t>
            </w:r>
          </w:p>
        </w:tc>
        <w:tc>
          <w:tcPr>
            <w:tcW w:w="85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3C5B4" w14:textId="248B8BF2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log2</w:t>
            </w:r>
            <w:r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Fold</w:t>
            </w:r>
            <w:r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Change</w:t>
            </w:r>
          </w:p>
        </w:tc>
        <w:tc>
          <w:tcPr>
            <w:tcW w:w="76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450C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lfcSE</w:t>
            </w:r>
            <w:proofErr w:type="spellEnd"/>
          </w:p>
        </w:tc>
        <w:tc>
          <w:tcPr>
            <w:tcW w:w="83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A9EB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stat</w:t>
            </w:r>
          </w:p>
        </w:tc>
        <w:tc>
          <w:tcPr>
            <w:tcW w:w="76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842A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C751B5"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  <w:t>pvalue</w:t>
            </w:r>
            <w:proofErr w:type="spellEnd"/>
          </w:p>
        </w:tc>
        <w:tc>
          <w:tcPr>
            <w:tcW w:w="54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0D40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</w:tr>
      <w:tr w:rsidR="00C751B5" w:rsidRPr="00C751B5" w14:paraId="6DDBBD49" w14:textId="77777777" w:rsidTr="00C751B5">
        <w:trPr>
          <w:trHeight w:val="312"/>
          <w:jc w:val="center"/>
        </w:trPr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6200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PTHSF03</w:t>
            </w:r>
          </w:p>
        </w:tc>
        <w:tc>
          <w:tcPr>
            <w:tcW w:w="69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779B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23.98304577</w:t>
            </w:r>
          </w:p>
        </w:tc>
        <w:tc>
          <w:tcPr>
            <w:tcW w:w="85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5654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-3.298216357</w:t>
            </w:r>
          </w:p>
        </w:tc>
        <w:tc>
          <w:tcPr>
            <w:tcW w:w="76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B420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0.640371739</w:t>
            </w:r>
          </w:p>
        </w:tc>
        <w:tc>
          <w:tcPr>
            <w:tcW w:w="83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14D0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-5.15047145</w:t>
            </w:r>
          </w:p>
        </w:tc>
        <w:tc>
          <w:tcPr>
            <w:tcW w:w="76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4E5D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2.59832E-07</w:t>
            </w:r>
          </w:p>
        </w:tc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1B93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11CF11EE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21F983D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PTHSF05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7C43C5B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43.20096686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4F04EBE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-2.399552276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ADBB30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0.614797245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2970A5E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-3.902997767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19A7BB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9.50086E-05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7E8A118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295D11DF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4FEF9F9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PTHSF06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36CB472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85.13449886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2F75FD2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-2.037233228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C7CEA4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0.625031447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3F337E7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-3.259409165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587F75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0.001116445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3C29C45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209C88B7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7283658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PTHSF10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35DC1F1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54.1678984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58A10D1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-1.156012228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3581235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0.472453972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3635D2F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-2.446825079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9EA379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0.014412077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3962DBF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49E388A9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303597F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PTHSF12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1314B801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65.0902456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1CE3B1D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-1.631210604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62A56C6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0.336512408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014FE9B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-4.84740106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1C4ACC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1.25089E-06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2126003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0A7AAAE6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38FEA23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PTHSF18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1BA13A1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3.486880982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133E941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-3.916253932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2C338D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1.924563389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7668D38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-2.03487916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2E87645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0.041863033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B2235E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1DB2FFBA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EFAF413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PTHSF25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1C72516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61.44588977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68AA71E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-2.948132308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DDF8FD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0.416928002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349D1EE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-7.071082528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AB7D6B2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1.5373E-12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49B41C6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057299FE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770947A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PTHSF27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3A0EBDA4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30.31088626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628E0CA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-1.5607753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E89295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0.763764418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6F046019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-2.043529736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15E7896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0.041000027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6E8F2B07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7A978B61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88A4ED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PTHSF21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0D00207F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105.940682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58EB620E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2.465265952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91D9C95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0.531366718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600CF6B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4.639481297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C629F1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3.49285E-06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E7E9E9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4E576C07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22CAF7BC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PTHSF26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5F8EA590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442.5459491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7E725CFA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1.341248588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465D098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0.253470617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51000EBD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5.291534781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A42595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1.21294E-07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2E6AB2BB" w14:textId="77777777" w:rsidR="00C751B5" w:rsidRPr="00C751B5" w:rsidRDefault="00C751B5" w:rsidP="00C751B5">
            <w:pPr>
              <w:spacing w:before="0" w:after="0"/>
              <w:jc w:val="center"/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eastAsia="宋体" w:cs="Times New Roman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</w:tbl>
    <w:p w14:paraId="5F053C7C" w14:textId="05E2BA6E" w:rsidR="00C751B5" w:rsidRPr="00C751B5" w:rsidRDefault="00C751B5" w:rsidP="00C751B5">
      <w:pPr>
        <w:spacing w:before="240" w:after="0"/>
        <w:jc w:val="both"/>
        <w:rPr>
          <w:rFonts w:cs="Times New Roman"/>
          <w:b/>
          <w:bCs/>
          <w:szCs w:val="24"/>
          <w:lang w:eastAsia="zh-CN"/>
        </w:rPr>
      </w:pPr>
      <w:r w:rsidRPr="00C751B5">
        <w:rPr>
          <w:rFonts w:cs="Times New Roman"/>
          <w:b/>
          <w:bCs/>
          <w:szCs w:val="24"/>
          <w:lang w:eastAsia="zh-CN"/>
        </w:rPr>
        <w:t>leaf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057"/>
        <w:gridCol w:w="1351"/>
        <w:gridCol w:w="1674"/>
        <w:gridCol w:w="1504"/>
        <w:gridCol w:w="1633"/>
        <w:gridCol w:w="1504"/>
        <w:gridCol w:w="1054"/>
      </w:tblGrid>
      <w:tr w:rsidR="00C751B5" w:rsidRPr="00C751B5" w14:paraId="06963F44" w14:textId="77777777" w:rsidTr="00C751B5">
        <w:trPr>
          <w:trHeight w:val="312"/>
          <w:jc w:val="center"/>
        </w:trPr>
        <w:tc>
          <w:tcPr>
            <w:tcW w:w="54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92448" w14:textId="77777777" w:rsidR="00C751B5" w:rsidRPr="00C751B5" w:rsidRDefault="00C751B5" w:rsidP="00C751B5">
            <w:pPr>
              <w:spacing w:before="0" w:after="0"/>
              <w:rPr>
                <w:rFonts w:ascii="宋体" w:eastAsia="宋体" w:hAnsi="宋体" w:cs="宋体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69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1A03F" w14:textId="51378D94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/>
                <w:b/>
                <w:bCs/>
                <w:color w:val="000000"/>
                <w:sz w:val="16"/>
                <w:szCs w:val="16"/>
                <w:lang w:eastAsia="zh-CN"/>
              </w:rPr>
              <w:t>B</w:t>
            </w:r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ase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Mean</w:t>
            </w:r>
          </w:p>
        </w:tc>
        <w:tc>
          <w:tcPr>
            <w:tcW w:w="856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D4C4E" w14:textId="276CEBA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log2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Fold</w:t>
            </w:r>
            <w:r>
              <w:rPr>
                <w:rFonts w:ascii="宋体" w:eastAsia="宋体" w:hAnsi="宋体" w:cs="宋体"/>
                <w:b/>
                <w:bCs/>
                <w:color w:val="000000"/>
                <w:sz w:val="16"/>
                <w:szCs w:val="16"/>
                <w:lang w:eastAsia="zh-CN"/>
              </w:rPr>
              <w:t xml:space="preserve"> </w:t>
            </w:r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Change</w:t>
            </w:r>
          </w:p>
        </w:tc>
        <w:tc>
          <w:tcPr>
            <w:tcW w:w="76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527C0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lfcSE</w:t>
            </w:r>
            <w:proofErr w:type="spellEnd"/>
          </w:p>
        </w:tc>
        <w:tc>
          <w:tcPr>
            <w:tcW w:w="835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2BB4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stat</w:t>
            </w:r>
          </w:p>
        </w:tc>
        <w:tc>
          <w:tcPr>
            <w:tcW w:w="769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86EE8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C751B5"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  <w:t>pvalue</w:t>
            </w:r>
            <w:proofErr w:type="spellEnd"/>
          </w:p>
        </w:tc>
        <w:tc>
          <w:tcPr>
            <w:tcW w:w="54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53B6BC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sz w:val="16"/>
                <w:szCs w:val="16"/>
                <w:lang w:eastAsia="zh-CN"/>
              </w:rPr>
            </w:pPr>
          </w:p>
        </w:tc>
      </w:tr>
      <w:tr w:rsidR="00C751B5" w:rsidRPr="00C751B5" w14:paraId="0EBEA7FE" w14:textId="77777777" w:rsidTr="00C751B5">
        <w:trPr>
          <w:trHeight w:val="312"/>
          <w:jc w:val="center"/>
        </w:trPr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5B592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PTHSF15</w:t>
            </w:r>
          </w:p>
        </w:tc>
        <w:tc>
          <w:tcPr>
            <w:tcW w:w="69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37FC6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291.5323639</w:t>
            </w:r>
          </w:p>
        </w:tc>
        <w:tc>
          <w:tcPr>
            <w:tcW w:w="856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9B1AF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-1.065190352</w:t>
            </w:r>
          </w:p>
        </w:tc>
        <w:tc>
          <w:tcPr>
            <w:tcW w:w="76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C27000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0.540030141</w:t>
            </w:r>
          </w:p>
        </w:tc>
        <w:tc>
          <w:tcPr>
            <w:tcW w:w="835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F7949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-1.97246463</w:t>
            </w:r>
          </w:p>
        </w:tc>
        <w:tc>
          <w:tcPr>
            <w:tcW w:w="769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C8B5B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0.04855659</w:t>
            </w:r>
          </w:p>
        </w:tc>
        <w:tc>
          <w:tcPr>
            <w:tcW w:w="541" w:type="pct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B17D9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685BA516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433F6BAD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PTHSF21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7312B2B9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538.8354158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2F5F4C1C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-5.202308505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5F78D09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1.917507517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34EA7B52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-2.713057685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2289C5B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0.00666655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A73D268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down</w:t>
            </w:r>
          </w:p>
        </w:tc>
      </w:tr>
      <w:tr w:rsidR="00C751B5" w:rsidRPr="00C751B5" w14:paraId="2D7E0505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ED93DDF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PTHSF01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0F2757AD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186.3880434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735B3C25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1.17263465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E1F4F68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0.236288604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6235F4EA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4.962721988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4B018E52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6.9512E-07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5BDCD69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7EF0452A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56935C6B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PTHSF03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6E4D5946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3.202329075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2866BB8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1.250790146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8360A6F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0.609260422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1C3B019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2.052964711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1EB9D435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0.040076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5A0EA582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3E49380E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629A4D66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PTHSF05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549826AF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14.63588686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6C10DF3D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2.198497242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5E5114E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0.377054026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679CCC58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5.830722094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5583CAA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5.5188E-09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251C006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59C3549C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19F83E7D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PTHSF11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63820D3C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11.18919826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0F42B01C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1.672703283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0C6AD893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0.747799965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7A032DEE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2.236832523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705FBF2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0.025297288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6B9F4FBF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  <w:tr w:rsidR="00C751B5" w:rsidRPr="00C751B5" w14:paraId="45421DD1" w14:textId="77777777" w:rsidTr="00C751B5">
        <w:trPr>
          <w:trHeight w:val="312"/>
          <w:jc w:val="center"/>
        </w:trPr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3591D930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PTHSF28</w:t>
            </w:r>
          </w:p>
        </w:tc>
        <w:tc>
          <w:tcPr>
            <w:tcW w:w="691" w:type="pct"/>
            <w:shd w:val="clear" w:color="auto" w:fill="auto"/>
            <w:noWrap/>
            <w:vAlign w:val="center"/>
            <w:hideMark/>
          </w:tcPr>
          <w:p w14:paraId="3745CB39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20.84966867</w:t>
            </w:r>
          </w:p>
        </w:tc>
        <w:tc>
          <w:tcPr>
            <w:tcW w:w="856" w:type="pct"/>
            <w:shd w:val="clear" w:color="auto" w:fill="auto"/>
            <w:noWrap/>
            <w:vAlign w:val="center"/>
            <w:hideMark/>
          </w:tcPr>
          <w:p w14:paraId="0B9219CF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2.000593934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7EF4D457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0.304364032</w:t>
            </w:r>
          </w:p>
        </w:tc>
        <w:tc>
          <w:tcPr>
            <w:tcW w:w="835" w:type="pct"/>
            <w:shd w:val="clear" w:color="auto" w:fill="auto"/>
            <w:noWrap/>
            <w:vAlign w:val="center"/>
            <w:hideMark/>
          </w:tcPr>
          <w:p w14:paraId="11830C03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6.573030069</w:t>
            </w:r>
          </w:p>
        </w:tc>
        <w:tc>
          <w:tcPr>
            <w:tcW w:w="769" w:type="pct"/>
            <w:shd w:val="clear" w:color="auto" w:fill="auto"/>
            <w:noWrap/>
            <w:vAlign w:val="center"/>
            <w:hideMark/>
          </w:tcPr>
          <w:p w14:paraId="6B70930C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4.93015E-11</w:t>
            </w:r>
          </w:p>
        </w:tc>
        <w:tc>
          <w:tcPr>
            <w:tcW w:w="541" w:type="pct"/>
            <w:shd w:val="clear" w:color="auto" w:fill="auto"/>
            <w:noWrap/>
            <w:vAlign w:val="center"/>
            <w:hideMark/>
          </w:tcPr>
          <w:p w14:paraId="58C629E5" w14:textId="77777777" w:rsidR="00C751B5" w:rsidRPr="00C751B5" w:rsidRDefault="00C751B5" w:rsidP="00C751B5">
            <w:pPr>
              <w:spacing w:before="0" w:after="0"/>
              <w:jc w:val="center"/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</w:pPr>
            <w:r w:rsidRPr="00C751B5">
              <w:rPr>
                <w:rFonts w:ascii="宋体" w:eastAsia="宋体" w:hAnsi="宋体" w:cs="宋体" w:hint="eastAsia"/>
                <w:color w:val="000000"/>
                <w:sz w:val="16"/>
                <w:szCs w:val="16"/>
                <w:lang w:eastAsia="zh-CN"/>
              </w:rPr>
              <w:t>up</w:t>
            </w:r>
          </w:p>
        </w:tc>
      </w:tr>
    </w:tbl>
    <w:p w14:paraId="5E584EE8" w14:textId="48E2AE11" w:rsidR="00994A3D" w:rsidRPr="00994A3D" w:rsidRDefault="00654E8F" w:rsidP="00F36EAE">
      <w:pPr>
        <w:pStyle w:val="1"/>
        <w:spacing w:beforeLines="1800" w:before="4320"/>
      </w:pPr>
      <w:r w:rsidRPr="00994A3D">
        <w:lastRenderedPageBreak/>
        <w:t>Supplementary Figur</w:t>
      </w:r>
      <w:r w:rsidRPr="007929D1">
        <w:t>e</w:t>
      </w:r>
      <w:r w:rsidR="007929D1" w:rsidRPr="007929D1">
        <w:rPr>
          <w:rFonts w:eastAsiaTheme="minorEastAsia"/>
          <w:lang w:eastAsia="zh-CN"/>
        </w:rPr>
        <w:t>s</w:t>
      </w:r>
    </w:p>
    <w:p w14:paraId="07970E94" w14:textId="0B9C971C" w:rsidR="00994A3D" w:rsidRDefault="00994A3D" w:rsidP="0001436A">
      <w:pPr>
        <w:pStyle w:val="2"/>
      </w:pPr>
      <w:r w:rsidRPr="0001436A">
        <w:t>Supplementary</w:t>
      </w:r>
      <w:r w:rsidRPr="001549D3">
        <w:t xml:space="preserve"> Figure</w:t>
      </w:r>
      <w:r w:rsidR="00506B66">
        <w:t xml:space="preserve"> 1</w:t>
      </w:r>
    </w:p>
    <w:p w14:paraId="11EC8DA1" w14:textId="3C7E93BB" w:rsidR="00994A3D" w:rsidRPr="00506B66" w:rsidRDefault="00506B66" w:rsidP="00506B66">
      <w:pPr>
        <w:jc w:val="center"/>
      </w:pPr>
      <w:r>
        <w:rPr>
          <w:noProof/>
        </w:rPr>
        <w:drawing>
          <wp:inline distT="0" distB="0" distL="0" distR="0" wp14:anchorId="1F4C8640" wp14:editId="1042202B">
            <wp:extent cx="3686343" cy="3600000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34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EED4" w14:textId="03477408" w:rsidR="00506B66" w:rsidRDefault="00994A3D" w:rsidP="002B4A57">
      <w:pPr>
        <w:keepNext/>
        <w:rPr>
          <w:rFonts w:cs="Times New Roman"/>
          <w:szCs w:val="24"/>
          <w:lang w:eastAsia="zh-C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06B66" w:rsidRPr="00506B66">
        <w:rPr>
          <w:rFonts w:cs="Times New Roman"/>
          <w:szCs w:val="24"/>
        </w:rPr>
        <w:t>The information of motif 1 to 10</w:t>
      </w:r>
      <w:r w:rsidRPr="001549D3">
        <w:rPr>
          <w:rFonts w:cs="Times New Roman"/>
          <w:szCs w:val="24"/>
        </w:rPr>
        <w:t>.</w:t>
      </w:r>
    </w:p>
    <w:p w14:paraId="673B0D4D" w14:textId="1AF9B3D6" w:rsidR="00506B66" w:rsidRPr="00506B66" w:rsidRDefault="00506B66" w:rsidP="00506B66">
      <w:pPr>
        <w:pStyle w:val="2"/>
        <w:rPr>
          <w:rFonts w:hint="eastAsia"/>
        </w:rPr>
      </w:pPr>
      <w:bookmarkStart w:id="0" w:name="_Hlk126607753"/>
      <w:r w:rsidRPr="00506B66">
        <w:t xml:space="preserve">Supplementary Figure </w:t>
      </w:r>
      <w:r>
        <w:t>2</w:t>
      </w:r>
    </w:p>
    <w:bookmarkEnd w:id="0"/>
    <w:p w14:paraId="58F1AED1" w14:textId="5A3D5C66" w:rsidR="00DE23E8" w:rsidRDefault="002305C5" w:rsidP="002305C5">
      <w:pPr>
        <w:spacing w:before="240"/>
        <w:jc w:val="center"/>
      </w:pPr>
      <w:r>
        <w:rPr>
          <w:noProof/>
        </w:rPr>
        <w:drawing>
          <wp:inline distT="0" distB="0" distL="0" distR="0" wp14:anchorId="2BAF0927" wp14:editId="15A63E33">
            <wp:extent cx="3033694" cy="326315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73" cy="328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D460" w14:textId="2D0E14DB" w:rsidR="00DD638E" w:rsidRDefault="002305C5" w:rsidP="00DD638E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DD638E">
        <w:rPr>
          <w:rFonts w:cs="Times New Roman"/>
          <w:b/>
          <w:szCs w:val="24"/>
        </w:rPr>
        <w:t xml:space="preserve"> </w:t>
      </w:r>
      <w:r w:rsidRPr="00DD638E">
        <w:rPr>
          <w:rFonts w:cs="Times New Roman"/>
          <w:bCs/>
          <w:szCs w:val="24"/>
        </w:rPr>
        <w:t xml:space="preserve">(A) </w:t>
      </w:r>
      <w:r w:rsidRPr="00DD638E">
        <w:rPr>
          <w:rFonts w:cs="Times New Roman"/>
          <w:bCs/>
          <w:szCs w:val="24"/>
        </w:rPr>
        <w:t xml:space="preserve">The PCR detection of the </w:t>
      </w:r>
      <w:bookmarkStart w:id="1" w:name="_Hlk126611114"/>
      <w:r w:rsidRPr="00DD638E">
        <w:rPr>
          <w:rFonts w:cs="Times New Roman"/>
          <w:bCs/>
          <w:szCs w:val="24"/>
        </w:rPr>
        <w:t>over-expressing</w:t>
      </w:r>
      <w:r w:rsidRPr="00DD638E">
        <w:rPr>
          <w:rFonts w:cs="Times New Roman"/>
          <w:bCs/>
          <w:szCs w:val="24"/>
        </w:rPr>
        <w:t xml:space="preserve"> </w:t>
      </w:r>
      <w:r w:rsidRPr="00DD638E">
        <w:rPr>
          <w:rFonts w:cs="Times New Roman"/>
          <w:bCs/>
          <w:szCs w:val="24"/>
        </w:rPr>
        <w:t>PsnHSF21</w:t>
      </w:r>
      <w:r w:rsidRPr="00DD638E">
        <w:rPr>
          <w:rFonts w:cs="Times New Roman"/>
          <w:bCs/>
          <w:szCs w:val="24"/>
        </w:rPr>
        <w:t xml:space="preserve"> </w:t>
      </w:r>
      <w:r w:rsidRPr="00DD638E">
        <w:rPr>
          <w:rFonts w:cs="Times New Roman"/>
          <w:bCs/>
          <w:szCs w:val="24"/>
        </w:rPr>
        <w:t>poplar</w:t>
      </w:r>
      <w:bookmarkEnd w:id="1"/>
      <w:r w:rsidRPr="00DD638E">
        <w:rPr>
          <w:rFonts w:cs="Times New Roman"/>
          <w:bCs/>
          <w:szCs w:val="24"/>
        </w:rPr>
        <w:t xml:space="preserve"> lines</w:t>
      </w:r>
      <w:r w:rsidRPr="00DD638E">
        <w:rPr>
          <w:rFonts w:cs="Times New Roman"/>
          <w:bCs/>
          <w:szCs w:val="24"/>
        </w:rPr>
        <w:t>. (B)</w:t>
      </w:r>
      <w:r w:rsidR="00DD638E" w:rsidRPr="00DD638E">
        <w:rPr>
          <w:rFonts w:cs="Times New Roman"/>
          <w:bCs/>
          <w:szCs w:val="24"/>
        </w:rPr>
        <w:t xml:space="preserve"> </w:t>
      </w:r>
      <w:r w:rsidR="00DD638E" w:rsidRPr="00DD638E">
        <w:rPr>
          <w:rFonts w:cs="Times New Roman"/>
          <w:bCs/>
          <w:szCs w:val="24"/>
        </w:rPr>
        <w:t>The detection of PsnHDZ01expression level in transgenic poplar.</w:t>
      </w:r>
    </w:p>
    <w:p w14:paraId="1042D148" w14:textId="1B4B7573" w:rsidR="00DD638E" w:rsidRDefault="00DD638E" w:rsidP="00DD638E">
      <w:pPr>
        <w:pStyle w:val="2"/>
      </w:pPr>
      <w:r w:rsidRPr="00506B66">
        <w:t xml:space="preserve">Supplementary Figure </w:t>
      </w:r>
      <w:r>
        <w:t>3</w:t>
      </w:r>
    </w:p>
    <w:p w14:paraId="76507107" w14:textId="52A5B16E" w:rsidR="00DD638E" w:rsidRDefault="00DD638E" w:rsidP="00DD638E">
      <w:r>
        <w:rPr>
          <w:rFonts w:hint="eastAsia"/>
          <w:noProof/>
        </w:rPr>
        <w:drawing>
          <wp:inline distT="0" distB="0" distL="0" distR="0" wp14:anchorId="5913F9B9" wp14:editId="2CFBCAF4">
            <wp:extent cx="6208395" cy="3228975"/>
            <wp:effectExtent l="0" t="0" r="190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77B6" w14:textId="1E1E99FA" w:rsidR="007929D1" w:rsidRDefault="00DD638E" w:rsidP="00DD638E">
      <w:pPr>
        <w:keepNext/>
        <w:rPr>
          <w:rFonts w:cs="Times New Roman"/>
          <w:bCs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DD638E">
        <w:rPr>
          <w:rFonts w:cs="Times New Roman"/>
          <w:b/>
          <w:szCs w:val="24"/>
        </w:rPr>
        <w:t xml:space="preserve"> </w:t>
      </w:r>
      <w:r w:rsidRPr="00DD638E">
        <w:rPr>
          <w:rFonts w:cs="Times New Roman"/>
          <w:bCs/>
          <w:szCs w:val="24"/>
        </w:rPr>
        <w:t>RT-qPCR analysis showed that the relative expression levels of POD</w:t>
      </w:r>
      <w:r>
        <w:rPr>
          <w:rFonts w:cs="Times New Roman"/>
          <w:bCs/>
          <w:szCs w:val="24"/>
        </w:rPr>
        <w:t>,</w:t>
      </w:r>
      <w:r w:rsidRPr="00DD638E">
        <w:rPr>
          <w:rFonts w:cs="Times New Roman"/>
          <w:bCs/>
          <w:szCs w:val="24"/>
        </w:rPr>
        <w:t xml:space="preserve"> SOD</w:t>
      </w:r>
      <w:r w:rsidR="003B4FDC">
        <w:rPr>
          <w:rFonts w:cs="Times New Roman"/>
          <w:bCs/>
          <w:szCs w:val="24"/>
        </w:rPr>
        <w:t>, ABA, GA, HRG</w:t>
      </w:r>
      <w:r w:rsidRPr="00DD638E">
        <w:rPr>
          <w:rFonts w:cs="Times New Roman"/>
          <w:bCs/>
          <w:szCs w:val="24"/>
        </w:rPr>
        <w:t xml:space="preserve"> genes in </w:t>
      </w:r>
      <w:r w:rsidR="003B4FDC" w:rsidRPr="00DD638E">
        <w:rPr>
          <w:rFonts w:cs="Times New Roman"/>
          <w:bCs/>
          <w:szCs w:val="24"/>
        </w:rPr>
        <w:t>over-expressing PsnHSF21 poplar</w:t>
      </w:r>
      <w:r w:rsidR="003B4FDC">
        <w:rPr>
          <w:rFonts w:cs="Times New Roman"/>
          <w:bCs/>
          <w:szCs w:val="24"/>
        </w:rPr>
        <w:t>.</w:t>
      </w:r>
    </w:p>
    <w:p w14:paraId="1705BEB3" w14:textId="753EE582" w:rsidR="007929D1" w:rsidRDefault="007929D1" w:rsidP="007929D1">
      <w:pPr>
        <w:pStyle w:val="1"/>
      </w:pPr>
      <w:r w:rsidRPr="007929D1">
        <w:t xml:space="preserve">Supplementary </w:t>
      </w:r>
      <w:bookmarkStart w:id="2" w:name="_Hlk126611249"/>
      <w:r w:rsidRPr="007929D1">
        <w:t>Tables</w:t>
      </w:r>
      <w:bookmarkEnd w:id="2"/>
    </w:p>
    <w:p w14:paraId="08F7A70A" w14:textId="02E85915" w:rsidR="007929D1" w:rsidRDefault="007929D1" w:rsidP="007929D1">
      <w:pPr>
        <w:pStyle w:val="2"/>
      </w:pPr>
      <w:bookmarkStart w:id="3" w:name="_Hlk126611569"/>
      <w:r w:rsidRPr="007929D1">
        <w:t>Supplementary Table</w:t>
      </w:r>
      <w:r>
        <w:t xml:space="preserve"> S1</w:t>
      </w:r>
    </w:p>
    <w:bookmarkEnd w:id="3"/>
    <w:p w14:paraId="74215243" w14:textId="66A65619" w:rsidR="007929D1" w:rsidRPr="007929D1" w:rsidRDefault="00DA3472" w:rsidP="007929D1">
      <w:pPr>
        <w:spacing w:after="0"/>
        <w:rPr>
          <w:b/>
          <w:bCs/>
          <w:szCs w:val="24"/>
        </w:rPr>
      </w:pPr>
      <w:r w:rsidRPr="00DA3472">
        <w:rPr>
          <w:b/>
          <w:bCs/>
        </w:rPr>
        <w:t>Supplementary</w:t>
      </w:r>
      <w:r w:rsidRPr="007929D1">
        <w:rPr>
          <w:b/>
          <w:bCs/>
          <w:szCs w:val="24"/>
        </w:rPr>
        <w:t xml:space="preserve"> </w:t>
      </w:r>
      <w:r w:rsidR="007929D1" w:rsidRPr="007929D1">
        <w:rPr>
          <w:b/>
          <w:bCs/>
          <w:szCs w:val="24"/>
        </w:rPr>
        <w:t>Table S1</w:t>
      </w:r>
      <w:r>
        <w:rPr>
          <w:b/>
          <w:bCs/>
          <w:szCs w:val="24"/>
        </w:rPr>
        <w:t>.</w:t>
      </w:r>
      <w:r w:rsidR="007929D1" w:rsidRPr="007929D1">
        <w:rPr>
          <w:b/>
          <w:bCs/>
          <w:szCs w:val="24"/>
        </w:rPr>
        <w:t xml:space="preserve"> The primer sequen</w:t>
      </w:r>
      <w:r w:rsidR="007929D1" w:rsidRPr="007929D1">
        <w:rPr>
          <w:rFonts w:hint="eastAsia"/>
          <w:b/>
          <w:bCs/>
          <w:szCs w:val="24"/>
        </w:rPr>
        <w:t>c</w:t>
      </w:r>
      <w:r w:rsidR="007929D1" w:rsidRPr="007929D1">
        <w:rPr>
          <w:b/>
          <w:bCs/>
          <w:szCs w:val="24"/>
        </w:rPr>
        <w:t>es for RT-qP</w:t>
      </w:r>
      <w:r w:rsidR="007929D1" w:rsidRPr="007929D1">
        <w:rPr>
          <w:rFonts w:hint="eastAsia"/>
          <w:b/>
          <w:bCs/>
          <w:szCs w:val="24"/>
        </w:rPr>
        <w:t>C</w:t>
      </w:r>
      <w:r w:rsidR="007929D1" w:rsidRPr="007929D1">
        <w:rPr>
          <w:b/>
          <w:bCs/>
          <w:szCs w:val="24"/>
        </w:rPr>
        <w:t>R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1"/>
        <w:gridCol w:w="2749"/>
        <w:gridCol w:w="2751"/>
        <w:gridCol w:w="2796"/>
      </w:tblGrid>
      <w:tr w:rsidR="007929D1" w:rsidRPr="007929D1" w14:paraId="0933E855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5DB825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>Gene Name</w:t>
            </w:r>
          </w:p>
        </w:tc>
        <w:tc>
          <w:tcPr>
            <w:tcW w:w="140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E3B2F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 xml:space="preserve">Gene </w:t>
            </w:r>
            <w:r w:rsidRPr="007929D1">
              <w:rPr>
                <w:rFonts w:hint="eastAsia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40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E14873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kern w:val="2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 xml:space="preserve">5’ primers </w:t>
            </w:r>
          </w:p>
        </w:tc>
        <w:tc>
          <w:tcPr>
            <w:tcW w:w="143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A53D78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 xml:space="preserve">3’ primers </w:t>
            </w:r>
          </w:p>
        </w:tc>
      </w:tr>
      <w:tr w:rsidR="007929D1" w:rsidRPr="007929D1" w14:paraId="41F2EC5E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64C026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</w:t>
            </w:r>
            <w:r w:rsidRPr="007929D1">
              <w:rPr>
                <w:rFonts w:hint="eastAsia"/>
                <w:i/>
                <w:iCs/>
                <w:color w:val="000000"/>
                <w:sz w:val="16"/>
                <w:szCs w:val="16"/>
              </w:rPr>
              <w:t>03</w:t>
            </w:r>
          </w:p>
        </w:tc>
        <w:tc>
          <w:tcPr>
            <w:tcW w:w="1406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2C3F47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Potri.001G273700.1</w:t>
            </w:r>
          </w:p>
        </w:tc>
        <w:tc>
          <w:tcPr>
            <w:tcW w:w="140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47FF4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</w:p>
        </w:tc>
        <w:tc>
          <w:tcPr>
            <w:tcW w:w="1430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D8277" w14:textId="77777777" w:rsidR="007929D1" w:rsidRPr="007929D1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>GAT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TGA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ATGAAGAG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AG</w:t>
            </w:r>
          </w:p>
        </w:tc>
      </w:tr>
      <w:tr w:rsidR="007929D1" w:rsidRPr="007929D1" w14:paraId="3C36728D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62A386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</w:t>
            </w:r>
            <w:r w:rsidRPr="007929D1">
              <w:rPr>
                <w:rFonts w:hint="eastAsia"/>
                <w:i/>
                <w:iCs/>
                <w:color w:val="000000"/>
                <w:sz w:val="16"/>
                <w:szCs w:val="16"/>
              </w:rPr>
              <w:t>06</w:t>
            </w:r>
          </w:p>
        </w:tc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280933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Potri.002G124800.1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5A1DF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AAG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AGAA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</w:p>
        </w:tc>
        <w:tc>
          <w:tcPr>
            <w:tcW w:w="143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4FD8A1" w14:textId="77777777" w:rsidR="007929D1" w:rsidRPr="007929D1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>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TGGGAG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AGG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TTGA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ATG</w:t>
            </w:r>
          </w:p>
        </w:tc>
      </w:tr>
      <w:tr w:rsidR="007929D1" w:rsidRPr="007929D1" w14:paraId="7A04457D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D571CE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</w:t>
            </w:r>
            <w:r w:rsidRPr="007929D1">
              <w:rPr>
                <w:rFonts w:hint="eastAsia"/>
                <w:i/>
                <w:iCs/>
                <w:color w:val="000000"/>
                <w:sz w:val="16"/>
                <w:szCs w:val="16"/>
              </w:rPr>
              <w:t>18</w:t>
            </w:r>
          </w:p>
        </w:tc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B9281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Potri.004G042600.1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007D9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 xml:space="preserve"> 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AGAAGA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AG</w:t>
            </w:r>
          </w:p>
        </w:tc>
        <w:tc>
          <w:tcPr>
            <w:tcW w:w="143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9F763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 xml:space="preserve"> GAA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GG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TATAAG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TTGGG</w:t>
            </w:r>
          </w:p>
        </w:tc>
      </w:tr>
      <w:tr w:rsidR="007929D1" w:rsidRPr="007929D1" w14:paraId="20F7F663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AB2EA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PsnHSF21</w:t>
            </w:r>
          </w:p>
        </w:tc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DE8112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Potri.011G051600.1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0A3CA5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TT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GGTG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TAGTAG</w:t>
            </w:r>
          </w:p>
        </w:tc>
        <w:tc>
          <w:tcPr>
            <w:tcW w:w="143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C56D1E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AAGAA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AAGAAG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TG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</w:p>
        </w:tc>
      </w:tr>
      <w:tr w:rsidR="007929D1" w:rsidRPr="007929D1" w14:paraId="4CA7C12D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B3E950" w14:textId="77777777" w:rsidR="007929D1" w:rsidRPr="007929D1" w:rsidRDefault="007929D1">
            <w:pPr>
              <w:jc w:val="center"/>
              <w:textAlignment w:val="center"/>
              <w:rPr>
                <w:rFonts w:hint="eastAsia"/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PsnHSF2</w:t>
            </w:r>
            <w:r w:rsidRPr="007929D1">
              <w:rPr>
                <w:rFonts w:hint="eastAsia"/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A887E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Potri.014G027100.1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308DE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</w:p>
        </w:tc>
        <w:tc>
          <w:tcPr>
            <w:tcW w:w="143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7DDE1" w14:textId="77777777" w:rsidR="007929D1" w:rsidRPr="007929D1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AATAA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TGTGG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G</w:t>
            </w:r>
          </w:p>
        </w:tc>
      </w:tr>
      <w:tr w:rsidR="007929D1" w:rsidRPr="007929D1" w14:paraId="5E7366BC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ABD47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PsnHSF2</w:t>
            </w:r>
            <w:r w:rsidRPr="007929D1">
              <w:rPr>
                <w:rFonts w:hint="eastAsia"/>
                <w:i/>
                <w:iCs/>
                <w:color w:val="000000"/>
                <w:sz w:val="16"/>
                <w:szCs w:val="16"/>
              </w:rPr>
              <w:t>8</w:t>
            </w:r>
          </w:p>
        </w:tc>
        <w:tc>
          <w:tcPr>
            <w:tcW w:w="1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2C3624" w14:textId="77777777" w:rsidR="007929D1" w:rsidRPr="007929D1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Potri.016G056500.1</w:t>
            </w:r>
          </w:p>
        </w:tc>
        <w:tc>
          <w:tcPr>
            <w:tcW w:w="140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5EBC1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>GGGGT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TTGAG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TGAG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</w:p>
        </w:tc>
        <w:tc>
          <w:tcPr>
            <w:tcW w:w="143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D21B6F" w14:textId="77777777" w:rsidR="007929D1" w:rsidRPr="007929D1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GG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</w:p>
        </w:tc>
      </w:tr>
      <w:tr w:rsidR="007929D1" w:rsidRPr="007929D1" w14:paraId="537867D3" w14:textId="77777777" w:rsidTr="007929D1">
        <w:trPr>
          <w:trHeight w:hRule="exact" w:val="340"/>
          <w:jc w:val="center"/>
        </w:trPr>
        <w:tc>
          <w:tcPr>
            <w:tcW w:w="75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92C6B" w14:textId="77777777" w:rsidR="007929D1" w:rsidRPr="007929D1" w:rsidRDefault="007929D1">
            <w:pPr>
              <w:jc w:val="center"/>
              <w:textAlignment w:val="center"/>
              <w:rPr>
                <w:rFonts w:hint="eastAsia"/>
                <w:i/>
                <w:iCs/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i/>
                <w:iCs/>
                <w:color w:val="000000"/>
                <w:sz w:val="16"/>
                <w:szCs w:val="16"/>
              </w:rPr>
              <w:t>Act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9AA7D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>JM9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8</w:t>
            </w:r>
            <w:r w:rsidRPr="007929D1">
              <w:rPr>
                <w:color w:val="000000"/>
                <w:sz w:val="16"/>
                <w:szCs w:val="16"/>
              </w:rPr>
              <w:t>6590</w:t>
            </w:r>
          </w:p>
        </w:tc>
        <w:tc>
          <w:tcPr>
            <w:tcW w:w="140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BE37EE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AAT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AGA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 xml:space="preserve">TG </w:t>
            </w:r>
          </w:p>
        </w:tc>
        <w:tc>
          <w:tcPr>
            <w:tcW w:w="143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479FC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color w:val="000000"/>
                <w:sz w:val="16"/>
                <w:szCs w:val="16"/>
              </w:rPr>
              <w:t>TTG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TGA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GTATGAG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 xml:space="preserve">AAG </w:t>
            </w:r>
          </w:p>
        </w:tc>
      </w:tr>
    </w:tbl>
    <w:p w14:paraId="61DEBFAF" w14:textId="181CAE5C" w:rsidR="007929D1" w:rsidRPr="007929D1" w:rsidRDefault="007929D1" w:rsidP="007929D1">
      <w:pPr>
        <w:pStyle w:val="2"/>
      </w:pPr>
      <w:r w:rsidRPr="007929D1">
        <w:t>Supplementary Table</w:t>
      </w:r>
      <w:r>
        <w:t xml:space="preserve"> S</w:t>
      </w:r>
      <w:r>
        <w:t>2</w:t>
      </w:r>
    </w:p>
    <w:p w14:paraId="5E34A1B5" w14:textId="1641F51F" w:rsidR="007929D1" w:rsidRPr="007929D1" w:rsidRDefault="00DA3472" w:rsidP="007929D1">
      <w:pPr>
        <w:spacing w:after="0"/>
        <w:rPr>
          <w:b/>
          <w:bCs/>
          <w:szCs w:val="24"/>
        </w:rPr>
      </w:pPr>
      <w:r w:rsidRPr="00DA3472">
        <w:rPr>
          <w:b/>
          <w:bCs/>
          <w:szCs w:val="24"/>
        </w:rPr>
        <w:t>Supplementary</w:t>
      </w:r>
      <w:r w:rsidRPr="00DA3472">
        <w:rPr>
          <w:b/>
          <w:bCs/>
          <w:szCs w:val="24"/>
        </w:rPr>
        <w:t xml:space="preserve"> </w:t>
      </w:r>
      <w:r w:rsidR="007929D1" w:rsidRPr="007929D1">
        <w:rPr>
          <w:b/>
          <w:bCs/>
          <w:szCs w:val="24"/>
        </w:rPr>
        <w:t>Table S2</w:t>
      </w:r>
      <w:r>
        <w:rPr>
          <w:b/>
          <w:bCs/>
          <w:szCs w:val="24"/>
        </w:rPr>
        <w:t>.</w:t>
      </w:r>
      <w:r w:rsidR="007929D1" w:rsidRPr="007929D1">
        <w:rPr>
          <w:b/>
          <w:bCs/>
          <w:szCs w:val="24"/>
        </w:rPr>
        <w:t xml:space="preserve"> The primer sequen</w:t>
      </w:r>
      <w:r w:rsidR="007929D1" w:rsidRPr="007929D1">
        <w:rPr>
          <w:rFonts w:hint="eastAsia"/>
          <w:b/>
          <w:bCs/>
          <w:szCs w:val="24"/>
        </w:rPr>
        <w:t>c</w:t>
      </w:r>
      <w:r w:rsidR="007929D1" w:rsidRPr="007929D1">
        <w:rPr>
          <w:b/>
          <w:bCs/>
          <w:szCs w:val="24"/>
        </w:rPr>
        <w:t xml:space="preserve">es for </w:t>
      </w:r>
      <w:r w:rsidR="007929D1" w:rsidRPr="007929D1">
        <w:rPr>
          <w:b/>
          <w:bCs/>
          <w:i/>
          <w:iCs/>
          <w:szCs w:val="24"/>
        </w:rPr>
        <w:t>PsnHSF21</w:t>
      </w:r>
      <w:r w:rsidR="007929D1" w:rsidRPr="007929D1">
        <w:rPr>
          <w:b/>
          <w:bCs/>
          <w:szCs w:val="24"/>
        </w:rPr>
        <w:t xml:space="preserve"> gene </w:t>
      </w:r>
      <w:r w:rsidR="007929D1" w:rsidRPr="007929D1">
        <w:rPr>
          <w:rFonts w:hint="eastAsia"/>
          <w:b/>
          <w:bCs/>
          <w:szCs w:val="24"/>
        </w:rPr>
        <w:t>C</w:t>
      </w:r>
      <w:r w:rsidR="007929D1" w:rsidRPr="007929D1">
        <w:rPr>
          <w:b/>
          <w:bCs/>
          <w:szCs w:val="24"/>
        </w:rPr>
        <w:t>loning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3"/>
        <w:gridCol w:w="3827"/>
        <w:gridCol w:w="3887"/>
      </w:tblGrid>
      <w:tr w:rsidR="007929D1" w:rsidRPr="007929D1" w14:paraId="24EE6C2F" w14:textId="77777777" w:rsidTr="007929D1">
        <w:trPr>
          <w:trHeight w:hRule="exact" w:val="340"/>
          <w:jc w:val="center"/>
        </w:trPr>
        <w:tc>
          <w:tcPr>
            <w:tcW w:w="105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C7C5D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>Gene Name</w:t>
            </w:r>
          </w:p>
        </w:tc>
        <w:tc>
          <w:tcPr>
            <w:tcW w:w="195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ABCCEE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kern w:val="2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 xml:space="preserve">5’ primers </w:t>
            </w:r>
          </w:p>
        </w:tc>
        <w:tc>
          <w:tcPr>
            <w:tcW w:w="198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1BBCD" w14:textId="77777777" w:rsidR="007929D1" w:rsidRPr="007929D1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7929D1">
              <w:rPr>
                <w:b/>
                <w:bCs/>
                <w:color w:val="000000"/>
                <w:sz w:val="16"/>
                <w:szCs w:val="16"/>
              </w:rPr>
              <w:t xml:space="preserve">3’ primers </w:t>
            </w:r>
          </w:p>
        </w:tc>
      </w:tr>
      <w:tr w:rsidR="007929D1" w:rsidRPr="007929D1" w14:paraId="41E5D31B" w14:textId="77777777" w:rsidTr="007929D1">
        <w:trPr>
          <w:trHeight w:hRule="exact" w:val="340"/>
          <w:jc w:val="center"/>
        </w:trPr>
        <w:tc>
          <w:tcPr>
            <w:tcW w:w="105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B91034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i/>
                <w:iCs/>
                <w:color w:val="000000"/>
                <w:sz w:val="16"/>
                <w:szCs w:val="16"/>
              </w:rPr>
              <w:t>PsnHSF21</w:t>
            </w:r>
          </w:p>
        </w:tc>
        <w:tc>
          <w:tcPr>
            <w:tcW w:w="1957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AF7F84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ATGG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GG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TTG</w:t>
            </w:r>
          </w:p>
        </w:tc>
        <w:tc>
          <w:tcPr>
            <w:tcW w:w="1988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BBE8FC" w14:textId="77777777" w:rsidR="007929D1" w:rsidRPr="007929D1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G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TAGAGAGAA</w:t>
            </w:r>
            <w:r w:rsidRPr="007929D1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7929D1">
              <w:rPr>
                <w:color w:val="000000"/>
                <w:sz w:val="16"/>
                <w:szCs w:val="16"/>
              </w:rPr>
              <w:t>TAG</w:t>
            </w:r>
          </w:p>
        </w:tc>
      </w:tr>
    </w:tbl>
    <w:p w14:paraId="7DDB1288" w14:textId="4288AC1D" w:rsidR="007929D1" w:rsidRPr="007929D1" w:rsidRDefault="007929D1" w:rsidP="00DA3472">
      <w:pPr>
        <w:pStyle w:val="2"/>
      </w:pPr>
      <w:r w:rsidRPr="007929D1">
        <w:lastRenderedPageBreak/>
        <w:t>Supplementary Table</w:t>
      </w:r>
      <w:r>
        <w:t xml:space="preserve"> S</w:t>
      </w:r>
      <w:r w:rsidR="00DA3472">
        <w:t>3</w:t>
      </w:r>
    </w:p>
    <w:p w14:paraId="466FD148" w14:textId="7B655949" w:rsidR="007929D1" w:rsidRPr="00DA3472" w:rsidRDefault="00DA3472" w:rsidP="00DA3472">
      <w:pPr>
        <w:spacing w:after="0"/>
        <w:rPr>
          <w:b/>
          <w:bCs/>
          <w:szCs w:val="24"/>
        </w:rPr>
      </w:pPr>
      <w:r w:rsidRPr="00DA3472">
        <w:rPr>
          <w:b/>
          <w:bCs/>
          <w:szCs w:val="24"/>
        </w:rPr>
        <w:t>Supplementary</w:t>
      </w:r>
      <w:r w:rsidRPr="00DA3472">
        <w:rPr>
          <w:b/>
          <w:bCs/>
          <w:szCs w:val="24"/>
        </w:rPr>
        <w:t xml:space="preserve"> </w:t>
      </w:r>
      <w:r w:rsidR="007929D1" w:rsidRPr="00DA3472">
        <w:rPr>
          <w:b/>
          <w:bCs/>
          <w:szCs w:val="24"/>
        </w:rPr>
        <w:t>Table S3</w:t>
      </w:r>
      <w:r w:rsidRPr="00DA3472">
        <w:rPr>
          <w:b/>
          <w:bCs/>
          <w:szCs w:val="24"/>
        </w:rPr>
        <w:t>.</w:t>
      </w:r>
      <w:r w:rsidR="007929D1" w:rsidRPr="00DA3472">
        <w:rPr>
          <w:b/>
          <w:bCs/>
          <w:szCs w:val="24"/>
        </w:rPr>
        <w:t xml:space="preserve"> The primer sequen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es for GFP ve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 xml:space="preserve">tor 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onstru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tion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9"/>
        <w:gridCol w:w="4413"/>
        <w:gridCol w:w="3535"/>
      </w:tblGrid>
      <w:tr w:rsidR="007929D1" w:rsidRPr="00DA3472" w14:paraId="264EB93A" w14:textId="77777777" w:rsidTr="00DA3472">
        <w:trPr>
          <w:trHeight w:hRule="exact" w:val="340"/>
          <w:jc w:val="center"/>
        </w:trPr>
        <w:tc>
          <w:tcPr>
            <w:tcW w:w="935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C9D0F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>Ve</w:t>
            </w: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c</w:t>
            </w:r>
            <w:r w:rsidRPr="00DA3472">
              <w:rPr>
                <w:b/>
                <w:bCs/>
                <w:color w:val="000000"/>
                <w:sz w:val="16"/>
                <w:szCs w:val="16"/>
              </w:rPr>
              <w:t>tor</w:t>
            </w:r>
          </w:p>
        </w:tc>
        <w:tc>
          <w:tcPr>
            <w:tcW w:w="225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E2237D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5’ primers </w:t>
            </w:r>
          </w:p>
        </w:tc>
        <w:tc>
          <w:tcPr>
            <w:tcW w:w="1808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8407C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3’ primers </w:t>
            </w:r>
          </w:p>
        </w:tc>
      </w:tr>
      <w:tr w:rsidR="007929D1" w:rsidRPr="00DA3472" w14:paraId="378283F2" w14:textId="77777777" w:rsidTr="00DA3472">
        <w:trPr>
          <w:trHeight w:hRule="exact" w:val="340"/>
          <w:jc w:val="center"/>
        </w:trPr>
        <w:tc>
          <w:tcPr>
            <w:tcW w:w="935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4BA4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PBI121</w:t>
            </w:r>
          </w:p>
        </w:tc>
        <w:tc>
          <w:tcPr>
            <w:tcW w:w="225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0B890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DA3472">
              <w:rPr>
                <w:color w:val="000000"/>
                <w:sz w:val="16"/>
                <w:szCs w:val="16"/>
              </w:rPr>
              <w:t>AT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GTTGAAGATG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DA3472">
              <w:rPr>
                <w:color w:val="000000"/>
                <w:sz w:val="16"/>
                <w:szCs w:val="16"/>
              </w:rPr>
              <w:t>T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TG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</w:p>
        </w:tc>
        <w:tc>
          <w:tcPr>
            <w:tcW w:w="1808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43A05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T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TT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G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TATTA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G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DA3472">
              <w:rPr>
                <w:color w:val="000000"/>
                <w:sz w:val="16"/>
                <w:szCs w:val="16"/>
              </w:rPr>
              <w:t>AG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TG</w:t>
            </w:r>
          </w:p>
        </w:tc>
      </w:tr>
      <w:tr w:rsidR="007929D1" w:rsidRPr="00DA3472" w14:paraId="5515296F" w14:textId="77777777" w:rsidTr="00DA3472">
        <w:trPr>
          <w:trHeight w:hRule="exact" w:val="340"/>
          <w:jc w:val="center"/>
        </w:trPr>
        <w:tc>
          <w:tcPr>
            <w:tcW w:w="93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0CA23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PBI121-PsnHSF21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-</w:t>
            </w:r>
            <w:r w:rsidRPr="00DA3472">
              <w:rPr>
                <w:color w:val="000000"/>
                <w:sz w:val="16"/>
                <w:szCs w:val="16"/>
              </w:rPr>
              <w:t>GFP</w:t>
            </w:r>
          </w:p>
        </w:tc>
        <w:tc>
          <w:tcPr>
            <w:tcW w:w="225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921B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bCs/>
                <w:color w:val="000000"/>
                <w:sz w:val="16"/>
                <w:szCs w:val="16"/>
              </w:rPr>
              <w:t>G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</w:t>
            </w:r>
            <w:r w:rsidRPr="00DA3472">
              <w:rPr>
                <w:bCs/>
                <w:color w:val="C00000"/>
                <w:sz w:val="16"/>
                <w:szCs w:val="16"/>
              </w:rPr>
              <w:t>GT</w:t>
            </w:r>
            <w:r w:rsidRPr="00DA3472">
              <w:rPr>
                <w:rFonts w:hint="eastAsia"/>
                <w:bCs/>
                <w:color w:val="C00000"/>
                <w:sz w:val="16"/>
                <w:szCs w:val="16"/>
              </w:rPr>
              <w:t>C</w:t>
            </w:r>
            <w:r w:rsidRPr="00DA3472">
              <w:rPr>
                <w:bCs/>
                <w:color w:val="C00000"/>
                <w:sz w:val="16"/>
                <w:szCs w:val="16"/>
              </w:rPr>
              <w:t>GA</w:t>
            </w:r>
            <w:r w:rsidRPr="00DA3472">
              <w:rPr>
                <w:rFonts w:hint="eastAsia"/>
                <w:bCs/>
                <w:color w:val="C00000"/>
                <w:sz w:val="16"/>
                <w:szCs w:val="16"/>
              </w:rPr>
              <w:t>C</w:t>
            </w:r>
            <w:r w:rsidRPr="00DA3472">
              <w:rPr>
                <w:bCs/>
                <w:color w:val="000000"/>
                <w:sz w:val="16"/>
                <w:szCs w:val="16"/>
              </w:rPr>
              <w:t>G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</w:t>
            </w:r>
            <w:r w:rsidRPr="00DA3472">
              <w:rPr>
                <w:bCs/>
                <w:color w:val="000000"/>
                <w:sz w:val="16"/>
                <w:szCs w:val="16"/>
              </w:rPr>
              <w:t>ATG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CC</w:t>
            </w:r>
            <w:r w:rsidRPr="00DA3472">
              <w:rPr>
                <w:bCs/>
                <w:color w:val="000000"/>
                <w:sz w:val="16"/>
                <w:szCs w:val="16"/>
              </w:rPr>
              <w:t>TG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</w:t>
            </w:r>
            <w:r w:rsidRPr="00DA3472">
              <w:rPr>
                <w:bCs/>
                <w:color w:val="000000"/>
                <w:sz w:val="16"/>
                <w:szCs w:val="16"/>
              </w:rPr>
              <w:t>AGGT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</w:t>
            </w:r>
            <w:r w:rsidRPr="00DA3472">
              <w:rPr>
                <w:bCs/>
                <w:color w:val="000000"/>
                <w:sz w:val="16"/>
                <w:szCs w:val="16"/>
              </w:rPr>
              <w:t>GA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</w:t>
            </w:r>
            <w:r w:rsidRPr="00DA3472">
              <w:rPr>
                <w:bCs/>
                <w:color w:val="000000"/>
                <w:sz w:val="16"/>
                <w:szCs w:val="16"/>
              </w:rPr>
              <w:t>GATT</w:t>
            </w:r>
            <w:r w:rsidRPr="00DA3472">
              <w:rPr>
                <w:rFonts w:hint="eastAsia"/>
                <w:bCs/>
                <w:color w:val="000000"/>
                <w:sz w:val="16"/>
                <w:szCs w:val="16"/>
              </w:rPr>
              <w:t>C</w:t>
            </w:r>
          </w:p>
        </w:tc>
        <w:tc>
          <w:tcPr>
            <w:tcW w:w="180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FCA6B" w14:textId="77777777" w:rsidR="007929D1" w:rsidRPr="00DA3472" w:rsidRDefault="007929D1">
            <w:pPr>
              <w:jc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G</w:t>
            </w:r>
            <w:r w:rsidRPr="00DA3472">
              <w:rPr>
                <w:color w:val="C00000"/>
                <w:sz w:val="16"/>
                <w:szCs w:val="16"/>
              </w:rPr>
              <w:t>A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TAGT</w:t>
            </w:r>
            <w:r w:rsidRPr="00DA3472">
              <w:rPr>
                <w:color w:val="000000"/>
                <w:sz w:val="16"/>
                <w:szCs w:val="16"/>
              </w:rPr>
              <w:t>A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ATAG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DA3472">
              <w:rPr>
                <w:color w:val="000000"/>
                <w:sz w:val="16"/>
                <w:szCs w:val="16"/>
              </w:rPr>
              <w:t>T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CC</w:t>
            </w:r>
            <w:r w:rsidRPr="00DA3472">
              <w:rPr>
                <w:color w:val="000000"/>
                <w:sz w:val="16"/>
                <w:szCs w:val="16"/>
              </w:rPr>
              <w:t>TGGTTTTGTT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</w:p>
        </w:tc>
      </w:tr>
    </w:tbl>
    <w:p w14:paraId="27E37ADE" w14:textId="774C3622" w:rsidR="007929D1" w:rsidRPr="00DA3472" w:rsidRDefault="00DA3472" w:rsidP="007929D1">
      <w:pPr>
        <w:pStyle w:val="2"/>
        <w:rPr>
          <w:rFonts w:hint="eastAsia"/>
        </w:rPr>
      </w:pPr>
      <w:bookmarkStart w:id="4" w:name="_Hlk126611926"/>
      <w:bookmarkStart w:id="5" w:name="_Hlk126612016"/>
      <w:r w:rsidRPr="007929D1">
        <w:t>Supplementary</w:t>
      </w:r>
      <w:bookmarkEnd w:id="4"/>
      <w:r w:rsidRPr="007929D1">
        <w:t xml:space="preserve"> Table</w:t>
      </w:r>
      <w:r>
        <w:t xml:space="preserve"> S</w:t>
      </w:r>
      <w:r>
        <w:t>4</w:t>
      </w:r>
    </w:p>
    <w:bookmarkEnd w:id="5"/>
    <w:p w14:paraId="5CED4D92" w14:textId="636A2C39" w:rsidR="007929D1" w:rsidRPr="00DA3472" w:rsidRDefault="00DA3472" w:rsidP="00DA3472">
      <w:pPr>
        <w:spacing w:after="0"/>
        <w:rPr>
          <w:b/>
          <w:bCs/>
          <w:szCs w:val="24"/>
        </w:rPr>
      </w:pPr>
      <w:r w:rsidRPr="00DA3472">
        <w:rPr>
          <w:b/>
          <w:bCs/>
          <w:szCs w:val="24"/>
        </w:rPr>
        <w:t>Supplementary</w:t>
      </w:r>
      <w:r w:rsidRPr="00DA3472">
        <w:rPr>
          <w:b/>
          <w:bCs/>
          <w:szCs w:val="24"/>
        </w:rPr>
        <w:t xml:space="preserve"> </w:t>
      </w:r>
      <w:r w:rsidR="007929D1" w:rsidRPr="00DA3472">
        <w:rPr>
          <w:b/>
          <w:bCs/>
          <w:szCs w:val="24"/>
        </w:rPr>
        <w:t>Table S4</w:t>
      </w:r>
      <w:r w:rsidR="007929D1" w:rsidRPr="00DA3472">
        <w:rPr>
          <w:rFonts w:hint="eastAsia"/>
          <w:b/>
          <w:bCs/>
          <w:szCs w:val="24"/>
        </w:rPr>
        <w:t xml:space="preserve"> </w:t>
      </w:r>
      <w:r w:rsidR="007929D1" w:rsidRPr="00DA3472">
        <w:rPr>
          <w:b/>
          <w:bCs/>
          <w:szCs w:val="24"/>
        </w:rPr>
        <w:t>The primer sequen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es for RT-qP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R</w:t>
      </w:r>
      <w:r w:rsidR="007929D1" w:rsidRPr="00DA3472">
        <w:rPr>
          <w:rFonts w:hint="eastAsia"/>
          <w:b/>
          <w:bCs/>
          <w:szCs w:val="24"/>
        </w:rPr>
        <w:t xml:space="preserve"> </w:t>
      </w:r>
      <w:r w:rsidR="007929D1" w:rsidRPr="00DA3472">
        <w:rPr>
          <w:b/>
          <w:bCs/>
          <w:szCs w:val="24"/>
        </w:rPr>
        <w:t>of stress-related genes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827"/>
        <w:gridCol w:w="3885"/>
      </w:tblGrid>
      <w:tr w:rsidR="007929D1" w:rsidRPr="00DA3472" w14:paraId="7BC765CB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C5B95A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Gene </w:t>
            </w: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ID</w:t>
            </w:r>
          </w:p>
        </w:tc>
        <w:tc>
          <w:tcPr>
            <w:tcW w:w="195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6466F8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5’ </w:t>
            </w: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p</w:t>
            </w: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rimers </w:t>
            </w:r>
          </w:p>
        </w:tc>
        <w:tc>
          <w:tcPr>
            <w:tcW w:w="198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CF178E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3’ </w:t>
            </w: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p</w:t>
            </w: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rimers </w:t>
            </w:r>
          </w:p>
        </w:tc>
      </w:tr>
      <w:tr w:rsidR="007929D1" w:rsidRPr="00DA3472" w14:paraId="1BA2AD40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91A5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SOD1</w:t>
            </w:r>
          </w:p>
        </w:tc>
        <w:tc>
          <w:tcPr>
            <w:tcW w:w="195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3CC7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GCCTTGCCTGAGATACTTAC</w:t>
            </w:r>
          </w:p>
        </w:tc>
        <w:tc>
          <w:tcPr>
            <w:tcW w:w="198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18347E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 xml:space="preserve"> 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GCTTCAGTCATAGTCTTCAC</w:t>
            </w:r>
          </w:p>
        </w:tc>
      </w:tr>
      <w:tr w:rsidR="007929D1" w:rsidRPr="00DA3472" w14:paraId="4EC9E608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DD442B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SOD5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8D103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 xml:space="preserve">CTCTCATTCTCCTCTCCGTG 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50692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CCAGGCACACCACCAACTTG</w:t>
            </w:r>
          </w:p>
        </w:tc>
      </w:tr>
      <w:tr w:rsidR="007929D1" w:rsidRPr="00DA3472" w14:paraId="589DFD5E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8A965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POD1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5CAB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GTCTTATGCTGACTTCTACC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2DA84B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AATCCAGAACGCTCCTTGTG</w:t>
            </w:r>
          </w:p>
        </w:tc>
      </w:tr>
      <w:tr w:rsidR="007929D1" w:rsidRPr="00DA3472" w14:paraId="6EF2F5C2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0DDADC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POD6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2105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GTTCCATCTCTTACTTGTTC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8A0BC8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CTTGTTGGTTGCAGTGGAGG</w:t>
            </w:r>
          </w:p>
        </w:tc>
      </w:tr>
      <w:tr w:rsidR="007929D1" w:rsidRPr="00DA3472" w14:paraId="37E83904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CB084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HRG1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9DF9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CGTCATCTCCTCCAGTTGCC</w:t>
            </w:r>
            <w:r w:rsidRPr="00DA3472">
              <w:rPr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4770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GAATGGAATAGAGGGAATAG</w:t>
            </w:r>
          </w:p>
        </w:tc>
      </w:tr>
      <w:tr w:rsidR="007929D1" w:rsidRPr="00DA3472" w14:paraId="73C4FAFF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01BB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HRG2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93ACA5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CACCTCCGCAACACTACCAC</w:t>
            </w:r>
            <w:r w:rsidRPr="00DA3472">
              <w:rPr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531122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 xml:space="preserve"> 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GTTGCGGATACTGATGTTGG</w:t>
            </w:r>
          </w:p>
        </w:tc>
      </w:tr>
      <w:tr w:rsidR="007929D1" w:rsidRPr="00DA3472" w14:paraId="773F8F84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DE0AE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ABA2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566E3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 xml:space="preserve">GGTATGGCTCTATCTTCAAG </w:t>
            </w:r>
            <w:r w:rsidRPr="00DA3472">
              <w:rPr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CFAD7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GAAGAGAGTCCTTGGCAATG</w:t>
            </w:r>
          </w:p>
        </w:tc>
      </w:tr>
      <w:tr w:rsidR="007929D1" w:rsidRPr="00DA3472" w14:paraId="43FB6C90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71A58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ABA3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E704B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ATCTCTGGCAACTTCGCTCC</w:t>
            </w:r>
            <w:r w:rsidRPr="00DA3472">
              <w:rPr>
                <w:color w:val="000000"/>
                <w:sz w:val="16"/>
                <w:szCs w:val="16"/>
              </w:rPr>
              <w:t xml:space="preserve">     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D3C9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AGTGAACCTGCTAGAATAGC</w:t>
            </w:r>
          </w:p>
        </w:tc>
      </w:tr>
      <w:tr w:rsidR="007929D1" w:rsidRPr="00DA3472" w14:paraId="3D7D2938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80B11F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GA1</w:t>
            </w:r>
          </w:p>
        </w:tc>
        <w:tc>
          <w:tcPr>
            <w:tcW w:w="195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17BFD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 xml:space="preserve">GAGAACATTGAGAGTGCTAG </w:t>
            </w:r>
            <w:r w:rsidRPr="00DA3472">
              <w:rPr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98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26685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 xml:space="preserve"> 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CAAGAGGAGAGCCAACTATG</w:t>
            </w:r>
          </w:p>
        </w:tc>
      </w:tr>
      <w:tr w:rsidR="007929D1" w:rsidRPr="00DA3472" w14:paraId="3B31FD74" w14:textId="77777777" w:rsidTr="00DA3472">
        <w:trPr>
          <w:trHeight w:hRule="exact" w:val="340"/>
          <w:jc w:val="center"/>
        </w:trPr>
        <w:tc>
          <w:tcPr>
            <w:tcW w:w="105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A326DC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GA2</w:t>
            </w:r>
          </w:p>
        </w:tc>
        <w:tc>
          <w:tcPr>
            <w:tcW w:w="195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166D6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 xml:space="preserve">AAGGCTGTTGTGGTGTCTGT </w:t>
            </w:r>
            <w:r w:rsidRPr="00DA3472">
              <w:rPr>
                <w:color w:val="000000"/>
                <w:sz w:val="16"/>
                <w:szCs w:val="16"/>
              </w:rPr>
              <w:t xml:space="preserve">   </w:t>
            </w:r>
          </w:p>
        </w:tc>
        <w:tc>
          <w:tcPr>
            <w:tcW w:w="1987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70246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 xml:space="preserve"> 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TTACCACCTGAACTATCGCC</w:t>
            </w:r>
          </w:p>
        </w:tc>
      </w:tr>
    </w:tbl>
    <w:p w14:paraId="07D52A3A" w14:textId="3B768241" w:rsidR="007929D1" w:rsidRPr="00DA3472" w:rsidRDefault="00DA3472" w:rsidP="00DA3472">
      <w:pPr>
        <w:pStyle w:val="2"/>
        <w:rPr>
          <w:rFonts w:hint="eastAsia"/>
        </w:rPr>
      </w:pPr>
      <w:r w:rsidRPr="007929D1">
        <w:t>Supplementary Table</w:t>
      </w:r>
      <w:r>
        <w:t xml:space="preserve"> S</w:t>
      </w:r>
      <w:r>
        <w:t>5</w:t>
      </w:r>
    </w:p>
    <w:p w14:paraId="17C1B9CE" w14:textId="43F2F6A9" w:rsidR="007929D1" w:rsidRPr="00DA3472" w:rsidRDefault="00DA3472" w:rsidP="00DA3472">
      <w:pPr>
        <w:spacing w:after="0"/>
        <w:rPr>
          <w:b/>
          <w:bCs/>
          <w:szCs w:val="24"/>
        </w:rPr>
      </w:pPr>
      <w:r w:rsidRPr="00DA3472">
        <w:rPr>
          <w:b/>
          <w:bCs/>
          <w:szCs w:val="24"/>
        </w:rPr>
        <w:t>Supplementary</w:t>
      </w:r>
      <w:r w:rsidR="007929D1" w:rsidRPr="00DA3472">
        <w:rPr>
          <w:rFonts w:hint="eastAsia"/>
          <w:b/>
          <w:bCs/>
          <w:szCs w:val="24"/>
        </w:rPr>
        <w:t xml:space="preserve"> </w:t>
      </w:r>
      <w:r w:rsidR="007929D1" w:rsidRPr="00DA3472">
        <w:rPr>
          <w:b/>
          <w:bCs/>
          <w:szCs w:val="24"/>
        </w:rPr>
        <w:t>Table S</w:t>
      </w:r>
      <w:r w:rsidR="007929D1" w:rsidRPr="00DA3472">
        <w:rPr>
          <w:rFonts w:hint="eastAsia"/>
          <w:b/>
          <w:bCs/>
          <w:szCs w:val="24"/>
        </w:rPr>
        <w:t xml:space="preserve">5 </w:t>
      </w:r>
      <w:r w:rsidR="007929D1" w:rsidRPr="00DA3472">
        <w:rPr>
          <w:b/>
          <w:bCs/>
          <w:szCs w:val="24"/>
        </w:rPr>
        <w:t>The primer sequen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 xml:space="preserve">es for </w:t>
      </w:r>
      <w:r w:rsidR="007929D1" w:rsidRPr="00DA3472">
        <w:rPr>
          <w:rFonts w:hint="eastAsia"/>
          <w:b/>
          <w:bCs/>
          <w:szCs w:val="24"/>
        </w:rPr>
        <w:t>y</w:t>
      </w:r>
      <w:r w:rsidR="007929D1" w:rsidRPr="00DA3472">
        <w:rPr>
          <w:b/>
          <w:bCs/>
          <w:szCs w:val="24"/>
        </w:rPr>
        <w:t>east experimental ve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 xml:space="preserve">tor 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onstru</w:t>
      </w:r>
      <w:r w:rsidR="007929D1" w:rsidRPr="00DA3472">
        <w:rPr>
          <w:rFonts w:hint="eastAsia"/>
          <w:b/>
          <w:bCs/>
          <w:szCs w:val="24"/>
        </w:rPr>
        <w:t>c</w:t>
      </w:r>
      <w:r w:rsidR="007929D1" w:rsidRPr="00DA3472">
        <w:rPr>
          <w:b/>
          <w:bCs/>
          <w:szCs w:val="24"/>
        </w:rPr>
        <w:t>tion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2"/>
        <w:gridCol w:w="3971"/>
        <w:gridCol w:w="4014"/>
      </w:tblGrid>
      <w:tr w:rsidR="007929D1" w:rsidRPr="00DA3472" w14:paraId="4E6D9091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1D94A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Vector</w:t>
            </w:r>
          </w:p>
        </w:tc>
        <w:tc>
          <w:tcPr>
            <w:tcW w:w="203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9FAB3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5’ </w:t>
            </w: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p</w:t>
            </w: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rimers </w:t>
            </w:r>
          </w:p>
        </w:tc>
        <w:tc>
          <w:tcPr>
            <w:tcW w:w="205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136099" w14:textId="77777777" w:rsidR="007929D1" w:rsidRPr="00DA3472" w:rsidRDefault="007929D1">
            <w:pPr>
              <w:jc w:val="center"/>
              <w:textAlignment w:val="center"/>
              <w:rPr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3’ </w:t>
            </w:r>
            <w:r w:rsidRPr="00DA3472">
              <w:rPr>
                <w:rFonts w:hint="eastAsia"/>
                <w:b/>
                <w:bCs/>
                <w:color w:val="000000"/>
                <w:sz w:val="16"/>
                <w:szCs w:val="16"/>
              </w:rPr>
              <w:t>p</w:t>
            </w:r>
            <w:r w:rsidRPr="00DA3472">
              <w:rPr>
                <w:b/>
                <w:bCs/>
                <w:color w:val="000000"/>
                <w:sz w:val="16"/>
                <w:szCs w:val="16"/>
              </w:rPr>
              <w:t xml:space="preserve">rimers </w:t>
            </w:r>
          </w:p>
        </w:tc>
      </w:tr>
      <w:tr w:rsidR="007929D1" w:rsidRPr="00DA3472" w14:paraId="2415DA55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4FF35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pGBKT7</w:t>
            </w:r>
          </w:p>
        </w:tc>
        <w:tc>
          <w:tcPr>
            <w:tcW w:w="2031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37940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TAATACGACTCACTATAGGGCG</w:t>
            </w:r>
          </w:p>
        </w:tc>
        <w:tc>
          <w:tcPr>
            <w:tcW w:w="2053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3652DE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TTTTCGTTTTAAAACCTAAGAGTC</w:t>
            </w:r>
          </w:p>
        </w:tc>
      </w:tr>
      <w:tr w:rsidR="007929D1" w:rsidRPr="00DA3472" w14:paraId="7CA97520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65A486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pAbAi</w:t>
            </w:r>
            <w:proofErr w:type="spellEnd"/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65AAF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GTTCCTTATATGTAGCTTTCGACAT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5D343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GGCAGTTTGGAGGTCTCTCTGATAG</w:t>
            </w:r>
          </w:p>
        </w:tc>
      </w:tr>
      <w:tr w:rsidR="007929D1" w:rsidRPr="00DA3472" w14:paraId="56EC77D8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FF47BC" w14:textId="77777777" w:rsidR="007929D1" w:rsidRPr="00DA3472" w:rsidRDefault="007929D1">
            <w:pPr>
              <w:jc w:val="center"/>
              <w:rPr>
                <w:color w:val="000000"/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pGADT7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6FBB8E" w14:textId="77777777" w:rsidR="007929D1" w:rsidRPr="00DA3472" w:rsidRDefault="007929D1">
            <w:pPr>
              <w:jc w:val="center"/>
              <w:rPr>
                <w:rFonts w:ascii="Calibri" w:hAnsi="Calibri" w:hint="eastAsia"/>
                <w:sz w:val="16"/>
                <w:szCs w:val="16"/>
              </w:rPr>
            </w:pP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TATT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GATGATGAAGATA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CCCC</w:t>
            </w:r>
            <w:r w:rsidRPr="00DA3472">
              <w:rPr>
                <w:sz w:val="16"/>
                <w:szCs w:val="16"/>
                <w:shd w:val="clear" w:color="auto" w:fill="FFFFFF"/>
              </w:rPr>
              <w:t>A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CC</w:t>
            </w:r>
            <w:r w:rsidRPr="00DA3472">
              <w:rPr>
                <w:sz w:val="16"/>
                <w:szCs w:val="16"/>
                <w:shd w:val="clear" w:color="auto" w:fill="FFFFFF"/>
              </w:rPr>
              <w:t>AAA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CCC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7B22A1" w14:textId="77777777" w:rsidR="007929D1" w:rsidRPr="00DA3472" w:rsidRDefault="007929D1">
            <w:pPr>
              <w:jc w:val="center"/>
              <w:rPr>
                <w:rFonts w:hint="eastAsia"/>
                <w:sz w:val="16"/>
                <w:szCs w:val="16"/>
              </w:rPr>
            </w:pPr>
            <w:r w:rsidRPr="00DA3472">
              <w:rPr>
                <w:sz w:val="16"/>
                <w:szCs w:val="16"/>
                <w:shd w:val="clear" w:color="auto" w:fill="FFFFFF"/>
              </w:rPr>
              <w:t>GTGAA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TTG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GGGGTTTTT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AGTAT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TA</w:t>
            </w:r>
            <w:r w:rsidRPr="00DA3472">
              <w:rPr>
                <w:rFonts w:hint="eastAsia"/>
                <w:sz w:val="16"/>
                <w:szCs w:val="16"/>
                <w:shd w:val="clear" w:color="auto" w:fill="FFFFFF"/>
              </w:rPr>
              <w:t>C</w:t>
            </w:r>
            <w:r w:rsidRPr="00DA3472">
              <w:rPr>
                <w:sz w:val="16"/>
                <w:szCs w:val="16"/>
                <w:shd w:val="clear" w:color="auto" w:fill="FFFFFF"/>
              </w:rPr>
              <w:t>GATT</w:t>
            </w:r>
          </w:p>
        </w:tc>
      </w:tr>
      <w:tr w:rsidR="007929D1" w:rsidRPr="00DA3472" w14:paraId="0781B82F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BE6EE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BD-</w:t>
            </w:r>
            <w:r w:rsidRPr="00DA3472">
              <w:rPr>
                <w:color w:val="000000"/>
                <w:sz w:val="16"/>
                <w:szCs w:val="16"/>
              </w:rPr>
              <w:t>PsnHSF21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B0D700" w14:textId="77777777" w:rsidR="007929D1" w:rsidRPr="00DA3472" w:rsidRDefault="007929D1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GGAATT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ATATG</w:t>
            </w:r>
            <w:r w:rsidRPr="00DA3472">
              <w:rPr>
                <w:sz w:val="16"/>
                <w:szCs w:val="16"/>
              </w:rPr>
              <w:t>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AGGT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5015A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CCC</w:t>
            </w:r>
            <w:r w:rsidRPr="00DA3472">
              <w:rPr>
                <w:color w:val="C00000"/>
                <w:sz w:val="16"/>
                <w:szCs w:val="16"/>
              </w:rPr>
              <w:t>GGG</w:t>
            </w:r>
            <w:r w:rsidRPr="00DA3472">
              <w:rPr>
                <w:sz w:val="16"/>
                <w:szCs w:val="16"/>
              </w:rPr>
              <w:t>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ATAG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TGGTTTTGTT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</w:tr>
      <w:tr w:rsidR="007929D1" w:rsidRPr="00DA3472" w14:paraId="1908296D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83986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BD-PsnHSF21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-1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7B4DA9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GGAATT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ATATG</w:t>
            </w:r>
            <w:r w:rsidRPr="00DA3472">
              <w:rPr>
                <w:sz w:val="16"/>
                <w:szCs w:val="16"/>
              </w:rPr>
              <w:t>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AGGT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5F31DA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CCC</w:t>
            </w:r>
            <w:r w:rsidRPr="00DA3472">
              <w:rPr>
                <w:color w:val="C00000"/>
                <w:sz w:val="16"/>
                <w:szCs w:val="16"/>
              </w:rPr>
              <w:t>GGG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TGA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GGATGAAG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TAGAGAAG</w:t>
            </w:r>
          </w:p>
        </w:tc>
      </w:tr>
      <w:tr w:rsidR="007929D1" w:rsidRPr="00DA3472" w14:paraId="3CA9E97C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29FB0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BD-PsnHSF21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-2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908135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GGAATT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ATATG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TTAA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TTATGGATT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AAG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9882C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CCC</w:t>
            </w:r>
            <w:r w:rsidRPr="00DA3472">
              <w:rPr>
                <w:color w:val="C00000"/>
                <w:sz w:val="16"/>
                <w:szCs w:val="16"/>
              </w:rPr>
              <w:t>GGG</w:t>
            </w:r>
            <w:r w:rsidRPr="00DA3472">
              <w:rPr>
                <w:sz w:val="16"/>
                <w:szCs w:val="16"/>
              </w:rPr>
              <w:t>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ATAG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TGGTTTTGTT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</w:tr>
      <w:tr w:rsidR="007929D1" w:rsidRPr="00DA3472" w14:paraId="52D2DD14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6F0A4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BD-PsnHSF21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-3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EACDB2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GGAATT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ATATG</w:t>
            </w:r>
            <w:r w:rsidRPr="00DA3472">
              <w:rPr>
                <w:sz w:val="16"/>
                <w:szCs w:val="16"/>
              </w:rPr>
              <w:t>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AGGT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1CF19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CCC</w:t>
            </w:r>
            <w:r w:rsidRPr="00DA3472">
              <w:rPr>
                <w:color w:val="C00000"/>
                <w:sz w:val="16"/>
                <w:szCs w:val="16"/>
              </w:rPr>
              <w:t>GGG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TTGATTAGAAGAAG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</w:t>
            </w:r>
          </w:p>
        </w:tc>
      </w:tr>
      <w:tr w:rsidR="007929D1" w:rsidRPr="00DA3472" w14:paraId="0FDF259D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7830C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BD-PsnHSF21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-4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F49E21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GGAATT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ATATG</w:t>
            </w:r>
            <w:r w:rsidRPr="00DA3472">
              <w:rPr>
                <w:sz w:val="16"/>
                <w:szCs w:val="16"/>
              </w:rPr>
              <w:t>AATG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AATTGA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ATGGAAG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355CB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CCC</w:t>
            </w:r>
            <w:r w:rsidRPr="00DA3472">
              <w:rPr>
                <w:color w:val="C00000"/>
                <w:sz w:val="16"/>
                <w:szCs w:val="16"/>
              </w:rPr>
              <w:t>GGG</w:t>
            </w:r>
            <w:r w:rsidRPr="00DA3472">
              <w:rPr>
                <w:sz w:val="16"/>
                <w:szCs w:val="16"/>
              </w:rPr>
              <w:t>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ATAG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TGGTTTTGTT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</w:tr>
      <w:tr w:rsidR="007929D1" w:rsidRPr="00DA3472" w14:paraId="359E395D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B2BBD7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AB-HSE</w:t>
            </w:r>
          </w:p>
        </w:tc>
        <w:tc>
          <w:tcPr>
            <w:tcW w:w="2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DD3612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color w:val="C00000"/>
                <w:sz w:val="16"/>
                <w:szCs w:val="16"/>
              </w:rPr>
              <w:t>AG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TT</w:t>
            </w:r>
            <w:r w:rsidRPr="00DA3472">
              <w:rPr>
                <w:sz w:val="16"/>
                <w:szCs w:val="16"/>
              </w:rPr>
              <w:t>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GAG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T</w:t>
            </w:r>
          </w:p>
        </w:tc>
        <w:tc>
          <w:tcPr>
            <w:tcW w:w="2053" w:type="pct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7019E5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</w:t>
            </w:r>
          </w:p>
        </w:tc>
      </w:tr>
      <w:tr w:rsidR="007929D1" w:rsidRPr="00DA3472" w14:paraId="095EED64" w14:textId="77777777" w:rsidTr="00DA3472">
        <w:trPr>
          <w:trHeight w:hRule="exact" w:val="340"/>
          <w:jc w:val="center"/>
        </w:trPr>
        <w:tc>
          <w:tcPr>
            <w:tcW w:w="916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0B7017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AD-</w:t>
            </w:r>
            <w:r w:rsidRPr="00DA3472">
              <w:rPr>
                <w:color w:val="000000"/>
                <w:sz w:val="16"/>
                <w:szCs w:val="16"/>
              </w:rPr>
              <w:t>PsnHSF21</w:t>
            </w:r>
          </w:p>
        </w:tc>
        <w:tc>
          <w:tcPr>
            <w:tcW w:w="2031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D7EAE2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sz w:val="16"/>
                <w:szCs w:val="16"/>
              </w:rPr>
              <w:t>GGAATT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ATATG</w:t>
            </w:r>
            <w:r w:rsidRPr="00DA3472">
              <w:rPr>
                <w:sz w:val="16"/>
                <w:szCs w:val="16"/>
              </w:rPr>
              <w:t>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AGGT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GATT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  <w:tc>
          <w:tcPr>
            <w:tcW w:w="2053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5AD9B7" w14:textId="77777777" w:rsidR="007929D1" w:rsidRPr="00DA3472" w:rsidRDefault="007929D1">
            <w:pPr>
              <w:jc w:val="center"/>
              <w:rPr>
                <w:sz w:val="16"/>
                <w:szCs w:val="16"/>
              </w:rPr>
            </w:pP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G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color w:val="C00000"/>
                <w:sz w:val="16"/>
                <w:szCs w:val="16"/>
              </w:rPr>
              <w:t>GGAT</w:t>
            </w:r>
            <w:r w:rsidRPr="00DA3472">
              <w:rPr>
                <w:rFonts w:hint="eastAsia"/>
                <w:color w:val="C00000"/>
                <w:sz w:val="16"/>
                <w:szCs w:val="16"/>
              </w:rPr>
              <w:t>CC</w:t>
            </w:r>
            <w:r w:rsidRPr="00DA3472">
              <w:rPr>
                <w:color w:val="C00000"/>
                <w:sz w:val="16"/>
                <w:szCs w:val="16"/>
              </w:rPr>
              <w:t>G</w:t>
            </w:r>
            <w:r w:rsidRPr="00DA3472">
              <w:rPr>
                <w:sz w:val="16"/>
                <w:szCs w:val="16"/>
              </w:rPr>
              <w:t>A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  <w:r w:rsidRPr="00DA3472">
              <w:rPr>
                <w:sz w:val="16"/>
                <w:szCs w:val="16"/>
              </w:rPr>
              <w:t>ATAG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</w:t>
            </w:r>
            <w:r w:rsidRPr="00DA3472">
              <w:rPr>
                <w:rFonts w:hint="eastAsia"/>
                <w:sz w:val="16"/>
                <w:szCs w:val="16"/>
              </w:rPr>
              <w:t>CC</w:t>
            </w:r>
            <w:r w:rsidRPr="00DA3472">
              <w:rPr>
                <w:sz w:val="16"/>
                <w:szCs w:val="16"/>
              </w:rPr>
              <w:t>TGGTTTTGTT</w:t>
            </w:r>
            <w:r w:rsidRPr="00DA3472">
              <w:rPr>
                <w:rFonts w:hint="eastAsia"/>
                <w:sz w:val="16"/>
                <w:szCs w:val="16"/>
              </w:rPr>
              <w:t>C</w:t>
            </w:r>
          </w:p>
        </w:tc>
      </w:tr>
    </w:tbl>
    <w:p w14:paraId="19C5D9BE" w14:textId="66459301" w:rsidR="007929D1" w:rsidRPr="00DA3472" w:rsidRDefault="00DA3472" w:rsidP="007929D1">
      <w:pPr>
        <w:pStyle w:val="2"/>
      </w:pPr>
      <w:r w:rsidRPr="007929D1">
        <w:t>Supplementary Table</w:t>
      </w:r>
      <w:r>
        <w:t xml:space="preserve"> S</w:t>
      </w:r>
      <w:r>
        <w:t>6</w:t>
      </w:r>
    </w:p>
    <w:p w14:paraId="563EFB47" w14:textId="3475E349" w:rsidR="007929D1" w:rsidRPr="00DA3472" w:rsidRDefault="00DA3472" w:rsidP="00DA3472">
      <w:pPr>
        <w:spacing w:after="0"/>
        <w:rPr>
          <w:szCs w:val="24"/>
        </w:rPr>
      </w:pPr>
      <w:r w:rsidRPr="00DA3472">
        <w:rPr>
          <w:b/>
          <w:bCs/>
          <w:szCs w:val="24"/>
        </w:rPr>
        <w:t>Supplementary</w:t>
      </w:r>
      <w:r w:rsidRPr="00DA3472">
        <w:rPr>
          <w:b/>
          <w:bCs/>
          <w:szCs w:val="24"/>
        </w:rPr>
        <w:t xml:space="preserve"> </w:t>
      </w:r>
      <w:r w:rsidR="007929D1" w:rsidRPr="00DA3472">
        <w:rPr>
          <w:b/>
          <w:bCs/>
          <w:szCs w:val="24"/>
        </w:rPr>
        <w:t>Table S</w:t>
      </w:r>
      <w:r w:rsidR="007929D1" w:rsidRPr="00DA3472">
        <w:rPr>
          <w:rFonts w:hint="eastAsia"/>
          <w:b/>
          <w:bCs/>
          <w:szCs w:val="24"/>
        </w:rPr>
        <w:t>6 The relationship collinearity for paralogous gene pairs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646"/>
        <w:gridCol w:w="1543"/>
        <w:gridCol w:w="2075"/>
        <w:gridCol w:w="880"/>
        <w:gridCol w:w="2071"/>
        <w:gridCol w:w="894"/>
        <w:gridCol w:w="1668"/>
      </w:tblGrid>
      <w:tr w:rsidR="007929D1" w:rsidRPr="00DA3472" w14:paraId="7AF10C12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93AC7E8" w14:textId="77777777" w:rsidR="007929D1" w:rsidRPr="00DA3472" w:rsidRDefault="007929D1">
            <w:pPr>
              <w:jc w:val="center"/>
              <w:rPr>
                <w:rFonts w:eastAsia="等线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eastAsia="等线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78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F13E572" w14:textId="77777777" w:rsidR="007929D1" w:rsidRPr="00DA3472" w:rsidRDefault="007929D1">
            <w:pPr>
              <w:jc w:val="center"/>
              <w:rPr>
                <w:rFonts w:eastAsia="等线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eastAsia="等线"/>
                <w:b/>
                <w:bCs/>
                <w:color w:val="000000"/>
                <w:sz w:val="16"/>
                <w:szCs w:val="16"/>
              </w:rPr>
              <w:t>Gene ID (X)</w:t>
            </w:r>
          </w:p>
        </w:tc>
        <w:tc>
          <w:tcPr>
            <w:tcW w:w="1061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9564245" w14:textId="77777777" w:rsidR="007929D1" w:rsidRPr="00DA3472" w:rsidRDefault="007929D1">
            <w:pPr>
              <w:jc w:val="center"/>
              <w:rPr>
                <w:rFonts w:eastAsia="等线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eastAsia="等线" w:hint="eastAsia"/>
                <w:b/>
                <w:bCs/>
                <w:color w:val="000000"/>
                <w:sz w:val="16"/>
                <w:szCs w:val="16"/>
              </w:rPr>
              <w:t>Gene X</w:t>
            </w:r>
          </w:p>
        </w:tc>
        <w:tc>
          <w:tcPr>
            <w:tcW w:w="450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D3934A6" w14:textId="77777777" w:rsidR="007929D1" w:rsidRPr="00DA3472" w:rsidRDefault="007929D1">
            <w:pPr>
              <w:jc w:val="center"/>
              <w:rPr>
                <w:rFonts w:eastAsia="等线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eastAsia="等线" w:hint="eastAsia"/>
                <w:b/>
                <w:bCs/>
                <w:color w:val="000000"/>
                <w:sz w:val="16"/>
                <w:szCs w:val="16"/>
              </w:rPr>
              <w:t>Chr X</w:t>
            </w:r>
          </w:p>
        </w:tc>
        <w:tc>
          <w:tcPr>
            <w:tcW w:w="1059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6A58725" w14:textId="77777777" w:rsidR="007929D1" w:rsidRPr="00DA3472" w:rsidRDefault="007929D1">
            <w:pPr>
              <w:jc w:val="center"/>
              <w:rPr>
                <w:rFonts w:eastAsia="等线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eastAsia="等线" w:hint="eastAsia"/>
                <w:b/>
                <w:bCs/>
                <w:color w:val="000000"/>
                <w:sz w:val="16"/>
                <w:szCs w:val="16"/>
              </w:rPr>
              <w:t>Gene Y</w:t>
            </w:r>
          </w:p>
        </w:tc>
        <w:tc>
          <w:tcPr>
            <w:tcW w:w="457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3E4AD2" w14:textId="77777777" w:rsidR="007929D1" w:rsidRPr="00DA3472" w:rsidRDefault="007929D1">
            <w:pPr>
              <w:jc w:val="center"/>
              <w:rPr>
                <w:rFonts w:eastAsia="等线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rFonts w:eastAsia="等线" w:hint="eastAsia"/>
                <w:b/>
                <w:bCs/>
                <w:color w:val="000000"/>
                <w:sz w:val="16"/>
                <w:szCs w:val="16"/>
              </w:rPr>
              <w:t>chr Y</w:t>
            </w:r>
          </w:p>
        </w:tc>
        <w:tc>
          <w:tcPr>
            <w:tcW w:w="853" w:type="pct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BC90C7E" w14:textId="77777777" w:rsidR="007929D1" w:rsidRPr="00DA3472" w:rsidRDefault="007929D1">
            <w:pPr>
              <w:jc w:val="center"/>
              <w:textAlignment w:val="center"/>
              <w:rPr>
                <w:rFonts w:eastAsia="宋体"/>
                <w:b/>
                <w:bCs/>
                <w:color w:val="000000"/>
                <w:sz w:val="16"/>
                <w:szCs w:val="16"/>
              </w:rPr>
            </w:pPr>
            <w:r w:rsidRPr="00DA3472">
              <w:rPr>
                <w:b/>
                <w:bCs/>
                <w:color w:val="000000"/>
                <w:sz w:val="16"/>
                <w:szCs w:val="16"/>
              </w:rPr>
              <w:t>Relationship</w:t>
            </w:r>
          </w:p>
        </w:tc>
      </w:tr>
      <w:tr w:rsidR="007929D1" w:rsidRPr="00DA3472" w14:paraId="2DDC9364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907A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789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64CFB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PtHSF01</w:t>
            </w:r>
          </w:p>
        </w:tc>
        <w:tc>
          <w:tcPr>
            <w:tcW w:w="1061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41A70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Potri.001G108100.1</w:t>
            </w:r>
          </w:p>
        </w:tc>
        <w:tc>
          <w:tcPr>
            <w:tcW w:w="450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7320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hr01</w:t>
            </w:r>
          </w:p>
        </w:tc>
        <w:tc>
          <w:tcPr>
            <w:tcW w:w="1059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7DDD7" w14:textId="77777777" w:rsidR="007929D1" w:rsidRPr="00DA3472" w:rsidRDefault="007929D1">
            <w:pPr>
              <w:jc w:val="center"/>
              <w:textAlignment w:val="center"/>
              <w:rPr>
                <w:rFonts w:hint="eastAsia"/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_Os04g48030.1</w:t>
            </w:r>
          </w:p>
        </w:tc>
        <w:tc>
          <w:tcPr>
            <w:tcW w:w="457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62EBC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853" w:type="pct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BD3E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7E061328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F3AB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B9090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PtHSF01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5AC3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Potri.001G108100.1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DC5C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hr01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84112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_Os08g43334.1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5461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E2E6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6F674047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19D027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53544A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PtHSF01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D578D8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Potri.001G108100.1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89C7C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hr01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1871D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_Os09g35790.1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9465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09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BD4E0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2E02687E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19C69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5B21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PtHSF05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D8DD2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Potri.002G048200.1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681FC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95926F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_Os03g06630.1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1FB02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B48295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3D09AFFA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F85D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F2BD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PtHSF05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F134D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Potri.002G048200.1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85DBC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4C29F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_Os03g58160.1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F1F08C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A5F737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135E2295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0F01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F7C69A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PtHSF05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8ABB6A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Potri.002G048200.1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44B78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42D1ED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_Os07g08140.1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7C36EE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542D6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0E9E9C16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616C0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79D70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PtHSF06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A1D6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Potri.002G124800.1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5C7C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4F4B87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_Os08g36700.1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1179A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495A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1019E083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D6BF1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E0A62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PtHSF06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91257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Potri.002G124800.1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566A12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hr02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2FFE7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_Os09g28200.1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430C5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CC337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379372DA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6B8A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A718A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PtHSF09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691EFA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Potri.004G062300.1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D616A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305A49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_Os01g54550.1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049D4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118E7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6931451B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9E632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F0CD3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PtHSF16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D10D8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Potri.008G136800.2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BF6D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B9CE8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_Os03g12370.1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34057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C1FDC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0A613BA7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35153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7BDB36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PtHSF17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95869A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Potri.008G157600.1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598F92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E5B4C6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_Os03g06630.1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4D68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B63D7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71C8D122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A305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2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5D35B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PtHSF17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E1E16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Potri.008G157600.1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9204C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E8C5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_Os03g53340.1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EA4F4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F02BB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356E7233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0BE92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FC7B46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PtHSF17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11FAC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Potri.008G157600.1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CF8A8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0220C7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_Os07g08140.1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053E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90789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7542F36B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1FDD5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BA2D6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PtHSF17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2296C0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Potri.008G157600.1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FE27A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432A3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_Os10g28340.1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B6B0C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8C2B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34956A51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81434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5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FE30B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PtHSF19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9EB77C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Potri.010G082000.1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F2114C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8E772F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_Os03g06630.1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F397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CC599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4F7D582E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1C805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6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36390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PtHSF19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BF77BD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Potri.010G082000.1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613AC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18586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_Os03g53340.1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36B1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31044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6844095A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ACAE6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ABEFD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PtHSF19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6DE480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Potri.010G082000.1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E3CE4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C5F98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_Os10g28340.1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C04B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6E9B2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7ADB6CD6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27B32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1036B5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PtHSF20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F944C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Potri.010G104300.1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B8F995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4B9806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_Os03g12370.1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428A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8358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4A06FCCF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B4F4B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4DCC56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PtHSF25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A4BBC9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Potri.014G027100.1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4DEDD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6C41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_Os08g36700.1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BE61E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DCA4E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02DF8BD9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D6F5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color w:val="000000"/>
                <w:sz w:val="16"/>
                <w:szCs w:val="16"/>
              </w:rPr>
              <w:t>2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0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4408EF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PtHSF25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78D7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Potri.014G027100.1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9BFE5A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hr1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4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79ABE5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LO</w:t>
            </w:r>
            <w:r w:rsidRPr="00DA3472">
              <w:rPr>
                <w:rFonts w:hint="eastAsia"/>
                <w:i/>
                <w:iCs/>
                <w:color w:val="000000"/>
                <w:sz w:val="16"/>
                <w:szCs w:val="16"/>
              </w:rPr>
              <w:t>C</w:t>
            </w:r>
            <w:r w:rsidRPr="00DA3472">
              <w:rPr>
                <w:i/>
                <w:iCs/>
                <w:color w:val="000000"/>
                <w:sz w:val="16"/>
                <w:szCs w:val="16"/>
              </w:rPr>
              <w:t>_Os09g28200.1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C44AEE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7B650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59455564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4B04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EAEF88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PtHSF17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F4022E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Potri.008G157600.1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048D6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hr0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B0A6F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AT3G22830.1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014A3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LG03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7D6B9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353FCD1E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E9C388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F08F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PtHSF19</w:t>
            </w:r>
          </w:p>
        </w:tc>
        <w:tc>
          <w:tcPr>
            <w:tcW w:w="106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75C98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Potri.010G082000.1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818E6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FF5AF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AT3G22830.1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13B60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LG03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2FB502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  <w:tr w:rsidR="007929D1" w:rsidRPr="00DA3472" w14:paraId="3D3729D2" w14:textId="77777777" w:rsidTr="00DA3472">
        <w:trPr>
          <w:trHeight w:hRule="exact" w:val="340"/>
          <w:jc w:val="center"/>
        </w:trPr>
        <w:tc>
          <w:tcPr>
            <w:tcW w:w="33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BACC4FF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E0E6751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PtHSF19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9E71DA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kern w:val="2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Potri.010G082000.1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E82B9D1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hr</w:t>
            </w:r>
            <w:r w:rsidRPr="00DA3472">
              <w:rPr>
                <w:rFonts w:hint="eastAsia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81F9044" w14:textId="77777777" w:rsidR="007929D1" w:rsidRPr="00DA3472" w:rsidRDefault="007929D1">
            <w:pPr>
              <w:jc w:val="center"/>
              <w:textAlignment w:val="center"/>
              <w:rPr>
                <w:i/>
                <w:iCs/>
                <w:color w:val="000000"/>
                <w:sz w:val="16"/>
                <w:szCs w:val="16"/>
              </w:rPr>
            </w:pPr>
            <w:r w:rsidRPr="00DA3472">
              <w:rPr>
                <w:i/>
                <w:iCs/>
                <w:color w:val="000000"/>
                <w:sz w:val="16"/>
                <w:szCs w:val="16"/>
              </w:rPr>
              <w:t>AT5G43840.1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DEE7EF4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r w:rsidRPr="00DA3472">
              <w:rPr>
                <w:rFonts w:hint="eastAsia"/>
                <w:color w:val="000000"/>
                <w:sz w:val="16"/>
                <w:szCs w:val="16"/>
              </w:rPr>
              <w:t>LG05</w:t>
            </w:r>
          </w:p>
        </w:tc>
        <w:tc>
          <w:tcPr>
            <w:tcW w:w="85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1895963" w14:textId="77777777" w:rsidR="007929D1" w:rsidRPr="00DA3472" w:rsidRDefault="007929D1">
            <w:pPr>
              <w:jc w:val="center"/>
              <w:textAlignment w:val="center"/>
              <w:rPr>
                <w:color w:val="000000"/>
                <w:sz w:val="16"/>
                <w:szCs w:val="16"/>
              </w:rPr>
            </w:pPr>
            <w:proofErr w:type="spellStart"/>
            <w:r w:rsidRPr="00DA3472">
              <w:rPr>
                <w:rFonts w:hint="eastAsia"/>
                <w:color w:val="000000"/>
                <w:sz w:val="16"/>
                <w:szCs w:val="16"/>
              </w:rPr>
              <w:t>C</w:t>
            </w:r>
            <w:r w:rsidRPr="00DA3472">
              <w:rPr>
                <w:color w:val="000000"/>
                <w:sz w:val="16"/>
                <w:szCs w:val="16"/>
              </w:rPr>
              <w:t>onllinearity</w:t>
            </w:r>
            <w:proofErr w:type="spellEnd"/>
          </w:p>
        </w:tc>
      </w:tr>
    </w:tbl>
    <w:p w14:paraId="61C15793" w14:textId="77777777" w:rsidR="007929D1" w:rsidRPr="007929D1" w:rsidRDefault="007929D1" w:rsidP="007929D1">
      <w:pPr>
        <w:rPr>
          <w:rFonts w:hint="eastAsia"/>
        </w:rPr>
      </w:pPr>
    </w:p>
    <w:sectPr w:rsidR="007929D1" w:rsidRPr="007929D1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6534B" w14:textId="77777777" w:rsidR="002D26B2" w:rsidRDefault="002D26B2" w:rsidP="00117666">
      <w:pPr>
        <w:spacing w:after="0"/>
      </w:pPr>
      <w:r>
        <w:separator/>
      </w:r>
    </w:p>
  </w:endnote>
  <w:endnote w:type="continuationSeparator" w:id="0">
    <w:p w14:paraId="05C60430" w14:textId="77777777" w:rsidR="002D26B2" w:rsidRDefault="002D26B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7BEF7" w14:textId="77777777" w:rsidR="002D26B2" w:rsidRDefault="002D26B2" w:rsidP="00117666">
      <w:pPr>
        <w:spacing w:after="0"/>
      </w:pPr>
      <w:r>
        <w:separator/>
      </w:r>
    </w:p>
  </w:footnote>
  <w:footnote w:type="continuationSeparator" w:id="0">
    <w:p w14:paraId="6DA55A64" w14:textId="77777777" w:rsidR="002D26B2" w:rsidRDefault="002D26B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904371496">
    <w:abstractNumId w:val="2"/>
  </w:num>
  <w:num w:numId="21" w16cid:durableId="411804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677448">
    <w:abstractNumId w:val="2"/>
  </w:num>
  <w:num w:numId="23" w16cid:durableId="1133670429">
    <w:abstractNumId w:val="2"/>
  </w:num>
  <w:num w:numId="24" w16cid:durableId="285039989">
    <w:abstractNumId w:val="2"/>
  </w:num>
  <w:num w:numId="25" w16cid:durableId="23012427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60198462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39875024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90545416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53873747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305C5"/>
    <w:rsid w:val="00267D18"/>
    <w:rsid w:val="002868E2"/>
    <w:rsid w:val="002869C3"/>
    <w:rsid w:val="002936E4"/>
    <w:rsid w:val="002B4A57"/>
    <w:rsid w:val="002C74CA"/>
    <w:rsid w:val="002D26B2"/>
    <w:rsid w:val="003544FB"/>
    <w:rsid w:val="003B4FDC"/>
    <w:rsid w:val="003D2F2D"/>
    <w:rsid w:val="00401590"/>
    <w:rsid w:val="00447801"/>
    <w:rsid w:val="00452E9C"/>
    <w:rsid w:val="004735C8"/>
    <w:rsid w:val="004961FF"/>
    <w:rsid w:val="00506B66"/>
    <w:rsid w:val="00517A89"/>
    <w:rsid w:val="005250F2"/>
    <w:rsid w:val="00593EEA"/>
    <w:rsid w:val="005A18A6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929D1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9D3B3C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1B5"/>
    <w:rsid w:val="00C75972"/>
    <w:rsid w:val="00CC0A3A"/>
    <w:rsid w:val="00CD066B"/>
    <w:rsid w:val="00CE4FEE"/>
    <w:rsid w:val="00DA1BF1"/>
    <w:rsid w:val="00DA3472"/>
    <w:rsid w:val="00DB59C3"/>
    <w:rsid w:val="00DC259A"/>
    <w:rsid w:val="00DD638E"/>
    <w:rsid w:val="00DE23E8"/>
    <w:rsid w:val="00E52377"/>
    <w:rsid w:val="00E64E17"/>
    <w:rsid w:val="00E866C9"/>
    <w:rsid w:val="00EA3D3C"/>
    <w:rsid w:val="00F36EAE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tbjiang@nefu.edu.cn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117</TotalTime>
  <Pages>6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国 庆</cp:lastModifiedBy>
  <cp:revision>11</cp:revision>
  <cp:lastPrinted>2013-10-03T12:51:00Z</cp:lastPrinted>
  <dcterms:created xsi:type="dcterms:W3CDTF">2022-11-17T16:58:00Z</dcterms:created>
  <dcterms:modified xsi:type="dcterms:W3CDTF">2023-02-06T13:47:00Z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  <property fmtid="{D5CDD505-2E9C-101B-9397-08002B2CF9AE}" pid="10" name="Mendeley Recent Style Id 0_1">
    <vt:lpwstr>http://www.zotero.org/styles/bmc-plant-biology</vt:lpwstr>
  </property>
  <property fmtid="{D5CDD505-2E9C-101B-9397-08002B2CF9AE}" pid="11" name="Mendeley Recent Style Name 0_1">
    <vt:lpwstr>BMC Plant Biology</vt:lpwstr>
  </property>
  <property fmtid="{D5CDD505-2E9C-101B-9397-08002B2CF9AE}" pid="12" name="Mendeley Recent Style Id 1_1">
    <vt:lpwstr>http://www.zotero.org/styles/china-national-standard-gb-t-7714-2015-author-date</vt:lpwstr>
  </property>
  <property fmtid="{D5CDD505-2E9C-101B-9397-08002B2CF9AE}" pid="13" name="Mendeley Recent Style Name 1_1">
    <vt:lpwstr>China National Standard GB/T 7714-2015 (author-date, Chinese)</vt:lpwstr>
  </property>
  <property fmtid="{D5CDD505-2E9C-101B-9397-08002B2CF9AE}" pid="14" name="Mendeley Recent Style Id 2_1">
    <vt:lpwstr>http://www.zotero.org/styles/china-national-standard-gb-t-7714-2015-numeric</vt:lpwstr>
  </property>
  <property fmtid="{D5CDD505-2E9C-101B-9397-08002B2CF9AE}" pid="15" name="Mendeley Recent Style Name 2_1">
    <vt:lpwstr>China National Standard GB/T 7714-2015 (numeric, Chinese)</vt:lpwstr>
  </property>
  <property fmtid="{D5CDD505-2E9C-101B-9397-08002B2CF9AE}" pid="16" name="Mendeley Recent Style Id 3_1">
    <vt:lpwstr>http://csl.mendeley.com/styles/626698401/china-national-standard-gb-t-7714-2015-numeric</vt:lpwstr>
  </property>
  <property fmtid="{D5CDD505-2E9C-101B-9397-08002B2CF9AE}" pid="17" name="Mendeley Recent Style Name 3_1">
    <vt:lpwstr>China National Standard GB/T 7714-2015 (numeric, 中文) - qing guo</vt:lpwstr>
  </property>
  <property fmtid="{D5CDD505-2E9C-101B-9397-08002B2CF9AE}" pid="18" name="Mendeley Recent Style Id 4_1">
    <vt:lpwstr>http://www.zotero.org/styles/forests</vt:lpwstr>
  </property>
  <property fmtid="{D5CDD505-2E9C-101B-9397-08002B2CF9AE}" pid="19" name="Mendeley Recent Style Name 4_1">
    <vt:lpwstr>Forests</vt:lpwstr>
  </property>
  <property fmtid="{D5CDD505-2E9C-101B-9397-08002B2CF9AE}" pid="20" name="Mendeley Recent Style Id 5_1">
    <vt:lpwstr>http://www.zotero.org/styles/frontiers-in-plant-science</vt:lpwstr>
  </property>
  <property fmtid="{D5CDD505-2E9C-101B-9397-08002B2CF9AE}" pid="21" name="Mendeley Recent Style Name 5_1">
    <vt:lpwstr>Frontiers in Plant Science</vt:lpwstr>
  </property>
  <property fmtid="{D5CDD505-2E9C-101B-9397-08002B2CF9AE}" pid="22" name="Mendeley Recent Style Id 6_1">
    <vt:lpwstr>http://www.zotero.org/styles/international-journal-of-molecular-sciences</vt:lpwstr>
  </property>
  <property fmtid="{D5CDD505-2E9C-101B-9397-08002B2CF9AE}" pid="23" name="Mendeley Recent Style Name 6_1">
    <vt:lpwstr>International Journal of Molecular Sciences</vt:lpwstr>
  </property>
  <property fmtid="{D5CDD505-2E9C-101B-9397-08002B2CF9AE}" pid="24" name="Mendeley Recent Style Id 7_1">
    <vt:lpwstr>http://csl.mendeley.com/styles/626698401/G2</vt:lpwstr>
  </property>
  <property fmtid="{D5CDD505-2E9C-101B-9397-08002B2CF9AE}" pid="25" name="Mendeley Recent Style Name 7_1">
    <vt:lpwstr>Multidisciplinary Digital Publishing Institute - qing guo</vt:lpwstr>
  </property>
  <property fmtid="{D5CDD505-2E9C-101B-9397-08002B2CF9AE}" pid="26" name="Mendeley Recent Style Id 8_1">
    <vt:lpwstr>http://csl.mendeley.com/styles/626698401/G2-2</vt:lpwstr>
  </property>
  <property fmtid="{D5CDD505-2E9C-101B-9397-08002B2CF9AE}" pid="27" name="Mendeley Recent Style Name 8_1">
    <vt:lpwstr>Multidisciplinary Digital Publishing Institute - qing guo</vt:lpwstr>
  </property>
  <property fmtid="{D5CDD505-2E9C-101B-9397-08002B2CF9AE}" pid="28" name="Mendeley Recent Style Id 9_1">
    <vt:lpwstr>http://www.zotero.org/styles/plant-science</vt:lpwstr>
  </property>
  <property fmtid="{D5CDD505-2E9C-101B-9397-08002B2CF9AE}" pid="29" name="Mendeley Recent Style Name 9_1">
    <vt:lpwstr>Plant Science</vt:lpwstr>
  </property>
</Properties>
</file>