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ECBC295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  <w:r w:rsidR="00274FA8">
        <w:t>s</w:t>
      </w:r>
    </w:p>
    <w:p w14:paraId="4CA30A66" w14:textId="7A42DE35" w:rsidR="00817DD6" w:rsidRPr="001549D3" w:rsidRDefault="00FA5CE8" w:rsidP="00FA5CE8">
      <w:pPr>
        <w:pStyle w:val="Title"/>
      </w:pPr>
      <w:r w:rsidRPr="006A608E">
        <w:t>Cerebral response to emotional working memory based on vocal cues: An fNIRS study</w:t>
      </w:r>
    </w:p>
    <w:p w14:paraId="71798A4A" w14:textId="32864ED6" w:rsidR="008179BE" w:rsidRDefault="008179BE" w:rsidP="008179BE">
      <w:pPr>
        <w:pStyle w:val="AuthorList"/>
        <w:rPr>
          <w:vertAlign w:val="superscript"/>
        </w:rPr>
      </w:pPr>
      <w:r>
        <w:t>Saori Ohshima</w:t>
      </w:r>
      <w:r w:rsidRPr="00376CC5">
        <w:t xml:space="preserve">, </w:t>
      </w:r>
      <w:r>
        <w:t>Michihiko</w:t>
      </w:r>
      <w:r w:rsidRPr="00376CC5">
        <w:t xml:space="preserve"> </w:t>
      </w:r>
      <w:proofErr w:type="spellStart"/>
      <w:r>
        <w:t>Koeda</w:t>
      </w:r>
      <w:proofErr w:type="spellEnd"/>
      <w:r w:rsidRPr="00376CC5">
        <w:t xml:space="preserve">, </w:t>
      </w:r>
      <w:r w:rsidR="00D417A7">
        <w:t xml:space="preserve">Wakana Kawai, </w:t>
      </w:r>
      <w:r>
        <w:t xml:space="preserve">Hikaru Saito, Kiyomitsu </w:t>
      </w:r>
      <w:proofErr w:type="spellStart"/>
      <w:r>
        <w:t>Niioka</w:t>
      </w:r>
      <w:proofErr w:type="spellEnd"/>
      <w:r>
        <w:t xml:space="preserve">, Koki Okuno, Sho </w:t>
      </w:r>
      <w:proofErr w:type="spellStart"/>
      <w:r>
        <w:t>Naganawa</w:t>
      </w:r>
      <w:proofErr w:type="spellEnd"/>
      <w:r>
        <w:t xml:space="preserve">, Tomoko Hama, Yasushi </w:t>
      </w:r>
      <w:proofErr w:type="spellStart"/>
      <w:r>
        <w:t>Kyutoku</w:t>
      </w:r>
      <w:proofErr w:type="spellEnd"/>
      <w:r>
        <w:t xml:space="preserve">, and </w:t>
      </w:r>
      <w:proofErr w:type="spellStart"/>
      <w:r>
        <w:t>Ippeita</w:t>
      </w:r>
      <w:proofErr w:type="spellEnd"/>
      <w:r>
        <w:t xml:space="preserve"> Dan*</w:t>
      </w:r>
    </w:p>
    <w:p w14:paraId="217F3AE0" w14:textId="6339D46D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r w:rsidR="00FE2D59">
        <w:rPr>
          <w:rFonts w:cs="Times New Roman"/>
        </w:rPr>
        <w:t>dan</w:t>
      </w:r>
      <w:r w:rsidR="00FE2D59" w:rsidRPr="00994A3D">
        <w:rPr>
          <w:rFonts w:cs="Times New Roman"/>
        </w:rPr>
        <w:t>@</w:t>
      </w:r>
      <w:r w:rsidR="00FE2D59">
        <w:rPr>
          <w:rFonts w:cs="Times New Roman"/>
        </w:rPr>
        <w:t>brain-lab.jp</w:t>
      </w:r>
    </w:p>
    <w:p w14:paraId="29026311" w14:textId="1A0473CF" w:rsidR="00EA3D3C" w:rsidRDefault="00FA5CE8" w:rsidP="0001436A">
      <w:pPr>
        <w:pStyle w:val="Heading1"/>
      </w:pPr>
      <w:r>
        <w:t>Supplementary Tables</w:t>
      </w:r>
    </w:p>
    <w:p w14:paraId="37DB855F" w14:textId="4034568A" w:rsidR="00FA5CE8" w:rsidRDefault="00FA5CE8" w:rsidP="00FA5CE8">
      <w:pPr>
        <w:rPr>
          <w:lang w:eastAsia="ja-JP"/>
        </w:rPr>
      </w:pPr>
      <w:r w:rsidRPr="008179BE">
        <w:rPr>
          <w:b/>
          <w:lang w:eastAsia="ja-JP"/>
        </w:rPr>
        <w:t>Supplementary Table 1</w:t>
      </w:r>
      <w:r w:rsidR="008179BE" w:rsidRPr="008179BE">
        <w:rPr>
          <w:b/>
          <w:lang w:eastAsia="ja-JP"/>
        </w:rPr>
        <w:t xml:space="preserve">. </w:t>
      </w:r>
      <w:r>
        <w:rPr>
          <w:lang w:eastAsia="ja-JP"/>
        </w:rPr>
        <w:t xml:space="preserve"> Estimated most likely locations of all channels</w:t>
      </w:r>
    </w:p>
    <w:tbl>
      <w:tblPr>
        <w:tblW w:w="976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40"/>
        <w:gridCol w:w="661"/>
        <w:gridCol w:w="709"/>
        <w:gridCol w:w="709"/>
        <w:gridCol w:w="709"/>
        <w:gridCol w:w="940"/>
        <w:gridCol w:w="660"/>
        <w:gridCol w:w="3600"/>
        <w:gridCol w:w="740"/>
      </w:tblGrid>
      <w:tr w:rsidR="004F373C" w:rsidRPr="005B6051" w14:paraId="062B9A5D" w14:textId="77777777" w:rsidTr="006C4005">
        <w:trPr>
          <w:trHeight w:val="360"/>
          <w:tblHeader/>
        </w:trPr>
        <w:tc>
          <w:tcPr>
            <w:tcW w:w="1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D81A4A" w14:textId="77777777" w:rsidR="004F373C" w:rsidRPr="005B6051" w:rsidRDefault="004F373C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CH</w:t>
            </w:r>
          </w:p>
        </w:tc>
        <w:tc>
          <w:tcPr>
            <w:tcW w:w="278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539CF" w14:textId="1CE82742" w:rsidR="004F373C" w:rsidRPr="005B6051" w:rsidRDefault="004F373C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MNI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coordinates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7AB7D" w14:textId="77777777" w:rsidR="004F373C" w:rsidRPr="005B6051" w:rsidRDefault="004F373C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LPBA40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BACCD4" w14:textId="77777777" w:rsidR="004F373C" w:rsidRPr="005B6051" w:rsidRDefault="004F373C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Prob. </w:t>
            </w: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br/>
              <w:t>(%)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A280" w14:textId="43B42973" w:rsidR="004F373C" w:rsidRPr="005B6051" w:rsidRDefault="004F373C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Brodmann area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E76FF44" w14:textId="77777777" w:rsidR="004F373C" w:rsidRPr="005B6051" w:rsidRDefault="004F373C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Prob. </w:t>
            </w: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br/>
              <w:t>(%)</w:t>
            </w:r>
          </w:p>
        </w:tc>
      </w:tr>
      <w:tr w:rsidR="004F373C" w:rsidRPr="005B6051" w14:paraId="2DB15694" w14:textId="77777777" w:rsidTr="006C4005">
        <w:trPr>
          <w:trHeight w:val="553"/>
          <w:tblHeader/>
        </w:trPr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CDA046" w14:textId="77777777" w:rsidR="004F373C" w:rsidRPr="005B6051" w:rsidRDefault="004F373C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A8A00" w14:textId="77777777" w:rsidR="004F373C" w:rsidRPr="005B6051" w:rsidRDefault="004F373C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D0368" w14:textId="77777777" w:rsidR="004F373C" w:rsidRPr="005B6051" w:rsidRDefault="004F373C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88BB8" w14:textId="77777777" w:rsidR="004F373C" w:rsidRPr="005B6051" w:rsidRDefault="004F373C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z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74CAA5" w14:textId="31AE73D8" w:rsidR="004F373C" w:rsidRPr="005B6051" w:rsidRDefault="004F373C" w:rsidP="005B6051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SD</w:t>
            </w:r>
            <w:r w:rsidR="00C97C6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C97C69" w:rsidRPr="00C97C69">
              <w:rPr>
                <w:rFonts w:eastAsia="Yu Gothic" w:cs="Times New Roman"/>
                <w:iCs/>
                <w:color w:val="000000"/>
                <w:sz w:val="18"/>
                <w:szCs w:val="18"/>
                <w:lang w:eastAsia="ja-JP"/>
              </w:rPr>
              <w:t>(mm)</w:t>
            </w:r>
          </w:p>
        </w:tc>
        <w:tc>
          <w:tcPr>
            <w:tcW w:w="940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8EC348" w14:textId="77777777" w:rsidR="004F373C" w:rsidRPr="005B6051" w:rsidRDefault="004F373C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660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E6627F" w14:textId="77777777" w:rsidR="004F373C" w:rsidRPr="005B6051" w:rsidRDefault="004F373C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3600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5D7019" w14:textId="77777777" w:rsidR="004F373C" w:rsidRPr="005B6051" w:rsidRDefault="004F373C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740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A25C07" w14:textId="77777777" w:rsidR="004F373C" w:rsidRPr="005B6051" w:rsidRDefault="004F373C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</w:tr>
      <w:tr w:rsidR="005B6051" w:rsidRPr="005B6051" w14:paraId="3F62D648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3440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5BFB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7F2D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-37.3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D1B5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FD49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A9C57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SMG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C6B0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2D8F1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SMG part of Wernicke's area (BA40)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9508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93</w:t>
            </w:r>
          </w:p>
        </w:tc>
      </w:tr>
      <w:tr w:rsidR="005B6051" w:rsidRPr="005B6051" w14:paraId="3DFA805F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36B7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D750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59.3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EDF5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-10.7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D72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50.7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EE96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F74B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PoCG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D5E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D0112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M1 (BA4)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ED69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49</w:t>
            </w:r>
          </w:p>
        </w:tc>
      </w:tr>
      <w:tr w:rsidR="005B6051" w:rsidRPr="005B6051" w14:paraId="75C336BC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B947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BEF9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49.0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3B446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15.3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7A64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52.3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3BF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FB5A9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MFG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9132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165B7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DLPFC (BA9)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7D21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81</w:t>
            </w:r>
          </w:p>
        </w:tc>
      </w:tr>
      <w:tr w:rsidR="005B6051" w:rsidRPr="005B6051" w14:paraId="05D3331B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B29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6B6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32.7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5184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33.7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03F9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52.0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3823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7E222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MFG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AFDE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A89A4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DLPFC (BA9)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F177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66</w:t>
            </w:r>
          </w:p>
        </w:tc>
      </w:tr>
      <w:tr w:rsidR="005B6051" w:rsidRPr="005B6051" w14:paraId="45F17FEE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394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D06B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13.3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6A83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44.3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01FD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18CF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992C2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SFG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EAB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BDE26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DLPFC (BA9)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61AD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65</w:t>
            </w:r>
          </w:p>
        </w:tc>
      </w:tr>
      <w:tr w:rsidR="005B6051" w:rsidRPr="005B6051" w14:paraId="26C25EC0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99A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4DE2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-10.7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793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44.3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3A33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53.7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8C26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6D252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SFG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F52A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2B9B8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DLPFC (BA9)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B94A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64</w:t>
            </w:r>
          </w:p>
        </w:tc>
      </w:tr>
      <w:tr w:rsidR="005B6051" w:rsidRPr="005B6051" w14:paraId="16B450D0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9B94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698B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-31.7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E555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31.7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DAE4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52.0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6776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1E938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MFG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CCA8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9E4B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DLPFC (BA9)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F89C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64</w:t>
            </w:r>
          </w:p>
        </w:tc>
      </w:tr>
      <w:tr w:rsidR="005B6051" w:rsidRPr="005B6051" w14:paraId="3314A6C2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E8A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CF4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-47.7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B750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14.3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5158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50.7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8F97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8625E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MFG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272D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488B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DLPFC (BA9)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7DD6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69</w:t>
            </w:r>
          </w:p>
        </w:tc>
      </w:tr>
      <w:tr w:rsidR="005B6051" w:rsidRPr="005B6051" w14:paraId="08172BAF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361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F0E5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-58.3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5F99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51BD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48.7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9652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CB3C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PoCG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3818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C215A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M1 (BA4)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884B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42</w:t>
            </w:r>
          </w:p>
        </w:tc>
      </w:tr>
      <w:tr w:rsidR="005B6051" w:rsidRPr="005B6051" w14:paraId="1F32E736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3809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8D42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-62.3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D2E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-36.3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710B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48.7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92C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27C8F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SMG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1454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A9725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SMG part of Wernicke's area (BA40)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539B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89</w:t>
            </w:r>
          </w:p>
        </w:tc>
      </w:tr>
      <w:tr w:rsidR="005B6051" w:rsidRPr="005B6051" w14:paraId="0C28C1FF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CC706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C2B2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64.7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0B90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-48.3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657F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39.7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9A18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7A3F9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AG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A43B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055E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SMG part of Wernicke's area (BA40)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EAAB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90</w:t>
            </w:r>
          </w:p>
        </w:tc>
      </w:tr>
      <w:tr w:rsidR="005B6051" w:rsidRPr="005B6051" w14:paraId="7E87E429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7031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D7C3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68.0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358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-20.3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1C3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38.7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5A7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AB9E8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SMG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C1B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3BF0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S1 (BA1)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33C9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54</w:t>
            </w:r>
          </w:p>
        </w:tc>
      </w:tr>
      <w:tr w:rsidR="005B6051" w:rsidRPr="005B6051" w14:paraId="5954358C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8F666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18A7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A924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BC3A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38.3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EC21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3BC2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PRG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652E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1294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Pre-SMA (BA6)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B8B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81</w:t>
            </w:r>
          </w:p>
        </w:tc>
      </w:tr>
      <w:tr w:rsidR="005B6051" w:rsidRPr="005B6051" w14:paraId="7315A893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7196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1F5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47.7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1021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33.3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8DA0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39.7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143E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74E22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MFG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5E5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2B32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pars triangularis Broca's area (BA45)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7D7F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39</w:t>
            </w:r>
          </w:p>
        </w:tc>
      </w:tr>
      <w:tr w:rsidR="005B6051" w:rsidRPr="005B6051" w14:paraId="7FCAB0D9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0FAE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22C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26.3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CF29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4938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87A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AD090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MFG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008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1EBB4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DLPFC (BA9)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C20F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92</w:t>
            </w:r>
          </w:p>
        </w:tc>
      </w:tr>
      <w:tr w:rsidR="005B6051" w:rsidRPr="005B6051" w14:paraId="4F7D609C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F695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403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6ED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55.0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A170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28CC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EDC2C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SFG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15AD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63E7F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DLPFC (BA9)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872E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96</w:t>
            </w:r>
          </w:p>
        </w:tc>
      </w:tr>
      <w:tr w:rsidR="005B6051" w:rsidRPr="005B6051" w14:paraId="3C65ABF1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263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65116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-23.3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19BA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50.7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F7D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C62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C373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MFG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E13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B4EBA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DLPFC (BA9)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81B8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90</w:t>
            </w:r>
          </w:p>
        </w:tc>
      </w:tr>
      <w:tr w:rsidR="005B6051" w:rsidRPr="005B6051" w14:paraId="1C1176CE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20D7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BBB6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-45.3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0BC6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33.3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836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38.3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B56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B05B8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MFG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725A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B7DC3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pars triangularis Broca's area (BA45)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4677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48</w:t>
            </w:r>
          </w:p>
        </w:tc>
      </w:tr>
      <w:tr w:rsidR="005B6051" w:rsidRPr="005B6051" w14:paraId="3D7079D6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700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0FF4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-59.0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D242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FAC5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36.7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3D28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0A371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PRG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FF7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66047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Pre-SMA (BA6)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84F8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77</w:t>
            </w:r>
          </w:p>
        </w:tc>
      </w:tr>
      <w:tr w:rsidR="005B6051" w:rsidRPr="005B6051" w14:paraId="13C68A1F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EE7A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8B9A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-66.0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C49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-19.3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0799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36.7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4B00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1DC27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SMG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7955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1366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S1 (BA2)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D1B2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49</w:t>
            </w:r>
          </w:p>
        </w:tc>
      </w:tr>
      <w:tr w:rsidR="005B6051" w:rsidRPr="005B6051" w14:paraId="52357F6B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D858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863B6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-65.0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6048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-46.3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8667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37.3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0B32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50482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SMG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AAAF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D6D6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SMG part of Wernicke's area (BA40)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AB02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87</w:t>
            </w:r>
          </w:p>
        </w:tc>
      </w:tr>
      <w:tr w:rsidR="005B6051" w:rsidRPr="005B6051" w14:paraId="703E844F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61A6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F451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A909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-32.7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A001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26.3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3642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508AE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SMG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AA1A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4BC4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S1 (BA2)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F8C8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31</w:t>
            </w:r>
          </w:p>
        </w:tc>
      </w:tr>
      <w:tr w:rsidR="005B6051" w:rsidRPr="005B6051" w14:paraId="7004B96E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BB2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72CD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68.0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6A1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496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25.7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E8B0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65E0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PoCG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C2B4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501A8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Subcentral area (BA43)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D7316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89</w:t>
            </w:r>
          </w:p>
        </w:tc>
      </w:tr>
      <w:tr w:rsidR="005B6051" w:rsidRPr="005B6051" w14:paraId="20E91884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91C6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001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57.3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58A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27.7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24AD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26.3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3F8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8BA19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IFG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1B8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2BEB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pars triangularis Broca's area (BA45)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FB0A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85</w:t>
            </w:r>
          </w:p>
        </w:tc>
      </w:tr>
      <w:tr w:rsidR="005B6051" w:rsidRPr="005B6051" w14:paraId="3F253C3B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409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BDE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DF10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3507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28.3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19E7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5961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MFG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9892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039E6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DLPFC (BA46)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9F76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82</w:t>
            </w:r>
          </w:p>
        </w:tc>
      </w:tr>
      <w:tr w:rsidR="005B6051" w:rsidRPr="005B6051" w14:paraId="7C4277EC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4690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E9B0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16.3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E85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65.0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C74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7916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2FF6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MFG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3CAA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26426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FPA (BA10)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8ECD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81</w:t>
            </w:r>
          </w:p>
        </w:tc>
      </w:tr>
      <w:tr w:rsidR="005B6051" w:rsidRPr="005B6051" w14:paraId="69AD21A3" w14:textId="77777777" w:rsidTr="008179BE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FFA30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1F0F8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-13.3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A4684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41D77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30.3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F2EDD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9BC24E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SFG</w:t>
            </w:r>
          </w:p>
        </w:tc>
        <w:tc>
          <w:tcPr>
            <w:tcW w:w="6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79D25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877A06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FPA (BA10)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60FBE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76</w:t>
            </w:r>
          </w:p>
        </w:tc>
      </w:tr>
      <w:tr w:rsidR="005B6051" w:rsidRPr="005B6051" w14:paraId="0B1CE564" w14:textId="77777777" w:rsidTr="008179BE">
        <w:trPr>
          <w:trHeight w:val="280"/>
        </w:trPr>
        <w:tc>
          <w:tcPr>
            <w:tcW w:w="1040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05E2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lastRenderedPageBreak/>
              <w:t>28</w:t>
            </w:r>
          </w:p>
        </w:tc>
        <w:tc>
          <w:tcPr>
            <w:tcW w:w="661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7F1C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-38.7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243D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51.7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0868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27.7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5246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8.7</w:t>
            </w:r>
          </w:p>
        </w:tc>
        <w:tc>
          <w:tcPr>
            <w:tcW w:w="940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9B4C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MFG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93A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  <w:tc>
          <w:tcPr>
            <w:tcW w:w="3600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8DD08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DLPFC (BA46)</w:t>
            </w:r>
          </w:p>
        </w:tc>
        <w:tc>
          <w:tcPr>
            <w:tcW w:w="740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6FA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87</w:t>
            </w:r>
          </w:p>
        </w:tc>
      </w:tr>
      <w:tr w:rsidR="005B6051" w:rsidRPr="005B6051" w14:paraId="7F98A2D0" w14:textId="77777777" w:rsidTr="008179BE">
        <w:trPr>
          <w:trHeight w:val="280"/>
        </w:trPr>
        <w:tc>
          <w:tcPr>
            <w:tcW w:w="10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8E0E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29</w:t>
            </w:r>
          </w:p>
        </w:tc>
        <w:tc>
          <w:tcPr>
            <w:tcW w:w="6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7F06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-55.0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8E9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28.3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BFC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24.7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0DA0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8.4</w:t>
            </w:r>
          </w:p>
        </w:tc>
        <w:tc>
          <w:tcPr>
            <w:tcW w:w="9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858B7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IFG</w:t>
            </w:r>
          </w:p>
        </w:tc>
        <w:tc>
          <w:tcPr>
            <w:tcW w:w="6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441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66</w:t>
            </w:r>
          </w:p>
        </w:tc>
        <w:tc>
          <w:tcPr>
            <w:tcW w:w="36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0F781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pars triangularis Broca's area (BA45)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3DED6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91</w:t>
            </w:r>
          </w:p>
        </w:tc>
      </w:tr>
      <w:tr w:rsidR="005B6051" w:rsidRPr="005B6051" w14:paraId="6C3A19A2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AF52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DEA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-65.7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D3E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A554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24.3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76BF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70D98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PoCG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1790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BEDB6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Subcentral area (BA43)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B2A7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87</w:t>
            </w:r>
          </w:p>
        </w:tc>
      </w:tr>
      <w:tr w:rsidR="005B6051" w:rsidRPr="005B6051" w14:paraId="29CAA270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6515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B494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-69.0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6038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-30.7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2AE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24.3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6CA7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0F638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SMG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2796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C4C1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S1 (BA2)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F38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42</w:t>
            </w:r>
          </w:p>
        </w:tc>
      </w:tr>
      <w:tr w:rsidR="005B6051" w:rsidRPr="005B6051" w14:paraId="2805FE55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65ED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1CBE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9312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-44.3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011F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D23C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E308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MTG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A44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68FEF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STG (BA22)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C856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77</w:t>
            </w:r>
          </w:p>
        </w:tc>
      </w:tr>
      <w:tr w:rsidR="005B6051" w:rsidRPr="005B6051" w14:paraId="288EB021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AD4C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19E3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D8E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-13.7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215B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75BC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9B744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STG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885D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76A7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STG (BA22)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BAD9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99</w:t>
            </w:r>
          </w:p>
        </w:tc>
      </w:tr>
      <w:tr w:rsidR="005B6051" w:rsidRPr="005B6051" w14:paraId="34B29870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79FA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4B65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3037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18.3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7BA8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12.7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AA00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4372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PRG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A65E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06B6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pars opercularis part of Broca's area (BA44)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540C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54</w:t>
            </w:r>
          </w:p>
        </w:tc>
      </w:tr>
      <w:tr w:rsidR="005B6051" w:rsidRPr="005B6051" w14:paraId="116AE95B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ED67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705B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52.0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75C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45.7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0D5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12.7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79E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094DF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IFG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C210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CDB18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pars triangularis Broca's area (BA45)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E0CB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56</w:t>
            </w:r>
          </w:p>
        </w:tc>
      </w:tr>
      <w:tr w:rsidR="005B6051" w:rsidRPr="005B6051" w14:paraId="4C1AB0AE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6FAD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2A99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30.7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1776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66.7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F5B7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14.7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363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14D3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MFG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8E6F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D644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FPA (BA10)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D9A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99</w:t>
            </w:r>
          </w:p>
        </w:tc>
      </w:tr>
      <w:tr w:rsidR="005B6051" w:rsidRPr="005B6051" w14:paraId="0B45DCC8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8F01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F2C8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CC54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68.7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A485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15.3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6B10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28846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SFG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2D5C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E4F1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FPA (BA10)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1C24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</w:tr>
      <w:tr w:rsidR="005B6051" w:rsidRPr="005B6051" w14:paraId="21D02419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39BB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1BD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-27.3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9F45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66.7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ECE0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14.3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922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14FFE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MFG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68AF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E9281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FPA (BA10)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7381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96</w:t>
            </w:r>
          </w:p>
        </w:tc>
      </w:tr>
      <w:tr w:rsidR="005B6051" w:rsidRPr="005B6051" w14:paraId="3587EFEF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5A73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D353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-49.0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01E7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46.7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E2CE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11.7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5F3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E87E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IFG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FEFC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DB1FB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pars triangularis Broca's area (BA45)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1AF1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52</w:t>
            </w:r>
          </w:p>
        </w:tc>
      </w:tr>
      <w:tr w:rsidR="005B6051" w:rsidRPr="005B6051" w14:paraId="45011DAE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C7C1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572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-59.7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09A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19.7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3EBA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A1D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08639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IFG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A147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1132A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pars opercularis part of Broca's area (BA44)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39F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43</w:t>
            </w:r>
          </w:p>
        </w:tc>
      </w:tr>
      <w:tr w:rsidR="005B6051" w:rsidRPr="005B6051" w14:paraId="7B39B769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C867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F261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-67.7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46C2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-12.7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54E4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8283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AE77F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STG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CB1B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F87BA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STG (BA22)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6B7E6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94</w:t>
            </w:r>
          </w:p>
        </w:tc>
      </w:tr>
      <w:tr w:rsidR="005B6051" w:rsidRPr="005B6051" w14:paraId="7FC0A3DF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E349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3C7F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-70.0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A289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-41.7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4F47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372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A18B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STG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2B3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3942D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STG (BA22)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83D9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79</w:t>
            </w:r>
          </w:p>
        </w:tc>
      </w:tr>
      <w:tr w:rsidR="005B6051" w:rsidRPr="005B6051" w14:paraId="0933B692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B9B2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CB5E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A833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-25.7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8558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-6.7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5259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F9861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MTG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56D2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90F37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MTG (BA21)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984A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</w:tr>
      <w:tr w:rsidR="005B6051" w:rsidRPr="005B6051" w14:paraId="7987CDAF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FAAB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5511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66.0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425E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E431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-5.7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0AA16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9FAF0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STG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CA71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24E3B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MTG (BA21)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00E7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70</w:t>
            </w:r>
          </w:p>
        </w:tc>
      </w:tr>
      <w:tr w:rsidR="005B6051" w:rsidRPr="005B6051" w14:paraId="2A8116BA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AA656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C238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57.0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0C2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37.7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D99B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-2.3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EFD1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11022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IFG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D6F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6DFA7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pars triangularis Broca's area (BA45)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C60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94</w:t>
            </w:r>
          </w:p>
        </w:tc>
      </w:tr>
      <w:tr w:rsidR="005B6051" w:rsidRPr="005B6051" w14:paraId="7C4EDF8B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198E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41D7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42.7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B9D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7562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FE33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D7E4A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IFG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2C2B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9444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FPA (BA10)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A78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74</w:t>
            </w:r>
          </w:p>
        </w:tc>
      </w:tr>
      <w:tr w:rsidR="005B6051" w:rsidRPr="005B6051" w14:paraId="4B7E86D4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2D5F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7A2A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17.3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88C02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F54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7D3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B6712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 MFG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E1C8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9D5D7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FPA (BA10)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D6EB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69</w:t>
            </w:r>
          </w:p>
        </w:tc>
      </w:tr>
      <w:tr w:rsidR="005B6051" w:rsidRPr="005B6051" w14:paraId="13B17C90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74D0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1FEF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-13.7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679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73.7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6744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7D93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57590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SFG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F9F1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06A38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FPA (BA10)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7ADC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66</w:t>
            </w:r>
          </w:p>
        </w:tc>
      </w:tr>
      <w:tr w:rsidR="005B6051" w:rsidRPr="005B6051" w14:paraId="06CA721F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463A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0A2A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-39.3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C294D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62.0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9198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556D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1472E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IFG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832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962E3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FPA (BA10)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37CE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80</w:t>
            </w:r>
          </w:p>
        </w:tc>
      </w:tr>
      <w:tr w:rsidR="005B6051" w:rsidRPr="005B6051" w14:paraId="04DBC0FB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8D37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4A17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-54.0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39E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39.3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D8E8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-3.3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0F14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5521D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IFG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FF2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81BC3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pars triangularis Broca's area (BA45)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DE23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73</w:t>
            </w:r>
          </w:p>
        </w:tc>
      </w:tr>
      <w:tr w:rsidR="005B6051" w:rsidRPr="005B6051" w14:paraId="1AE02871" w14:textId="77777777" w:rsidTr="004F373C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719CC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5A54A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-62.7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2DD39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DCFA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-8.3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38AB0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C600D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STG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D8B9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11AE3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MTG (BA21)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1686F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62</w:t>
            </w:r>
          </w:p>
        </w:tc>
      </w:tr>
      <w:tr w:rsidR="00015692" w:rsidRPr="005B6051" w14:paraId="642BCAD6" w14:textId="77777777" w:rsidTr="00114F8E">
        <w:trPr>
          <w:trHeight w:val="280"/>
        </w:trPr>
        <w:tc>
          <w:tcPr>
            <w:tcW w:w="10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C40C8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E084E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-71.0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21756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-23.3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19475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-9.3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93494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7.8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2F713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MTG</w:t>
            </w:r>
          </w:p>
        </w:tc>
        <w:tc>
          <w:tcPr>
            <w:tcW w:w="6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D3733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3B41D9" w14:textId="77777777" w:rsidR="005B6051" w:rsidRPr="005B6051" w:rsidRDefault="005B6051" w:rsidP="005B605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MTG (BA21)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9E827" w14:textId="77777777" w:rsidR="005B6051" w:rsidRPr="005B6051" w:rsidRDefault="005B6051" w:rsidP="005B605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5B605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100</w:t>
            </w:r>
          </w:p>
        </w:tc>
      </w:tr>
      <w:tr w:rsidR="00015692" w:rsidRPr="005B6051" w14:paraId="67E1021E" w14:textId="77777777" w:rsidTr="00114F8E">
        <w:trPr>
          <w:trHeight w:val="280"/>
        </w:trPr>
        <w:tc>
          <w:tcPr>
            <w:tcW w:w="9768" w:type="dxa"/>
            <w:gridSpan w:val="9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D30E87" w14:textId="0CC3A126" w:rsidR="00015692" w:rsidRPr="00276C91" w:rsidRDefault="007F474A" w:rsidP="001B3703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1B3703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Note</w:t>
            </w:r>
            <w:r w:rsidR="001B3703" w:rsidRPr="001B3703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.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AG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angular gyrus; DLPFC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dorso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lateral prefrontal cortex; FPA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frontopolar cortex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;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IFG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inferior fronta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 gyrus;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M1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primary motor cortex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; MFG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middle frontal gyrus; MTG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middle temporal gyrus;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proofErr w:type="spellStart"/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PoCG</w:t>
            </w:r>
            <w:proofErr w:type="spellEnd"/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post central gyrus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; </w:t>
            </w:r>
            <w:proofErr w:type="gramStart"/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Pre-SMA</w:t>
            </w:r>
            <w:proofErr w:type="gramEnd"/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pre-motor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and supplementary motor 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cortices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; PRG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precentral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gyrus;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S1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primary somatosensory cortex; SFG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superior frontal gyrus;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276C91">
              <w:rPr>
                <w:rFonts w:eastAsia="Yu Gothic" w:cs="Times New Roman" w:hint="eastAsia"/>
                <w:color w:val="000000"/>
                <w:sz w:val="18"/>
                <w:szCs w:val="18"/>
                <w:lang w:eastAsia="ja-JP"/>
              </w:rPr>
              <w:t>S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MG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supramarginal gyrus; 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and 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STG</w:t>
            </w:r>
            <w:r w:rsidR="004F1A27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: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276C91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superior temporal gyrus</w:t>
            </w:r>
            <w:r w:rsidR="001B3703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</w:t>
            </w:r>
          </w:p>
        </w:tc>
      </w:tr>
    </w:tbl>
    <w:p w14:paraId="74F7A00C" w14:textId="77777777" w:rsidR="005B6051" w:rsidRDefault="005B6051" w:rsidP="00FA5CE8">
      <w:pPr>
        <w:rPr>
          <w:lang w:eastAsia="ja-JP"/>
        </w:rPr>
      </w:pPr>
    </w:p>
    <w:p w14:paraId="300ED73C" w14:textId="3D603FA8" w:rsidR="00B023B2" w:rsidRDefault="00B023B2" w:rsidP="00FA5CE8">
      <w:pPr>
        <w:rPr>
          <w:lang w:eastAsia="ja-JP"/>
        </w:rPr>
      </w:pPr>
      <w:r w:rsidRPr="008179BE">
        <w:rPr>
          <w:rFonts w:hint="eastAsia"/>
          <w:b/>
          <w:lang w:eastAsia="ja-JP"/>
        </w:rPr>
        <w:t>S</w:t>
      </w:r>
      <w:r w:rsidRPr="008179BE">
        <w:rPr>
          <w:b/>
          <w:lang w:eastAsia="ja-JP"/>
        </w:rPr>
        <w:t>upplementary Table 2</w:t>
      </w:r>
      <w:r w:rsidR="008179BE" w:rsidRPr="008179BE">
        <w:rPr>
          <w:b/>
          <w:lang w:eastAsia="ja-JP"/>
        </w:rPr>
        <w:t>.</w:t>
      </w:r>
      <w:r>
        <w:rPr>
          <w:lang w:eastAsia="ja-JP"/>
        </w:rPr>
        <w:t xml:space="preserve"> </w:t>
      </w:r>
      <w:r w:rsidR="00E55959">
        <w:rPr>
          <w:lang w:eastAsia="ja-JP"/>
        </w:rPr>
        <w:t xml:space="preserve">One-sample </w:t>
      </w:r>
      <w:r w:rsidR="00E55959" w:rsidRPr="001563CE">
        <w:rPr>
          <w:i/>
          <w:lang w:eastAsia="ja-JP"/>
        </w:rPr>
        <w:t>t</w:t>
      </w:r>
      <w:r w:rsidR="00E55959">
        <w:rPr>
          <w:lang w:eastAsia="ja-JP"/>
        </w:rPr>
        <w:t xml:space="preserve">-tests assessing the size of inter-trial means of the oxy-Hb </w:t>
      </w:r>
      <w:r w:rsidR="00301E8A">
        <w:rPr>
          <w:lang w:eastAsia="ja-JP"/>
        </w:rPr>
        <w:t xml:space="preserve">for </w:t>
      </w:r>
      <w:r w:rsidR="00911453">
        <w:rPr>
          <w:lang w:eastAsia="ja-JP"/>
        </w:rPr>
        <w:t>the Emotion</w:t>
      </w:r>
      <w:r w:rsidR="00A15FB5">
        <w:rPr>
          <w:lang w:eastAsia="ja-JP"/>
        </w:rPr>
        <w:t xml:space="preserve"> 2-back </w:t>
      </w:r>
      <w:proofErr w:type="gramStart"/>
      <w:r w:rsidR="00A15FB5">
        <w:rPr>
          <w:lang w:eastAsia="ja-JP"/>
        </w:rPr>
        <w:t>task</w:t>
      </w:r>
      <w:proofErr w:type="gramEnd"/>
    </w:p>
    <w:tbl>
      <w:tblPr>
        <w:tblW w:w="978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1559"/>
        <w:gridCol w:w="1559"/>
        <w:gridCol w:w="1701"/>
      </w:tblGrid>
      <w:tr w:rsidR="00AA0C79" w:rsidRPr="00AA0C79" w14:paraId="3B6E3C4A" w14:textId="77777777" w:rsidTr="006C4005">
        <w:trPr>
          <w:trHeight w:val="280"/>
          <w:tblHeader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385CD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CH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0F093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A0ED7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SD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4D55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BA034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DBB0F" w14:textId="2AA6AE01" w:rsidR="00AA0C79" w:rsidRPr="00AA0C79" w:rsidRDefault="00FF1657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AA0C79"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d</w:t>
            </w:r>
          </w:p>
        </w:tc>
      </w:tr>
      <w:tr w:rsidR="009C6D7B" w:rsidRPr="00AA0C79" w14:paraId="25193A44" w14:textId="77777777" w:rsidTr="00AA0C79">
        <w:trPr>
          <w:trHeight w:val="280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B6E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3A0F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30BA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3036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31F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72593" w14:textId="70338604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0.16</w:t>
            </w:r>
          </w:p>
        </w:tc>
      </w:tr>
      <w:tr w:rsidR="009C6D7B" w:rsidRPr="00AA0C79" w14:paraId="6ECCE72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0F9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888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205E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A2F3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2FE5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.311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3EE0" w14:textId="0CD35060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0.19</w:t>
            </w:r>
          </w:p>
        </w:tc>
      </w:tr>
      <w:tr w:rsidR="009C6D7B" w:rsidRPr="00AA0C79" w14:paraId="5619CC71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6DF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1EB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EE8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A24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633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85DA" w14:textId="3DCD354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0.14</w:t>
            </w:r>
          </w:p>
        </w:tc>
      </w:tr>
      <w:tr w:rsidR="009C6D7B" w:rsidRPr="00AA0C79" w14:paraId="50C50CF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F97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4CF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857D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DFBD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2435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2B5A" w14:textId="5E728682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0.20</w:t>
            </w:r>
          </w:p>
        </w:tc>
      </w:tr>
      <w:tr w:rsidR="009C6D7B" w:rsidRPr="00AA0C79" w14:paraId="3D8805BA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011F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DF23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21EB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350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AE8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.801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A42F8" w14:textId="74A0EE2D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0.05</w:t>
            </w:r>
          </w:p>
        </w:tc>
      </w:tr>
      <w:tr w:rsidR="009C6D7B" w:rsidRPr="00AA0C79" w14:paraId="1A530304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7E0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652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7E5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463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BD8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614A7" w14:textId="52D23F8F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0.38</w:t>
            </w:r>
          </w:p>
        </w:tc>
      </w:tr>
      <w:tr w:rsidR="009C6D7B" w:rsidRPr="00AA0C79" w14:paraId="3AE9168D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7AB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4BD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77A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31CA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39F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2544D" w14:textId="4ED06CC5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0.24</w:t>
            </w:r>
          </w:p>
        </w:tc>
      </w:tr>
      <w:tr w:rsidR="009C6D7B" w:rsidRPr="00AA0C79" w14:paraId="68CB264A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DF9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8587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6479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613F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0B4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.681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36CA1" w14:textId="17BCA4D0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-0.08</w:t>
            </w:r>
          </w:p>
        </w:tc>
      </w:tr>
      <w:tr w:rsidR="009C6D7B" w:rsidRPr="00AA0C79" w14:paraId="074500C2" w14:textId="77777777" w:rsidTr="008179BE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488E1D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24DB43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07DFD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236C5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8FF02C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A1AF565" w14:textId="40C7BE20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0.28</w:t>
            </w:r>
          </w:p>
        </w:tc>
      </w:tr>
      <w:tr w:rsidR="009C6D7B" w:rsidRPr="00AA0C79" w14:paraId="6477FD41" w14:textId="77777777" w:rsidTr="008179BE">
        <w:trPr>
          <w:trHeight w:val="280"/>
        </w:trPr>
        <w:tc>
          <w:tcPr>
            <w:tcW w:w="1560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B68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lastRenderedPageBreak/>
              <w:t>10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8CDF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0.008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E7F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0.060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2F9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0.73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7C8E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.470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912B" w14:textId="241A31AC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0.14</w:t>
            </w:r>
          </w:p>
        </w:tc>
      </w:tr>
      <w:tr w:rsidR="009C6D7B" w:rsidRPr="00AA0C79" w14:paraId="0264F3E9" w14:textId="77777777" w:rsidTr="008179BE">
        <w:trPr>
          <w:trHeight w:val="280"/>
        </w:trPr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904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11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A388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0.037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52E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78A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4.19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5C4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&lt;.001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835CE" w14:textId="7B844F90" w:rsidR="009C6D7B" w:rsidRPr="00F81C4E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F81C4E">
              <w:rPr>
                <w:rFonts w:eastAsia="Yu Gothic" w:cs="Times New Roman"/>
                <w:b/>
                <w:color w:val="000000"/>
                <w:sz w:val="18"/>
              </w:rPr>
              <w:t>0.79</w:t>
            </w:r>
          </w:p>
        </w:tc>
      </w:tr>
      <w:tr w:rsidR="009C6D7B" w:rsidRPr="00AA0C79" w14:paraId="2694060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DD7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752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3B7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D50B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6CB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.163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FACC5" w14:textId="324ACB39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0.27</w:t>
            </w:r>
          </w:p>
        </w:tc>
      </w:tr>
      <w:tr w:rsidR="009C6D7B" w:rsidRPr="00AA0C79" w14:paraId="569D9E2F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88CD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F55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080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F79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2A0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F0D4B" w14:textId="4546C6D6" w:rsidR="009C6D7B" w:rsidRPr="00F81C4E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F81C4E">
              <w:rPr>
                <w:rFonts w:eastAsia="Yu Gothic" w:cs="Times New Roman"/>
                <w:b/>
                <w:color w:val="000000"/>
                <w:sz w:val="18"/>
              </w:rPr>
              <w:t>0.60</w:t>
            </w:r>
          </w:p>
        </w:tc>
      </w:tr>
      <w:tr w:rsidR="009C6D7B" w:rsidRPr="00AA0C79" w14:paraId="376F271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A43C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BC6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4A13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082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A0B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10AFB" w14:textId="05E7A5DB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0.30</w:t>
            </w:r>
          </w:p>
        </w:tc>
      </w:tr>
      <w:tr w:rsidR="009C6D7B" w:rsidRPr="00AA0C79" w14:paraId="47491284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348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640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4ED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4FF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A9F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76E0" w14:textId="7CA5A45B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0.15</w:t>
            </w:r>
          </w:p>
        </w:tc>
      </w:tr>
      <w:tr w:rsidR="009C6D7B" w:rsidRPr="00AA0C79" w14:paraId="320FDA44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330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AFE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EDA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8123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573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F955" w14:textId="6AB926DD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0.15</w:t>
            </w:r>
          </w:p>
        </w:tc>
      </w:tr>
      <w:tr w:rsidR="009C6D7B" w:rsidRPr="00AA0C79" w14:paraId="387AD9FE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38D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988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705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9A86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D701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.304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2476B" w14:textId="2599B8EF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0.20</w:t>
            </w:r>
          </w:p>
        </w:tc>
      </w:tr>
      <w:tr w:rsidR="009C6D7B" w:rsidRPr="00AA0C79" w14:paraId="0988074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C48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483E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CBC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2DD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D72E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49E1" w14:textId="7E129704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0.42</w:t>
            </w:r>
          </w:p>
        </w:tc>
      </w:tr>
      <w:tr w:rsidR="009C6D7B" w:rsidRPr="00AA0C79" w14:paraId="4E93E73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97D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9296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632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8AA4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3B1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5D31" w14:textId="508FFD6B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0.21</w:t>
            </w:r>
          </w:p>
        </w:tc>
      </w:tr>
      <w:tr w:rsidR="009C6D7B" w:rsidRPr="00AA0C79" w14:paraId="1EDCB5F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B8B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E49F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1C4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061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9DF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7C425" w14:textId="11C0A30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0.23</w:t>
            </w:r>
          </w:p>
        </w:tc>
      </w:tr>
      <w:tr w:rsidR="009C6D7B" w:rsidRPr="00AA0C79" w14:paraId="4A5681A4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E1F4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7A8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77A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A0C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4D5F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BB2E" w14:textId="1FD2552E" w:rsidR="009C6D7B" w:rsidRPr="00F81C4E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F81C4E">
              <w:rPr>
                <w:rFonts w:eastAsia="Yu Gothic" w:cs="Times New Roman"/>
                <w:b/>
                <w:color w:val="000000"/>
                <w:sz w:val="18"/>
              </w:rPr>
              <w:t>0.69</w:t>
            </w:r>
          </w:p>
        </w:tc>
      </w:tr>
      <w:tr w:rsidR="009C6D7B" w:rsidRPr="00AA0C79" w14:paraId="014AEBD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57A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85A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309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9B7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864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C7901" w14:textId="0D093130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0.42</w:t>
            </w:r>
          </w:p>
        </w:tc>
      </w:tr>
      <w:tr w:rsidR="009C6D7B" w:rsidRPr="00AA0C79" w14:paraId="1931328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4DB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C25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87C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E7D3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68F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B316" w14:textId="77A9669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0.34</w:t>
            </w:r>
          </w:p>
        </w:tc>
      </w:tr>
      <w:tr w:rsidR="009C6D7B" w:rsidRPr="00AA0C79" w14:paraId="67FBABC6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2F3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70C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532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38BA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BF1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F84F0" w14:textId="3CBA1148" w:rsidR="009C6D7B" w:rsidRPr="00F81C4E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F81C4E">
              <w:rPr>
                <w:rFonts w:eastAsia="Yu Gothic" w:cs="Times New Roman"/>
                <w:b/>
                <w:color w:val="000000"/>
                <w:sz w:val="18"/>
              </w:rPr>
              <w:t>0.62</w:t>
            </w:r>
          </w:p>
        </w:tc>
      </w:tr>
      <w:tr w:rsidR="009C6D7B" w:rsidRPr="00AA0C79" w14:paraId="42CEB0AD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BAC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0053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4F86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770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6D2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C19E" w14:textId="2FF04033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0.43</w:t>
            </w:r>
          </w:p>
        </w:tc>
      </w:tr>
      <w:tr w:rsidR="009C6D7B" w:rsidRPr="00AA0C79" w14:paraId="1785E469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B45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0339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91A7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96C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300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.820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B1BC9" w14:textId="3C7F6C36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0.04</w:t>
            </w:r>
          </w:p>
        </w:tc>
      </w:tr>
      <w:tr w:rsidR="009C6D7B" w:rsidRPr="00AA0C79" w14:paraId="70EAD22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435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7CF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602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684E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51F0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.597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4793" w14:textId="359DC3C9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0.10</w:t>
            </w:r>
          </w:p>
        </w:tc>
      </w:tr>
      <w:tr w:rsidR="009C6D7B" w:rsidRPr="00AA0C79" w14:paraId="3FBB663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D16D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BC2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D94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2A1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A26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DCD3" w14:textId="6A9FAEE2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0.44</w:t>
            </w:r>
          </w:p>
        </w:tc>
      </w:tr>
      <w:tr w:rsidR="009C6D7B" w:rsidRPr="00AA0C79" w14:paraId="172D4F46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D247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CFD4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DD6B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650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888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931B" w14:textId="5A9E6BDA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0.48</w:t>
            </w:r>
          </w:p>
        </w:tc>
      </w:tr>
      <w:tr w:rsidR="009C6D7B" w:rsidRPr="00AA0C79" w14:paraId="6ABFA588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6E97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C36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61F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1E3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D84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13C1" w14:textId="30B2F108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0.48</w:t>
            </w:r>
          </w:p>
        </w:tc>
      </w:tr>
      <w:tr w:rsidR="009C6D7B" w:rsidRPr="00AA0C79" w14:paraId="48F8CA2F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4B1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4894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384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645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E632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DCC9" w14:textId="2BA06FC2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0.48</w:t>
            </w:r>
          </w:p>
        </w:tc>
      </w:tr>
      <w:tr w:rsidR="009C6D7B" w:rsidRPr="00AA0C79" w14:paraId="6D2E5EE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14BA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688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0BB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2AF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59F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EABF" w14:textId="3687F520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0.51</w:t>
            </w:r>
          </w:p>
        </w:tc>
      </w:tr>
      <w:tr w:rsidR="009C6D7B" w:rsidRPr="00AA0C79" w14:paraId="38A1DA3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A2A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C4B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871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3D9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D71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7687" w14:textId="07DFF4D9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0.26</w:t>
            </w:r>
          </w:p>
        </w:tc>
      </w:tr>
      <w:tr w:rsidR="009C6D7B" w:rsidRPr="00AA0C79" w14:paraId="287A148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DE45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044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774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BEC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CC0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8480" w14:textId="45D011D7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0.38</w:t>
            </w:r>
          </w:p>
        </w:tc>
      </w:tr>
      <w:tr w:rsidR="009C6D7B" w:rsidRPr="00AA0C79" w14:paraId="201AC794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DD8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882D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152C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0EE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E05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4CEB4" w14:textId="48C3E748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0.38</w:t>
            </w:r>
          </w:p>
        </w:tc>
      </w:tr>
      <w:tr w:rsidR="009C6D7B" w:rsidRPr="00AA0C79" w14:paraId="06A5D61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739B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80E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483E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ED4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CDB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7D91" w14:textId="120BB62A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0.36</w:t>
            </w:r>
          </w:p>
        </w:tc>
      </w:tr>
      <w:tr w:rsidR="009C6D7B" w:rsidRPr="00AA0C79" w14:paraId="4E06841E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386A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7B0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9848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DF6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1F6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54FE3" w14:textId="5E97FB5A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0.15</w:t>
            </w:r>
          </w:p>
        </w:tc>
      </w:tr>
      <w:tr w:rsidR="009C6D7B" w:rsidRPr="00AA0C79" w14:paraId="582B1FB5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45C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6C5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DE8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6204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22C9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.337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4CDE2" w14:textId="1FFC1230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0.18</w:t>
            </w:r>
          </w:p>
        </w:tc>
      </w:tr>
      <w:tr w:rsidR="009C6D7B" w:rsidRPr="00AA0C79" w14:paraId="79469DC0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3CF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C43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69A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6BB9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23B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&lt;.001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DC20" w14:textId="0AF4277C" w:rsidR="009C6D7B" w:rsidRPr="00F81C4E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F81C4E">
              <w:rPr>
                <w:rFonts w:eastAsia="Yu Gothic" w:cs="Times New Roman"/>
                <w:b/>
                <w:color w:val="000000"/>
                <w:sz w:val="18"/>
              </w:rPr>
              <w:t>0.75</w:t>
            </w:r>
          </w:p>
        </w:tc>
      </w:tr>
      <w:tr w:rsidR="009C6D7B" w:rsidRPr="00AA0C79" w14:paraId="733B8C42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EBEB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748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2BE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BE2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814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.323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94CF" w14:textId="0BF3E124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0.19</w:t>
            </w:r>
          </w:p>
        </w:tc>
      </w:tr>
      <w:tr w:rsidR="009C6D7B" w:rsidRPr="00AA0C79" w14:paraId="4253D06A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AF9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E331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BCE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837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6A1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9401" w14:textId="714D3E3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0.30</w:t>
            </w:r>
          </w:p>
        </w:tc>
      </w:tr>
      <w:tr w:rsidR="009C6D7B" w:rsidRPr="00AA0C79" w14:paraId="537FEC98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5BA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299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957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2AB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511A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5051" w14:textId="33125386" w:rsidR="009C6D7B" w:rsidRPr="00F81C4E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F81C4E">
              <w:rPr>
                <w:rFonts w:eastAsia="Yu Gothic" w:cs="Times New Roman"/>
                <w:b/>
                <w:color w:val="000000"/>
                <w:sz w:val="18"/>
              </w:rPr>
              <w:t>0.63</w:t>
            </w:r>
          </w:p>
        </w:tc>
      </w:tr>
      <w:tr w:rsidR="009C6D7B" w:rsidRPr="00AA0C79" w14:paraId="70EA0D2D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73C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D2E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E059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923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A3A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B7BF" w14:textId="67857BF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0.26</w:t>
            </w:r>
          </w:p>
        </w:tc>
      </w:tr>
      <w:tr w:rsidR="009C6D7B" w:rsidRPr="00AA0C79" w14:paraId="60BA4AE5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5BA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DE1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842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0.218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97D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B15C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E4503" w14:textId="5DC3C71B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0.31</w:t>
            </w:r>
          </w:p>
        </w:tc>
      </w:tr>
      <w:tr w:rsidR="009C6D7B" w:rsidRPr="00AA0C79" w14:paraId="67A8C175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25F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F28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6DC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104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501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ED41" w14:textId="1436BE7D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0.33</w:t>
            </w:r>
          </w:p>
        </w:tc>
      </w:tr>
      <w:tr w:rsidR="009C6D7B" w:rsidRPr="00AA0C79" w14:paraId="37B3828F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A67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A12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6BE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023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B41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3067" w14:textId="2BB05452" w:rsidR="009C6D7B" w:rsidRPr="00F81C4E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F81C4E">
              <w:rPr>
                <w:rFonts w:eastAsia="Yu Gothic" w:cs="Times New Roman"/>
                <w:b/>
                <w:color w:val="000000"/>
                <w:sz w:val="18"/>
              </w:rPr>
              <w:t>0.65</w:t>
            </w:r>
          </w:p>
        </w:tc>
      </w:tr>
      <w:tr w:rsidR="009C6D7B" w:rsidRPr="00AA0C79" w14:paraId="10CA5B33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4890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C78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B5F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4D81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8F4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1F38" w14:textId="5111F528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0.36</w:t>
            </w:r>
          </w:p>
        </w:tc>
      </w:tr>
      <w:tr w:rsidR="009C6D7B" w:rsidRPr="00AA0C79" w14:paraId="322B1F8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5B5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F73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A2B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271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6FD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B16B" w14:textId="73E0A1F2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0.21</w:t>
            </w:r>
          </w:p>
        </w:tc>
      </w:tr>
      <w:tr w:rsidR="009C6D7B" w:rsidRPr="00AA0C79" w14:paraId="76FA59F1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546B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7086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AE5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C49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54B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.056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6FA9" w14:textId="39BB36B8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0.38</w:t>
            </w:r>
          </w:p>
        </w:tc>
      </w:tr>
      <w:tr w:rsidR="009C6D7B" w:rsidRPr="00AA0C79" w14:paraId="2218751A" w14:textId="77777777" w:rsidTr="00CF4974">
        <w:trPr>
          <w:trHeight w:val="280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718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629E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651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0.104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87F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1.05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C95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.302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E50A5" w14:textId="4A4CF4B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0.20</w:t>
            </w:r>
          </w:p>
        </w:tc>
      </w:tr>
      <w:tr w:rsidR="009C6D7B" w:rsidRPr="00AA0C79" w14:paraId="015A81DF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31E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1B0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803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5E1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A27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E68C" w14:textId="01C29B2E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0.27</w:t>
            </w:r>
          </w:p>
        </w:tc>
      </w:tr>
      <w:tr w:rsidR="009C6D7B" w:rsidRPr="00AA0C79" w14:paraId="15B35700" w14:textId="77777777" w:rsidTr="00CF4974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83508F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5A624C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DECAD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B186DC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339273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2A16BD9" w14:textId="5B7CC198" w:rsidR="00F81C4E" w:rsidRPr="00F81C4E" w:rsidRDefault="009C6D7B" w:rsidP="00F81C4E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0.27</w:t>
            </w:r>
          </w:p>
        </w:tc>
      </w:tr>
      <w:tr w:rsidR="00F81C4E" w:rsidRPr="00AA0C79" w14:paraId="5BB87B0E" w14:textId="77777777" w:rsidTr="00CF4974">
        <w:trPr>
          <w:trHeight w:val="280"/>
        </w:trPr>
        <w:tc>
          <w:tcPr>
            <w:tcW w:w="9781" w:type="dxa"/>
            <w:gridSpan w:val="6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</w:tcPr>
          <w:p w14:paraId="798E1B41" w14:textId="67FF7838" w:rsidR="00F81C4E" w:rsidRPr="00F81C4E" w:rsidRDefault="00F81C4E" w:rsidP="00CF4974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F81C4E">
              <w:rPr>
                <w:rFonts w:eastAsia="Yu Gothic" w:cs="Times New Roman" w:hint="eastAsia"/>
                <w:i/>
                <w:color w:val="000000"/>
                <w:sz w:val="18"/>
                <w:szCs w:val="18"/>
                <w:lang w:eastAsia="ja-JP"/>
              </w:rPr>
              <w:t>N</w:t>
            </w:r>
            <w:r w:rsidRPr="00F81C4E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ote.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CF4974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Channels with e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ffect size, assessed using 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Cohen’s </w:t>
            </w:r>
            <w:r w:rsidRPr="00CF4974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d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,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of 0.57 or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more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CF4974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were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 w:rsidR="00CF4974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defined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as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significantly 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activated channels</w:t>
            </w:r>
            <w:r w:rsidR="00CF4974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. Cohen’s </w:t>
            </w:r>
            <w:r w:rsidR="00CF4974" w:rsidRPr="00CF4974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d</w:t>
            </w:r>
            <w:r w:rsidR="00CF4974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of significantly activated channels are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in boldface. </w:t>
            </w:r>
          </w:p>
        </w:tc>
      </w:tr>
    </w:tbl>
    <w:p w14:paraId="1D36AEF6" w14:textId="2F1208E8" w:rsidR="006C4005" w:rsidRDefault="006C4005" w:rsidP="00FA5CE8">
      <w:pPr>
        <w:rPr>
          <w:lang w:eastAsia="ja-JP"/>
        </w:rPr>
      </w:pPr>
    </w:p>
    <w:p w14:paraId="0D0EE73B" w14:textId="21BCEF8A" w:rsidR="00566DB8" w:rsidRDefault="00566DB8" w:rsidP="00FA5CE8">
      <w:pPr>
        <w:rPr>
          <w:lang w:eastAsia="ja-JP"/>
        </w:rPr>
      </w:pPr>
      <w:r w:rsidRPr="008179BE">
        <w:rPr>
          <w:rFonts w:hint="eastAsia"/>
          <w:b/>
          <w:lang w:eastAsia="ja-JP"/>
        </w:rPr>
        <w:lastRenderedPageBreak/>
        <w:t>S</w:t>
      </w:r>
      <w:r w:rsidRPr="008179BE">
        <w:rPr>
          <w:b/>
          <w:lang w:eastAsia="ja-JP"/>
        </w:rPr>
        <w:t>upplementary Table</w:t>
      </w:r>
      <w:r w:rsidR="008179BE" w:rsidRPr="008179BE">
        <w:rPr>
          <w:b/>
          <w:lang w:eastAsia="ja-JP"/>
        </w:rPr>
        <w:t xml:space="preserve"> </w:t>
      </w:r>
      <w:r w:rsidRPr="008179BE">
        <w:rPr>
          <w:b/>
          <w:lang w:eastAsia="ja-JP"/>
        </w:rPr>
        <w:t>3</w:t>
      </w:r>
      <w:r w:rsidR="008179BE" w:rsidRPr="008179BE">
        <w:rPr>
          <w:b/>
          <w:lang w:eastAsia="ja-JP"/>
        </w:rPr>
        <w:t>.</w:t>
      </w:r>
      <w:r>
        <w:rPr>
          <w:lang w:eastAsia="ja-JP"/>
        </w:rPr>
        <w:t xml:space="preserve"> </w:t>
      </w:r>
      <w:r w:rsidR="00FF1657">
        <w:rPr>
          <w:lang w:eastAsia="ja-JP"/>
        </w:rPr>
        <w:t xml:space="preserve">One-sample </w:t>
      </w:r>
      <w:r w:rsidR="00FF1657" w:rsidRPr="001563CE">
        <w:rPr>
          <w:i/>
          <w:lang w:eastAsia="ja-JP"/>
        </w:rPr>
        <w:t>t</w:t>
      </w:r>
      <w:r w:rsidR="00FF1657">
        <w:rPr>
          <w:lang w:eastAsia="ja-JP"/>
        </w:rPr>
        <w:t xml:space="preserve">-tests assessing the size of inter-trial means of the deoxy-Hb </w:t>
      </w:r>
      <w:r w:rsidR="00301E8A">
        <w:rPr>
          <w:lang w:eastAsia="ja-JP"/>
        </w:rPr>
        <w:t xml:space="preserve">for </w:t>
      </w:r>
      <w:r w:rsidR="00911453">
        <w:rPr>
          <w:lang w:eastAsia="ja-JP"/>
        </w:rPr>
        <w:t>the Emotion</w:t>
      </w:r>
      <w:r w:rsidR="00A15FB5">
        <w:rPr>
          <w:lang w:eastAsia="ja-JP"/>
        </w:rPr>
        <w:t xml:space="preserve"> 2-back </w:t>
      </w:r>
      <w:proofErr w:type="gramStart"/>
      <w:r w:rsidR="00A15FB5">
        <w:rPr>
          <w:lang w:eastAsia="ja-JP"/>
        </w:rPr>
        <w:t>task</w:t>
      </w:r>
      <w:proofErr w:type="gramEnd"/>
    </w:p>
    <w:tbl>
      <w:tblPr>
        <w:tblW w:w="978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1559"/>
        <w:gridCol w:w="1559"/>
        <w:gridCol w:w="1701"/>
      </w:tblGrid>
      <w:tr w:rsidR="00AA0C79" w:rsidRPr="00AA0C79" w14:paraId="4A904B16" w14:textId="77777777" w:rsidTr="006C4005">
        <w:trPr>
          <w:trHeight w:val="280"/>
          <w:tblHeader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BED5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CH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EB10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9E0D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  <w:t>SD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3F60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  <w:t>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19DF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14B3D" w14:textId="76281C02" w:rsidR="00AA0C79" w:rsidRPr="00AA0C79" w:rsidRDefault="00B3059C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  <w:t>D</w:t>
            </w:r>
          </w:p>
        </w:tc>
      </w:tr>
      <w:tr w:rsidR="009C6D7B" w:rsidRPr="00AA0C79" w14:paraId="1A1B2C07" w14:textId="77777777" w:rsidTr="00AA0C79">
        <w:trPr>
          <w:trHeight w:val="280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625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355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52B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451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9906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.767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61A49" w14:textId="785EA9AD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0.06</w:t>
            </w:r>
          </w:p>
        </w:tc>
      </w:tr>
      <w:tr w:rsidR="009C6D7B" w:rsidRPr="00AA0C79" w14:paraId="647343B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C34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4B0F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FD3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2335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6C9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.751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70B8F" w14:textId="3ACEF606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-0.06</w:t>
            </w:r>
          </w:p>
        </w:tc>
      </w:tr>
      <w:tr w:rsidR="009C6D7B" w:rsidRPr="00AA0C79" w14:paraId="63BAA021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9AA5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4DF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953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E17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-1.84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C1ED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.076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4BA4" w14:textId="7D8981E3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-0.35</w:t>
            </w:r>
          </w:p>
        </w:tc>
      </w:tr>
      <w:tr w:rsidR="009C6D7B" w:rsidRPr="00AA0C79" w14:paraId="65EA8FC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EBC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15D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D07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268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4B6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.759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B55E" w14:textId="4A4E0B8F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0.06</w:t>
            </w:r>
          </w:p>
        </w:tc>
      </w:tr>
      <w:tr w:rsidR="009C6D7B" w:rsidRPr="00AA0C79" w14:paraId="4F7036F6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44D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0EF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8ED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A78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1.12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A77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.272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FCEE" w14:textId="394C1103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0.21</w:t>
            </w:r>
          </w:p>
        </w:tc>
      </w:tr>
      <w:tr w:rsidR="009C6D7B" w:rsidRPr="00AA0C79" w14:paraId="3A41D30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68E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A1E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5DB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2B2F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8740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.423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77F77" w14:textId="38C4FCFA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0.15</w:t>
            </w:r>
          </w:p>
        </w:tc>
      </w:tr>
      <w:tr w:rsidR="009C6D7B" w:rsidRPr="00AA0C79" w14:paraId="2BF89EC1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2C8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279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789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FD3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E0D7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.911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EE17" w14:textId="75965882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0.02</w:t>
            </w:r>
          </w:p>
        </w:tc>
      </w:tr>
      <w:tr w:rsidR="009C6D7B" w:rsidRPr="00AA0C79" w14:paraId="2451E8C1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270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49D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E6A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09F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D68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.602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99625" w14:textId="40C4E50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-0.10</w:t>
            </w:r>
          </w:p>
        </w:tc>
      </w:tr>
      <w:tr w:rsidR="009C6D7B" w:rsidRPr="00AA0C79" w14:paraId="3A850870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E96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5A6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1CAF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FE2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A269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.861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25F5" w14:textId="6DC45D17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0.03</w:t>
            </w:r>
          </w:p>
        </w:tc>
      </w:tr>
      <w:tr w:rsidR="009C6D7B" w:rsidRPr="00AA0C79" w14:paraId="03CE6D5D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81C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DDD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96A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2C08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1.38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49B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.180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9C3EE" w14:textId="67518325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0.26</w:t>
            </w:r>
          </w:p>
        </w:tc>
      </w:tr>
      <w:tr w:rsidR="009C6D7B" w:rsidRPr="00AA0C79" w14:paraId="7D4C3830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2B7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C4F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7ACF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937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E03B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.430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67FD" w14:textId="3A690F0E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-0.15</w:t>
            </w:r>
          </w:p>
        </w:tc>
      </w:tr>
      <w:tr w:rsidR="009C6D7B" w:rsidRPr="00AA0C79" w14:paraId="18820A9F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7D2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1FD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9EF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99D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950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.969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3C67" w14:textId="441FF205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0.01</w:t>
            </w:r>
          </w:p>
        </w:tc>
      </w:tr>
      <w:tr w:rsidR="009C6D7B" w:rsidRPr="00AA0C79" w14:paraId="11795EBE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290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3B3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4B91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DC12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FE6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.486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25C3" w14:textId="1679FF76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0.13</w:t>
            </w:r>
          </w:p>
        </w:tc>
      </w:tr>
      <w:tr w:rsidR="009C6D7B" w:rsidRPr="00AA0C79" w14:paraId="4CE77D5F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45BA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7A6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4A0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10D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CC5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.373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F7D5" w14:textId="72ACF0C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-0.17</w:t>
            </w:r>
          </w:p>
        </w:tc>
      </w:tr>
      <w:tr w:rsidR="009C6D7B" w:rsidRPr="00AA0C79" w14:paraId="092B4EED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7AE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D90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94F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8C6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DA6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.559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F87D8" w14:textId="786E2B84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-0.11</w:t>
            </w:r>
          </w:p>
        </w:tc>
      </w:tr>
      <w:tr w:rsidR="009C6D7B" w:rsidRPr="00AA0C79" w14:paraId="0B9B8599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F8B5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D5F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D39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716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1.06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D72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.300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2CEFD" w14:textId="4B914ACC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0.20</w:t>
            </w:r>
          </w:p>
        </w:tc>
      </w:tr>
      <w:tr w:rsidR="009C6D7B" w:rsidRPr="00AA0C79" w14:paraId="12AD55D8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0EF3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5C00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F5C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C63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DFDE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.379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2272" w14:textId="3AE750F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0.17</w:t>
            </w:r>
          </w:p>
        </w:tc>
      </w:tr>
      <w:tr w:rsidR="009C6D7B" w:rsidRPr="00AA0C79" w14:paraId="278BB9D2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2FE9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8B8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13F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399C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-2.60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6A7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.015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198A" w14:textId="74464FA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-0.49</w:t>
            </w:r>
          </w:p>
        </w:tc>
      </w:tr>
      <w:tr w:rsidR="009C6D7B" w:rsidRPr="00AA0C79" w14:paraId="6DE7FFB0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7C5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E14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728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8A0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C28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.694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A808" w14:textId="1DB1AD39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0.08</w:t>
            </w:r>
          </w:p>
        </w:tc>
      </w:tr>
      <w:tr w:rsidR="009C6D7B" w:rsidRPr="00AA0C79" w14:paraId="5DB31CF5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F96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9EA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6B24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FAB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1.16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B73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.257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97B11" w14:textId="299253BD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0.22</w:t>
            </w:r>
          </w:p>
        </w:tc>
      </w:tr>
      <w:tr w:rsidR="009C6D7B" w:rsidRPr="00AA0C79" w14:paraId="75E4065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BE6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D96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FA2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6401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1.40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50DD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.173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C5F4" w14:textId="2BD01DCE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0.26</w:t>
            </w:r>
          </w:p>
        </w:tc>
      </w:tr>
      <w:tr w:rsidR="009C6D7B" w:rsidRPr="00AA0C79" w14:paraId="1D05F841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3C9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C9A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8A4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818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-1.10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4F8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.283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3506" w14:textId="24F1E97D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-0.21</w:t>
            </w:r>
          </w:p>
        </w:tc>
      </w:tr>
      <w:tr w:rsidR="009C6D7B" w:rsidRPr="00AA0C79" w14:paraId="1714C5D1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9DA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A59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80F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1B89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FE9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.499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5FAA" w14:textId="1546D615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-0.13</w:t>
            </w:r>
          </w:p>
        </w:tc>
      </w:tr>
      <w:tr w:rsidR="009C6D7B" w:rsidRPr="00AA0C79" w14:paraId="4CA7B02E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9A3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A587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C72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9DF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719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.548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D2A97" w14:textId="77C99444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-0.12</w:t>
            </w:r>
          </w:p>
        </w:tc>
      </w:tr>
      <w:tr w:rsidR="009C6D7B" w:rsidRPr="00AA0C79" w14:paraId="4AB6A7B8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BFE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60AE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A93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7B6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-2.72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B86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.011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BBEA" w14:textId="2EC0FFFA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-0.51</w:t>
            </w:r>
          </w:p>
        </w:tc>
      </w:tr>
      <w:tr w:rsidR="009C6D7B" w:rsidRPr="00AA0C79" w14:paraId="6DB31DA6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220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146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E6D3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A60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1.33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267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.195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771A" w14:textId="67BC44B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0.25</w:t>
            </w:r>
          </w:p>
        </w:tc>
      </w:tr>
      <w:tr w:rsidR="009C6D7B" w:rsidRPr="00AA0C79" w14:paraId="12BD132A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573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118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D507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D38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CA0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.379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2C8E" w14:textId="029EE176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0.17</w:t>
            </w:r>
          </w:p>
        </w:tc>
      </w:tr>
      <w:tr w:rsidR="009C6D7B" w:rsidRPr="00AA0C79" w14:paraId="3FA4AFE2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E1F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756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0AF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EE2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-2.58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70B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.016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A2BA" w14:textId="33D88A22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-0.49</w:t>
            </w:r>
          </w:p>
        </w:tc>
      </w:tr>
      <w:tr w:rsidR="009C6D7B" w:rsidRPr="00AA0C79" w14:paraId="47C71B1A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43C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DDA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9B9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E6D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-1.89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3B10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.069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3B19" w14:textId="20ED4A2F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-0.36</w:t>
            </w:r>
          </w:p>
        </w:tc>
      </w:tr>
      <w:tr w:rsidR="009C6D7B" w:rsidRPr="00AA0C79" w14:paraId="7A62AB14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994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E52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F71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918D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828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.821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EB5D6" w14:textId="24415B8C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-0.04</w:t>
            </w:r>
          </w:p>
        </w:tc>
      </w:tr>
      <w:tr w:rsidR="009C6D7B" w:rsidRPr="00AA0C79" w14:paraId="325D53F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246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2C93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7E3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27B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1.70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8D3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.101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A9E73" w14:textId="12BA9D24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0.32</w:t>
            </w:r>
          </w:p>
        </w:tc>
      </w:tr>
      <w:tr w:rsidR="009C6D7B" w:rsidRPr="00AA0C79" w14:paraId="565CBF0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927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71C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5A6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C27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-1.58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2CC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.127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68F7" w14:textId="3FACFF7F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-0.30</w:t>
            </w:r>
          </w:p>
        </w:tc>
      </w:tr>
      <w:tr w:rsidR="009C6D7B" w:rsidRPr="00AA0C79" w14:paraId="62737A3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9F7B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1F95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70C6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3425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-1.80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515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.083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0805" w14:textId="29BCF710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-0.34</w:t>
            </w:r>
          </w:p>
        </w:tc>
      </w:tr>
      <w:tr w:rsidR="009C6D7B" w:rsidRPr="00AA0C79" w14:paraId="2A2760F1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488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6E9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EFFC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8E5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-1.61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F62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.118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BEAB" w14:textId="40C04D00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-0.31</w:t>
            </w:r>
          </w:p>
        </w:tc>
      </w:tr>
      <w:tr w:rsidR="009C6D7B" w:rsidRPr="00AA0C79" w14:paraId="7D50F06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C79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B644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377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75C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E07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.631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A753" w14:textId="189BA286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-0.09</w:t>
            </w:r>
          </w:p>
        </w:tc>
      </w:tr>
      <w:tr w:rsidR="009C6D7B" w:rsidRPr="00AA0C79" w14:paraId="2FD8B6D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2DD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F330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6381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19C7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AB1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.857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6300" w14:textId="6BD09AAE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-0.03</w:t>
            </w:r>
          </w:p>
        </w:tc>
      </w:tr>
      <w:tr w:rsidR="009C6D7B" w:rsidRPr="00AA0C79" w14:paraId="09DD402A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26A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6B8A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5917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9623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968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.352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1FF2" w14:textId="542B3ECA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0.18</w:t>
            </w:r>
          </w:p>
        </w:tc>
      </w:tr>
      <w:tr w:rsidR="009C6D7B" w:rsidRPr="00AA0C79" w14:paraId="37D1D6B0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360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12F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9F2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FDC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1.34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936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.193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C7E7" w14:textId="23EB3AB4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0.25</w:t>
            </w:r>
          </w:p>
        </w:tc>
      </w:tr>
      <w:tr w:rsidR="009C6D7B" w:rsidRPr="00AA0C79" w14:paraId="159D7306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FBD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97F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5593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756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-3.08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2171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9930" w14:textId="7FEFB8D3" w:rsidR="009C6D7B" w:rsidRPr="00CF4974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sz w:val="18"/>
                <w:szCs w:val="18"/>
                <w:lang w:eastAsia="ja-JP"/>
              </w:rPr>
            </w:pPr>
            <w:r w:rsidRPr="00CF4974">
              <w:rPr>
                <w:rFonts w:eastAsia="Yu Gothic" w:cs="Times New Roman"/>
                <w:b/>
                <w:sz w:val="18"/>
              </w:rPr>
              <w:t>-0.58</w:t>
            </w:r>
          </w:p>
        </w:tc>
      </w:tr>
      <w:tr w:rsidR="009C6D7B" w:rsidRPr="00AA0C79" w14:paraId="6D656207" w14:textId="77777777" w:rsidTr="00A15FB5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639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080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0.002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7C9B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0.051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1F5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0.17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2C7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.870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D0D6" w14:textId="5067DB69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0.03</w:t>
            </w:r>
          </w:p>
        </w:tc>
      </w:tr>
      <w:tr w:rsidR="009C6D7B" w:rsidRPr="00AA0C79" w14:paraId="186B37C2" w14:textId="77777777" w:rsidTr="00A15FB5">
        <w:trPr>
          <w:trHeight w:val="280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EA0E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893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183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AF6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FB0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.923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B0C7F" w14:textId="66CFBF00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0.02</w:t>
            </w:r>
          </w:p>
        </w:tc>
      </w:tr>
      <w:tr w:rsidR="009C6D7B" w:rsidRPr="00AA0C79" w14:paraId="23C7584C" w14:textId="77777777" w:rsidTr="00160A92">
        <w:trPr>
          <w:trHeight w:val="280"/>
        </w:trPr>
        <w:tc>
          <w:tcPr>
            <w:tcW w:w="1560" w:type="dxa"/>
            <w:tcBorders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446DC3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42</w:t>
            </w:r>
          </w:p>
        </w:tc>
        <w:tc>
          <w:tcPr>
            <w:tcW w:w="1701" w:type="dxa"/>
            <w:tcBorders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D7B733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-0.001</w:t>
            </w:r>
          </w:p>
        </w:tc>
        <w:tc>
          <w:tcPr>
            <w:tcW w:w="1701" w:type="dxa"/>
            <w:tcBorders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400C0A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0.035</w:t>
            </w:r>
          </w:p>
        </w:tc>
        <w:tc>
          <w:tcPr>
            <w:tcW w:w="1559" w:type="dxa"/>
            <w:tcBorders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EBAA2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-0.08</w:t>
            </w:r>
          </w:p>
        </w:tc>
        <w:tc>
          <w:tcPr>
            <w:tcW w:w="1559" w:type="dxa"/>
            <w:tcBorders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AEC3C3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.936</w:t>
            </w:r>
          </w:p>
        </w:tc>
        <w:tc>
          <w:tcPr>
            <w:tcW w:w="1701" w:type="dxa"/>
            <w:tcBorders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3CEE8D7" w14:textId="52C8752B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-0.02</w:t>
            </w:r>
          </w:p>
        </w:tc>
      </w:tr>
      <w:tr w:rsidR="009C6D7B" w:rsidRPr="00AA0C79" w14:paraId="0A926A40" w14:textId="77777777" w:rsidTr="00160A92">
        <w:trPr>
          <w:trHeight w:val="280"/>
        </w:trPr>
        <w:tc>
          <w:tcPr>
            <w:tcW w:w="156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2D6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lastRenderedPageBreak/>
              <w:t>43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BC4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-0.030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E28D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0.079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2994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-2.02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F1E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.053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0A121" w14:textId="18830B79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-0.38</w:t>
            </w:r>
          </w:p>
        </w:tc>
      </w:tr>
      <w:tr w:rsidR="009C6D7B" w:rsidRPr="00AA0C79" w14:paraId="575A6A6F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2C51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9A6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6C1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0.108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968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-1.00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791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.327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2C7D" w14:textId="3ADD8469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-0.19</w:t>
            </w:r>
          </w:p>
        </w:tc>
      </w:tr>
      <w:tr w:rsidR="009C6D7B" w:rsidRPr="00AA0C79" w14:paraId="7578F17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18E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94C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C8D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DAC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0BB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.557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677D" w14:textId="72D3C60B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-0.11</w:t>
            </w:r>
          </w:p>
        </w:tc>
      </w:tr>
      <w:tr w:rsidR="009C6D7B" w:rsidRPr="00AA0C79" w14:paraId="394723B6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226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582B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64C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F12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-1.43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03E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.165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076F" w14:textId="5312AD3A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-0.27</w:t>
            </w:r>
          </w:p>
        </w:tc>
      </w:tr>
      <w:tr w:rsidR="009C6D7B" w:rsidRPr="00AA0C79" w14:paraId="0A8FC44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D6A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C73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8CD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555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D60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.925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17699" w14:textId="3DB8F299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0.02</w:t>
            </w:r>
          </w:p>
        </w:tc>
      </w:tr>
      <w:tr w:rsidR="009C6D7B" w:rsidRPr="00AA0C79" w14:paraId="4945C97A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3CA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495A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EA3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6BE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178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.641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0F4E" w14:textId="546F7A73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0.09</w:t>
            </w:r>
          </w:p>
        </w:tc>
      </w:tr>
      <w:tr w:rsidR="009C6D7B" w:rsidRPr="00AA0C79" w14:paraId="208EBA56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294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647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693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8AF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-1.05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808F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.302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D5F52" w14:textId="0D248EEA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-0.20</w:t>
            </w:r>
          </w:p>
        </w:tc>
      </w:tr>
      <w:tr w:rsidR="009C6D7B" w:rsidRPr="00AA0C79" w14:paraId="44F67E98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F3E2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078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AA1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614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-1.01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105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.321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F07A" w14:textId="55937C44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-0.19</w:t>
            </w:r>
          </w:p>
        </w:tc>
      </w:tr>
      <w:tr w:rsidR="009C6D7B" w:rsidRPr="00AA0C79" w14:paraId="0A4F212C" w14:textId="77777777" w:rsidTr="00911453">
        <w:trPr>
          <w:trHeight w:val="280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353E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59D3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-0.006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DA6A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0.065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C2F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-0.46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1C7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.651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79D9" w14:textId="775FCCA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-0.09</w:t>
            </w:r>
          </w:p>
        </w:tc>
      </w:tr>
      <w:tr w:rsidR="009C6D7B" w:rsidRPr="00AA0C79" w14:paraId="1AF61E96" w14:textId="77777777" w:rsidTr="00911453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B8565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D47C1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A517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0.047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349A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-0.40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E1B5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sz w:val="18"/>
                <w:szCs w:val="18"/>
                <w:lang w:eastAsia="ja-JP"/>
              </w:rPr>
              <w:t>.689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C6406" w14:textId="1EFB494C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sz w:val="18"/>
              </w:rPr>
              <w:t>-0.08</w:t>
            </w:r>
          </w:p>
        </w:tc>
      </w:tr>
      <w:tr w:rsidR="00CF4974" w:rsidRPr="00AA0C79" w14:paraId="3574DB4C" w14:textId="77777777" w:rsidTr="00911453">
        <w:trPr>
          <w:trHeight w:val="280"/>
        </w:trPr>
        <w:tc>
          <w:tcPr>
            <w:tcW w:w="9781" w:type="dxa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</w:tcPr>
          <w:p w14:paraId="26B629F8" w14:textId="3FA71821" w:rsidR="00CF4974" w:rsidRPr="009C6D7B" w:rsidRDefault="00CF4974" w:rsidP="00CF4974">
            <w:pPr>
              <w:spacing w:before="0" w:after="0"/>
              <w:rPr>
                <w:rFonts w:eastAsia="Yu Gothic" w:cs="Times New Roman"/>
                <w:sz w:val="18"/>
              </w:rPr>
            </w:pPr>
            <w:r w:rsidRPr="00F81C4E">
              <w:rPr>
                <w:rFonts w:eastAsia="Yu Gothic" w:cs="Times New Roman" w:hint="eastAsia"/>
                <w:i/>
                <w:color w:val="000000"/>
                <w:sz w:val="18"/>
                <w:szCs w:val="18"/>
                <w:lang w:eastAsia="ja-JP"/>
              </w:rPr>
              <w:t>N</w:t>
            </w:r>
            <w:r w:rsidRPr="00F81C4E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ote.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Channels with effect size, assessed using 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Cohen’s </w:t>
            </w:r>
            <w:r w:rsidRPr="00CF4974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d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,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of 0.57 or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more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were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defined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as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significantly 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activated channels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. Cohen’s </w:t>
            </w:r>
            <w:r w:rsidRPr="00CF4974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d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of significantly activated channels are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in boldface.</w:t>
            </w:r>
          </w:p>
        </w:tc>
      </w:tr>
    </w:tbl>
    <w:p w14:paraId="460BD832" w14:textId="7C4EC327" w:rsidR="00566DB8" w:rsidRDefault="00566DB8" w:rsidP="00FA5CE8">
      <w:pPr>
        <w:rPr>
          <w:lang w:eastAsia="ja-JP"/>
        </w:rPr>
      </w:pPr>
    </w:p>
    <w:p w14:paraId="74A1B357" w14:textId="00D7BFD3" w:rsidR="00566DB8" w:rsidRDefault="00566DB8" w:rsidP="00FA5CE8">
      <w:pPr>
        <w:rPr>
          <w:lang w:eastAsia="ja-JP"/>
        </w:rPr>
      </w:pPr>
      <w:r w:rsidRPr="008179BE">
        <w:rPr>
          <w:rFonts w:hint="eastAsia"/>
          <w:b/>
          <w:lang w:eastAsia="ja-JP"/>
        </w:rPr>
        <w:t>S</w:t>
      </w:r>
      <w:r w:rsidRPr="008179BE">
        <w:rPr>
          <w:b/>
          <w:lang w:eastAsia="ja-JP"/>
        </w:rPr>
        <w:t>upplementary Table</w:t>
      </w:r>
      <w:r w:rsidR="008179BE" w:rsidRPr="008179BE">
        <w:rPr>
          <w:b/>
          <w:lang w:eastAsia="ja-JP"/>
        </w:rPr>
        <w:t xml:space="preserve"> 4.</w:t>
      </w:r>
      <w:r>
        <w:rPr>
          <w:lang w:eastAsia="ja-JP"/>
        </w:rPr>
        <w:t xml:space="preserve"> </w:t>
      </w:r>
      <w:r w:rsidR="00FF1657">
        <w:rPr>
          <w:lang w:eastAsia="ja-JP"/>
        </w:rPr>
        <w:t xml:space="preserve">One-sample </w:t>
      </w:r>
      <w:r w:rsidR="00FF1657" w:rsidRPr="001563CE">
        <w:rPr>
          <w:i/>
          <w:lang w:eastAsia="ja-JP"/>
        </w:rPr>
        <w:t>t</w:t>
      </w:r>
      <w:r w:rsidR="00FF1657">
        <w:rPr>
          <w:lang w:eastAsia="ja-JP"/>
        </w:rPr>
        <w:t xml:space="preserve">-tests assessing the size of inter-trial means of the oxy-Hb </w:t>
      </w:r>
      <w:r w:rsidR="00301E8A">
        <w:rPr>
          <w:lang w:eastAsia="ja-JP"/>
        </w:rPr>
        <w:t xml:space="preserve">for </w:t>
      </w:r>
      <w:r w:rsidR="00911453">
        <w:rPr>
          <w:lang w:eastAsia="ja-JP"/>
        </w:rPr>
        <w:t xml:space="preserve">the </w:t>
      </w:r>
      <w:r w:rsidR="00911453">
        <w:rPr>
          <w:rFonts w:hint="eastAsia"/>
          <w:lang w:eastAsia="ja-JP"/>
        </w:rPr>
        <w:t>I</w:t>
      </w:r>
      <w:r w:rsidR="00A15FB5">
        <w:rPr>
          <w:lang w:eastAsia="ja-JP"/>
        </w:rPr>
        <w:t xml:space="preserve">dentity 2-back </w:t>
      </w:r>
      <w:proofErr w:type="gramStart"/>
      <w:r w:rsidR="00A15FB5">
        <w:rPr>
          <w:lang w:eastAsia="ja-JP"/>
        </w:rPr>
        <w:t>task</w:t>
      </w:r>
      <w:proofErr w:type="gramEnd"/>
    </w:p>
    <w:tbl>
      <w:tblPr>
        <w:tblW w:w="978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1559"/>
        <w:gridCol w:w="1559"/>
        <w:gridCol w:w="1701"/>
      </w:tblGrid>
      <w:tr w:rsidR="00AA0C79" w:rsidRPr="00AA0C79" w14:paraId="69598636" w14:textId="77777777" w:rsidTr="006C4005">
        <w:trPr>
          <w:trHeight w:val="280"/>
          <w:tblHeader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7210B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CH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B7E42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8CF4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SD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76AD1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9CFA2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F4F7E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d</w:t>
            </w:r>
          </w:p>
        </w:tc>
      </w:tr>
      <w:tr w:rsidR="009C6D7B" w:rsidRPr="00AA0C79" w14:paraId="5D5BFA5F" w14:textId="77777777" w:rsidTr="00AA0C79">
        <w:trPr>
          <w:trHeight w:val="280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C61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35A7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905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A698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AA9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45C0C" w14:textId="284DFFCA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0.16</w:t>
            </w:r>
          </w:p>
        </w:tc>
      </w:tr>
      <w:tr w:rsidR="009C6D7B" w:rsidRPr="00AA0C79" w14:paraId="73229B0A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E95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3F4B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ECE1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627F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25F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8E1C" w14:textId="570B8DBB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0.23</w:t>
            </w:r>
          </w:p>
        </w:tc>
      </w:tr>
      <w:tr w:rsidR="009C6D7B" w:rsidRPr="00AA0C79" w14:paraId="7BFAD5C8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CAC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807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7AA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1F4B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27A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538A" w14:textId="1C1477EF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0.41</w:t>
            </w:r>
          </w:p>
        </w:tc>
      </w:tr>
      <w:tr w:rsidR="009C6D7B" w:rsidRPr="00AA0C79" w14:paraId="64324822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553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E6B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C14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DA3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56A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58D9" w14:textId="1FC9C3D2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0.13</w:t>
            </w:r>
          </w:p>
        </w:tc>
      </w:tr>
      <w:tr w:rsidR="009C6D7B" w:rsidRPr="00AA0C79" w14:paraId="219309AD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62F3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F572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85B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EF6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384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.326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F15B" w14:textId="719C97FE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0.19</w:t>
            </w:r>
          </w:p>
        </w:tc>
      </w:tr>
      <w:tr w:rsidR="009C6D7B" w:rsidRPr="00AA0C79" w14:paraId="62DEF080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EE9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E2C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2C7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8675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23E3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99F3E" w14:textId="057A271C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0.29</w:t>
            </w:r>
          </w:p>
        </w:tc>
      </w:tr>
      <w:tr w:rsidR="009C6D7B" w:rsidRPr="00AA0C79" w14:paraId="18975AA9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D5CA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548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DA12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3FA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54A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.770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C32C" w14:textId="095906B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-0.06</w:t>
            </w:r>
          </w:p>
        </w:tc>
      </w:tr>
      <w:tr w:rsidR="009C6D7B" w:rsidRPr="00AA0C79" w14:paraId="600DCA3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B98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3F38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0FF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ED4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9547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.985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42A0" w14:textId="570E59A0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0.00</w:t>
            </w:r>
          </w:p>
        </w:tc>
      </w:tr>
      <w:tr w:rsidR="009C6D7B" w:rsidRPr="00AA0C79" w14:paraId="5F118596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94D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2F04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8F4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C5E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DF55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A4DA6" w14:textId="49616BF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0.31</w:t>
            </w:r>
          </w:p>
        </w:tc>
      </w:tr>
      <w:tr w:rsidR="009C6D7B" w:rsidRPr="00AA0C79" w14:paraId="56F19931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B2B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C086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280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BF28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5132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38F4" w14:textId="21D74BCD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0.39</w:t>
            </w:r>
          </w:p>
        </w:tc>
      </w:tr>
      <w:tr w:rsidR="009C6D7B" w:rsidRPr="00AA0C79" w14:paraId="788BE603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EE19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24B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804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05C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536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6127" w14:textId="66A38E0A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0.30</w:t>
            </w:r>
          </w:p>
        </w:tc>
      </w:tr>
      <w:tr w:rsidR="009C6D7B" w:rsidRPr="00AA0C79" w14:paraId="27387E05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00E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0CB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9E0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1CF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8B53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6F6D" w14:textId="5D40F349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0.28</w:t>
            </w:r>
          </w:p>
        </w:tc>
      </w:tr>
      <w:tr w:rsidR="009C6D7B" w:rsidRPr="00AA0C79" w14:paraId="6082E655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3BF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3F4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CBD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397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86B1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E5F5" w14:textId="7517D175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0.34</w:t>
            </w:r>
          </w:p>
        </w:tc>
      </w:tr>
      <w:tr w:rsidR="009C6D7B" w:rsidRPr="00AA0C79" w14:paraId="637731F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2E5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67F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D2B5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CD2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002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5875F" w14:textId="728645E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0.33</w:t>
            </w:r>
          </w:p>
        </w:tc>
      </w:tr>
      <w:tr w:rsidR="009C6D7B" w:rsidRPr="00AA0C79" w14:paraId="57C64FDE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EA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3024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BF7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62F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5C9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.382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1C44" w14:textId="6F3553F3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0.17</w:t>
            </w:r>
          </w:p>
        </w:tc>
      </w:tr>
      <w:tr w:rsidR="009C6D7B" w:rsidRPr="00AA0C79" w14:paraId="56517BD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D88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ADE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32B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16E1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B57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.675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4302" w14:textId="6E7B076D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0.08</w:t>
            </w:r>
          </w:p>
        </w:tc>
      </w:tr>
      <w:tr w:rsidR="009C6D7B" w:rsidRPr="00AA0C79" w14:paraId="5776B011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8D85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FAD3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5C2C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DCF9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AD6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.826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D7DB" w14:textId="17359843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-0.04</w:t>
            </w:r>
          </w:p>
        </w:tc>
      </w:tr>
      <w:tr w:rsidR="009C6D7B" w:rsidRPr="00AA0C79" w14:paraId="5D497A0E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D6F4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25D8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6F3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77DE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113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1EA61" w14:textId="0727B4D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0.28</w:t>
            </w:r>
          </w:p>
        </w:tc>
      </w:tr>
      <w:tr w:rsidR="009C6D7B" w:rsidRPr="00AA0C79" w14:paraId="7E4BC683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C5DB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7EF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78DC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6F5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665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45271" w14:textId="3B39397D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0.41</w:t>
            </w:r>
          </w:p>
        </w:tc>
      </w:tr>
      <w:tr w:rsidR="009C6D7B" w:rsidRPr="00AA0C79" w14:paraId="3A54AAED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B8D6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C34A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F5A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05F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0C4E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822C" w14:textId="6C45C432" w:rsidR="009C6D7B" w:rsidRPr="00CF4974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CF4974">
              <w:rPr>
                <w:rFonts w:eastAsia="Yu Gothic" w:cs="Times New Roman"/>
                <w:b/>
                <w:color w:val="000000"/>
                <w:sz w:val="18"/>
              </w:rPr>
              <w:t>0.60</w:t>
            </w:r>
          </w:p>
        </w:tc>
      </w:tr>
      <w:tr w:rsidR="009C6D7B" w:rsidRPr="00AA0C79" w14:paraId="61F2B18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10E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45D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6AC4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C628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D88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1DDE" w14:textId="394BF978" w:rsidR="009C6D7B" w:rsidRPr="00CF4974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CF4974">
              <w:rPr>
                <w:rFonts w:eastAsia="Yu Gothic" w:cs="Times New Roman"/>
                <w:b/>
                <w:color w:val="000000"/>
                <w:sz w:val="18"/>
              </w:rPr>
              <w:t>0.63</w:t>
            </w:r>
          </w:p>
        </w:tc>
      </w:tr>
      <w:tr w:rsidR="009C6D7B" w:rsidRPr="00AA0C79" w14:paraId="10ACFDC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66C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FC45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243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123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DEC3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0072" w14:textId="63A6B347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0.40</w:t>
            </w:r>
          </w:p>
        </w:tc>
      </w:tr>
      <w:tr w:rsidR="009C6D7B" w:rsidRPr="00AA0C79" w14:paraId="6E0041F0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1094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829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E11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4FA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9B5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604C" w14:textId="507AFC07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0.34</w:t>
            </w:r>
          </w:p>
        </w:tc>
      </w:tr>
      <w:tr w:rsidR="009C6D7B" w:rsidRPr="00AA0C79" w14:paraId="2433C599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777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03F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197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BD2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7441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.345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D212" w14:textId="7E35DECC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0.18</w:t>
            </w:r>
          </w:p>
        </w:tc>
      </w:tr>
      <w:tr w:rsidR="009C6D7B" w:rsidRPr="00AA0C79" w14:paraId="63C23AF4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35E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D48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9062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C81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87A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F552" w14:textId="71FDB90B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0.42</w:t>
            </w:r>
          </w:p>
        </w:tc>
      </w:tr>
      <w:tr w:rsidR="009C6D7B" w:rsidRPr="00AA0C79" w14:paraId="6BEA28B2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9F9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6FB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172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BB11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FC2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.533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19FF" w14:textId="74070E95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-0.12</w:t>
            </w:r>
          </w:p>
        </w:tc>
      </w:tr>
      <w:tr w:rsidR="009C6D7B" w:rsidRPr="00AA0C79" w14:paraId="20BE3504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256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D50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9F9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940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BCC2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.728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EF2B" w14:textId="75BA3709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0.07</w:t>
            </w:r>
          </w:p>
        </w:tc>
      </w:tr>
      <w:tr w:rsidR="009C6D7B" w:rsidRPr="00AA0C79" w14:paraId="175D68F1" w14:textId="77777777" w:rsidTr="00CF4974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C049F9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86C169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5AC50F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EA9E11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62D7B1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9D7D042" w14:textId="01253143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0.20</w:t>
            </w:r>
          </w:p>
        </w:tc>
      </w:tr>
      <w:tr w:rsidR="009C6D7B" w:rsidRPr="00AA0C79" w14:paraId="1BE66C16" w14:textId="77777777" w:rsidTr="00CF4974">
        <w:trPr>
          <w:trHeight w:val="280"/>
        </w:trPr>
        <w:tc>
          <w:tcPr>
            <w:tcW w:w="1560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FADC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lastRenderedPageBreak/>
              <w:t>29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AF6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0.024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722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0.062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358C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2.06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1818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.050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79C6" w14:textId="3A1185CD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0.39</w:t>
            </w:r>
          </w:p>
        </w:tc>
      </w:tr>
      <w:tr w:rsidR="009C6D7B" w:rsidRPr="00AA0C79" w14:paraId="41DB7D28" w14:textId="77777777" w:rsidTr="00CF4974">
        <w:trPr>
          <w:trHeight w:val="280"/>
        </w:trPr>
        <w:tc>
          <w:tcPr>
            <w:tcW w:w="15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D429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4FF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0.074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921C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0.104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C81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3.77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799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.001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7476A" w14:textId="0CC08426" w:rsidR="009C6D7B" w:rsidRPr="00CF4974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CF4974">
              <w:rPr>
                <w:rFonts w:eastAsia="Yu Gothic" w:cs="Times New Roman"/>
                <w:b/>
                <w:color w:val="000000"/>
                <w:sz w:val="18"/>
              </w:rPr>
              <w:t>0.71</w:t>
            </w:r>
          </w:p>
        </w:tc>
      </w:tr>
      <w:tr w:rsidR="009C6D7B" w:rsidRPr="00AA0C79" w14:paraId="0CE2E12B" w14:textId="77777777" w:rsidTr="00CF4974">
        <w:trPr>
          <w:trHeight w:val="280"/>
        </w:trPr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449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31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459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0.070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CCC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0.110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332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3.36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132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.002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7AEE" w14:textId="4F6AEDC8" w:rsidR="009C6D7B" w:rsidRPr="00CF4974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CF4974">
              <w:rPr>
                <w:rFonts w:eastAsia="Yu Gothic" w:cs="Times New Roman"/>
                <w:b/>
                <w:color w:val="000000"/>
                <w:sz w:val="18"/>
              </w:rPr>
              <w:t>0.63</w:t>
            </w:r>
          </w:p>
        </w:tc>
      </w:tr>
      <w:tr w:rsidR="009C6D7B" w:rsidRPr="00AA0C79" w14:paraId="7550254F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E6E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A27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800A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DFAC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9F8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FC92" w14:textId="731220F4" w:rsidR="009C6D7B" w:rsidRPr="00CF4974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CF4974">
              <w:rPr>
                <w:rFonts w:eastAsia="Yu Gothic" w:cs="Times New Roman"/>
                <w:b/>
                <w:color w:val="000000"/>
                <w:sz w:val="18"/>
              </w:rPr>
              <w:t>0.72</w:t>
            </w:r>
          </w:p>
        </w:tc>
      </w:tr>
      <w:tr w:rsidR="009C6D7B" w:rsidRPr="00AA0C79" w14:paraId="1EEA7060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315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01A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ACAE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A1D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C709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.309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94A0C" w14:textId="71025074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0.20</w:t>
            </w:r>
          </w:p>
        </w:tc>
      </w:tr>
      <w:tr w:rsidR="009C6D7B" w:rsidRPr="00AA0C79" w14:paraId="4A3C490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C75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9AA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71C1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7DF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63F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C141C" w14:textId="164B9A68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0.27</w:t>
            </w:r>
          </w:p>
        </w:tc>
      </w:tr>
      <w:tr w:rsidR="009C6D7B" w:rsidRPr="00AA0C79" w14:paraId="4561D8CE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00C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1E6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00C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98D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ED7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7A2D" w14:textId="6212AFB0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0.40</w:t>
            </w:r>
          </w:p>
        </w:tc>
      </w:tr>
      <w:tr w:rsidR="009C6D7B" w:rsidRPr="00AA0C79" w14:paraId="724EE712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231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AE5E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9F7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A24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613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A2F8" w14:textId="2A1A64CF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0.47</w:t>
            </w:r>
          </w:p>
        </w:tc>
      </w:tr>
      <w:tr w:rsidR="009C6D7B" w:rsidRPr="00AA0C79" w14:paraId="14DD8BA2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9BB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9B73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820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4AD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D1D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.164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776E" w14:textId="205D9513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0.27</w:t>
            </w:r>
          </w:p>
        </w:tc>
      </w:tr>
      <w:tr w:rsidR="009C6D7B" w:rsidRPr="00AA0C79" w14:paraId="7012B58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2831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B0C6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999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F49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863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F19C" w14:textId="6AB38C05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0.24</w:t>
            </w:r>
          </w:p>
        </w:tc>
      </w:tr>
      <w:tr w:rsidR="009C6D7B" w:rsidRPr="00AA0C79" w14:paraId="45A6607F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ADD4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A41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083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D0D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C42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7DB6" w14:textId="3FA282DD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0.29</w:t>
            </w:r>
          </w:p>
        </w:tc>
      </w:tr>
      <w:tr w:rsidR="009C6D7B" w:rsidRPr="00AA0C79" w14:paraId="574C420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0B68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6994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22E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E667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8A5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24C5" w14:textId="3C57A519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0.50</w:t>
            </w:r>
          </w:p>
        </w:tc>
      </w:tr>
      <w:tr w:rsidR="009C6D7B" w:rsidRPr="00AA0C79" w14:paraId="3D7B787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E3A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5B9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470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2F66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F0F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C27B0" w14:textId="185789AD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0.50</w:t>
            </w:r>
          </w:p>
        </w:tc>
      </w:tr>
      <w:tr w:rsidR="009C6D7B" w:rsidRPr="00AA0C79" w14:paraId="58C66160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F5F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615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10D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AE83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21A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F860" w14:textId="282B4E0A" w:rsidR="009C6D7B" w:rsidRPr="00CF4974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CF4974">
              <w:rPr>
                <w:rFonts w:eastAsia="Yu Gothic" w:cs="Times New Roman"/>
                <w:b/>
                <w:color w:val="000000"/>
                <w:sz w:val="18"/>
              </w:rPr>
              <w:t>0.66</w:t>
            </w:r>
          </w:p>
        </w:tc>
      </w:tr>
      <w:tr w:rsidR="009C6D7B" w:rsidRPr="00AA0C79" w14:paraId="0E32C16D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28C4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131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1CD7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3467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F19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.683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D839" w14:textId="45388598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0.08</w:t>
            </w:r>
          </w:p>
        </w:tc>
      </w:tr>
      <w:tr w:rsidR="009C6D7B" w:rsidRPr="00AA0C79" w14:paraId="4400F2CD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275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566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80F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6256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567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.594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9A00" w14:textId="1035B297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0.10</w:t>
            </w:r>
          </w:p>
        </w:tc>
      </w:tr>
      <w:tr w:rsidR="009C6D7B" w:rsidRPr="00AA0C79" w14:paraId="095379F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859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4AB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824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C20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2218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DF7D" w14:textId="61645B46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0.24</w:t>
            </w:r>
          </w:p>
        </w:tc>
      </w:tr>
      <w:tr w:rsidR="009C6D7B" w:rsidRPr="00AA0C79" w14:paraId="41AC0F8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552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46C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DF1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680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3.92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9E1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F357" w14:textId="60C91075" w:rsidR="009C6D7B" w:rsidRPr="00CF4974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CF4974">
              <w:rPr>
                <w:rFonts w:eastAsia="Yu Gothic" w:cs="Times New Roman"/>
                <w:b/>
                <w:color w:val="000000"/>
                <w:sz w:val="18"/>
              </w:rPr>
              <w:t>0.74</w:t>
            </w:r>
          </w:p>
        </w:tc>
      </w:tr>
      <w:tr w:rsidR="009C6D7B" w:rsidRPr="00AA0C79" w14:paraId="0EC94664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378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78BA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A70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D9C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F15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9F34" w14:textId="5776DEF7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0.48</w:t>
            </w:r>
          </w:p>
        </w:tc>
      </w:tr>
      <w:tr w:rsidR="009C6D7B" w:rsidRPr="00AA0C79" w14:paraId="12BE5A52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1C2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AFC5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FF00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DC3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E3A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8A2B" w14:textId="75EEAB30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0.40</w:t>
            </w:r>
          </w:p>
        </w:tc>
      </w:tr>
      <w:tr w:rsidR="009C6D7B" w:rsidRPr="00AA0C79" w14:paraId="1E32EC2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BAA9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BED7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831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334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E2CA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D158" w14:textId="504DCD6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0.33</w:t>
            </w:r>
          </w:p>
        </w:tc>
      </w:tr>
      <w:tr w:rsidR="009C6D7B" w:rsidRPr="00AA0C79" w14:paraId="7A16624D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B073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6BE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48D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A04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359E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BC86" w14:textId="760112FA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0.31</w:t>
            </w:r>
          </w:p>
        </w:tc>
      </w:tr>
      <w:tr w:rsidR="009C6D7B" w:rsidRPr="00AA0C79" w14:paraId="396576C6" w14:textId="77777777" w:rsidTr="00911453">
        <w:trPr>
          <w:trHeight w:val="280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2D7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141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0.048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578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0.149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35B8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1.71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A946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.098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BE6E" w14:textId="578D47C1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0.32</w:t>
            </w:r>
          </w:p>
        </w:tc>
      </w:tr>
      <w:tr w:rsidR="009C6D7B" w:rsidRPr="00AA0C79" w14:paraId="1B34E4B2" w14:textId="77777777" w:rsidTr="00911453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A6AA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AC25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E617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EE91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16B7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509C8" w14:textId="30895719" w:rsidR="009C6D7B" w:rsidRPr="009C6D7B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9C6D7B">
              <w:rPr>
                <w:rFonts w:eastAsia="Yu Gothic" w:cs="Times New Roman"/>
                <w:color w:val="000000"/>
                <w:sz w:val="18"/>
              </w:rPr>
              <w:t>0.33</w:t>
            </w:r>
          </w:p>
        </w:tc>
      </w:tr>
      <w:tr w:rsidR="00CF4974" w:rsidRPr="00AA0C79" w14:paraId="1EEA3FFC" w14:textId="77777777" w:rsidTr="00911453">
        <w:trPr>
          <w:trHeight w:val="280"/>
        </w:trPr>
        <w:tc>
          <w:tcPr>
            <w:tcW w:w="9781" w:type="dxa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</w:tcPr>
          <w:p w14:paraId="4C7AD27F" w14:textId="559D7FC5" w:rsidR="00CF4974" w:rsidRPr="009C6D7B" w:rsidRDefault="00CF4974" w:rsidP="00CF4974">
            <w:pPr>
              <w:spacing w:before="0" w:after="0"/>
              <w:rPr>
                <w:rFonts w:eastAsia="Yu Gothic" w:cs="Times New Roman"/>
                <w:color w:val="000000"/>
                <w:sz w:val="18"/>
              </w:rPr>
            </w:pPr>
            <w:r w:rsidRPr="00F81C4E">
              <w:rPr>
                <w:rFonts w:eastAsia="Yu Gothic" w:cs="Times New Roman" w:hint="eastAsia"/>
                <w:i/>
                <w:color w:val="000000"/>
                <w:sz w:val="18"/>
                <w:szCs w:val="18"/>
                <w:lang w:eastAsia="ja-JP"/>
              </w:rPr>
              <w:t>N</w:t>
            </w:r>
            <w:r w:rsidRPr="00F81C4E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ote.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Channels with effect size, assessed using 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Cohen’s </w:t>
            </w:r>
            <w:r w:rsidRPr="00CF4974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d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,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of 0.57 or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more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were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defined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as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significantly 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activated channels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. Cohen’s </w:t>
            </w:r>
            <w:r w:rsidRPr="00CF4974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d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of significantly activated channels are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in boldface.</w:t>
            </w:r>
          </w:p>
        </w:tc>
      </w:tr>
    </w:tbl>
    <w:p w14:paraId="369D1835" w14:textId="57112785" w:rsidR="00566DB8" w:rsidRPr="00AA0C79" w:rsidRDefault="00566DB8" w:rsidP="00FA5CE8">
      <w:pPr>
        <w:rPr>
          <w:rFonts w:cs="Times New Roman"/>
          <w:lang w:eastAsia="ja-JP"/>
        </w:rPr>
      </w:pPr>
    </w:p>
    <w:p w14:paraId="4825F58E" w14:textId="466AE577" w:rsidR="00566DB8" w:rsidRDefault="00566DB8" w:rsidP="00FA5CE8">
      <w:pPr>
        <w:rPr>
          <w:lang w:eastAsia="ja-JP"/>
        </w:rPr>
      </w:pPr>
      <w:r w:rsidRPr="008179BE">
        <w:rPr>
          <w:rFonts w:hint="eastAsia"/>
          <w:b/>
          <w:lang w:eastAsia="ja-JP"/>
        </w:rPr>
        <w:t>S</w:t>
      </w:r>
      <w:r w:rsidRPr="008179BE">
        <w:rPr>
          <w:b/>
          <w:lang w:eastAsia="ja-JP"/>
        </w:rPr>
        <w:t>upplementary Table</w:t>
      </w:r>
      <w:r w:rsidR="008179BE">
        <w:rPr>
          <w:b/>
          <w:lang w:eastAsia="ja-JP"/>
        </w:rPr>
        <w:t xml:space="preserve"> </w:t>
      </w:r>
      <w:r w:rsidRPr="008179BE">
        <w:rPr>
          <w:b/>
          <w:lang w:eastAsia="ja-JP"/>
        </w:rPr>
        <w:t>5</w:t>
      </w:r>
      <w:r w:rsidR="008179BE" w:rsidRPr="008179BE">
        <w:rPr>
          <w:b/>
          <w:lang w:eastAsia="ja-JP"/>
        </w:rPr>
        <w:t>.</w:t>
      </w:r>
      <w:r>
        <w:rPr>
          <w:lang w:eastAsia="ja-JP"/>
        </w:rPr>
        <w:t xml:space="preserve"> </w:t>
      </w:r>
      <w:r w:rsidR="00FF1657">
        <w:rPr>
          <w:lang w:eastAsia="ja-JP"/>
        </w:rPr>
        <w:t xml:space="preserve">One-sample </w:t>
      </w:r>
      <w:r w:rsidR="00FF1657" w:rsidRPr="001563CE">
        <w:rPr>
          <w:i/>
          <w:lang w:eastAsia="ja-JP"/>
        </w:rPr>
        <w:t>t</w:t>
      </w:r>
      <w:r w:rsidR="00FF1657">
        <w:rPr>
          <w:lang w:eastAsia="ja-JP"/>
        </w:rPr>
        <w:t xml:space="preserve">-tests assessing the size of inter-trial means of the deoxy-Hb </w:t>
      </w:r>
      <w:r w:rsidR="00301E8A">
        <w:rPr>
          <w:lang w:eastAsia="ja-JP"/>
        </w:rPr>
        <w:t xml:space="preserve">for </w:t>
      </w:r>
      <w:r w:rsidR="00A15FB5">
        <w:rPr>
          <w:lang w:eastAsia="ja-JP"/>
        </w:rPr>
        <w:t xml:space="preserve">the </w:t>
      </w:r>
      <w:r w:rsidR="00301E8A">
        <w:rPr>
          <w:lang w:eastAsia="ja-JP"/>
        </w:rPr>
        <w:t>I</w:t>
      </w:r>
      <w:r w:rsidR="00A15FB5">
        <w:rPr>
          <w:lang w:eastAsia="ja-JP"/>
        </w:rPr>
        <w:t xml:space="preserve">dentity 2-back </w:t>
      </w:r>
      <w:proofErr w:type="gramStart"/>
      <w:r w:rsidR="00A15FB5">
        <w:rPr>
          <w:lang w:eastAsia="ja-JP"/>
        </w:rPr>
        <w:t>task</w:t>
      </w:r>
      <w:proofErr w:type="gramEnd"/>
    </w:p>
    <w:tbl>
      <w:tblPr>
        <w:tblW w:w="978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1559"/>
        <w:gridCol w:w="1559"/>
        <w:gridCol w:w="1701"/>
      </w:tblGrid>
      <w:tr w:rsidR="00AA0C79" w:rsidRPr="00AA0C79" w14:paraId="76348F74" w14:textId="77777777" w:rsidTr="006C4005">
        <w:trPr>
          <w:trHeight w:val="280"/>
          <w:tblHeader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04081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CH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767BC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36D18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SD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E45F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E242" w14:textId="77777777" w:rsidR="00AA0C79" w:rsidRPr="00AA0C79" w:rsidRDefault="00AA0C79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1E9D6" w14:textId="2E18388D" w:rsidR="00AA0C79" w:rsidRPr="00AA0C79" w:rsidRDefault="00B3059C" w:rsidP="00AA0C79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D</w:t>
            </w:r>
          </w:p>
        </w:tc>
      </w:tr>
      <w:tr w:rsidR="009C6D7B" w:rsidRPr="00AA0C79" w14:paraId="4ED925B0" w14:textId="77777777" w:rsidTr="00AA0C79">
        <w:trPr>
          <w:trHeight w:val="280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057B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2DE9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A35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16B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79F8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.392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0CBDA" w14:textId="5F70FC35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0.16</w:t>
            </w:r>
          </w:p>
        </w:tc>
      </w:tr>
      <w:tr w:rsidR="009C6D7B" w:rsidRPr="00AA0C79" w14:paraId="1374F74A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7B35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7173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2B5A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FC09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-1.13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CB43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AFE92" w14:textId="6905BCE9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-0.21</w:t>
            </w:r>
          </w:p>
        </w:tc>
      </w:tr>
      <w:tr w:rsidR="009C6D7B" w:rsidRPr="00AA0C79" w14:paraId="7F7838B4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99F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688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0EE0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8DE2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-3.04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F8D4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DA72" w14:textId="09F7BE8A" w:rsidR="009C6D7B" w:rsidRPr="00CF4974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CF4974">
              <w:rPr>
                <w:rFonts w:eastAsia="Yu Gothic" w:cs="Times New Roman"/>
                <w:b/>
                <w:color w:val="000000"/>
                <w:sz w:val="18"/>
                <w:szCs w:val="18"/>
              </w:rPr>
              <w:t>-0.57</w:t>
            </w:r>
          </w:p>
        </w:tc>
      </w:tr>
      <w:tr w:rsidR="009C6D7B" w:rsidRPr="00AA0C79" w14:paraId="791EA693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443C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1DC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4993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6582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0981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.802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7DF4F" w14:textId="66E203F0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0.05</w:t>
            </w:r>
          </w:p>
        </w:tc>
      </w:tr>
      <w:tr w:rsidR="009C6D7B" w:rsidRPr="00AA0C79" w14:paraId="30B0A4AE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3D2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CD73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93A1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6476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E9D2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FAD86" w14:textId="1E2A35B2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0.15</w:t>
            </w:r>
          </w:p>
        </w:tc>
      </w:tr>
      <w:tr w:rsidR="009C6D7B" w:rsidRPr="00AA0C79" w14:paraId="1E097D13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A672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0E2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25AE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682B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CFA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A8C6A" w14:textId="34FB8735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0.24</w:t>
            </w:r>
          </w:p>
        </w:tc>
      </w:tr>
      <w:tr w:rsidR="009C6D7B" w:rsidRPr="00AA0C79" w14:paraId="00941B12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00F1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4F8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BB39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623E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A35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350EA" w14:textId="0A6CE4FA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0.32</w:t>
            </w:r>
          </w:p>
        </w:tc>
      </w:tr>
      <w:tr w:rsidR="009C6D7B" w:rsidRPr="00AA0C79" w14:paraId="4386A4C0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F30F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731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D66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F45F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B0E4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.748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0CBC9" w14:textId="1CD0ED43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-0.06</w:t>
            </w:r>
          </w:p>
        </w:tc>
      </w:tr>
      <w:tr w:rsidR="009C6D7B" w:rsidRPr="00AA0C79" w14:paraId="4DAFA12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B459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8DA7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2CF3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3664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7F67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.630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79F1A" w14:textId="040A06E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0.09</w:t>
            </w:r>
          </w:p>
        </w:tc>
      </w:tr>
      <w:tr w:rsidR="009C6D7B" w:rsidRPr="00AA0C79" w14:paraId="43B5AD25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646E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B282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FE29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3A75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6F30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.383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6C94F" w14:textId="0FE0DD5F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-0.17</w:t>
            </w:r>
          </w:p>
        </w:tc>
      </w:tr>
      <w:tr w:rsidR="009C6D7B" w:rsidRPr="00AA0C79" w14:paraId="03020058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04F4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A47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8809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9D10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5183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FD16C" w14:textId="53739954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0.23</w:t>
            </w:r>
          </w:p>
        </w:tc>
      </w:tr>
      <w:tr w:rsidR="009C6D7B" w:rsidRPr="00AA0C79" w14:paraId="6D6FF915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3D6D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673D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5E4D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872E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DED1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DD3B7" w14:textId="3FBB99B4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0.16</w:t>
            </w:r>
          </w:p>
        </w:tc>
      </w:tr>
      <w:tr w:rsidR="009C6D7B" w:rsidRPr="00AA0C79" w14:paraId="00FF1A5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802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85D2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AFDF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E6B5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8A45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.480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D512" w14:textId="131C913D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-0.14</w:t>
            </w:r>
          </w:p>
        </w:tc>
      </w:tr>
      <w:tr w:rsidR="009C6D7B" w:rsidRPr="00AA0C79" w14:paraId="318D56D6" w14:textId="77777777" w:rsidTr="00CF4974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A2266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A7994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B1158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9303B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-2.14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01E45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A09553" w14:textId="78060C8C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-0.40</w:t>
            </w:r>
          </w:p>
        </w:tc>
      </w:tr>
      <w:tr w:rsidR="009C6D7B" w:rsidRPr="00AA0C79" w14:paraId="5C15A1ED" w14:textId="77777777" w:rsidTr="00CF4974">
        <w:trPr>
          <w:trHeight w:val="280"/>
        </w:trPr>
        <w:tc>
          <w:tcPr>
            <w:tcW w:w="1560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926B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lastRenderedPageBreak/>
              <w:t>15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FCFB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0.000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07C0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0.027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28BC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0.10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A3C5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.921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8F181" w14:textId="27AF84DF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9C6D7B" w:rsidRPr="00AA0C79" w14:paraId="6D94C19F" w14:textId="77777777" w:rsidTr="00CF4974">
        <w:trPr>
          <w:trHeight w:val="280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1E68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686D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0.008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EC05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691B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1.05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102D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.302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667B0" w14:textId="0F74161B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0.20</w:t>
            </w:r>
          </w:p>
        </w:tc>
      </w:tr>
      <w:tr w:rsidR="009C6D7B" w:rsidRPr="00AA0C79" w14:paraId="2A182446" w14:textId="77777777" w:rsidTr="00CF4974">
        <w:trPr>
          <w:trHeight w:val="280"/>
        </w:trPr>
        <w:tc>
          <w:tcPr>
            <w:tcW w:w="15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4E62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17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F181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0.014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C698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814F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2.37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9FE4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.025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F2CA" w14:textId="5F1E99CB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0.45</w:t>
            </w:r>
          </w:p>
        </w:tc>
      </w:tr>
      <w:tr w:rsidR="009C6D7B" w:rsidRPr="00AA0C79" w14:paraId="5C9E0E0F" w14:textId="77777777" w:rsidTr="00CF4974">
        <w:trPr>
          <w:trHeight w:val="280"/>
        </w:trPr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452B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18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5322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-0.008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0B0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0.023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F392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-1.96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187C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.061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D6FB" w14:textId="582203F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-0.37</w:t>
            </w:r>
          </w:p>
        </w:tc>
      </w:tr>
      <w:tr w:rsidR="009C6D7B" w:rsidRPr="00AA0C79" w14:paraId="467020E2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E3C1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857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00B4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D8AB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-1.19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F8C3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2C584" w14:textId="72B3ABC6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-0.22</w:t>
            </w:r>
          </w:p>
        </w:tc>
      </w:tr>
      <w:tr w:rsidR="009C6D7B" w:rsidRPr="00AA0C79" w14:paraId="15AE8C9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A665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4716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EF11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623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9984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.767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8927" w14:textId="148815D9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0.06</w:t>
            </w:r>
          </w:p>
        </w:tc>
      </w:tr>
      <w:tr w:rsidR="009C6D7B" w:rsidRPr="00AA0C79" w14:paraId="37B0D8B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4343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477D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C2E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3DFC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DB64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B6D5" w14:textId="7423A6DE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0.40</w:t>
            </w:r>
          </w:p>
        </w:tc>
      </w:tr>
      <w:tr w:rsidR="009C6D7B" w:rsidRPr="00AA0C79" w14:paraId="08FE87C5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73F2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632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18F4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8FC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ED8F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.876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5A317" w14:textId="3094B580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0.03</w:t>
            </w:r>
          </w:p>
        </w:tc>
      </w:tr>
      <w:tr w:rsidR="009C6D7B" w:rsidRPr="00AA0C79" w14:paraId="2255E306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B3EF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AB47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9F7F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9DA1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0F37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.887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AB72" w14:textId="2F670AC1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0.03</w:t>
            </w:r>
          </w:p>
        </w:tc>
      </w:tr>
      <w:tr w:rsidR="009C6D7B" w:rsidRPr="00AA0C79" w14:paraId="1490A71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0FE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0FF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085E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ACD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0162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.561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2379" w14:textId="6B1BC1DF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-0.11</w:t>
            </w:r>
          </w:p>
        </w:tc>
      </w:tr>
      <w:tr w:rsidR="009C6D7B" w:rsidRPr="00AA0C79" w14:paraId="05742BE2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7A1F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D041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339F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1DA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-2.33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867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12639" w14:textId="74801346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-0.44</w:t>
            </w:r>
          </w:p>
        </w:tc>
      </w:tr>
      <w:tr w:rsidR="009C6D7B" w:rsidRPr="00AA0C79" w14:paraId="419E68B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220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AC88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BB64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D072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4DF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2EA2C" w14:textId="2078A7B4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0.26</w:t>
            </w:r>
          </w:p>
        </w:tc>
      </w:tr>
      <w:tr w:rsidR="009C6D7B" w:rsidRPr="00AA0C79" w14:paraId="77BEA976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CA7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80CB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CF8C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1203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DDF1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40131" w14:textId="0BC5FC0B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0.32</w:t>
            </w:r>
          </w:p>
        </w:tc>
      </w:tr>
      <w:tr w:rsidR="009C6D7B" w:rsidRPr="00AA0C79" w14:paraId="4BFD5264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0D0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8947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972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A6C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D2AE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407D4" w14:textId="7C7D7679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-0.16</w:t>
            </w:r>
          </w:p>
        </w:tc>
      </w:tr>
      <w:tr w:rsidR="009C6D7B" w:rsidRPr="00AA0C79" w14:paraId="598BF0F9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EA24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3DFA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8A29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1BA3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-3.70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CD0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58C16" w14:textId="7BFA030E" w:rsidR="009C6D7B" w:rsidRPr="00CF4974" w:rsidRDefault="009C6D7B" w:rsidP="009C6D7B">
            <w:pPr>
              <w:spacing w:before="0" w:after="0"/>
              <w:jc w:val="center"/>
              <w:rPr>
                <w:rFonts w:eastAsia="Yu Gothic" w:cs="Times New Roman"/>
                <w:b/>
                <w:color w:val="000000"/>
                <w:sz w:val="18"/>
                <w:szCs w:val="18"/>
                <w:lang w:eastAsia="ja-JP"/>
              </w:rPr>
            </w:pPr>
            <w:r w:rsidRPr="00CF4974">
              <w:rPr>
                <w:rFonts w:eastAsia="Yu Gothic" w:cs="Times New Roman"/>
                <w:b/>
                <w:color w:val="000000"/>
                <w:sz w:val="18"/>
                <w:szCs w:val="18"/>
              </w:rPr>
              <w:t>-0.70</w:t>
            </w:r>
          </w:p>
        </w:tc>
      </w:tr>
      <w:tr w:rsidR="009C6D7B" w:rsidRPr="00AA0C79" w14:paraId="75B6132D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8572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2CB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42F2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369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7453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.665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8634B" w14:textId="52D67AC5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-0.08</w:t>
            </w:r>
          </w:p>
        </w:tc>
      </w:tr>
      <w:tr w:rsidR="009C6D7B" w:rsidRPr="00AA0C79" w14:paraId="422E93DF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AAD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9FAD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9BF8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6B18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58D6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F01A3" w14:textId="2F1DB168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0.24</w:t>
            </w:r>
          </w:p>
        </w:tc>
      </w:tr>
      <w:tr w:rsidR="009C6D7B" w:rsidRPr="00AA0C79" w14:paraId="1C2A0D2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9AB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597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7B41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4286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FAA2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.958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04C41" w14:textId="253AD995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9C6D7B" w:rsidRPr="00AA0C79" w14:paraId="28FD0638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7DCE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238D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C54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E16D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-1.37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F3A3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8BFA6" w14:textId="42A965EE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-0.26</w:t>
            </w:r>
          </w:p>
        </w:tc>
      </w:tr>
      <w:tr w:rsidR="009C6D7B" w:rsidRPr="00AA0C79" w14:paraId="197549F9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4DB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2D6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AD74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18DF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122E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.621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44198" w14:textId="7345E118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-0.09</w:t>
            </w:r>
          </w:p>
        </w:tc>
      </w:tr>
      <w:tr w:rsidR="009C6D7B" w:rsidRPr="00AA0C79" w14:paraId="2F3D9CB0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3A28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01E4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5FA2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C5B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1DAE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.758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70A28" w14:textId="5F63093D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-0.06</w:t>
            </w:r>
          </w:p>
        </w:tc>
      </w:tr>
      <w:tr w:rsidR="009C6D7B" w:rsidRPr="00AA0C79" w14:paraId="3AEB7AEB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0E50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F164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5BE3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F0E7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A8DA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.901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F4E9" w14:textId="70083E74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9C6D7B" w:rsidRPr="00AA0C79" w14:paraId="672FC298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74EF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DC33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6A1C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C4E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3E24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DA4FF" w14:textId="43142A90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0.31</w:t>
            </w:r>
          </w:p>
        </w:tc>
      </w:tr>
      <w:tr w:rsidR="009C6D7B" w:rsidRPr="00AA0C79" w14:paraId="2A37DC81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93A0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30AB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EB38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8DEA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2.50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1E25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4F640" w14:textId="795D5BB4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0.47</w:t>
            </w:r>
          </w:p>
        </w:tc>
      </w:tr>
      <w:tr w:rsidR="009C6D7B" w:rsidRPr="00AA0C79" w14:paraId="3FE22C87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2FFE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2B5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F535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D388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-2.30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E598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.029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E4D24" w14:textId="02E1038E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-0.43</w:t>
            </w:r>
          </w:p>
        </w:tc>
      </w:tr>
      <w:tr w:rsidR="009C6D7B" w:rsidRPr="00AA0C79" w14:paraId="5C380643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317B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140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4C5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3A27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C93D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3696" w14:textId="22604C69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-0.16</w:t>
            </w:r>
          </w:p>
        </w:tc>
      </w:tr>
      <w:tr w:rsidR="009C6D7B" w:rsidRPr="00AA0C79" w14:paraId="4BBA8ADC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5163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2796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1F1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D717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6165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.801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36E47" w14:textId="771D4348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-0.05</w:t>
            </w:r>
          </w:p>
        </w:tc>
      </w:tr>
      <w:tr w:rsidR="009C6D7B" w:rsidRPr="00AA0C79" w14:paraId="404CDDF5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DF78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D0B0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D968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4009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8B63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.971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34FE4" w14:textId="197BE8F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9C6D7B" w:rsidRPr="00AA0C79" w14:paraId="5328FFA6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BCAD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21F01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C555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2945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-1.05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1AE1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.302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16694" w14:textId="74496A1E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-0.20</w:t>
            </w:r>
          </w:p>
        </w:tc>
      </w:tr>
      <w:tr w:rsidR="009C6D7B" w:rsidRPr="00AA0C79" w14:paraId="118BBD86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472D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7C09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4F43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9D01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-1.33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35E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.195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B2734" w14:textId="1F8DFB3B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-0.25</w:t>
            </w:r>
          </w:p>
        </w:tc>
      </w:tr>
      <w:tr w:rsidR="009C6D7B" w:rsidRPr="00AA0C79" w14:paraId="0021C870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28A0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6324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40F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0B4B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116DC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.667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6DBFA" w14:textId="076F55F6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-0.08</w:t>
            </w:r>
          </w:p>
        </w:tc>
      </w:tr>
      <w:tr w:rsidR="009C6D7B" w:rsidRPr="00AA0C79" w14:paraId="49E2CDF4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102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FB37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4916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C017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-1.44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0867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.161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3A6CE" w14:textId="48E4B238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-0.27</w:t>
            </w:r>
          </w:p>
        </w:tc>
      </w:tr>
      <w:tr w:rsidR="009C6D7B" w:rsidRPr="00AA0C79" w14:paraId="61670215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3EE6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E7B7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3D3C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07F0A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853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.733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25080" w14:textId="7CD623C4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-0.07</w:t>
            </w:r>
          </w:p>
        </w:tc>
      </w:tr>
      <w:tr w:rsidR="009C6D7B" w:rsidRPr="00AA0C79" w14:paraId="2D386762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D9B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70AA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0A11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0522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1.07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BC255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.293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B2ADF" w14:textId="7A406038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0.20</w:t>
            </w:r>
          </w:p>
        </w:tc>
      </w:tr>
      <w:tr w:rsidR="009C6D7B" w:rsidRPr="00AA0C79" w14:paraId="3278CFA9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2E12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A5F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C98B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AC5B3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201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.792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012A9" w14:textId="437511CF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0.05</w:t>
            </w:r>
          </w:p>
        </w:tc>
      </w:tr>
      <w:tr w:rsidR="009C6D7B" w:rsidRPr="00AA0C79" w14:paraId="0E58EE43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604F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28F56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D1E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4CF9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-1.26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EDB0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.218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65F75" w14:textId="108CCD70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-0.24</w:t>
            </w:r>
          </w:p>
        </w:tc>
      </w:tr>
      <w:tr w:rsidR="009C6D7B" w:rsidRPr="00AA0C79" w14:paraId="147407C9" w14:textId="77777777" w:rsidTr="00AA0C79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4368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B8FB2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923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B0DB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FB014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2C608" w14:textId="3AA6D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-0.16</w:t>
            </w:r>
          </w:p>
        </w:tc>
      </w:tr>
      <w:tr w:rsidR="009C6D7B" w:rsidRPr="00AA0C79" w14:paraId="4CFC38B1" w14:textId="77777777" w:rsidTr="00CF4974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5B6C8E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6068D0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A1DC9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993FD7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32D58D" w14:textId="77777777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AA0C79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.452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374FC7" w14:textId="23B57F90" w:rsidR="009C6D7B" w:rsidRPr="00AA0C79" w:rsidRDefault="009C6D7B" w:rsidP="009C6D7B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>
              <w:rPr>
                <w:rFonts w:eastAsia="Yu Gothic" w:cs="Times New Roman"/>
                <w:color w:val="000000"/>
                <w:sz w:val="18"/>
                <w:szCs w:val="18"/>
              </w:rPr>
              <w:t>-0.14</w:t>
            </w:r>
          </w:p>
        </w:tc>
      </w:tr>
      <w:tr w:rsidR="00CF4974" w:rsidRPr="00AA0C79" w14:paraId="3276BEDC" w14:textId="77777777" w:rsidTr="00CF4974">
        <w:trPr>
          <w:trHeight w:val="280"/>
        </w:trPr>
        <w:tc>
          <w:tcPr>
            <w:tcW w:w="9781" w:type="dxa"/>
            <w:gridSpan w:val="6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0E56C957" w14:textId="05CE1AA3" w:rsidR="00CF4974" w:rsidRDefault="00CF4974" w:rsidP="00CF4974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</w:rPr>
            </w:pPr>
            <w:r w:rsidRPr="00F81C4E">
              <w:rPr>
                <w:rFonts w:eastAsia="Yu Gothic" w:cs="Times New Roman" w:hint="eastAsia"/>
                <w:i/>
                <w:color w:val="000000"/>
                <w:sz w:val="18"/>
                <w:szCs w:val="18"/>
                <w:lang w:eastAsia="ja-JP"/>
              </w:rPr>
              <w:t>N</w:t>
            </w:r>
            <w:r w:rsidRPr="00F81C4E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ote.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Channels with effect size, assessed using 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Cohen’s </w:t>
            </w:r>
            <w:r w:rsidRPr="00CF4974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d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,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of 0.57 or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more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were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defined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as 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significantly 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activated channels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. Cohen’s </w:t>
            </w:r>
            <w:r w:rsidRPr="00CF4974">
              <w:rPr>
                <w:rFonts w:eastAsia="Yu Gothic" w:cs="Times New Roman"/>
                <w:i/>
                <w:color w:val="000000"/>
                <w:sz w:val="18"/>
                <w:szCs w:val="18"/>
                <w:lang w:eastAsia="ja-JP"/>
              </w:rPr>
              <w:t>d</w:t>
            </w:r>
            <w:r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of significantly activated channels are</w:t>
            </w:r>
            <w:r w:rsidRPr="00F81C4E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 in boldface.</w:t>
            </w:r>
          </w:p>
        </w:tc>
      </w:tr>
    </w:tbl>
    <w:p w14:paraId="14C18D5A" w14:textId="77777777" w:rsidR="00AA0C79" w:rsidRPr="00FA5CE8" w:rsidRDefault="00AA0C79" w:rsidP="00FA5CE8">
      <w:pPr>
        <w:rPr>
          <w:lang w:eastAsia="ja-JP"/>
        </w:rPr>
      </w:pPr>
    </w:p>
    <w:p w14:paraId="70C8B25A" w14:textId="6D53C83F" w:rsidR="00011F10" w:rsidRPr="00011F10" w:rsidRDefault="00011F10" w:rsidP="00011F10">
      <w:pPr>
        <w:pStyle w:val="Heading1"/>
      </w:pPr>
      <w:r>
        <w:lastRenderedPageBreak/>
        <w:t>Supplementary Figures</w:t>
      </w:r>
      <w:r w:rsidR="00DF2BC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535982" wp14:editId="23F84E26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6330950" cy="2489200"/>
                <wp:effectExtent l="0" t="0" r="0" b="635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248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2AF838" w14:textId="04DE1DA1" w:rsidR="00CF4974" w:rsidRDefault="00000000" w:rsidP="00713D59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</w:rPr>
                              <w:pict w14:anchorId="3EA5243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" style="width:482.2pt;height:180.9pt;mso-width-percent:0;mso-height-percent:0;mso-width-percent:0;mso-height-percent:0">
                                  <v:imagedata r:id="rId12" o:title="emotional2back_v3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359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23.9pt;width:498.5pt;height:19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" fillcolor="white [3201]" stroked="f" strokeweight=".5pt">
                <v:textbox>
                  <w:txbxContent>
                    <w:p w14:paraId="032AF838" w14:textId="04DE1DA1" w:rsidR="00CF4974" w:rsidRDefault="0023314B" w:rsidP="00713D59">
                      <w:pPr>
                        <w:jc w:val="center"/>
                      </w:pPr>
                      <w:r>
                        <w:rPr>
                          <w:noProof/>
                        </w:rPr>
                        <w:pict w14:anchorId="3EA52438">
                          <v:shape id="_x0000_i1026" type="#_x0000_t75" alt="" style="width:481.85pt;height:181.2pt;mso-width-percent:0;mso-height-percent:0;mso-width-percent:0;mso-height-percent:0">
                            <v:imagedata r:id="rId13" o:title="emotional2back_v3"/>
                          </v:shape>
                        </w:pi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9EE039" w14:textId="46DB0201" w:rsidR="00AA0C79" w:rsidRPr="009C6D7B" w:rsidRDefault="00994A3D" w:rsidP="009C6D7B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160A92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9C6D7B">
        <w:rPr>
          <w:rFonts w:cs="Times New Roman"/>
          <w:szCs w:val="24"/>
        </w:rPr>
        <w:t xml:space="preserve">Averaged oxy-Hb and deoxy-Hb time-series data </w:t>
      </w:r>
      <w:r w:rsidR="00301E8A">
        <w:rPr>
          <w:rFonts w:cs="Times New Roman"/>
          <w:szCs w:val="24"/>
        </w:rPr>
        <w:t xml:space="preserve">for </w:t>
      </w:r>
      <w:r w:rsidR="009C6D7B">
        <w:rPr>
          <w:rFonts w:cs="Times New Roman"/>
          <w:szCs w:val="24"/>
        </w:rPr>
        <w:t>the</w:t>
      </w:r>
      <w:r w:rsidR="00911453">
        <w:rPr>
          <w:rFonts w:cs="Times New Roman"/>
          <w:szCs w:val="24"/>
        </w:rPr>
        <w:t xml:space="preserve"> Emotion</w:t>
      </w:r>
      <w:r w:rsidR="00011F10">
        <w:rPr>
          <w:rFonts w:cs="Times New Roman"/>
          <w:szCs w:val="24"/>
        </w:rPr>
        <w:t xml:space="preserve"> 2-back</w:t>
      </w:r>
      <w:r w:rsidR="00A15FB5">
        <w:rPr>
          <w:rFonts w:cs="Times New Roman"/>
          <w:szCs w:val="24"/>
        </w:rPr>
        <w:t xml:space="preserve"> </w:t>
      </w:r>
      <w:proofErr w:type="gramStart"/>
      <w:r w:rsidR="00A15FB5">
        <w:rPr>
          <w:rFonts w:cs="Times New Roman"/>
          <w:szCs w:val="24"/>
        </w:rPr>
        <w:t>task</w:t>
      </w:r>
      <w:proofErr w:type="gramEnd"/>
    </w:p>
    <w:p w14:paraId="5873B9A1" w14:textId="77777777" w:rsidR="00DF2B9F" w:rsidRDefault="00DF2B9F" w:rsidP="00654E8F">
      <w:pPr>
        <w:spacing w:before="240"/>
      </w:pPr>
    </w:p>
    <w:p w14:paraId="3496DF88" w14:textId="0E33132F" w:rsidR="00AA0C79" w:rsidRDefault="006C4005" w:rsidP="00654E8F">
      <w:pPr>
        <w:spacing w:before="240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8189B5" wp14:editId="3494B016">
                <wp:simplePos x="0" y="0"/>
                <wp:positionH relativeFrom="margin">
                  <wp:align>right</wp:align>
                </wp:positionH>
                <wp:positionV relativeFrom="paragraph">
                  <wp:posOffset>327660</wp:posOffset>
                </wp:positionV>
                <wp:extent cx="6239510" cy="2419350"/>
                <wp:effectExtent l="0" t="0" r="889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951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3FB950" w14:textId="7B7F5494" w:rsidR="00CF4974" w:rsidRDefault="00000000" w:rsidP="007E04A2">
                            <w:r>
                              <w:rPr>
                                <w:noProof/>
                              </w:rPr>
                              <w:pict w14:anchorId="7A97FD6E">
                                <v:shape id="_x0000_i1028" type="#_x0000_t75" alt="" style="width:481.3pt;height:180.55pt;mso-width-percent:0;mso-height-percent:0;mso-width-percent:0;mso-height-percent:0">
                                  <v:imagedata r:id="rId14" o:title="identity2back_v3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89B5" id="テキスト ボックス 3" o:spid="_x0000_s1027" type="#_x0000_t202" style="position:absolute;margin-left:440.1pt;margin-top:25.8pt;width:491.3pt;height:190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" fillcolor="white [3201]" stroked="f" strokeweight=".5pt">
                <v:textbox>
                  <w:txbxContent>
                    <w:p w14:paraId="783FB950" w14:textId="7B7F5494" w:rsidR="00CF4974" w:rsidRDefault="0023314B" w:rsidP="007E04A2">
                      <w:r>
                        <w:rPr>
                          <w:noProof/>
                        </w:rPr>
                        <w:pict w14:anchorId="7A97FD6E">
                          <v:shape id="_x0000_i1025" type="#_x0000_t75" alt="" style="width:481.05pt;height:180.4pt;mso-width-percent:0;mso-height-percent:0;mso-width-percent:0;mso-height-percent:0">
                            <v:imagedata r:id="rId17" o:title="identity2back_v3"/>
                          </v:shape>
                        </w:pi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88DE8D" w14:textId="41D3792A" w:rsidR="007E04A2" w:rsidRPr="00011F10" w:rsidRDefault="007E04A2" w:rsidP="007E04A2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="00A72C1B">
        <w:rPr>
          <w:rFonts w:cs="Times New Roman"/>
          <w:szCs w:val="24"/>
        </w:rPr>
        <w:t xml:space="preserve"> </w:t>
      </w:r>
      <w:r w:rsidR="00DF2B9F">
        <w:rPr>
          <w:rFonts w:cs="Times New Roman"/>
          <w:szCs w:val="24"/>
        </w:rPr>
        <w:t>Averaged oxy-Hb and de</w:t>
      </w:r>
      <w:r w:rsidR="00911453">
        <w:rPr>
          <w:rFonts w:cs="Times New Roman"/>
          <w:szCs w:val="24"/>
        </w:rPr>
        <w:t xml:space="preserve">oxy-Hb time-series data </w:t>
      </w:r>
      <w:r w:rsidR="00301E8A">
        <w:rPr>
          <w:rFonts w:cs="Times New Roman"/>
          <w:szCs w:val="24"/>
        </w:rPr>
        <w:t xml:space="preserve">for </w:t>
      </w:r>
      <w:r w:rsidR="00911453">
        <w:rPr>
          <w:rFonts w:cs="Times New Roman"/>
          <w:szCs w:val="24"/>
        </w:rPr>
        <w:t>the Identity</w:t>
      </w:r>
      <w:r w:rsidR="00DF2B9F">
        <w:rPr>
          <w:rFonts w:cs="Times New Roman"/>
          <w:szCs w:val="24"/>
        </w:rPr>
        <w:t xml:space="preserve"> 2-back</w:t>
      </w:r>
      <w:r w:rsidR="008179BE">
        <w:rPr>
          <w:rFonts w:cs="Times New Roman"/>
          <w:szCs w:val="24"/>
        </w:rPr>
        <w:t xml:space="preserve"> </w:t>
      </w:r>
      <w:proofErr w:type="gramStart"/>
      <w:r w:rsidR="008179BE">
        <w:rPr>
          <w:rFonts w:cs="Times New Roman"/>
          <w:szCs w:val="24"/>
        </w:rPr>
        <w:t>task</w:t>
      </w:r>
      <w:proofErr w:type="gramEnd"/>
    </w:p>
    <w:p w14:paraId="79F17FCF" w14:textId="60B943DF" w:rsidR="00AA0C79" w:rsidRPr="001549D3" w:rsidRDefault="00AA0C79" w:rsidP="00654E8F">
      <w:pPr>
        <w:spacing w:before="240"/>
      </w:pPr>
    </w:p>
    <w:sectPr w:rsidR="00AA0C79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46CFB" w14:textId="77777777" w:rsidR="00DA795F" w:rsidRDefault="00DA795F" w:rsidP="00117666">
      <w:pPr>
        <w:spacing w:after="0"/>
      </w:pPr>
      <w:r>
        <w:separator/>
      </w:r>
    </w:p>
  </w:endnote>
  <w:endnote w:type="continuationSeparator" w:id="0">
    <w:p w14:paraId="0BF266BE" w14:textId="77777777" w:rsidR="00DA795F" w:rsidRDefault="00DA795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CF4974" w:rsidRPr="00577C4C" w:rsidRDefault="00CF4974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66778E37" w:rsidR="00CF4974" w:rsidRPr="00577C4C" w:rsidRDefault="00CF497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1145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66778E37" w:rsidR="00CF4974" w:rsidRPr="00577C4C" w:rsidRDefault="00CF497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11453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CF4974" w:rsidRPr="00577C4C" w:rsidRDefault="00CF4974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5FB02C4A" w:rsidR="00CF4974" w:rsidRPr="00577C4C" w:rsidRDefault="00CF497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1145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5FB02C4A" w:rsidR="00CF4974" w:rsidRPr="00577C4C" w:rsidRDefault="00CF497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11453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77082" w14:textId="77777777" w:rsidR="00DA795F" w:rsidRDefault="00DA795F" w:rsidP="00117666">
      <w:pPr>
        <w:spacing w:after="0"/>
      </w:pPr>
      <w:r>
        <w:separator/>
      </w:r>
    </w:p>
  </w:footnote>
  <w:footnote w:type="continuationSeparator" w:id="0">
    <w:p w14:paraId="40E5C22D" w14:textId="77777777" w:rsidR="00DA795F" w:rsidRDefault="00DA795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CF4974" w:rsidRPr="009151AA" w:rsidRDefault="00CF4974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CF4974" w:rsidRDefault="00CF4974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472792106">
    <w:abstractNumId w:val="0"/>
  </w:num>
  <w:num w:numId="2" w16cid:durableId="2083986465">
    <w:abstractNumId w:val="4"/>
  </w:num>
  <w:num w:numId="3" w16cid:durableId="694884510">
    <w:abstractNumId w:val="1"/>
  </w:num>
  <w:num w:numId="4" w16cid:durableId="1907910250">
    <w:abstractNumId w:val="5"/>
  </w:num>
  <w:num w:numId="5" w16cid:durableId="20560770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50795485">
    <w:abstractNumId w:val="3"/>
  </w:num>
  <w:num w:numId="7" w16cid:durableId="768697392">
    <w:abstractNumId w:val="6"/>
  </w:num>
  <w:num w:numId="8" w16cid:durableId="711425593">
    <w:abstractNumId w:val="6"/>
  </w:num>
  <w:num w:numId="9" w16cid:durableId="277415086">
    <w:abstractNumId w:val="6"/>
  </w:num>
  <w:num w:numId="10" w16cid:durableId="1934582633">
    <w:abstractNumId w:val="6"/>
  </w:num>
  <w:num w:numId="11" w16cid:durableId="128059223">
    <w:abstractNumId w:val="6"/>
  </w:num>
  <w:num w:numId="12" w16cid:durableId="1132167142">
    <w:abstractNumId w:val="6"/>
  </w:num>
  <w:num w:numId="13" w16cid:durableId="1022782278">
    <w:abstractNumId w:val="3"/>
  </w:num>
  <w:num w:numId="14" w16cid:durableId="64956073">
    <w:abstractNumId w:val="2"/>
  </w:num>
  <w:num w:numId="15" w16cid:durableId="1990161206">
    <w:abstractNumId w:val="2"/>
  </w:num>
  <w:num w:numId="16" w16cid:durableId="557129313">
    <w:abstractNumId w:val="2"/>
  </w:num>
  <w:num w:numId="17" w16cid:durableId="463042252">
    <w:abstractNumId w:val="2"/>
  </w:num>
  <w:num w:numId="18" w16cid:durableId="1907257194">
    <w:abstractNumId w:val="2"/>
  </w:num>
  <w:num w:numId="19" w16cid:durableId="14954160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1F10"/>
    <w:rsid w:val="0001436A"/>
    <w:rsid w:val="00015692"/>
    <w:rsid w:val="00024C51"/>
    <w:rsid w:val="00034304"/>
    <w:rsid w:val="00035434"/>
    <w:rsid w:val="00046A2F"/>
    <w:rsid w:val="00052A14"/>
    <w:rsid w:val="00067F53"/>
    <w:rsid w:val="00077D53"/>
    <w:rsid w:val="000A1F03"/>
    <w:rsid w:val="00105FD9"/>
    <w:rsid w:val="00114F8E"/>
    <w:rsid w:val="00117666"/>
    <w:rsid w:val="001549D3"/>
    <w:rsid w:val="001563CE"/>
    <w:rsid w:val="00160065"/>
    <w:rsid w:val="00160A92"/>
    <w:rsid w:val="00177D84"/>
    <w:rsid w:val="001B3703"/>
    <w:rsid w:val="0023314B"/>
    <w:rsid w:val="00267D18"/>
    <w:rsid w:val="00274FA8"/>
    <w:rsid w:val="00276C91"/>
    <w:rsid w:val="002868E2"/>
    <w:rsid w:val="002869C3"/>
    <w:rsid w:val="002936E4"/>
    <w:rsid w:val="002B4A57"/>
    <w:rsid w:val="002C74CA"/>
    <w:rsid w:val="00301E8A"/>
    <w:rsid w:val="003544FB"/>
    <w:rsid w:val="003D2F2D"/>
    <w:rsid w:val="00401590"/>
    <w:rsid w:val="00440F4F"/>
    <w:rsid w:val="00447801"/>
    <w:rsid w:val="00452E9C"/>
    <w:rsid w:val="004735C8"/>
    <w:rsid w:val="004961FF"/>
    <w:rsid w:val="004B7BB3"/>
    <w:rsid w:val="004F1A27"/>
    <w:rsid w:val="004F373C"/>
    <w:rsid w:val="00517A89"/>
    <w:rsid w:val="005250F2"/>
    <w:rsid w:val="00537107"/>
    <w:rsid w:val="00566DB8"/>
    <w:rsid w:val="00593EEA"/>
    <w:rsid w:val="005A5EEE"/>
    <w:rsid w:val="005B6051"/>
    <w:rsid w:val="005E7BA3"/>
    <w:rsid w:val="006375C7"/>
    <w:rsid w:val="00654E8F"/>
    <w:rsid w:val="00660D05"/>
    <w:rsid w:val="006820B1"/>
    <w:rsid w:val="006A2F8C"/>
    <w:rsid w:val="006B7D14"/>
    <w:rsid w:val="006C4005"/>
    <w:rsid w:val="00701727"/>
    <w:rsid w:val="0070566C"/>
    <w:rsid w:val="00713D59"/>
    <w:rsid w:val="00714C50"/>
    <w:rsid w:val="00725A7D"/>
    <w:rsid w:val="007501BE"/>
    <w:rsid w:val="00790BB3"/>
    <w:rsid w:val="007C206C"/>
    <w:rsid w:val="007E04A2"/>
    <w:rsid w:val="007F474A"/>
    <w:rsid w:val="00803D24"/>
    <w:rsid w:val="008179BE"/>
    <w:rsid w:val="00817DD6"/>
    <w:rsid w:val="008200F8"/>
    <w:rsid w:val="00885156"/>
    <w:rsid w:val="00911453"/>
    <w:rsid w:val="009151AA"/>
    <w:rsid w:val="0093429D"/>
    <w:rsid w:val="00943573"/>
    <w:rsid w:val="00970F7D"/>
    <w:rsid w:val="00994A3D"/>
    <w:rsid w:val="009C2B12"/>
    <w:rsid w:val="009C6D7B"/>
    <w:rsid w:val="009C70F3"/>
    <w:rsid w:val="009E5C27"/>
    <w:rsid w:val="00A15FB5"/>
    <w:rsid w:val="00A174D9"/>
    <w:rsid w:val="00A569CD"/>
    <w:rsid w:val="00A72C1B"/>
    <w:rsid w:val="00AA0C79"/>
    <w:rsid w:val="00AB6715"/>
    <w:rsid w:val="00B023B2"/>
    <w:rsid w:val="00B1671E"/>
    <w:rsid w:val="00B25EB8"/>
    <w:rsid w:val="00B3059C"/>
    <w:rsid w:val="00B354E1"/>
    <w:rsid w:val="00B37F4D"/>
    <w:rsid w:val="00C24984"/>
    <w:rsid w:val="00C52A7B"/>
    <w:rsid w:val="00C56BAF"/>
    <w:rsid w:val="00C679AA"/>
    <w:rsid w:val="00C75972"/>
    <w:rsid w:val="00C97C69"/>
    <w:rsid w:val="00CC0A3A"/>
    <w:rsid w:val="00CD066B"/>
    <w:rsid w:val="00CE4FEE"/>
    <w:rsid w:val="00CF4974"/>
    <w:rsid w:val="00D417A7"/>
    <w:rsid w:val="00D7553A"/>
    <w:rsid w:val="00DA0ABF"/>
    <w:rsid w:val="00DA795F"/>
    <w:rsid w:val="00DB59C3"/>
    <w:rsid w:val="00DC259A"/>
    <w:rsid w:val="00DE23E8"/>
    <w:rsid w:val="00DF2B9F"/>
    <w:rsid w:val="00DF2BC0"/>
    <w:rsid w:val="00DF3892"/>
    <w:rsid w:val="00E52377"/>
    <w:rsid w:val="00E55959"/>
    <w:rsid w:val="00E64E17"/>
    <w:rsid w:val="00E866C9"/>
    <w:rsid w:val="00EA3D3C"/>
    <w:rsid w:val="00F46900"/>
    <w:rsid w:val="00F61D89"/>
    <w:rsid w:val="00F81C4E"/>
    <w:rsid w:val="00F846FC"/>
    <w:rsid w:val="00FA5CE8"/>
    <w:rsid w:val="00FE2D59"/>
    <w:rsid w:val="00FF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B9F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20.png"/><Relationship Id="rId2" Type="http://schemas.openxmlformats.org/officeDocument/2006/relationships/customXml" Target="../customXml/item2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3A0BDD-CF8C-4023-8804-A2AA05F7250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8</Pages>
  <Words>1780</Words>
  <Characters>10151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Julie Millard</cp:lastModifiedBy>
  <cp:revision>2</cp:revision>
  <cp:lastPrinted>2013-10-03T12:51:00Z</cp:lastPrinted>
  <dcterms:created xsi:type="dcterms:W3CDTF">2023-12-22T13:10:00Z</dcterms:created>
  <dcterms:modified xsi:type="dcterms:W3CDTF">2023-12-22T13:10:00Z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895cb0046bff3a90e8529369769af17adcac980380792c64b1880347176622f3</vt:lpwstr>
  </property>
</Properties>
</file>