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3121EAF0" w14:textId="0BB372DF" w:rsidR="000424F6" w:rsidRDefault="000424F6" w:rsidP="000424F6">
      <w:pPr>
        <w:pStyle w:val="AuthorList"/>
        <w:rPr>
          <w:sz w:val="32"/>
          <w:szCs w:val="32"/>
        </w:rPr>
      </w:pPr>
      <w:r w:rsidRPr="00D2080E">
        <w:rPr>
          <w:sz w:val="32"/>
          <w:szCs w:val="32"/>
        </w:rPr>
        <w:t xml:space="preserve">Real-Time </w:t>
      </w:r>
      <w:r w:rsidR="003C6D9C">
        <w:rPr>
          <w:sz w:val="32"/>
          <w:szCs w:val="32"/>
        </w:rPr>
        <w:t>On-site</w:t>
      </w:r>
      <w:r w:rsidRPr="00D2080E">
        <w:rPr>
          <w:sz w:val="32"/>
          <w:szCs w:val="32"/>
        </w:rPr>
        <w:t xml:space="preserve"> Detection of </w:t>
      </w:r>
      <w:r w:rsidR="003C6D9C">
        <w:rPr>
          <w:sz w:val="32"/>
          <w:szCs w:val="32"/>
        </w:rPr>
        <w:t xml:space="preserve">the </w:t>
      </w:r>
      <w:r>
        <w:rPr>
          <w:sz w:val="32"/>
          <w:szCs w:val="32"/>
        </w:rPr>
        <w:t>three `</w:t>
      </w:r>
      <w:r w:rsidRPr="00D2080E">
        <w:rPr>
          <w:i/>
          <w:iCs/>
          <w:sz w:val="32"/>
          <w:szCs w:val="32"/>
        </w:rPr>
        <w:t>Candidatus</w:t>
      </w:r>
      <w:r w:rsidRPr="00D2080E">
        <w:rPr>
          <w:sz w:val="32"/>
          <w:szCs w:val="32"/>
        </w:rPr>
        <w:t xml:space="preserve"> Liberibacter</w:t>
      </w:r>
      <w:r>
        <w:rPr>
          <w:sz w:val="32"/>
          <w:szCs w:val="32"/>
        </w:rPr>
        <w:t>´</w:t>
      </w:r>
      <w:r w:rsidRPr="00D2080E">
        <w:rPr>
          <w:sz w:val="32"/>
          <w:szCs w:val="32"/>
        </w:rPr>
        <w:t xml:space="preserve"> Species</w:t>
      </w:r>
      <w:r>
        <w:rPr>
          <w:sz w:val="32"/>
          <w:szCs w:val="32"/>
        </w:rPr>
        <w:t xml:space="preserve"> associated with HLB disease</w:t>
      </w:r>
      <w:r w:rsidRPr="00D2080E">
        <w:rPr>
          <w:sz w:val="32"/>
          <w:szCs w:val="32"/>
        </w:rPr>
        <w:t>: A Rapid and Validated Method</w:t>
      </w:r>
    </w:p>
    <w:p w14:paraId="7D3ED0B3" w14:textId="6CBB507C" w:rsidR="000424F6" w:rsidRPr="00D2080E" w:rsidRDefault="000424F6" w:rsidP="000424F6">
      <w:pPr>
        <w:pStyle w:val="AuthorList"/>
        <w:rPr>
          <w:lang w:val="es-ES"/>
        </w:rPr>
      </w:pPr>
      <w:r w:rsidRPr="00D2080E">
        <w:rPr>
          <w:lang w:val="es-ES"/>
        </w:rPr>
        <w:t>Félix Morán</w:t>
      </w:r>
      <w:r w:rsidRPr="00D2080E">
        <w:rPr>
          <w:vertAlign w:val="superscript"/>
          <w:lang w:val="es-ES"/>
        </w:rPr>
        <w:t>1</w:t>
      </w:r>
      <w:r w:rsidRPr="00D2080E">
        <w:rPr>
          <w:lang w:val="es-ES"/>
        </w:rPr>
        <w:t>, Mario Herrero</w:t>
      </w:r>
      <w:r w:rsidR="00192FD0">
        <w:rPr>
          <w:lang w:val="es-ES"/>
        </w:rPr>
        <w:t>-Cervera</w:t>
      </w:r>
      <w:r w:rsidRPr="00D2080E">
        <w:rPr>
          <w:vertAlign w:val="superscript"/>
          <w:lang w:val="es-ES"/>
        </w:rPr>
        <w:t>1</w:t>
      </w:r>
      <w:r w:rsidRPr="00D2080E">
        <w:rPr>
          <w:lang w:val="es-ES"/>
        </w:rPr>
        <w:t>, Sofía Carvajal-Rojas</w:t>
      </w:r>
      <w:r w:rsidRPr="00D2080E">
        <w:rPr>
          <w:vertAlign w:val="superscript"/>
          <w:lang w:val="es-ES"/>
        </w:rPr>
        <w:t>2</w:t>
      </w:r>
      <w:r w:rsidRPr="00D2080E">
        <w:rPr>
          <w:lang w:val="es-ES"/>
        </w:rPr>
        <w:t xml:space="preserve"> and Ester Marco-Noales*</w:t>
      </w:r>
      <w:r w:rsidRPr="00D2080E">
        <w:rPr>
          <w:vertAlign w:val="superscript"/>
          <w:lang w:val="es-ES"/>
        </w:rPr>
        <w:t>1</w:t>
      </w:r>
    </w:p>
    <w:p w14:paraId="7B446483" w14:textId="77777777" w:rsidR="000424F6" w:rsidRPr="00210E9F" w:rsidRDefault="000424F6" w:rsidP="000424F6">
      <w:pPr>
        <w:spacing w:before="240" w:after="0"/>
        <w:rPr>
          <w:rFonts w:cs="Times New Roman"/>
          <w:b/>
          <w:szCs w:val="24"/>
          <w:lang w:val="es-ES"/>
        </w:rPr>
      </w:pPr>
      <w:r w:rsidRPr="00210E9F">
        <w:rPr>
          <w:rFonts w:cs="Times New Roman"/>
          <w:szCs w:val="24"/>
          <w:vertAlign w:val="superscript"/>
          <w:lang w:val="es-ES"/>
        </w:rPr>
        <w:t>1</w:t>
      </w:r>
      <w:r w:rsidRPr="00210E9F">
        <w:rPr>
          <w:rFonts w:cs="Times New Roman"/>
          <w:szCs w:val="24"/>
          <w:lang w:val="es-ES"/>
        </w:rPr>
        <w:t>Instituto Valenciano de Investigaciones A</w:t>
      </w:r>
      <w:r>
        <w:rPr>
          <w:rFonts w:cs="Times New Roman"/>
          <w:szCs w:val="24"/>
          <w:lang w:val="es-ES"/>
        </w:rPr>
        <w:t>grarias (IVIA). Centro de Protección Vegetal y Biotecnología. Unidad de Bacteriología.</w:t>
      </w:r>
    </w:p>
    <w:p w14:paraId="09D0F26D" w14:textId="77777777" w:rsidR="000424F6" w:rsidRDefault="000424F6" w:rsidP="000424F6">
      <w:pPr>
        <w:spacing w:after="0"/>
        <w:rPr>
          <w:rFonts w:cs="Times New Roman"/>
          <w:szCs w:val="24"/>
          <w:lang w:val="es-ES"/>
        </w:rPr>
      </w:pPr>
      <w:r w:rsidRPr="00210E9F">
        <w:rPr>
          <w:rFonts w:cs="Times New Roman"/>
          <w:szCs w:val="24"/>
          <w:vertAlign w:val="superscript"/>
          <w:lang w:val="es-ES"/>
        </w:rPr>
        <w:t>2</w:t>
      </w:r>
      <w:r w:rsidRPr="00210E9F">
        <w:rPr>
          <w:rFonts w:cs="Times New Roman"/>
          <w:szCs w:val="24"/>
          <w:lang w:val="es-ES"/>
        </w:rPr>
        <w:t>Universidad</w:t>
      </w:r>
      <w:r>
        <w:rPr>
          <w:rFonts w:cs="Times New Roman"/>
          <w:szCs w:val="24"/>
          <w:lang w:val="es-ES"/>
        </w:rPr>
        <w:t xml:space="preserve"> de Costa Rica (UCR). </w:t>
      </w:r>
      <w:r w:rsidRPr="007660F4">
        <w:rPr>
          <w:rFonts w:cs="Times New Roman"/>
          <w:szCs w:val="24"/>
          <w:lang w:val="es-ES"/>
        </w:rPr>
        <w:t>Centro de Investigación en Biología Celular y Molecular (CIBCM)</w:t>
      </w:r>
      <w:r>
        <w:rPr>
          <w:rFonts w:cs="Times New Roman"/>
          <w:szCs w:val="24"/>
          <w:lang w:val="es-ES"/>
        </w:rPr>
        <w:t xml:space="preserve">. </w:t>
      </w:r>
      <w:r w:rsidRPr="00E1349C">
        <w:rPr>
          <w:rFonts w:cs="Times New Roman"/>
          <w:szCs w:val="24"/>
          <w:lang w:val="es-ES"/>
        </w:rPr>
        <w:t>Laboratorio de Fitopatógenos Obligados y sus Vectores (LaFOV)</w:t>
      </w:r>
      <w:r>
        <w:rPr>
          <w:rFonts w:cs="Times New Roman"/>
          <w:szCs w:val="24"/>
          <w:lang w:val="es-ES"/>
        </w:rPr>
        <w:t>.</w:t>
      </w:r>
    </w:p>
    <w:p w14:paraId="2FF0E464" w14:textId="77777777" w:rsidR="000424F6" w:rsidRPr="00037F22" w:rsidRDefault="000424F6" w:rsidP="000424F6">
      <w:pPr>
        <w:spacing w:before="240" w:after="0"/>
        <w:rPr>
          <w:rFonts w:cs="Times New Roman"/>
          <w:b/>
          <w:szCs w:val="24"/>
          <w:lang w:val="es-ES"/>
        </w:rPr>
      </w:pPr>
      <w:r w:rsidRPr="00037F22">
        <w:rPr>
          <w:rFonts w:cs="Times New Roman"/>
          <w:b/>
          <w:szCs w:val="24"/>
          <w:lang w:val="es-ES"/>
        </w:rPr>
        <w:t xml:space="preserve">*Correspondence: </w:t>
      </w:r>
      <w:r w:rsidRPr="00037F22">
        <w:rPr>
          <w:rFonts w:cs="Times New Roman"/>
          <w:b/>
          <w:szCs w:val="24"/>
          <w:lang w:val="es-ES"/>
        </w:rPr>
        <w:br/>
      </w:r>
      <w:r w:rsidRPr="00037F22">
        <w:rPr>
          <w:rFonts w:cs="Times New Roman"/>
          <w:szCs w:val="24"/>
          <w:lang w:val="es-ES"/>
        </w:rPr>
        <w:t>marco_est@gva.es</w:t>
      </w:r>
    </w:p>
    <w:p w14:paraId="29026311" w14:textId="77777777" w:rsidR="00EA3D3C" w:rsidRPr="00994A3D" w:rsidRDefault="00654E8F" w:rsidP="0001436A">
      <w:pPr>
        <w:pStyle w:val="Ttulo1"/>
      </w:pPr>
      <w:r w:rsidRPr="00994A3D">
        <w:t>Supplementary Data</w:t>
      </w:r>
    </w:p>
    <w:p w14:paraId="08451C38" w14:textId="66438388" w:rsidR="00994A3D" w:rsidRDefault="000424F6" w:rsidP="00994A3D">
      <w:pPr>
        <w:spacing w:before="100" w:beforeAutospacing="1" w:after="100" w:afterAutospacing="1"/>
        <w:jc w:val="both"/>
        <w:rPr>
          <w:rFonts w:cs="Times New Roman"/>
          <w:szCs w:val="24"/>
        </w:rPr>
      </w:pPr>
      <w:r>
        <w:t xml:space="preserve">Sequences of </w:t>
      </w:r>
      <w:r w:rsidRPr="00CF192D">
        <w:t xml:space="preserve">synthetic gBlocks which contain </w:t>
      </w:r>
      <w:r>
        <w:t xml:space="preserve">a partial </w:t>
      </w:r>
      <w:r w:rsidRPr="00CF192D">
        <w:t xml:space="preserve">sequence (223 bp) of the </w:t>
      </w:r>
      <w:r w:rsidRPr="00CF192D">
        <w:rPr>
          <w:i/>
          <w:iCs/>
        </w:rPr>
        <w:t>fusA</w:t>
      </w:r>
      <w:r w:rsidRPr="00CF192D">
        <w:t xml:space="preserve"> gene from species </w:t>
      </w:r>
      <w:r w:rsidR="00CE57E9">
        <w:t>`</w:t>
      </w:r>
      <w:r w:rsidR="00CE57E9" w:rsidRPr="003B1189">
        <w:rPr>
          <w:i/>
          <w:iCs/>
        </w:rPr>
        <w:t>Candidatus</w:t>
      </w:r>
      <w:r w:rsidR="00CE57E9">
        <w:t xml:space="preserve"> Liberibacter asiaticus´ (CaLas), `</w:t>
      </w:r>
      <w:r w:rsidR="00CE57E9" w:rsidRPr="003B1189">
        <w:rPr>
          <w:i/>
          <w:iCs/>
        </w:rPr>
        <w:t>Candidatus</w:t>
      </w:r>
      <w:r w:rsidR="00CE57E9">
        <w:t xml:space="preserve"> Liberibacter africanus´ (CaLaf) and `</w:t>
      </w:r>
      <w:r w:rsidR="00CE57E9" w:rsidRPr="003B1189">
        <w:rPr>
          <w:i/>
          <w:iCs/>
        </w:rPr>
        <w:t>Candidatus</w:t>
      </w:r>
      <w:r w:rsidR="00CE57E9">
        <w:t xml:space="preserve"> Liberibacter americanus´ (CaLam) </w:t>
      </w:r>
      <w:r>
        <w:t>used on a</w:t>
      </w:r>
      <w:r w:rsidRPr="00CF192D">
        <w:t>nalytical sensitivity evaluation</w:t>
      </w:r>
      <w:r>
        <w:t xml:space="preserve"> of the new real-time </w:t>
      </w:r>
      <w:r w:rsidRPr="00CF192D">
        <w:t xml:space="preserve">RPA </w:t>
      </w:r>
      <w:r w:rsidR="00CE57E9">
        <w:t>developed</w:t>
      </w:r>
      <w:r>
        <w:t>.</w:t>
      </w:r>
    </w:p>
    <w:p w14:paraId="5FE05C7A" w14:textId="77777777" w:rsidR="00425365" w:rsidRPr="00995B08" w:rsidRDefault="000424F6" w:rsidP="00994A3D">
      <w:pPr>
        <w:spacing w:before="100" w:beforeAutospacing="1" w:after="100" w:afterAutospacing="1"/>
        <w:jc w:val="both"/>
      </w:pPr>
      <w:r w:rsidRPr="00995B08">
        <w:rPr>
          <w:rFonts w:cs="Times New Roman"/>
          <w:szCs w:val="24"/>
        </w:rPr>
        <w:t>&gt;</w:t>
      </w:r>
      <w:r w:rsidRPr="00995B08">
        <w:t xml:space="preserve"> </w:t>
      </w:r>
      <w:r w:rsidR="00425365" w:rsidRPr="00995B08">
        <w:t>CaLaf_fusA_RPA</w:t>
      </w:r>
    </w:p>
    <w:p w14:paraId="01354BD9" w14:textId="41D1EC9A" w:rsidR="00425365" w:rsidRDefault="00425365" w:rsidP="00B4437F">
      <w:pPr>
        <w:spacing w:before="0" w:after="0"/>
        <w:jc w:val="both"/>
        <w:rPr>
          <w:rFonts w:cs="Times New Roman"/>
          <w:szCs w:val="24"/>
        </w:rPr>
      </w:pPr>
      <w:r w:rsidRPr="00995B08">
        <w:rPr>
          <w:rFonts w:cs="Times New Roman"/>
          <w:szCs w:val="24"/>
        </w:rPr>
        <w:t>AGAAATCATTTCAACAGAACGATAAAAGTCCGCGCCCATCTTATCCATTTTATTGCAAAATATCACGCGCGGAGTAGAATACTTGTTCGCCTGACGCCATACCGTTTCTGTTTGAGGTTCAACACCAGCATTAGCATCTAACAATGTTATCGCACCATCCGAAACACGAATAGAACGTTCTACTTCCATAGTAAAGTCAACGTGTCCAGGAGTATCAATAATT</w:t>
      </w:r>
    </w:p>
    <w:p w14:paraId="2D6EB733" w14:textId="77777777" w:rsidR="00B4437F" w:rsidRPr="00995B08" w:rsidRDefault="00B4437F" w:rsidP="00B4437F">
      <w:pPr>
        <w:spacing w:before="0" w:after="0"/>
        <w:jc w:val="both"/>
      </w:pPr>
    </w:p>
    <w:p w14:paraId="571E9A34" w14:textId="1E7D3532" w:rsidR="000424F6" w:rsidRPr="00995B08" w:rsidRDefault="000424F6" w:rsidP="00B4437F">
      <w:pPr>
        <w:spacing w:before="0" w:after="0"/>
        <w:jc w:val="both"/>
      </w:pPr>
      <w:r w:rsidRPr="00995B08">
        <w:rPr>
          <w:rFonts w:cs="Times New Roman"/>
          <w:szCs w:val="24"/>
        </w:rPr>
        <w:t>&gt;</w:t>
      </w:r>
      <w:r w:rsidRPr="00995B08">
        <w:t xml:space="preserve"> </w:t>
      </w:r>
      <w:r w:rsidR="00425365" w:rsidRPr="00995B08">
        <w:t>CaLas_fusA_RPA</w:t>
      </w:r>
    </w:p>
    <w:p w14:paraId="2728C28A" w14:textId="7974654E" w:rsidR="00425365" w:rsidRDefault="00425365" w:rsidP="00B4437F">
      <w:pPr>
        <w:spacing w:before="0" w:after="0"/>
        <w:jc w:val="both"/>
        <w:rPr>
          <w:lang w:val="es-ES"/>
        </w:rPr>
      </w:pPr>
      <w:r w:rsidRPr="00425365">
        <w:rPr>
          <w:lang w:val="es-ES"/>
        </w:rPr>
        <w:t>AGAAATCATCTCAACAGAACGATAAAAATCCGCACCCATCTTATCCATTTTATTGCAAAATATCACACGCGGAACAGAATACTTATCAGCCTGACGCCATACCGTTTCTGTTTGCGGTTCAACACCAGCGTTAGAATCTAATAACGCTATCGCCCCATCCGTAACACGAATAGAACGCTCAACTTCCATAGTAAAATCAACATGCCCAGGAGTATCAATAATT</w:t>
      </w:r>
    </w:p>
    <w:p w14:paraId="015F587A" w14:textId="77777777" w:rsidR="00B4437F" w:rsidRPr="000A6D39" w:rsidRDefault="00B4437F" w:rsidP="00B4437F">
      <w:pPr>
        <w:spacing w:before="0" w:after="0"/>
        <w:jc w:val="both"/>
        <w:rPr>
          <w:lang w:val="es-ES"/>
        </w:rPr>
      </w:pPr>
    </w:p>
    <w:p w14:paraId="5B52FE57" w14:textId="7FD0B13F" w:rsidR="000424F6" w:rsidRDefault="000424F6" w:rsidP="00B4437F">
      <w:pPr>
        <w:spacing w:before="0" w:after="0"/>
        <w:jc w:val="both"/>
        <w:rPr>
          <w:lang w:val="es-ES"/>
        </w:rPr>
      </w:pPr>
      <w:r w:rsidRPr="000A6D39">
        <w:rPr>
          <w:lang w:val="es-ES"/>
        </w:rPr>
        <w:t>&gt;</w:t>
      </w:r>
      <w:r w:rsidR="00425365" w:rsidRPr="00425365">
        <w:rPr>
          <w:lang w:val="es-ES"/>
        </w:rPr>
        <w:t xml:space="preserve"> </w:t>
      </w:r>
      <w:r w:rsidR="00425365">
        <w:rPr>
          <w:lang w:val="es-ES"/>
        </w:rPr>
        <w:t>CaLam_fusA_RPA</w:t>
      </w:r>
    </w:p>
    <w:p w14:paraId="60472722" w14:textId="2ABA136B" w:rsidR="00446853" w:rsidRDefault="00425365" w:rsidP="003C6D9C">
      <w:pPr>
        <w:spacing w:before="0" w:after="0"/>
        <w:jc w:val="both"/>
        <w:rPr>
          <w:lang w:val="es-ES"/>
        </w:rPr>
      </w:pPr>
      <w:r w:rsidRPr="00425365">
        <w:rPr>
          <w:lang w:val="es-ES"/>
        </w:rPr>
        <w:t>AGAAATCATTTCAACAGATCGATAAAAATCAGCGCCCAGTTTATCCATCTTATTACAAAAGATCATACGAGGAACAGAGTATTTATCCGCCTGACGCCATACAGTCTCTGTTTGAGGCTCAACCCCAGCATTAGAATCCAAAAGAGCAATAGCGCCATCCAAAACCCGAATGGAACGCTCAACTTCCATAGTAAAATCAACGTGACCAGGGGTATCAATAATA</w:t>
      </w:r>
    </w:p>
    <w:p w14:paraId="027EA0ED" w14:textId="77777777" w:rsidR="005A4E39" w:rsidRPr="003C6D9C" w:rsidRDefault="005A4E39" w:rsidP="003C6D9C">
      <w:pPr>
        <w:spacing w:before="0" w:after="0"/>
        <w:jc w:val="both"/>
        <w:rPr>
          <w:lang w:val="es-ES"/>
        </w:rPr>
      </w:pPr>
    </w:p>
    <w:p w14:paraId="2B0E6701" w14:textId="21898EFC" w:rsidR="000A6D39" w:rsidRDefault="00654E8F" w:rsidP="000A6D39">
      <w:pPr>
        <w:pStyle w:val="Ttulo1"/>
      </w:pPr>
      <w:r w:rsidRPr="00994A3D">
        <w:t xml:space="preserve">Supplementary </w:t>
      </w:r>
      <w:r w:rsidR="000A6D39">
        <w:t xml:space="preserve">Figures and </w:t>
      </w:r>
      <w:r w:rsidRPr="00994A3D">
        <w:t>Table</w:t>
      </w:r>
      <w:r w:rsidR="000A6D39">
        <w:t>s</w:t>
      </w:r>
    </w:p>
    <w:p w14:paraId="353F217B" w14:textId="29A46A6D" w:rsidR="000A6D39" w:rsidRPr="000A6D39" w:rsidRDefault="000A6D39" w:rsidP="000A6D39">
      <w:pPr>
        <w:pStyle w:val="Ttulo2"/>
      </w:pPr>
      <w:r>
        <w:t>Supplementary Tables</w:t>
      </w:r>
    </w:p>
    <w:p w14:paraId="542AA717" w14:textId="29BD4CF1" w:rsidR="00446853" w:rsidRPr="00446853" w:rsidRDefault="000A6D39" w:rsidP="005A4E39">
      <w:pPr>
        <w:spacing w:after="280"/>
        <w:rPr>
          <w:bCs/>
          <w:szCs w:val="24"/>
        </w:rPr>
      </w:pPr>
      <w:r w:rsidRPr="000A6D39">
        <w:rPr>
          <w:b/>
          <w:szCs w:val="24"/>
        </w:rPr>
        <w:t>Table S1.</w:t>
      </w:r>
      <w:r>
        <w:rPr>
          <w:bCs/>
          <w:szCs w:val="24"/>
        </w:rPr>
        <w:t xml:space="preserve"> </w:t>
      </w:r>
      <w:r w:rsidR="003C6D9C" w:rsidRPr="00080B5A">
        <w:rPr>
          <w:bCs/>
          <w:szCs w:val="24"/>
        </w:rPr>
        <w:t>Analytical specificity, selectivity and limit of detection results in samples naturally infected analysed by real time PCR</w:t>
      </w:r>
      <w:r w:rsidR="003C6D9C">
        <w:rPr>
          <w:bCs/>
          <w:szCs w:val="24"/>
        </w:rPr>
        <w:t xml:space="preserve"> </w:t>
      </w:r>
      <w:r w:rsidR="003C6D9C" w:rsidRPr="00CF42DE">
        <w:rPr>
          <w:bCs/>
          <w:szCs w:val="24"/>
        </w:rPr>
        <w:t>(</w:t>
      </w:r>
      <w:r w:rsidR="007A5F11">
        <w:rPr>
          <w:bCs/>
          <w:szCs w:val="24"/>
        </w:rPr>
        <w:t>de Chaves</w:t>
      </w:r>
      <w:r w:rsidR="003C6D9C" w:rsidRPr="00CF42DE">
        <w:rPr>
          <w:bCs/>
          <w:szCs w:val="24"/>
        </w:rPr>
        <w:t xml:space="preserve"> et al., 2023)</w:t>
      </w:r>
      <w:r w:rsidR="003C6D9C" w:rsidRPr="00080B5A">
        <w:rPr>
          <w:bCs/>
          <w:szCs w:val="24"/>
        </w:rPr>
        <w:t xml:space="preserve"> and real</w:t>
      </w:r>
      <w:r w:rsidR="003C6D9C">
        <w:rPr>
          <w:bCs/>
          <w:szCs w:val="24"/>
        </w:rPr>
        <w:t>-</w:t>
      </w:r>
      <w:r w:rsidR="003C6D9C" w:rsidRPr="00080B5A">
        <w:rPr>
          <w:bCs/>
          <w:szCs w:val="24"/>
        </w:rPr>
        <w:t>time RPA</w:t>
      </w:r>
    </w:p>
    <w:tbl>
      <w:tblPr>
        <w:tblpPr w:leftFromText="142" w:rightFromText="142" w:vertAnchor="text" w:tblpY="1"/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14"/>
        <w:gridCol w:w="1176"/>
        <w:gridCol w:w="1324"/>
        <w:gridCol w:w="922"/>
        <w:gridCol w:w="722"/>
        <w:gridCol w:w="1919"/>
        <w:gridCol w:w="1451"/>
      </w:tblGrid>
      <w:tr w:rsidR="000A6D39" w:rsidRPr="00D70ABC" w14:paraId="3DE9E0C0" w14:textId="77777777" w:rsidTr="00F8028F">
        <w:trPr>
          <w:trHeight w:val="20"/>
          <w:tblHeader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A702E" w14:textId="5821DA4F" w:rsidR="000A6D39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  <w:t>Bacterial specie</w:t>
            </w:r>
            <w:r w:rsidRPr="00D70ABC">
              <w:rPr>
                <w:rFonts w:eastAsia="Times New Roman" w:cs="Times New Roman"/>
                <w:b/>
                <w:bCs/>
                <w:i/>
                <w:iCs/>
                <w:color w:val="000000"/>
                <w:sz w:val="11"/>
                <w:szCs w:val="11"/>
                <w:lang w:eastAsia="es-ES_tradnl"/>
              </w:rPr>
              <w:t xml:space="preserve"> </w:t>
            </w:r>
            <w:r w:rsidR="000A6D39"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  <w:t>identified</w:t>
            </w:r>
            <w:r w:rsidR="000A6D39"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eastAsia="es-ES_tradnl"/>
              </w:rPr>
              <w:t>1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  <w:t xml:space="preserve"> 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E8914" w14:textId="32B50D2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  <w:t>Sample ID</w:t>
            </w:r>
            <w:r w:rsidR="003C6D9C"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  <w:t xml:space="preserve"> or Strain ID</w:t>
            </w: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D7B1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  <w:t>Host</w:t>
            </w:r>
          </w:p>
        </w:tc>
        <w:tc>
          <w:tcPr>
            <w:tcW w:w="5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8DFE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  <w:t>Country</w:t>
            </w:r>
          </w:p>
        </w:tc>
        <w:tc>
          <w:tcPr>
            <w:tcW w:w="4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1742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  <w:t>Region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A11B70" w14:textId="3D428B9E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  <w:t>Quantification by</w:t>
            </w:r>
          </w:p>
          <w:p w14:paraId="5DA65E6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eastAsia="es-ES_tradnl"/>
              </w:rPr>
              <w:t>real-time PCR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eastAsia="es-ES_tradnl"/>
              </w:rPr>
              <w:t>2</w:t>
            </w:r>
          </w:p>
        </w:tc>
        <w:tc>
          <w:tcPr>
            <w:tcW w:w="8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11AB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lang w:val="es-ES" w:eastAsia="es-ES_tradnl"/>
              </w:rPr>
              <w:t>Real-time RPA</w:t>
            </w:r>
          </w:p>
        </w:tc>
      </w:tr>
      <w:tr w:rsidR="000A6D39" w:rsidRPr="00D70ABC" w14:paraId="65AF2C34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5060078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CaLas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DC7D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4119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78DD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Citrus sinensis</w:t>
            </w:r>
          </w:p>
          <w:p w14:paraId="02C9670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cv. Valencia</w:t>
            </w:r>
          </w:p>
        </w:tc>
        <w:tc>
          <w:tcPr>
            <w:tcW w:w="52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2E71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Brazil</w:t>
            </w: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82BE2" w14:textId="3CF309E9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San Paulo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8555C" w14:textId="09856229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2.39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F73E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3F82C000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3FB05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BDCB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4123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2ED7F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1FA16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980D81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EFEAF5" w14:textId="511415C8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5.38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5C71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338EFF82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0C9E4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372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4127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F0793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67B0C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F50B0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B3B087" w14:textId="7E810563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4.69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8075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7D4692FD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ECE2B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23AB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4217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52FC6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A9122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29E77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A27C46" w14:textId="662E2024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6.11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68FC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6103CC4C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8201F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2964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4224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9C266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7A9DD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05A86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196D54" w14:textId="4FE3F7A2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5.52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3EC0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29A84D26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C1592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5E2F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4226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61079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6D920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7883D1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9D2CD9" w14:textId="4DDDE2E4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3.49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E33D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645AFC66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A4768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517E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4227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53BFF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F8D4B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104D30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20CB5A" w14:textId="07001681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4.37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5EF5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38A02F59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91B1A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9B41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4233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5E3DA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6F259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2015B4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18B68D" w14:textId="2FBD8EF8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6.86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FF25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6DDE62AE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4530F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4401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4257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CB431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D8AA1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A00D4D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F242AC" w14:textId="46D48A61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6.12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4C96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38FF34D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7CA25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C206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4258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239F2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9D7A8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77355E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B36139" w14:textId="7F9437A9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7.71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5AD8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16E5C282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AEE4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4E3C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4259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93210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6724A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BF5A7C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327554" w14:textId="498FD300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6.12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BF0E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524CB504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0763C0F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CaLam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EF292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Lam 31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A0AEAC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FDDA8C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A2093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4480168" w14:textId="36203A00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5.13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6AD3D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3C44540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94E3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A862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Lam 33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08A18E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CEB3F3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7E5429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138E010" w14:textId="6680F089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3.53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F8C90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75568DA5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2458658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CaLas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B2BA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4324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078AE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69825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9E7CB" w14:textId="52CFFD7F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Paraná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FE4CA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7.30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0ABA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4FF275E9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84DA9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1CE9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4327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1FF9A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B98AB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0B122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C43842" w14:textId="299502A3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1.38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F30D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568ABBA0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A24D8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409E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4425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7BE98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BAFCB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7DF17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A62FA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4.31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F4BC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188E392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4CDB0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B05E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4432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9DC2B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43938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7EE8C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B5BCA3" w14:textId="21AB80AA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7.12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2B3F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1098D981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32AEA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4478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4447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195C6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FB1BD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67A59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48DC17" w14:textId="313F57A8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4.56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01B6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7C988050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2DCD71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58F0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4448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BC3C4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60859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F2EFD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E7E53F" w14:textId="73FB3821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6.12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2692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5ECDC6F1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7F6F0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3440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4449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E563E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36BCC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F5A37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8C8A49" w14:textId="103CC06A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6.32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1D0A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29123F9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56019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6CE5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4450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A8034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92A2C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7C241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81077B" w14:textId="69615F76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4.46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8C8F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69EA393E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1E3C8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3E0A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4452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CD4A1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9F566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C27A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DA8E06" w14:textId="031F213A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1.82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762E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5AEAAEE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A2ECF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AB49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4453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9E3F3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ED378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78994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9DF59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2.23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37AC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+--</w:t>
            </w:r>
          </w:p>
        </w:tc>
      </w:tr>
      <w:tr w:rsidR="000A6D39" w:rsidRPr="00D70ABC" w14:paraId="017BD4F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441EF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3F3A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4456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6D09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FD0DE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0BBAC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0925ED" w14:textId="2B483826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4.90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0F9C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6BEB330D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A5B0A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6642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4528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ED636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0B2D2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D1669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59E59B" w14:textId="05AE5CBB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5.50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A45F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66A8DE89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12729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2978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4535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3B978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317B4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52123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921BF4" w14:textId="44FD94B8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5.52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7342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08FFFAE4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6E1F3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0349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4537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DEFDF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2D16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E7B42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F83429" w14:textId="4663B96F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1.22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5CE8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7E102491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48B00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4F28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123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8E88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Citrus sinensis</w:t>
            </w:r>
          </w:p>
          <w:p w14:paraId="676E5C5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cv. Valencia</w:t>
            </w:r>
          </w:p>
        </w:tc>
        <w:tc>
          <w:tcPr>
            <w:tcW w:w="5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859E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Costa Rica</w:t>
            </w: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DE1E2" w14:textId="1A37C93A" w:rsidR="000A6D39" w:rsidRPr="00D70ABC" w:rsidRDefault="00C66E38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Alajuela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CF9BAE" w14:textId="42DB49DB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7.67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4305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0C9A8504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57C52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2B0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2329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CBD8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FAD9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3494D7" w14:textId="1E2BF373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2.31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EBB0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49CB0D5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DB32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E008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141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751C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9EAA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B158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24C8BC" w14:textId="5A1F01D5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1.78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5AA1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1FE629DD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0DCCC74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Calibri" w:cs="Times New Roman"/>
                <w:kern w:val="2"/>
                <w:sz w:val="11"/>
                <w:szCs w:val="11"/>
                <w14:ligatures w14:val="standardContextual"/>
              </w:rPr>
              <w:t>No-CaLspp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50F5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Cs-1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A2058" w14:textId="58F655E4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eastAsia="es-ES_tradnl"/>
              </w:rPr>
              <w:t>Citrus sinensis</w:t>
            </w:r>
          </w:p>
          <w:p w14:paraId="5827C27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eastAsia="es-ES_tradnl"/>
              </w:rPr>
              <w:t>cv. Lane late</w:t>
            </w:r>
          </w:p>
        </w:tc>
        <w:tc>
          <w:tcPr>
            <w:tcW w:w="5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BF15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Spain</w:t>
            </w: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5C96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Valencia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4D575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D021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150C21A4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E0C04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D381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Cs-2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D8B1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DEF2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CD0C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18CA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DA4E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32F1F666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733D6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6CA4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Cs-3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A819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A9DD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5A04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02FB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F3FD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07381BDB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867D3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EC93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Cs-4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98D09" w14:textId="7D49FBC4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Citrus clementina</w:t>
            </w:r>
          </w:p>
          <w:p w14:paraId="67A44E2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cv. Clemenules</w:t>
            </w: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6739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CA69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AFE70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F51F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6397039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91555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28CB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Cs-5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E351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73B6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960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12A28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1F02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51E4BD1C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70FE7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EC97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Cc-1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3907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A85A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5BEF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8AFFA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DF31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0F9272FC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37B4A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9A66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Cc-2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1D1C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98BA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F16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E76E3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D64D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0608C94B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51F01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43AD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Cc-3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2CC9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057D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76EE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97A2C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BE7D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4FFD58B2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1EF49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A6DD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Cl-1</w:t>
            </w:r>
          </w:p>
        </w:tc>
        <w:tc>
          <w:tcPr>
            <w:tcW w:w="7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3DBC5" w14:textId="1A4C9CA5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Citrus limon</w:t>
            </w:r>
          </w:p>
          <w:p w14:paraId="0AC2DD2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cv. Fino mesero</w:t>
            </w: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BBB3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961A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65151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62A9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469A877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07D1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B4EF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11661-3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2413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Diaphorina citri</w:t>
            </w:r>
          </w:p>
        </w:tc>
        <w:tc>
          <w:tcPr>
            <w:tcW w:w="5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D884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US</w:t>
            </w: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1810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Florida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0ED73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2EFE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158890AD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14B1D6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CaLas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384A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405A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8D5F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554D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13F24D" w14:textId="04105701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4.61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3510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330A2BA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22FE7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9B96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9B26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CFB8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AE83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1ACB2A" w14:textId="7FE6BBBE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2.73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0CD8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0640A615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3A987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8CAE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DC5E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F219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8677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D4F565" w14:textId="67F8BCE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1.17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72F5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2AD54B2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3015F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6C61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A773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B38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5DB2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D473A2" w14:textId="11F2C69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4.70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4BDE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1937E84A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B054D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438E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83D4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49A1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7A25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0BE2D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7.64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9EF8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+--</w:t>
            </w:r>
          </w:p>
        </w:tc>
      </w:tr>
      <w:tr w:rsidR="000A6D39" w:rsidRPr="00D70ABC" w14:paraId="143B570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D720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ECD0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CD2C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EBD1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9CA9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CDE084" w14:textId="42AB6EA1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4,37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6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B03B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64C0EB0C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87956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C01D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11661-14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F520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A7D8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DA91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1C8822" w14:textId="6FAA35BA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6.86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F63B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64129226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06127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F104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11661-17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17F9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7A1A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0BA6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AB6672" w14:textId="6A94811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2.59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5EE4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5CBCD655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7DA7C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A4D5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11661-26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4F5F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CE0E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C74B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55EA1F" w14:textId="713CF9DC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7.74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35AB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1E998A8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776B4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219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46A6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3F03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3BB0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5C0E0F" w14:textId="014EF61E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6.23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4269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7CA2B4BC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6554A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DA08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4194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BC35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2B48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958965" w14:textId="5A216785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5.72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4D16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23802ED9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FC795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8184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870E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0133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E729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1EA828" w14:textId="1E4BA50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5.04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5BAE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47DEED5B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92092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5301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210C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9C3B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6D4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2B28A5" w14:textId="38880A0E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4.65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3354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016536FA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44A7B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38B7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97E7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4695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A73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55D6AB" w14:textId="6FD318BB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4.60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9307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22DBDE3C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FABDF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62F2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AE32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8854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CCE1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6AA957" w14:textId="1E10CDEE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1.43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F1A9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586DBFA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E9734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8F9B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173F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9CBC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C73D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E5601D" w14:textId="1F90618F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1.16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5244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3CA95A36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5DB61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077E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6004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4EEA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4F84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5593B0" w14:textId="49BDC69A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4.67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F93E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7E559C25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F68EE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5F49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5EEB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2FD5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D511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CD97F4" w14:textId="06D3F3D3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3.77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5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B645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59BA72F9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54344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6438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8C98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7870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3C24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DFFF9F" w14:textId="3205DA3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9.04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E3F9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1FCE83A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D9A29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0009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319A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C57C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1A43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A5FAA4" w14:textId="4DA23ED0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2.08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D60F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182662A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9E85C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ED56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E579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22C8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2B1C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1BC409" w14:textId="7F79D1AD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1.73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C80C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50421002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A2CE1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9687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9F08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D4D9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D4C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E077A3" w14:textId="3202D11D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3.76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A7B8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0CEFA828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6D036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7743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2ED0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BE71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DCE2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2B663E" w14:textId="414465D9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3.39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E46D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314831E0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12AD0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566C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4835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03A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36D7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8C6A0A" w14:textId="4BA9AFE2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1.86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CF7B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072822EA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AE24B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4094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4BF7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2D7F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398A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74703F" w14:textId="2CA0B01E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4.59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30D7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0B9AA018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D0239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1C3E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11662-19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628C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801D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A4B0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DD0370" w14:textId="7CAF2E36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8.68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9CD0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5D1AE621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FC6E7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5C7F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11662-20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4D2D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9CEA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A0CF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A095A8" w14:textId="20843A3E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2.80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A28C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1C32CA45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B74A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6FD6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11662-21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3AD3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7C55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A1EE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1F5EC8" w14:textId="275B0862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5.75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5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3C53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57271DA7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63867E6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No-CaLspp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B036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11533-1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DD6F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Trioza erytreae</w:t>
            </w:r>
          </w:p>
        </w:tc>
        <w:tc>
          <w:tcPr>
            <w:tcW w:w="5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D829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South Africa</w:t>
            </w: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71325" w14:textId="082224F6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16792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30A8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----</w:t>
            </w:r>
          </w:p>
        </w:tc>
      </w:tr>
      <w:tr w:rsidR="000A6D39" w:rsidRPr="00D70ABC" w14:paraId="14CDC800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A9763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A1BE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DAF5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D1D9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5C4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F2887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9903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3D79A96E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7E68D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7D1F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F123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A191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0D32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90820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99D7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6362DFF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65AF5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44FE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B47A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7FA8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2DD7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860E1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6901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4FFF7C15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36F6D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93C4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A27E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A17B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CD44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78408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005E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1D0019F2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4813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33E4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9D24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50AD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DCF8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2EECF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6B7A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41269015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F02D0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D719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C73B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031F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9753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D2D0C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0C15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6D648C5E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724F2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400C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EE2A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B07E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9EDF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1B3BE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4F91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590C5D8E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69E80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68A4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4128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6754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D977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18309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D80A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28F287E0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DF75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702E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11533-10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7FFA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7CDD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0639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3A1B7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D264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53B6FDBE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B536F8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CaLas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B192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12112.2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128DD" w14:textId="77777777" w:rsidR="000A6D39" w:rsidRPr="00920872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920872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Rusk citrange</w:t>
            </w:r>
          </w:p>
        </w:tc>
        <w:tc>
          <w:tcPr>
            <w:tcW w:w="5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98080" w14:textId="20F09BA1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Cuba</w:t>
            </w: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37CA7" w14:textId="498F340C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Artemisa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91D77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6.19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34D3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7E0F54A5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1410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8CD0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FEB92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1A95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A53D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8EFB6F" w14:textId="2ED8395F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1.13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077C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+--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0787AA36" w14:textId="77777777" w:rsidTr="00F8028F">
        <w:trPr>
          <w:trHeight w:val="20"/>
        </w:trPr>
        <w:tc>
          <w:tcPr>
            <w:tcW w:w="7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F31D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No-CaLspp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8786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12112.3</w:t>
            </w:r>
          </w:p>
        </w:tc>
        <w:tc>
          <w:tcPr>
            <w:tcW w:w="7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FB2B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Citrus reshni</w:t>
            </w: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862F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9459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FFA3F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2537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2CC14D1C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A9987C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CaLas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A8C9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12112.4</w:t>
            </w:r>
          </w:p>
        </w:tc>
        <w:tc>
          <w:tcPr>
            <w:tcW w:w="7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FAE8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Citrus hystrix</w:t>
            </w: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85E9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2B5D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A75FF5" w14:textId="69C73099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8.37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92C3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4477DBA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B807F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530B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12112.5</w:t>
            </w:r>
          </w:p>
        </w:tc>
        <w:tc>
          <w:tcPr>
            <w:tcW w:w="7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FAD4F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8E49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56A8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04FE22" w14:textId="365AAF4A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1.62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5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63B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5452CDF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2756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FB5A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12112.6</w:t>
            </w:r>
          </w:p>
        </w:tc>
        <w:tc>
          <w:tcPr>
            <w:tcW w:w="7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79C14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9B92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11BF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DB4DF8" w14:textId="34B0402D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2.6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6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AD82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</w:p>
        </w:tc>
      </w:tr>
      <w:tr w:rsidR="000A6D39" w:rsidRPr="00D70ABC" w14:paraId="7AE82FD8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07B57F3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No-CaLspp</w:t>
            </w:r>
          </w:p>
          <w:p w14:paraId="58DE10B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3E4A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12112.7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74F3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Diaphorina citri</w:t>
            </w: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65FB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404C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87C00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D8FF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33E66C0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80781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CDA1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83B6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B2F4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1FA0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A2D2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4B23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758C4E29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CC412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B8C5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3E16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A6F8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467D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00F4A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792E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40F73F63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9F605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00E1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8BD4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2267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B26C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0BA84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3FAB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66867D2C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7964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BF4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12112.21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1ED9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472F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ABE0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D7EB2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5193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63A7F70C" w14:textId="77777777" w:rsidTr="00F8028F">
        <w:trPr>
          <w:trHeight w:val="20"/>
        </w:trPr>
        <w:tc>
          <w:tcPr>
            <w:tcW w:w="74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07CE16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CaLas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096F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B89E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6EB9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7E26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368BC0" w14:textId="13932715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4.77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5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C0CE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249F6C36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BD6E3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ADCB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17DE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77CE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E908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3BDEF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5.41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4911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5DAF9089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071E5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30D4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210D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C3DE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08DA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382B3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7.23 x10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EE97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7D583A9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48BFD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4A6C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EC39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21A2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2EB2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049AA6" w14:textId="684E6F98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7.99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DBDD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+--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6579EB4B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CCA51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7704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A26D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1971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D5C9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E5D88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4.31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0C4C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+--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4CB6E96D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4496C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8434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9DA7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F527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A5D8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36294" w14:textId="64487D40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1.37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9B3E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6906CCF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25CC0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1ACD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0B50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ECB1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194C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69B40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3.48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E95D4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0CCE4BC7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F20F9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D41B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DE65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B4711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2236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40FAA" w14:textId="4E890F7D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2.45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9B4E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57E1A52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3DD1C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6B4B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12112.20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07586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97EB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F98B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3451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3.58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EEA5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0A6D39" w:rsidRPr="00D70ABC" w14:paraId="0F5255C4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AED2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85B9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12112.11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E7DB5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95807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2E51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CDBA2" w14:textId="303AD27A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1.08 </w:t>
            </w:r>
            <w:r w:rsidR="00BA279B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x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1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2BBF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++-</w:t>
            </w:r>
          </w:p>
        </w:tc>
      </w:tr>
      <w:tr w:rsidR="000A6D39" w:rsidRPr="00D70ABC" w14:paraId="6536E187" w14:textId="77777777" w:rsidTr="00F8028F">
        <w:trPr>
          <w:trHeight w:val="20"/>
        </w:trPr>
        <w:tc>
          <w:tcPr>
            <w:tcW w:w="744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B101E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CaLaf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A3534F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Laf-10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15BFEDB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 xml:space="preserve">Citrus 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spp.</w:t>
            </w:r>
          </w:p>
        </w:tc>
        <w:tc>
          <w:tcPr>
            <w:tcW w:w="931" w:type="pct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F0F749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INRAE collection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EF8F9B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5.57 x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91675C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3AEABF7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76DF3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E513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Laf-2</w:t>
            </w:r>
          </w:p>
        </w:tc>
        <w:tc>
          <w:tcPr>
            <w:tcW w:w="75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5E9E1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931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E2F262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67944E9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3,34 x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4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5780A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0A6D39" w:rsidRPr="00D70ABC" w14:paraId="3B62C79F" w14:textId="77777777" w:rsidTr="00F8028F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136E3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6394C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Laf-3</w:t>
            </w:r>
          </w:p>
        </w:tc>
        <w:tc>
          <w:tcPr>
            <w:tcW w:w="75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083B8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931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D9FE5D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9000B6E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2.78 x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460B" w14:textId="77777777" w:rsidR="000A6D39" w:rsidRPr="00D70ABC" w:rsidRDefault="000A6D3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+++</w:t>
            </w:r>
            <w:r w:rsidRPr="00D70ABC">
              <w:rPr>
                <w:rFonts w:eastAsia="Times New Roman" w:cs="Times New Roman"/>
                <w:b/>
                <w:bCs/>
                <w:color w:val="000000"/>
                <w:sz w:val="11"/>
                <w:szCs w:val="11"/>
                <w:vertAlign w:val="superscript"/>
                <w:lang w:val="es-ES" w:eastAsia="es-ES_tradnl"/>
              </w:rPr>
              <w:t>3</w:t>
            </w:r>
          </w:p>
        </w:tc>
      </w:tr>
      <w:tr w:rsidR="003C6D9C" w:rsidRPr="00D70ABC" w14:paraId="70C661E7" w14:textId="77777777" w:rsidTr="00813841">
        <w:trPr>
          <w:trHeight w:val="20"/>
        </w:trPr>
        <w:tc>
          <w:tcPr>
            <w:tcW w:w="74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5790FE5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Calibri" w:cs="Times New Roman"/>
                <w:kern w:val="2"/>
                <w:sz w:val="11"/>
                <w:szCs w:val="11"/>
                <w14:ligatures w14:val="standardContextual"/>
              </w:rPr>
              <w:t>No-CaLspp</w:t>
            </w: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B6AA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7C1A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Trioza erytreae</w:t>
            </w:r>
          </w:p>
        </w:tc>
        <w:tc>
          <w:tcPr>
            <w:tcW w:w="522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B58A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Spain</w:t>
            </w:r>
          </w:p>
          <w:p w14:paraId="298D82BB" w14:textId="7C5AD65B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D0FF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Vigo</w:t>
            </w: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A038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6C7A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12493126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A6CE0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9FC9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B185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B01E7E0" w14:textId="65DE8183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9322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6ABD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BE3A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4066E4B2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EF2A1E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F73E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F195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FB50E8" w14:textId="2056C1A0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BA04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FE4D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BA07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53E8BB4C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604BD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971E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2C69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A96074" w14:textId="6D9682D8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6148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FAAA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2E0D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6E292D6E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66442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0609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60F9E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E1F1EB" w14:textId="222DB4B1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AB63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C25F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9E02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344B1DE7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C0B91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88E6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CCFD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14EB963" w14:textId="43632469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AC09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C22F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68AE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4484F81A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C6EEE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8C2EE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AED3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99B3F22" w14:textId="005CC5CE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1C16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5AC9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BEA3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78CD3F69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2ED92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DB9F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3D17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AE74D3F" w14:textId="0E278B6E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B385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D1BE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42C8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085F5249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068F7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A868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68DE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13DBF1E" w14:textId="0FEAA247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9953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E95C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5ECE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150F9C55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E47C9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D281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7D5C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7E0B11E" w14:textId="4D49C9AA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7C1D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404D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A544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0FBDBBEE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ED246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932E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241A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6DC6712" w14:textId="30008706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B167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A006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DCD6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0F5EE9D5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DF4A9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E48D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E52C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E3A65DE" w14:textId="48753267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3043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6651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1D1E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15093853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3D527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18C8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867B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3EAC91" w14:textId="5944112A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F2A8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EDCE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D405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353C6D89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C273E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58E7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7E08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98E28DB" w14:textId="43313E87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25D2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BB9B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F9B1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422A80AF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42E78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8055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1033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2D61CF1" w14:textId="0AB32012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124F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3E24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CDA2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643FD4F1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9783F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EF5D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957A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44362E6" w14:textId="47C0A89B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6003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36F6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5EDC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72244009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D8FFB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7B58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AC00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C86704F" w14:textId="4B927169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F92B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D493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F3DD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4BEED429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B99EC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D9F9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07FE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A28B504" w14:textId="44AA617C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50EF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C735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0FD3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56C68487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4E170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6B4E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12528-19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796D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C93103A" w14:textId="02730893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22B2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F60B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D767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67D457CA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D70BF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2727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E55D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CFD054" w14:textId="58C5867C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7FB5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1DD6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74CA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691CE93E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38D84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D9A8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12528-21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DB6C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4A0806" w14:textId="4EB5A840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2A13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F054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985C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1B6E31F1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2CEF3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1652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12528-22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232AE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28F08F7" w14:textId="2ABA1A8D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7B7B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F7BA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6F0B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2F4D1668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7EB5A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ABB7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12528-23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C7170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7CA597C" w14:textId="76B21A7B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78E8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4093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26F1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5C32683B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61708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7596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12528-24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D237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B65CF9C" w14:textId="19F5057E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A95E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566B4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1F28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649F2881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D57FF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A189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E431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7512C03" w14:textId="17239C3E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25AC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0C55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FF7B8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08734143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E1D4D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E751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E2C4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D845EA1" w14:textId="243A6472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F15F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B5A09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9DDE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48A325B5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9B665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281AF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12528-27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5DB2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5488E9" w14:textId="17BE5239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192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2C417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94E7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479C18C9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EA76BB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9C5F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12528-28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B788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89AD17F" w14:textId="52E8B6A3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3A672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50475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8DA50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5CEC92D7" w14:textId="77777777" w:rsidTr="00813841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FBC2C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C611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12528-29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54B1A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3DEDE85" w14:textId="1D6661BA" w:rsidR="003C6D9C" w:rsidRPr="00D70ABC" w:rsidRDefault="003C6D9C" w:rsidP="0081384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B3F0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108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DB78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7650D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5CCCFC15" w14:textId="77777777" w:rsidTr="00C618CC">
        <w:trPr>
          <w:trHeight w:val="20"/>
        </w:trPr>
        <w:tc>
          <w:tcPr>
            <w:tcW w:w="74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6C2EC09" w14:textId="49BD3D7B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`</w:t>
            </w: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Ca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. Liberibacter solanacearum´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5FBC6" w14:textId="588FE970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579/22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8A0FD" w14:textId="7F3A9BA6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Solanum tuberosum</w:t>
            </w:r>
          </w:p>
        </w:tc>
        <w:tc>
          <w:tcPr>
            <w:tcW w:w="52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44DD62" w14:textId="37DD9385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DB969" w14:textId="4A3AE07B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Salamanca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EEEF5EA" w14:textId="659006DA" w:rsidR="003C6D9C" w:rsidRPr="00D70ABC" w:rsidRDefault="003C6D9C" w:rsidP="00DC2A5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1.98 x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6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D0D1E" w14:textId="775FAB41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6BFCC943" w14:textId="77777777" w:rsidTr="00B94BC4">
        <w:trPr>
          <w:trHeight w:val="20"/>
        </w:trPr>
        <w:tc>
          <w:tcPr>
            <w:tcW w:w="74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6DD23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E4B44" w14:textId="1774B72E" w:rsidR="003C6D9C" w:rsidRPr="00D70ABC" w:rsidRDefault="0076249B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CaLsol-Carrot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A2CBB" w14:textId="0D3E6336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Daucus carota</w:t>
            </w:r>
          </w:p>
        </w:tc>
        <w:tc>
          <w:tcPr>
            <w:tcW w:w="52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2ECE6" w14:textId="7777777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6DF17" w14:textId="2F3F21D4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Valencia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4593D4A" w14:textId="7D6A4292" w:rsidR="003C6D9C" w:rsidRPr="00D70ABC" w:rsidRDefault="003C6D9C" w:rsidP="00DC2A55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3.45 x 10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vertAlign w:val="superscript"/>
                <w:lang w:val="es-ES" w:eastAsia="es-ES_tradnl"/>
              </w:rPr>
              <w:t>6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101C0" w14:textId="1A710909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F8028F" w:rsidRPr="00D70ABC" w14:paraId="23A5D8F0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17A16" w14:textId="71F4C56A" w:rsidR="00F8028F" w:rsidRPr="00D70ABC" w:rsidRDefault="00F8028F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Liberibacter crescens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5433C" w14:textId="5589F79A" w:rsidR="00F8028F" w:rsidRPr="00D70ABC" w:rsidRDefault="00F8028F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BT-1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112D6" w14:textId="7EBF1357" w:rsidR="00F8028F" w:rsidRPr="00D70ABC" w:rsidRDefault="00EC1BF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Carica pentagona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C84DE" w14:textId="217F6ABA" w:rsidR="00F8028F" w:rsidRPr="00D70ABC" w:rsidRDefault="00EC1BF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Puerto Rico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21808" w14:textId="130F4E58" w:rsidR="00F8028F" w:rsidRPr="00D70ABC" w:rsidRDefault="0076249B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200CD96" w14:textId="21070747" w:rsidR="00F8028F" w:rsidRPr="00D70ABC" w:rsidRDefault="00EC1BF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DBD5CD" w14:textId="50C15006" w:rsidR="00F8028F" w:rsidRPr="00D70ABC" w:rsidRDefault="00EC1BF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F8028F" w:rsidRPr="00D70ABC" w14:paraId="50D0B32A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FF8B7" w14:textId="14C86339" w:rsidR="00F8028F" w:rsidRPr="00D70ABC" w:rsidRDefault="00F8028F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Agrobacterium tumefaciens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856091" w14:textId="669331CF" w:rsidR="00F8028F" w:rsidRPr="00D70ABC" w:rsidRDefault="00F8028F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C58/ ATCC 33970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67D94" w14:textId="1E1866DC" w:rsidR="00F8028F" w:rsidRPr="00D70ABC" w:rsidRDefault="002B3310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Prunus avium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C8DFB" w14:textId="746F3EFB" w:rsidR="00F8028F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USA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F895D" w14:textId="5E9A04A7" w:rsidR="00F8028F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New York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B456A95" w14:textId="25AEEA24" w:rsidR="00F8028F" w:rsidRPr="00D70ABC" w:rsidRDefault="00EC1BF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6C001" w14:textId="7889B368" w:rsidR="00F8028F" w:rsidRPr="00D70ABC" w:rsidRDefault="00F8028F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F8028F" w:rsidRPr="00D70ABC" w14:paraId="4E20721F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59736" w14:textId="0244B601" w:rsidR="00F8028F" w:rsidRPr="00D70ABC" w:rsidRDefault="00EC1BF9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Agrobacterium vitis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D380" w14:textId="49B53676" w:rsidR="00F8028F" w:rsidRPr="00D70ABC" w:rsidRDefault="006C70E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IVIA </w:t>
            </w:r>
            <w:r w:rsidR="00EC1BF9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339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.</w:t>
            </w:r>
            <w:r w:rsidR="0098727C"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26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CAA06" w14:textId="6337AB93" w:rsidR="00F8028F" w:rsidRPr="00D70ABC" w:rsidRDefault="0098727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Vitis vinifera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35775" w14:textId="0DF356B5" w:rsidR="00F8028F" w:rsidRPr="00D70ABC" w:rsidRDefault="0098727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Spain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F14F2" w14:textId="7C215285" w:rsidR="00F8028F" w:rsidRPr="00D70ABC" w:rsidRDefault="004248F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Orense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E63620D" w14:textId="42592C2A" w:rsidR="00F8028F" w:rsidRPr="00D70ABC" w:rsidRDefault="00EC1BF9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B57A44" w14:textId="4F831562" w:rsidR="00F8028F" w:rsidRPr="00D70ABC" w:rsidRDefault="00F8028F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248D1437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16FD4" w14:textId="6304DC28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Xylella fastidiosa subsp. pauca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BEF74" w14:textId="20448B18" w:rsidR="003C6D9C" w:rsidRPr="00D70ABC" w:rsidRDefault="00B605C6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CFBP 8072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E345F" w14:textId="20B9DEF8" w:rsidR="003C6D9C" w:rsidRPr="00D70ABC" w:rsidRDefault="009E556D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Coffea arabica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BE478" w14:textId="1D3D8254" w:rsidR="003C6D9C" w:rsidRPr="00D70ABC" w:rsidRDefault="00F87ED1" w:rsidP="00F87ED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Ecuador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8C621" w14:textId="0E61D24F" w:rsidR="003C6D9C" w:rsidRPr="00D70ABC" w:rsidRDefault="00B431D7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Unknow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245C79E" w14:textId="4311538C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07B3E4" w14:textId="0AF3CF88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7C88630A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7B8133" w14:textId="6363C1C5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Xylella fastidiosa subsp. fastidiosa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88181" w14:textId="1CAA3F4D" w:rsidR="003C6D9C" w:rsidRPr="00D70ABC" w:rsidRDefault="00B605C6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IVIA 5770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D14FE" w14:textId="15D63CA2" w:rsidR="003C6D9C" w:rsidRPr="00D70ABC" w:rsidRDefault="00024D4A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 xml:space="preserve">Vitis vinifera 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B3A06" w14:textId="5B43AC09" w:rsidR="003C6D9C" w:rsidRPr="00D70ABC" w:rsidRDefault="00024D4A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Spain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DEBA6" w14:textId="72658BA0" w:rsidR="003C6D9C" w:rsidRPr="00D70ABC" w:rsidRDefault="00024D4A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Mallorca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585EF43" w14:textId="0ABF0119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89A69" w14:textId="76EB3911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52E50" w:rsidRPr="00D70ABC" w14:paraId="148718A3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CCCD8" w14:textId="7949C23E" w:rsidR="00352E50" w:rsidRPr="00D70ABC" w:rsidRDefault="00352E50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Xanthomonas citri subsp. citri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B4FAB" w14:textId="1B45986C" w:rsidR="00352E50" w:rsidRPr="00D70ABC" w:rsidRDefault="00352E5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CFBP 2911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BF464" w14:textId="3DC11E4E" w:rsidR="00352E50" w:rsidRPr="00D70ABC" w:rsidRDefault="00352E50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 xml:space="preserve">Citrus </w:t>
            </w:r>
            <w:r w:rsidRPr="00352E50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spp</w:t>
            </w: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.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B6CAF" w14:textId="02B24F34" w:rsidR="00352E50" w:rsidRPr="00D70ABC" w:rsidRDefault="00352E5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Pakistan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54394" w14:textId="5AA7FC25" w:rsidR="00352E50" w:rsidRPr="00D70ABC" w:rsidRDefault="00352E5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Unknow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A6E3B9D" w14:textId="79810A27" w:rsidR="00352E50" w:rsidRPr="00D70ABC" w:rsidRDefault="00352E5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1CE60" w14:textId="7787F510" w:rsidR="00352E50" w:rsidRPr="00D70ABC" w:rsidRDefault="00352E5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D70ABC" w14:paraId="37087FE5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1C5E7" w14:textId="469869CF" w:rsidR="003C6D9C" w:rsidRPr="00AA60F5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AA60F5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Spiroplasma citri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422634" w14:textId="7E3FB506" w:rsidR="003C6D9C" w:rsidRPr="00AA60F5" w:rsidRDefault="002950C6" w:rsidP="002950C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AA60F5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NCPPB 3095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07953" w14:textId="3C49E3EF" w:rsidR="003C6D9C" w:rsidRPr="00AA60F5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AA60F5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 xml:space="preserve">Citrus </w:t>
            </w:r>
            <w:r w:rsidRPr="00AA60F5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spp</w:t>
            </w:r>
            <w:r w:rsidR="00446C50" w:rsidRPr="00AA60F5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.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B3639" w14:textId="1FCF393F" w:rsidR="003C6D9C" w:rsidRPr="00AA60F5" w:rsidRDefault="00AA60F5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AA60F5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Unknow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C1713" w14:textId="39DC0FBC" w:rsidR="003C6D9C" w:rsidRPr="00AA60F5" w:rsidRDefault="00AA60F5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AA60F5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Unknow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3EE2318" w14:textId="5C99CA63" w:rsidR="003C6D9C" w:rsidRPr="00AA60F5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AA60F5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C53ED6" w14:textId="08894ABB" w:rsidR="003C6D9C" w:rsidRPr="00AA60F5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AA60F5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  <w:tr w:rsidR="003C6D9C" w:rsidRPr="00100ED5" w14:paraId="2D161430" w14:textId="77777777" w:rsidTr="00F8028F">
        <w:trPr>
          <w:trHeight w:val="20"/>
        </w:trPr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BB85C" w14:textId="0B1AD937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Ps</w:t>
            </w:r>
            <w:r w:rsidR="001A0608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e</w:t>
            </w: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 xml:space="preserve">udomonas syringae </w:t>
            </w: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pv.</w:t>
            </w:r>
            <w:r w:rsidRPr="00D70ABC"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syringae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8C9CD4" w14:textId="02FCDB19" w:rsidR="003C6D9C" w:rsidRPr="00D70ABC" w:rsidRDefault="009E556D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IVIA</w:t>
            </w:r>
            <w:r w:rsidR="00C55E80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 xml:space="preserve"> 2827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95125" w14:textId="4B0E836D" w:rsidR="003C6D9C" w:rsidRPr="00D70ABC" w:rsidRDefault="00C55E80" w:rsidP="00F8028F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1"/>
                <w:szCs w:val="11"/>
                <w:lang w:val="es-ES" w:eastAsia="es-ES_tradnl"/>
              </w:rPr>
              <w:t>Citrus reticulata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AFA5D" w14:textId="5F073120" w:rsidR="003C6D9C" w:rsidRPr="00D70ABC" w:rsidRDefault="00C55E8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Spain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3C0CA" w14:textId="260ECAEF" w:rsidR="003C6D9C" w:rsidRPr="00D70ABC" w:rsidRDefault="00C55E80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Huelva</w:t>
            </w:r>
          </w:p>
        </w:tc>
        <w:tc>
          <w:tcPr>
            <w:tcW w:w="1087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747DABA" w14:textId="12F61B8C" w:rsidR="003C6D9C" w:rsidRPr="00D70AB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EE724" w14:textId="432F4CCB" w:rsidR="003C6D9C" w:rsidRDefault="003C6D9C" w:rsidP="00F8028F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</w:pPr>
            <w:r w:rsidRPr="00D70ABC">
              <w:rPr>
                <w:rFonts w:eastAsia="Times New Roman" w:cs="Times New Roman"/>
                <w:color w:val="000000"/>
                <w:sz w:val="11"/>
                <w:szCs w:val="11"/>
                <w:lang w:val="es-ES" w:eastAsia="es-ES_tradnl"/>
              </w:rPr>
              <w:t>---</w:t>
            </w:r>
          </w:p>
        </w:tc>
      </w:tr>
    </w:tbl>
    <w:p w14:paraId="4327DE77" w14:textId="6D286066" w:rsidR="000A6D39" w:rsidRPr="00080B5A" w:rsidRDefault="000A6D39" w:rsidP="000A6D39">
      <w:pPr>
        <w:spacing w:before="0" w:after="0"/>
        <w:rPr>
          <w:bCs/>
          <w:sz w:val="16"/>
          <w:szCs w:val="16"/>
        </w:rPr>
      </w:pPr>
      <w:r w:rsidRPr="00080B5A">
        <w:rPr>
          <w:b/>
          <w:sz w:val="16"/>
          <w:szCs w:val="16"/>
          <w:vertAlign w:val="superscript"/>
        </w:rPr>
        <w:t>1</w:t>
      </w:r>
      <w:r w:rsidRPr="00080B5A">
        <w:rPr>
          <w:bCs/>
          <w:sz w:val="16"/>
          <w:szCs w:val="16"/>
        </w:rPr>
        <w:t xml:space="preserve"> `</w:t>
      </w:r>
      <w:r w:rsidRPr="00080B5A">
        <w:rPr>
          <w:bCs/>
          <w:i/>
          <w:iCs/>
          <w:sz w:val="16"/>
          <w:szCs w:val="16"/>
        </w:rPr>
        <w:t>Candidatus</w:t>
      </w:r>
      <w:r w:rsidRPr="00080B5A">
        <w:rPr>
          <w:bCs/>
          <w:sz w:val="16"/>
          <w:szCs w:val="16"/>
        </w:rPr>
        <w:t xml:space="preserve"> Liberibacter´ specie identification by 16S rRNA </w:t>
      </w:r>
      <w:r w:rsidR="00D55BEC">
        <w:rPr>
          <w:bCs/>
          <w:sz w:val="16"/>
          <w:szCs w:val="16"/>
        </w:rPr>
        <w:t xml:space="preserve">gene </w:t>
      </w:r>
      <w:r w:rsidRPr="00080B5A">
        <w:rPr>
          <w:bCs/>
          <w:sz w:val="16"/>
          <w:szCs w:val="16"/>
        </w:rPr>
        <w:t xml:space="preserve">sequencing according to Moran et al., (2020) </w:t>
      </w:r>
    </w:p>
    <w:p w14:paraId="6B8E566A" w14:textId="09E853BB" w:rsidR="000A6D39" w:rsidRPr="00080B5A" w:rsidRDefault="000A6D39" w:rsidP="000A6D39">
      <w:pPr>
        <w:spacing w:before="0" w:after="0"/>
        <w:rPr>
          <w:bCs/>
          <w:sz w:val="16"/>
          <w:szCs w:val="16"/>
        </w:rPr>
      </w:pPr>
      <w:r w:rsidRPr="00080B5A">
        <w:rPr>
          <w:b/>
          <w:sz w:val="16"/>
          <w:szCs w:val="16"/>
          <w:vertAlign w:val="superscript"/>
        </w:rPr>
        <w:t>2</w:t>
      </w:r>
      <w:r w:rsidRPr="00080B5A">
        <w:rPr>
          <w:b/>
          <w:sz w:val="16"/>
          <w:szCs w:val="16"/>
        </w:rPr>
        <w:t xml:space="preserve"> </w:t>
      </w:r>
      <w:r w:rsidRPr="00080B5A">
        <w:rPr>
          <w:bCs/>
          <w:sz w:val="16"/>
          <w:szCs w:val="16"/>
        </w:rPr>
        <w:t xml:space="preserve">Absolute quantitation by real-time PCR according to </w:t>
      </w:r>
      <w:r w:rsidR="007A5F11">
        <w:rPr>
          <w:bCs/>
          <w:sz w:val="16"/>
          <w:szCs w:val="16"/>
        </w:rPr>
        <w:t>de Chaves</w:t>
      </w:r>
      <w:r w:rsidRPr="00080B5A">
        <w:rPr>
          <w:bCs/>
          <w:sz w:val="16"/>
          <w:szCs w:val="16"/>
        </w:rPr>
        <w:t xml:space="preserve"> et al., (2023) with a</w:t>
      </w:r>
      <w:r>
        <w:rPr>
          <w:bCs/>
          <w:sz w:val="16"/>
          <w:szCs w:val="16"/>
        </w:rPr>
        <w:t>n</w:t>
      </w:r>
      <w:r w:rsidRPr="00080B5A">
        <w:rPr>
          <w:bCs/>
          <w:sz w:val="16"/>
          <w:szCs w:val="16"/>
        </w:rPr>
        <w:t xml:space="preserve"> </w:t>
      </w:r>
      <w:r>
        <w:rPr>
          <w:bCs/>
          <w:sz w:val="16"/>
          <w:szCs w:val="16"/>
        </w:rPr>
        <w:t>e</w:t>
      </w:r>
      <w:r w:rsidRPr="00080B5A">
        <w:rPr>
          <w:bCs/>
          <w:sz w:val="16"/>
          <w:szCs w:val="16"/>
        </w:rPr>
        <w:t>fficiency &gt; 95%</w:t>
      </w:r>
    </w:p>
    <w:p w14:paraId="4E9622E2" w14:textId="24D2B45F" w:rsidR="000A6D39" w:rsidRPr="00D83706" w:rsidRDefault="000A6D39" w:rsidP="000A6D39">
      <w:pPr>
        <w:spacing w:before="0" w:after="0"/>
        <w:rPr>
          <w:bCs/>
          <w:sz w:val="16"/>
          <w:szCs w:val="16"/>
          <w:highlight w:val="green"/>
        </w:rPr>
      </w:pPr>
      <w:r w:rsidRPr="00080B5A">
        <w:rPr>
          <w:b/>
          <w:sz w:val="16"/>
          <w:szCs w:val="16"/>
          <w:vertAlign w:val="superscript"/>
        </w:rPr>
        <w:t>3</w:t>
      </w:r>
      <w:r w:rsidRPr="00080B5A">
        <w:rPr>
          <w:b/>
          <w:sz w:val="16"/>
          <w:szCs w:val="16"/>
        </w:rPr>
        <w:t xml:space="preserve"> </w:t>
      </w:r>
      <w:r w:rsidR="00BA279B" w:rsidRPr="00BA279B">
        <w:rPr>
          <w:bCs/>
          <w:sz w:val="16"/>
          <w:szCs w:val="16"/>
        </w:rPr>
        <w:t xml:space="preserve">Control samples selected for </w:t>
      </w:r>
      <w:r w:rsidR="00BA279B" w:rsidRPr="00BA279B">
        <w:rPr>
          <w:bCs/>
          <w:i/>
          <w:iCs/>
          <w:sz w:val="16"/>
          <w:szCs w:val="16"/>
        </w:rPr>
        <w:t>in vitro</w:t>
      </w:r>
      <w:r w:rsidR="00BA279B" w:rsidRPr="00BA279B">
        <w:rPr>
          <w:bCs/>
          <w:sz w:val="16"/>
          <w:szCs w:val="16"/>
        </w:rPr>
        <w:t xml:space="preserve"> specificity evaluation by</w:t>
      </w:r>
      <w:r w:rsidR="00BA279B">
        <w:rPr>
          <w:b/>
          <w:sz w:val="16"/>
          <w:szCs w:val="16"/>
        </w:rPr>
        <w:t xml:space="preserve"> </w:t>
      </w:r>
      <w:r w:rsidR="00BA279B">
        <w:rPr>
          <w:bCs/>
          <w:sz w:val="16"/>
          <w:szCs w:val="16"/>
        </w:rPr>
        <w:t>p</w:t>
      </w:r>
      <w:r w:rsidRPr="00D83706">
        <w:rPr>
          <w:bCs/>
          <w:sz w:val="16"/>
          <w:szCs w:val="16"/>
        </w:rPr>
        <w:t xml:space="preserve">artial sequencing of the </w:t>
      </w:r>
      <w:r w:rsidRPr="00D83706">
        <w:rPr>
          <w:bCs/>
          <w:i/>
          <w:iCs/>
          <w:sz w:val="16"/>
          <w:szCs w:val="16"/>
        </w:rPr>
        <w:t>fusA</w:t>
      </w:r>
      <w:r w:rsidRPr="00D83706">
        <w:rPr>
          <w:bCs/>
          <w:sz w:val="16"/>
          <w:szCs w:val="16"/>
        </w:rPr>
        <w:t xml:space="preserve"> gene</w:t>
      </w:r>
    </w:p>
    <w:p w14:paraId="741E22BF" w14:textId="0C24C48E" w:rsidR="000A6D39" w:rsidRDefault="000A6D39" w:rsidP="000A6D39">
      <w:pPr>
        <w:pStyle w:val="Ttulo2"/>
        <w:numPr>
          <w:ilvl w:val="0"/>
          <w:numId w:val="0"/>
        </w:numPr>
      </w:pPr>
    </w:p>
    <w:p w14:paraId="799526E4" w14:textId="6A01F894" w:rsidR="001908B6" w:rsidRDefault="001908B6" w:rsidP="001908B6"/>
    <w:p w14:paraId="68AA3A6D" w14:textId="659060AE" w:rsidR="001908B6" w:rsidRDefault="001908B6" w:rsidP="001908B6"/>
    <w:p w14:paraId="6ED9E16E" w14:textId="37AA1A38" w:rsidR="001908B6" w:rsidRDefault="001908B6" w:rsidP="001908B6"/>
    <w:p w14:paraId="13BCA77E" w14:textId="039BB942" w:rsidR="001908B6" w:rsidRDefault="001908B6" w:rsidP="001908B6"/>
    <w:p w14:paraId="081EBF92" w14:textId="77777777" w:rsidR="00E02D8E" w:rsidRPr="001908B6" w:rsidRDefault="00E02D8E" w:rsidP="001908B6"/>
    <w:p w14:paraId="3CBA2313" w14:textId="18743D28" w:rsidR="00E02D8E" w:rsidRPr="00E02D8E" w:rsidRDefault="000A6D39" w:rsidP="00AA60F5">
      <w:pPr>
        <w:pStyle w:val="Ttulo2"/>
        <w:jc w:val="both"/>
      </w:pPr>
      <w:r w:rsidRPr="0001436A">
        <w:t xml:space="preserve"> </w:t>
      </w:r>
      <w:r w:rsidR="00994A3D" w:rsidRPr="0001436A">
        <w:t>Supplementary</w:t>
      </w:r>
      <w:r w:rsidR="00994A3D" w:rsidRPr="001549D3">
        <w:t xml:space="preserve"> Figures</w:t>
      </w:r>
    </w:p>
    <w:p w14:paraId="49EB306C" w14:textId="3BFC1CD6" w:rsidR="00B22DF9" w:rsidRDefault="00E02D8E" w:rsidP="00AA60F5">
      <w:pPr>
        <w:keepNext/>
        <w:jc w:val="both"/>
        <w:rPr>
          <w:lang w:val="en-GB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5FEB15B" wp14:editId="56C8E98B">
                <wp:simplePos x="0" y="0"/>
                <wp:positionH relativeFrom="column">
                  <wp:posOffset>-58159</wp:posOffset>
                </wp:positionH>
                <wp:positionV relativeFrom="paragraph">
                  <wp:posOffset>17145</wp:posOffset>
                </wp:positionV>
                <wp:extent cx="5288915" cy="5001895"/>
                <wp:effectExtent l="0" t="0" r="0" b="1905"/>
                <wp:wrapTopAndBottom/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8915" cy="5001895"/>
                          <a:chOff x="0" y="0"/>
                          <a:chExt cx="5710032" cy="5216413"/>
                        </a:xfrm>
                      </wpg:grpSpPr>
                      <pic:pic xmlns:pic="http://schemas.openxmlformats.org/drawingml/2006/picture">
                        <pic:nvPicPr>
                          <pic:cNvPr id="3" name="Imagen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3" t="14967" r="33459" b="39625"/>
                          <a:stretch/>
                        </pic:blipFill>
                        <pic:spPr bwMode="auto">
                          <a:xfrm>
                            <a:off x="89647" y="0"/>
                            <a:ext cx="5620385" cy="311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62" t="55375" r="9730" b="23059"/>
                          <a:stretch/>
                        </pic:blipFill>
                        <pic:spPr bwMode="auto">
                          <a:xfrm>
                            <a:off x="0" y="3110753"/>
                            <a:ext cx="5709285" cy="210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D8B22" id="Grupo 1" o:spid="_x0000_s1026" style="position:absolute;margin-left:-4.6pt;margin-top:1.35pt;width:416.45pt;height:393.85pt;z-index:251658240;mso-width-relative:margin;mso-height-relative:margin" coordsize="57100,52164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SqAESqAESqAESqAESqAESqAESqAESqAESqAESqAESqAE&#13;&#10;SqAESqAESqAESqAESqAESqAESqAESqAE/j/79h9qd13Hcfyrc/NaV50zf+S8dDAsxVttzp9oaA2l&#13;&#10;geFQqSZFSyWZKC6laz/AFtGKsBqbCEXCUEmUBsWMoLLsh9iQ3Mp+YAizsCjK5j9lxcA+r+0clfWp&#13;&#10;fdDP/upx9Ov5nu85n/M838d5797d670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8G/27TfIrrMu4PjZbrN/atJcWlqKYe22NaVp0+kmLU1x&#13;&#10;I43dQmeYhlmlaCIgtWAdaldiKyDOEPeNFaMpZQYsytQJqIxEMuPwJ4wWEEcoM0viC1BhoFh0SGfM&#13;&#10;2PEPOvRd/P2252zj9cneh2zujC8+J31yzj333vO953OeezfZdAk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" o:spid="_x0000_s1027" type="#_x0000_t75" style="position:absolute;left:896;width:56204;height:311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">
                  <v:imagedata r:id="rId14" o:title="" croptop="9809f" cropbottom="25969f" cropleft="5625f" cropright="21928f"/>
                </v:shape>
                <v:shape id="Imagen 4" o:spid="_x0000_s1028" type="#_x0000_t75" style="position:absolute;top:31107;width:57092;height:210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">
                  <v:imagedata r:id="rId15" o:title="" croptop="36291f" cropbottom="15112f" cropleft="7970f" cropright="6377f"/>
                </v:shape>
                <w10:wrap type="topAndBottom"/>
              </v:group>
            </w:pict>
          </mc:Fallback>
        </mc:AlternateContent>
      </w:r>
      <w:r w:rsidR="004248F9" w:rsidRPr="00E02D8E">
        <w:rPr>
          <w:rFonts w:cs="Times New Roman"/>
          <w:b/>
          <w:sz w:val="22"/>
        </w:rPr>
        <w:t xml:space="preserve">Supplementary Figure </w:t>
      </w:r>
      <w:r w:rsidR="004248F9" w:rsidRPr="00E02D8E">
        <w:rPr>
          <w:rFonts w:cs="Times New Roman"/>
          <w:b/>
          <w:sz w:val="22"/>
        </w:rPr>
        <w:fldChar w:fldCharType="begin"/>
      </w:r>
      <w:r w:rsidR="004248F9" w:rsidRPr="00E02D8E">
        <w:rPr>
          <w:rFonts w:cs="Times New Roman"/>
          <w:b/>
          <w:sz w:val="22"/>
        </w:rPr>
        <w:instrText xml:space="preserve"> SEQ Figure \* ARABIC </w:instrText>
      </w:r>
      <w:r w:rsidR="004248F9" w:rsidRPr="00E02D8E">
        <w:rPr>
          <w:rFonts w:cs="Times New Roman"/>
          <w:b/>
          <w:sz w:val="22"/>
        </w:rPr>
        <w:fldChar w:fldCharType="separate"/>
      </w:r>
      <w:r w:rsidR="00192FD0">
        <w:rPr>
          <w:rFonts w:cs="Times New Roman"/>
          <w:b/>
          <w:noProof/>
          <w:sz w:val="22"/>
        </w:rPr>
        <w:t>1</w:t>
      </w:r>
      <w:r w:rsidR="004248F9" w:rsidRPr="00E02D8E">
        <w:rPr>
          <w:rFonts w:cs="Times New Roman"/>
          <w:b/>
          <w:sz w:val="22"/>
        </w:rPr>
        <w:fldChar w:fldCharType="end"/>
      </w:r>
      <w:r w:rsidR="004248F9" w:rsidRPr="00E02D8E">
        <w:rPr>
          <w:rFonts w:cs="Times New Roman"/>
          <w:b/>
          <w:sz w:val="22"/>
        </w:rPr>
        <w:t>.</w:t>
      </w:r>
      <w:r w:rsidR="004248F9" w:rsidRPr="00E02D8E">
        <w:rPr>
          <w:rFonts w:cs="Times New Roman"/>
          <w:sz w:val="22"/>
        </w:rPr>
        <w:t xml:space="preserve"> </w:t>
      </w:r>
      <w:r w:rsidR="00B22DF9" w:rsidRPr="00E02D8E">
        <w:rPr>
          <w:sz w:val="22"/>
        </w:rPr>
        <w:t>Agarose gel electrophoresis</w:t>
      </w:r>
      <w:r w:rsidR="00B22DF9" w:rsidRPr="00E02D8E">
        <w:rPr>
          <w:sz w:val="22"/>
          <w:szCs w:val="21"/>
        </w:rPr>
        <w:t xml:space="preserve"> of conventional PCR products </w:t>
      </w:r>
      <w:r w:rsidR="00B22DF9">
        <w:rPr>
          <w:sz w:val="22"/>
          <w:szCs w:val="21"/>
        </w:rPr>
        <w:t>amplified</w:t>
      </w:r>
      <w:r w:rsidR="00B22DF9" w:rsidRPr="00E02D8E">
        <w:rPr>
          <w:sz w:val="22"/>
          <w:szCs w:val="21"/>
        </w:rPr>
        <w:t xml:space="preserve"> with RPA primers (RPA-HLB-F2/ RPA-HLB-R2), </w:t>
      </w:r>
      <w:r w:rsidR="00B22DF9">
        <w:rPr>
          <w:sz w:val="22"/>
          <w:szCs w:val="21"/>
        </w:rPr>
        <w:t>of</w:t>
      </w:r>
      <w:r w:rsidR="00B22DF9" w:rsidRPr="00E02D8E">
        <w:rPr>
          <w:sz w:val="22"/>
          <w:szCs w:val="21"/>
        </w:rPr>
        <w:t xml:space="preserve"> 35 control HLB- infected sample</w:t>
      </w:r>
      <w:r w:rsidR="00B22DF9">
        <w:rPr>
          <w:sz w:val="22"/>
          <w:szCs w:val="21"/>
        </w:rPr>
        <w:t>s from</w:t>
      </w:r>
      <w:r w:rsidR="00B22DF9" w:rsidRPr="00E02D8E">
        <w:rPr>
          <w:sz w:val="22"/>
          <w:szCs w:val="21"/>
        </w:rPr>
        <w:t xml:space="preserve"> citrus and in </w:t>
      </w:r>
      <w:r w:rsidR="00B22DF9">
        <w:rPr>
          <w:sz w:val="22"/>
          <w:szCs w:val="21"/>
        </w:rPr>
        <w:t>insect</w:t>
      </w:r>
      <w:r w:rsidR="00B22DF9" w:rsidRPr="00E02D8E">
        <w:rPr>
          <w:sz w:val="22"/>
          <w:szCs w:val="21"/>
        </w:rPr>
        <w:t xml:space="preserve"> vector</w:t>
      </w:r>
      <w:r w:rsidR="00B22DF9">
        <w:rPr>
          <w:sz w:val="22"/>
          <w:szCs w:val="21"/>
        </w:rPr>
        <w:t>s</w:t>
      </w:r>
      <w:r w:rsidR="00B22DF9" w:rsidRPr="00E02D8E">
        <w:rPr>
          <w:sz w:val="22"/>
          <w:szCs w:val="21"/>
        </w:rPr>
        <w:t>. Lane and sample ID.</w:t>
      </w:r>
      <w:r w:rsidR="00B22DF9" w:rsidRPr="00E02D8E">
        <w:rPr>
          <w:b/>
          <w:sz w:val="22"/>
          <w:szCs w:val="21"/>
        </w:rPr>
        <w:t xml:space="preserve"> 1:</w:t>
      </w:r>
      <w:r w:rsidR="00B22DF9" w:rsidRPr="00E02D8E">
        <w:rPr>
          <w:sz w:val="22"/>
          <w:szCs w:val="21"/>
        </w:rPr>
        <w:t xml:space="preserve"> 4123, </w:t>
      </w:r>
      <w:r w:rsidR="00B22DF9" w:rsidRPr="00E02D8E">
        <w:rPr>
          <w:b/>
          <w:sz w:val="22"/>
          <w:szCs w:val="21"/>
        </w:rPr>
        <w:t>2:</w:t>
      </w:r>
      <w:r w:rsidR="00B22DF9" w:rsidRPr="00E02D8E">
        <w:rPr>
          <w:sz w:val="22"/>
          <w:szCs w:val="21"/>
        </w:rPr>
        <w:t xml:space="preserve"> 4127,</w:t>
      </w:r>
      <w:r w:rsidR="00B22DF9" w:rsidRPr="00E02D8E">
        <w:rPr>
          <w:b/>
          <w:sz w:val="22"/>
          <w:szCs w:val="21"/>
        </w:rPr>
        <w:t xml:space="preserve"> 3: </w:t>
      </w:r>
      <w:r w:rsidR="00B22DF9" w:rsidRPr="00E02D8E">
        <w:rPr>
          <w:sz w:val="22"/>
          <w:szCs w:val="21"/>
        </w:rPr>
        <w:t xml:space="preserve">4217, </w:t>
      </w:r>
      <w:r w:rsidR="00B22DF9" w:rsidRPr="00E02D8E">
        <w:rPr>
          <w:b/>
          <w:sz w:val="22"/>
          <w:szCs w:val="21"/>
        </w:rPr>
        <w:t>4:</w:t>
      </w:r>
      <w:r w:rsidR="00B22DF9" w:rsidRPr="00E02D8E">
        <w:rPr>
          <w:sz w:val="22"/>
          <w:szCs w:val="21"/>
        </w:rPr>
        <w:t xml:space="preserve"> 4224, </w:t>
      </w:r>
      <w:r w:rsidR="00B22DF9" w:rsidRPr="00E02D8E">
        <w:rPr>
          <w:b/>
          <w:sz w:val="22"/>
          <w:szCs w:val="21"/>
        </w:rPr>
        <w:t>5:</w:t>
      </w:r>
      <w:r w:rsidR="00B22DF9" w:rsidRPr="00E02D8E">
        <w:rPr>
          <w:sz w:val="22"/>
          <w:szCs w:val="21"/>
        </w:rPr>
        <w:t xml:space="preserve"> 4257, </w:t>
      </w:r>
      <w:r w:rsidR="00B22DF9" w:rsidRPr="00E02D8E">
        <w:rPr>
          <w:b/>
          <w:sz w:val="22"/>
          <w:szCs w:val="21"/>
        </w:rPr>
        <w:t>6:</w:t>
      </w:r>
      <w:r w:rsidR="00B22DF9" w:rsidRPr="00E02D8E">
        <w:rPr>
          <w:sz w:val="22"/>
          <w:szCs w:val="21"/>
        </w:rPr>
        <w:t xml:space="preserve"> 4258, </w:t>
      </w:r>
      <w:r w:rsidR="00B22DF9" w:rsidRPr="00E02D8E">
        <w:rPr>
          <w:b/>
          <w:sz w:val="22"/>
          <w:szCs w:val="21"/>
        </w:rPr>
        <w:t>7:</w:t>
      </w:r>
      <w:r w:rsidR="00B22DF9" w:rsidRPr="00E02D8E">
        <w:rPr>
          <w:sz w:val="22"/>
          <w:szCs w:val="21"/>
        </w:rPr>
        <w:t xml:space="preserve"> Lam31, </w:t>
      </w:r>
      <w:r w:rsidR="00B22DF9" w:rsidRPr="00E02D8E">
        <w:rPr>
          <w:b/>
          <w:sz w:val="22"/>
          <w:szCs w:val="21"/>
        </w:rPr>
        <w:t>8:</w:t>
      </w:r>
      <w:r w:rsidR="00B22DF9" w:rsidRPr="00E02D8E">
        <w:rPr>
          <w:sz w:val="22"/>
          <w:szCs w:val="21"/>
        </w:rPr>
        <w:t xml:space="preserve"> Lam33, </w:t>
      </w:r>
      <w:r w:rsidR="00B22DF9" w:rsidRPr="00E02D8E">
        <w:rPr>
          <w:b/>
          <w:sz w:val="22"/>
          <w:szCs w:val="21"/>
        </w:rPr>
        <w:t>9:</w:t>
      </w:r>
      <w:r w:rsidR="00B22DF9" w:rsidRPr="00E02D8E">
        <w:rPr>
          <w:sz w:val="22"/>
          <w:szCs w:val="21"/>
        </w:rPr>
        <w:t xml:space="preserve"> 4327, </w:t>
      </w:r>
      <w:r w:rsidR="00B22DF9" w:rsidRPr="00E02D8E">
        <w:rPr>
          <w:b/>
          <w:sz w:val="22"/>
          <w:szCs w:val="21"/>
        </w:rPr>
        <w:t>10:</w:t>
      </w:r>
      <w:r w:rsidR="00B22DF9" w:rsidRPr="00E02D8E">
        <w:rPr>
          <w:sz w:val="22"/>
          <w:szCs w:val="21"/>
        </w:rPr>
        <w:t xml:space="preserve"> 4535, </w:t>
      </w:r>
      <w:r w:rsidR="00B22DF9" w:rsidRPr="00E02D8E">
        <w:rPr>
          <w:b/>
          <w:sz w:val="22"/>
          <w:szCs w:val="21"/>
        </w:rPr>
        <w:t>11:</w:t>
      </w:r>
      <w:r w:rsidR="00B22DF9" w:rsidRPr="00E02D8E">
        <w:rPr>
          <w:sz w:val="22"/>
          <w:szCs w:val="21"/>
        </w:rPr>
        <w:t xml:space="preserve"> 4537, </w:t>
      </w:r>
      <w:r w:rsidR="00B22DF9" w:rsidRPr="00E02D8E">
        <w:rPr>
          <w:b/>
          <w:sz w:val="22"/>
          <w:szCs w:val="21"/>
        </w:rPr>
        <w:t>12:</w:t>
      </w:r>
      <w:r w:rsidR="00B22DF9" w:rsidRPr="00E02D8E">
        <w:rPr>
          <w:sz w:val="22"/>
          <w:szCs w:val="21"/>
        </w:rPr>
        <w:t xml:space="preserve"> 123, </w:t>
      </w:r>
      <w:r w:rsidR="00B22DF9" w:rsidRPr="00E02D8E">
        <w:rPr>
          <w:b/>
          <w:sz w:val="22"/>
          <w:szCs w:val="21"/>
        </w:rPr>
        <w:t>13:</w:t>
      </w:r>
      <w:r w:rsidR="00B22DF9" w:rsidRPr="00E02D8E">
        <w:rPr>
          <w:sz w:val="22"/>
          <w:szCs w:val="21"/>
        </w:rPr>
        <w:t xml:space="preserve"> 124, </w:t>
      </w:r>
      <w:r w:rsidR="00B22DF9" w:rsidRPr="00E02D8E">
        <w:rPr>
          <w:b/>
          <w:sz w:val="22"/>
          <w:szCs w:val="21"/>
        </w:rPr>
        <w:t>14:</w:t>
      </w:r>
      <w:r w:rsidR="00B22DF9" w:rsidRPr="00E02D8E">
        <w:rPr>
          <w:sz w:val="22"/>
          <w:szCs w:val="21"/>
        </w:rPr>
        <w:t xml:space="preserve"> 141, </w:t>
      </w:r>
      <w:r w:rsidR="00B22DF9" w:rsidRPr="00E02D8E">
        <w:rPr>
          <w:b/>
          <w:sz w:val="22"/>
          <w:szCs w:val="21"/>
        </w:rPr>
        <w:t>15:</w:t>
      </w:r>
      <w:r w:rsidR="00B22DF9" w:rsidRPr="00E02D8E">
        <w:rPr>
          <w:sz w:val="22"/>
          <w:szCs w:val="21"/>
        </w:rPr>
        <w:t xml:space="preserve"> 11661-7, </w:t>
      </w:r>
      <w:r w:rsidR="00B22DF9" w:rsidRPr="00E02D8E">
        <w:rPr>
          <w:b/>
          <w:sz w:val="22"/>
          <w:szCs w:val="21"/>
        </w:rPr>
        <w:t>16:</w:t>
      </w:r>
      <w:r w:rsidR="00B22DF9" w:rsidRPr="00E02D8E">
        <w:rPr>
          <w:sz w:val="22"/>
          <w:szCs w:val="21"/>
        </w:rPr>
        <w:t xml:space="preserve"> 11662-1, </w:t>
      </w:r>
      <w:r w:rsidR="00B22DF9" w:rsidRPr="00E02D8E">
        <w:rPr>
          <w:b/>
          <w:sz w:val="22"/>
          <w:szCs w:val="21"/>
        </w:rPr>
        <w:t>17:</w:t>
      </w:r>
      <w:r w:rsidR="00B22DF9" w:rsidRPr="00E02D8E">
        <w:rPr>
          <w:sz w:val="22"/>
          <w:szCs w:val="21"/>
        </w:rPr>
        <w:t xml:space="preserve"> 11662-5, </w:t>
      </w:r>
      <w:r w:rsidR="00B22DF9" w:rsidRPr="00E02D8E">
        <w:rPr>
          <w:b/>
          <w:sz w:val="22"/>
          <w:szCs w:val="21"/>
        </w:rPr>
        <w:t>18:</w:t>
      </w:r>
      <w:r w:rsidR="00B22DF9" w:rsidRPr="00E02D8E">
        <w:rPr>
          <w:sz w:val="22"/>
          <w:szCs w:val="21"/>
        </w:rPr>
        <w:t xml:space="preserve"> 11662-6, </w:t>
      </w:r>
      <w:r w:rsidR="00B22DF9" w:rsidRPr="00E02D8E">
        <w:rPr>
          <w:b/>
          <w:sz w:val="22"/>
          <w:szCs w:val="21"/>
        </w:rPr>
        <w:t>19:</w:t>
      </w:r>
      <w:r w:rsidR="00B22DF9" w:rsidRPr="00E02D8E">
        <w:rPr>
          <w:sz w:val="22"/>
          <w:szCs w:val="21"/>
        </w:rPr>
        <w:t xml:space="preserve"> 11662-7, </w:t>
      </w:r>
      <w:r w:rsidR="00B22DF9" w:rsidRPr="00E02D8E">
        <w:rPr>
          <w:b/>
          <w:sz w:val="22"/>
          <w:szCs w:val="21"/>
        </w:rPr>
        <w:t>20:</w:t>
      </w:r>
      <w:r w:rsidR="00B22DF9" w:rsidRPr="00E02D8E">
        <w:rPr>
          <w:sz w:val="22"/>
          <w:szCs w:val="21"/>
        </w:rPr>
        <w:t xml:space="preserve"> 11662-9, </w:t>
      </w:r>
      <w:r w:rsidR="00B22DF9" w:rsidRPr="00E02D8E">
        <w:rPr>
          <w:b/>
          <w:sz w:val="22"/>
          <w:szCs w:val="21"/>
        </w:rPr>
        <w:t xml:space="preserve">21: </w:t>
      </w:r>
      <w:r w:rsidR="00B22DF9" w:rsidRPr="00E02D8E">
        <w:rPr>
          <w:sz w:val="22"/>
          <w:szCs w:val="21"/>
        </w:rPr>
        <w:t xml:space="preserve">11662-14, </w:t>
      </w:r>
      <w:r w:rsidR="00B22DF9" w:rsidRPr="00E02D8E">
        <w:rPr>
          <w:b/>
          <w:sz w:val="22"/>
          <w:szCs w:val="21"/>
        </w:rPr>
        <w:t>22:</w:t>
      </w:r>
      <w:r w:rsidR="00B22DF9" w:rsidRPr="00E02D8E">
        <w:rPr>
          <w:sz w:val="22"/>
          <w:szCs w:val="21"/>
        </w:rPr>
        <w:t xml:space="preserve"> 11662-17, </w:t>
      </w:r>
      <w:r w:rsidR="00B22DF9" w:rsidRPr="00E02D8E">
        <w:rPr>
          <w:b/>
          <w:sz w:val="22"/>
          <w:szCs w:val="21"/>
        </w:rPr>
        <w:t>23:</w:t>
      </w:r>
      <w:r w:rsidR="00B22DF9" w:rsidRPr="00E02D8E">
        <w:rPr>
          <w:sz w:val="22"/>
          <w:szCs w:val="21"/>
        </w:rPr>
        <w:t xml:space="preserve"> 11662-20, </w:t>
      </w:r>
      <w:r w:rsidR="00B22DF9" w:rsidRPr="00E02D8E">
        <w:rPr>
          <w:b/>
          <w:sz w:val="22"/>
          <w:szCs w:val="21"/>
        </w:rPr>
        <w:t>24:</w:t>
      </w:r>
      <w:r w:rsidR="00B22DF9" w:rsidRPr="00E02D8E">
        <w:rPr>
          <w:sz w:val="22"/>
          <w:szCs w:val="21"/>
        </w:rPr>
        <w:t xml:space="preserve"> 11662-21, </w:t>
      </w:r>
      <w:r w:rsidR="00B22DF9" w:rsidRPr="00E02D8E">
        <w:rPr>
          <w:b/>
          <w:sz w:val="22"/>
          <w:szCs w:val="21"/>
        </w:rPr>
        <w:t>25:</w:t>
      </w:r>
      <w:r w:rsidR="00B22DF9" w:rsidRPr="00E02D8E">
        <w:rPr>
          <w:sz w:val="22"/>
          <w:szCs w:val="21"/>
        </w:rPr>
        <w:t xml:space="preserve"> 12112.1, </w:t>
      </w:r>
      <w:r w:rsidR="00B22DF9" w:rsidRPr="00E02D8E">
        <w:rPr>
          <w:b/>
          <w:sz w:val="22"/>
          <w:szCs w:val="21"/>
        </w:rPr>
        <w:t>26:</w:t>
      </w:r>
      <w:r w:rsidR="00B22DF9" w:rsidRPr="00E02D8E">
        <w:rPr>
          <w:sz w:val="22"/>
          <w:szCs w:val="21"/>
        </w:rPr>
        <w:t xml:space="preserve"> 12112.5, </w:t>
      </w:r>
      <w:r w:rsidR="00B22DF9" w:rsidRPr="00E02D8E">
        <w:rPr>
          <w:b/>
          <w:sz w:val="22"/>
          <w:szCs w:val="21"/>
        </w:rPr>
        <w:t>27:</w:t>
      </w:r>
      <w:r w:rsidR="00B22DF9" w:rsidRPr="00E02D8E">
        <w:rPr>
          <w:sz w:val="22"/>
          <w:szCs w:val="21"/>
        </w:rPr>
        <w:t xml:space="preserve"> 12112.8, </w:t>
      </w:r>
      <w:r w:rsidR="00B22DF9" w:rsidRPr="00E02D8E">
        <w:rPr>
          <w:b/>
          <w:sz w:val="22"/>
          <w:szCs w:val="21"/>
        </w:rPr>
        <w:t>28:</w:t>
      </w:r>
      <w:r w:rsidR="00B22DF9" w:rsidRPr="00E02D8E">
        <w:rPr>
          <w:sz w:val="22"/>
          <w:szCs w:val="21"/>
        </w:rPr>
        <w:t xml:space="preserve"> 12112.9, </w:t>
      </w:r>
      <w:r w:rsidR="00B22DF9" w:rsidRPr="00E02D8E">
        <w:rPr>
          <w:b/>
          <w:sz w:val="22"/>
          <w:szCs w:val="21"/>
        </w:rPr>
        <w:t>29:</w:t>
      </w:r>
      <w:r w:rsidR="00B22DF9" w:rsidRPr="00E02D8E">
        <w:rPr>
          <w:sz w:val="22"/>
          <w:szCs w:val="21"/>
        </w:rPr>
        <w:t xml:space="preserve"> 12112.15, </w:t>
      </w:r>
      <w:r w:rsidR="00B22DF9" w:rsidRPr="00E02D8E">
        <w:rPr>
          <w:b/>
          <w:sz w:val="22"/>
          <w:szCs w:val="21"/>
        </w:rPr>
        <w:t>30:</w:t>
      </w:r>
      <w:r w:rsidR="00B22DF9" w:rsidRPr="00E02D8E">
        <w:rPr>
          <w:sz w:val="22"/>
          <w:szCs w:val="21"/>
        </w:rPr>
        <w:t xml:space="preserve"> 12112.16, </w:t>
      </w:r>
      <w:r w:rsidR="00B22DF9" w:rsidRPr="00E02D8E">
        <w:rPr>
          <w:b/>
          <w:sz w:val="22"/>
          <w:szCs w:val="21"/>
        </w:rPr>
        <w:t>31:</w:t>
      </w:r>
      <w:r w:rsidR="00B22DF9" w:rsidRPr="00E02D8E">
        <w:rPr>
          <w:sz w:val="22"/>
          <w:szCs w:val="21"/>
        </w:rPr>
        <w:t xml:space="preserve"> 12112.17, </w:t>
      </w:r>
      <w:r w:rsidR="00B22DF9" w:rsidRPr="00E02D8E">
        <w:rPr>
          <w:b/>
          <w:sz w:val="22"/>
          <w:szCs w:val="21"/>
        </w:rPr>
        <w:t>32:</w:t>
      </w:r>
      <w:r w:rsidR="00B22DF9" w:rsidRPr="00E02D8E">
        <w:rPr>
          <w:sz w:val="22"/>
          <w:szCs w:val="21"/>
        </w:rPr>
        <w:t xml:space="preserve"> 12112.10, </w:t>
      </w:r>
      <w:r w:rsidR="00B22DF9" w:rsidRPr="00E02D8E">
        <w:rPr>
          <w:b/>
          <w:sz w:val="22"/>
          <w:szCs w:val="21"/>
        </w:rPr>
        <w:t>33:</w:t>
      </w:r>
      <w:r w:rsidR="00B22DF9" w:rsidRPr="00E02D8E">
        <w:rPr>
          <w:sz w:val="22"/>
          <w:szCs w:val="21"/>
        </w:rPr>
        <w:t xml:space="preserve"> Laf-10, </w:t>
      </w:r>
      <w:r w:rsidR="00B22DF9" w:rsidRPr="00E02D8E">
        <w:rPr>
          <w:b/>
          <w:sz w:val="22"/>
          <w:szCs w:val="21"/>
        </w:rPr>
        <w:t>34:</w:t>
      </w:r>
      <w:r w:rsidR="00B22DF9" w:rsidRPr="00E02D8E">
        <w:rPr>
          <w:sz w:val="22"/>
          <w:szCs w:val="21"/>
        </w:rPr>
        <w:t xml:space="preserve"> Laf-2, </w:t>
      </w:r>
      <w:r w:rsidR="00B22DF9" w:rsidRPr="00E02D8E">
        <w:rPr>
          <w:b/>
          <w:sz w:val="22"/>
          <w:szCs w:val="21"/>
        </w:rPr>
        <w:t>35:</w:t>
      </w:r>
      <w:r w:rsidR="00B22DF9" w:rsidRPr="00E02D8E">
        <w:rPr>
          <w:sz w:val="22"/>
          <w:szCs w:val="21"/>
        </w:rPr>
        <w:t xml:space="preserve"> Laf-3, </w:t>
      </w:r>
      <w:r w:rsidR="00B22DF9" w:rsidRPr="00E02D8E">
        <w:rPr>
          <w:b/>
          <w:sz w:val="22"/>
          <w:szCs w:val="21"/>
        </w:rPr>
        <w:t>36:</w:t>
      </w:r>
      <w:r w:rsidR="00B22DF9">
        <w:rPr>
          <w:b/>
          <w:sz w:val="22"/>
          <w:szCs w:val="21"/>
        </w:rPr>
        <w:t xml:space="preserve"> </w:t>
      </w:r>
      <w:r w:rsidR="00B22DF9" w:rsidRPr="00E02D8E">
        <w:rPr>
          <w:sz w:val="22"/>
          <w:szCs w:val="21"/>
          <w:lang w:val="en-GB"/>
        </w:rPr>
        <w:t>Positive amplification control</w:t>
      </w:r>
      <w:r w:rsidR="00B22DF9" w:rsidRPr="00E02D8E">
        <w:rPr>
          <w:sz w:val="22"/>
          <w:szCs w:val="21"/>
        </w:rPr>
        <w:t xml:space="preserve"> (PAC), </w:t>
      </w:r>
      <w:r w:rsidR="00B22DF9" w:rsidRPr="00E02D8E">
        <w:rPr>
          <w:b/>
          <w:sz w:val="22"/>
          <w:szCs w:val="21"/>
        </w:rPr>
        <w:t>37:</w:t>
      </w:r>
      <w:r w:rsidR="00B22DF9">
        <w:rPr>
          <w:b/>
          <w:sz w:val="22"/>
          <w:szCs w:val="21"/>
        </w:rPr>
        <w:t xml:space="preserve"> </w:t>
      </w:r>
      <w:r w:rsidR="00B22DF9" w:rsidRPr="00E02D8E">
        <w:rPr>
          <w:i/>
          <w:iCs/>
          <w:sz w:val="22"/>
          <w:szCs w:val="21"/>
          <w:lang w:val="en-GB"/>
        </w:rPr>
        <w:t>L</w:t>
      </w:r>
      <w:r w:rsidR="00B22DF9">
        <w:rPr>
          <w:i/>
          <w:iCs/>
          <w:sz w:val="22"/>
          <w:szCs w:val="21"/>
          <w:lang w:val="en-GB"/>
        </w:rPr>
        <w:t>iberibacter</w:t>
      </w:r>
      <w:r w:rsidR="00B22DF9" w:rsidRPr="00E02D8E">
        <w:rPr>
          <w:i/>
          <w:iCs/>
          <w:sz w:val="22"/>
          <w:szCs w:val="21"/>
          <w:lang w:val="en-GB"/>
        </w:rPr>
        <w:t xml:space="preserve"> </w:t>
      </w:r>
      <w:r w:rsidR="00B22DF9">
        <w:rPr>
          <w:i/>
          <w:iCs/>
          <w:sz w:val="22"/>
          <w:szCs w:val="21"/>
          <w:lang w:val="en-GB"/>
        </w:rPr>
        <w:t>c</w:t>
      </w:r>
      <w:r w:rsidR="00B22DF9" w:rsidRPr="00E02D8E">
        <w:rPr>
          <w:i/>
          <w:iCs/>
          <w:sz w:val="22"/>
          <w:szCs w:val="21"/>
          <w:lang w:val="en-GB"/>
        </w:rPr>
        <w:t xml:space="preserve">rescens </w:t>
      </w:r>
      <w:r w:rsidR="00B22DF9" w:rsidRPr="00E02D8E">
        <w:rPr>
          <w:sz w:val="22"/>
          <w:szCs w:val="21"/>
          <w:lang w:val="en-GB"/>
        </w:rPr>
        <w:t xml:space="preserve">(BT-1), </w:t>
      </w:r>
      <w:r w:rsidR="00B22DF9" w:rsidRPr="00E02D8E">
        <w:rPr>
          <w:b/>
          <w:sz w:val="22"/>
          <w:szCs w:val="21"/>
        </w:rPr>
        <w:t>38:</w:t>
      </w:r>
      <w:r w:rsidR="00B22DF9" w:rsidRPr="00E02D8E">
        <w:rPr>
          <w:i/>
          <w:iCs/>
          <w:sz w:val="22"/>
          <w:szCs w:val="21"/>
          <w:lang w:val="en-GB"/>
        </w:rPr>
        <w:t xml:space="preserve"> Agrobacterium tumefaciens</w:t>
      </w:r>
      <w:r w:rsidR="00B22DF9" w:rsidRPr="00E02D8E">
        <w:rPr>
          <w:sz w:val="22"/>
          <w:szCs w:val="21"/>
          <w:lang w:val="en-GB"/>
        </w:rPr>
        <w:t xml:space="preserve"> (C58)</w:t>
      </w:r>
      <w:r w:rsidR="00B22DF9" w:rsidRPr="00E02D8E">
        <w:rPr>
          <w:sz w:val="22"/>
          <w:szCs w:val="21"/>
        </w:rPr>
        <w:t xml:space="preserve">, </w:t>
      </w:r>
      <w:r w:rsidR="00B22DF9" w:rsidRPr="00E02D8E">
        <w:rPr>
          <w:b/>
          <w:sz w:val="22"/>
          <w:szCs w:val="21"/>
          <w:lang w:val="en-GB"/>
        </w:rPr>
        <w:t>39:</w:t>
      </w:r>
      <w:r w:rsidR="00B22DF9" w:rsidRPr="00E02D8E">
        <w:rPr>
          <w:sz w:val="22"/>
          <w:szCs w:val="21"/>
          <w:lang w:val="en-GB"/>
        </w:rPr>
        <w:t xml:space="preserve"> Positive isolation control (PIC), </w:t>
      </w:r>
      <w:r w:rsidR="00B22DF9" w:rsidRPr="00E02D8E">
        <w:rPr>
          <w:b/>
          <w:sz w:val="22"/>
          <w:szCs w:val="21"/>
          <w:lang w:val="en-GB"/>
        </w:rPr>
        <w:t xml:space="preserve">40: </w:t>
      </w:r>
      <w:r w:rsidR="00B22DF9" w:rsidRPr="00E02D8E">
        <w:rPr>
          <w:sz w:val="22"/>
          <w:szCs w:val="21"/>
          <w:lang w:val="en-GB"/>
        </w:rPr>
        <w:t xml:space="preserve">PAC, </w:t>
      </w:r>
      <w:r w:rsidR="00B22DF9" w:rsidRPr="00E02D8E">
        <w:rPr>
          <w:b/>
          <w:sz w:val="22"/>
          <w:szCs w:val="21"/>
          <w:lang w:val="en-GB"/>
        </w:rPr>
        <w:t>41:</w:t>
      </w:r>
      <w:r w:rsidR="00B22DF9" w:rsidRPr="00E02D8E">
        <w:rPr>
          <w:sz w:val="22"/>
          <w:szCs w:val="21"/>
          <w:lang w:val="en-GB"/>
        </w:rPr>
        <w:t xml:space="preserve"> PAC, </w:t>
      </w:r>
      <w:r w:rsidR="00B22DF9" w:rsidRPr="00E02D8E">
        <w:rPr>
          <w:b/>
          <w:sz w:val="22"/>
          <w:szCs w:val="21"/>
          <w:lang w:val="en-GB"/>
        </w:rPr>
        <w:t>42:</w:t>
      </w:r>
      <w:r w:rsidR="00B22DF9" w:rsidRPr="00E02D8E">
        <w:rPr>
          <w:sz w:val="22"/>
          <w:szCs w:val="21"/>
          <w:lang w:val="en-GB"/>
        </w:rPr>
        <w:t xml:space="preserve"> PAC, </w:t>
      </w:r>
      <w:r w:rsidR="00B22DF9" w:rsidRPr="00E02D8E">
        <w:rPr>
          <w:b/>
          <w:sz w:val="22"/>
          <w:szCs w:val="21"/>
          <w:lang w:val="en-GB"/>
        </w:rPr>
        <w:t>43:</w:t>
      </w:r>
      <w:r w:rsidR="00B22DF9" w:rsidRPr="00E02D8E">
        <w:rPr>
          <w:sz w:val="22"/>
          <w:szCs w:val="21"/>
          <w:lang w:val="en-GB"/>
        </w:rPr>
        <w:t xml:space="preserve"> PAC, </w:t>
      </w:r>
      <w:r w:rsidR="00B22DF9" w:rsidRPr="00E02D8E">
        <w:rPr>
          <w:b/>
          <w:sz w:val="22"/>
          <w:szCs w:val="21"/>
          <w:lang w:val="en-GB"/>
        </w:rPr>
        <w:t>44:</w:t>
      </w:r>
      <w:r w:rsidR="00B22DF9" w:rsidRPr="00E02D8E">
        <w:rPr>
          <w:i/>
          <w:iCs/>
          <w:sz w:val="22"/>
          <w:szCs w:val="21"/>
          <w:lang w:val="en-GB"/>
        </w:rPr>
        <w:t xml:space="preserve"> A</w:t>
      </w:r>
      <w:r w:rsidR="00B22DF9">
        <w:rPr>
          <w:i/>
          <w:iCs/>
          <w:sz w:val="22"/>
          <w:szCs w:val="21"/>
          <w:lang w:val="en-GB"/>
        </w:rPr>
        <w:t>grobacterium</w:t>
      </w:r>
      <w:r w:rsidR="00B22DF9" w:rsidRPr="00E02D8E">
        <w:rPr>
          <w:i/>
          <w:iCs/>
          <w:sz w:val="22"/>
          <w:szCs w:val="21"/>
          <w:lang w:val="en-GB"/>
        </w:rPr>
        <w:t xml:space="preserve"> vitis</w:t>
      </w:r>
      <w:r w:rsidR="00B22DF9" w:rsidRPr="00E02D8E">
        <w:rPr>
          <w:sz w:val="22"/>
          <w:szCs w:val="21"/>
          <w:lang w:val="en-GB"/>
        </w:rPr>
        <w:t xml:space="preserve"> (IVIA 339.26), </w:t>
      </w:r>
      <w:r w:rsidR="00B22DF9" w:rsidRPr="00E02D8E">
        <w:rPr>
          <w:b/>
          <w:sz w:val="22"/>
          <w:szCs w:val="21"/>
          <w:lang w:val="en-GB"/>
        </w:rPr>
        <w:t xml:space="preserve">45: </w:t>
      </w:r>
      <w:r w:rsidR="00B22DF9" w:rsidRPr="00E02D8E">
        <w:rPr>
          <w:bCs/>
          <w:i/>
          <w:iCs/>
          <w:sz w:val="22"/>
          <w:szCs w:val="21"/>
          <w:lang w:val="en-GB"/>
        </w:rPr>
        <w:t xml:space="preserve">Xylella fastidiosa </w:t>
      </w:r>
      <w:r w:rsidR="00B22DF9" w:rsidRPr="0013609F">
        <w:rPr>
          <w:bCs/>
          <w:iCs/>
          <w:sz w:val="22"/>
          <w:szCs w:val="21"/>
          <w:lang w:val="en-GB"/>
        </w:rPr>
        <w:t>subsp.</w:t>
      </w:r>
      <w:r w:rsidR="00B22DF9" w:rsidRPr="00E02D8E">
        <w:rPr>
          <w:bCs/>
          <w:i/>
          <w:iCs/>
          <w:sz w:val="22"/>
          <w:szCs w:val="21"/>
          <w:lang w:val="en-GB"/>
        </w:rPr>
        <w:t xml:space="preserve"> pauca</w:t>
      </w:r>
      <w:r w:rsidR="00B22DF9">
        <w:rPr>
          <w:bCs/>
          <w:i/>
          <w:iCs/>
          <w:sz w:val="22"/>
          <w:szCs w:val="21"/>
          <w:lang w:val="en-GB"/>
        </w:rPr>
        <w:t xml:space="preserve"> </w:t>
      </w:r>
      <w:r w:rsidR="00B22DF9" w:rsidRPr="00E02D8E">
        <w:rPr>
          <w:bCs/>
          <w:sz w:val="22"/>
          <w:szCs w:val="21"/>
          <w:lang w:val="en-GB"/>
        </w:rPr>
        <w:t>(CFBP</w:t>
      </w:r>
      <w:r w:rsidR="0024303B">
        <w:rPr>
          <w:bCs/>
          <w:sz w:val="22"/>
          <w:szCs w:val="21"/>
          <w:lang w:val="en-GB"/>
        </w:rPr>
        <w:t xml:space="preserve"> </w:t>
      </w:r>
      <w:r w:rsidR="00B22DF9" w:rsidRPr="00E02D8E">
        <w:rPr>
          <w:bCs/>
          <w:sz w:val="22"/>
          <w:szCs w:val="21"/>
          <w:lang w:val="en-GB"/>
        </w:rPr>
        <w:t>8072)</w:t>
      </w:r>
      <w:r w:rsidR="00B22DF9" w:rsidRPr="00E02D8E">
        <w:rPr>
          <w:sz w:val="22"/>
          <w:szCs w:val="21"/>
          <w:lang w:val="en-GB"/>
        </w:rPr>
        <w:t xml:space="preserve">, </w:t>
      </w:r>
      <w:r w:rsidR="00B22DF9" w:rsidRPr="00E02D8E">
        <w:rPr>
          <w:b/>
          <w:sz w:val="22"/>
          <w:szCs w:val="21"/>
          <w:lang w:val="en-GB"/>
        </w:rPr>
        <w:t>46:</w:t>
      </w:r>
      <w:r w:rsidR="00B22DF9">
        <w:rPr>
          <w:b/>
          <w:sz w:val="22"/>
          <w:szCs w:val="21"/>
          <w:lang w:val="en-GB"/>
        </w:rPr>
        <w:t xml:space="preserve"> </w:t>
      </w:r>
      <w:r w:rsidR="00AA60F5">
        <w:rPr>
          <w:bCs/>
          <w:i/>
          <w:iCs/>
          <w:sz w:val="22"/>
          <w:szCs w:val="21"/>
          <w:lang w:val="en-GB"/>
        </w:rPr>
        <w:t xml:space="preserve">Spiroplasma citri </w:t>
      </w:r>
      <w:r w:rsidR="00AA60F5" w:rsidRPr="00AA60F5">
        <w:rPr>
          <w:bCs/>
          <w:sz w:val="22"/>
          <w:szCs w:val="21"/>
          <w:lang w:val="en-GB"/>
        </w:rPr>
        <w:t>(</w:t>
      </w:r>
      <w:r w:rsidR="00AA60F5">
        <w:rPr>
          <w:bCs/>
          <w:sz w:val="22"/>
          <w:szCs w:val="21"/>
          <w:lang w:val="en-GB"/>
        </w:rPr>
        <w:t>NCPPB 3095</w:t>
      </w:r>
      <w:r w:rsidR="00AA60F5" w:rsidRPr="00AA60F5">
        <w:rPr>
          <w:bCs/>
          <w:sz w:val="22"/>
          <w:szCs w:val="21"/>
          <w:lang w:val="en-GB"/>
        </w:rPr>
        <w:t>)</w:t>
      </w:r>
      <w:r w:rsidR="00B22DF9" w:rsidRPr="00E02D8E">
        <w:rPr>
          <w:bCs/>
          <w:i/>
          <w:iCs/>
          <w:sz w:val="22"/>
          <w:szCs w:val="21"/>
          <w:lang w:val="en-GB"/>
        </w:rPr>
        <w:t>,</w:t>
      </w:r>
      <w:r w:rsidR="00AA60F5">
        <w:rPr>
          <w:bCs/>
          <w:i/>
          <w:iCs/>
          <w:sz w:val="22"/>
          <w:szCs w:val="21"/>
          <w:lang w:val="en-GB"/>
        </w:rPr>
        <w:t xml:space="preserve"> </w:t>
      </w:r>
      <w:r w:rsidR="00B22DF9" w:rsidRPr="00E02D8E">
        <w:rPr>
          <w:b/>
          <w:sz w:val="22"/>
          <w:szCs w:val="21"/>
          <w:lang w:val="en-GB"/>
        </w:rPr>
        <w:t xml:space="preserve">47: </w:t>
      </w:r>
      <w:r w:rsidR="0024303B">
        <w:rPr>
          <w:bCs/>
          <w:i/>
          <w:iCs/>
          <w:sz w:val="22"/>
          <w:szCs w:val="21"/>
          <w:lang w:val="en-GB"/>
        </w:rPr>
        <w:t xml:space="preserve">Xanthomonas citri </w:t>
      </w:r>
      <w:r w:rsidR="0024303B" w:rsidRPr="00AA60F5">
        <w:rPr>
          <w:bCs/>
          <w:sz w:val="22"/>
          <w:szCs w:val="21"/>
          <w:lang w:val="en-GB"/>
        </w:rPr>
        <w:t>subsp</w:t>
      </w:r>
      <w:r w:rsidR="0024303B">
        <w:rPr>
          <w:bCs/>
          <w:i/>
          <w:iCs/>
          <w:sz w:val="22"/>
          <w:szCs w:val="21"/>
          <w:lang w:val="en-GB"/>
        </w:rPr>
        <w:t xml:space="preserve">. citri </w:t>
      </w:r>
      <w:r w:rsidR="0024303B" w:rsidRPr="0024303B">
        <w:rPr>
          <w:bCs/>
          <w:sz w:val="22"/>
          <w:szCs w:val="21"/>
          <w:lang w:val="en-GB"/>
        </w:rPr>
        <w:t>(CFBP 2911)</w:t>
      </w:r>
      <w:r w:rsidR="00B22DF9" w:rsidRPr="00E02D8E">
        <w:rPr>
          <w:sz w:val="22"/>
          <w:szCs w:val="21"/>
          <w:lang w:val="en-GB"/>
        </w:rPr>
        <w:t xml:space="preserve"> </w:t>
      </w:r>
      <w:r w:rsidR="00B22DF9" w:rsidRPr="00E02D8E">
        <w:rPr>
          <w:b/>
          <w:sz w:val="22"/>
          <w:szCs w:val="21"/>
          <w:lang w:val="en-GB"/>
        </w:rPr>
        <w:t>48:</w:t>
      </w:r>
      <w:r w:rsidR="00B22DF9">
        <w:rPr>
          <w:b/>
          <w:sz w:val="22"/>
          <w:szCs w:val="21"/>
          <w:lang w:val="en-GB"/>
        </w:rPr>
        <w:t xml:space="preserve"> </w:t>
      </w:r>
      <w:r w:rsidR="00B22DF9" w:rsidRPr="00E02D8E">
        <w:rPr>
          <w:bCs/>
          <w:i/>
          <w:iCs/>
          <w:sz w:val="22"/>
          <w:szCs w:val="21"/>
          <w:lang w:val="en-GB"/>
        </w:rPr>
        <w:t>Pseudomonas syringae</w:t>
      </w:r>
      <w:r w:rsidR="00B22DF9">
        <w:rPr>
          <w:bCs/>
          <w:i/>
          <w:iCs/>
          <w:sz w:val="22"/>
          <w:szCs w:val="21"/>
          <w:lang w:val="en-GB"/>
        </w:rPr>
        <w:t xml:space="preserve"> </w:t>
      </w:r>
      <w:r w:rsidR="00B22DF9" w:rsidRPr="0013609F">
        <w:rPr>
          <w:bCs/>
          <w:iCs/>
          <w:sz w:val="22"/>
          <w:szCs w:val="21"/>
          <w:lang w:val="en-GB"/>
        </w:rPr>
        <w:t>pv.</w:t>
      </w:r>
      <w:r w:rsidR="00B22DF9" w:rsidRPr="00E02D8E">
        <w:rPr>
          <w:bCs/>
          <w:i/>
          <w:iCs/>
          <w:sz w:val="22"/>
          <w:szCs w:val="21"/>
          <w:lang w:val="en-GB"/>
        </w:rPr>
        <w:t xml:space="preserve"> </w:t>
      </w:r>
      <w:r w:rsidR="00AA60F5">
        <w:rPr>
          <w:bCs/>
          <w:i/>
          <w:iCs/>
          <w:sz w:val="22"/>
          <w:szCs w:val="21"/>
          <w:lang w:val="en-GB"/>
        </w:rPr>
        <w:t>s</w:t>
      </w:r>
      <w:r w:rsidR="00B22DF9" w:rsidRPr="00E02D8E">
        <w:rPr>
          <w:bCs/>
          <w:i/>
          <w:iCs/>
          <w:sz w:val="22"/>
          <w:szCs w:val="21"/>
          <w:lang w:val="en-GB"/>
        </w:rPr>
        <w:t>yringae</w:t>
      </w:r>
      <w:r w:rsidR="00B22DF9">
        <w:rPr>
          <w:bCs/>
          <w:i/>
          <w:iCs/>
          <w:sz w:val="22"/>
          <w:szCs w:val="21"/>
          <w:lang w:val="en-GB"/>
        </w:rPr>
        <w:t xml:space="preserve"> </w:t>
      </w:r>
      <w:r w:rsidR="00B22DF9" w:rsidRPr="00E02D8E">
        <w:rPr>
          <w:bCs/>
          <w:sz w:val="22"/>
          <w:szCs w:val="21"/>
          <w:lang w:val="en-GB"/>
        </w:rPr>
        <w:t>(IVIA 2827)</w:t>
      </w:r>
      <w:r w:rsidR="00B22DF9" w:rsidRPr="00E02D8E">
        <w:rPr>
          <w:sz w:val="22"/>
          <w:szCs w:val="21"/>
          <w:lang w:val="en-GB"/>
        </w:rPr>
        <w:t xml:space="preserve">. </w:t>
      </w:r>
    </w:p>
    <w:p w14:paraId="4D4825B4" w14:textId="5EAD8E94" w:rsidR="00E02D8E" w:rsidRDefault="00E02D8E" w:rsidP="004248F9">
      <w:pPr>
        <w:keepNext/>
        <w:jc w:val="both"/>
        <w:rPr>
          <w:lang w:val="en-GB"/>
        </w:rPr>
        <w:sectPr w:rsidR="00E02D8E">
          <w:pgSz w:w="12240" w:h="15840"/>
          <w:pgMar w:top="1417" w:right="1701" w:bottom="1417" w:left="1701" w:header="720" w:footer="720" w:gutter="0"/>
          <w:cols w:space="720"/>
        </w:sectPr>
      </w:pPr>
    </w:p>
    <w:p w14:paraId="2164099B" w14:textId="6C3360DE" w:rsidR="00E02D8E" w:rsidRDefault="00712658" w:rsidP="004248F9">
      <w:pPr>
        <w:keepNext/>
        <w:jc w:val="both"/>
        <w:rPr>
          <w:lang w:val="en-GB"/>
        </w:rPr>
      </w:pPr>
      <w:r>
        <w:rPr>
          <w:noProof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DACBD6D" wp14:editId="35BB8377">
                <wp:simplePos x="0" y="0"/>
                <wp:positionH relativeFrom="column">
                  <wp:posOffset>346768</wp:posOffset>
                </wp:positionH>
                <wp:positionV relativeFrom="paragraph">
                  <wp:posOffset>374823</wp:posOffset>
                </wp:positionV>
                <wp:extent cx="5209540" cy="7165975"/>
                <wp:effectExtent l="0" t="0" r="0" b="0"/>
                <wp:wrapTopAndBottom/>
                <wp:docPr id="12" name="Grupo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9540" cy="7165975"/>
                          <a:chOff x="0" y="0"/>
                          <a:chExt cx="5709112" cy="7789718"/>
                        </a:xfrm>
                      </wpg:grpSpPr>
                      <pic:pic xmlns:pic="http://schemas.openxmlformats.org/drawingml/2006/picture">
                        <pic:nvPicPr>
                          <pic:cNvPr id="7" name="Imagen 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982" y="443345"/>
                            <a:ext cx="5612130" cy="346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n 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982" y="4322618"/>
                            <a:ext cx="5612130" cy="3467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Cuadro de texto 10"/>
                        <wps:cNvSpPr txBox="1"/>
                        <wps:spPr>
                          <a:xfrm>
                            <a:off x="0" y="0"/>
                            <a:ext cx="499110" cy="4464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2C31D6" w14:textId="1C741C4C" w:rsidR="00712658" w:rsidRPr="00712658" w:rsidRDefault="00712658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</w:pPr>
                              <w:r w:rsidRPr="00712658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  <w:t>A.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Cuadro de texto 11"/>
                        <wps:cNvSpPr txBox="1"/>
                        <wps:spPr>
                          <a:xfrm>
                            <a:off x="13854" y="3920836"/>
                            <a:ext cx="499110" cy="4464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19EDCE" w14:textId="1A2507CA" w:rsidR="00712658" w:rsidRPr="00712658" w:rsidRDefault="00712658" w:rsidP="00712658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</w:pPr>
                              <w:r w:rsidRPr="00712658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  <w:t>B.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ACBD6D" id="Grupo 12" o:spid="_x0000_s1026" style="position:absolute;left:0;text-align:left;margin-left:27.3pt;margin-top:29.5pt;width:410.2pt;height:564.25pt;z-index:251664384;mso-width-relative:margin;mso-height-relative:margin" coordsize="57091,77897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7" o:spid="_x0000_s1027" type="#_x0000_t75" style="position:absolute;left:969;top:4433;width:56122;height:346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">
                  <v:imagedata r:id="rId18" o:title=""/>
                </v:shape>
                <v:shape id="Imagen 9" o:spid="_x0000_s1028" type="#_x0000_t75" style="position:absolute;left:969;top:43226;width:56122;height:346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">
                  <v:imagedata r:id="rId1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10" o:spid="_x0000_s1029" type="#_x0000_t202" style="position:absolute;width:4991;height:44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" filled="f" stroked="f" strokeweight=".5pt">
                  <v:textbox>
                    <w:txbxContent>
                      <w:p w14:paraId="732C31D6" w14:textId="1C741C4C" w:rsidR="00712658" w:rsidRPr="00712658" w:rsidRDefault="00712658">
                        <w:pPr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</w:pPr>
                        <w:r w:rsidRPr="00712658"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  <w:t>A.</w:t>
                        </w:r>
                      </w:p>
                    </w:txbxContent>
                  </v:textbox>
                </v:shape>
                <v:shape id="Cuadro de texto 11" o:spid="_x0000_s1030" type="#_x0000_t202" style="position:absolute;left:138;top:39208;width:4991;height:44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" filled="f" stroked="f" strokeweight=".5pt">
                  <v:textbox>
                    <w:txbxContent>
                      <w:p w14:paraId="1219EDCE" w14:textId="1A2507CA" w:rsidR="00712658" w:rsidRPr="00712658" w:rsidRDefault="00712658" w:rsidP="00712658">
                        <w:pPr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</w:pPr>
                        <w:r w:rsidRPr="00712658"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  <w:t>B.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3DF3CBEE" w14:textId="54CCB449" w:rsidR="00712658" w:rsidRPr="00712658" w:rsidRDefault="00712658" w:rsidP="00712658">
      <w:pPr>
        <w:rPr>
          <w:lang w:val="en-GB"/>
        </w:rPr>
      </w:pPr>
      <w:r w:rsidRPr="00712658">
        <w:rPr>
          <w:b/>
        </w:rPr>
        <w:t xml:space="preserve">Supplementary Figure </w:t>
      </w:r>
      <w:r>
        <w:rPr>
          <w:b/>
        </w:rPr>
        <w:t xml:space="preserve">2. </w:t>
      </w:r>
      <w:r w:rsidR="00B22DF9" w:rsidRPr="00712658">
        <w:rPr>
          <w:bCs/>
        </w:rPr>
        <w:t>Analytical sensitivity</w:t>
      </w:r>
      <w:r w:rsidR="00B22DF9">
        <w:rPr>
          <w:bCs/>
        </w:rPr>
        <w:t xml:space="preserve"> </w:t>
      </w:r>
      <w:r w:rsidR="00B22DF9" w:rsidRPr="00641FF9">
        <w:t>of the new real</w:t>
      </w:r>
      <w:r w:rsidR="00B22DF9">
        <w:t>-</w:t>
      </w:r>
      <w:r w:rsidR="00B22DF9" w:rsidRPr="00641FF9">
        <w:t>time RPA</w:t>
      </w:r>
      <w:r w:rsidR="00B22DF9">
        <w:t xml:space="preserve"> protocol with </w:t>
      </w:r>
      <w:r w:rsidR="00B22DF9" w:rsidRPr="00641FF9">
        <w:t>ten-fold serial dilut</w:t>
      </w:r>
      <w:r w:rsidR="00B22DF9">
        <w:t>ed extracts</w:t>
      </w:r>
      <w:r w:rsidR="00B22DF9" w:rsidRPr="00641FF9">
        <w:t xml:space="preserve"> </w:t>
      </w:r>
      <w:r w:rsidR="00B22DF9">
        <w:t xml:space="preserve">of HLB-infected samples from </w:t>
      </w:r>
      <w:r w:rsidR="00B22DF9" w:rsidRPr="00641FF9">
        <w:t xml:space="preserve"> citrus </w:t>
      </w:r>
      <w:r w:rsidR="00B22DF9">
        <w:t>(A) or</w:t>
      </w:r>
      <w:r w:rsidR="00B22DF9" w:rsidRPr="00641FF9">
        <w:t xml:space="preserve"> insect</w:t>
      </w:r>
      <w:r w:rsidR="00B22DF9">
        <w:t xml:space="preserve"> (B).</w:t>
      </w:r>
      <w:r w:rsidR="00B22DF9" w:rsidRPr="00641FF9">
        <w:t xml:space="preserve"> </w:t>
      </w:r>
      <w:r w:rsidR="00B22DF9">
        <w:t>Dilutions</w:t>
      </w:r>
      <w:r w:rsidR="00B22DF9" w:rsidRPr="00641FF9">
        <w:t xml:space="preserve"> </w:t>
      </w:r>
      <w:r w:rsidR="00B22DF9">
        <w:t xml:space="preserve">were performed </w:t>
      </w:r>
      <w:r w:rsidR="00B22DF9" w:rsidRPr="00641FF9">
        <w:t xml:space="preserve">on healthy </w:t>
      </w:r>
      <w:r w:rsidR="00B22DF9">
        <w:t xml:space="preserve">citrus or insect </w:t>
      </w:r>
      <w:r w:rsidR="00B22DF9" w:rsidRPr="00641FF9">
        <w:t>material</w:t>
      </w:r>
      <w:r w:rsidR="00B22DF9">
        <w:t>, respectively</w:t>
      </w:r>
      <w:r w:rsidR="00B22DF9" w:rsidRPr="00641FF9">
        <w:t>.</w:t>
      </w:r>
    </w:p>
    <w:sectPr w:rsidR="00712658" w:rsidRPr="00712658">
      <w:pgSz w:w="12240" w:h="15840"/>
      <w:pgMar w:top="1417" w:right="1701" w:bottom="1417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0492E6" w14:textId="77777777" w:rsidR="009F0933" w:rsidRDefault="009F0933" w:rsidP="00117666">
      <w:pPr>
        <w:spacing w:after="0"/>
      </w:pPr>
      <w:r>
        <w:separator/>
      </w:r>
    </w:p>
  </w:endnote>
  <w:endnote w:type="continuationSeparator" w:id="0">
    <w:p w14:paraId="38CF3F8A" w14:textId="77777777" w:rsidR="009F0933" w:rsidRDefault="009F0933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8280AE" w14:textId="77777777" w:rsidR="009F0933" w:rsidRDefault="009F0933" w:rsidP="00117666">
      <w:pPr>
        <w:spacing w:after="0"/>
      </w:pPr>
      <w:r>
        <w:separator/>
      </w:r>
    </w:p>
  </w:footnote>
  <w:footnote w:type="continuationSeparator" w:id="0">
    <w:p w14:paraId="74B1276C" w14:textId="77777777" w:rsidR="009F0933" w:rsidRDefault="009F0933" w:rsidP="0011766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424053E"/>
    <w:multiLevelType w:val="hybridMultilevel"/>
    <w:tmpl w:val="11B6D158"/>
    <w:lvl w:ilvl="0" w:tplc="04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8A03CD"/>
    <w:multiLevelType w:val="multilevel"/>
    <w:tmpl w:val="ADB20CA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tu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5" w15:restartNumberingAfterBreak="0">
    <w:nsid w:val="225305B5"/>
    <w:multiLevelType w:val="hybridMultilevel"/>
    <w:tmpl w:val="4F8C24FA"/>
    <w:lvl w:ilvl="0" w:tplc="A9DCD718">
      <w:start w:val="1"/>
      <w:numFmt w:val="bullet"/>
      <w:pStyle w:val="Prrafodelist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02A7CAC"/>
    <w:multiLevelType w:val="multilevel"/>
    <w:tmpl w:val="2D740DBE"/>
    <w:numStyleLink w:val="Headings"/>
  </w:abstractNum>
  <w:abstractNum w:abstractNumId="7" w15:restartNumberingAfterBreak="0">
    <w:nsid w:val="36D30736"/>
    <w:multiLevelType w:val="hybridMultilevel"/>
    <w:tmpl w:val="BC1E7B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17787E"/>
    <w:multiLevelType w:val="multilevel"/>
    <w:tmpl w:val="ADB20CA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3AE92CDE"/>
    <w:multiLevelType w:val="hybridMultilevel"/>
    <w:tmpl w:val="294E0C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1539C0"/>
    <w:multiLevelType w:val="hybridMultilevel"/>
    <w:tmpl w:val="675E09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8E502C"/>
    <w:multiLevelType w:val="hybridMultilevel"/>
    <w:tmpl w:val="C2165F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216449"/>
    <w:multiLevelType w:val="hybridMultilevel"/>
    <w:tmpl w:val="60E244E0"/>
    <w:lvl w:ilvl="0" w:tplc="BB925A66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8113DE"/>
    <w:multiLevelType w:val="multilevel"/>
    <w:tmpl w:val="ADB20CA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2290D83"/>
    <w:multiLevelType w:val="hybridMultilevel"/>
    <w:tmpl w:val="D1E4BA92"/>
    <w:lvl w:ilvl="0" w:tplc="E9807BE6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8" w15:restartNumberingAfterBreak="0">
    <w:nsid w:val="70A5397C"/>
    <w:multiLevelType w:val="hybridMultilevel"/>
    <w:tmpl w:val="72EE85D0"/>
    <w:lvl w:ilvl="0" w:tplc="2E84F2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BC6F29"/>
    <w:multiLevelType w:val="multilevel"/>
    <w:tmpl w:val="2D740DBE"/>
    <w:numStyleLink w:val="Headings"/>
  </w:abstractNum>
  <w:abstractNum w:abstractNumId="20" w15:restartNumberingAfterBreak="0">
    <w:nsid w:val="7F983756"/>
    <w:multiLevelType w:val="multilevel"/>
    <w:tmpl w:val="F300CEF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14"/>
  </w:num>
  <w:num w:numId="3" w16cid:durableId="615480040">
    <w:abstractNumId w:val="2"/>
  </w:num>
  <w:num w:numId="4" w16cid:durableId="1566183234">
    <w:abstractNumId w:val="16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5"/>
  </w:num>
  <w:num w:numId="7" w16cid:durableId="1359550598">
    <w:abstractNumId w:val="17"/>
  </w:num>
  <w:num w:numId="8" w16cid:durableId="1559510671">
    <w:abstractNumId w:val="17"/>
  </w:num>
  <w:num w:numId="9" w16cid:durableId="1734543462">
    <w:abstractNumId w:val="17"/>
  </w:num>
  <w:num w:numId="10" w16cid:durableId="708839681">
    <w:abstractNumId w:val="17"/>
  </w:num>
  <w:num w:numId="11" w16cid:durableId="2046978920">
    <w:abstractNumId w:val="17"/>
  </w:num>
  <w:num w:numId="12" w16cid:durableId="2124614653">
    <w:abstractNumId w:val="17"/>
  </w:num>
  <w:num w:numId="13" w16cid:durableId="150105246">
    <w:abstractNumId w:val="5"/>
  </w:num>
  <w:num w:numId="14" w16cid:durableId="515769853">
    <w:abstractNumId w:val="4"/>
  </w:num>
  <w:num w:numId="15" w16cid:durableId="1753046014">
    <w:abstractNumId w:val="4"/>
  </w:num>
  <w:num w:numId="16" w16cid:durableId="665939894">
    <w:abstractNumId w:val="4"/>
  </w:num>
  <w:num w:numId="17" w16cid:durableId="2078749421">
    <w:abstractNumId w:val="4"/>
  </w:num>
  <w:num w:numId="18" w16cid:durableId="825047625">
    <w:abstractNumId w:val="4"/>
  </w:num>
  <w:num w:numId="19" w16cid:durableId="803810417">
    <w:abstractNumId w:val="4"/>
  </w:num>
  <w:num w:numId="20" w16cid:durableId="1265575846">
    <w:abstractNumId w:val="11"/>
  </w:num>
  <w:num w:numId="21" w16cid:durableId="1446728280">
    <w:abstractNumId w:val="9"/>
  </w:num>
  <w:num w:numId="22" w16cid:durableId="942032294">
    <w:abstractNumId w:val="7"/>
  </w:num>
  <w:num w:numId="23" w16cid:durableId="616916443">
    <w:abstractNumId w:val="10"/>
  </w:num>
  <w:num w:numId="24" w16cid:durableId="1173642834">
    <w:abstractNumId w:val="8"/>
  </w:num>
  <w:num w:numId="25" w16cid:durableId="757946309">
    <w:abstractNumId w:val="3"/>
  </w:num>
  <w:num w:numId="26" w16cid:durableId="1680809523">
    <w:abstractNumId w:val="20"/>
  </w:num>
  <w:num w:numId="27" w16cid:durableId="1211842648">
    <w:abstractNumId w:val="13"/>
  </w:num>
  <w:num w:numId="28" w16cid:durableId="654652943">
    <w:abstractNumId w:val="12"/>
  </w:num>
  <w:num w:numId="29" w16cid:durableId="765612700">
    <w:abstractNumId w:val="15"/>
  </w:num>
  <w:num w:numId="30" w16cid:durableId="1250236020">
    <w:abstractNumId w:val="4"/>
    <w:lvlOverride w:ilvl="0">
      <w:lvl w:ilvl="0">
        <w:start w:val="1"/>
        <w:numFmt w:val="decimal"/>
        <w:pStyle w:val="Ttulo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Ttulo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2">
      <w:lvl w:ilvl="2">
        <w:start w:val="1"/>
        <w:numFmt w:val="decimal"/>
        <w:pStyle w:val="Ttulo3"/>
        <w:lvlText w:val="%1.%2.%3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3">
      <w:lvl w:ilvl="3">
        <w:start w:val="1"/>
        <w:numFmt w:val="decimal"/>
        <w:pStyle w:val="Ttulo4"/>
        <w:lvlText w:val="%1.%2.%3.%4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4">
      <w:lvl w:ilvl="4">
        <w:start w:val="1"/>
        <w:numFmt w:val="decimal"/>
        <w:pStyle w:val="Ttulo5"/>
        <w:lvlText w:val="%1.%2.%3.%4.%5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31" w16cid:durableId="130052755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53762352">
    <w:abstractNumId w:val="6"/>
  </w:num>
  <w:num w:numId="33" w16cid:durableId="198978087">
    <w:abstractNumId w:val="19"/>
  </w:num>
  <w:num w:numId="34" w16cid:durableId="1120419941">
    <w:abstractNumId w:val="4"/>
    <w:lvlOverride w:ilvl="0">
      <w:startOverride w:val="1"/>
      <w:lvl w:ilvl="0">
        <w:start w:val="1"/>
        <w:numFmt w:val="decimal"/>
        <w:pStyle w:val="Ttulo1"/>
        <w:lvlText w:val="%1"/>
        <w:lvlJc w:val="left"/>
        <w:pPr>
          <w:tabs>
            <w:tab w:val="num" w:pos="567"/>
          </w:tabs>
          <w:ind w:left="567" w:hanging="567"/>
        </w:pPr>
      </w:lvl>
    </w:lvlOverride>
    <w:lvlOverride w:ilvl="1">
      <w:startOverride w:val="1"/>
      <w:lvl w:ilvl="1">
        <w:start w:val="1"/>
        <w:numFmt w:val="decimal"/>
        <w:pStyle w:val="Ttulo2"/>
        <w:lvlText w:val="%1.%2"/>
        <w:lvlJc w:val="left"/>
        <w:pPr>
          <w:tabs>
            <w:tab w:val="num" w:pos="567"/>
          </w:tabs>
          <w:ind w:left="567" w:hanging="567"/>
        </w:pPr>
      </w:lvl>
    </w:lvlOverride>
    <w:lvlOverride w:ilvl="2">
      <w:startOverride w:val="1"/>
      <w:lvl w:ilvl="2">
        <w:start w:val="1"/>
        <w:numFmt w:val="decimal"/>
        <w:pStyle w:val="Ttulo3"/>
        <w:lvlText w:val=""/>
        <w:lvlJc w:val="left"/>
      </w:lvl>
    </w:lvlOverride>
    <w:lvlOverride w:ilvl="3">
      <w:startOverride w:val="1"/>
      <w:lvl w:ilvl="3">
        <w:start w:val="1"/>
        <w:numFmt w:val="decimal"/>
        <w:pStyle w:val="Ttulo4"/>
        <w:lvlText w:val=""/>
        <w:lvlJc w:val="left"/>
      </w:lvl>
    </w:lvlOverride>
    <w:lvlOverride w:ilvl="4">
      <w:startOverride w:val="1"/>
      <w:lvl w:ilvl="4">
        <w:start w:val="1"/>
        <w:numFmt w:val="decimal"/>
        <w:pStyle w:val="Ttulo5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1"/>
      <w:lvl w:ilvl="6">
        <w:start w:val="1"/>
        <w:numFmt w:val="decimal"/>
        <w:lvlText w:val=""/>
        <w:lvlJc w:val="left"/>
      </w:lvl>
    </w:lvlOverride>
    <w:lvlOverride w:ilvl="7">
      <w:startOverride w:val="1"/>
      <w:lvl w:ilvl="7">
        <w:start w:val="1"/>
        <w:numFmt w:val="decimal"/>
        <w:lvlText w:val=""/>
        <w:lvlJc w:val="left"/>
      </w:lvl>
    </w:lvlOverride>
    <w:lvlOverride w:ilvl="8">
      <w:startOverride w:val="1"/>
      <w:lvl w:ilvl="8">
        <w:start w:val="1"/>
        <w:numFmt w:val="decimal"/>
        <w:lvlText w:val=""/>
        <w:lvlJc w:val="left"/>
      </w:lvl>
    </w:lvlOverride>
  </w:num>
  <w:num w:numId="35" w16cid:durableId="364058224">
    <w:abstractNumId w:val="4"/>
    <w:lvlOverride w:ilvl="0">
      <w:startOverride w:val="1"/>
      <w:lvl w:ilvl="0">
        <w:start w:val="1"/>
        <w:numFmt w:val="decimal"/>
        <w:pStyle w:val="Ttulo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startOverride w:val="1"/>
      <w:lvl w:ilvl="1">
        <w:start w:val="1"/>
        <w:numFmt w:val="decimal"/>
        <w:pStyle w:val="Ttulo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2">
      <w:startOverride w:val="1"/>
      <w:lvl w:ilvl="2">
        <w:start w:val="1"/>
        <w:numFmt w:val="decimal"/>
        <w:pStyle w:val="Ttulo3"/>
        <w:lvlText w:val="%1.%2.%3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3">
      <w:startOverride w:val="1"/>
      <w:lvl w:ilvl="3">
        <w:start w:val="1"/>
        <w:numFmt w:val="decimal"/>
        <w:pStyle w:val="Ttulo4"/>
        <w:lvlText w:val="%1.%2.%3.%4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4">
      <w:startOverride w:val="1"/>
      <w:lvl w:ilvl="4">
        <w:start w:val="1"/>
        <w:numFmt w:val="decimal"/>
        <w:pStyle w:val="Ttulo5"/>
        <w:lvlText w:val="%1.%2.%3.%4.%5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5">
      <w:startOverride w:val="1"/>
      <w:lvl w:ilvl="5">
        <w:start w:val="1"/>
        <w:numFmt w:val="lowerRoman"/>
        <w:lvlText w:val="%6."/>
        <w:lvlJc w:val="righ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6">
      <w:startOverride w:val="1"/>
      <w:lvl w:ilvl="6">
        <w:start w:val="1"/>
        <w:numFmt w:val="decimal"/>
        <w:lvlText w:val="%7.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7">
      <w:startOverride w:val="1"/>
      <w:lvl w:ilvl="7">
        <w:start w:val="1"/>
        <w:numFmt w:val="lowerLetter"/>
        <w:lvlText w:val="%8.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8">
      <w:startOverride w:val="1"/>
      <w:lvl w:ilvl="8">
        <w:start w:val="1"/>
        <w:numFmt w:val="lowerRoman"/>
        <w:lvlText w:val="%9."/>
        <w:lvlJc w:val="righ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36" w16cid:durableId="1076318202">
    <w:abstractNumId w:val="18"/>
  </w:num>
  <w:num w:numId="37" w16cid:durableId="168666280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24D4A"/>
    <w:rsid w:val="00034304"/>
    <w:rsid w:val="00035434"/>
    <w:rsid w:val="000424F6"/>
    <w:rsid w:val="00052A14"/>
    <w:rsid w:val="00077D53"/>
    <w:rsid w:val="000A6D39"/>
    <w:rsid w:val="000B1FD5"/>
    <w:rsid w:val="00105FD9"/>
    <w:rsid w:val="00117666"/>
    <w:rsid w:val="001549D3"/>
    <w:rsid w:val="00160065"/>
    <w:rsid w:val="00177D84"/>
    <w:rsid w:val="001908B6"/>
    <w:rsid w:val="00192FD0"/>
    <w:rsid w:val="001A0608"/>
    <w:rsid w:val="001E7D38"/>
    <w:rsid w:val="0024303B"/>
    <w:rsid w:val="00267D18"/>
    <w:rsid w:val="002868E2"/>
    <w:rsid w:val="002869C3"/>
    <w:rsid w:val="0029016F"/>
    <w:rsid w:val="002936E4"/>
    <w:rsid w:val="002950C6"/>
    <w:rsid w:val="002A3ACB"/>
    <w:rsid w:val="002B3310"/>
    <w:rsid w:val="002B4A57"/>
    <w:rsid w:val="002C74CA"/>
    <w:rsid w:val="002F3332"/>
    <w:rsid w:val="00307242"/>
    <w:rsid w:val="00352E50"/>
    <w:rsid w:val="003544FB"/>
    <w:rsid w:val="003B0589"/>
    <w:rsid w:val="003C6D9C"/>
    <w:rsid w:val="003D2F2D"/>
    <w:rsid w:val="00401590"/>
    <w:rsid w:val="004248F9"/>
    <w:rsid w:val="00425365"/>
    <w:rsid w:val="00446853"/>
    <w:rsid w:val="00446C50"/>
    <w:rsid w:val="00447801"/>
    <w:rsid w:val="00452E9C"/>
    <w:rsid w:val="004735C8"/>
    <w:rsid w:val="004961FF"/>
    <w:rsid w:val="00506291"/>
    <w:rsid w:val="00517A89"/>
    <w:rsid w:val="005250F2"/>
    <w:rsid w:val="0054760B"/>
    <w:rsid w:val="00593EEA"/>
    <w:rsid w:val="005A4E39"/>
    <w:rsid w:val="005A5EEE"/>
    <w:rsid w:val="005B75BA"/>
    <w:rsid w:val="005B7F2A"/>
    <w:rsid w:val="00626961"/>
    <w:rsid w:val="006375C7"/>
    <w:rsid w:val="00654E8F"/>
    <w:rsid w:val="00660311"/>
    <w:rsid w:val="00660D05"/>
    <w:rsid w:val="006820B1"/>
    <w:rsid w:val="006B7D14"/>
    <w:rsid w:val="006C70E0"/>
    <w:rsid w:val="00701727"/>
    <w:rsid w:val="0070566C"/>
    <w:rsid w:val="00707C85"/>
    <w:rsid w:val="00712658"/>
    <w:rsid w:val="00714C50"/>
    <w:rsid w:val="00725A7D"/>
    <w:rsid w:val="00733C1A"/>
    <w:rsid w:val="00735D4D"/>
    <w:rsid w:val="007501BE"/>
    <w:rsid w:val="007558C8"/>
    <w:rsid w:val="0076249B"/>
    <w:rsid w:val="00790BB3"/>
    <w:rsid w:val="007A5F11"/>
    <w:rsid w:val="007C206C"/>
    <w:rsid w:val="007E59E5"/>
    <w:rsid w:val="00803D24"/>
    <w:rsid w:val="00817DD6"/>
    <w:rsid w:val="00826852"/>
    <w:rsid w:val="00862D15"/>
    <w:rsid w:val="008666FF"/>
    <w:rsid w:val="00885156"/>
    <w:rsid w:val="008B6837"/>
    <w:rsid w:val="009151AA"/>
    <w:rsid w:val="00920872"/>
    <w:rsid w:val="0093429D"/>
    <w:rsid w:val="00943573"/>
    <w:rsid w:val="00970F7D"/>
    <w:rsid w:val="00976C94"/>
    <w:rsid w:val="0098727C"/>
    <w:rsid w:val="00990827"/>
    <w:rsid w:val="00994A3D"/>
    <w:rsid w:val="00995B08"/>
    <w:rsid w:val="009C0C39"/>
    <w:rsid w:val="009C2B12"/>
    <w:rsid w:val="009C70F3"/>
    <w:rsid w:val="009E556D"/>
    <w:rsid w:val="009F0933"/>
    <w:rsid w:val="00A11419"/>
    <w:rsid w:val="00A174D9"/>
    <w:rsid w:val="00A569CD"/>
    <w:rsid w:val="00A574D8"/>
    <w:rsid w:val="00AA60F5"/>
    <w:rsid w:val="00AB6715"/>
    <w:rsid w:val="00B1671E"/>
    <w:rsid w:val="00B22DF9"/>
    <w:rsid w:val="00B25EB8"/>
    <w:rsid w:val="00B354E1"/>
    <w:rsid w:val="00B37F4D"/>
    <w:rsid w:val="00B431D7"/>
    <w:rsid w:val="00B4437F"/>
    <w:rsid w:val="00B605C6"/>
    <w:rsid w:val="00B865A4"/>
    <w:rsid w:val="00BA279B"/>
    <w:rsid w:val="00BB00E0"/>
    <w:rsid w:val="00BE7619"/>
    <w:rsid w:val="00C50805"/>
    <w:rsid w:val="00C52A7B"/>
    <w:rsid w:val="00C55E80"/>
    <w:rsid w:val="00C56BAF"/>
    <w:rsid w:val="00C66E38"/>
    <w:rsid w:val="00C679AA"/>
    <w:rsid w:val="00C75972"/>
    <w:rsid w:val="00CC0A3A"/>
    <w:rsid w:val="00CD066B"/>
    <w:rsid w:val="00CE4C0B"/>
    <w:rsid w:val="00CE4FEE"/>
    <w:rsid w:val="00CE57E9"/>
    <w:rsid w:val="00CF42DE"/>
    <w:rsid w:val="00D342EB"/>
    <w:rsid w:val="00D47134"/>
    <w:rsid w:val="00D55BEC"/>
    <w:rsid w:val="00D70ABC"/>
    <w:rsid w:val="00DB59C3"/>
    <w:rsid w:val="00DC259A"/>
    <w:rsid w:val="00DC2A55"/>
    <w:rsid w:val="00DC7F50"/>
    <w:rsid w:val="00DE23E8"/>
    <w:rsid w:val="00DF60C1"/>
    <w:rsid w:val="00E02D8E"/>
    <w:rsid w:val="00E03506"/>
    <w:rsid w:val="00E0683E"/>
    <w:rsid w:val="00E52377"/>
    <w:rsid w:val="00E64E17"/>
    <w:rsid w:val="00E866C9"/>
    <w:rsid w:val="00EA3D3C"/>
    <w:rsid w:val="00EC1BF9"/>
    <w:rsid w:val="00F46900"/>
    <w:rsid w:val="00F562A5"/>
    <w:rsid w:val="00F61D89"/>
    <w:rsid w:val="00F76129"/>
    <w:rsid w:val="00F8028F"/>
    <w:rsid w:val="00F87ED1"/>
    <w:rsid w:val="00FA5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tulo1">
    <w:name w:val="heading 1"/>
    <w:basedOn w:val="Prrafodelista"/>
    <w:next w:val="Normal"/>
    <w:link w:val="Ttulo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tulo2">
    <w:name w:val="heading 2"/>
    <w:basedOn w:val="Ttulo1"/>
    <w:next w:val="Normal"/>
    <w:link w:val="Ttulo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tulo3">
    <w:name w:val="heading 3"/>
    <w:basedOn w:val="Normal"/>
    <w:next w:val="Normal"/>
    <w:link w:val="Ttulo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tulo4">
    <w:name w:val="heading 4"/>
    <w:basedOn w:val="Ttulo3"/>
    <w:next w:val="Normal"/>
    <w:link w:val="Ttulo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tulo5">
    <w:name w:val="heading 5"/>
    <w:basedOn w:val="Ttulo4"/>
    <w:next w:val="Normal"/>
    <w:link w:val="Ttulo5Car"/>
    <w:uiPriority w:val="2"/>
    <w:qFormat/>
    <w:rsid w:val="00AB6715"/>
    <w:pPr>
      <w:numPr>
        <w:ilvl w:val="4"/>
      </w:numPr>
      <w:outlineLvl w:val="4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tulo2Car">
    <w:name w:val="Título 2 Car"/>
    <w:basedOn w:val="Fuentedeprrafopredeter"/>
    <w:link w:val="Ttu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tulo">
    <w:name w:val="Subtitle"/>
    <w:basedOn w:val="Normal"/>
    <w:next w:val="Normal"/>
    <w:link w:val="Subttulo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tulo"/>
    <w:next w:val="Normal"/>
    <w:uiPriority w:val="1"/>
    <w:qFormat/>
    <w:rsid w:val="00AB6715"/>
  </w:style>
  <w:style w:type="paragraph" w:styleId="Textodeglobo">
    <w:name w:val="Balloon Text"/>
    <w:basedOn w:val="Normal"/>
    <w:link w:val="Textodeglobo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tulodellibro">
    <w:name w:val="Book Title"/>
    <w:basedOn w:val="Fuentedeprrafopredeter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escripcin">
    <w:name w:val="caption"/>
    <w:basedOn w:val="Normal"/>
    <w:next w:val="Sinespaciado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inespaciado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AB671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B671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B671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nfasis">
    <w:name w:val="Emphasis"/>
    <w:basedOn w:val="Fuentedeprrafopredeter"/>
    <w:uiPriority w:val="20"/>
    <w:qFormat/>
    <w:rsid w:val="00AB6715"/>
    <w:rPr>
      <w:rFonts w:ascii="Times New Roman" w:hAnsi="Times New Roman"/>
      <w:i/>
      <w:iCs/>
    </w:rPr>
  </w:style>
  <w:style w:type="character" w:styleId="Refdenotaalfinal">
    <w:name w:val="end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B6715"/>
    <w:rPr>
      <w:rFonts w:ascii="Times New Roman" w:hAnsi="Times New Roman"/>
      <w:sz w:val="24"/>
    </w:rPr>
  </w:style>
  <w:style w:type="character" w:styleId="Refdenotaalpie">
    <w:name w:val="foot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cabezadoCar">
    <w:name w:val="Encabezado Car"/>
    <w:basedOn w:val="Fuentedeprrafopredeter"/>
    <w:link w:val="Encabezado"/>
    <w:uiPriority w:val="99"/>
    <w:rsid w:val="00AB6715"/>
    <w:rPr>
      <w:rFonts w:ascii="Times New Roman" w:hAnsi="Times New Roman"/>
      <w:b/>
      <w:sz w:val="24"/>
    </w:rPr>
  </w:style>
  <w:style w:type="paragraph" w:styleId="Prrafodelista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ipervnculo">
    <w:name w:val="Hyperlink"/>
    <w:basedOn w:val="Fuentedeprrafopredeter"/>
    <w:uiPriority w:val="99"/>
    <w:unhideWhenUsed/>
    <w:rsid w:val="00AB6715"/>
    <w:rPr>
      <w:color w:val="0000FF"/>
      <w:u w:val="single"/>
    </w:rPr>
  </w:style>
  <w:style w:type="character" w:styleId="nfasisintenso">
    <w:name w:val="Intense Emphasis"/>
    <w:basedOn w:val="Fuentedeprrafopredeter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eferenciaintensa">
    <w:name w:val="Intense Reference"/>
    <w:basedOn w:val="Fuentedeprrafopredeter"/>
    <w:uiPriority w:val="32"/>
    <w:qFormat/>
    <w:rsid w:val="00AB6715"/>
    <w:rPr>
      <w:b/>
      <w:bCs/>
      <w:smallCaps/>
      <w:color w:val="auto"/>
      <w:spacing w:val="5"/>
    </w:rPr>
  </w:style>
  <w:style w:type="character" w:styleId="Nmerodelnea">
    <w:name w:val="line number"/>
    <w:basedOn w:val="Fuentedeprrafopredeter"/>
    <w:uiPriority w:val="99"/>
    <w:semiHidden/>
    <w:unhideWhenUsed/>
    <w:rsid w:val="00AB6715"/>
  </w:style>
  <w:style w:type="character" w:customStyle="1" w:styleId="Ttulo3Car">
    <w:name w:val="Título 3 Car"/>
    <w:basedOn w:val="Fuentedeprrafopredeter"/>
    <w:link w:val="Ttu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">
    <w:name w:val="Quote"/>
    <w:basedOn w:val="Normal"/>
    <w:next w:val="Normal"/>
    <w:link w:val="Cita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Textoennegrita">
    <w:name w:val="Strong"/>
    <w:basedOn w:val="Fuentedeprrafopredeter"/>
    <w:uiPriority w:val="22"/>
    <w:qFormat/>
    <w:rsid w:val="00AB6715"/>
    <w:rPr>
      <w:rFonts w:ascii="Times New Roman" w:hAnsi="Times New Roman"/>
      <w:b/>
      <w:bCs/>
    </w:rPr>
  </w:style>
  <w:style w:type="character" w:styleId="nfasissutil">
    <w:name w:val="Subtle Emphasis"/>
    <w:basedOn w:val="Fuentedeprrafopredeter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aconcuadrcula">
    <w:name w:val="Table Grid"/>
    <w:basedOn w:val="Tabla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next w:val="Normal"/>
    <w:link w:val="Ttulo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tuloCar">
    <w:name w:val="Título Car"/>
    <w:basedOn w:val="Fuentedeprrafopredeter"/>
    <w:link w:val="Ttulo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tulo"/>
    <w:next w:val="Ttulo"/>
    <w:qFormat/>
    <w:rsid w:val="0001436A"/>
    <w:pPr>
      <w:spacing w:after="120"/>
    </w:pPr>
    <w:rPr>
      <w:i/>
    </w:rPr>
  </w:style>
  <w:style w:type="paragraph" w:styleId="Revisi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character" w:styleId="Mencinsinresolver">
    <w:name w:val="Unresolved Mention"/>
    <w:basedOn w:val="Fuentedeprrafopredeter"/>
    <w:uiPriority w:val="99"/>
    <w:semiHidden/>
    <w:unhideWhenUsed/>
    <w:rsid w:val="000A6D39"/>
    <w:rPr>
      <w:color w:val="605E5C"/>
      <w:shd w:val="clear" w:color="auto" w:fill="E1DFDD"/>
    </w:rPr>
  </w:style>
  <w:style w:type="numbering" w:customStyle="1" w:styleId="Sinlista1">
    <w:name w:val="Sin lista1"/>
    <w:next w:val="Sinlista"/>
    <w:uiPriority w:val="99"/>
    <w:semiHidden/>
    <w:unhideWhenUsed/>
    <w:rsid w:val="000A6D39"/>
  </w:style>
  <w:style w:type="character" w:styleId="Textodelmarcadordeposicin">
    <w:name w:val="Placeholder Text"/>
    <w:basedOn w:val="Fuentedeprrafopredeter"/>
    <w:uiPriority w:val="99"/>
    <w:semiHidden/>
    <w:rsid w:val="000A6D39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emf"/><Relationship Id="rId10" Type="http://schemas.openxmlformats.org/officeDocument/2006/relationships/footnotes" Target="footnotes.xml"/><Relationship Id="rId19" Type="http://schemas.openxmlformats.org/officeDocument/2006/relationships/image" Target="media/image8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4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C:\Users\hannah.eccles\OneDrive - Frontiers Media SA\Documents\Latex work\Sep 2022_link updates\Supplementary_Material.dotx</Template>
  <TotalTime>16</TotalTime>
  <Pages>5</Pages>
  <Words>1215</Words>
  <Characters>6683</Characters>
  <Application>Microsoft Office Word</Application>
  <DocSecurity>0</DocSecurity>
  <Lines>55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Félix Morán Villamizar</cp:lastModifiedBy>
  <cp:revision>12</cp:revision>
  <cp:lastPrinted>2023-02-28T12:48:00Z</cp:lastPrinted>
  <dcterms:created xsi:type="dcterms:W3CDTF">2023-02-27T10:09:00Z</dcterms:created>
  <dcterms:modified xsi:type="dcterms:W3CDTF">2023-02-28T14:14:00Z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