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409F8C3" w14:textId="77777777" w:rsidR="003D624C" w:rsidRPr="003D624C" w:rsidRDefault="003D624C" w:rsidP="0093765C">
      <w:pPr>
        <w:pStyle w:val="AuthorList"/>
        <w:jc w:val="center"/>
        <w:rPr>
          <w:sz w:val="32"/>
          <w:szCs w:val="32"/>
          <w:lang w:val="en"/>
        </w:rPr>
      </w:pPr>
      <w:r w:rsidRPr="003D624C">
        <w:rPr>
          <w:sz w:val="32"/>
          <w:szCs w:val="32"/>
          <w:lang w:val="en"/>
        </w:rPr>
        <w:t>Using Explainable-AI to Find Geospatial Environmental and Sociodemographic Predictors of Suicide Attempts</w:t>
      </w:r>
    </w:p>
    <w:p w14:paraId="25D2C293" w14:textId="5B3097E2" w:rsidR="002868E2" w:rsidRPr="003D624C" w:rsidRDefault="003D624C" w:rsidP="0093765C">
      <w:pPr>
        <w:pStyle w:val="AuthorList"/>
        <w:jc w:val="center"/>
        <w:rPr>
          <w:lang w:val="en"/>
        </w:rPr>
      </w:pPr>
      <w:r w:rsidRPr="003D624C">
        <w:rPr>
          <w:lang w:val="en"/>
        </w:rPr>
        <w:t>Mirko Pavicic</w:t>
      </w:r>
      <w:r w:rsidR="0093765C" w:rsidRPr="0093765C">
        <w:rPr>
          <w:lang w:val="en"/>
        </w:rPr>
        <w:t>†</w:t>
      </w:r>
      <w:r w:rsidRPr="003D624C">
        <w:rPr>
          <w:lang w:val="en"/>
        </w:rPr>
        <w:t>, Angelica</w:t>
      </w:r>
      <w:r w:rsidR="0093765C" w:rsidRPr="0093765C">
        <w:rPr>
          <w:lang w:val="en"/>
        </w:rPr>
        <w:t>†</w:t>
      </w:r>
      <w:r w:rsidRPr="003D624C">
        <w:rPr>
          <w:lang w:val="en"/>
        </w:rPr>
        <w:t xml:space="preserve"> M. Walker, Kyle A. Sullivan, John </w:t>
      </w:r>
      <w:proofErr w:type="spellStart"/>
      <w:r w:rsidRPr="003D624C">
        <w:rPr>
          <w:lang w:val="en"/>
        </w:rPr>
        <w:t>Lagergren</w:t>
      </w:r>
      <w:proofErr w:type="spellEnd"/>
      <w:r w:rsidRPr="003D624C">
        <w:rPr>
          <w:lang w:val="en"/>
        </w:rPr>
        <w:t xml:space="preserve">, Ashley Cliff, Jonathon Romero, Jared </w:t>
      </w:r>
      <w:proofErr w:type="spellStart"/>
      <w:r w:rsidRPr="003D624C">
        <w:rPr>
          <w:lang w:val="en"/>
        </w:rPr>
        <w:t>Streich</w:t>
      </w:r>
      <w:proofErr w:type="spellEnd"/>
      <w:r w:rsidRPr="003D624C">
        <w:rPr>
          <w:lang w:val="en"/>
        </w:rPr>
        <w:t xml:space="preserve">, Michael R. Garvin, MVP Suicide Exemplar Workgroup, the Million Veteran Program, John </w:t>
      </w:r>
      <w:proofErr w:type="spellStart"/>
      <w:r w:rsidRPr="003D624C">
        <w:rPr>
          <w:lang w:val="en"/>
        </w:rPr>
        <w:t>Pestian</w:t>
      </w:r>
      <w:proofErr w:type="spellEnd"/>
      <w:r w:rsidRPr="003D624C">
        <w:rPr>
          <w:lang w:val="en"/>
        </w:rPr>
        <w:t xml:space="preserve">, Benjamin McMahon, David W. </w:t>
      </w:r>
      <w:proofErr w:type="spellStart"/>
      <w:r w:rsidRPr="003D624C">
        <w:rPr>
          <w:lang w:val="en"/>
        </w:rPr>
        <w:t>Oslin</w:t>
      </w:r>
      <w:proofErr w:type="spellEnd"/>
      <w:r w:rsidRPr="003D624C">
        <w:rPr>
          <w:lang w:val="en"/>
        </w:rPr>
        <w:t>, Jean C. Beckham, Nathan A. Kimbrel, Daniel A. Jacobson.</w:t>
      </w:r>
    </w:p>
    <w:p w14:paraId="19E4FAB2" w14:textId="2AC164BA" w:rsidR="0093765C" w:rsidRPr="0093765C" w:rsidRDefault="0093765C" w:rsidP="0093765C">
      <w:pPr>
        <w:rPr>
          <w:rFonts w:cs="Times New Roman"/>
          <w:szCs w:val="24"/>
        </w:rPr>
      </w:pPr>
      <w:r w:rsidRPr="0093765C">
        <w:rPr>
          <w:rFonts w:cs="Times New Roman"/>
          <w:szCs w:val="24"/>
        </w:rPr>
        <w:t>*</w:t>
      </w:r>
      <w:r>
        <w:rPr>
          <w:rFonts w:cs="Times New Roman"/>
          <w:szCs w:val="24"/>
        </w:rPr>
        <w:t xml:space="preserve"> </w:t>
      </w:r>
      <w:r w:rsidRPr="0093765C">
        <w:rPr>
          <w:rFonts w:cs="Times New Roman"/>
          <w:szCs w:val="24"/>
        </w:rPr>
        <w:t xml:space="preserve">Correspondence: </w:t>
      </w:r>
      <w:hyperlink r:id="rId12">
        <w:r w:rsidRPr="0093765C">
          <w:rPr>
            <w:rFonts w:cs="Times New Roman"/>
            <w:szCs w:val="24"/>
          </w:rPr>
          <w:t>nathan.kimbrel@va.gov</w:t>
        </w:r>
      </w:hyperlink>
      <w:r w:rsidRPr="0093765C">
        <w:rPr>
          <w:rFonts w:cs="Times New Roman"/>
          <w:szCs w:val="24"/>
        </w:rPr>
        <w:t xml:space="preserve">, </w:t>
      </w:r>
      <w:hyperlink r:id="rId13">
        <w:r w:rsidRPr="0093765C">
          <w:rPr>
            <w:rFonts w:cs="Times New Roman"/>
            <w:szCs w:val="24"/>
          </w:rPr>
          <w:t>jacobsonda@ornl.gov</w:t>
        </w:r>
      </w:hyperlink>
    </w:p>
    <w:p w14:paraId="00722BED" w14:textId="77777777" w:rsidR="0093765C" w:rsidRPr="0093765C" w:rsidRDefault="0093765C" w:rsidP="0093765C">
      <w:pPr>
        <w:rPr>
          <w:rFonts w:cs="Times New Roman"/>
          <w:szCs w:val="24"/>
        </w:rPr>
      </w:pPr>
      <w:r w:rsidRPr="0093765C">
        <w:rPr>
          <w:rFonts w:cs="Times New Roman"/>
          <w:szCs w:val="24"/>
        </w:rPr>
        <w:t>† Contributed equally</w:t>
      </w:r>
    </w:p>
    <w:p w14:paraId="5E584EE8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07970E94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12DC6C84" w14:textId="77777777" w:rsidR="0093765C" w:rsidRDefault="0093765C" w:rsidP="007D7805">
      <w:pPr>
        <w:jc w:val="center"/>
      </w:pPr>
      <w:r>
        <w:rPr>
          <w:noProof/>
        </w:rPr>
        <w:drawing>
          <wp:inline distT="0" distB="0" distL="0" distR="0" wp14:anchorId="061A97D8" wp14:editId="2435FA97">
            <wp:extent cx="5514536" cy="3308722"/>
            <wp:effectExtent l="0" t="0" r="0" b="6350"/>
            <wp:docPr id="8" name="Picture 8" descr="A picture containing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chart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3511" cy="3362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3BCF08" w14:textId="284D8D7F" w:rsidR="0093765C" w:rsidRDefault="0093765C" w:rsidP="0093765C">
      <w:r>
        <w:rPr>
          <w:b/>
        </w:rPr>
        <w:t>Supplementary Figure</w:t>
      </w:r>
      <w:r w:rsidR="007D7805">
        <w:rPr>
          <w:b/>
        </w:rPr>
        <w:t xml:space="preserve"> 1</w:t>
      </w:r>
      <w:r>
        <w:rPr>
          <w:b/>
        </w:rPr>
        <w:t>.</w:t>
      </w:r>
      <w:r>
        <w:t xml:space="preserve"> Normalized importance of features in a suicide attempt </w:t>
      </w:r>
      <w:proofErr w:type="spellStart"/>
      <w:r>
        <w:t>iRF</w:t>
      </w:r>
      <w:proofErr w:type="spellEnd"/>
      <w:r>
        <w:t xml:space="preserve"> model for patients equal to/above 60 years of age, using the top 20 socio-demographic and climatic features plus the number of alcohol and firearm vendors per 10,000 people. Yellow: zip code-level features predicting subjects with a history of suicide attempt, </w:t>
      </w:r>
      <w:proofErr w:type="gramStart"/>
      <w:r>
        <w:t>Teal:</w:t>
      </w:r>
      <w:proofErr w:type="gramEnd"/>
      <w:r>
        <w:t xml:space="preserve"> features predictive of controls (no history of suicide attempt). </w:t>
      </w:r>
    </w:p>
    <w:p w14:paraId="6A823FE5" w14:textId="77777777" w:rsidR="0093765C" w:rsidRDefault="0093765C" w:rsidP="0093765C"/>
    <w:p w14:paraId="21DA13CD" w14:textId="77777777" w:rsidR="0093765C" w:rsidRDefault="0093765C" w:rsidP="0093765C">
      <w:r>
        <w:rPr>
          <w:noProof/>
        </w:rPr>
        <w:lastRenderedPageBreak/>
        <w:drawing>
          <wp:inline distT="0" distB="0" distL="0" distR="0" wp14:anchorId="40A2AF63" wp14:editId="3C2F4906">
            <wp:extent cx="5943600" cy="3566160"/>
            <wp:effectExtent l="0" t="0" r="0" b="0"/>
            <wp:docPr id="6" name="image6.png" descr="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Table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36709F" w14:textId="592C29DF" w:rsidR="0093765C" w:rsidRDefault="0093765C" w:rsidP="0093765C">
      <w:r>
        <w:rPr>
          <w:b/>
        </w:rPr>
        <w:t xml:space="preserve">Supplementary Figure </w:t>
      </w:r>
      <w:r w:rsidR="007D7805">
        <w:rPr>
          <w:b/>
        </w:rPr>
        <w:t>2</w:t>
      </w:r>
      <w:r>
        <w:rPr>
          <w:b/>
        </w:rPr>
        <w:t>.</w:t>
      </w:r>
      <w:r>
        <w:t xml:space="preserve"> Normalized importance of features in a predictive suicide attempt </w:t>
      </w:r>
      <w:proofErr w:type="spellStart"/>
      <w:r>
        <w:t>iRF</w:t>
      </w:r>
      <w:proofErr w:type="spellEnd"/>
      <w:r>
        <w:t xml:space="preserve"> model for patients under 60 years of age, using the top 20 socio-demographic and climatic features plus the number of alcohol and firearm vendors per 10,000 people. Yellow: zip code-level features predicting subjects with a history of suicide attempt, </w:t>
      </w:r>
      <w:proofErr w:type="gramStart"/>
      <w:r>
        <w:t>Teal:</w:t>
      </w:r>
      <w:proofErr w:type="gramEnd"/>
      <w:r>
        <w:t xml:space="preserve"> features predictive of controls (no history of suicide attempt).</w:t>
      </w:r>
    </w:p>
    <w:p w14:paraId="318B52BD" w14:textId="77777777" w:rsidR="0093765C" w:rsidRDefault="0093765C" w:rsidP="0093765C"/>
    <w:p w14:paraId="48F1E15F" w14:textId="77777777" w:rsidR="0093765C" w:rsidRDefault="0093765C" w:rsidP="0093765C"/>
    <w:p w14:paraId="025FC2A5" w14:textId="77777777" w:rsidR="0093765C" w:rsidRDefault="0093765C" w:rsidP="0093765C"/>
    <w:p w14:paraId="2EBAF235" w14:textId="77777777" w:rsidR="0093765C" w:rsidRDefault="0093765C" w:rsidP="0093765C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7D113FC5" wp14:editId="19C86B8B">
            <wp:extent cx="4919663" cy="4091835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9663" cy="4091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EAB2EC" w14:textId="1F91AAB9" w:rsidR="0093765C" w:rsidRDefault="0093765C" w:rsidP="0093765C">
      <w:r>
        <w:rPr>
          <w:b/>
        </w:rPr>
        <w:t xml:space="preserve">Supplementary Figure </w:t>
      </w:r>
      <w:r w:rsidR="007D7805">
        <w:rPr>
          <w:b/>
        </w:rPr>
        <w:t>3</w:t>
      </w:r>
      <w:r>
        <w:t xml:space="preserve">. </w:t>
      </w:r>
      <w:proofErr w:type="spellStart"/>
      <w:r>
        <w:t>iRF</w:t>
      </w:r>
      <w:proofErr w:type="spellEnd"/>
      <w:r>
        <w:t>-LOOP subnetwork of the first neighbors for the proportion of females commuting 10 - 14 minutes to work.</w:t>
      </w:r>
    </w:p>
    <w:p w14:paraId="4ADEE625" w14:textId="77777777" w:rsidR="0093765C" w:rsidRDefault="0093765C" w:rsidP="0093765C"/>
    <w:p w14:paraId="642FEE2F" w14:textId="77777777" w:rsidR="0093765C" w:rsidRDefault="0093765C" w:rsidP="007D7805">
      <w:pPr>
        <w:jc w:val="center"/>
      </w:pPr>
      <w:r>
        <w:rPr>
          <w:noProof/>
        </w:rPr>
        <w:drawing>
          <wp:inline distT="114300" distB="114300" distL="114300" distR="114300" wp14:anchorId="38D27A74" wp14:editId="5A0BD0FD">
            <wp:extent cx="5401994" cy="2712540"/>
            <wp:effectExtent l="0" t="0" r="0" b="571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7061" cy="2735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F1AED1" w14:textId="2F0ED31A" w:rsidR="00DE23E8" w:rsidRDefault="0093765C" w:rsidP="007D7805">
      <w:r>
        <w:rPr>
          <w:b/>
        </w:rPr>
        <w:t xml:space="preserve">Supplementary Figure </w:t>
      </w:r>
      <w:r w:rsidR="007D7805">
        <w:rPr>
          <w:b/>
        </w:rPr>
        <w:t>4</w:t>
      </w:r>
      <w:r>
        <w:rPr>
          <w:b/>
        </w:rPr>
        <w:t xml:space="preserve">. </w:t>
      </w:r>
      <w:proofErr w:type="spellStart"/>
      <w:r>
        <w:t>iRF</w:t>
      </w:r>
      <w:proofErr w:type="spellEnd"/>
      <w:r>
        <w:t>-LOOP subnetwork of the first neighbors for the number of firearm vendors per 10,000 residents.</w:t>
      </w:r>
    </w:p>
    <w:p w14:paraId="24822D02" w14:textId="77777777" w:rsidR="000716C3" w:rsidRPr="00BE7E69" w:rsidRDefault="000716C3" w:rsidP="000716C3">
      <w:pPr>
        <w:pStyle w:val="Heading1"/>
      </w:pPr>
      <w:r w:rsidRPr="00BE7E69">
        <w:lastRenderedPageBreak/>
        <w:t>VA Million Veteran Program (MVP) Acknowledgements</w:t>
      </w:r>
    </w:p>
    <w:p w14:paraId="31057022" w14:textId="77777777" w:rsidR="000716C3" w:rsidRDefault="000716C3" w:rsidP="00327BF7">
      <w:pPr>
        <w:spacing w:before="0" w:after="0"/>
      </w:pPr>
      <w:r>
        <w:t xml:space="preserve">MVP Executive Committee </w:t>
      </w:r>
    </w:p>
    <w:p w14:paraId="38AB89FD" w14:textId="77777777" w:rsidR="000716C3" w:rsidRDefault="000716C3" w:rsidP="00327BF7">
      <w:pPr>
        <w:spacing w:before="0" w:after="0"/>
      </w:pPr>
      <w:r>
        <w:t>-</w:t>
      </w:r>
      <w:r>
        <w:tab/>
        <w:t xml:space="preserve">Co-Chair: J. Michael </w:t>
      </w:r>
      <w:proofErr w:type="spellStart"/>
      <w:r>
        <w:t>Gaziano</w:t>
      </w:r>
      <w:proofErr w:type="spellEnd"/>
      <w:r>
        <w:t>, M.D., M.P.H.</w:t>
      </w:r>
    </w:p>
    <w:p w14:paraId="27D98D3F" w14:textId="77777777" w:rsidR="000716C3" w:rsidRDefault="000716C3" w:rsidP="00327BF7">
      <w:pPr>
        <w:spacing w:before="0" w:after="0"/>
        <w:ind w:firstLine="720"/>
      </w:pPr>
      <w:r>
        <w:t>VA Boston Healthcare System, 150 S. Huntington Avenue, Boston, MA 02130</w:t>
      </w:r>
    </w:p>
    <w:p w14:paraId="600C77A9" w14:textId="77777777" w:rsidR="000716C3" w:rsidRDefault="000716C3" w:rsidP="00327BF7">
      <w:pPr>
        <w:spacing w:before="0" w:after="0"/>
      </w:pPr>
      <w:r>
        <w:t>-</w:t>
      </w:r>
      <w:r>
        <w:tab/>
        <w:t xml:space="preserve">Co-Chair: Sumitra </w:t>
      </w:r>
      <w:proofErr w:type="spellStart"/>
      <w:r>
        <w:t>Muralidhar</w:t>
      </w:r>
      <w:proofErr w:type="spellEnd"/>
      <w:r>
        <w:t>, Ph.D.</w:t>
      </w:r>
    </w:p>
    <w:p w14:paraId="59577D10" w14:textId="77777777" w:rsidR="000716C3" w:rsidRDefault="000716C3" w:rsidP="00327BF7">
      <w:pPr>
        <w:spacing w:before="0" w:after="0"/>
        <w:ind w:firstLine="720"/>
      </w:pPr>
      <w:r>
        <w:t>US Department of Veterans Affairs, 810 Vermont Avenue NW, Washington, DC 20420</w:t>
      </w:r>
    </w:p>
    <w:p w14:paraId="0C65B385" w14:textId="77777777" w:rsidR="000716C3" w:rsidRDefault="000716C3" w:rsidP="00327BF7">
      <w:pPr>
        <w:spacing w:before="0" w:after="0"/>
      </w:pPr>
      <w:r>
        <w:t>-</w:t>
      </w:r>
      <w:r>
        <w:tab/>
        <w:t xml:space="preserve">Rachel </w:t>
      </w:r>
      <w:proofErr w:type="spellStart"/>
      <w:r>
        <w:t>Ramoni</w:t>
      </w:r>
      <w:proofErr w:type="spellEnd"/>
      <w:r>
        <w:t>, D.M.D., Sc.D., Chief VA Research and Development Officer</w:t>
      </w:r>
    </w:p>
    <w:p w14:paraId="34A4AD97" w14:textId="77777777" w:rsidR="000716C3" w:rsidRDefault="000716C3" w:rsidP="00327BF7">
      <w:pPr>
        <w:spacing w:before="0" w:after="0"/>
        <w:ind w:firstLine="720"/>
      </w:pPr>
      <w:r>
        <w:t>US Department of Veterans Affairs, 810 Vermont Avenue NW, Washington, DC 20420</w:t>
      </w:r>
    </w:p>
    <w:p w14:paraId="2CA43D25" w14:textId="77777777" w:rsidR="000716C3" w:rsidRDefault="000716C3" w:rsidP="00327BF7">
      <w:pPr>
        <w:spacing w:before="0" w:after="0"/>
      </w:pPr>
      <w:r>
        <w:t>-</w:t>
      </w:r>
      <w:r>
        <w:tab/>
        <w:t>Jean C. Beckham, Ph.D.</w:t>
      </w:r>
    </w:p>
    <w:p w14:paraId="33CA6C44" w14:textId="77777777" w:rsidR="000716C3" w:rsidRDefault="000716C3" w:rsidP="00327BF7">
      <w:pPr>
        <w:spacing w:before="0" w:after="0"/>
        <w:ind w:firstLine="720"/>
      </w:pPr>
      <w:r>
        <w:t>Durham VA Medical Center, 508 Fulton Street, Durham, NC 27705</w:t>
      </w:r>
    </w:p>
    <w:p w14:paraId="77A82C8A" w14:textId="77777777" w:rsidR="000716C3" w:rsidRDefault="000716C3" w:rsidP="00327BF7">
      <w:pPr>
        <w:spacing w:before="0" w:after="0"/>
      </w:pPr>
      <w:r>
        <w:t>-</w:t>
      </w:r>
      <w:r>
        <w:tab/>
        <w:t>Kyong-Mi Chang, M.D.</w:t>
      </w:r>
    </w:p>
    <w:p w14:paraId="09C1A10C" w14:textId="77777777" w:rsidR="000716C3" w:rsidRDefault="000716C3" w:rsidP="00327BF7">
      <w:pPr>
        <w:spacing w:before="0" w:after="0"/>
        <w:ind w:firstLine="720"/>
      </w:pPr>
      <w:r>
        <w:t>Philadelphia VA Medical Center, 3900 Woodland Avenue, Philadelphia, PA 19104</w:t>
      </w:r>
    </w:p>
    <w:p w14:paraId="644C0706" w14:textId="77777777" w:rsidR="000716C3" w:rsidRDefault="000716C3" w:rsidP="00327BF7">
      <w:pPr>
        <w:spacing w:before="0" w:after="0"/>
      </w:pPr>
      <w:r>
        <w:t>-</w:t>
      </w:r>
      <w:r>
        <w:tab/>
        <w:t>Christopher J. O’Donnell, M.D., M.P.H.</w:t>
      </w:r>
    </w:p>
    <w:p w14:paraId="53B65DD3" w14:textId="77777777" w:rsidR="000716C3" w:rsidRDefault="000716C3" w:rsidP="00327BF7">
      <w:pPr>
        <w:spacing w:before="0" w:after="0"/>
        <w:ind w:firstLine="720"/>
      </w:pPr>
      <w:r>
        <w:t>VA Boston Healthcare System, 150 S. Huntington Avenue, Boston, MA 02130</w:t>
      </w:r>
    </w:p>
    <w:p w14:paraId="163A5008" w14:textId="77777777" w:rsidR="000716C3" w:rsidRDefault="000716C3" w:rsidP="00327BF7">
      <w:pPr>
        <w:spacing w:before="0" w:after="0"/>
      </w:pPr>
      <w:r>
        <w:t>-</w:t>
      </w:r>
      <w:r>
        <w:tab/>
        <w:t>Philip S. Tsao, Ph.D.</w:t>
      </w:r>
    </w:p>
    <w:p w14:paraId="561CF75B" w14:textId="77777777" w:rsidR="000716C3" w:rsidRDefault="000716C3" w:rsidP="00327BF7">
      <w:pPr>
        <w:spacing w:before="0" w:after="0"/>
        <w:ind w:firstLine="720"/>
      </w:pPr>
      <w:r>
        <w:t xml:space="preserve">VA Palo Alto Health Care System, 3801 Miranda Avenue, Palo Alto, CA 94304 </w:t>
      </w:r>
    </w:p>
    <w:p w14:paraId="304A3D98" w14:textId="77777777" w:rsidR="000716C3" w:rsidRDefault="000716C3" w:rsidP="00327BF7">
      <w:pPr>
        <w:spacing w:before="0" w:after="0"/>
      </w:pPr>
      <w:r>
        <w:t>-</w:t>
      </w:r>
      <w:r>
        <w:tab/>
        <w:t xml:space="preserve">James </w:t>
      </w:r>
      <w:proofErr w:type="spellStart"/>
      <w:r>
        <w:t>Breeling</w:t>
      </w:r>
      <w:proofErr w:type="spellEnd"/>
      <w:r>
        <w:t>, M.D., Ex-Officio</w:t>
      </w:r>
    </w:p>
    <w:p w14:paraId="2B29BA66" w14:textId="77777777" w:rsidR="000716C3" w:rsidRDefault="000716C3" w:rsidP="00327BF7">
      <w:pPr>
        <w:spacing w:before="0" w:after="0"/>
        <w:ind w:firstLine="720"/>
      </w:pPr>
      <w:r>
        <w:t>US Department of Veterans Affairs, 810 Vermont Avenue NW, Washington, DC 20420</w:t>
      </w:r>
    </w:p>
    <w:p w14:paraId="7AE0AE26" w14:textId="77777777" w:rsidR="000716C3" w:rsidRDefault="000716C3" w:rsidP="00327BF7">
      <w:pPr>
        <w:spacing w:before="0" w:after="0"/>
      </w:pPr>
      <w:r>
        <w:t>-</w:t>
      </w:r>
      <w:r>
        <w:tab/>
        <w:t>Grant Huang, Ph.D., Ex-Officio</w:t>
      </w:r>
    </w:p>
    <w:p w14:paraId="1885D281" w14:textId="77777777" w:rsidR="000716C3" w:rsidRDefault="000716C3" w:rsidP="00327BF7">
      <w:pPr>
        <w:spacing w:before="0" w:after="0"/>
        <w:ind w:firstLine="720"/>
      </w:pPr>
      <w:r>
        <w:t>US Department of Veterans Affairs, 810 Vermont Avenue NW, Washington, DC 20420</w:t>
      </w:r>
    </w:p>
    <w:p w14:paraId="60E96B83" w14:textId="77777777" w:rsidR="000716C3" w:rsidRDefault="000716C3" w:rsidP="00327BF7">
      <w:pPr>
        <w:spacing w:before="0" w:after="0"/>
      </w:pPr>
      <w:r>
        <w:t>-</w:t>
      </w:r>
      <w:r>
        <w:tab/>
        <w:t xml:space="preserve">Juan P. Casas, M.D., Ph.D., Ex-Officio </w:t>
      </w:r>
    </w:p>
    <w:p w14:paraId="75CE79D2" w14:textId="77777777" w:rsidR="000716C3" w:rsidRDefault="000716C3" w:rsidP="00327BF7">
      <w:pPr>
        <w:spacing w:before="0" w:after="0"/>
        <w:ind w:firstLine="720"/>
      </w:pPr>
      <w:r>
        <w:t>VA Boston Healthcare System, 150 S. Huntington Avenue, Boston, MA 02130</w:t>
      </w:r>
    </w:p>
    <w:p w14:paraId="0D246973" w14:textId="77777777" w:rsidR="000716C3" w:rsidRDefault="000716C3" w:rsidP="00327BF7">
      <w:pPr>
        <w:spacing w:before="0" w:after="0"/>
      </w:pPr>
    </w:p>
    <w:p w14:paraId="48EE1381" w14:textId="77777777" w:rsidR="000716C3" w:rsidRDefault="000716C3" w:rsidP="00327BF7">
      <w:pPr>
        <w:spacing w:before="0" w:after="0"/>
      </w:pPr>
      <w:r>
        <w:t>MVP Program Office</w:t>
      </w:r>
    </w:p>
    <w:p w14:paraId="706F1493" w14:textId="77777777" w:rsidR="000716C3" w:rsidRDefault="000716C3" w:rsidP="00327BF7">
      <w:pPr>
        <w:spacing w:before="0" w:after="0"/>
      </w:pPr>
      <w:r>
        <w:t>-</w:t>
      </w:r>
      <w:r>
        <w:tab/>
        <w:t xml:space="preserve">Sumitra </w:t>
      </w:r>
      <w:proofErr w:type="spellStart"/>
      <w:r>
        <w:t>Muralidhar</w:t>
      </w:r>
      <w:proofErr w:type="spellEnd"/>
      <w:r>
        <w:t xml:space="preserve">, Ph.D. </w:t>
      </w:r>
    </w:p>
    <w:p w14:paraId="70754E00" w14:textId="77777777" w:rsidR="000716C3" w:rsidRDefault="000716C3" w:rsidP="00327BF7">
      <w:pPr>
        <w:spacing w:before="0" w:after="0"/>
        <w:ind w:firstLine="720"/>
      </w:pPr>
      <w:r>
        <w:t>US Department of Veterans Affairs, 810 Vermont Avenue NW, Washington, DC 20420</w:t>
      </w:r>
    </w:p>
    <w:p w14:paraId="5F3E46EA" w14:textId="77777777" w:rsidR="000716C3" w:rsidRDefault="000716C3" w:rsidP="00327BF7">
      <w:pPr>
        <w:spacing w:before="0" w:after="0"/>
      </w:pPr>
      <w:r>
        <w:t>-</w:t>
      </w:r>
      <w:r>
        <w:tab/>
        <w:t>Jennifer Moser, Ph.D.</w:t>
      </w:r>
    </w:p>
    <w:p w14:paraId="73337504" w14:textId="77777777" w:rsidR="000716C3" w:rsidRDefault="000716C3" w:rsidP="00327BF7">
      <w:pPr>
        <w:spacing w:before="0" w:after="0"/>
        <w:ind w:firstLine="720"/>
      </w:pPr>
      <w:r>
        <w:t>US Department of Veterans Affairs, 810 Vermont Avenue NW, Washington, DC 20420</w:t>
      </w:r>
    </w:p>
    <w:p w14:paraId="181D1DE1" w14:textId="77777777" w:rsidR="000716C3" w:rsidRDefault="000716C3" w:rsidP="00327BF7">
      <w:pPr>
        <w:spacing w:before="0" w:after="0"/>
      </w:pPr>
    </w:p>
    <w:p w14:paraId="30100B4B" w14:textId="77777777" w:rsidR="000716C3" w:rsidRDefault="000716C3" w:rsidP="00327BF7">
      <w:pPr>
        <w:spacing w:before="0" w:after="0"/>
      </w:pPr>
      <w:r>
        <w:t>MVP Recruitment/Enrollment</w:t>
      </w:r>
    </w:p>
    <w:p w14:paraId="728E0BD1" w14:textId="77777777" w:rsidR="000716C3" w:rsidRDefault="000716C3" w:rsidP="00327BF7">
      <w:pPr>
        <w:spacing w:before="0" w:after="0"/>
      </w:pPr>
      <w:r>
        <w:t>-</w:t>
      </w:r>
      <w:r>
        <w:tab/>
        <w:t>Recruitment/Enrollment Director/Deputy Director, Boston – Stacey B. Whitbourne, Ph.D.; Jessica V. Brewer, M.P.H.</w:t>
      </w:r>
    </w:p>
    <w:p w14:paraId="4E684D62" w14:textId="77777777" w:rsidR="000716C3" w:rsidRDefault="000716C3" w:rsidP="00327BF7">
      <w:pPr>
        <w:spacing w:before="0" w:after="0"/>
        <w:ind w:firstLine="720"/>
      </w:pPr>
      <w:r>
        <w:t>VA Boston Healthcare System, 150 S. Huntington Avenue, Boston, MA 02130</w:t>
      </w:r>
    </w:p>
    <w:p w14:paraId="126D7734" w14:textId="77777777" w:rsidR="000716C3" w:rsidRDefault="000716C3" w:rsidP="00327BF7">
      <w:pPr>
        <w:spacing w:before="0" w:after="0"/>
      </w:pPr>
      <w:r>
        <w:t>-</w:t>
      </w:r>
      <w:r>
        <w:tab/>
        <w:t>MVP Coordinating Centers</w:t>
      </w:r>
    </w:p>
    <w:p w14:paraId="0C82CE20" w14:textId="77777777" w:rsidR="000716C3" w:rsidRDefault="000716C3" w:rsidP="00327BF7">
      <w:pPr>
        <w:spacing w:before="0" w:after="0"/>
        <w:ind w:firstLine="720"/>
      </w:pPr>
      <w:r>
        <w:t>o   Clinical Epidemiology Research Center (CERC), West Haven – Mihaela Aslan, Ph.D.</w:t>
      </w:r>
    </w:p>
    <w:p w14:paraId="112A5900" w14:textId="77777777" w:rsidR="000716C3" w:rsidRDefault="000716C3" w:rsidP="00327BF7">
      <w:pPr>
        <w:spacing w:before="0" w:after="0"/>
        <w:ind w:firstLine="720"/>
      </w:pPr>
      <w:r>
        <w:t>West Haven VA Medical Center, 950 Campbell Avenue, West Haven, CT 06516</w:t>
      </w:r>
    </w:p>
    <w:p w14:paraId="20A51165" w14:textId="77777777" w:rsidR="000716C3" w:rsidRDefault="000716C3" w:rsidP="00327BF7">
      <w:pPr>
        <w:spacing w:before="0" w:after="0"/>
        <w:ind w:firstLine="720"/>
      </w:pPr>
      <w:r>
        <w:t xml:space="preserve">o   Cooperative Studies Program Clinical Research Pharmacy Coordinating Center, Albuquerque – Todd Connor, Pharm.D.; Dean P. </w:t>
      </w:r>
      <w:proofErr w:type="spellStart"/>
      <w:r>
        <w:t>Argyres</w:t>
      </w:r>
      <w:proofErr w:type="spellEnd"/>
      <w:r>
        <w:t>, B.S., M.S.</w:t>
      </w:r>
    </w:p>
    <w:p w14:paraId="77991299" w14:textId="77777777" w:rsidR="000716C3" w:rsidRDefault="000716C3" w:rsidP="00327BF7">
      <w:pPr>
        <w:spacing w:before="0" w:after="0"/>
        <w:ind w:firstLine="720"/>
      </w:pPr>
      <w:r>
        <w:t xml:space="preserve">New Mexico VA Health Care System, 1501 San Pedro Drive SE, Albuquerque, NM 87108 </w:t>
      </w:r>
    </w:p>
    <w:p w14:paraId="466B7FA7" w14:textId="77777777" w:rsidR="000716C3" w:rsidRDefault="000716C3" w:rsidP="00327BF7">
      <w:pPr>
        <w:spacing w:before="0" w:after="0"/>
        <w:ind w:firstLine="720"/>
      </w:pPr>
      <w:r>
        <w:t>o   Genomics Coordinating Center, Palo Alto – Philip S. Tsao, Ph.D.</w:t>
      </w:r>
    </w:p>
    <w:p w14:paraId="250CFE1D" w14:textId="77777777" w:rsidR="000716C3" w:rsidRDefault="000716C3" w:rsidP="00327BF7">
      <w:pPr>
        <w:spacing w:before="0" w:after="0"/>
        <w:ind w:firstLine="720"/>
      </w:pPr>
      <w:r>
        <w:t>VA Palo Alto Health Care System, 3801 Miranda Avenue, Palo Alto, CA 94304</w:t>
      </w:r>
    </w:p>
    <w:p w14:paraId="7E7D6D35" w14:textId="77777777" w:rsidR="000716C3" w:rsidRDefault="000716C3" w:rsidP="00327BF7">
      <w:pPr>
        <w:spacing w:before="0" w:after="0"/>
        <w:ind w:firstLine="720"/>
      </w:pPr>
      <w:r>
        <w:t xml:space="preserve">o   MVP Boston Coordinating Center, Boston - J. Michael </w:t>
      </w:r>
      <w:proofErr w:type="spellStart"/>
      <w:r>
        <w:t>Gaziano</w:t>
      </w:r>
      <w:proofErr w:type="spellEnd"/>
      <w:r>
        <w:t>, M.D., M.P.H.</w:t>
      </w:r>
    </w:p>
    <w:p w14:paraId="2CD37FD1" w14:textId="77777777" w:rsidR="000716C3" w:rsidRDefault="000716C3" w:rsidP="00327BF7">
      <w:pPr>
        <w:spacing w:before="0" w:after="0"/>
        <w:ind w:firstLine="720"/>
      </w:pPr>
      <w:r>
        <w:t>VA Boston Healthcare System, 150 S. Huntington Avenue, Boston, MA 02130</w:t>
      </w:r>
    </w:p>
    <w:p w14:paraId="48DB4E9D" w14:textId="77777777" w:rsidR="000716C3" w:rsidRDefault="000716C3" w:rsidP="00327BF7">
      <w:pPr>
        <w:spacing w:before="0" w:after="0"/>
        <w:ind w:firstLine="720"/>
      </w:pPr>
      <w:r>
        <w:t>o   MVP Information Center, Canandaigua – Brady Stephens, M.S.</w:t>
      </w:r>
    </w:p>
    <w:p w14:paraId="2063C723" w14:textId="77777777" w:rsidR="000716C3" w:rsidRDefault="000716C3" w:rsidP="00327BF7">
      <w:pPr>
        <w:spacing w:before="0" w:after="0"/>
        <w:ind w:firstLine="720"/>
      </w:pPr>
      <w:r>
        <w:t>Canandaigua VA Medical Center, 400 Fort Hill Avenue, Canandaigua, NY 14424</w:t>
      </w:r>
    </w:p>
    <w:p w14:paraId="2EDB44FC" w14:textId="77777777" w:rsidR="000716C3" w:rsidRDefault="000716C3" w:rsidP="00327BF7">
      <w:pPr>
        <w:spacing w:before="0" w:after="0"/>
      </w:pPr>
      <w:r>
        <w:lastRenderedPageBreak/>
        <w:t>-</w:t>
      </w:r>
      <w:r>
        <w:tab/>
        <w:t>VA Central Biorepository, Boston – Mary T. Brophy M.D., M.P.H.; Donald E. Humphries, Ph.D.; Luis E. Selva, Ph.D.</w:t>
      </w:r>
    </w:p>
    <w:p w14:paraId="2CF24506" w14:textId="77777777" w:rsidR="000716C3" w:rsidRDefault="000716C3" w:rsidP="00327BF7">
      <w:pPr>
        <w:spacing w:before="0" w:after="0"/>
        <w:ind w:firstLine="720"/>
      </w:pPr>
      <w:r>
        <w:t>VA Boston Healthcare System, 150 S. Huntington Avenue, Boston, MA 02130</w:t>
      </w:r>
    </w:p>
    <w:p w14:paraId="654EC9F9" w14:textId="77777777" w:rsidR="000716C3" w:rsidRDefault="000716C3" w:rsidP="00327BF7">
      <w:pPr>
        <w:spacing w:before="0" w:after="0"/>
      </w:pPr>
      <w:r>
        <w:t>-</w:t>
      </w:r>
      <w:r>
        <w:tab/>
        <w:t xml:space="preserve">MVP Informatics, Boston – </w:t>
      </w:r>
      <w:proofErr w:type="spellStart"/>
      <w:r>
        <w:t>Nhan</w:t>
      </w:r>
      <w:proofErr w:type="spellEnd"/>
      <w:r>
        <w:t xml:space="preserve"> Do, M.D.; </w:t>
      </w:r>
      <w:proofErr w:type="spellStart"/>
      <w:r>
        <w:t>Shahpoor</w:t>
      </w:r>
      <w:proofErr w:type="spellEnd"/>
      <w:r>
        <w:t xml:space="preserve"> (Alex) </w:t>
      </w:r>
      <w:proofErr w:type="spellStart"/>
      <w:r>
        <w:t>Shayan</w:t>
      </w:r>
      <w:proofErr w:type="spellEnd"/>
      <w:r>
        <w:t>, M.S.</w:t>
      </w:r>
    </w:p>
    <w:p w14:paraId="1AA74AA6" w14:textId="77777777" w:rsidR="000716C3" w:rsidRDefault="000716C3" w:rsidP="00327BF7">
      <w:pPr>
        <w:spacing w:before="0" w:after="0"/>
        <w:ind w:firstLine="720"/>
      </w:pPr>
      <w:r>
        <w:t>VA Boston Healthcare System, 150 S. Huntington Avenue, Boston, MA 02130</w:t>
      </w:r>
    </w:p>
    <w:p w14:paraId="1EE77914" w14:textId="77777777" w:rsidR="000716C3" w:rsidRDefault="000716C3" w:rsidP="00327BF7">
      <w:pPr>
        <w:spacing w:before="0" w:after="0"/>
      </w:pPr>
      <w:r>
        <w:t>-</w:t>
      </w:r>
      <w:r>
        <w:tab/>
        <w:t xml:space="preserve">MVP Data Operations/Analytics, Boston – Kelly Cho, M.P.H., Ph.D. </w:t>
      </w:r>
    </w:p>
    <w:p w14:paraId="311CC5A4" w14:textId="77777777" w:rsidR="000716C3" w:rsidRDefault="000716C3" w:rsidP="00327BF7">
      <w:pPr>
        <w:spacing w:before="0" w:after="0"/>
        <w:ind w:firstLine="720"/>
      </w:pPr>
      <w:r>
        <w:t>VA Boston Healthcare System, 150 S. Huntington Avenue, Boston, MA 02130</w:t>
      </w:r>
    </w:p>
    <w:p w14:paraId="37D6E218" w14:textId="77777777" w:rsidR="000716C3" w:rsidRDefault="000716C3" w:rsidP="00327BF7">
      <w:pPr>
        <w:spacing w:before="0" w:after="0"/>
      </w:pPr>
      <w:r>
        <w:t>-</w:t>
      </w:r>
      <w:r>
        <w:tab/>
        <w:t xml:space="preserve">Director of Regulatory Affairs – Lori </w:t>
      </w:r>
      <w:proofErr w:type="spellStart"/>
      <w:r>
        <w:t>Churby</w:t>
      </w:r>
      <w:proofErr w:type="spellEnd"/>
      <w:r>
        <w:t>, B.S.</w:t>
      </w:r>
    </w:p>
    <w:p w14:paraId="49AC916E" w14:textId="77777777" w:rsidR="000716C3" w:rsidRDefault="000716C3" w:rsidP="00327BF7">
      <w:pPr>
        <w:spacing w:before="0" w:after="0"/>
        <w:ind w:firstLine="720"/>
      </w:pPr>
      <w:r>
        <w:t>VA Palo Alto Health Care System, 3801 Miranda Avenue, Palo Alto, CA 94304</w:t>
      </w:r>
    </w:p>
    <w:p w14:paraId="7C53F336" w14:textId="77777777" w:rsidR="000716C3" w:rsidRDefault="000716C3" w:rsidP="00327BF7">
      <w:pPr>
        <w:spacing w:before="0" w:after="0"/>
      </w:pPr>
    </w:p>
    <w:p w14:paraId="3BA65F0B" w14:textId="77777777" w:rsidR="000716C3" w:rsidRDefault="000716C3" w:rsidP="00327BF7">
      <w:pPr>
        <w:spacing w:before="0" w:after="0"/>
      </w:pPr>
      <w:r>
        <w:t>MVP Science</w:t>
      </w:r>
    </w:p>
    <w:p w14:paraId="78990FB8" w14:textId="77777777" w:rsidR="000716C3" w:rsidRDefault="000716C3" w:rsidP="00327BF7">
      <w:pPr>
        <w:spacing w:before="0" w:after="0"/>
      </w:pPr>
      <w:r>
        <w:t>-</w:t>
      </w:r>
      <w:r>
        <w:tab/>
        <w:t>Science Operations – Christopher J. O’Donnell, M.D., M.P.H.</w:t>
      </w:r>
    </w:p>
    <w:p w14:paraId="22FD072C" w14:textId="77777777" w:rsidR="000716C3" w:rsidRDefault="000716C3" w:rsidP="00327BF7">
      <w:pPr>
        <w:spacing w:before="0" w:after="0"/>
      </w:pPr>
      <w:r>
        <w:t>VA Boston Healthcare System, 150 S. Huntington Avenue, Boston, MA 02130</w:t>
      </w:r>
    </w:p>
    <w:p w14:paraId="6008EA3D" w14:textId="77777777" w:rsidR="000716C3" w:rsidRDefault="000716C3" w:rsidP="00327BF7">
      <w:pPr>
        <w:spacing w:before="0" w:after="0"/>
      </w:pPr>
      <w:r>
        <w:t>-</w:t>
      </w:r>
      <w:r>
        <w:tab/>
        <w:t xml:space="preserve">Genomics Core – Christopher J. O’Donnell, M.D., M.P.H.; </w:t>
      </w:r>
      <w:proofErr w:type="spellStart"/>
      <w:r>
        <w:t>Saiju</w:t>
      </w:r>
      <w:proofErr w:type="spellEnd"/>
      <w:r>
        <w:t xml:space="preserve"> </w:t>
      </w:r>
      <w:proofErr w:type="spellStart"/>
      <w:r>
        <w:t>Pyarajan</w:t>
      </w:r>
      <w:proofErr w:type="spellEnd"/>
      <w:r>
        <w:t xml:space="preserve"> Ph.D.</w:t>
      </w:r>
    </w:p>
    <w:p w14:paraId="510F1C65" w14:textId="77777777" w:rsidR="000716C3" w:rsidRDefault="000716C3" w:rsidP="00327BF7">
      <w:pPr>
        <w:spacing w:before="0" w:after="0"/>
        <w:ind w:firstLine="720"/>
      </w:pPr>
      <w:r>
        <w:t>VA Boston Healthcare System, 150 S. Huntington Avenue, Boston, MA 02130</w:t>
      </w:r>
    </w:p>
    <w:p w14:paraId="4BC140A8" w14:textId="77777777" w:rsidR="000716C3" w:rsidRDefault="000716C3" w:rsidP="00327BF7">
      <w:pPr>
        <w:spacing w:before="0" w:after="0"/>
        <w:ind w:firstLine="720"/>
      </w:pPr>
      <w:r>
        <w:t>Philip S. Tsao, Ph.D.</w:t>
      </w:r>
    </w:p>
    <w:p w14:paraId="4FDA516F" w14:textId="77777777" w:rsidR="000716C3" w:rsidRDefault="000716C3" w:rsidP="00327BF7">
      <w:pPr>
        <w:spacing w:before="0" w:after="0"/>
        <w:ind w:firstLine="720"/>
      </w:pPr>
      <w:r>
        <w:t>VA Palo Alto Health Care System, 3801 Miranda Avenue, Palo Alto, CA 94304</w:t>
      </w:r>
    </w:p>
    <w:p w14:paraId="0572F874" w14:textId="77777777" w:rsidR="000716C3" w:rsidRDefault="000716C3" w:rsidP="00327BF7">
      <w:pPr>
        <w:spacing w:before="0" w:after="0"/>
      </w:pPr>
      <w:r>
        <w:t>-</w:t>
      </w:r>
      <w:r>
        <w:tab/>
        <w:t>Data Core – Kelly Cho, M.P.H, Ph.D.</w:t>
      </w:r>
    </w:p>
    <w:p w14:paraId="26B2278D" w14:textId="77777777" w:rsidR="000716C3" w:rsidRDefault="000716C3" w:rsidP="00327BF7">
      <w:pPr>
        <w:spacing w:before="0" w:after="0"/>
        <w:ind w:firstLine="720"/>
      </w:pPr>
      <w:r>
        <w:t>VA Boston Healthcare System, 150 S. Huntington Avenue, Boston, MA 02130</w:t>
      </w:r>
    </w:p>
    <w:p w14:paraId="1BA4028C" w14:textId="77777777" w:rsidR="000716C3" w:rsidRDefault="000716C3" w:rsidP="00327BF7">
      <w:pPr>
        <w:spacing w:before="0" w:after="0"/>
      </w:pPr>
      <w:r>
        <w:t>-</w:t>
      </w:r>
      <w:r>
        <w:tab/>
        <w:t>VA Informatics and Computing Infrastructure (VINCI) – Scott L. DuVall, Ph.D.</w:t>
      </w:r>
    </w:p>
    <w:p w14:paraId="7E0282C8" w14:textId="77777777" w:rsidR="000716C3" w:rsidRDefault="000716C3" w:rsidP="00327BF7">
      <w:pPr>
        <w:spacing w:before="0" w:after="0"/>
        <w:ind w:firstLine="720"/>
      </w:pPr>
      <w:r>
        <w:t>VA Salt Lake City Health Care System, 500 Foothill Drive, Salt Lake City, UT 84148</w:t>
      </w:r>
    </w:p>
    <w:p w14:paraId="41602F43" w14:textId="77777777" w:rsidR="000716C3" w:rsidRDefault="000716C3" w:rsidP="00327BF7">
      <w:pPr>
        <w:spacing w:before="0" w:after="0"/>
      </w:pPr>
      <w:r>
        <w:t>-</w:t>
      </w:r>
      <w:r>
        <w:tab/>
        <w:t xml:space="preserve">Data and Computational Sciences – </w:t>
      </w:r>
      <w:proofErr w:type="spellStart"/>
      <w:r>
        <w:t>Saiju</w:t>
      </w:r>
      <w:proofErr w:type="spellEnd"/>
      <w:r>
        <w:t xml:space="preserve"> </w:t>
      </w:r>
      <w:proofErr w:type="spellStart"/>
      <w:r>
        <w:t>Pyarajan</w:t>
      </w:r>
      <w:proofErr w:type="spellEnd"/>
      <w:r>
        <w:t>, Ph.D.</w:t>
      </w:r>
    </w:p>
    <w:p w14:paraId="2201F9E1" w14:textId="77777777" w:rsidR="000716C3" w:rsidRDefault="000716C3" w:rsidP="00327BF7">
      <w:pPr>
        <w:spacing w:before="0" w:after="0"/>
        <w:ind w:firstLine="720"/>
      </w:pPr>
      <w:r>
        <w:t>VA Boston Healthcare System, 150 S. Huntington Avenue, Boston, MA 02130</w:t>
      </w:r>
    </w:p>
    <w:p w14:paraId="40DBECBA" w14:textId="77777777" w:rsidR="000716C3" w:rsidRDefault="000716C3" w:rsidP="00327BF7">
      <w:pPr>
        <w:spacing w:before="0" w:after="0"/>
      </w:pPr>
      <w:r>
        <w:t>-</w:t>
      </w:r>
      <w:r>
        <w:tab/>
        <w:t xml:space="preserve">Statistical Genetics – Elizabeth Hauser, Ph.D. </w:t>
      </w:r>
    </w:p>
    <w:p w14:paraId="50157A0E" w14:textId="77777777" w:rsidR="000716C3" w:rsidRDefault="000716C3" w:rsidP="00327BF7">
      <w:pPr>
        <w:spacing w:before="0" w:after="0"/>
        <w:ind w:firstLine="720"/>
      </w:pPr>
      <w:r>
        <w:t>Durham VA Medical Center, 508 Fulton Street, Durham, NC 27705</w:t>
      </w:r>
    </w:p>
    <w:p w14:paraId="62F846CC" w14:textId="77777777" w:rsidR="000716C3" w:rsidRDefault="000716C3" w:rsidP="00327BF7">
      <w:pPr>
        <w:spacing w:before="0" w:after="0"/>
        <w:ind w:firstLine="720"/>
      </w:pPr>
      <w:r>
        <w:t xml:space="preserve">Yan Sun, Ph.D. </w:t>
      </w:r>
    </w:p>
    <w:p w14:paraId="69C0E689" w14:textId="77777777" w:rsidR="000716C3" w:rsidRDefault="000716C3" w:rsidP="00327BF7">
      <w:pPr>
        <w:spacing w:before="0" w:after="0"/>
        <w:ind w:firstLine="720"/>
      </w:pPr>
      <w:r>
        <w:t>Atlanta VA Medical Center, 1670 Clairmont Road, Decatur, GA 30033</w:t>
      </w:r>
    </w:p>
    <w:p w14:paraId="2858FB39" w14:textId="77777777" w:rsidR="000716C3" w:rsidRDefault="000716C3" w:rsidP="00327BF7">
      <w:pPr>
        <w:spacing w:before="0" w:after="0"/>
        <w:ind w:firstLine="720"/>
      </w:pPr>
      <w:proofErr w:type="spellStart"/>
      <w:r>
        <w:t>Hongyu</w:t>
      </w:r>
      <w:proofErr w:type="spellEnd"/>
      <w:r>
        <w:t xml:space="preserve"> Zhao, Ph.D.</w:t>
      </w:r>
    </w:p>
    <w:p w14:paraId="78AA914C" w14:textId="77777777" w:rsidR="000716C3" w:rsidRDefault="000716C3" w:rsidP="00327BF7">
      <w:pPr>
        <w:spacing w:before="0" w:after="0"/>
        <w:ind w:firstLine="720"/>
      </w:pPr>
      <w:r>
        <w:t>West Haven VA Medical Center, 950 Campbell Avenue, West Haven, CT 06516</w:t>
      </w:r>
    </w:p>
    <w:p w14:paraId="4294F769" w14:textId="77777777" w:rsidR="000716C3" w:rsidRDefault="000716C3" w:rsidP="00327BF7">
      <w:pPr>
        <w:spacing w:before="0" w:after="0"/>
      </w:pPr>
    </w:p>
    <w:p w14:paraId="67E45913" w14:textId="77777777" w:rsidR="000716C3" w:rsidRDefault="000716C3" w:rsidP="00327BF7">
      <w:pPr>
        <w:spacing w:before="0" w:after="0"/>
      </w:pPr>
      <w:r>
        <w:t xml:space="preserve">Current MVP Local Site Investigators  </w:t>
      </w:r>
    </w:p>
    <w:p w14:paraId="3E3A1741" w14:textId="77777777" w:rsidR="000716C3" w:rsidRDefault="000716C3" w:rsidP="00327BF7">
      <w:pPr>
        <w:spacing w:before="0" w:after="0"/>
      </w:pPr>
      <w:r>
        <w:t>-</w:t>
      </w:r>
      <w:r>
        <w:tab/>
        <w:t>Atlanta VA Medical Center (Peter Wilson, M.D.)</w:t>
      </w:r>
    </w:p>
    <w:p w14:paraId="559ADAED" w14:textId="77777777" w:rsidR="000716C3" w:rsidRDefault="000716C3" w:rsidP="00327BF7">
      <w:pPr>
        <w:spacing w:before="0" w:after="0"/>
        <w:ind w:firstLine="720"/>
      </w:pPr>
      <w:r>
        <w:t>1670 Clairmont Road, Decatur, GA 30033</w:t>
      </w:r>
    </w:p>
    <w:p w14:paraId="30CD866C" w14:textId="77777777" w:rsidR="000716C3" w:rsidRDefault="000716C3" w:rsidP="00327BF7">
      <w:pPr>
        <w:spacing w:before="0" w:after="0"/>
      </w:pPr>
      <w:r>
        <w:t>-</w:t>
      </w:r>
      <w:r>
        <w:tab/>
        <w:t>Bay Pines VA Healthcare System (Rachel McArdle, Ph.D.)</w:t>
      </w:r>
    </w:p>
    <w:p w14:paraId="57AAAC48" w14:textId="77777777" w:rsidR="000716C3" w:rsidRDefault="000716C3" w:rsidP="00327BF7">
      <w:pPr>
        <w:spacing w:before="0" w:after="0"/>
        <w:ind w:firstLine="720"/>
      </w:pPr>
      <w:r>
        <w:t>10,000 Bay Pines Blvd Bay Pines, FL 33744</w:t>
      </w:r>
    </w:p>
    <w:p w14:paraId="49A03832" w14:textId="77777777" w:rsidR="000716C3" w:rsidRDefault="000716C3" w:rsidP="00327BF7">
      <w:pPr>
        <w:spacing w:before="0" w:after="0"/>
      </w:pPr>
      <w:r>
        <w:t>-</w:t>
      </w:r>
      <w:r>
        <w:tab/>
        <w:t xml:space="preserve">Birmingham VA Medical Center (Louis </w:t>
      </w:r>
      <w:proofErr w:type="spellStart"/>
      <w:r>
        <w:t>Dellitalia</w:t>
      </w:r>
      <w:proofErr w:type="spellEnd"/>
      <w:r>
        <w:t>, M.D.)</w:t>
      </w:r>
    </w:p>
    <w:p w14:paraId="2298C18A" w14:textId="77777777" w:rsidR="000716C3" w:rsidRDefault="000716C3" w:rsidP="00327BF7">
      <w:pPr>
        <w:spacing w:before="0" w:after="0"/>
        <w:ind w:firstLine="720"/>
      </w:pPr>
      <w:r>
        <w:t>700 S. 19th Street, Birmingham AL 35233</w:t>
      </w:r>
    </w:p>
    <w:p w14:paraId="594589C6" w14:textId="77777777" w:rsidR="000716C3" w:rsidRDefault="000716C3" w:rsidP="00327BF7">
      <w:pPr>
        <w:spacing w:before="0" w:after="0"/>
      </w:pPr>
      <w:r>
        <w:t>-</w:t>
      </w:r>
      <w:r>
        <w:tab/>
        <w:t>Central Western Massachusetts Healthcare System (Kristin Mattocks, Ph.D., M.P.H.)</w:t>
      </w:r>
    </w:p>
    <w:p w14:paraId="5BC34513" w14:textId="77777777" w:rsidR="000716C3" w:rsidRDefault="000716C3" w:rsidP="00327BF7">
      <w:pPr>
        <w:spacing w:before="0" w:after="0"/>
        <w:ind w:firstLine="720"/>
      </w:pPr>
      <w:r>
        <w:t>421 North Main Street, Leeds, MA 01053</w:t>
      </w:r>
    </w:p>
    <w:p w14:paraId="6D3DC311" w14:textId="77777777" w:rsidR="000716C3" w:rsidRDefault="000716C3" w:rsidP="00327BF7">
      <w:pPr>
        <w:spacing w:before="0" w:after="0"/>
      </w:pPr>
      <w:r>
        <w:t>-</w:t>
      </w:r>
      <w:r>
        <w:tab/>
        <w:t>Cincinnati VA Medical Center (John Harley, M.D., Ph.D.)</w:t>
      </w:r>
    </w:p>
    <w:p w14:paraId="757142DB" w14:textId="77777777" w:rsidR="000716C3" w:rsidRDefault="000716C3" w:rsidP="00327BF7">
      <w:pPr>
        <w:spacing w:before="0" w:after="0"/>
        <w:ind w:firstLine="720"/>
      </w:pPr>
      <w:r>
        <w:t>3200 Vine Street, Cincinnati, OH 45220</w:t>
      </w:r>
    </w:p>
    <w:p w14:paraId="151ECA1E" w14:textId="77777777" w:rsidR="000716C3" w:rsidRDefault="000716C3" w:rsidP="00327BF7">
      <w:pPr>
        <w:spacing w:before="0" w:after="0"/>
      </w:pPr>
      <w:r>
        <w:t>-</w:t>
      </w:r>
      <w:r>
        <w:tab/>
        <w:t xml:space="preserve">Clement J. </w:t>
      </w:r>
      <w:proofErr w:type="spellStart"/>
      <w:r>
        <w:t>Zablocki</w:t>
      </w:r>
      <w:proofErr w:type="spellEnd"/>
      <w:r>
        <w:t xml:space="preserve"> VA Medical Center (Jeffrey Whittle, M.D., M.P.H.)</w:t>
      </w:r>
    </w:p>
    <w:p w14:paraId="593C8C6E" w14:textId="77777777" w:rsidR="000716C3" w:rsidRDefault="000716C3" w:rsidP="00327BF7">
      <w:pPr>
        <w:spacing w:before="0" w:after="0"/>
        <w:ind w:firstLine="720"/>
      </w:pPr>
      <w:r>
        <w:t>5000 West National Avenue, Milwaukee, WI 53295</w:t>
      </w:r>
    </w:p>
    <w:p w14:paraId="02E44642" w14:textId="77777777" w:rsidR="000716C3" w:rsidRDefault="000716C3" w:rsidP="00327BF7">
      <w:pPr>
        <w:spacing w:before="0" w:after="0"/>
      </w:pPr>
      <w:r>
        <w:t>-</w:t>
      </w:r>
      <w:r>
        <w:tab/>
        <w:t xml:space="preserve">VA Northeast Ohio Healthcare System (Frank </w:t>
      </w:r>
      <w:proofErr w:type="spellStart"/>
      <w:r>
        <w:t>Jacono</w:t>
      </w:r>
      <w:proofErr w:type="spellEnd"/>
      <w:r>
        <w:t>, M.D.)</w:t>
      </w:r>
    </w:p>
    <w:p w14:paraId="0A6813D8" w14:textId="77777777" w:rsidR="000716C3" w:rsidRDefault="000716C3" w:rsidP="00327BF7">
      <w:pPr>
        <w:spacing w:before="0" w:after="0"/>
        <w:ind w:firstLine="720"/>
      </w:pPr>
      <w:r>
        <w:t xml:space="preserve">10701 East Boulevard, Cleveland, OH 44106 </w:t>
      </w:r>
    </w:p>
    <w:p w14:paraId="55CDEBFC" w14:textId="77777777" w:rsidR="000716C3" w:rsidRDefault="000716C3" w:rsidP="00327BF7">
      <w:pPr>
        <w:spacing w:before="0" w:after="0"/>
      </w:pPr>
      <w:r>
        <w:t>-</w:t>
      </w:r>
      <w:r>
        <w:tab/>
        <w:t>Durham VA Medical Center (Jean Beckham, Ph.D.)</w:t>
      </w:r>
    </w:p>
    <w:p w14:paraId="57E2FAF4" w14:textId="77777777" w:rsidR="000716C3" w:rsidRDefault="000716C3" w:rsidP="00327BF7">
      <w:pPr>
        <w:spacing w:before="0" w:after="0"/>
        <w:ind w:firstLine="720"/>
      </w:pPr>
      <w:r>
        <w:t>508 Fulton Street, Durham, NC 27705</w:t>
      </w:r>
    </w:p>
    <w:p w14:paraId="39C23A15" w14:textId="77777777" w:rsidR="000716C3" w:rsidRDefault="000716C3" w:rsidP="00327BF7">
      <w:pPr>
        <w:spacing w:before="0" w:after="0"/>
      </w:pPr>
      <w:r>
        <w:t>-</w:t>
      </w:r>
      <w:r>
        <w:tab/>
        <w:t xml:space="preserve">Edith </w:t>
      </w:r>
      <w:proofErr w:type="spellStart"/>
      <w:r>
        <w:t>Nourse</w:t>
      </w:r>
      <w:proofErr w:type="spellEnd"/>
      <w:r>
        <w:t xml:space="preserve"> Rogers Memorial Veterans Hospital (John Wells., Ph.D.)</w:t>
      </w:r>
    </w:p>
    <w:p w14:paraId="6B3B107E" w14:textId="77777777" w:rsidR="000716C3" w:rsidRDefault="000716C3" w:rsidP="00327BF7">
      <w:pPr>
        <w:spacing w:before="0" w:after="0"/>
        <w:ind w:firstLine="720"/>
      </w:pPr>
      <w:r>
        <w:lastRenderedPageBreak/>
        <w:t>200 Springs Road, Bedford, MA 01730</w:t>
      </w:r>
    </w:p>
    <w:p w14:paraId="53F49BF2" w14:textId="77777777" w:rsidR="000716C3" w:rsidRDefault="000716C3" w:rsidP="00327BF7">
      <w:pPr>
        <w:spacing w:before="0" w:after="0"/>
      </w:pPr>
      <w:r>
        <w:t>-</w:t>
      </w:r>
      <w:r>
        <w:tab/>
        <w:t>Edward Hines, Jr. VA Medical Center (Salvador Gutierrez, M.D.)</w:t>
      </w:r>
    </w:p>
    <w:p w14:paraId="6A0F7B96" w14:textId="77777777" w:rsidR="000716C3" w:rsidRDefault="000716C3" w:rsidP="00327BF7">
      <w:pPr>
        <w:spacing w:before="0" w:after="0"/>
        <w:ind w:firstLine="720"/>
      </w:pPr>
      <w:r>
        <w:t>5000 South 5th Avenue, Hines, IL 60141</w:t>
      </w:r>
    </w:p>
    <w:p w14:paraId="6F05202D" w14:textId="77777777" w:rsidR="000716C3" w:rsidRDefault="000716C3" w:rsidP="00327BF7">
      <w:pPr>
        <w:spacing w:before="0" w:after="0"/>
      </w:pPr>
      <w:r>
        <w:t>-</w:t>
      </w:r>
      <w:r>
        <w:tab/>
        <w:t>Veterans Health Care System of the Ozarks (Gretchen Gibson, D.D.S., M.P.H.)</w:t>
      </w:r>
    </w:p>
    <w:p w14:paraId="32B053C3" w14:textId="77777777" w:rsidR="000716C3" w:rsidRDefault="000716C3" w:rsidP="00327BF7">
      <w:pPr>
        <w:spacing w:before="0" w:after="0"/>
        <w:ind w:firstLine="720"/>
      </w:pPr>
      <w:r>
        <w:t>1100 North College Avenue, Fayetteville, AR 72703</w:t>
      </w:r>
    </w:p>
    <w:p w14:paraId="318A2B98" w14:textId="77777777" w:rsidR="000716C3" w:rsidRDefault="000716C3" w:rsidP="00327BF7">
      <w:pPr>
        <w:spacing w:before="0" w:after="0"/>
      </w:pPr>
      <w:r>
        <w:t>-</w:t>
      </w:r>
      <w:r>
        <w:tab/>
        <w:t>Fargo VA Health Care System (Kimberly Hammer, Ph.D.)</w:t>
      </w:r>
    </w:p>
    <w:p w14:paraId="1CB73233" w14:textId="77777777" w:rsidR="000716C3" w:rsidRDefault="000716C3" w:rsidP="00327BF7">
      <w:pPr>
        <w:spacing w:before="0" w:after="0"/>
        <w:ind w:firstLine="720"/>
      </w:pPr>
      <w:r>
        <w:t>2101 N. Elm, Fargo, ND 58102</w:t>
      </w:r>
    </w:p>
    <w:p w14:paraId="3B0D890C" w14:textId="77777777" w:rsidR="000716C3" w:rsidRDefault="000716C3" w:rsidP="00327BF7">
      <w:pPr>
        <w:spacing w:before="0" w:after="0"/>
      </w:pPr>
      <w:r>
        <w:t>-</w:t>
      </w:r>
      <w:r>
        <w:tab/>
        <w:t>VA Health Care Upstate New York (Laurence Kaminsky, Ph.D.)</w:t>
      </w:r>
    </w:p>
    <w:p w14:paraId="114F65E2" w14:textId="77777777" w:rsidR="000716C3" w:rsidRDefault="000716C3" w:rsidP="00327BF7">
      <w:pPr>
        <w:spacing w:before="0" w:after="0"/>
        <w:ind w:firstLine="720"/>
      </w:pPr>
      <w:r>
        <w:t>113 Holland Avenue, Albany, NY 12208</w:t>
      </w:r>
    </w:p>
    <w:p w14:paraId="2E043E62" w14:textId="77777777" w:rsidR="000716C3" w:rsidRDefault="000716C3" w:rsidP="00327BF7">
      <w:pPr>
        <w:spacing w:before="0" w:after="0"/>
      </w:pPr>
      <w:r>
        <w:t>-</w:t>
      </w:r>
      <w:r>
        <w:tab/>
        <w:t>New Mexico VA Health Care System (Gerardo Villareal, M.D.)</w:t>
      </w:r>
    </w:p>
    <w:p w14:paraId="73DA00AD" w14:textId="77777777" w:rsidR="000716C3" w:rsidRDefault="000716C3" w:rsidP="00327BF7">
      <w:pPr>
        <w:spacing w:before="0" w:after="0"/>
        <w:ind w:firstLine="720"/>
      </w:pPr>
      <w:r>
        <w:t>1501 San Pedro Drive, S.E. Albuquerque, NM 87108</w:t>
      </w:r>
    </w:p>
    <w:p w14:paraId="0D58ED34" w14:textId="77777777" w:rsidR="000716C3" w:rsidRDefault="000716C3" w:rsidP="00327BF7">
      <w:pPr>
        <w:spacing w:before="0" w:after="0"/>
      </w:pPr>
      <w:r>
        <w:t>-</w:t>
      </w:r>
      <w:r>
        <w:tab/>
        <w:t xml:space="preserve">VA Boston Healthcare System (Scott </w:t>
      </w:r>
      <w:proofErr w:type="spellStart"/>
      <w:r>
        <w:t>Kinlay</w:t>
      </w:r>
      <w:proofErr w:type="spellEnd"/>
      <w:r>
        <w:t>, M.B.B.S., Ph.D.)</w:t>
      </w:r>
    </w:p>
    <w:p w14:paraId="27909D36" w14:textId="77777777" w:rsidR="000716C3" w:rsidRDefault="000716C3" w:rsidP="00327BF7">
      <w:pPr>
        <w:spacing w:before="0" w:after="0"/>
        <w:ind w:firstLine="720"/>
      </w:pPr>
      <w:r>
        <w:t>150 S. Huntington Avenue, Boston, MA 02130</w:t>
      </w:r>
    </w:p>
    <w:p w14:paraId="71EBF8BB" w14:textId="77777777" w:rsidR="000716C3" w:rsidRDefault="000716C3" w:rsidP="00327BF7">
      <w:pPr>
        <w:spacing w:before="0" w:after="0"/>
      </w:pPr>
      <w:r>
        <w:t>-</w:t>
      </w:r>
      <w:r>
        <w:tab/>
        <w:t>VA Western New York Healthcare System (</w:t>
      </w:r>
      <w:proofErr w:type="spellStart"/>
      <w:r>
        <w:t>Junzhe</w:t>
      </w:r>
      <w:proofErr w:type="spellEnd"/>
      <w:r>
        <w:t xml:space="preserve"> Xu, M.D.)</w:t>
      </w:r>
    </w:p>
    <w:p w14:paraId="04B20F27" w14:textId="77777777" w:rsidR="000716C3" w:rsidRDefault="000716C3" w:rsidP="00327BF7">
      <w:pPr>
        <w:spacing w:before="0" w:after="0"/>
        <w:ind w:firstLine="720"/>
      </w:pPr>
      <w:r>
        <w:t>3495 Bailey Avenue, Buffalo, NY 14215-1199</w:t>
      </w:r>
    </w:p>
    <w:p w14:paraId="3DFC1054" w14:textId="77777777" w:rsidR="000716C3" w:rsidRDefault="000716C3" w:rsidP="00327BF7">
      <w:pPr>
        <w:spacing w:before="0" w:after="0"/>
      </w:pPr>
      <w:r>
        <w:t>-</w:t>
      </w:r>
      <w:r>
        <w:tab/>
        <w:t xml:space="preserve">Ralph H. Johnson VA Medical Center (Mark </w:t>
      </w:r>
      <w:proofErr w:type="spellStart"/>
      <w:r>
        <w:t>Hamner</w:t>
      </w:r>
      <w:proofErr w:type="spellEnd"/>
      <w:r>
        <w:t>, M.D.)</w:t>
      </w:r>
    </w:p>
    <w:p w14:paraId="0A0B3319" w14:textId="77777777" w:rsidR="000716C3" w:rsidRDefault="000716C3" w:rsidP="00327BF7">
      <w:pPr>
        <w:spacing w:before="0" w:after="0"/>
        <w:ind w:firstLine="720"/>
      </w:pPr>
      <w:r>
        <w:t>109 Bee Street, Mental Health Research, Charleston, SC 29401</w:t>
      </w:r>
    </w:p>
    <w:p w14:paraId="6AB3EB9E" w14:textId="77777777" w:rsidR="000716C3" w:rsidRDefault="000716C3" w:rsidP="00327BF7">
      <w:pPr>
        <w:spacing w:before="0" w:after="0"/>
      </w:pPr>
      <w:r>
        <w:t>-</w:t>
      </w:r>
      <w:r>
        <w:tab/>
        <w:t>Columbia VA Health Care System (Roy Mathew, M.D.)</w:t>
      </w:r>
    </w:p>
    <w:p w14:paraId="13630CAE" w14:textId="77777777" w:rsidR="000716C3" w:rsidRDefault="000716C3" w:rsidP="00327BF7">
      <w:pPr>
        <w:spacing w:before="0" w:after="0"/>
        <w:ind w:firstLine="720"/>
      </w:pPr>
      <w:r>
        <w:t>6439 Garners Ferry Road, Columbia, SC 29209</w:t>
      </w:r>
    </w:p>
    <w:p w14:paraId="59EA217D" w14:textId="77777777" w:rsidR="000716C3" w:rsidRDefault="000716C3" w:rsidP="00327BF7">
      <w:pPr>
        <w:spacing w:before="0" w:after="0"/>
      </w:pPr>
      <w:r>
        <w:t>-</w:t>
      </w:r>
      <w:r>
        <w:tab/>
        <w:t>VA North Texas Health Care System (Sujata Bhushan, M.D.)</w:t>
      </w:r>
    </w:p>
    <w:p w14:paraId="06138DAF" w14:textId="77777777" w:rsidR="000716C3" w:rsidRDefault="000716C3" w:rsidP="00327BF7">
      <w:pPr>
        <w:spacing w:before="0" w:after="0"/>
        <w:ind w:firstLine="720"/>
      </w:pPr>
      <w:r>
        <w:t>4500 S. Lancaster Road, Dallas, TX 75216</w:t>
      </w:r>
    </w:p>
    <w:p w14:paraId="372F1AD0" w14:textId="77777777" w:rsidR="000716C3" w:rsidRDefault="000716C3" w:rsidP="00327BF7">
      <w:pPr>
        <w:spacing w:before="0" w:after="0"/>
      </w:pPr>
      <w:r>
        <w:t>-</w:t>
      </w:r>
      <w:r>
        <w:tab/>
        <w:t>Hampton VA Medical Center (</w:t>
      </w:r>
      <w:proofErr w:type="spellStart"/>
      <w:r>
        <w:t>Pran</w:t>
      </w:r>
      <w:proofErr w:type="spellEnd"/>
      <w:r>
        <w:t xml:space="preserve"> </w:t>
      </w:r>
      <w:proofErr w:type="spellStart"/>
      <w:r>
        <w:t>Iruvanti</w:t>
      </w:r>
      <w:proofErr w:type="spellEnd"/>
      <w:r>
        <w:t>, D.O., Ph.D.)</w:t>
      </w:r>
    </w:p>
    <w:p w14:paraId="252465CC" w14:textId="77777777" w:rsidR="000716C3" w:rsidRDefault="000716C3" w:rsidP="00327BF7">
      <w:pPr>
        <w:spacing w:before="0" w:after="0"/>
        <w:ind w:firstLine="720"/>
      </w:pPr>
      <w:r>
        <w:t>100 Emancipation Drive, Hampton, VA 23667</w:t>
      </w:r>
    </w:p>
    <w:p w14:paraId="0061FA7C" w14:textId="77777777" w:rsidR="000716C3" w:rsidRDefault="000716C3" w:rsidP="00327BF7">
      <w:pPr>
        <w:spacing w:before="0" w:after="0"/>
      </w:pPr>
      <w:r>
        <w:t>-</w:t>
      </w:r>
      <w:r>
        <w:tab/>
        <w:t xml:space="preserve">Richmond VA Medical Center (Michael </w:t>
      </w:r>
      <w:proofErr w:type="spellStart"/>
      <w:r>
        <w:t>Godschalk</w:t>
      </w:r>
      <w:proofErr w:type="spellEnd"/>
      <w:r>
        <w:t>, M.D.)</w:t>
      </w:r>
    </w:p>
    <w:p w14:paraId="49D32370" w14:textId="77777777" w:rsidR="000716C3" w:rsidRDefault="000716C3" w:rsidP="00327BF7">
      <w:pPr>
        <w:spacing w:before="0" w:after="0"/>
        <w:ind w:firstLine="720"/>
      </w:pPr>
      <w:r>
        <w:t>1201 Broad Rock Blvd., Richmond, VA 23249</w:t>
      </w:r>
    </w:p>
    <w:p w14:paraId="440368F7" w14:textId="77777777" w:rsidR="000716C3" w:rsidRDefault="000716C3" w:rsidP="00327BF7">
      <w:pPr>
        <w:spacing w:before="0" w:after="0"/>
      </w:pPr>
      <w:r>
        <w:t>-</w:t>
      </w:r>
      <w:r>
        <w:tab/>
        <w:t>Iowa City VA Health Care System (Zuhair Ballas, M.D.)</w:t>
      </w:r>
    </w:p>
    <w:p w14:paraId="51DE9576" w14:textId="77777777" w:rsidR="000716C3" w:rsidRDefault="000716C3" w:rsidP="00327BF7">
      <w:pPr>
        <w:spacing w:before="0" w:after="0"/>
        <w:ind w:firstLine="720"/>
      </w:pPr>
      <w:r>
        <w:t>601 Highway 6 West, Iowa City, IA 52246-2208</w:t>
      </w:r>
    </w:p>
    <w:p w14:paraId="63189F84" w14:textId="77777777" w:rsidR="000716C3" w:rsidRDefault="000716C3" w:rsidP="00327BF7">
      <w:pPr>
        <w:spacing w:before="0" w:after="0"/>
      </w:pPr>
      <w:r>
        <w:t>-</w:t>
      </w:r>
      <w:r>
        <w:tab/>
        <w:t>Eastern Oklahoma VA Health Care System (Douglas Ivins, M.D.)</w:t>
      </w:r>
    </w:p>
    <w:p w14:paraId="42AC6804" w14:textId="77777777" w:rsidR="000716C3" w:rsidRDefault="000716C3" w:rsidP="00327BF7">
      <w:pPr>
        <w:spacing w:before="0" w:after="0"/>
        <w:ind w:firstLine="720"/>
      </w:pPr>
      <w:r>
        <w:t>1011 Honor Heights Drive, Muskogee, OK 74401</w:t>
      </w:r>
    </w:p>
    <w:p w14:paraId="6B1F2BDB" w14:textId="77777777" w:rsidR="000716C3" w:rsidRDefault="000716C3" w:rsidP="00327BF7">
      <w:pPr>
        <w:spacing w:before="0" w:after="0"/>
      </w:pPr>
      <w:r>
        <w:t>-</w:t>
      </w:r>
      <w:r>
        <w:tab/>
        <w:t xml:space="preserve">James A. Haley Veterans’ Hospital (Stephen </w:t>
      </w:r>
      <w:proofErr w:type="spellStart"/>
      <w:r>
        <w:t>Mastorides</w:t>
      </w:r>
      <w:proofErr w:type="spellEnd"/>
      <w:r>
        <w:t>, M.D.)</w:t>
      </w:r>
    </w:p>
    <w:p w14:paraId="25E25890" w14:textId="77777777" w:rsidR="000716C3" w:rsidRDefault="000716C3" w:rsidP="00327BF7">
      <w:pPr>
        <w:spacing w:before="0" w:after="0"/>
        <w:ind w:firstLine="720"/>
      </w:pPr>
      <w:r>
        <w:t>13000 Bruce B. Downs Blvd, Tampa, FL 33612</w:t>
      </w:r>
    </w:p>
    <w:p w14:paraId="776C4448" w14:textId="77777777" w:rsidR="000716C3" w:rsidRDefault="000716C3" w:rsidP="00327BF7">
      <w:pPr>
        <w:spacing w:before="0" w:after="0"/>
      </w:pPr>
      <w:r>
        <w:t>-</w:t>
      </w:r>
      <w:r>
        <w:tab/>
        <w:t>James H. Quillen VA Medical Center (Jonathan Moorman, M.D., Ph.D.)</w:t>
      </w:r>
    </w:p>
    <w:p w14:paraId="0F84724C" w14:textId="77777777" w:rsidR="000716C3" w:rsidRDefault="000716C3" w:rsidP="00327BF7">
      <w:pPr>
        <w:spacing w:before="0" w:after="0"/>
        <w:ind w:firstLine="720"/>
      </w:pPr>
      <w:r>
        <w:t>Corner of Lamont &amp; Veterans Way, Mountain Home, TN 37684</w:t>
      </w:r>
    </w:p>
    <w:p w14:paraId="67219610" w14:textId="77777777" w:rsidR="000716C3" w:rsidRDefault="000716C3" w:rsidP="00327BF7">
      <w:pPr>
        <w:spacing w:before="0" w:after="0"/>
      </w:pPr>
      <w:r>
        <w:t>-</w:t>
      </w:r>
      <w:r>
        <w:tab/>
        <w:t>John D. Dingell VA Medical Center (</w:t>
      </w:r>
      <w:proofErr w:type="spellStart"/>
      <w:r>
        <w:t>Saib</w:t>
      </w:r>
      <w:proofErr w:type="spellEnd"/>
      <w:r>
        <w:t xml:space="preserve"> </w:t>
      </w:r>
      <w:proofErr w:type="spellStart"/>
      <w:r>
        <w:t>Gappy</w:t>
      </w:r>
      <w:proofErr w:type="spellEnd"/>
      <w:r>
        <w:t>, M.D.)</w:t>
      </w:r>
    </w:p>
    <w:p w14:paraId="0E86D675" w14:textId="77777777" w:rsidR="000716C3" w:rsidRDefault="000716C3" w:rsidP="00327BF7">
      <w:pPr>
        <w:spacing w:before="0" w:after="0"/>
        <w:ind w:firstLine="720"/>
      </w:pPr>
      <w:r>
        <w:t>4646 John R Street, Detroit, MI 48201</w:t>
      </w:r>
    </w:p>
    <w:p w14:paraId="65DDF688" w14:textId="77777777" w:rsidR="000716C3" w:rsidRDefault="000716C3" w:rsidP="00327BF7">
      <w:pPr>
        <w:spacing w:before="0" w:after="0"/>
      </w:pPr>
      <w:r>
        <w:t>-</w:t>
      </w:r>
      <w:r>
        <w:tab/>
        <w:t>Louisville VA Medical Center (Jon Klein, M.D., Ph.D.)</w:t>
      </w:r>
    </w:p>
    <w:p w14:paraId="0F47A9CF" w14:textId="77777777" w:rsidR="000716C3" w:rsidRDefault="000716C3" w:rsidP="00327BF7">
      <w:pPr>
        <w:spacing w:before="0" w:after="0"/>
        <w:ind w:firstLine="720"/>
      </w:pPr>
      <w:r>
        <w:t>800 Zorn Avenue, Louisville, KY 40206</w:t>
      </w:r>
    </w:p>
    <w:p w14:paraId="4B4A1AFA" w14:textId="77777777" w:rsidR="000716C3" w:rsidRDefault="000716C3" w:rsidP="00327BF7">
      <w:pPr>
        <w:spacing w:before="0" w:after="0"/>
      </w:pPr>
      <w:r>
        <w:t>-</w:t>
      </w:r>
      <w:r>
        <w:tab/>
        <w:t>Manchester VA Medical Center (Nora Ratcliffe, M.D.)</w:t>
      </w:r>
    </w:p>
    <w:p w14:paraId="74F9CC2C" w14:textId="77777777" w:rsidR="000716C3" w:rsidRDefault="000716C3" w:rsidP="00327BF7">
      <w:pPr>
        <w:spacing w:before="0" w:after="0"/>
        <w:ind w:firstLine="720"/>
      </w:pPr>
      <w:r>
        <w:t>718 Smyth Road, Manchester, NH 03104</w:t>
      </w:r>
    </w:p>
    <w:p w14:paraId="2E1AAEA5" w14:textId="77777777" w:rsidR="000716C3" w:rsidRDefault="000716C3" w:rsidP="00327BF7">
      <w:pPr>
        <w:spacing w:before="0" w:after="0"/>
      </w:pPr>
      <w:r>
        <w:t>-</w:t>
      </w:r>
      <w:r>
        <w:tab/>
        <w:t xml:space="preserve">Miami VA Health Care System (Hermes </w:t>
      </w:r>
      <w:proofErr w:type="spellStart"/>
      <w:r>
        <w:t>Florez</w:t>
      </w:r>
      <w:proofErr w:type="spellEnd"/>
      <w:r>
        <w:t>, M.D., Ph.D.)</w:t>
      </w:r>
    </w:p>
    <w:p w14:paraId="50AAB0C1" w14:textId="77777777" w:rsidR="000716C3" w:rsidRDefault="000716C3" w:rsidP="00327BF7">
      <w:pPr>
        <w:spacing w:before="0" w:after="0"/>
        <w:ind w:firstLine="720"/>
      </w:pPr>
      <w:r>
        <w:t>1201 NW 16th Street, 11 GRC, Miami FL 33125</w:t>
      </w:r>
    </w:p>
    <w:p w14:paraId="3F4BBA86" w14:textId="77777777" w:rsidR="000716C3" w:rsidRDefault="000716C3" w:rsidP="00327BF7">
      <w:pPr>
        <w:spacing w:before="0" w:after="0"/>
      </w:pPr>
      <w:r>
        <w:t>-</w:t>
      </w:r>
      <w:r>
        <w:tab/>
        <w:t xml:space="preserve">Michael E. </w:t>
      </w:r>
      <w:proofErr w:type="spellStart"/>
      <w:r>
        <w:t>DeBakey</w:t>
      </w:r>
      <w:proofErr w:type="spellEnd"/>
      <w:r>
        <w:t xml:space="preserve"> VA Medical Center (</w:t>
      </w:r>
      <w:proofErr w:type="spellStart"/>
      <w:r>
        <w:t>Olaoluwa</w:t>
      </w:r>
      <w:proofErr w:type="spellEnd"/>
      <w:r>
        <w:t xml:space="preserve"> </w:t>
      </w:r>
      <w:proofErr w:type="spellStart"/>
      <w:r>
        <w:t>Okusaga</w:t>
      </w:r>
      <w:proofErr w:type="spellEnd"/>
      <w:r>
        <w:t>, M.D.)</w:t>
      </w:r>
    </w:p>
    <w:p w14:paraId="573F7B6C" w14:textId="77777777" w:rsidR="000716C3" w:rsidRDefault="000716C3" w:rsidP="00327BF7">
      <w:pPr>
        <w:spacing w:before="0" w:after="0"/>
        <w:ind w:firstLine="720"/>
      </w:pPr>
      <w:r>
        <w:t>2002 Holcombe Blvd, Houston, TX 77030</w:t>
      </w:r>
    </w:p>
    <w:p w14:paraId="396EC8C8" w14:textId="77777777" w:rsidR="000716C3" w:rsidRDefault="000716C3" w:rsidP="00327BF7">
      <w:pPr>
        <w:spacing w:before="0" w:after="0"/>
      </w:pPr>
      <w:r>
        <w:t>-</w:t>
      </w:r>
      <w:r>
        <w:tab/>
        <w:t>Minneapolis VA Health Care System (Maureen Murdoch, M.D., M.P.H.)</w:t>
      </w:r>
    </w:p>
    <w:p w14:paraId="6A1985BB" w14:textId="77777777" w:rsidR="000716C3" w:rsidRDefault="000716C3" w:rsidP="00327BF7">
      <w:pPr>
        <w:spacing w:before="0" w:after="0"/>
        <w:ind w:firstLine="720"/>
      </w:pPr>
      <w:r>
        <w:t>One Veterans Drive, Minneapolis, MN 55417</w:t>
      </w:r>
    </w:p>
    <w:p w14:paraId="702C5868" w14:textId="77777777" w:rsidR="000716C3" w:rsidRDefault="000716C3" w:rsidP="00327BF7">
      <w:pPr>
        <w:spacing w:before="0" w:after="0"/>
      </w:pPr>
      <w:r>
        <w:t>-</w:t>
      </w:r>
      <w:r>
        <w:tab/>
        <w:t>N. FL/S. GA Veterans Health System (</w:t>
      </w:r>
      <w:proofErr w:type="spellStart"/>
      <w:r>
        <w:t>Peruvemba</w:t>
      </w:r>
      <w:proofErr w:type="spellEnd"/>
      <w:r>
        <w:t xml:space="preserve"> Sriram, M.D.)</w:t>
      </w:r>
    </w:p>
    <w:p w14:paraId="7048892F" w14:textId="77777777" w:rsidR="000716C3" w:rsidRDefault="000716C3" w:rsidP="00327BF7">
      <w:pPr>
        <w:spacing w:before="0" w:after="0"/>
        <w:ind w:firstLine="720"/>
      </w:pPr>
      <w:r>
        <w:t>1601 SW Archer Road, Gainesville, FL 32608</w:t>
      </w:r>
    </w:p>
    <w:p w14:paraId="29C3D692" w14:textId="77777777" w:rsidR="000716C3" w:rsidRDefault="000716C3" w:rsidP="00327BF7">
      <w:pPr>
        <w:spacing w:before="0" w:after="0"/>
      </w:pPr>
      <w:r>
        <w:lastRenderedPageBreak/>
        <w:t>-</w:t>
      </w:r>
      <w:r>
        <w:tab/>
        <w:t xml:space="preserve">Northport VA Medical Center (Shing </w:t>
      </w:r>
      <w:proofErr w:type="spellStart"/>
      <w:r>
        <w:t>Shing</w:t>
      </w:r>
      <w:proofErr w:type="spellEnd"/>
      <w:r>
        <w:t xml:space="preserve"> Yeh, Ph.D., M.D.)</w:t>
      </w:r>
    </w:p>
    <w:p w14:paraId="590B7AAD" w14:textId="77777777" w:rsidR="000716C3" w:rsidRDefault="000716C3" w:rsidP="00327BF7">
      <w:pPr>
        <w:spacing w:before="0" w:after="0"/>
        <w:ind w:firstLine="720"/>
      </w:pPr>
      <w:r>
        <w:t>79 Middleville Road, Northport, NY 11768</w:t>
      </w:r>
    </w:p>
    <w:p w14:paraId="286E1E4F" w14:textId="77777777" w:rsidR="000716C3" w:rsidRDefault="000716C3" w:rsidP="00327BF7">
      <w:pPr>
        <w:spacing w:before="0" w:after="0"/>
      </w:pPr>
      <w:r>
        <w:t>-</w:t>
      </w:r>
      <w:r>
        <w:tab/>
        <w:t>Overton Brooks VA Medical Center (Neeraj Tandon, M.D.)</w:t>
      </w:r>
    </w:p>
    <w:p w14:paraId="238D7FE9" w14:textId="77777777" w:rsidR="000716C3" w:rsidRDefault="000716C3" w:rsidP="00327BF7">
      <w:pPr>
        <w:spacing w:before="0" w:after="0"/>
        <w:ind w:firstLine="720"/>
      </w:pPr>
      <w:r>
        <w:t>510 East Stoner Ave, Shreveport, LA 71101</w:t>
      </w:r>
    </w:p>
    <w:p w14:paraId="0670E4DD" w14:textId="77777777" w:rsidR="000716C3" w:rsidRDefault="000716C3" w:rsidP="00327BF7">
      <w:pPr>
        <w:spacing w:before="0" w:after="0"/>
      </w:pPr>
      <w:r>
        <w:t>-</w:t>
      </w:r>
      <w:r>
        <w:tab/>
        <w:t xml:space="preserve">Philadelphia VA Medical Center (Darshana </w:t>
      </w:r>
      <w:proofErr w:type="spellStart"/>
      <w:r>
        <w:t>Jhala</w:t>
      </w:r>
      <w:proofErr w:type="spellEnd"/>
      <w:r>
        <w:t>, M.D.)</w:t>
      </w:r>
    </w:p>
    <w:p w14:paraId="3408B63F" w14:textId="77777777" w:rsidR="000716C3" w:rsidRDefault="000716C3" w:rsidP="00327BF7">
      <w:pPr>
        <w:spacing w:before="0" w:after="0"/>
        <w:ind w:firstLine="720"/>
      </w:pPr>
      <w:r>
        <w:t>3900 Woodland Avenue, Philadelphia, PA 19104</w:t>
      </w:r>
    </w:p>
    <w:p w14:paraId="4D445F0F" w14:textId="77777777" w:rsidR="000716C3" w:rsidRDefault="000716C3" w:rsidP="00327BF7">
      <w:pPr>
        <w:spacing w:before="0" w:after="0"/>
      </w:pPr>
      <w:r>
        <w:t>-</w:t>
      </w:r>
      <w:r>
        <w:tab/>
        <w:t>Phoenix VA Health Care System (Samuel Aguayo, M.D.)</w:t>
      </w:r>
    </w:p>
    <w:p w14:paraId="52FFA9ED" w14:textId="77777777" w:rsidR="000716C3" w:rsidRDefault="000716C3" w:rsidP="00327BF7">
      <w:pPr>
        <w:spacing w:before="0" w:after="0"/>
        <w:ind w:firstLine="720"/>
      </w:pPr>
      <w:r>
        <w:t>650 E. Indian School Road, Phoenix, AZ 85012</w:t>
      </w:r>
    </w:p>
    <w:p w14:paraId="3526BD05" w14:textId="77777777" w:rsidR="000716C3" w:rsidRDefault="000716C3" w:rsidP="00327BF7">
      <w:pPr>
        <w:spacing w:before="0" w:after="0"/>
      </w:pPr>
      <w:r>
        <w:t>-</w:t>
      </w:r>
      <w:r>
        <w:tab/>
        <w:t>Portland VA Medical Center (David Cohen, M.D.)</w:t>
      </w:r>
    </w:p>
    <w:p w14:paraId="2A2E2D14" w14:textId="77777777" w:rsidR="000716C3" w:rsidRDefault="000716C3" w:rsidP="00327BF7">
      <w:pPr>
        <w:spacing w:before="0" w:after="0"/>
        <w:ind w:firstLine="720"/>
      </w:pPr>
      <w:r>
        <w:t>3710 SW U.S. Veterans Hospital Road, Portland, OR 97239</w:t>
      </w:r>
    </w:p>
    <w:p w14:paraId="48841DF3" w14:textId="77777777" w:rsidR="000716C3" w:rsidRDefault="000716C3" w:rsidP="00327BF7">
      <w:pPr>
        <w:spacing w:before="0" w:after="0"/>
      </w:pPr>
      <w:r>
        <w:t>-</w:t>
      </w:r>
      <w:r>
        <w:tab/>
        <w:t>Providence VA Medical Center (Satish Sharma, M.D.)</w:t>
      </w:r>
    </w:p>
    <w:p w14:paraId="0F7DCA46" w14:textId="77777777" w:rsidR="000716C3" w:rsidRDefault="000716C3" w:rsidP="00327BF7">
      <w:pPr>
        <w:spacing w:before="0" w:after="0"/>
        <w:ind w:firstLine="720"/>
      </w:pPr>
      <w:r>
        <w:t>830 Chalkstone Avenue, Providence, RI 02908</w:t>
      </w:r>
    </w:p>
    <w:p w14:paraId="67C58E7C" w14:textId="77777777" w:rsidR="000716C3" w:rsidRDefault="000716C3" w:rsidP="00327BF7">
      <w:pPr>
        <w:spacing w:before="0" w:after="0"/>
      </w:pPr>
      <w:r>
        <w:t>-</w:t>
      </w:r>
      <w:r>
        <w:tab/>
        <w:t xml:space="preserve">Richard </w:t>
      </w:r>
      <w:proofErr w:type="spellStart"/>
      <w:r>
        <w:t>Roudebush</w:t>
      </w:r>
      <w:proofErr w:type="spellEnd"/>
      <w:r>
        <w:t xml:space="preserve"> VA Medical Center (</w:t>
      </w:r>
      <w:proofErr w:type="spellStart"/>
      <w:r>
        <w:t>Suthat</w:t>
      </w:r>
      <w:proofErr w:type="spellEnd"/>
      <w:r>
        <w:t xml:space="preserve"> </w:t>
      </w:r>
      <w:proofErr w:type="spellStart"/>
      <w:r>
        <w:t>Liangpunsakul</w:t>
      </w:r>
      <w:proofErr w:type="spellEnd"/>
      <w:r>
        <w:t>, M.D., M.P.H.)</w:t>
      </w:r>
    </w:p>
    <w:p w14:paraId="20F80796" w14:textId="77777777" w:rsidR="000716C3" w:rsidRDefault="000716C3" w:rsidP="00327BF7">
      <w:pPr>
        <w:spacing w:before="0" w:after="0"/>
        <w:ind w:firstLine="720"/>
      </w:pPr>
      <w:r>
        <w:t>1481 West 10th Street, Indianapolis, IN 46202</w:t>
      </w:r>
    </w:p>
    <w:p w14:paraId="6647C57B" w14:textId="77777777" w:rsidR="000716C3" w:rsidRDefault="000716C3" w:rsidP="00327BF7">
      <w:pPr>
        <w:spacing w:before="0" w:after="0"/>
      </w:pPr>
      <w:r>
        <w:t>-</w:t>
      </w:r>
      <w:r>
        <w:tab/>
        <w:t>Salem VA Medical Center (Kris Ann Oursler, M.D.)</w:t>
      </w:r>
    </w:p>
    <w:p w14:paraId="6A6FDE2A" w14:textId="77777777" w:rsidR="000716C3" w:rsidRDefault="000716C3" w:rsidP="00327BF7">
      <w:pPr>
        <w:spacing w:before="0" w:after="0"/>
        <w:ind w:firstLine="720"/>
      </w:pPr>
      <w:r>
        <w:t>1970 Roanoke Blvd, Salem, VA 24153</w:t>
      </w:r>
    </w:p>
    <w:p w14:paraId="60AAF355" w14:textId="77777777" w:rsidR="000716C3" w:rsidRDefault="000716C3" w:rsidP="00327BF7">
      <w:pPr>
        <w:spacing w:before="0" w:after="0"/>
      </w:pPr>
      <w:r>
        <w:t>-</w:t>
      </w:r>
      <w:r>
        <w:tab/>
        <w:t xml:space="preserve">San Francisco VA Health Care System (Mary </w:t>
      </w:r>
      <w:proofErr w:type="spellStart"/>
      <w:r>
        <w:t>Whooley</w:t>
      </w:r>
      <w:proofErr w:type="spellEnd"/>
      <w:r>
        <w:t>, M.D.)</w:t>
      </w:r>
    </w:p>
    <w:p w14:paraId="1945EA4F" w14:textId="77777777" w:rsidR="000716C3" w:rsidRDefault="000716C3" w:rsidP="00327BF7">
      <w:pPr>
        <w:spacing w:before="0" w:after="0"/>
        <w:ind w:firstLine="720"/>
      </w:pPr>
      <w:r>
        <w:t>4150 Clement Street, San Francisco, CA 94121</w:t>
      </w:r>
    </w:p>
    <w:p w14:paraId="2A3A97CA" w14:textId="77777777" w:rsidR="000716C3" w:rsidRDefault="000716C3" w:rsidP="00327BF7">
      <w:pPr>
        <w:spacing w:before="0" w:after="0"/>
      </w:pPr>
      <w:r>
        <w:t>-</w:t>
      </w:r>
      <w:r>
        <w:tab/>
        <w:t>South Texas Veterans Health Care System (Sunil Ahuja, M.D.)</w:t>
      </w:r>
    </w:p>
    <w:p w14:paraId="24DDF7FA" w14:textId="77777777" w:rsidR="000716C3" w:rsidRDefault="000716C3" w:rsidP="00327BF7">
      <w:pPr>
        <w:spacing w:before="0" w:after="0"/>
        <w:ind w:firstLine="720"/>
      </w:pPr>
      <w:r>
        <w:t>7400 Merton Minter Boulevard, San Antonio, TX 78229</w:t>
      </w:r>
    </w:p>
    <w:p w14:paraId="727EF242" w14:textId="77777777" w:rsidR="000716C3" w:rsidRDefault="000716C3" w:rsidP="00327BF7">
      <w:pPr>
        <w:spacing w:before="0" w:after="0"/>
      </w:pPr>
      <w:r>
        <w:t>-</w:t>
      </w:r>
      <w:r>
        <w:tab/>
        <w:t xml:space="preserve">Southeast Louisiana Veterans Health Care System (Joseph </w:t>
      </w:r>
      <w:proofErr w:type="spellStart"/>
      <w:r>
        <w:t>Constans</w:t>
      </w:r>
      <w:proofErr w:type="spellEnd"/>
      <w:r>
        <w:t>, Ph.D.)</w:t>
      </w:r>
    </w:p>
    <w:p w14:paraId="0B20AFE9" w14:textId="77777777" w:rsidR="000716C3" w:rsidRDefault="000716C3" w:rsidP="00327BF7">
      <w:pPr>
        <w:spacing w:before="0" w:after="0"/>
        <w:ind w:firstLine="720"/>
      </w:pPr>
      <w:r>
        <w:t>2400 Canal Street, New Orleans, LA 70119</w:t>
      </w:r>
    </w:p>
    <w:p w14:paraId="000940B6" w14:textId="77777777" w:rsidR="000716C3" w:rsidRDefault="000716C3" w:rsidP="00327BF7">
      <w:pPr>
        <w:spacing w:before="0" w:after="0"/>
      </w:pPr>
      <w:r>
        <w:t>-</w:t>
      </w:r>
      <w:r>
        <w:tab/>
        <w:t>Southern Arizona VA Health Care System (Paul Meyer, M.D., Ph.D.)</w:t>
      </w:r>
    </w:p>
    <w:p w14:paraId="7E042908" w14:textId="77777777" w:rsidR="000716C3" w:rsidRDefault="000716C3" w:rsidP="00327BF7">
      <w:pPr>
        <w:spacing w:before="0" w:after="0"/>
        <w:ind w:firstLine="720"/>
      </w:pPr>
      <w:r>
        <w:t>3601 S 6th Avenue, Tucson, AZ 85723</w:t>
      </w:r>
    </w:p>
    <w:p w14:paraId="00A70A7A" w14:textId="77777777" w:rsidR="000716C3" w:rsidRDefault="000716C3" w:rsidP="00327BF7">
      <w:pPr>
        <w:spacing w:before="0" w:after="0"/>
      </w:pPr>
      <w:r>
        <w:t>-</w:t>
      </w:r>
      <w:r>
        <w:tab/>
        <w:t>Sioux Falls VA Health Care System (Jennifer Greco, M.D.)</w:t>
      </w:r>
    </w:p>
    <w:p w14:paraId="2349A118" w14:textId="77777777" w:rsidR="000716C3" w:rsidRDefault="000716C3" w:rsidP="00327BF7">
      <w:pPr>
        <w:spacing w:before="0" w:after="0"/>
        <w:ind w:firstLine="720"/>
      </w:pPr>
      <w:r>
        <w:t>2501 W 22nd Street, Sioux Falls, SD 57105</w:t>
      </w:r>
    </w:p>
    <w:p w14:paraId="5AB5E717" w14:textId="77777777" w:rsidR="000716C3" w:rsidRDefault="000716C3" w:rsidP="00327BF7">
      <w:pPr>
        <w:spacing w:before="0" w:after="0"/>
      </w:pPr>
      <w:r>
        <w:t>-</w:t>
      </w:r>
      <w:r>
        <w:tab/>
        <w:t xml:space="preserve">St. Louis VA Health Care System (Michael </w:t>
      </w:r>
      <w:proofErr w:type="spellStart"/>
      <w:r>
        <w:t>Rauchman</w:t>
      </w:r>
      <w:proofErr w:type="spellEnd"/>
      <w:r>
        <w:t>, M.D.)</w:t>
      </w:r>
    </w:p>
    <w:p w14:paraId="0F6F4CBD" w14:textId="77777777" w:rsidR="000716C3" w:rsidRDefault="000716C3" w:rsidP="00327BF7">
      <w:pPr>
        <w:spacing w:before="0" w:after="0"/>
        <w:ind w:firstLine="720"/>
      </w:pPr>
      <w:r>
        <w:t>915 North Grand Blvd, St. Louis, MO 63106</w:t>
      </w:r>
    </w:p>
    <w:p w14:paraId="3BDFB5B1" w14:textId="77777777" w:rsidR="000716C3" w:rsidRDefault="000716C3" w:rsidP="00327BF7">
      <w:pPr>
        <w:spacing w:before="0" w:after="0"/>
      </w:pPr>
      <w:r>
        <w:t>-</w:t>
      </w:r>
      <w:r>
        <w:tab/>
        <w:t>Syracuse VA Medical Center (Richard Servatius, Ph.D.)</w:t>
      </w:r>
    </w:p>
    <w:p w14:paraId="104A28A3" w14:textId="77777777" w:rsidR="000716C3" w:rsidRDefault="000716C3" w:rsidP="00327BF7">
      <w:pPr>
        <w:spacing w:before="0" w:after="0"/>
        <w:ind w:firstLine="720"/>
      </w:pPr>
      <w:r>
        <w:t>800 Irving Avenue, Syracuse, NY 13210</w:t>
      </w:r>
    </w:p>
    <w:p w14:paraId="0805A6D2" w14:textId="77777777" w:rsidR="000716C3" w:rsidRDefault="000716C3" w:rsidP="00327BF7">
      <w:pPr>
        <w:spacing w:before="0" w:after="0"/>
      </w:pPr>
      <w:r>
        <w:t>-</w:t>
      </w:r>
      <w:r>
        <w:tab/>
        <w:t>VA Eastern Kansas Health Care System (Melinda Gaddy, Ph.D.)</w:t>
      </w:r>
    </w:p>
    <w:p w14:paraId="5BDD8334" w14:textId="77777777" w:rsidR="000716C3" w:rsidRDefault="000716C3" w:rsidP="00327BF7">
      <w:pPr>
        <w:spacing w:before="0" w:after="0"/>
        <w:ind w:firstLine="720"/>
      </w:pPr>
      <w:r>
        <w:t>4101 S 4th Street Trafficway, Leavenworth, KS 66048</w:t>
      </w:r>
    </w:p>
    <w:p w14:paraId="5BFF5594" w14:textId="77777777" w:rsidR="000716C3" w:rsidRDefault="000716C3" w:rsidP="00327BF7">
      <w:pPr>
        <w:spacing w:before="0" w:after="0"/>
      </w:pPr>
      <w:r>
        <w:t>-</w:t>
      </w:r>
      <w:r>
        <w:tab/>
        <w:t xml:space="preserve">VA Greater Los Angeles Health Care System (Agnes </w:t>
      </w:r>
      <w:proofErr w:type="spellStart"/>
      <w:r>
        <w:t>Wallbom</w:t>
      </w:r>
      <w:proofErr w:type="spellEnd"/>
      <w:r>
        <w:t>, M.D., M.S.)</w:t>
      </w:r>
    </w:p>
    <w:p w14:paraId="6D82F9FC" w14:textId="77777777" w:rsidR="000716C3" w:rsidRDefault="000716C3" w:rsidP="00327BF7">
      <w:pPr>
        <w:spacing w:before="0" w:after="0"/>
        <w:ind w:firstLine="720"/>
      </w:pPr>
      <w:r>
        <w:t>11301 Wilshire Blvd, Los Angeles, CA 90073</w:t>
      </w:r>
    </w:p>
    <w:p w14:paraId="54BD35FA" w14:textId="77777777" w:rsidR="000716C3" w:rsidRDefault="000716C3" w:rsidP="00327BF7">
      <w:pPr>
        <w:spacing w:before="0" w:after="0"/>
      </w:pPr>
      <w:r>
        <w:t>-</w:t>
      </w:r>
      <w:r>
        <w:tab/>
        <w:t>VA Long Beach Healthcare System (Timothy Morgan, M.D.)</w:t>
      </w:r>
    </w:p>
    <w:p w14:paraId="79CC945B" w14:textId="77777777" w:rsidR="000716C3" w:rsidRDefault="000716C3" w:rsidP="00327BF7">
      <w:pPr>
        <w:spacing w:before="0" w:after="0"/>
        <w:ind w:firstLine="720"/>
      </w:pPr>
      <w:r>
        <w:t>5901 East 7th Street Long Beach, CA 90822</w:t>
      </w:r>
    </w:p>
    <w:p w14:paraId="38644D69" w14:textId="77777777" w:rsidR="000716C3" w:rsidRDefault="000716C3" w:rsidP="00327BF7">
      <w:pPr>
        <w:spacing w:before="0" w:after="0"/>
      </w:pPr>
      <w:r>
        <w:t>-</w:t>
      </w:r>
      <w:r>
        <w:tab/>
        <w:t xml:space="preserve">VA Maine Healthcare System (Todd </w:t>
      </w:r>
      <w:proofErr w:type="spellStart"/>
      <w:r>
        <w:t>Stapley</w:t>
      </w:r>
      <w:proofErr w:type="spellEnd"/>
      <w:r>
        <w:t>, D.O.)</w:t>
      </w:r>
    </w:p>
    <w:p w14:paraId="7AFA93C7" w14:textId="77777777" w:rsidR="000716C3" w:rsidRDefault="000716C3" w:rsidP="00327BF7">
      <w:pPr>
        <w:spacing w:before="0" w:after="0"/>
        <w:ind w:firstLine="720"/>
      </w:pPr>
      <w:r>
        <w:t>1 VA Center, Augusta, ME 04330</w:t>
      </w:r>
    </w:p>
    <w:p w14:paraId="7A0422F0" w14:textId="77777777" w:rsidR="000716C3" w:rsidRDefault="000716C3" w:rsidP="00327BF7">
      <w:pPr>
        <w:spacing w:before="0" w:after="0"/>
      </w:pPr>
      <w:r>
        <w:t>-</w:t>
      </w:r>
      <w:r>
        <w:tab/>
        <w:t>VA New York Harbor Healthcare System (Scott Sherman, M.D., M.P.H.)</w:t>
      </w:r>
    </w:p>
    <w:p w14:paraId="0BBD55E4" w14:textId="77777777" w:rsidR="000716C3" w:rsidRDefault="000716C3" w:rsidP="00327BF7">
      <w:pPr>
        <w:spacing w:before="0" w:after="0"/>
        <w:ind w:firstLine="720"/>
      </w:pPr>
      <w:r>
        <w:t>423 East 23rd Street, New York, NY 10010</w:t>
      </w:r>
    </w:p>
    <w:p w14:paraId="7994B350" w14:textId="77777777" w:rsidR="000716C3" w:rsidRDefault="000716C3" w:rsidP="00327BF7">
      <w:pPr>
        <w:spacing w:before="0" w:after="0"/>
      </w:pPr>
      <w:r>
        <w:t>-</w:t>
      </w:r>
      <w:r>
        <w:tab/>
        <w:t>VA Pacific Islands Health Care System (George Ross, M.D.)</w:t>
      </w:r>
    </w:p>
    <w:p w14:paraId="58AFF9B3" w14:textId="77777777" w:rsidR="000716C3" w:rsidRDefault="000716C3" w:rsidP="00327BF7">
      <w:pPr>
        <w:spacing w:before="0" w:after="0"/>
        <w:ind w:firstLine="720"/>
      </w:pPr>
      <w:r>
        <w:t>459 Patterson Rd, Honolulu, HI 96819</w:t>
      </w:r>
    </w:p>
    <w:p w14:paraId="720B28C2" w14:textId="77777777" w:rsidR="000716C3" w:rsidRDefault="000716C3" w:rsidP="00327BF7">
      <w:pPr>
        <w:spacing w:before="0" w:after="0"/>
      </w:pPr>
      <w:r>
        <w:t>-</w:t>
      </w:r>
      <w:r>
        <w:tab/>
        <w:t>VA Palo Alto Health Care System (Philip Tsao, Ph.D.)</w:t>
      </w:r>
    </w:p>
    <w:p w14:paraId="3127876C" w14:textId="77777777" w:rsidR="000716C3" w:rsidRDefault="000716C3" w:rsidP="00327BF7">
      <w:pPr>
        <w:spacing w:before="0" w:after="0"/>
        <w:ind w:firstLine="720"/>
      </w:pPr>
      <w:r>
        <w:t>3801 Miranda Avenue, Palo Alto, CA 94304-1290</w:t>
      </w:r>
    </w:p>
    <w:p w14:paraId="54831845" w14:textId="77777777" w:rsidR="000716C3" w:rsidRDefault="000716C3" w:rsidP="00327BF7">
      <w:pPr>
        <w:spacing w:before="0" w:after="0"/>
      </w:pPr>
      <w:r>
        <w:t>-</w:t>
      </w:r>
      <w:r>
        <w:tab/>
        <w:t xml:space="preserve">VA Pittsburgh Health Care System (Patrick </w:t>
      </w:r>
      <w:proofErr w:type="spellStart"/>
      <w:r>
        <w:t>Strollo</w:t>
      </w:r>
      <w:proofErr w:type="spellEnd"/>
      <w:r>
        <w:t>, Jr., M.D.)</w:t>
      </w:r>
    </w:p>
    <w:p w14:paraId="4446E755" w14:textId="77777777" w:rsidR="000716C3" w:rsidRDefault="000716C3" w:rsidP="00327BF7">
      <w:pPr>
        <w:spacing w:before="0" w:after="0"/>
        <w:ind w:firstLine="720"/>
      </w:pPr>
      <w:r>
        <w:t>University Drive, Pittsburgh, PA 15240</w:t>
      </w:r>
    </w:p>
    <w:p w14:paraId="6F2580AB" w14:textId="77777777" w:rsidR="000716C3" w:rsidRDefault="000716C3" w:rsidP="00327BF7">
      <w:pPr>
        <w:spacing w:before="0" w:after="0"/>
      </w:pPr>
      <w:r>
        <w:t>-</w:t>
      </w:r>
      <w:r>
        <w:tab/>
        <w:t>VA Puget Sound Health Care System (Edward Boyko, M.D.)</w:t>
      </w:r>
    </w:p>
    <w:p w14:paraId="0CC60354" w14:textId="77777777" w:rsidR="000716C3" w:rsidRDefault="000716C3" w:rsidP="00327BF7">
      <w:pPr>
        <w:spacing w:before="0" w:after="0"/>
        <w:ind w:firstLine="720"/>
      </w:pPr>
      <w:r>
        <w:t>1660 S. Columbian Way, Seattle, WA 98108-1597</w:t>
      </w:r>
    </w:p>
    <w:p w14:paraId="237A73E0" w14:textId="77777777" w:rsidR="000716C3" w:rsidRDefault="000716C3" w:rsidP="00327BF7">
      <w:pPr>
        <w:spacing w:before="0" w:after="0"/>
      </w:pPr>
      <w:r>
        <w:lastRenderedPageBreak/>
        <w:t>-</w:t>
      </w:r>
      <w:r>
        <w:tab/>
        <w:t>VA Salt Lake City Health Care System (Laurence Meyer, M.D., Ph.D.)</w:t>
      </w:r>
    </w:p>
    <w:p w14:paraId="2BBC215B" w14:textId="77777777" w:rsidR="000716C3" w:rsidRDefault="000716C3" w:rsidP="00327BF7">
      <w:pPr>
        <w:spacing w:before="0" w:after="0"/>
        <w:ind w:firstLine="720"/>
      </w:pPr>
      <w:r>
        <w:t>500 Foothill Drive, Salt Lake City, UT 84148</w:t>
      </w:r>
    </w:p>
    <w:p w14:paraId="6B5876C0" w14:textId="77777777" w:rsidR="000716C3" w:rsidRDefault="000716C3" w:rsidP="00327BF7">
      <w:pPr>
        <w:spacing w:before="0" w:after="0"/>
      </w:pPr>
      <w:r>
        <w:t>-</w:t>
      </w:r>
      <w:r>
        <w:tab/>
        <w:t>VA San Diego Healthcare System (Samir Gupta, M.D., M.S.C.S.)</w:t>
      </w:r>
    </w:p>
    <w:p w14:paraId="3BD083A9" w14:textId="77777777" w:rsidR="000716C3" w:rsidRDefault="000716C3" w:rsidP="00327BF7">
      <w:pPr>
        <w:spacing w:before="0" w:after="0"/>
        <w:ind w:firstLine="720"/>
      </w:pPr>
      <w:r>
        <w:t>3350 La Jolla Village Drive, San Diego, CA 92161</w:t>
      </w:r>
    </w:p>
    <w:p w14:paraId="4957B10D" w14:textId="77777777" w:rsidR="000716C3" w:rsidRDefault="000716C3" w:rsidP="00327BF7">
      <w:pPr>
        <w:spacing w:before="0" w:after="0"/>
      </w:pPr>
      <w:r>
        <w:t>-</w:t>
      </w:r>
      <w:r>
        <w:tab/>
        <w:t>VA Sierra Nevada Health Care System (</w:t>
      </w:r>
      <w:proofErr w:type="spellStart"/>
      <w:r>
        <w:t>Mostaqul</w:t>
      </w:r>
      <w:proofErr w:type="spellEnd"/>
      <w:r>
        <w:t xml:space="preserve"> Huq, Pharm.D., Ph.D.)</w:t>
      </w:r>
    </w:p>
    <w:p w14:paraId="44302494" w14:textId="77777777" w:rsidR="000716C3" w:rsidRDefault="000716C3" w:rsidP="00327BF7">
      <w:pPr>
        <w:spacing w:before="0" w:after="0"/>
        <w:ind w:firstLine="720"/>
      </w:pPr>
      <w:r>
        <w:t>975 Kirman Avenue, Reno, NV 89502</w:t>
      </w:r>
    </w:p>
    <w:p w14:paraId="05F807FA" w14:textId="77777777" w:rsidR="000716C3" w:rsidRDefault="000716C3" w:rsidP="00327BF7">
      <w:pPr>
        <w:spacing w:before="0" w:after="0"/>
      </w:pPr>
      <w:r>
        <w:t>-</w:t>
      </w:r>
      <w:r>
        <w:tab/>
        <w:t xml:space="preserve">VA Southern Nevada Healthcare System (Joseph </w:t>
      </w:r>
      <w:proofErr w:type="spellStart"/>
      <w:r>
        <w:t>Fayad</w:t>
      </w:r>
      <w:proofErr w:type="spellEnd"/>
      <w:r>
        <w:t>, M.D.)</w:t>
      </w:r>
    </w:p>
    <w:p w14:paraId="1756BCDE" w14:textId="77777777" w:rsidR="000716C3" w:rsidRDefault="000716C3" w:rsidP="00327BF7">
      <w:pPr>
        <w:spacing w:before="0" w:after="0"/>
        <w:ind w:firstLine="720"/>
      </w:pPr>
      <w:r>
        <w:t>6900 North Pecos Road, North Las Vegas, NV 89086</w:t>
      </w:r>
    </w:p>
    <w:p w14:paraId="75984937" w14:textId="77777777" w:rsidR="000716C3" w:rsidRDefault="000716C3" w:rsidP="00327BF7">
      <w:pPr>
        <w:spacing w:before="0" w:after="0"/>
      </w:pPr>
      <w:r>
        <w:t>-</w:t>
      </w:r>
      <w:r>
        <w:tab/>
        <w:t>VA Tennessee Valley Healthcare System (Adriana Hung, M.D., M.P.H.)</w:t>
      </w:r>
    </w:p>
    <w:p w14:paraId="6E3DC880" w14:textId="77777777" w:rsidR="000716C3" w:rsidRDefault="000716C3" w:rsidP="00327BF7">
      <w:pPr>
        <w:spacing w:before="0" w:after="0"/>
        <w:ind w:firstLine="720"/>
      </w:pPr>
      <w:r>
        <w:t>1310 24th Avenue, South Nashville, TN 37212</w:t>
      </w:r>
    </w:p>
    <w:p w14:paraId="5341CAB7" w14:textId="77777777" w:rsidR="000716C3" w:rsidRDefault="000716C3" w:rsidP="00327BF7">
      <w:pPr>
        <w:spacing w:before="0" w:after="0"/>
      </w:pPr>
      <w:r>
        <w:t>-</w:t>
      </w:r>
      <w:r>
        <w:tab/>
        <w:t xml:space="preserve">Washington DC VA Medical Center (Jack </w:t>
      </w:r>
      <w:proofErr w:type="spellStart"/>
      <w:r>
        <w:t>Lichy</w:t>
      </w:r>
      <w:proofErr w:type="spellEnd"/>
      <w:r>
        <w:t>, M.D., Ph.D.)</w:t>
      </w:r>
    </w:p>
    <w:p w14:paraId="1E0A9DD5" w14:textId="77777777" w:rsidR="000716C3" w:rsidRDefault="000716C3" w:rsidP="00327BF7">
      <w:pPr>
        <w:spacing w:before="0" w:after="0"/>
        <w:ind w:firstLine="720"/>
      </w:pPr>
      <w:r>
        <w:t>50 Irving St, Washington, D. C. 20422</w:t>
      </w:r>
    </w:p>
    <w:p w14:paraId="1855B592" w14:textId="77777777" w:rsidR="000716C3" w:rsidRDefault="000716C3" w:rsidP="00327BF7">
      <w:pPr>
        <w:spacing w:before="0" w:after="0"/>
      </w:pPr>
      <w:r>
        <w:t>-</w:t>
      </w:r>
      <w:r>
        <w:tab/>
        <w:t>W.G. (Bill) Hefner VA Medical Center (Robin Hurley, M.D.)</w:t>
      </w:r>
    </w:p>
    <w:p w14:paraId="2B235691" w14:textId="77777777" w:rsidR="000716C3" w:rsidRDefault="000716C3" w:rsidP="00327BF7">
      <w:pPr>
        <w:spacing w:before="0" w:after="0"/>
        <w:ind w:firstLine="720"/>
      </w:pPr>
      <w:r>
        <w:t>1601 Brenner Ave, Salisbury, NC 28144</w:t>
      </w:r>
    </w:p>
    <w:p w14:paraId="05BCB8D1" w14:textId="77777777" w:rsidR="000716C3" w:rsidRDefault="000716C3" w:rsidP="00327BF7">
      <w:pPr>
        <w:spacing w:before="0" w:after="0"/>
      </w:pPr>
      <w:r>
        <w:t>-</w:t>
      </w:r>
      <w:r>
        <w:tab/>
        <w:t>White River Junction VA Medical Center (Brooks Robey, M.D.)</w:t>
      </w:r>
    </w:p>
    <w:p w14:paraId="340AEFFC" w14:textId="77777777" w:rsidR="000716C3" w:rsidRDefault="000716C3" w:rsidP="00327BF7">
      <w:pPr>
        <w:spacing w:before="0" w:after="0"/>
        <w:ind w:firstLine="720"/>
      </w:pPr>
      <w:r>
        <w:t>163 Veterans Drive, White River Junction, VT 05009</w:t>
      </w:r>
    </w:p>
    <w:p w14:paraId="22A56A05" w14:textId="77777777" w:rsidR="000716C3" w:rsidRDefault="000716C3" w:rsidP="00327BF7">
      <w:pPr>
        <w:spacing w:before="0" w:after="0"/>
      </w:pPr>
      <w:r>
        <w:t>-</w:t>
      </w:r>
      <w:r>
        <w:tab/>
        <w:t>William S. Middleton Memorial Veterans Hospital (Robert Striker, M.D., Ph.D.)</w:t>
      </w:r>
    </w:p>
    <w:p w14:paraId="3EE102A1" w14:textId="77777777" w:rsidR="000716C3" w:rsidRDefault="000716C3" w:rsidP="00327BF7">
      <w:pPr>
        <w:spacing w:before="0" w:after="0"/>
        <w:ind w:firstLine="720"/>
      </w:pPr>
      <w:r>
        <w:t>2500 Overlook Terrace, Madison, WI 53705</w:t>
      </w:r>
    </w:p>
    <w:p w14:paraId="592EB8E6" w14:textId="77777777" w:rsidR="000716C3" w:rsidRDefault="000716C3" w:rsidP="000716C3">
      <w:pPr>
        <w:jc w:val="center"/>
        <w:rPr>
          <w:b/>
        </w:rPr>
      </w:pPr>
    </w:p>
    <w:p w14:paraId="7078244C" w14:textId="77777777" w:rsidR="000716C3" w:rsidRPr="00781020" w:rsidRDefault="000716C3" w:rsidP="000716C3">
      <w:pPr>
        <w:pStyle w:val="Heading4"/>
        <w:rPr>
          <w:sz w:val="28"/>
          <w:szCs w:val="28"/>
        </w:rPr>
      </w:pPr>
      <w:bookmarkStart w:id="0" w:name="_fbn5p99fwt5w" w:colFirst="0" w:colLast="0"/>
      <w:bookmarkEnd w:id="0"/>
      <w:r w:rsidRPr="00781020">
        <w:rPr>
          <w:sz w:val="28"/>
          <w:szCs w:val="28"/>
        </w:rPr>
        <w:t>MVP Suicide Exemplar Workgroup Acknowledgements</w:t>
      </w:r>
    </w:p>
    <w:p w14:paraId="4C156228" w14:textId="77777777" w:rsidR="000716C3" w:rsidRDefault="000716C3" w:rsidP="000716C3">
      <w:pPr>
        <w:rPr>
          <w:highlight w:val="white"/>
        </w:rPr>
      </w:pPr>
      <w:r>
        <w:rPr>
          <w:highlight w:val="white"/>
        </w:rPr>
        <w:t xml:space="preserve">The MVP Suicide Exemplar Workgroup for this publication includes Khushbu Agarwal, Allison E. Ashley-Koch, Mihaela Aslan, Jean C. Beckham, Edmond </w:t>
      </w:r>
      <w:proofErr w:type="spellStart"/>
      <w:r>
        <w:rPr>
          <w:highlight w:val="white"/>
        </w:rPr>
        <w:t>Begoli</w:t>
      </w:r>
      <w:proofErr w:type="spellEnd"/>
      <w:r>
        <w:rPr>
          <w:highlight w:val="white"/>
        </w:rPr>
        <w:t xml:space="preserve">, Tanmoy Bhattacharya, Ben Brown, Patrick S. Calhoun, Mikaela Cashman McDevitt, Kei-Hoi Cheung, </w:t>
      </w:r>
      <w:proofErr w:type="spellStart"/>
      <w:r>
        <w:rPr>
          <w:highlight w:val="white"/>
        </w:rPr>
        <w:t>Sutanay</w:t>
      </w:r>
      <w:proofErr w:type="spellEnd"/>
      <w:r>
        <w:rPr>
          <w:highlight w:val="white"/>
        </w:rPr>
        <w:t xml:space="preserve"> Choudhury, Ashley M. Cliff, Judith D. Cohn, Silvia </w:t>
      </w:r>
      <w:proofErr w:type="spellStart"/>
      <w:r>
        <w:rPr>
          <w:highlight w:val="white"/>
        </w:rPr>
        <w:t>Crivelli</w:t>
      </w:r>
      <w:proofErr w:type="spellEnd"/>
      <w:r>
        <w:rPr>
          <w:highlight w:val="white"/>
        </w:rPr>
        <w:t>, Leticia Cuellar-</w:t>
      </w:r>
      <w:proofErr w:type="spellStart"/>
      <w:r>
        <w:rPr>
          <w:highlight w:val="white"/>
        </w:rPr>
        <w:t>Hengartner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Haedi</w:t>
      </w:r>
      <w:proofErr w:type="spellEnd"/>
      <w:r>
        <w:rPr>
          <w:highlight w:val="white"/>
        </w:rPr>
        <w:t xml:space="preserve"> E. </w:t>
      </w:r>
      <w:proofErr w:type="spellStart"/>
      <w:r>
        <w:rPr>
          <w:highlight w:val="white"/>
        </w:rPr>
        <w:t>Deangelis</w:t>
      </w:r>
      <w:proofErr w:type="spellEnd"/>
      <w:r>
        <w:rPr>
          <w:highlight w:val="white"/>
        </w:rPr>
        <w:t xml:space="preserve">, Michelle F. Dennis, </w:t>
      </w:r>
      <w:proofErr w:type="spellStart"/>
      <w:r>
        <w:rPr>
          <w:highlight w:val="white"/>
        </w:rPr>
        <w:t>Sayera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Dhaubhadel</w:t>
      </w:r>
      <w:proofErr w:type="spellEnd"/>
      <w:r>
        <w:rPr>
          <w:highlight w:val="white"/>
        </w:rPr>
        <w:t xml:space="preserve">, Patrick D. Finley, Kumkum </w:t>
      </w:r>
      <w:proofErr w:type="spellStart"/>
      <w:r>
        <w:rPr>
          <w:highlight w:val="white"/>
        </w:rPr>
        <w:t>Ganguly</w:t>
      </w:r>
      <w:proofErr w:type="spellEnd"/>
      <w:r>
        <w:rPr>
          <w:highlight w:val="white"/>
        </w:rPr>
        <w:t xml:space="preserve">, Michael R. Garvin, Joel E. Gelernter, Lauren P. Hair, Phillip D. Harvey, Elizabeth R. Hauser, Michael A. Hauser, Nick W. </w:t>
      </w:r>
      <w:proofErr w:type="spellStart"/>
      <w:r>
        <w:rPr>
          <w:highlight w:val="white"/>
        </w:rPr>
        <w:t>Hengartner</w:t>
      </w:r>
      <w:proofErr w:type="spellEnd"/>
      <w:r>
        <w:rPr>
          <w:highlight w:val="white"/>
        </w:rPr>
        <w:t xml:space="preserve">, Daniel A. Jacobson, Piet C. Jones, David </w:t>
      </w:r>
      <w:proofErr w:type="spellStart"/>
      <w:r>
        <w:rPr>
          <w:highlight w:val="white"/>
        </w:rPr>
        <w:t>Kainer</w:t>
      </w:r>
      <w:proofErr w:type="spellEnd"/>
      <w:r>
        <w:rPr>
          <w:highlight w:val="white"/>
        </w:rPr>
        <w:t xml:space="preserve">, Alan D. Kaplan, Ira R. Katz, Rachel L. </w:t>
      </w:r>
      <w:proofErr w:type="spellStart"/>
      <w:r>
        <w:rPr>
          <w:highlight w:val="white"/>
        </w:rPr>
        <w:t>Kember</w:t>
      </w:r>
      <w:proofErr w:type="spellEnd"/>
      <w:r>
        <w:rPr>
          <w:highlight w:val="white"/>
        </w:rPr>
        <w:t xml:space="preserve">, Nathan A. Kimbrel, Angela C. Kirby, John C. Ko, Beauty </w:t>
      </w:r>
      <w:proofErr w:type="spellStart"/>
      <w:r>
        <w:rPr>
          <w:highlight w:val="white"/>
        </w:rPr>
        <w:t>Kolade</w:t>
      </w:r>
      <w:proofErr w:type="spellEnd"/>
      <w:r>
        <w:rPr>
          <w:highlight w:val="white"/>
        </w:rPr>
        <w:t xml:space="preserve">, John </w:t>
      </w:r>
      <w:proofErr w:type="spellStart"/>
      <w:r>
        <w:rPr>
          <w:highlight w:val="white"/>
        </w:rPr>
        <w:t>Lagergren</w:t>
      </w:r>
      <w:proofErr w:type="spellEnd"/>
      <w:r>
        <w:rPr>
          <w:highlight w:val="white"/>
        </w:rPr>
        <w:t xml:space="preserve">, Matthew Lane, Daniel F. Levey, Drew Levin, Jennifer H. Lindquist, </w:t>
      </w:r>
      <w:proofErr w:type="spellStart"/>
      <w:r>
        <w:rPr>
          <w:highlight w:val="white"/>
        </w:rPr>
        <w:t>Xianlian</w:t>
      </w:r>
      <w:proofErr w:type="spellEnd"/>
      <w:r>
        <w:rPr>
          <w:highlight w:val="white"/>
        </w:rPr>
        <w:t xml:space="preserve"> Liu, Ravi K. </w:t>
      </w:r>
      <w:proofErr w:type="spellStart"/>
      <w:r>
        <w:rPr>
          <w:highlight w:val="white"/>
        </w:rPr>
        <w:t>Madduri</w:t>
      </w:r>
      <w:proofErr w:type="spellEnd"/>
      <w:r>
        <w:rPr>
          <w:highlight w:val="white"/>
        </w:rPr>
        <w:t xml:space="preserve">, Carrie </w:t>
      </w:r>
      <w:proofErr w:type="spellStart"/>
      <w:r>
        <w:rPr>
          <w:highlight w:val="white"/>
        </w:rPr>
        <w:t>Manore</w:t>
      </w:r>
      <w:proofErr w:type="spellEnd"/>
      <w:r>
        <w:rPr>
          <w:highlight w:val="white"/>
        </w:rPr>
        <w:t xml:space="preserve">, Susana B. Martins, John F. McCarthy, Benjamin H. McMahon, J. Izaak Miller, Destinee Morrow, David W. </w:t>
      </w:r>
      <w:proofErr w:type="spellStart"/>
      <w:r>
        <w:rPr>
          <w:highlight w:val="white"/>
        </w:rPr>
        <w:t>Oslin</w:t>
      </w:r>
      <w:proofErr w:type="spellEnd"/>
      <w:r>
        <w:rPr>
          <w:highlight w:val="white"/>
        </w:rPr>
        <w:t xml:space="preserve">, Mirko Pavicic-Venegas, John P. </w:t>
      </w:r>
      <w:proofErr w:type="spellStart"/>
      <w:r>
        <w:rPr>
          <w:highlight w:val="white"/>
        </w:rPr>
        <w:t>Pestian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Saiju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Pyarajan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Xue</w:t>
      </w:r>
      <w:proofErr w:type="spellEnd"/>
      <w:r>
        <w:rPr>
          <w:highlight w:val="white"/>
        </w:rPr>
        <w:t xml:space="preserve"> J. Qin, </w:t>
      </w:r>
      <w:proofErr w:type="spellStart"/>
      <w:r>
        <w:rPr>
          <w:highlight w:val="white"/>
        </w:rPr>
        <w:t>Nallakkandi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Rajeevan</w:t>
      </w:r>
      <w:proofErr w:type="spellEnd"/>
      <w:r>
        <w:rPr>
          <w:highlight w:val="white"/>
        </w:rPr>
        <w:t xml:space="preserve">, Christine M. Ramsey, </w:t>
      </w:r>
      <w:proofErr w:type="spellStart"/>
      <w:r>
        <w:rPr>
          <w:highlight w:val="white"/>
        </w:rPr>
        <w:t>Ruy</w:t>
      </w:r>
      <w:proofErr w:type="spellEnd"/>
      <w:r>
        <w:rPr>
          <w:highlight w:val="white"/>
        </w:rPr>
        <w:t xml:space="preserve"> Ribeiro, Jonathon Romero, Alex Rodriguez, Daniel </w:t>
      </w:r>
      <w:proofErr w:type="spellStart"/>
      <w:r>
        <w:rPr>
          <w:highlight w:val="white"/>
        </w:rPr>
        <w:t>Santel</w:t>
      </w:r>
      <w:proofErr w:type="spellEnd"/>
      <w:r>
        <w:rPr>
          <w:highlight w:val="white"/>
        </w:rPr>
        <w:t xml:space="preserve">, Noah </w:t>
      </w:r>
      <w:proofErr w:type="spellStart"/>
      <w:r>
        <w:rPr>
          <w:highlight w:val="white"/>
        </w:rPr>
        <w:t>Schaefferkoetter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Yunling</w:t>
      </w:r>
      <w:proofErr w:type="spellEnd"/>
      <w:r>
        <w:rPr>
          <w:highlight w:val="white"/>
        </w:rPr>
        <w:t xml:space="preserve"> Shi, Murray B. Stein, Kyle A. Sullivan, Ning Sun, Suzanne R. Tamang, Alice Townsend, Jodie A. Trafton, Angelica Walker, </w:t>
      </w:r>
      <w:proofErr w:type="spellStart"/>
      <w:r>
        <w:rPr>
          <w:highlight w:val="white"/>
        </w:rPr>
        <w:t>Xiange</w:t>
      </w:r>
      <w:proofErr w:type="spellEnd"/>
      <w:r>
        <w:rPr>
          <w:highlight w:val="white"/>
        </w:rPr>
        <w:t xml:space="preserve"> Wang, Victoria </w:t>
      </w:r>
      <w:proofErr w:type="spellStart"/>
      <w:r>
        <w:rPr>
          <w:highlight w:val="white"/>
        </w:rPr>
        <w:t>Wangia</w:t>
      </w:r>
      <w:proofErr w:type="spellEnd"/>
      <w:r>
        <w:rPr>
          <w:highlight w:val="white"/>
        </w:rPr>
        <w:t xml:space="preserve">-Anderson, </w:t>
      </w:r>
      <w:proofErr w:type="spellStart"/>
      <w:r>
        <w:rPr>
          <w:highlight w:val="white"/>
        </w:rPr>
        <w:t>Renji</w:t>
      </w:r>
      <w:proofErr w:type="spellEnd"/>
      <w:r>
        <w:rPr>
          <w:highlight w:val="white"/>
        </w:rPr>
        <w:t xml:space="preserve"> Yang, </w:t>
      </w:r>
      <w:proofErr w:type="spellStart"/>
      <w:r>
        <w:rPr>
          <w:highlight w:val="white"/>
        </w:rPr>
        <w:t>Shinjae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Yoo</w:t>
      </w:r>
      <w:proofErr w:type="spellEnd"/>
      <w:r>
        <w:rPr>
          <w:highlight w:val="white"/>
        </w:rPr>
        <w:t>, Hong-Jun Yoon, Rafael Zamora-</w:t>
      </w:r>
      <w:proofErr w:type="spellStart"/>
      <w:r>
        <w:rPr>
          <w:highlight w:val="white"/>
        </w:rPr>
        <w:t>Resendiz</w:t>
      </w:r>
      <w:proofErr w:type="spellEnd"/>
      <w:r>
        <w:rPr>
          <w:highlight w:val="white"/>
        </w:rPr>
        <w:t xml:space="preserve">, and </w:t>
      </w:r>
      <w:proofErr w:type="spellStart"/>
      <w:r>
        <w:rPr>
          <w:highlight w:val="white"/>
        </w:rPr>
        <w:t>Hongyu</w:t>
      </w:r>
      <w:proofErr w:type="spellEnd"/>
      <w:r>
        <w:rPr>
          <w:highlight w:val="white"/>
        </w:rPr>
        <w:t xml:space="preserve"> Zhao.</w:t>
      </w:r>
    </w:p>
    <w:p w14:paraId="66C55AE5" w14:textId="77777777" w:rsidR="000716C3" w:rsidRPr="001549D3" w:rsidRDefault="000716C3" w:rsidP="007D7805"/>
    <w:sectPr w:rsidR="000716C3" w:rsidRPr="001549D3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1FF2D" w14:textId="77777777" w:rsidR="00A537A4" w:rsidRDefault="00A537A4" w:rsidP="00117666">
      <w:pPr>
        <w:spacing w:after="0"/>
      </w:pPr>
      <w:r>
        <w:separator/>
      </w:r>
    </w:p>
  </w:endnote>
  <w:endnote w:type="continuationSeparator" w:id="0">
    <w:p w14:paraId="52F511DA" w14:textId="77777777" w:rsidR="00A537A4" w:rsidRDefault="00A537A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FB2D5" w14:textId="77777777" w:rsidR="00A537A4" w:rsidRDefault="00A537A4" w:rsidP="00117666">
      <w:pPr>
        <w:spacing w:after="0"/>
      </w:pPr>
      <w:r>
        <w:separator/>
      </w:r>
    </w:p>
  </w:footnote>
  <w:footnote w:type="continuationSeparator" w:id="0">
    <w:p w14:paraId="26BACE73" w14:textId="77777777" w:rsidR="00A537A4" w:rsidRDefault="00A537A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16C3"/>
    <w:rsid w:val="00076B2F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27BF7"/>
    <w:rsid w:val="003544FB"/>
    <w:rsid w:val="003D2F2D"/>
    <w:rsid w:val="003D624C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D7805"/>
    <w:rsid w:val="00803D24"/>
    <w:rsid w:val="00817DD6"/>
    <w:rsid w:val="00885156"/>
    <w:rsid w:val="009151AA"/>
    <w:rsid w:val="0093429D"/>
    <w:rsid w:val="0093765C"/>
    <w:rsid w:val="00943573"/>
    <w:rsid w:val="00970F7D"/>
    <w:rsid w:val="00994A3D"/>
    <w:rsid w:val="009C2B12"/>
    <w:rsid w:val="009C70F3"/>
    <w:rsid w:val="00A174D9"/>
    <w:rsid w:val="00A537A4"/>
    <w:rsid w:val="00A569CD"/>
    <w:rsid w:val="00AB6715"/>
    <w:rsid w:val="00B1671E"/>
    <w:rsid w:val="00B25EB8"/>
    <w:rsid w:val="00B354E1"/>
    <w:rsid w:val="00B37F4D"/>
    <w:rsid w:val="00C35E76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26507"/>
    <w:rsid w:val="00E43F8F"/>
    <w:rsid w:val="00E52377"/>
    <w:rsid w:val="00E60E79"/>
    <w:rsid w:val="00E64E17"/>
    <w:rsid w:val="00E7398B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jacobsonda@ornl.gov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hyperlink" Target="mailto:nathan.kimbrel@va.gov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12</TotalTime>
  <Pages>8</Pages>
  <Words>2114</Words>
  <Characters>12054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Pavicic Venegas, Mirko</cp:lastModifiedBy>
  <cp:revision>11</cp:revision>
  <cp:lastPrinted>2013-10-03T12:51:00Z</cp:lastPrinted>
  <dcterms:created xsi:type="dcterms:W3CDTF">2022-11-17T16:58:00Z</dcterms:created>
  <dcterms:modified xsi:type="dcterms:W3CDTF">2023-03-03T01:00:00Z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