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15AAD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6D8075E9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74386E64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33EFF12F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17045F7C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1DCFCF7F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4857FE7F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72CB334A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787B7FF6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34E8F7BB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6874820B" w14:textId="77777777" w:rsidR="009833E5" w:rsidRPr="00F8112D" w:rsidRDefault="009833E5" w:rsidP="009833E5">
      <w:pPr>
        <w:pStyle w:val="ListParagraph"/>
        <w:numPr>
          <w:ilvl w:val="0"/>
          <w:numId w:val="22"/>
        </w:numPr>
        <w:spacing w:before="240" w:line="360" w:lineRule="auto"/>
        <w:contextualSpacing w:val="0"/>
        <w:outlineLvl w:val="0"/>
        <w:rPr>
          <w:b/>
          <w:vanish/>
        </w:rPr>
      </w:pPr>
    </w:p>
    <w:p w14:paraId="0EF8E6BB" w14:textId="5EA6745C" w:rsidR="00E9328C" w:rsidRPr="001549D3" w:rsidRDefault="00E9328C" w:rsidP="00E9328C">
      <w:pPr>
        <w:pStyle w:val="SupplementaryMaterial"/>
        <w:rPr>
          <w:b w:val="0"/>
        </w:rPr>
      </w:pPr>
      <w:r w:rsidRPr="001549D3">
        <w:t>Supplementary Material</w:t>
      </w:r>
    </w:p>
    <w:p w14:paraId="7DB855CB" w14:textId="6C2242A4" w:rsidR="00E9328C" w:rsidRPr="001549D3" w:rsidRDefault="00A41C7F" w:rsidP="00E9328C">
      <w:pPr>
        <w:pStyle w:val="Title"/>
      </w:pPr>
      <w:r w:rsidRPr="00A41C7F">
        <w:t xml:space="preserve">Microplastics in feed cause sublethal changes in the intestinal microbiota and a non-specific immune response </w:t>
      </w:r>
      <w:r w:rsidR="00E9328C" w:rsidRPr="00FF74ED">
        <w:t xml:space="preserve">of the freshwater crayfish </w:t>
      </w:r>
      <w:proofErr w:type="spellStart"/>
      <w:r w:rsidR="00E9328C" w:rsidRPr="00FF74ED">
        <w:rPr>
          <w:i/>
          <w:iCs/>
        </w:rPr>
        <w:t>Procambarus</w:t>
      </w:r>
      <w:proofErr w:type="spellEnd"/>
      <w:r w:rsidR="00E9328C" w:rsidRPr="00FF74ED">
        <w:rPr>
          <w:i/>
          <w:iCs/>
        </w:rPr>
        <w:t xml:space="preserve"> </w:t>
      </w:r>
      <w:proofErr w:type="spellStart"/>
      <w:r w:rsidR="00E9328C" w:rsidRPr="00FF74ED">
        <w:rPr>
          <w:i/>
          <w:iCs/>
        </w:rPr>
        <w:t>clarkii</w:t>
      </w:r>
      <w:proofErr w:type="spellEnd"/>
      <w:r w:rsidR="00E9328C" w:rsidRPr="00FF74ED">
        <w:t xml:space="preserve"> (Decapoda: </w:t>
      </w:r>
      <w:proofErr w:type="spellStart"/>
      <w:r w:rsidR="00E9328C" w:rsidRPr="00FF74ED">
        <w:t>Cambaridae</w:t>
      </w:r>
      <w:proofErr w:type="spellEnd"/>
      <w:r w:rsidR="00E9328C" w:rsidRPr="00FF74ED">
        <w:t>)</w:t>
      </w:r>
    </w:p>
    <w:p w14:paraId="23C03FFD" w14:textId="77777777" w:rsidR="00E9328C" w:rsidRPr="005D1DA8" w:rsidRDefault="00E9328C" w:rsidP="00E9328C">
      <w:pPr>
        <w:spacing w:before="240" w:after="0"/>
        <w:rPr>
          <w:rFonts w:cs="Times New Roman"/>
          <w:b/>
          <w:szCs w:val="24"/>
          <w:lang w:val="es-CR"/>
        </w:rPr>
      </w:pPr>
      <w:proofErr w:type="spellStart"/>
      <w:r w:rsidRPr="005D1DA8">
        <w:rPr>
          <w:rFonts w:cs="Times New Roman"/>
          <w:b/>
          <w:szCs w:val="24"/>
          <w:lang w:val="es-CR"/>
        </w:rPr>
        <w:t>Rossy</w:t>
      </w:r>
      <w:proofErr w:type="spellEnd"/>
      <w:r w:rsidRPr="005D1DA8">
        <w:rPr>
          <w:rFonts w:cs="Times New Roman"/>
          <w:b/>
          <w:szCs w:val="24"/>
          <w:lang w:val="es-CR"/>
        </w:rPr>
        <w:t xml:space="preserve"> Guillén-Watson, </w:t>
      </w:r>
      <w:proofErr w:type="spellStart"/>
      <w:r w:rsidRPr="005D1DA8">
        <w:rPr>
          <w:rFonts w:cs="Times New Roman"/>
          <w:b/>
          <w:szCs w:val="24"/>
          <w:lang w:val="es-CR"/>
        </w:rPr>
        <w:t>Maria</w:t>
      </w:r>
      <w:proofErr w:type="spellEnd"/>
      <w:r w:rsidRPr="005D1DA8">
        <w:rPr>
          <w:rFonts w:cs="Times New Roman"/>
          <w:b/>
          <w:szCs w:val="24"/>
          <w:lang w:val="es-CR"/>
        </w:rPr>
        <w:t xml:space="preserve"> Arias-</w:t>
      </w:r>
      <w:proofErr w:type="spellStart"/>
      <w:r w:rsidRPr="005D1DA8">
        <w:rPr>
          <w:rFonts w:cs="Times New Roman"/>
          <w:b/>
          <w:szCs w:val="24"/>
          <w:lang w:val="es-CR"/>
        </w:rPr>
        <w:t>Andres</w:t>
      </w:r>
      <w:proofErr w:type="spellEnd"/>
      <w:r w:rsidRPr="005D1DA8">
        <w:rPr>
          <w:rFonts w:cs="Times New Roman"/>
          <w:b/>
          <w:szCs w:val="24"/>
          <w:vertAlign w:val="superscript"/>
          <w:lang w:val="es-CR"/>
        </w:rPr>
        <w:t>*</w:t>
      </w:r>
      <w:r w:rsidRPr="005D1DA8">
        <w:rPr>
          <w:rFonts w:cs="Times New Roman"/>
          <w:b/>
          <w:szCs w:val="24"/>
          <w:lang w:val="es-CR"/>
        </w:rPr>
        <w:t xml:space="preserve">, </w:t>
      </w:r>
      <w:proofErr w:type="spellStart"/>
      <w:r w:rsidRPr="005D1DA8">
        <w:rPr>
          <w:rFonts w:cs="Times New Roman"/>
          <w:b/>
          <w:szCs w:val="24"/>
          <w:lang w:val="es-CR"/>
        </w:rPr>
        <w:t>Keilor</w:t>
      </w:r>
      <w:proofErr w:type="spellEnd"/>
      <w:r w:rsidRPr="005D1DA8">
        <w:rPr>
          <w:rFonts w:cs="Times New Roman"/>
          <w:b/>
          <w:szCs w:val="24"/>
          <w:lang w:val="es-CR"/>
        </w:rPr>
        <w:t xml:space="preserve"> Rojas-</w:t>
      </w:r>
      <w:proofErr w:type="spellStart"/>
      <w:r w:rsidRPr="005D1DA8">
        <w:rPr>
          <w:rFonts w:cs="Times New Roman"/>
          <w:b/>
          <w:szCs w:val="24"/>
          <w:lang w:val="es-CR"/>
        </w:rPr>
        <w:t>Jimenez</w:t>
      </w:r>
      <w:proofErr w:type="spellEnd"/>
      <w:r w:rsidRPr="005D1DA8">
        <w:rPr>
          <w:rFonts w:cs="Times New Roman"/>
          <w:b/>
          <w:szCs w:val="24"/>
          <w:lang w:val="es-CR"/>
        </w:rPr>
        <w:t xml:space="preserve">, Ingo S. </w:t>
      </w:r>
      <w:proofErr w:type="spellStart"/>
      <w:r w:rsidRPr="005D1DA8">
        <w:rPr>
          <w:rFonts w:cs="Times New Roman"/>
          <w:b/>
          <w:szCs w:val="24"/>
          <w:lang w:val="es-CR"/>
        </w:rPr>
        <w:t>Wehrtmann</w:t>
      </w:r>
      <w:proofErr w:type="spellEnd"/>
    </w:p>
    <w:p w14:paraId="21638E79" w14:textId="77777777" w:rsidR="00E9328C" w:rsidRPr="00994A3D" w:rsidRDefault="00E9328C" w:rsidP="00E9328C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 xml:space="preserve">Corresponding Author: </w:t>
      </w:r>
      <w:r>
        <w:rPr>
          <w:rFonts w:cs="Times New Roman"/>
        </w:rPr>
        <w:t>maria.arias.andres</w:t>
      </w:r>
      <w:r w:rsidRPr="00994A3D">
        <w:rPr>
          <w:rFonts w:cs="Times New Roman"/>
        </w:rPr>
        <w:t>@</w:t>
      </w:r>
      <w:r>
        <w:rPr>
          <w:rFonts w:cs="Times New Roman"/>
        </w:rPr>
        <w:t>una.cr</w:t>
      </w:r>
    </w:p>
    <w:p w14:paraId="035D8F54" w14:textId="77777777" w:rsidR="00E9328C" w:rsidRPr="00994A3D" w:rsidRDefault="00E9328C" w:rsidP="00E9328C">
      <w:pPr>
        <w:pStyle w:val="Heading1"/>
        <w:numPr>
          <w:ilvl w:val="0"/>
          <w:numId w:val="25"/>
        </w:numPr>
      </w:pPr>
      <w:r w:rsidRPr="00994A3D">
        <w:t>Supplementary Figures and Tables</w:t>
      </w:r>
    </w:p>
    <w:p w14:paraId="3750350D" w14:textId="77777777" w:rsidR="00E9328C" w:rsidRDefault="00E9328C" w:rsidP="00E9328C">
      <w:pPr>
        <w:pStyle w:val="Heading2"/>
        <w:numPr>
          <w:ilvl w:val="1"/>
          <w:numId w:val="25"/>
        </w:numPr>
      </w:pPr>
      <w:r w:rsidRPr="0001436A">
        <w:t>Supplementary</w:t>
      </w:r>
      <w:r w:rsidRPr="001549D3">
        <w:t xml:space="preserve"> Figures</w:t>
      </w:r>
    </w:p>
    <w:p w14:paraId="1B0FFBA8" w14:textId="77777777" w:rsidR="00E9328C" w:rsidRDefault="00E9328C" w:rsidP="00E9328C"/>
    <w:p w14:paraId="4F361DE5" w14:textId="77777777" w:rsidR="00E9328C" w:rsidRDefault="00E9328C" w:rsidP="00E9328C">
      <w:pPr>
        <w:jc w:val="center"/>
      </w:pPr>
      <w:r w:rsidRPr="00E40857">
        <w:rPr>
          <w:rFonts w:cs="Times New Roman"/>
          <w:noProof/>
          <w:lang w:val="es-CR" w:eastAsia="es-CR"/>
        </w:rPr>
        <w:drawing>
          <wp:inline distT="0" distB="0" distL="0" distR="0" wp14:anchorId="7B814D36" wp14:editId="2A7BFAE8">
            <wp:extent cx="2880000" cy="2703600"/>
            <wp:effectExtent l="0" t="0" r="0" b="0"/>
            <wp:docPr id="2" name="Imagen 2" descr="Gráfico, Gráfico de líne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6" name="image2.jpg" descr="Gráfico, Gráfico de líneas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A711" w14:textId="5E85CCDA" w:rsidR="00E9328C" w:rsidRPr="00B509F0" w:rsidRDefault="00E9328C" w:rsidP="00E9328C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4C3274" w:rsidRPr="00F8112D">
        <w:rPr>
          <w:rFonts w:cs="Times New Roman"/>
          <w:szCs w:val="24"/>
        </w:rPr>
        <w:t xml:space="preserve">Differential Scanning Calorimetry </w:t>
      </w:r>
      <w:r w:rsidR="004C3274">
        <w:rPr>
          <w:rFonts w:cs="Times New Roman"/>
          <w:szCs w:val="24"/>
        </w:rPr>
        <w:t>(</w:t>
      </w:r>
      <w:r w:rsidRPr="00FF74ED">
        <w:rPr>
          <w:rFonts w:cs="Times New Roman"/>
          <w:szCs w:val="24"/>
        </w:rPr>
        <w:t>DSC</w:t>
      </w:r>
      <w:r w:rsidR="004C3274">
        <w:rPr>
          <w:rFonts w:cs="Times New Roman"/>
          <w:szCs w:val="24"/>
        </w:rPr>
        <w:t>)</w:t>
      </w:r>
      <w:r w:rsidRPr="00FF74ED">
        <w:rPr>
          <w:rFonts w:cs="Times New Roman"/>
          <w:szCs w:val="24"/>
        </w:rPr>
        <w:t xml:space="preserve"> signals from food pellets with 30% </w:t>
      </w:r>
      <w:proofErr w:type="spellStart"/>
      <w:r w:rsidRPr="00FF74ED">
        <w:rPr>
          <w:rFonts w:cs="Times New Roman"/>
          <w:szCs w:val="24"/>
        </w:rPr>
        <w:t>rPET</w:t>
      </w:r>
      <w:proofErr w:type="spellEnd"/>
      <w:r w:rsidRPr="00FF74ED">
        <w:rPr>
          <w:rFonts w:cs="Times New Roman"/>
          <w:szCs w:val="24"/>
        </w:rPr>
        <w:t xml:space="preserve"> MPs (black line), and only </w:t>
      </w:r>
      <w:proofErr w:type="spellStart"/>
      <w:r w:rsidRPr="00FF74ED">
        <w:rPr>
          <w:rFonts w:cs="Times New Roman"/>
          <w:szCs w:val="24"/>
        </w:rPr>
        <w:t>rPET</w:t>
      </w:r>
      <w:proofErr w:type="spellEnd"/>
      <w:r w:rsidRPr="00FF74ED">
        <w:rPr>
          <w:rFonts w:cs="Times New Roman"/>
          <w:szCs w:val="24"/>
        </w:rPr>
        <w:t>-MPs (red line).</w:t>
      </w:r>
    </w:p>
    <w:p w14:paraId="41871EF4" w14:textId="77777777" w:rsidR="00E9328C" w:rsidRDefault="00E9328C" w:rsidP="00E9328C">
      <w:pPr>
        <w:keepNext/>
        <w:rPr>
          <w:rFonts w:cs="Times New Roman"/>
          <w:szCs w:val="24"/>
        </w:rPr>
      </w:pPr>
    </w:p>
    <w:p w14:paraId="77BB4011" w14:textId="77777777" w:rsidR="00E9328C" w:rsidRDefault="00E9328C" w:rsidP="00E9328C">
      <w:pPr>
        <w:keepNext/>
        <w:rPr>
          <w:rFonts w:cs="Times New Roman"/>
          <w:szCs w:val="24"/>
        </w:rPr>
      </w:pPr>
    </w:p>
    <w:p w14:paraId="6595CCAD" w14:textId="77777777" w:rsidR="00E9328C" w:rsidRDefault="00E9328C" w:rsidP="00E9328C">
      <w:pPr>
        <w:keepNext/>
        <w:rPr>
          <w:rFonts w:cs="Times New Roman"/>
          <w:szCs w:val="24"/>
        </w:rPr>
      </w:pPr>
    </w:p>
    <w:p w14:paraId="3ED9F678" w14:textId="77777777" w:rsidR="00E9328C" w:rsidRPr="002B4A57" w:rsidRDefault="00E9328C" w:rsidP="00E9328C">
      <w:pPr>
        <w:keepNext/>
        <w:jc w:val="center"/>
        <w:rPr>
          <w:rFonts w:cs="Times New Roman"/>
          <w:b/>
          <w:szCs w:val="24"/>
        </w:rPr>
      </w:pPr>
      <w:r w:rsidRPr="00E40857">
        <w:rPr>
          <w:rFonts w:cs="Times New Roman"/>
          <w:noProof/>
          <w:lang w:val="es-CR" w:eastAsia="es-CR"/>
        </w:rPr>
        <w:drawing>
          <wp:inline distT="0" distB="0" distL="0" distR="0" wp14:anchorId="71554FE6" wp14:editId="70E71E8B">
            <wp:extent cx="2905200" cy="3949200"/>
            <wp:effectExtent l="0" t="0" r="0" b="0"/>
            <wp:docPr id="60239" name="image8.png" descr="Gráfico, Gráfico de cajas y bigote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9" name="image8.png" descr="Gráfico, Gráfico de cajas y bigote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2978" w14:textId="3A202B96" w:rsidR="00E9328C" w:rsidRDefault="00E9328C" w:rsidP="00E9328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FF74ED">
        <w:rPr>
          <w:rFonts w:cs="Times New Roman"/>
          <w:szCs w:val="24"/>
        </w:rPr>
        <w:t xml:space="preserve">Alpha- and Beta-diversity of intestinal microbial communities of </w:t>
      </w:r>
      <w:proofErr w:type="spellStart"/>
      <w:r w:rsidRPr="00E40857">
        <w:rPr>
          <w:rFonts w:cs="Times New Roman"/>
          <w:i/>
          <w:szCs w:val="24"/>
        </w:rPr>
        <w:t>Procambarus</w:t>
      </w:r>
      <w:proofErr w:type="spellEnd"/>
      <w:r w:rsidRPr="00E40857">
        <w:rPr>
          <w:rFonts w:cs="Times New Roman"/>
          <w:i/>
          <w:szCs w:val="24"/>
        </w:rPr>
        <w:t xml:space="preserve"> </w:t>
      </w:r>
      <w:proofErr w:type="spellStart"/>
      <w:r w:rsidRPr="00E40857">
        <w:rPr>
          <w:rFonts w:cs="Times New Roman"/>
          <w:i/>
          <w:szCs w:val="24"/>
        </w:rPr>
        <w:t>clarkii</w:t>
      </w:r>
      <w:proofErr w:type="spellEnd"/>
      <w:r w:rsidRPr="00FF74ED">
        <w:rPr>
          <w:rFonts w:cs="Times New Roman"/>
          <w:szCs w:val="24"/>
        </w:rPr>
        <w:t xml:space="preserve"> among environmental samples from the </w:t>
      </w:r>
      <w:proofErr w:type="spellStart"/>
      <w:r w:rsidRPr="00FF74ED">
        <w:rPr>
          <w:rFonts w:cs="Times New Roman"/>
          <w:szCs w:val="24"/>
        </w:rPr>
        <w:t>Cachí</w:t>
      </w:r>
      <w:proofErr w:type="spellEnd"/>
      <w:r w:rsidRPr="00FF74ED">
        <w:rPr>
          <w:rFonts w:cs="Times New Roman"/>
          <w:szCs w:val="24"/>
        </w:rPr>
        <w:t xml:space="preserve"> reservoir, </w:t>
      </w:r>
      <w:r w:rsidR="00D1073C">
        <w:rPr>
          <w:rFonts w:cs="Times New Roman"/>
          <w:szCs w:val="24"/>
        </w:rPr>
        <w:t xml:space="preserve">Costa Rica, </w:t>
      </w:r>
      <w:r w:rsidRPr="00FF74ED">
        <w:rPr>
          <w:rFonts w:cs="Times New Roman"/>
          <w:szCs w:val="24"/>
        </w:rPr>
        <w:t>and the exposure groups with and without MPs. (A) ASV</w:t>
      </w:r>
      <w:r w:rsidR="0095422B">
        <w:rPr>
          <w:rFonts w:cs="Times New Roman"/>
          <w:szCs w:val="24"/>
        </w:rPr>
        <w:t xml:space="preserve"> (</w:t>
      </w:r>
      <w:r w:rsidR="0095422B">
        <w:rPr>
          <w:rStyle w:val="hgkelc"/>
          <w:lang w:val="en"/>
        </w:rPr>
        <w:t>amplicon sequence variant)</w:t>
      </w:r>
      <w:r w:rsidRPr="00FF74ED">
        <w:rPr>
          <w:rFonts w:cs="Times New Roman"/>
          <w:szCs w:val="24"/>
        </w:rPr>
        <w:t xml:space="preserve"> for species richness, these different are statistically significant according to the Kruskal-Wallis test (p = 0.028); (B) </w:t>
      </w:r>
      <w:r w:rsidRPr="00FF74ED">
        <w:rPr>
          <w:rFonts w:cs="Times New Roman"/>
          <w:szCs w:val="24"/>
        </w:rPr>
        <w:lastRenderedPageBreak/>
        <w:t>Shannon index for species diversity</w:t>
      </w:r>
      <w:r>
        <w:rPr>
          <w:rFonts w:cs="Times New Roman"/>
          <w:szCs w:val="24"/>
        </w:rPr>
        <w:t xml:space="preserve"> w</w:t>
      </w:r>
      <w:r w:rsidRPr="00FF74ED">
        <w:rPr>
          <w:rFonts w:cs="Times New Roman"/>
          <w:szCs w:val="24"/>
        </w:rPr>
        <w:t xml:space="preserve">ith an average of 3.01, compared to 2.4 and 2.7 of the samples without microplastics and from the </w:t>
      </w:r>
      <w:proofErr w:type="spellStart"/>
      <w:r w:rsidRPr="00FF74ED">
        <w:rPr>
          <w:rFonts w:cs="Times New Roman"/>
          <w:szCs w:val="24"/>
        </w:rPr>
        <w:t>Cachí</w:t>
      </w:r>
      <w:proofErr w:type="spellEnd"/>
      <w:r w:rsidRPr="00FF74ED">
        <w:rPr>
          <w:rFonts w:cs="Times New Roman"/>
          <w:szCs w:val="24"/>
        </w:rPr>
        <w:t xml:space="preserve"> reservoir, respectively.</w:t>
      </w:r>
    </w:p>
    <w:p w14:paraId="5530AC32" w14:textId="77777777" w:rsidR="00E9328C" w:rsidRDefault="00E9328C" w:rsidP="00E9328C">
      <w:pPr>
        <w:keepNext/>
        <w:rPr>
          <w:rFonts w:cs="Times New Roman"/>
          <w:szCs w:val="24"/>
        </w:rPr>
      </w:pPr>
    </w:p>
    <w:p w14:paraId="474ADE91" w14:textId="0B454D4E" w:rsidR="00E9328C" w:rsidRDefault="001962AE" w:rsidP="00E9328C">
      <w:pPr>
        <w:keepNext/>
        <w:jc w:val="center"/>
      </w:pPr>
      <w:r>
        <w:rPr>
          <w:noProof/>
          <w:lang w:val="es-CR" w:eastAsia="es-CR"/>
        </w:rPr>
        <w:drawing>
          <wp:inline distT="0" distB="0" distL="0" distR="0" wp14:anchorId="7CB3595D" wp14:editId="0DEA2257">
            <wp:extent cx="6210300" cy="5417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GGE-23jun202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49CD" w14:textId="259FB5CC" w:rsidR="00E9328C" w:rsidRDefault="00E9328C" w:rsidP="00E9328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FF74ED">
        <w:rPr>
          <w:rFonts w:cs="Times New Roman"/>
          <w:szCs w:val="24"/>
        </w:rPr>
        <w:t xml:space="preserve">Results of PCR-DGGE from the red swamp crayfish </w:t>
      </w:r>
      <w:proofErr w:type="spellStart"/>
      <w:r w:rsidRPr="00E40857">
        <w:rPr>
          <w:rFonts w:cs="Times New Roman"/>
          <w:i/>
          <w:szCs w:val="24"/>
        </w:rPr>
        <w:t>Procambarus</w:t>
      </w:r>
      <w:proofErr w:type="spellEnd"/>
      <w:r w:rsidRPr="00E40857">
        <w:rPr>
          <w:rFonts w:cs="Times New Roman"/>
          <w:i/>
          <w:szCs w:val="24"/>
        </w:rPr>
        <w:t xml:space="preserve"> </w:t>
      </w:r>
      <w:proofErr w:type="spellStart"/>
      <w:r w:rsidRPr="00E40857">
        <w:rPr>
          <w:rFonts w:cs="Times New Roman"/>
          <w:i/>
          <w:szCs w:val="24"/>
        </w:rPr>
        <w:t>clarkii</w:t>
      </w:r>
      <w:proofErr w:type="spellEnd"/>
      <w:r w:rsidRPr="00FF74ED">
        <w:rPr>
          <w:rFonts w:cs="Times New Roman"/>
          <w:szCs w:val="24"/>
        </w:rPr>
        <w:t xml:space="preserve"> guts. A= Control from the </w:t>
      </w:r>
      <w:proofErr w:type="spellStart"/>
      <w:r w:rsidRPr="00FF74ED">
        <w:rPr>
          <w:rFonts w:cs="Times New Roman"/>
          <w:szCs w:val="24"/>
        </w:rPr>
        <w:t>Cachí</w:t>
      </w:r>
      <w:proofErr w:type="spellEnd"/>
      <w:r w:rsidRPr="00FF74ED">
        <w:rPr>
          <w:rFonts w:cs="Times New Roman"/>
          <w:szCs w:val="24"/>
        </w:rPr>
        <w:t xml:space="preserve"> reservoir, </w:t>
      </w:r>
      <w:r w:rsidR="00D1073C">
        <w:rPr>
          <w:rFonts w:cs="Times New Roman"/>
          <w:szCs w:val="24"/>
        </w:rPr>
        <w:t xml:space="preserve">Costa Rica; </w:t>
      </w:r>
      <w:r w:rsidRPr="00FF74ED">
        <w:rPr>
          <w:rFonts w:cs="Times New Roman"/>
          <w:szCs w:val="24"/>
        </w:rPr>
        <w:t xml:space="preserve">S= Soil, AG= Water, C= fed pellets without </w:t>
      </w:r>
      <w:r w:rsidRPr="00FF74ED">
        <w:rPr>
          <w:rFonts w:cs="Times New Roman"/>
          <w:szCs w:val="24"/>
        </w:rPr>
        <w:lastRenderedPageBreak/>
        <w:t>microplastic and T= fed pellets with microplastic. A total of 25 different bands were counted in all samples analyzed.</w:t>
      </w:r>
    </w:p>
    <w:p w14:paraId="7CA1113D" w14:textId="77777777" w:rsidR="00E9328C" w:rsidRDefault="00E9328C" w:rsidP="00E9328C">
      <w:pPr>
        <w:keepNext/>
        <w:rPr>
          <w:rFonts w:cs="Times New Roman"/>
          <w:szCs w:val="24"/>
        </w:rPr>
      </w:pPr>
    </w:p>
    <w:p w14:paraId="4A1F5436" w14:textId="77777777" w:rsidR="00E9328C" w:rsidRDefault="00E9328C" w:rsidP="00E9328C">
      <w:pPr>
        <w:keepNext/>
        <w:jc w:val="center"/>
        <w:rPr>
          <w:rFonts w:cs="Times New Roman"/>
          <w:szCs w:val="24"/>
        </w:rPr>
      </w:pPr>
      <w:r w:rsidRPr="00E40857">
        <w:rPr>
          <w:rFonts w:cs="Times New Roman"/>
          <w:noProof/>
          <w:lang w:val="es-CR" w:eastAsia="es-CR"/>
        </w:rPr>
        <w:drawing>
          <wp:inline distT="0" distB="0" distL="0" distR="0" wp14:anchorId="606A7048" wp14:editId="6E626DB1">
            <wp:extent cx="4933950" cy="3262630"/>
            <wp:effectExtent l="0" t="0" r="0" b="0"/>
            <wp:docPr id="60240" name="image4.jpg" descr="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0" name="image4.jpg" descr="Gráf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699E" w14:textId="1F9F92A7" w:rsidR="00E9328C" w:rsidRDefault="00E9328C" w:rsidP="00E9328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22F05">
        <w:rPr>
          <w:rFonts w:cs="Times New Roman"/>
          <w:szCs w:val="24"/>
        </w:rPr>
        <w:t xml:space="preserve">16S rRNA dendrogram of the intestinal tracts of the red swamp crayfish </w:t>
      </w:r>
      <w:proofErr w:type="spellStart"/>
      <w:r w:rsidRPr="00E40857">
        <w:rPr>
          <w:rFonts w:cs="Times New Roman"/>
          <w:i/>
          <w:szCs w:val="24"/>
        </w:rPr>
        <w:t>Procambarus</w:t>
      </w:r>
      <w:proofErr w:type="spellEnd"/>
      <w:r w:rsidRPr="00E40857">
        <w:rPr>
          <w:rFonts w:cs="Times New Roman"/>
          <w:i/>
          <w:szCs w:val="24"/>
        </w:rPr>
        <w:t xml:space="preserve"> </w:t>
      </w:r>
      <w:proofErr w:type="spellStart"/>
      <w:r w:rsidRPr="00E40857">
        <w:rPr>
          <w:rFonts w:cs="Times New Roman"/>
          <w:i/>
          <w:szCs w:val="24"/>
        </w:rPr>
        <w:t>clarkii</w:t>
      </w:r>
      <w:proofErr w:type="spellEnd"/>
      <w:r w:rsidRPr="00322F05">
        <w:rPr>
          <w:rFonts w:cs="Times New Roman"/>
          <w:szCs w:val="24"/>
        </w:rPr>
        <w:t xml:space="preserve"> and water and soil samples from the collection site. * A= Control </w:t>
      </w:r>
      <w:proofErr w:type="spellStart"/>
      <w:r w:rsidRPr="00322F05">
        <w:rPr>
          <w:rFonts w:cs="Times New Roman"/>
          <w:szCs w:val="24"/>
        </w:rPr>
        <w:t>Cachí</w:t>
      </w:r>
      <w:proofErr w:type="spellEnd"/>
      <w:r w:rsidRPr="00322F05">
        <w:rPr>
          <w:rFonts w:cs="Times New Roman"/>
          <w:szCs w:val="24"/>
        </w:rPr>
        <w:t xml:space="preserve"> reservoir, </w:t>
      </w:r>
      <w:r w:rsidR="00D1073C">
        <w:rPr>
          <w:rFonts w:cs="Times New Roman"/>
          <w:szCs w:val="24"/>
        </w:rPr>
        <w:t xml:space="preserve">Costa Rica; </w:t>
      </w:r>
      <w:r w:rsidRPr="00322F05">
        <w:rPr>
          <w:rFonts w:cs="Times New Roman"/>
          <w:szCs w:val="24"/>
        </w:rPr>
        <w:t>S= Soil, AG= Water, C= fed pellets without microplastic and T= fed pellets with microplastic. Data generated from Pearson's correlation coefficient, performed with Minitab® 19.1.1 statistical software (Minitab, LLC, United States).</w:t>
      </w:r>
    </w:p>
    <w:p w14:paraId="0B56AF9D" w14:textId="77777777" w:rsidR="00E9328C" w:rsidRDefault="00E9328C" w:rsidP="00E9328C">
      <w:pPr>
        <w:keepNext/>
        <w:rPr>
          <w:rFonts w:cs="Times New Roman"/>
          <w:szCs w:val="24"/>
        </w:rPr>
      </w:pPr>
    </w:p>
    <w:p w14:paraId="179BCC04" w14:textId="77777777" w:rsidR="00E9328C" w:rsidRDefault="00E9328C" w:rsidP="00E9328C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B4681A3" w14:textId="77777777" w:rsidR="00092621" w:rsidRPr="00A41C7F" w:rsidRDefault="00092621" w:rsidP="0095422B">
      <w:pPr>
        <w:pStyle w:val="Heading2"/>
        <w:numPr>
          <w:ilvl w:val="0"/>
          <w:numId w:val="0"/>
        </w:numPr>
        <w:ind w:left="7" w:right="1692"/>
        <w:sectPr w:rsidR="00092621" w:rsidRPr="00A41C7F" w:rsidSect="00DD60E1">
          <w:footerReference w:type="even" r:id="rId16"/>
          <w:footerReference w:type="default" r:id="rId17"/>
          <w:headerReference w:type="first" r:id="rId18"/>
          <w:pgSz w:w="12240" w:h="15840"/>
          <w:pgMar w:top="1140" w:right="1179" w:bottom="1140" w:left="1281" w:header="284" w:footer="510" w:gutter="0"/>
          <w:pgNumType w:start="0"/>
          <w:cols w:space="720"/>
          <w:titlePg/>
          <w:docGrid w:linePitch="360"/>
        </w:sectPr>
      </w:pPr>
    </w:p>
    <w:p w14:paraId="106453EE" w14:textId="18CD691F" w:rsidR="0095422B" w:rsidRPr="0095422B" w:rsidRDefault="00E9328C" w:rsidP="0095422B">
      <w:pPr>
        <w:pStyle w:val="Heading2"/>
        <w:numPr>
          <w:ilvl w:val="0"/>
          <w:numId w:val="0"/>
        </w:numPr>
        <w:ind w:left="7" w:right="1692"/>
      </w:pPr>
      <w:r w:rsidRPr="00A41C7F">
        <w:lastRenderedPageBreak/>
        <w:t>Supplementary Tables</w:t>
      </w:r>
      <w:r w:rsidR="009233DD" w:rsidRPr="00A41C7F">
        <w:t xml:space="preserve"> </w:t>
      </w:r>
    </w:p>
    <w:p w14:paraId="2C1F59EB" w14:textId="73F491D2" w:rsidR="00E9328C" w:rsidRPr="0095422B" w:rsidRDefault="00E9328C" w:rsidP="0095422B">
      <w:pPr>
        <w:pStyle w:val="Heading2"/>
        <w:numPr>
          <w:ilvl w:val="0"/>
          <w:numId w:val="0"/>
        </w:numPr>
        <w:ind w:left="7" w:right="1692"/>
      </w:pPr>
      <w:r w:rsidRPr="0095422B">
        <w:t>Supplementary</w:t>
      </w:r>
      <w:r w:rsidRPr="0095422B">
        <w:rPr>
          <w:rFonts w:eastAsia="Times New Roman"/>
        </w:rPr>
        <w:t xml:space="preserve"> Table 1. </w:t>
      </w:r>
      <w:r w:rsidRPr="0095422B">
        <w:t xml:space="preserve">Measurements of </w:t>
      </w:r>
      <w:r w:rsidR="00E71825" w:rsidRPr="0095422B">
        <w:t xml:space="preserve">adult </w:t>
      </w:r>
      <w:proofErr w:type="spellStart"/>
      <w:r w:rsidRPr="0095422B">
        <w:rPr>
          <w:rFonts w:eastAsia="Times New Roman"/>
          <w:i/>
        </w:rPr>
        <w:t>Procambarus</w:t>
      </w:r>
      <w:proofErr w:type="spellEnd"/>
      <w:r w:rsidRPr="0095422B">
        <w:rPr>
          <w:rFonts w:eastAsia="Times New Roman"/>
          <w:i/>
        </w:rPr>
        <w:t xml:space="preserve"> </w:t>
      </w:r>
      <w:proofErr w:type="spellStart"/>
      <w:r w:rsidRPr="0095422B">
        <w:rPr>
          <w:rFonts w:eastAsia="Times New Roman"/>
          <w:i/>
        </w:rPr>
        <w:t>clarkii</w:t>
      </w:r>
      <w:proofErr w:type="spellEnd"/>
      <w:r w:rsidRPr="0095422B">
        <w:t xml:space="preserve"> reared under laboratory conditions. </w:t>
      </w:r>
    </w:p>
    <w:tbl>
      <w:tblPr>
        <w:tblStyle w:val="TableGrid"/>
        <w:tblW w:w="13044" w:type="dxa"/>
        <w:tblLayout w:type="fixed"/>
        <w:tblLook w:val="0400" w:firstRow="0" w:lastRow="0" w:firstColumn="0" w:lastColumn="0" w:noHBand="0" w:noVBand="1"/>
      </w:tblPr>
      <w:tblGrid>
        <w:gridCol w:w="6448"/>
        <w:gridCol w:w="1763"/>
        <w:gridCol w:w="1821"/>
        <w:gridCol w:w="1484"/>
        <w:gridCol w:w="1528"/>
      </w:tblGrid>
      <w:tr w:rsidR="00214B3B" w:rsidRPr="00CA3E5E" w14:paraId="7A9657D1" w14:textId="77777777" w:rsidTr="005960D3">
        <w:trPr>
          <w:trHeight w:val="577"/>
        </w:trPr>
        <w:tc>
          <w:tcPr>
            <w:tcW w:w="6448" w:type="dxa"/>
          </w:tcPr>
          <w:p w14:paraId="56CDC244" w14:textId="77777777" w:rsidR="00214B3B" w:rsidRPr="00CA3E5E" w:rsidRDefault="00214B3B" w:rsidP="005960D3">
            <w:pPr>
              <w:ind w:right="44"/>
              <w:jc w:val="center"/>
              <w:rPr>
                <w:rFonts w:cs="Times New Roman"/>
              </w:rPr>
            </w:pPr>
            <w:r w:rsidRPr="00CA3E5E">
              <w:rPr>
                <w:rFonts w:eastAsia="Times New Roman" w:cs="Times New Roman"/>
                <w:b/>
              </w:rPr>
              <w:t xml:space="preserve">Description </w:t>
            </w:r>
          </w:p>
          <w:p w14:paraId="2EA28A2A" w14:textId="77777777" w:rsidR="00214B3B" w:rsidRPr="00CA3E5E" w:rsidRDefault="00214B3B" w:rsidP="005960D3">
            <w:pPr>
              <w:ind w:left="18"/>
              <w:jc w:val="center"/>
              <w:rPr>
                <w:rFonts w:cs="Times New Roman"/>
              </w:rPr>
            </w:pPr>
            <w:r w:rsidRPr="00CA3E5E">
              <w:rPr>
                <w:rFonts w:eastAsia="Times New Roman" w:cs="Times New Roman"/>
                <w:b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14:paraId="2C9B3078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eastAsia="Times New Roman" w:cs="Times New Roman"/>
                <w:b/>
              </w:rPr>
              <w:t>Minimum</w:t>
            </w:r>
          </w:p>
        </w:tc>
        <w:tc>
          <w:tcPr>
            <w:tcW w:w="1821" w:type="dxa"/>
            <w:vAlign w:val="center"/>
          </w:tcPr>
          <w:p w14:paraId="589F42CF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eastAsia="Times New Roman" w:cs="Times New Roman"/>
                <w:b/>
              </w:rPr>
              <w:t>Maximum</w:t>
            </w:r>
          </w:p>
        </w:tc>
        <w:tc>
          <w:tcPr>
            <w:tcW w:w="3012" w:type="dxa"/>
            <w:gridSpan w:val="2"/>
            <w:vAlign w:val="center"/>
          </w:tcPr>
          <w:p w14:paraId="70D2E985" w14:textId="77777777" w:rsidR="00214B3B" w:rsidRDefault="00214B3B" w:rsidP="005960D3">
            <w:pPr>
              <w:ind w:right="59"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b/>
              </w:rPr>
              <w:t xml:space="preserve">                            </w:t>
            </w:r>
            <w:r w:rsidRPr="00CA3E5E">
              <w:rPr>
                <w:rFonts w:eastAsia="Times New Roman" w:cs="Times New Roman"/>
                <w:b/>
              </w:rPr>
              <w:t>Standard</w:t>
            </w:r>
          </w:p>
          <w:p w14:paraId="665589DA" w14:textId="77777777" w:rsidR="00214B3B" w:rsidRPr="00CA3E5E" w:rsidRDefault="00214B3B" w:rsidP="005960D3">
            <w:pPr>
              <w:ind w:right="59"/>
              <w:jc w:val="center"/>
              <w:rPr>
                <w:rFonts w:cs="Times New Roman"/>
              </w:rPr>
            </w:pPr>
            <w:r w:rsidRPr="00CA3E5E">
              <w:rPr>
                <w:rFonts w:eastAsia="Times New Roman" w:cs="Times New Roman"/>
                <w:b/>
              </w:rPr>
              <w:t xml:space="preserve">Average </w:t>
            </w:r>
            <w:r>
              <w:rPr>
                <w:rFonts w:eastAsia="Times New Roman" w:cs="Times New Roman"/>
                <w:b/>
              </w:rPr>
              <w:t xml:space="preserve">              </w:t>
            </w:r>
            <w:r w:rsidRPr="00CA3E5E">
              <w:rPr>
                <w:rFonts w:eastAsia="Times New Roman" w:cs="Times New Roman"/>
                <w:b/>
              </w:rPr>
              <w:t>deviation</w:t>
            </w:r>
          </w:p>
        </w:tc>
      </w:tr>
      <w:tr w:rsidR="00214B3B" w:rsidRPr="00CA3E5E" w14:paraId="6A9ADE97" w14:textId="77777777" w:rsidTr="005960D3">
        <w:trPr>
          <w:trHeight w:val="577"/>
        </w:trPr>
        <w:tc>
          <w:tcPr>
            <w:tcW w:w="6448" w:type="dxa"/>
            <w:vAlign w:val="center"/>
          </w:tcPr>
          <w:p w14:paraId="74B3F524" w14:textId="77777777" w:rsidR="00214B3B" w:rsidRDefault="00214B3B" w:rsidP="005960D3">
            <w:pPr>
              <w:ind w:right="44"/>
              <w:jc w:val="center"/>
            </w:pPr>
            <w:r>
              <w:rPr>
                <w:rFonts w:eastAsia="Times New Roman" w:cs="Times New Roman"/>
                <w:b/>
              </w:rPr>
              <w:t>Total length</w:t>
            </w:r>
            <w:r w:rsidRPr="00CA3E5E">
              <w:rPr>
                <w:rFonts w:eastAsia="Times New Roman" w:cs="Times New Roman"/>
                <w:b/>
              </w:rPr>
              <w:t xml:space="preserve"> (cm)</w:t>
            </w:r>
            <w:r>
              <w:t xml:space="preserve"> </w:t>
            </w:r>
          </w:p>
          <w:p w14:paraId="36D06EF9" w14:textId="637E35A8" w:rsidR="00214B3B" w:rsidRPr="00CA3E5E" w:rsidRDefault="00214B3B" w:rsidP="005960D3">
            <w:pPr>
              <w:ind w:right="44"/>
              <w:jc w:val="center"/>
              <w:rPr>
                <w:rFonts w:eastAsia="Times New Roman" w:cs="Times New Roman"/>
                <w:b/>
              </w:rPr>
            </w:pPr>
            <w:r w:rsidRPr="00802FB7">
              <w:rPr>
                <w:bCs/>
              </w:rPr>
              <w:t xml:space="preserve">measured from tip of the rostrum to </w:t>
            </w:r>
            <w:r w:rsidRPr="00E40857">
              <w:rPr>
                <w:bCs/>
              </w:rPr>
              <w:t>posterio</w:t>
            </w:r>
            <w:r w:rsidR="00535C67">
              <w:rPr>
                <w:bCs/>
              </w:rPr>
              <w:t xml:space="preserve">r </w:t>
            </w:r>
            <w:r w:rsidRPr="00E40857">
              <w:rPr>
                <w:bCs/>
              </w:rPr>
              <w:t xml:space="preserve">median edge of the </w:t>
            </w:r>
            <w:r w:rsidRPr="00802FB7">
              <w:rPr>
                <w:bCs/>
              </w:rPr>
              <w:t>telson</w:t>
            </w:r>
          </w:p>
        </w:tc>
        <w:tc>
          <w:tcPr>
            <w:tcW w:w="6596" w:type="dxa"/>
            <w:gridSpan w:val="4"/>
          </w:tcPr>
          <w:p w14:paraId="753E1AE6" w14:textId="77777777" w:rsidR="00214B3B" w:rsidRPr="00CA3E5E" w:rsidRDefault="00214B3B" w:rsidP="005960D3">
            <w:pPr>
              <w:ind w:right="59"/>
              <w:jc w:val="right"/>
              <w:rPr>
                <w:rFonts w:eastAsia="Times New Roman" w:cs="Times New Roman"/>
                <w:b/>
              </w:rPr>
            </w:pPr>
          </w:p>
        </w:tc>
      </w:tr>
      <w:tr w:rsidR="00214B3B" w:rsidRPr="00CA3E5E" w14:paraId="58AA94E1" w14:textId="77777777" w:rsidTr="00214B3B">
        <w:trPr>
          <w:trHeight w:val="503"/>
        </w:trPr>
        <w:tc>
          <w:tcPr>
            <w:tcW w:w="6448" w:type="dxa"/>
            <w:vAlign w:val="center"/>
          </w:tcPr>
          <w:p w14:paraId="525A3C91" w14:textId="77777777" w:rsidR="00214B3B" w:rsidRDefault="00214B3B" w:rsidP="005960D3">
            <w:pPr>
              <w:spacing w:after="9"/>
              <w:ind w:right="47"/>
              <w:jc w:val="center"/>
              <w:rPr>
                <w:rFonts w:eastAsia="Times New Roman" w:cs="Times New Roman"/>
                <w:b/>
              </w:rPr>
            </w:pPr>
            <w:r>
              <w:rPr>
                <w:rFonts w:cs="Times New Roman"/>
              </w:rPr>
              <w:t>Initial</w:t>
            </w:r>
            <w:r w:rsidRPr="00CA3E5E">
              <w:rPr>
                <w:rFonts w:cs="Times New Roman"/>
              </w:rPr>
              <w:t xml:space="preserve"> treatment with pellets without MPs</w:t>
            </w:r>
          </w:p>
        </w:tc>
        <w:tc>
          <w:tcPr>
            <w:tcW w:w="1763" w:type="dxa"/>
            <w:vAlign w:val="center"/>
          </w:tcPr>
          <w:p w14:paraId="6AD26E39" w14:textId="77777777" w:rsidR="00214B3B" w:rsidRPr="00CA3E5E" w:rsidRDefault="00214B3B" w:rsidP="00214B3B">
            <w:pPr>
              <w:spacing w:after="14"/>
              <w:ind w:right="85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5.61</w:t>
            </w:r>
          </w:p>
        </w:tc>
        <w:tc>
          <w:tcPr>
            <w:tcW w:w="1821" w:type="dxa"/>
            <w:vAlign w:val="center"/>
          </w:tcPr>
          <w:p w14:paraId="25DB81F6" w14:textId="77777777" w:rsidR="00214B3B" w:rsidRPr="00CA3E5E" w:rsidRDefault="00214B3B" w:rsidP="00214B3B">
            <w:pPr>
              <w:spacing w:after="14"/>
              <w:ind w:right="86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7.45</w:t>
            </w:r>
          </w:p>
        </w:tc>
        <w:tc>
          <w:tcPr>
            <w:tcW w:w="1484" w:type="dxa"/>
            <w:vAlign w:val="center"/>
          </w:tcPr>
          <w:p w14:paraId="71157A94" w14:textId="77777777" w:rsidR="00214B3B" w:rsidRPr="00CA3E5E" w:rsidRDefault="00214B3B" w:rsidP="00214B3B">
            <w:pPr>
              <w:spacing w:after="14"/>
              <w:ind w:right="76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6.28</w:t>
            </w:r>
          </w:p>
        </w:tc>
        <w:tc>
          <w:tcPr>
            <w:tcW w:w="1528" w:type="dxa"/>
            <w:vAlign w:val="center"/>
          </w:tcPr>
          <w:p w14:paraId="600C7327" w14:textId="77777777" w:rsidR="00214B3B" w:rsidRPr="00CA3E5E" w:rsidRDefault="00214B3B" w:rsidP="00214B3B">
            <w:pPr>
              <w:spacing w:after="14"/>
              <w:ind w:right="4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0.62</w:t>
            </w:r>
          </w:p>
        </w:tc>
      </w:tr>
      <w:tr w:rsidR="00214B3B" w:rsidRPr="00CA3E5E" w14:paraId="26FBB2E7" w14:textId="77777777" w:rsidTr="00214B3B">
        <w:trPr>
          <w:trHeight w:val="296"/>
        </w:trPr>
        <w:tc>
          <w:tcPr>
            <w:tcW w:w="6448" w:type="dxa"/>
            <w:vAlign w:val="center"/>
          </w:tcPr>
          <w:p w14:paraId="231E634B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Final treatment with pellets without MPs</w:t>
            </w:r>
          </w:p>
        </w:tc>
        <w:tc>
          <w:tcPr>
            <w:tcW w:w="1763" w:type="dxa"/>
            <w:vAlign w:val="center"/>
          </w:tcPr>
          <w:p w14:paraId="5FD3E8C5" w14:textId="69FFF947" w:rsidR="00214B3B" w:rsidRPr="00CA3E5E" w:rsidRDefault="00214B3B" w:rsidP="00214B3B">
            <w:pPr>
              <w:ind w:left="302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5.81</w:t>
            </w:r>
          </w:p>
        </w:tc>
        <w:tc>
          <w:tcPr>
            <w:tcW w:w="1821" w:type="dxa"/>
            <w:vAlign w:val="center"/>
          </w:tcPr>
          <w:p w14:paraId="5F95B411" w14:textId="1C0B10C1" w:rsidR="00214B3B" w:rsidRPr="00CA3E5E" w:rsidRDefault="00214B3B" w:rsidP="00214B3B">
            <w:pPr>
              <w:ind w:left="322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7.56</w:t>
            </w:r>
          </w:p>
        </w:tc>
        <w:tc>
          <w:tcPr>
            <w:tcW w:w="1484" w:type="dxa"/>
            <w:vAlign w:val="center"/>
          </w:tcPr>
          <w:p w14:paraId="0D29DC9A" w14:textId="6F8E8E88" w:rsidR="00214B3B" w:rsidRPr="00CA3E5E" w:rsidRDefault="00214B3B" w:rsidP="00214B3B">
            <w:pPr>
              <w:ind w:left="216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6.39</w:t>
            </w:r>
          </w:p>
        </w:tc>
        <w:tc>
          <w:tcPr>
            <w:tcW w:w="1528" w:type="dxa"/>
            <w:vAlign w:val="center"/>
          </w:tcPr>
          <w:p w14:paraId="1A00AD0E" w14:textId="4AFEF01E" w:rsidR="00214B3B" w:rsidRPr="00CA3E5E" w:rsidRDefault="00214B3B" w:rsidP="00214B3B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0.61</w:t>
            </w:r>
          </w:p>
        </w:tc>
      </w:tr>
      <w:tr w:rsidR="00214B3B" w:rsidRPr="00CA3E5E" w14:paraId="4928CECD" w14:textId="77777777" w:rsidTr="00214B3B">
        <w:trPr>
          <w:trHeight w:val="297"/>
        </w:trPr>
        <w:tc>
          <w:tcPr>
            <w:tcW w:w="6448" w:type="dxa"/>
            <w:vAlign w:val="center"/>
          </w:tcPr>
          <w:p w14:paraId="210AFFF7" w14:textId="77777777" w:rsidR="00214B3B" w:rsidRPr="00CA3E5E" w:rsidRDefault="00214B3B" w:rsidP="005960D3">
            <w:pPr>
              <w:ind w:left="8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Initial</w:t>
            </w:r>
            <w:r w:rsidRPr="00CA3E5E">
              <w:rPr>
                <w:rFonts w:cs="Times New Roman"/>
              </w:rPr>
              <w:t xml:space="preserve"> treatment with pellets with MPs</w:t>
            </w:r>
          </w:p>
        </w:tc>
        <w:tc>
          <w:tcPr>
            <w:tcW w:w="1763" w:type="dxa"/>
            <w:vAlign w:val="center"/>
          </w:tcPr>
          <w:p w14:paraId="3E0A7B7A" w14:textId="314E7A5A" w:rsidR="00214B3B" w:rsidRPr="00CA3E5E" w:rsidRDefault="00214B3B" w:rsidP="00214B3B">
            <w:pPr>
              <w:ind w:left="302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5.31</w:t>
            </w:r>
          </w:p>
        </w:tc>
        <w:tc>
          <w:tcPr>
            <w:tcW w:w="1821" w:type="dxa"/>
            <w:vAlign w:val="center"/>
          </w:tcPr>
          <w:p w14:paraId="332FBB82" w14:textId="2AB8A52A" w:rsidR="00214B3B" w:rsidRPr="00CA3E5E" w:rsidRDefault="00214B3B" w:rsidP="00214B3B">
            <w:pPr>
              <w:ind w:left="322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7.30</w:t>
            </w:r>
          </w:p>
        </w:tc>
        <w:tc>
          <w:tcPr>
            <w:tcW w:w="1484" w:type="dxa"/>
            <w:vAlign w:val="center"/>
          </w:tcPr>
          <w:p w14:paraId="493928F1" w14:textId="08A50744" w:rsidR="00214B3B" w:rsidRPr="00CA3E5E" w:rsidRDefault="00214B3B" w:rsidP="00214B3B">
            <w:pPr>
              <w:ind w:left="216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6.09</w:t>
            </w:r>
          </w:p>
        </w:tc>
        <w:tc>
          <w:tcPr>
            <w:tcW w:w="1528" w:type="dxa"/>
            <w:vAlign w:val="center"/>
          </w:tcPr>
          <w:p w14:paraId="30E480AA" w14:textId="3E14685C" w:rsidR="00214B3B" w:rsidRPr="00CA3E5E" w:rsidRDefault="00214B3B" w:rsidP="00214B3B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0.60</w:t>
            </w:r>
          </w:p>
        </w:tc>
      </w:tr>
      <w:tr w:rsidR="00214B3B" w:rsidRPr="00CA3E5E" w14:paraId="1208F84E" w14:textId="77777777" w:rsidTr="00214B3B">
        <w:trPr>
          <w:trHeight w:val="319"/>
        </w:trPr>
        <w:tc>
          <w:tcPr>
            <w:tcW w:w="6448" w:type="dxa"/>
            <w:vAlign w:val="center"/>
          </w:tcPr>
          <w:p w14:paraId="3D926E88" w14:textId="77777777" w:rsidR="00214B3B" w:rsidRPr="00CA3E5E" w:rsidRDefault="00214B3B" w:rsidP="005960D3">
            <w:pPr>
              <w:ind w:left="84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Final treatment with pellets with MPs</w:t>
            </w:r>
          </w:p>
        </w:tc>
        <w:tc>
          <w:tcPr>
            <w:tcW w:w="1763" w:type="dxa"/>
            <w:vAlign w:val="center"/>
          </w:tcPr>
          <w:p w14:paraId="35A72C00" w14:textId="2FF47527" w:rsidR="00214B3B" w:rsidRPr="00CA3E5E" w:rsidRDefault="00214B3B" w:rsidP="00214B3B">
            <w:pPr>
              <w:ind w:left="302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5.86</w:t>
            </w:r>
          </w:p>
        </w:tc>
        <w:tc>
          <w:tcPr>
            <w:tcW w:w="1821" w:type="dxa"/>
            <w:vAlign w:val="center"/>
          </w:tcPr>
          <w:p w14:paraId="694FD89C" w14:textId="503F29F1" w:rsidR="00214B3B" w:rsidRPr="00CA3E5E" w:rsidRDefault="00214B3B" w:rsidP="00214B3B">
            <w:pPr>
              <w:ind w:left="322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7.14</w:t>
            </w:r>
          </w:p>
        </w:tc>
        <w:tc>
          <w:tcPr>
            <w:tcW w:w="1484" w:type="dxa"/>
            <w:vAlign w:val="center"/>
          </w:tcPr>
          <w:p w14:paraId="3735C5FE" w14:textId="2238D50D" w:rsidR="00214B3B" w:rsidRPr="00CA3E5E" w:rsidRDefault="00214B3B" w:rsidP="00214B3B">
            <w:pPr>
              <w:ind w:left="216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6.58</w:t>
            </w:r>
          </w:p>
        </w:tc>
        <w:tc>
          <w:tcPr>
            <w:tcW w:w="1528" w:type="dxa"/>
            <w:vAlign w:val="center"/>
          </w:tcPr>
          <w:p w14:paraId="24F97BA4" w14:textId="795206AC" w:rsidR="00214B3B" w:rsidRPr="00CA3E5E" w:rsidRDefault="00214B3B" w:rsidP="00214B3B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0.46</w:t>
            </w:r>
          </w:p>
        </w:tc>
      </w:tr>
      <w:tr w:rsidR="00214B3B" w:rsidRPr="00CA3E5E" w14:paraId="09106009" w14:textId="77777777" w:rsidTr="005960D3">
        <w:trPr>
          <w:trHeight w:val="631"/>
        </w:trPr>
        <w:tc>
          <w:tcPr>
            <w:tcW w:w="6448" w:type="dxa"/>
            <w:vAlign w:val="center"/>
          </w:tcPr>
          <w:p w14:paraId="7D2A84E0" w14:textId="77777777" w:rsidR="00214B3B" w:rsidRPr="00CA3E5E" w:rsidRDefault="00214B3B" w:rsidP="005960D3">
            <w:pPr>
              <w:spacing w:after="9"/>
              <w:ind w:right="48"/>
              <w:jc w:val="center"/>
              <w:rPr>
                <w:rFonts w:cs="Times New Roman"/>
              </w:rPr>
            </w:pPr>
            <w:r w:rsidRPr="00CA3E5E">
              <w:rPr>
                <w:rFonts w:eastAsia="Times New Roman" w:cs="Times New Roman"/>
                <w:b/>
              </w:rPr>
              <w:t>Weight (g)</w:t>
            </w:r>
          </w:p>
        </w:tc>
        <w:tc>
          <w:tcPr>
            <w:tcW w:w="6596" w:type="dxa"/>
            <w:gridSpan w:val="4"/>
          </w:tcPr>
          <w:p w14:paraId="63387C96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</w:p>
        </w:tc>
      </w:tr>
      <w:tr w:rsidR="00214B3B" w:rsidRPr="00CA3E5E" w14:paraId="38877FEE" w14:textId="77777777" w:rsidTr="005960D3">
        <w:trPr>
          <w:trHeight w:val="631"/>
        </w:trPr>
        <w:tc>
          <w:tcPr>
            <w:tcW w:w="6448" w:type="dxa"/>
            <w:vAlign w:val="center"/>
          </w:tcPr>
          <w:p w14:paraId="5440EF11" w14:textId="77777777" w:rsidR="00214B3B" w:rsidRPr="00CA3E5E" w:rsidRDefault="00214B3B" w:rsidP="005960D3">
            <w:pPr>
              <w:spacing w:after="9"/>
              <w:ind w:right="48"/>
              <w:jc w:val="center"/>
              <w:rPr>
                <w:rFonts w:eastAsia="Times New Roman" w:cs="Times New Roman"/>
                <w:b/>
              </w:rPr>
            </w:pPr>
            <w:r>
              <w:rPr>
                <w:rFonts w:cs="Times New Roman"/>
              </w:rPr>
              <w:t>Initial</w:t>
            </w:r>
            <w:r w:rsidRPr="00CA3E5E">
              <w:rPr>
                <w:rFonts w:cs="Times New Roman"/>
              </w:rPr>
              <w:t xml:space="preserve"> treatment with pellets without MPs</w:t>
            </w:r>
          </w:p>
        </w:tc>
        <w:tc>
          <w:tcPr>
            <w:tcW w:w="1763" w:type="dxa"/>
          </w:tcPr>
          <w:p w14:paraId="5A20490C" w14:textId="77777777" w:rsidR="00214B3B" w:rsidRPr="00CA3E5E" w:rsidRDefault="00214B3B" w:rsidP="005960D3">
            <w:pPr>
              <w:ind w:left="242"/>
              <w:rPr>
                <w:rFonts w:cs="Times New Roman"/>
              </w:rPr>
            </w:pPr>
            <w:r w:rsidRPr="00CA3E5E">
              <w:rPr>
                <w:rFonts w:cs="Times New Roman"/>
              </w:rPr>
              <w:t>18.87</w:t>
            </w:r>
            <w:r w:rsidRPr="00CA3E5E">
              <w:rPr>
                <w:rFonts w:eastAsia="Times New Roman" w:cs="Times New Roman"/>
                <w:b/>
              </w:rPr>
              <w:t xml:space="preserve"> </w:t>
            </w:r>
          </w:p>
        </w:tc>
        <w:tc>
          <w:tcPr>
            <w:tcW w:w="1821" w:type="dxa"/>
          </w:tcPr>
          <w:p w14:paraId="239F4474" w14:textId="77777777" w:rsidR="00214B3B" w:rsidRPr="00CA3E5E" w:rsidRDefault="00214B3B" w:rsidP="005960D3">
            <w:pPr>
              <w:ind w:left="262"/>
              <w:rPr>
                <w:rFonts w:cs="Times New Roman"/>
              </w:rPr>
            </w:pPr>
            <w:r w:rsidRPr="00CA3E5E">
              <w:rPr>
                <w:rFonts w:cs="Times New Roman"/>
              </w:rPr>
              <w:t>39.16</w:t>
            </w:r>
            <w:r w:rsidRPr="00CA3E5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4" w:type="dxa"/>
          </w:tcPr>
          <w:p w14:paraId="3011C99E" w14:textId="77777777" w:rsidR="00214B3B" w:rsidRPr="00CA3E5E" w:rsidRDefault="00214B3B" w:rsidP="005960D3">
            <w:pPr>
              <w:ind w:left="156"/>
              <w:rPr>
                <w:rFonts w:cs="Times New Roman"/>
              </w:rPr>
            </w:pPr>
            <w:r w:rsidRPr="00CA3E5E">
              <w:rPr>
                <w:rFonts w:cs="Times New Roman"/>
              </w:rPr>
              <w:t>28.59</w:t>
            </w:r>
            <w:r w:rsidRPr="00CA3E5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28" w:type="dxa"/>
          </w:tcPr>
          <w:p w14:paraId="35708412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6.69</w:t>
            </w:r>
            <w:r w:rsidRPr="00CA3E5E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214B3B" w:rsidRPr="00CA3E5E" w14:paraId="6545E0CA" w14:textId="77777777" w:rsidTr="005960D3">
        <w:trPr>
          <w:trHeight w:val="317"/>
        </w:trPr>
        <w:tc>
          <w:tcPr>
            <w:tcW w:w="6448" w:type="dxa"/>
            <w:vAlign w:val="center"/>
          </w:tcPr>
          <w:p w14:paraId="41439BB0" w14:textId="77777777" w:rsidR="00214B3B" w:rsidRPr="00CA3E5E" w:rsidRDefault="00214B3B" w:rsidP="005960D3">
            <w:pPr>
              <w:ind w:left="84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Final treatment with pellets without MPs</w:t>
            </w:r>
          </w:p>
        </w:tc>
        <w:tc>
          <w:tcPr>
            <w:tcW w:w="1763" w:type="dxa"/>
          </w:tcPr>
          <w:p w14:paraId="59B87AB0" w14:textId="77777777" w:rsidR="00214B3B" w:rsidRPr="00CA3E5E" w:rsidRDefault="00214B3B" w:rsidP="005960D3">
            <w:pPr>
              <w:ind w:left="242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22.82 </w:t>
            </w:r>
          </w:p>
        </w:tc>
        <w:tc>
          <w:tcPr>
            <w:tcW w:w="1821" w:type="dxa"/>
          </w:tcPr>
          <w:p w14:paraId="1547A448" w14:textId="77777777" w:rsidR="00214B3B" w:rsidRPr="00CA3E5E" w:rsidRDefault="00214B3B" w:rsidP="005960D3">
            <w:pPr>
              <w:ind w:left="262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39.33 </w:t>
            </w:r>
          </w:p>
        </w:tc>
        <w:tc>
          <w:tcPr>
            <w:tcW w:w="1484" w:type="dxa"/>
          </w:tcPr>
          <w:p w14:paraId="787618AC" w14:textId="77777777" w:rsidR="00214B3B" w:rsidRPr="00CA3E5E" w:rsidRDefault="00214B3B" w:rsidP="005960D3">
            <w:pPr>
              <w:ind w:left="156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30.27 </w:t>
            </w:r>
          </w:p>
        </w:tc>
        <w:tc>
          <w:tcPr>
            <w:tcW w:w="1528" w:type="dxa"/>
          </w:tcPr>
          <w:p w14:paraId="659D795D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6.10 </w:t>
            </w:r>
          </w:p>
        </w:tc>
      </w:tr>
      <w:tr w:rsidR="00214B3B" w:rsidRPr="00CA3E5E" w14:paraId="009AEC4F" w14:textId="77777777" w:rsidTr="005960D3">
        <w:trPr>
          <w:trHeight w:val="317"/>
        </w:trPr>
        <w:tc>
          <w:tcPr>
            <w:tcW w:w="6448" w:type="dxa"/>
            <w:vAlign w:val="center"/>
          </w:tcPr>
          <w:p w14:paraId="44CD96D3" w14:textId="77777777" w:rsidR="00214B3B" w:rsidRPr="00CA3E5E" w:rsidRDefault="00214B3B" w:rsidP="005960D3">
            <w:pPr>
              <w:ind w:left="84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Initial treatment with pellets with MPs</w:t>
            </w:r>
          </w:p>
        </w:tc>
        <w:tc>
          <w:tcPr>
            <w:tcW w:w="1763" w:type="dxa"/>
          </w:tcPr>
          <w:p w14:paraId="1E1FF6A5" w14:textId="77777777" w:rsidR="00214B3B" w:rsidRPr="00CA3E5E" w:rsidRDefault="00214B3B" w:rsidP="005960D3">
            <w:pPr>
              <w:ind w:left="242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25.21 </w:t>
            </w:r>
          </w:p>
        </w:tc>
        <w:tc>
          <w:tcPr>
            <w:tcW w:w="1821" w:type="dxa"/>
          </w:tcPr>
          <w:p w14:paraId="4B45D130" w14:textId="77777777" w:rsidR="00214B3B" w:rsidRPr="00CA3E5E" w:rsidRDefault="00214B3B" w:rsidP="005960D3">
            <w:pPr>
              <w:ind w:left="262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34.84 </w:t>
            </w:r>
          </w:p>
        </w:tc>
        <w:tc>
          <w:tcPr>
            <w:tcW w:w="1484" w:type="dxa"/>
          </w:tcPr>
          <w:p w14:paraId="5076EF96" w14:textId="77777777" w:rsidR="00214B3B" w:rsidRPr="00CA3E5E" w:rsidRDefault="00214B3B" w:rsidP="005960D3">
            <w:pPr>
              <w:ind w:left="156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29.62 </w:t>
            </w:r>
          </w:p>
        </w:tc>
        <w:tc>
          <w:tcPr>
            <w:tcW w:w="1528" w:type="dxa"/>
          </w:tcPr>
          <w:p w14:paraId="7DD21C77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3.09 </w:t>
            </w:r>
          </w:p>
        </w:tc>
      </w:tr>
      <w:tr w:rsidR="00214B3B" w:rsidRPr="00CA3E5E" w14:paraId="0E645AC3" w14:textId="77777777" w:rsidTr="005960D3">
        <w:trPr>
          <w:trHeight w:val="302"/>
        </w:trPr>
        <w:tc>
          <w:tcPr>
            <w:tcW w:w="6448" w:type="dxa"/>
            <w:vAlign w:val="center"/>
          </w:tcPr>
          <w:p w14:paraId="5268358A" w14:textId="77777777" w:rsidR="00214B3B" w:rsidRPr="00CA3E5E" w:rsidRDefault="00214B3B" w:rsidP="005960D3">
            <w:pPr>
              <w:ind w:left="84"/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>Final treatment with pellets with MPs</w:t>
            </w:r>
          </w:p>
        </w:tc>
        <w:tc>
          <w:tcPr>
            <w:tcW w:w="1763" w:type="dxa"/>
          </w:tcPr>
          <w:p w14:paraId="02DADABC" w14:textId="77777777" w:rsidR="00214B3B" w:rsidRPr="00CA3E5E" w:rsidRDefault="00214B3B" w:rsidP="005960D3">
            <w:pPr>
              <w:ind w:left="242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19.07 </w:t>
            </w:r>
          </w:p>
        </w:tc>
        <w:tc>
          <w:tcPr>
            <w:tcW w:w="1821" w:type="dxa"/>
          </w:tcPr>
          <w:p w14:paraId="210616F2" w14:textId="77777777" w:rsidR="00214B3B" w:rsidRPr="00CA3E5E" w:rsidRDefault="00214B3B" w:rsidP="005960D3">
            <w:pPr>
              <w:ind w:left="262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39.33 </w:t>
            </w:r>
          </w:p>
        </w:tc>
        <w:tc>
          <w:tcPr>
            <w:tcW w:w="1484" w:type="dxa"/>
          </w:tcPr>
          <w:p w14:paraId="01AB01AF" w14:textId="77777777" w:rsidR="00214B3B" w:rsidRPr="00CA3E5E" w:rsidRDefault="00214B3B" w:rsidP="005960D3">
            <w:pPr>
              <w:ind w:left="156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29.99 </w:t>
            </w:r>
          </w:p>
        </w:tc>
        <w:tc>
          <w:tcPr>
            <w:tcW w:w="1528" w:type="dxa"/>
          </w:tcPr>
          <w:p w14:paraId="186C50CC" w14:textId="77777777" w:rsidR="00214B3B" w:rsidRPr="00CA3E5E" w:rsidRDefault="00214B3B" w:rsidP="005960D3">
            <w:pPr>
              <w:jc w:val="center"/>
              <w:rPr>
                <w:rFonts w:cs="Times New Roman"/>
              </w:rPr>
            </w:pPr>
            <w:r w:rsidRPr="00CA3E5E">
              <w:rPr>
                <w:rFonts w:cs="Times New Roman"/>
              </w:rPr>
              <w:t xml:space="preserve">5.39 </w:t>
            </w:r>
          </w:p>
        </w:tc>
      </w:tr>
    </w:tbl>
    <w:p w14:paraId="750B821E" w14:textId="28A7EEB0" w:rsidR="00E9328C" w:rsidRPr="00CA3E5E" w:rsidRDefault="00E9328C" w:rsidP="00E9328C">
      <w:pPr>
        <w:ind w:left="7" w:right="1692"/>
        <w:rPr>
          <w:rFonts w:cs="Times New Roman"/>
        </w:rPr>
      </w:pPr>
      <w:r w:rsidRPr="00063B1D">
        <w:rPr>
          <w:rFonts w:eastAsia="Times New Roman" w:cs="Times New Roman"/>
          <w:b/>
        </w:rPr>
        <w:lastRenderedPageBreak/>
        <w:t xml:space="preserve">Supplementary Table </w:t>
      </w:r>
      <w:r w:rsidRPr="00CA3E5E">
        <w:rPr>
          <w:rFonts w:eastAsia="Times New Roman" w:cs="Times New Roman"/>
          <w:b/>
        </w:rPr>
        <w:t xml:space="preserve">2. </w:t>
      </w:r>
      <w:r w:rsidRPr="00CA3E5E">
        <w:rPr>
          <w:rFonts w:cs="Times New Roman"/>
        </w:rPr>
        <w:t xml:space="preserve">Measured water parameters of </w:t>
      </w:r>
      <w:r w:rsidR="004A0BC8">
        <w:rPr>
          <w:rFonts w:cs="Times New Roman"/>
        </w:rPr>
        <w:t>adult</w:t>
      </w:r>
      <w:r w:rsidR="00D1073C">
        <w:rPr>
          <w:rFonts w:cs="Times New Roman"/>
        </w:rPr>
        <w:t xml:space="preserve"> </w:t>
      </w:r>
      <w:proofErr w:type="spellStart"/>
      <w:r w:rsidRPr="00CA3E5E">
        <w:rPr>
          <w:rFonts w:eastAsia="Times New Roman" w:cs="Times New Roman"/>
          <w:i/>
        </w:rPr>
        <w:t>Procambarus</w:t>
      </w:r>
      <w:proofErr w:type="spellEnd"/>
      <w:r w:rsidRPr="00CA3E5E">
        <w:rPr>
          <w:rFonts w:eastAsia="Times New Roman" w:cs="Times New Roman"/>
          <w:i/>
        </w:rPr>
        <w:t xml:space="preserve"> </w:t>
      </w:r>
      <w:proofErr w:type="spellStart"/>
      <w:r w:rsidRPr="00CA3E5E">
        <w:rPr>
          <w:rFonts w:eastAsia="Times New Roman" w:cs="Times New Roman"/>
          <w:i/>
        </w:rPr>
        <w:t>clarkii</w:t>
      </w:r>
      <w:proofErr w:type="spellEnd"/>
      <w:r w:rsidRPr="00CA3E5E">
        <w:rPr>
          <w:rFonts w:cs="Times New Roman"/>
        </w:rPr>
        <w:t xml:space="preserve"> reared under experimental conditions for 96 hrs. </w:t>
      </w:r>
    </w:p>
    <w:tbl>
      <w:tblPr>
        <w:tblStyle w:val="TableGrid"/>
        <w:tblW w:w="5000" w:type="pct"/>
        <w:tblLook w:val="0400" w:firstRow="0" w:lastRow="0" w:firstColumn="0" w:lastColumn="0" w:noHBand="0" w:noVBand="1"/>
      </w:tblPr>
      <w:tblGrid>
        <w:gridCol w:w="4258"/>
        <w:gridCol w:w="1008"/>
        <w:gridCol w:w="1108"/>
        <w:gridCol w:w="1263"/>
        <w:gridCol w:w="1168"/>
        <w:gridCol w:w="1249"/>
        <w:gridCol w:w="1152"/>
        <w:gridCol w:w="1233"/>
        <w:gridCol w:w="1111"/>
      </w:tblGrid>
      <w:tr w:rsidR="00214B3B" w:rsidRPr="00214B3B" w14:paraId="083FDA7C" w14:textId="77777777" w:rsidTr="00214B3B">
        <w:trPr>
          <w:trHeight w:val="794"/>
        </w:trPr>
        <w:tc>
          <w:tcPr>
            <w:tcW w:w="1571" w:type="pct"/>
          </w:tcPr>
          <w:p w14:paraId="055E6F00" w14:textId="1179EA13" w:rsidR="00214B3B" w:rsidRPr="00214B3B" w:rsidRDefault="00214B3B" w:rsidP="00214B3B">
            <w:pPr>
              <w:ind w:left="696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Description</w:t>
            </w:r>
          </w:p>
          <w:p w14:paraId="12D506DA" w14:textId="77777777" w:rsidR="00214B3B" w:rsidRPr="00214B3B" w:rsidRDefault="00214B3B" w:rsidP="00214B3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781" w:type="pct"/>
            <w:gridSpan w:val="2"/>
          </w:tcPr>
          <w:p w14:paraId="1174A759" w14:textId="0D158E62" w:rsidR="00214B3B" w:rsidRPr="00214B3B" w:rsidRDefault="00214B3B" w:rsidP="00214B3B">
            <w:pPr>
              <w:jc w:val="center"/>
              <w:rPr>
                <w:rFonts w:eastAsia="Times New Roman" w:cs="Times New Roman"/>
                <w:b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pH</w:t>
            </w:r>
          </w:p>
        </w:tc>
        <w:tc>
          <w:tcPr>
            <w:tcW w:w="897" w:type="pct"/>
            <w:gridSpan w:val="2"/>
          </w:tcPr>
          <w:p w14:paraId="4344C61E" w14:textId="0F03F0EA" w:rsidR="00214B3B" w:rsidRPr="00214B3B" w:rsidRDefault="00214B3B" w:rsidP="00214B3B">
            <w:pPr>
              <w:ind w:left="487" w:right="38" w:hanging="463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Temperature (°C)</w:t>
            </w:r>
          </w:p>
        </w:tc>
        <w:tc>
          <w:tcPr>
            <w:tcW w:w="886" w:type="pct"/>
            <w:gridSpan w:val="2"/>
          </w:tcPr>
          <w:p w14:paraId="40713CFF" w14:textId="253DF409" w:rsidR="00214B3B" w:rsidRPr="00214B3B" w:rsidRDefault="00214B3B" w:rsidP="00214B3B">
            <w:pPr>
              <w:ind w:firstLine="173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DO  (mg/L)</w:t>
            </w:r>
          </w:p>
        </w:tc>
        <w:tc>
          <w:tcPr>
            <w:tcW w:w="865" w:type="pct"/>
            <w:gridSpan w:val="2"/>
          </w:tcPr>
          <w:p w14:paraId="533DE325" w14:textId="54C7CB7E" w:rsidR="00214B3B" w:rsidRPr="00214B3B" w:rsidRDefault="00214B3B" w:rsidP="00214B3B">
            <w:pPr>
              <w:ind w:left="294" w:hanging="264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Conductivity (µS/cm)</w:t>
            </w:r>
          </w:p>
        </w:tc>
      </w:tr>
      <w:tr w:rsidR="00214B3B" w:rsidRPr="00214B3B" w14:paraId="1594E238" w14:textId="77777777" w:rsidTr="00214B3B">
        <w:trPr>
          <w:trHeight w:val="594"/>
        </w:trPr>
        <w:tc>
          <w:tcPr>
            <w:tcW w:w="1571" w:type="pct"/>
          </w:tcPr>
          <w:p w14:paraId="14AD8AEF" w14:textId="77777777" w:rsidR="00214B3B" w:rsidRPr="00214B3B" w:rsidRDefault="00214B3B" w:rsidP="005960D3">
            <w:pPr>
              <w:spacing w:after="34" w:line="238" w:lineRule="auto"/>
              <w:ind w:left="800" w:hanging="670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Treatment with pellets without MPs </w:t>
            </w:r>
          </w:p>
          <w:p w14:paraId="60B7BC07" w14:textId="77777777" w:rsidR="00214B3B" w:rsidRPr="00214B3B" w:rsidRDefault="00214B3B" w:rsidP="005960D3">
            <w:pPr>
              <w:spacing w:after="34" w:line="238" w:lineRule="auto"/>
              <w:ind w:left="800" w:hanging="670"/>
              <w:rPr>
                <w:rFonts w:eastAsia="Times New Roman" w:cs="Times New Roman"/>
                <w:b/>
                <w:sz w:val="22"/>
              </w:rPr>
            </w:pPr>
          </w:p>
        </w:tc>
        <w:tc>
          <w:tcPr>
            <w:tcW w:w="372" w:type="pct"/>
          </w:tcPr>
          <w:p w14:paraId="03B54425" w14:textId="77777777" w:rsidR="00214B3B" w:rsidRPr="00214B3B" w:rsidRDefault="00214B3B" w:rsidP="005960D3">
            <w:pPr>
              <w:tabs>
                <w:tab w:val="center" w:pos="1291"/>
                <w:tab w:val="center" w:pos="2961"/>
              </w:tabs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Initial</w:t>
            </w:r>
          </w:p>
        </w:tc>
        <w:tc>
          <w:tcPr>
            <w:tcW w:w="409" w:type="pct"/>
          </w:tcPr>
          <w:p w14:paraId="5C03EC9F" w14:textId="77777777" w:rsidR="00214B3B" w:rsidRPr="00214B3B" w:rsidRDefault="00214B3B" w:rsidP="005960D3">
            <w:pPr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  <w:tc>
          <w:tcPr>
            <w:tcW w:w="466" w:type="pct"/>
          </w:tcPr>
          <w:p w14:paraId="1D997DE9" w14:textId="77777777" w:rsidR="00214B3B" w:rsidRPr="00214B3B" w:rsidRDefault="00214B3B" w:rsidP="005960D3">
            <w:pPr>
              <w:ind w:left="-24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Initial </w:t>
            </w:r>
          </w:p>
        </w:tc>
        <w:tc>
          <w:tcPr>
            <w:tcW w:w="431" w:type="pct"/>
          </w:tcPr>
          <w:p w14:paraId="24800792" w14:textId="77777777" w:rsidR="00214B3B" w:rsidRPr="00214B3B" w:rsidRDefault="00214B3B" w:rsidP="005960D3">
            <w:pPr>
              <w:ind w:left="2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  <w:tc>
          <w:tcPr>
            <w:tcW w:w="461" w:type="pct"/>
          </w:tcPr>
          <w:p w14:paraId="5EAF4128" w14:textId="77777777" w:rsidR="00214B3B" w:rsidRPr="00214B3B" w:rsidRDefault="00214B3B" w:rsidP="005960D3">
            <w:pPr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Initial </w:t>
            </w:r>
          </w:p>
        </w:tc>
        <w:tc>
          <w:tcPr>
            <w:tcW w:w="425" w:type="pct"/>
          </w:tcPr>
          <w:p w14:paraId="04638290" w14:textId="77777777" w:rsidR="00214B3B" w:rsidRPr="00214B3B" w:rsidRDefault="00214B3B" w:rsidP="005960D3">
            <w:pPr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  <w:tc>
          <w:tcPr>
            <w:tcW w:w="455" w:type="pct"/>
          </w:tcPr>
          <w:p w14:paraId="7894786B" w14:textId="77777777" w:rsidR="00214B3B" w:rsidRPr="00214B3B" w:rsidRDefault="00214B3B" w:rsidP="005960D3">
            <w:pPr>
              <w:ind w:left="-30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Initial </w:t>
            </w:r>
          </w:p>
        </w:tc>
        <w:tc>
          <w:tcPr>
            <w:tcW w:w="410" w:type="pct"/>
          </w:tcPr>
          <w:p w14:paraId="72DCA438" w14:textId="77777777" w:rsidR="00214B3B" w:rsidRPr="00214B3B" w:rsidRDefault="00214B3B" w:rsidP="005960D3">
            <w:pPr>
              <w:ind w:left="62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</w:tr>
      <w:tr w:rsidR="00214B3B" w:rsidRPr="00214B3B" w14:paraId="51CD788D" w14:textId="77777777" w:rsidTr="00214B3B">
        <w:trPr>
          <w:trHeight w:val="565"/>
        </w:trPr>
        <w:tc>
          <w:tcPr>
            <w:tcW w:w="1571" w:type="pct"/>
            <w:vAlign w:val="center"/>
          </w:tcPr>
          <w:p w14:paraId="0BB74B26" w14:textId="77777777" w:rsidR="00214B3B" w:rsidRPr="00214B3B" w:rsidRDefault="00214B3B" w:rsidP="005960D3">
            <w:pPr>
              <w:spacing w:after="34" w:line="238" w:lineRule="auto"/>
              <w:ind w:left="800" w:hanging="670"/>
              <w:jc w:val="center"/>
              <w:rPr>
                <w:rFonts w:eastAsia="Times New Roman" w:cs="Times New Roman"/>
                <w:b/>
                <w:sz w:val="22"/>
              </w:rPr>
            </w:pPr>
            <w:r w:rsidRPr="00214B3B">
              <w:rPr>
                <w:rFonts w:cs="Times New Roman"/>
                <w:sz w:val="22"/>
              </w:rPr>
              <w:t>Minimum</w:t>
            </w:r>
          </w:p>
        </w:tc>
        <w:tc>
          <w:tcPr>
            <w:tcW w:w="372" w:type="pct"/>
            <w:vAlign w:val="center"/>
          </w:tcPr>
          <w:p w14:paraId="11CAAB40" w14:textId="77777777" w:rsidR="00214B3B" w:rsidRPr="00214B3B" w:rsidRDefault="00214B3B" w:rsidP="005960D3">
            <w:pPr>
              <w:tabs>
                <w:tab w:val="center" w:pos="1291"/>
                <w:tab w:val="center" w:pos="2961"/>
              </w:tabs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7.17</w:t>
            </w:r>
          </w:p>
        </w:tc>
        <w:tc>
          <w:tcPr>
            <w:tcW w:w="409" w:type="pct"/>
            <w:vAlign w:val="center"/>
          </w:tcPr>
          <w:p w14:paraId="271883CD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6.30</w:t>
            </w:r>
          </w:p>
        </w:tc>
        <w:tc>
          <w:tcPr>
            <w:tcW w:w="466" w:type="pct"/>
            <w:vAlign w:val="center"/>
          </w:tcPr>
          <w:p w14:paraId="7285293C" w14:textId="77777777" w:rsidR="00214B3B" w:rsidRPr="00214B3B" w:rsidRDefault="00214B3B" w:rsidP="005960D3">
            <w:pPr>
              <w:ind w:left="31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20.70</w:t>
            </w:r>
          </w:p>
        </w:tc>
        <w:tc>
          <w:tcPr>
            <w:tcW w:w="431" w:type="pct"/>
            <w:vAlign w:val="center"/>
          </w:tcPr>
          <w:p w14:paraId="798BD3DC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20.90</w:t>
            </w:r>
          </w:p>
        </w:tc>
        <w:tc>
          <w:tcPr>
            <w:tcW w:w="461" w:type="pct"/>
            <w:vAlign w:val="center"/>
          </w:tcPr>
          <w:p w14:paraId="044BA2E0" w14:textId="77777777" w:rsidR="00214B3B" w:rsidRPr="00214B3B" w:rsidRDefault="00214B3B" w:rsidP="005960D3">
            <w:pPr>
              <w:ind w:left="11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7.96</w:t>
            </w:r>
          </w:p>
        </w:tc>
        <w:tc>
          <w:tcPr>
            <w:tcW w:w="425" w:type="pct"/>
            <w:vAlign w:val="center"/>
          </w:tcPr>
          <w:p w14:paraId="64B419E7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6.51</w:t>
            </w:r>
          </w:p>
        </w:tc>
        <w:tc>
          <w:tcPr>
            <w:tcW w:w="455" w:type="pct"/>
            <w:vAlign w:val="center"/>
          </w:tcPr>
          <w:p w14:paraId="6C52AB66" w14:textId="77777777" w:rsidR="00214B3B" w:rsidRPr="00214B3B" w:rsidRDefault="00214B3B" w:rsidP="005960D3">
            <w:pPr>
              <w:ind w:left="116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253</w:t>
            </w:r>
          </w:p>
        </w:tc>
        <w:tc>
          <w:tcPr>
            <w:tcW w:w="410" w:type="pct"/>
            <w:vAlign w:val="center"/>
          </w:tcPr>
          <w:p w14:paraId="3A866B41" w14:textId="77777777" w:rsidR="00214B3B" w:rsidRPr="00214B3B" w:rsidRDefault="00214B3B" w:rsidP="005960D3">
            <w:pPr>
              <w:ind w:left="149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275</w:t>
            </w:r>
          </w:p>
        </w:tc>
      </w:tr>
      <w:tr w:rsidR="00214B3B" w:rsidRPr="00214B3B" w14:paraId="7BD99874" w14:textId="77777777" w:rsidTr="00214B3B">
        <w:trPr>
          <w:trHeight w:val="341"/>
        </w:trPr>
        <w:tc>
          <w:tcPr>
            <w:tcW w:w="1571" w:type="pct"/>
          </w:tcPr>
          <w:p w14:paraId="52968E31" w14:textId="77777777" w:rsidR="00214B3B" w:rsidRPr="00214B3B" w:rsidRDefault="00214B3B" w:rsidP="005960D3">
            <w:pPr>
              <w:ind w:right="170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 xml:space="preserve">Maximum </w:t>
            </w:r>
          </w:p>
        </w:tc>
        <w:tc>
          <w:tcPr>
            <w:tcW w:w="372" w:type="pct"/>
            <w:vAlign w:val="center"/>
          </w:tcPr>
          <w:p w14:paraId="74D9C6E3" w14:textId="77777777" w:rsidR="00214B3B" w:rsidRPr="00214B3B" w:rsidRDefault="00214B3B" w:rsidP="005960D3">
            <w:pPr>
              <w:tabs>
                <w:tab w:val="center" w:pos="1288"/>
                <w:tab w:val="center" w:pos="2961"/>
              </w:tabs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7.17</w:t>
            </w:r>
          </w:p>
        </w:tc>
        <w:tc>
          <w:tcPr>
            <w:tcW w:w="409" w:type="pct"/>
            <w:vAlign w:val="center"/>
          </w:tcPr>
          <w:p w14:paraId="61AFF18B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7.15</w:t>
            </w:r>
          </w:p>
        </w:tc>
        <w:tc>
          <w:tcPr>
            <w:tcW w:w="466" w:type="pct"/>
            <w:vAlign w:val="center"/>
          </w:tcPr>
          <w:p w14:paraId="35D23DBC" w14:textId="77777777" w:rsidR="00214B3B" w:rsidRPr="00214B3B" w:rsidRDefault="00214B3B" w:rsidP="005960D3">
            <w:pPr>
              <w:ind w:left="31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20.70</w:t>
            </w:r>
          </w:p>
        </w:tc>
        <w:tc>
          <w:tcPr>
            <w:tcW w:w="431" w:type="pct"/>
            <w:vAlign w:val="center"/>
          </w:tcPr>
          <w:p w14:paraId="5D971FC6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21.40</w:t>
            </w:r>
          </w:p>
        </w:tc>
        <w:tc>
          <w:tcPr>
            <w:tcW w:w="461" w:type="pct"/>
            <w:vAlign w:val="center"/>
          </w:tcPr>
          <w:p w14:paraId="09AADDE7" w14:textId="77777777" w:rsidR="00214B3B" w:rsidRPr="00214B3B" w:rsidRDefault="00214B3B" w:rsidP="005960D3">
            <w:pPr>
              <w:ind w:left="11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7.96</w:t>
            </w:r>
          </w:p>
        </w:tc>
        <w:tc>
          <w:tcPr>
            <w:tcW w:w="425" w:type="pct"/>
            <w:vAlign w:val="center"/>
          </w:tcPr>
          <w:p w14:paraId="7B0F9AC4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7.87</w:t>
            </w:r>
          </w:p>
        </w:tc>
        <w:tc>
          <w:tcPr>
            <w:tcW w:w="455" w:type="pct"/>
            <w:vAlign w:val="center"/>
          </w:tcPr>
          <w:p w14:paraId="20B145B8" w14:textId="77777777" w:rsidR="00214B3B" w:rsidRPr="00214B3B" w:rsidRDefault="00214B3B" w:rsidP="005960D3">
            <w:pPr>
              <w:ind w:left="116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253</w:t>
            </w:r>
          </w:p>
        </w:tc>
        <w:tc>
          <w:tcPr>
            <w:tcW w:w="410" w:type="pct"/>
            <w:vAlign w:val="center"/>
          </w:tcPr>
          <w:p w14:paraId="4BCC68B4" w14:textId="77777777" w:rsidR="00214B3B" w:rsidRPr="00214B3B" w:rsidRDefault="00214B3B" w:rsidP="005960D3">
            <w:pPr>
              <w:ind w:left="149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282</w:t>
            </w:r>
          </w:p>
        </w:tc>
      </w:tr>
      <w:tr w:rsidR="00214B3B" w:rsidRPr="00214B3B" w14:paraId="33E2AC68" w14:textId="77777777" w:rsidTr="00214B3B">
        <w:trPr>
          <w:trHeight w:val="318"/>
        </w:trPr>
        <w:tc>
          <w:tcPr>
            <w:tcW w:w="1571" w:type="pct"/>
          </w:tcPr>
          <w:p w14:paraId="65BA9CE3" w14:textId="77777777" w:rsidR="00214B3B" w:rsidRPr="00214B3B" w:rsidRDefault="00214B3B" w:rsidP="005960D3">
            <w:pPr>
              <w:ind w:right="173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 xml:space="preserve">Average  </w:t>
            </w:r>
          </w:p>
        </w:tc>
        <w:tc>
          <w:tcPr>
            <w:tcW w:w="372" w:type="pct"/>
            <w:vAlign w:val="center"/>
          </w:tcPr>
          <w:p w14:paraId="4321AF52" w14:textId="77777777" w:rsidR="00214B3B" w:rsidRPr="00214B3B" w:rsidRDefault="00214B3B" w:rsidP="005960D3">
            <w:pPr>
              <w:tabs>
                <w:tab w:val="center" w:pos="1288"/>
                <w:tab w:val="center" w:pos="2961"/>
              </w:tabs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7.17</w:t>
            </w:r>
          </w:p>
        </w:tc>
        <w:tc>
          <w:tcPr>
            <w:tcW w:w="409" w:type="pct"/>
            <w:vAlign w:val="center"/>
          </w:tcPr>
          <w:p w14:paraId="7E4FA41E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6.58</w:t>
            </w:r>
          </w:p>
        </w:tc>
        <w:tc>
          <w:tcPr>
            <w:tcW w:w="466" w:type="pct"/>
            <w:vAlign w:val="center"/>
          </w:tcPr>
          <w:p w14:paraId="5058101A" w14:textId="77777777" w:rsidR="00214B3B" w:rsidRPr="00214B3B" w:rsidRDefault="00214B3B" w:rsidP="005960D3">
            <w:pPr>
              <w:ind w:left="31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20.70</w:t>
            </w:r>
          </w:p>
        </w:tc>
        <w:tc>
          <w:tcPr>
            <w:tcW w:w="431" w:type="pct"/>
            <w:vAlign w:val="center"/>
          </w:tcPr>
          <w:p w14:paraId="5D6EA35D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21.18</w:t>
            </w:r>
          </w:p>
        </w:tc>
        <w:tc>
          <w:tcPr>
            <w:tcW w:w="461" w:type="pct"/>
            <w:vAlign w:val="center"/>
          </w:tcPr>
          <w:p w14:paraId="787E1287" w14:textId="77777777" w:rsidR="00214B3B" w:rsidRPr="00214B3B" w:rsidRDefault="00214B3B" w:rsidP="005960D3">
            <w:pPr>
              <w:ind w:left="11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7.96</w:t>
            </w:r>
          </w:p>
        </w:tc>
        <w:tc>
          <w:tcPr>
            <w:tcW w:w="425" w:type="pct"/>
            <w:vAlign w:val="center"/>
          </w:tcPr>
          <w:p w14:paraId="1799CCE4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7.43</w:t>
            </w:r>
          </w:p>
        </w:tc>
        <w:tc>
          <w:tcPr>
            <w:tcW w:w="455" w:type="pct"/>
            <w:vAlign w:val="center"/>
          </w:tcPr>
          <w:p w14:paraId="02560672" w14:textId="77777777" w:rsidR="00214B3B" w:rsidRPr="00214B3B" w:rsidRDefault="00214B3B" w:rsidP="005960D3">
            <w:pPr>
              <w:ind w:left="116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253</w:t>
            </w:r>
          </w:p>
        </w:tc>
        <w:tc>
          <w:tcPr>
            <w:tcW w:w="410" w:type="pct"/>
            <w:vAlign w:val="center"/>
          </w:tcPr>
          <w:p w14:paraId="3941FF0F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279.50</w:t>
            </w:r>
          </w:p>
        </w:tc>
      </w:tr>
      <w:tr w:rsidR="00214B3B" w:rsidRPr="00214B3B" w14:paraId="195D43D7" w14:textId="77777777" w:rsidTr="00214B3B">
        <w:trPr>
          <w:trHeight w:val="316"/>
        </w:trPr>
        <w:tc>
          <w:tcPr>
            <w:tcW w:w="1571" w:type="pct"/>
          </w:tcPr>
          <w:p w14:paraId="19FCE6FA" w14:textId="77777777" w:rsidR="00214B3B" w:rsidRPr="00214B3B" w:rsidRDefault="00214B3B" w:rsidP="005960D3">
            <w:pPr>
              <w:ind w:right="174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 xml:space="preserve">Standard deviation </w:t>
            </w:r>
          </w:p>
        </w:tc>
        <w:tc>
          <w:tcPr>
            <w:tcW w:w="372" w:type="pct"/>
            <w:vAlign w:val="center"/>
          </w:tcPr>
          <w:p w14:paraId="1635CC74" w14:textId="77777777" w:rsidR="00214B3B" w:rsidRPr="00214B3B" w:rsidRDefault="00214B3B" w:rsidP="005960D3">
            <w:pPr>
              <w:tabs>
                <w:tab w:val="center" w:pos="1288"/>
                <w:tab w:val="center" w:pos="2961"/>
              </w:tabs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</w:t>
            </w:r>
          </w:p>
        </w:tc>
        <w:tc>
          <w:tcPr>
            <w:tcW w:w="409" w:type="pct"/>
            <w:vAlign w:val="center"/>
          </w:tcPr>
          <w:p w14:paraId="28F14A7F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0.39</w:t>
            </w:r>
          </w:p>
        </w:tc>
        <w:tc>
          <w:tcPr>
            <w:tcW w:w="466" w:type="pct"/>
            <w:vAlign w:val="center"/>
          </w:tcPr>
          <w:p w14:paraId="4BC3A122" w14:textId="77777777" w:rsidR="00214B3B" w:rsidRPr="00214B3B" w:rsidRDefault="00214B3B" w:rsidP="005960D3">
            <w:pPr>
              <w:ind w:left="91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31" w:type="pct"/>
            <w:vAlign w:val="center"/>
          </w:tcPr>
          <w:p w14:paraId="2B097BA1" w14:textId="77777777" w:rsidR="00214B3B" w:rsidRPr="00214B3B" w:rsidRDefault="00214B3B" w:rsidP="005960D3">
            <w:pPr>
              <w:ind w:left="60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0.22</w:t>
            </w:r>
          </w:p>
        </w:tc>
        <w:tc>
          <w:tcPr>
            <w:tcW w:w="461" w:type="pct"/>
            <w:vAlign w:val="center"/>
          </w:tcPr>
          <w:p w14:paraId="25D8A702" w14:textId="77777777" w:rsidR="00214B3B" w:rsidRPr="00214B3B" w:rsidRDefault="00214B3B" w:rsidP="005960D3">
            <w:pPr>
              <w:ind w:left="11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25" w:type="pct"/>
            <w:vAlign w:val="center"/>
          </w:tcPr>
          <w:p w14:paraId="038BB133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0.63</w:t>
            </w:r>
          </w:p>
        </w:tc>
        <w:tc>
          <w:tcPr>
            <w:tcW w:w="455" w:type="pct"/>
            <w:vAlign w:val="center"/>
          </w:tcPr>
          <w:p w14:paraId="2119B138" w14:textId="77777777" w:rsidR="00214B3B" w:rsidRPr="00214B3B" w:rsidRDefault="00214B3B" w:rsidP="005960D3">
            <w:pPr>
              <w:ind w:left="88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10" w:type="pct"/>
            <w:vAlign w:val="center"/>
          </w:tcPr>
          <w:p w14:paraId="71B073F4" w14:textId="77777777" w:rsidR="00214B3B" w:rsidRPr="00214B3B" w:rsidRDefault="00214B3B" w:rsidP="005960D3">
            <w:pPr>
              <w:ind w:left="120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3.11</w:t>
            </w:r>
          </w:p>
        </w:tc>
      </w:tr>
      <w:tr w:rsidR="00214B3B" w:rsidRPr="00214B3B" w14:paraId="68B08CA9" w14:textId="77777777" w:rsidTr="00214B3B">
        <w:trPr>
          <w:trHeight w:val="288"/>
        </w:trPr>
        <w:tc>
          <w:tcPr>
            <w:tcW w:w="5000" w:type="pct"/>
            <w:gridSpan w:val="9"/>
          </w:tcPr>
          <w:p w14:paraId="2A004DAC" w14:textId="77777777" w:rsidR="00214B3B" w:rsidRPr="00214B3B" w:rsidRDefault="00214B3B" w:rsidP="005960D3">
            <w:pPr>
              <w:ind w:left="120"/>
              <w:rPr>
                <w:rFonts w:cs="Times New Roman"/>
                <w:sz w:val="22"/>
              </w:rPr>
            </w:pPr>
          </w:p>
        </w:tc>
      </w:tr>
      <w:tr w:rsidR="00214B3B" w:rsidRPr="00214B3B" w14:paraId="18F5860E" w14:textId="77777777" w:rsidTr="00214B3B">
        <w:trPr>
          <w:trHeight w:val="891"/>
        </w:trPr>
        <w:tc>
          <w:tcPr>
            <w:tcW w:w="1571" w:type="pct"/>
          </w:tcPr>
          <w:p w14:paraId="58110CAE" w14:textId="77777777" w:rsidR="00214B3B" w:rsidRPr="00214B3B" w:rsidRDefault="00214B3B" w:rsidP="005960D3">
            <w:pPr>
              <w:spacing w:after="34" w:line="238" w:lineRule="auto"/>
              <w:ind w:left="800" w:hanging="670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Treatment with pellets with MPs </w:t>
            </w:r>
          </w:p>
          <w:p w14:paraId="21204E86" w14:textId="77777777" w:rsidR="00214B3B" w:rsidRPr="00214B3B" w:rsidRDefault="00214B3B" w:rsidP="005960D3">
            <w:pPr>
              <w:ind w:right="172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72" w:type="pct"/>
          </w:tcPr>
          <w:p w14:paraId="6F711FF3" w14:textId="77777777" w:rsidR="00214B3B" w:rsidRPr="00214B3B" w:rsidRDefault="00214B3B" w:rsidP="005960D3">
            <w:pPr>
              <w:tabs>
                <w:tab w:val="center" w:pos="1291"/>
                <w:tab w:val="center" w:pos="2961"/>
              </w:tabs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>Initial</w:t>
            </w:r>
          </w:p>
        </w:tc>
        <w:tc>
          <w:tcPr>
            <w:tcW w:w="409" w:type="pct"/>
          </w:tcPr>
          <w:p w14:paraId="61E3B319" w14:textId="77777777" w:rsidR="00214B3B" w:rsidRPr="00214B3B" w:rsidRDefault="00214B3B" w:rsidP="005960D3">
            <w:pPr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  <w:tc>
          <w:tcPr>
            <w:tcW w:w="466" w:type="pct"/>
          </w:tcPr>
          <w:p w14:paraId="775AAFCE" w14:textId="77777777" w:rsidR="00214B3B" w:rsidRPr="00214B3B" w:rsidRDefault="00214B3B" w:rsidP="005960D3">
            <w:pPr>
              <w:ind w:left="-24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Initial </w:t>
            </w:r>
          </w:p>
        </w:tc>
        <w:tc>
          <w:tcPr>
            <w:tcW w:w="431" w:type="pct"/>
          </w:tcPr>
          <w:p w14:paraId="6D1756FD" w14:textId="77777777" w:rsidR="00214B3B" w:rsidRPr="00214B3B" w:rsidRDefault="00214B3B" w:rsidP="005960D3">
            <w:pPr>
              <w:ind w:left="2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  <w:tc>
          <w:tcPr>
            <w:tcW w:w="461" w:type="pct"/>
          </w:tcPr>
          <w:p w14:paraId="33710A24" w14:textId="77777777" w:rsidR="00214B3B" w:rsidRPr="00214B3B" w:rsidRDefault="00214B3B" w:rsidP="005960D3">
            <w:pPr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Initial </w:t>
            </w:r>
          </w:p>
        </w:tc>
        <w:tc>
          <w:tcPr>
            <w:tcW w:w="425" w:type="pct"/>
          </w:tcPr>
          <w:p w14:paraId="129EE604" w14:textId="77777777" w:rsidR="00214B3B" w:rsidRPr="00214B3B" w:rsidRDefault="00214B3B" w:rsidP="005960D3">
            <w:pPr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  <w:tc>
          <w:tcPr>
            <w:tcW w:w="455" w:type="pct"/>
          </w:tcPr>
          <w:p w14:paraId="74EAE03F" w14:textId="77777777" w:rsidR="00214B3B" w:rsidRPr="00214B3B" w:rsidRDefault="00214B3B" w:rsidP="005960D3">
            <w:pPr>
              <w:ind w:left="-30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Initial </w:t>
            </w:r>
          </w:p>
        </w:tc>
        <w:tc>
          <w:tcPr>
            <w:tcW w:w="410" w:type="pct"/>
          </w:tcPr>
          <w:p w14:paraId="71A9C4F3" w14:textId="77777777" w:rsidR="00214B3B" w:rsidRPr="00214B3B" w:rsidRDefault="00214B3B" w:rsidP="005960D3">
            <w:pPr>
              <w:ind w:left="62"/>
              <w:rPr>
                <w:rFonts w:cs="Times New Roman"/>
                <w:sz w:val="22"/>
              </w:rPr>
            </w:pPr>
            <w:r w:rsidRPr="00214B3B">
              <w:rPr>
                <w:rFonts w:eastAsia="Times New Roman" w:cs="Times New Roman"/>
                <w:b/>
                <w:sz w:val="22"/>
              </w:rPr>
              <w:t xml:space="preserve">Final </w:t>
            </w:r>
          </w:p>
        </w:tc>
      </w:tr>
      <w:tr w:rsidR="00214B3B" w:rsidRPr="00214B3B" w14:paraId="07602BCE" w14:textId="77777777" w:rsidTr="00214B3B">
        <w:trPr>
          <w:trHeight w:val="891"/>
        </w:trPr>
        <w:tc>
          <w:tcPr>
            <w:tcW w:w="1571" w:type="pct"/>
            <w:vAlign w:val="center"/>
          </w:tcPr>
          <w:p w14:paraId="1E249098" w14:textId="77777777" w:rsidR="00214B3B" w:rsidRPr="00214B3B" w:rsidRDefault="00214B3B" w:rsidP="005960D3">
            <w:pPr>
              <w:spacing w:after="34" w:line="238" w:lineRule="auto"/>
              <w:ind w:left="800" w:hanging="670"/>
              <w:jc w:val="center"/>
              <w:rPr>
                <w:rFonts w:eastAsia="Times New Roman" w:cs="Times New Roman"/>
                <w:b/>
                <w:sz w:val="22"/>
              </w:rPr>
            </w:pPr>
            <w:r w:rsidRPr="00214B3B">
              <w:rPr>
                <w:rFonts w:cs="Times New Roman"/>
                <w:sz w:val="22"/>
              </w:rPr>
              <w:t>Minimum</w:t>
            </w:r>
          </w:p>
        </w:tc>
        <w:tc>
          <w:tcPr>
            <w:tcW w:w="372" w:type="pct"/>
            <w:vAlign w:val="center"/>
          </w:tcPr>
          <w:p w14:paraId="7BCBD1F6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7.17</w:t>
            </w:r>
          </w:p>
        </w:tc>
        <w:tc>
          <w:tcPr>
            <w:tcW w:w="409" w:type="pct"/>
            <w:vAlign w:val="center"/>
          </w:tcPr>
          <w:p w14:paraId="5542B3CA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6.28</w:t>
            </w:r>
          </w:p>
        </w:tc>
        <w:tc>
          <w:tcPr>
            <w:tcW w:w="466" w:type="pct"/>
            <w:vAlign w:val="center"/>
          </w:tcPr>
          <w:p w14:paraId="7AF83C19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20.70</w:t>
            </w:r>
          </w:p>
        </w:tc>
        <w:tc>
          <w:tcPr>
            <w:tcW w:w="431" w:type="pct"/>
            <w:vAlign w:val="center"/>
          </w:tcPr>
          <w:p w14:paraId="2026849E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21.20</w:t>
            </w:r>
          </w:p>
        </w:tc>
        <w:tc>
          <w:tcPr>
            <w:tcW w:w="461" w:type="pct"/>
            <w:vAlign w:val="center"/>
          </w:tcPr>
          <w:p w14:paraId="00BA6CDB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7.96</w:t>
            </w:r>
          </w:p>
        </w:tc>
        <w:tc>
          <w:tcPr>
            <w:tcW w:w="425" w:type="pct"/>
            <w:vAlign w:val="center"/>
          </w:tcPr>
          <w:p w14:paraId="0AEEBDAB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7.38</w:t>
            </w:r>
          </w:p>
        </w:tc>
        <w:tc>
          <w:tcPr>
            <w:tcW w:w="455" w:type="pct"/>
            <w:vAlign w:val="center"/>
          </w:tcPr>
          <w:p w14:paraId="03EEEDC4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253</w:t>
            </w:r>
          </w:p>
        </w:tc>
        <w:tc>
          <w:tcPr>
            <w:tcW w:w="410" w:type="pct"/>
            <w:vAlign w:val="center"/>
          </w:tcPr>
          <w:p w14:paraId="0024305E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270</w:t>
            </w:r>
          </w:p>
        </w:tc>
      </w:tr>
      <w:tr w:rsidR="00214B3B" w:rsidRPr="00214B3B" w14:paraId="2C4ED9E7" w14:textId="77777777" w:rsidTr="00214B3B">
        <w:trPr>
          <w:trHeight w:val="318"/>
        </w:trPr>
        <w:tc>
          <w:tcPr>
            <w:tcW w:w="1571" w:type="pct"/>
          </w:tcPr>
          <w:p w14:paraId="0F7D28AA" w14:textId="77777777" w:rsidR="00214B3B" w:rsidRPr="00214B3B" w:rsidRDefault="00214B3B" w:rsidP="005960D3">
            <w:pPr>
              <w:ind w:right="170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 xml:space="preserve">Maximum </w:t>
            </w:r>
          </w:p>
        </w:tc>
        <w:tc>
          <w:tcPr>
            <w:tcW w:w="372" w:type="pct"/>
            <w:vAlign w:val="center"/>
          </w:tcPr>
          <w:p w14:paraId="4F8DA90C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7.17</w:t>
            </w:r>
          </w:p>
        </w:tc>
        <w:tc>
          <w:tcPr>
            <w:tcW w:w="409" w:type="pct"/>
            <w:vAlign w:val="center"/>
          </w:tcPr>
          <w:p w14:paraId="089B1983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6.45</w:t>
            </w:r>
          </w:p>
        </w:tc>
        <w:tc>
          <w:tcPr>
            <w:tcW w:w="466" w:type="pct"/>
            <w:vAlign w:val="center"/>
          </w:tcPr>
          <w:p w14:paraId="412E7C80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20.70</w:t>
            </w:r>
          </w:p>
        </w:tc>
        <w:tc>
          <w:tcPr>
            <w:tcW w:w="431" w:type="pct"/>
            <w:vAlign w:val="center"/>
          </w:tcPr>
          <w:p w14:paraId="2F6B0009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21.80</w:t>
            </w:r>
          </w:p>
        </w:tc>
        <w:tc>
          <w:tcPr>
            <w:tcW w:w="461" w:type="pct"/>
            <w:vAlign w:val="center"/>
          </w:tcPr>
          <w:p w14:paraId="36ED2253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7.96</w:t>
            </w:r>
          </w:p>
        </w:tc>
        <w:tc>
          <w:tcPr>
            <w:tcW w:w="425" w:type="pct"/>
            <w:vAlign w:val="center"/>
          </w:tcPr>
          <w:p w14:paraId="424AA7D0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7.86</w:t>
            </w:r>
          </w:p>
        </w:tc>
        <w:tc>
          <w:tcPr>
            <w:tcW w:w="455" w:type="pct"/>
            <w:vAlign w:val="center"/>
          </w:tcPr>
          <w:p w14:paraId="4514B25A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253</w:t>
            </w:r>
          </w:p>
        </w:tc>
        <w:tc>
          <w:tcPr>
            <w:tcW w:w="410" w:type="pct"/>
            <w:vAlign w:val="center"/>
          </w:tcPr>
          <w:p w14:paraId="460AEDBA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280</w:t>
            </w:r>
          </w:p>
        </w:tc>
      </w:tr>
      <w:tr w:rsidR="00214B3B" w:rsidRPr="00214B3B" w14:paraId="3559B642" w14:textId="77777777" w:rsidTr="00214B3B">
        <w:trPr>
          <w:trHeight w:val="316"/>
        </w:trPr>
        <w:tc>
          <w:tcPr>
            <w:tcW w:w="1571" w:type="pct"/>
          </w:tcPr>
          <w:p w14:paraId="680A4AE2" w14:textId="77777777" w:rsidR="00214B3B" w:rsidRPr="00214B3B" w:rsidRDefault="00214B3B" w:rsidP="005960D3">
            <w:pPr>
              <w:ind w:right="173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 xml:space="preserve">Average  </w:t>
            </w:r>
          </w:p>
        </w:tc>
        <w:tc>
          <w:tcPr>
            <w:tcW w:w="372" w:type="pct"/>
            <w:vAlign w:val="center"/>
          </w:tcPr>
          <w:p w14:paraId="6DE7A361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7.17</w:t>
            </w:r>
          </w:p>
        </w:tc>
        <w:tc>
          <w:tcPr>
            <w:tcW w:w="409" w:type="pct"/>
            <w:vAlign w:val="center"/>
          </w:tcPr>
          <w:p w14:paraId="6A73B3ED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6.35</w:t>
            </w:r>
          </w:p>
        </w:tc>
        <w:tc>
          <w:tcPr>
            <w:tcW w:w="466" w:type="pct"/>
            <w:vAlign w:val="center"/>
          </w:tcPr>
          <w:p w14:paraId="73CA7651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20.70</w:t>
            </w:r>
          </w:p>
        </w:tc>
        <w:tc>
          <w:tcPr>
            <w:tcW w:w="431" w:type="pct"/>
            <w:vAlign w:val="center"/>
          </w:tcPr>
          <w:p w14:paraId="3929FEDB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21.52</w:t>
            </w:r>
          </w:p>
        </w:tc>
        <w:tc>
          <w:tcPr>
            <w:tcW w:w="461" w:type="pct"/>
            <w:vAlign w:val="center"/>
          </w:tcPr>
          <w:p w14:paraId="1B22F419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7.96</w:t>
            </w:r>
          </w:p>
        </w:tc>
        <w:tc>
          <w:tcPr>
            <w:tcW w:w="425" w:type="pct"/>
            <w:vAlign w:val="center"/>
          </w:tcPr>
          <w:p w14:paraId="26FB2313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7.59</w:t>
            </w:r>
          </w:p>
        </w:tc>
        <w:tc>
          <w:tcPr>
            <w:tcW w:w="455" w:type="pct"/>
            <w:vAlign w:val="center"/>
          </w:tcPr>
          <w:p w14:paraId="0B7D4807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253</w:t>
            </w:r>
          </w:p>
        </w:tc>
        <w:tc>
          <w:tcPr>
            <w:tcW w:w="410" w:type="pct"/>
            <w:vAlign w:val="center"/>
          </w:tcPr>
          <w:p w14:paraId="6040E9E4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275.60</w:t>
            </w:r>
          </w:p>
        </w:tc>
      </w:tr>
      <w:tr w:rsidR="00214B3B" w:rsidRPr="00214B3B" w14:paraId="455E48CD" w14:textId="77777777" w:rsidTr="00214B3B">
        <w:trPr>
          <w:trHeight w:val="303"/>
        </w:trPr>
        <w:tc>
          <w:tcPr>
            <w:tcW w:w="1571" w:type="pct"/>
          </w:tcPr>
          <w:p w14:paraId="4DB1C111" w14:textId="77777777" w:rsidR="00214B3B" w:rsidRPr="00214B3B" w:rsidRDefault="00214B3B" w:rsidP="005960D3">
            <w:pPr>
              <w:ind w:right="174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 xml:space="preserve">Standard deviation </w:t>
            </w:r>
          </w:p>
        </w:tc>
        <w:tc>
          <w:tcPr>
            <w:tcW w:w="372" w:type="pct"/>
            <w:vAlign w:val="center"/>
          </w:tcPr>
          <w:p w14:paraId="374880C5" w14:textId="77777777" w:rsidR="00214B3B" w:rsidRPr="00214B3B" w:rsidRDefault="00214B3B" w:rsidP="005960D3">
            <w:pPr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09" w:type="pct"/>
            <w:vAlign w:val="center"/>
          </w:tcPr>
          <w:p w14:paraId="7380C600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0.06</w:t>
            </w:r>
          </w:p>
        </w:tc>
        <w:tc>
          <w:tcPr>
            <w:tcW w:w="466" w:type="pct"/>
            <w:vAlign w:val="center"/>
          </w:tcPr>
          <w:p w14:paraId="2E38F64C" w14:textId="77777777" w:rsidR="00214B3B" w:rsidRPr="00214B3B" w:rsidRDefault="00214B3B" w:rsidP="005960D3">
            <w:pPr>
              <w:ind w:left="91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31" w:type="pct"/>
            <w:vAlign w:val="center"/>
          </w:tcPr>
          <w:p w14:paraId="5A4D84AB" w14:textId="77777777" w:rsidR="00214B3B" w:rsidRPr="00214B3B" w:rsidRDefault="00214B3B" w:rsidP="005960D3">
            <w:pPr>
              <w:ind w:left="60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0.26</w:t>
            </w:r>
          </w:p>
        </w:tc>
        <w:tc>
          <w:tcPr>
            <w:tcW w:w="461" w:type="pct"/>
            <w:vAlign w:val="center"/>
          </w:tcPr>
          <w:p w14:paraId="6AE783C3" w14:textId="77777777" w:rsidR="00214B3B" w:rsidRPr="00214B3B" w:rsidRDefault="00214B3B" w:rsidP="005960D3">
            <w:pPr>
              <w:ind w:left="11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25" w:type="pct"/>
            <w:vAlign w:val="center"/>
          </w:tcPr>
          <w:p w14:paraId="4EB6C268" w14:textId="77777777" w:rsidR="00214B3B" w:rsidRPr="00214B3B" w:rsidRDefault="00214B3B" w:rsidP="005960D3">
            <w:pPr>
              <w:ind w:left="55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0.18</w:t>
            </w:r>
          </w:p>
        </w:tc>
        <w:tc>
          <w:tcPr>
            <w:tcW w:w="455" w:type="pct"/>
            <w:vAlign w:val="center"/>
          </w:tcPr>
          <w:p w14:paraId="544CDF47" w14:textId="77777777" w:rsidR="00214B3B" w:rsidRPr="00214B3B" w:rsidRDefault="00214B3B" w:rsidP="005960D3">
            <w:pPr>
              <w:ind w:left="88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0.00</w:t>
            </w:r>
          </w:p>
        </w:tc>
        <w:tc>
          <w:tcPr>
            <w:tcW w:w="410" w:type="pct"/>
            <w:vAlign w:val="center"/>
          </w:tcPr>
          <w:p w14:paraId="241E9C48" w14:textId="77777777" w:rsidR="00214B3B" w:rsidRPr="00214B3B" w:rsidRDefault="00214B3B" w:rsidP="005960D3">
            <w:pPr>
              <w:ind w:left="120"/>
              <w:jc w:val="center"/>
              <w:rPr>
                <w:rFonts w:cs="Times New Roman"/>
                <w:sz w:val="22"/>
              </w:rPr>
            </w:pPr>
            <w:r w:rsidRPr="00214B3B">
              <w:rPr>
                <w:rFonts w:cs="Times New Roman"/>
                <w:sz w:val="22"/>
              </w:rPr>
              <w:t>4.16</w:t>
            </w:r>
          </w:p>
        </w:tc>
      </w:tr>
    </w:tbl>
    <w:p w14:paraId="7B99A6A1" w14:textId="4D7C91A8" w:rsidR="00E9328C" w:rsidRPr="00CA3E5E" w:rsidRDefault="00E9328C" w:rsidP="00E9328C">
      <w:pPr>
        <w:ind w:left="7" w:right="1692"/>
        <w:rPr>
          <w:rFonts w:cs="Times New Roman"/>
        </w:rPr>
      </w:pPr>
      <w:r w:rsidRPr="00063B1D">
        <w:rPr>
          <w:rFonts w:eastAsia="Times New Roman" w:cs="Times New Roman"/>
          <w:b/>
        </w:rPr>
        <w:lastRenderedPageBreak/>
        <w:t xml:space="preserve">Supplementary Table </w:t>
      </w:r>
      <w:r>
        <w:rPr>
          <w:rFonts w:eastAsia="Times New Roman" w:cs="Times New Roman"/>
          <w:b/>
        </w:rPr>
        <w:t>3</w:t>
      </w:r>
      <w:r w:rsidRPr="00CA3E5E">
        <w:rPr>
          <w:rFonts w:eastAsia="Times New Roman" w:cs="Times New Roman"/>
          <w:b/>
        </w:rPr>
        <w:t xml:space="preserve">. </w:t>
      </w:r>
      <w:r w:rsidRPr="00CA3E5E">
        <w:rPr>
          <w:rFonts w:cs="Times New Roman"/>
        </w:rPr>
        <w:t xml:space="preserve">Microplastics (MPs) identified in samples of intestinal tracts of </w:t>
      </w:r>
      <w:proofErr w:type="spellStart"/>
      <w:r w:rsidRPr="00CA3E5E">
        <w:rPr>
          <w:rFonts w:eastAsia="Times New Roman" w:cs="Times New Roman"/>
          <w:i/>
        </w:rPr>
        <w:t>Procambarus</w:t>
      </w:r>
      <w:proofErr w:type="spellEnd"/>
      <w:r w:rsidRPr="00CA3E5E">
        <w:rPr>
          <w:rFonts w:eastAsia="Times New Roman" w:cs="Times New Roman"/>
          <w:i/>
        </w:rPr>
        <w:t xml:space="preserve"> </w:t>
      </w:r>
      <w:proofErr w:type="spellStart"/>
      <w:r w:rsidRPr="00CA3E5E">
        <w:rPr>
          <w:rFonts w:eastAsia="Times New Roman" w:cs="Times New Roman"/>
          <w:i/>
        </w:rPr>
        <w:t>clarkii</w:t>
      </w:r>
      <w:proofErr w:type="spellEnd"/>
      <w:r w:rsidRPr="00CA3E5E">
        <w:rPr>
          <w:rFonts w:cs="Times New Roman"/>
        </w:rPr>
        <w:t xml:space="preserve"> maintained in the laboratory and fed with pellets </w:t>
      </w:r>
      <w:r w:rsidR="00D1073C">
        <w:rPr>
          <w:rFonts w:cs="Times New Roman"/>
        </w:rPr>
        <w:t>containing</w:t>
      </w:r>
      <w:r w:rsidRPr="00CA3E5E">
        <w:rPr>
          <w:rFonts w:cs="Times New Roman"/>
        </w:rPr>
        <w:t xml:space="preserve"> MPs.</w:t>
      </w:r>
      <w:r w:rsidRPr="00CA3E5E">
        <w:rPr>
          <w:rFonts w:eastAsia="Times New Roman" w:cs="Times New Roman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512EC3" w14:paraId="06593A26" w14:textId="77777777" w:rsidTr="005960D3">
        <w:tc>
          <w:tcPr>
            <w:tcW w:w="3249" w:type="dxa"/>
            <w:vMerge w:val="restart"/>
            <w:vAlign w:val="center"/>
          </w:tcPr>
          <w:p w14:paraId="13342699" w14:textId="77777777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  <w:r w:rsidRPr="00550811">
              <w:rPr>
                <w:b/>
                <w:lang w:val="de-DE"/>
              </w:rPr>
              <w:t>Sample</w:t>
            </w:r>
          </w:p>
        </w:tc>
        <w:tc>
          <w:tcPr>
            <w:tcW w:w="6498" w:type="dxa"/>
            <w:gridSpan w:val="2"/>
            <w:vAlign w:val="center"/>
          </w:tcPr>
          <w:p w14:paraId="52B983F6" w14:textId="77777777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  <w:r w:rsidRPr="00550811">
              <w:rPr>
                <w:b/>
                <w:lang w:val="de-DE"/>
              </w:rPr>
              <w:t>MP Types</w:t>
            </w:r>
          </w:p>
        </w:tc>
        <w:tc>
          <w:tcPr>
            <w:tcW w:w="3249" w:type="dxa"/>
            <w:vMerge w:val="restart"/>
            <w:vAlign w:val="center"/>
          </w:tcPr>
          <w:p w14:paraId="3208600A" w14:textId="77777777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  <w:r w:rsidRPr="00550811">
              <w:rPr>
                <w:b/>
                <w:lang w:val="de-DE"/>
              </w:rPr>
              <w:t>Color</w:t>
            </w:r>
          </w:p>
        </w:tc>
      </w:tr>
      <w:tr w:rsidR="00512EC3" w14:paraId="03EE3783" w14:textId="77777777" w:rsidTr="00770459">
        <w:tc>
          <w:tcPr>
            <w:tcW w:w="3249" w:type="dxa"/>
            <w:vMerge/>
            <w:vAlign w:val="center"/>
          </w:tcPr>
          <w:p w14:paraId="71F77FD6" w14:textId="77777777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</w:p>
        </w:tc>
        <w:tc>
          <w:tcPr>
            <w:tcW w:w="3249" w:type="dxa"/>
            <w:vAlign w:val="center"/>
          </w:tcPr>
          <w:p w14:paraId="50E93F09" w14:textId="71551559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No. Fibers</w:t>
            </w:r>
          </w:p>
        </w:tc>
        <w:tc>
          <w:tcPr>
            <w:tcW w:w="3249" w:type="dxa"/>
            <w:vAlign w:val="center"/>
          </w:tcPr>
          <w:p w14:paraId="3EF01BD8" w14:textId="4F5A1865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No. fragments</w:t>
            </w:r>
          </w:p>
        </w:tc>
        <w:tc>
          <w:tcPr>
            <w:tcW w:w="3249" w:type="dxa"/>
            <w:vMerge/>
            <w:vAlign w:val="center"/>
          </w:tcPr>
          <w:p w14:paraId="1C6904EA" w14:textId="77777777" w:rsidR="00512EC3" w:rsidRPr="00550811" w:rsidRDefault="00512EC3" w:rsidP="005960D3">
            <w:pPr>
              <w:jc w:val="center"/>
              <w:rPr>
                <w:b/>
                <w:lang w:val="de-DE"/>
              </w:rPr>
            </w:pPr>
          </w:p>
        </w:tc>
      </w:tr>
      <w:tr w:rsidR="00FF5BB6" w14:paraId="1901602F" w14:textId="77777777" w:rsidTr="005960D3">
        <w:tc>
          <w:tcPr>
            <w:tcW w:w="3249" w:type="dxa"/>
            <w:vAlign w:val="center"/>
          </w:tcPr>
          <w:p w14:paraId="28188777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T1</w:t>
            </w:r>
          </w:p>
        </w:tc>
        <w:tc>
          <w:tcPr>
            <w:tcW w:w="3249" w:type="dxa"/>
            <w:vAlign w:val="center"/>
          </w:tcPr>
          <w:p w14:paraId="5011BAE5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3249" w:type="dxa"/>
            <w:vAlign w:val="center"/>
          </w:tcPr>
          <w:p w14:paraId="533BB4CA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</w:tc>
        <w:tc>
          <w:tcPr>
            <w:tcW w:w="3249" w:type="dxa"/>
            <w:vAlign w:val="center"/>
          </w:tcPr>
          <w:p w14:paraId="34937BCE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Transparent</w:t>
            </w:r>
          </w:p>
        </w:tc>
      </w:tr>
      <w:tr w:rsidR="00FF5BB6" w14:paraId="286FD986" w14:textId="77777777" w:rsidTr="005960D3">
        <w:tc>
          <w:tcPr>
            <w:tcW w:w="3249" w:type="dxa"/>
            <w:vAlign w:val="center"/>
          </w:tcPr>
          <w:p w14:paraId="64D3B673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T3</w:t>
            </w:r>
          </w:p>
        </w:tc>
        <w:tc>
          <w:tcPr>
            <w:tcW w:w="3249" w:type="dxa"/>
            <w:vAlign w:val="center"/>
          </w:tcPr>
          <w:p w14:paraId="290B4FA4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3249" w:type="dxa"/>
            <w:vAlign w:val="center"/>
          </w:tcPr>
          <w:p w14:paraId="31FB15B4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3249" w:type="dxa"/>
            <w:vAlign w:val="center"/>
          </w:tcPr>
          <w:p w14:paraId="087C6D0A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Transparent</w:t>
            </w:r>
          </w:p>
        </w:tc>
      </w:tr>
      <w:tr w:rsidR="00FF5BB6" w14:paraId="5D49432E" w14:textId="77777777" w:rsidTr="005960D3">
        <w:tc>
          <w:tcPr>
            <w:tcW w:w="3249" w:type="dxa"/>
            <w:vAlign w:val="center"/>
          </w:tcPr>
          <w:p w14:paraId="65F8A8B1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T7</w:t>
            </w:r>
          </w:p>
        </w:tc>
        <w:tc>
          <w:tcPr>
            <w:tcW w:w="3249" w:type="dxa"/>
            <w:vAlign w:val="center"/>
          </w:tcPr>
          <w:p w14:paraId="0F6C854A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3249" w:type="dxa"/>
            <w:vAlign w:val="center"/>
          </w:tcPr>
          <w:p w14:paraId="51422C71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  <w:tc>
          <w:tcPr>
            <w:tcW w:w="3249" w:type="dxa"/>
            <w:vAlign w:val="center"/>
          </w:tcPr>
          <w:p w14:paraId="72AFCC9B" w14:textId="77777777" w:rsidR="00FF5BB6" w:rsidRDefault="00FF5BB6" w:rsidP="005960D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Black</w:t>
            </w:r>
          </w:p>
        </w:tc>
      </w:tr>
    </w:tbl>
    <w:p w14:paraId="5B7F0BB6" w14:textId="77777777" w:rsidR="00E9328C" w:rsidRDefault="00E9328C" w:rsidP="00E9328C">
      <w:pPr>
        <w:spacing w:before="0" w:after="200" w:line="276" w:lineRule="auto"/>
      </w:pPr>
      <w:r>
        <w:br w:type="page"/>
      </w:r>
    </w:p>
    <w:p w14:paraId="7BBB7D31" w14:textId="77777777" w:rsidR="00092621" w:rsidRDefault="00092621" w:rsidP="00E9328C">
      <w:pPr>
        <w:ind w:left="7" w:right="1692"/>
        <w:rPr>
          <w:rFonts w:eastAsia="Times New Roman" w:cs="Times New Roman"/>
          <w:b/>
        </w:rPr>
        <w:sectPr w:rsidR="00092621" w:rsidSect="00DD60E1">
          <w:pgSz w:w="15840" w:h="12240" w:orient="landscape"/>
          <w:pgMar w:top="1179" w:right="1140" w:bottom="1281" w:left="1140" w:header="284" w:footer="510" w:gutter="0"/>
          <w:pgNumType w:start="0"/>
          <w:cols w:space="720"/>
          <w:titlePg/>
          <w:docGrid w:linePitch="360"/>
        </w:sectPr>
      </w:pPr>
    </w:p>
    <w:p w14:paraId="33F13643" w14:textId="1377F33F" w:rsidR="00E9328C" w:rsidRDefault="00E9328C" w:rsidP="00E9328C">
      <w:pPr>
        <w:ind w:left="7" w:right="1692"/>
        <w:rPr>
          <w:rFonts w:eastAsia="Times New Roman" w:cs="Times New Roman"/>
          <w:b/>
        </w:rPr>
      </w:pPr>
      <w:r w:rsidRPr="00063B1D">
        <w:rPr>
          <w:rFonts w:eastAsia="Times New Roman" w:cs="Times New Roman"/>
          <w:b/>
        </w:rPr>
        <w:lastRenderedPageBreak/>
        <w:t xml:space="preserve">Supplementary Table </w:t>
      </w:r>
      <w:r>
        <w:rPr>
          <w:rFonts w:eastAsia="Times New Roman" w:cs="Times New Roman"/>
          <w:b/>
        </w:rPr>
        <w:t>4</w:t>
      </w:r>
      <w:r w:rsidRPr="00CA3E5E">
        <w:rPr>
          <w:rFonts w:eastAsia="Times New Roman" w:cs="Times New Roman"/>
          <w:b/>
        </w:rPr>
        <w:t xml:space="preserve">. </w:t>
      </w:r>
      <w:r w:rsidRPr="00CA3E5E">
        <w:rPr>
          <w:rFonts w:cs="Times New Roman"/>
        </w:rPr>
        <w:t xml:space="preserve">Profile matrix of 16S RNA banding of 13 </w:t>
      </w:r>
      <w:r w:rsidR="00D1073C" w:rsidRPr="00CA3E5E">
        <w:rPr>
          <w:rFonts w:cs="Times New Roman"/>
        </w:rPr>
        <w:t xml:space="preserve">intestinal tract samples </w:t>
      </w:r>
      <w:r w:rsidR="00D1073C">
        <w:rPr>
          <w:rFonts w:cs="Times New Roman"/>
        </w:rPr>
        <w:t xml:space="preserve">of </w:t>
      </w:r>
      <w:proofErr w:type="spellStart"/>
      <w:r w:rsidRPr="00CA3E5E">
        <w:rPr>
          <w:rFonts w:eastAsia="Times New Roman" w:cs="Times New Roman"/>
          <w:i/>
        </w:rPr>
        <w:t>Procambarus</w:t>
      </w:r>
      <w:proofErr w:type="spellEnd"/>
      <w:r w:rsidRPr="00CA3E5E">
        <w:rPr>
          <w:rFonts w:eastAsia="Times New Roman" w:cs="Times New Roman"/>
          <w:i/>
        </w:rPr>
        <w:t xml:space="preserve"> </w:t>
      </w:r>
      <w:proofErr w:type="spellStart"/>
      <w:r w:rsidRPr="00CA3E5E">
        <w:rPr>
          <w:rFonts w:eastAsia="Times New Roman" w:cs="Times New Roman"/>
          <w:i/>
        </w:rPr>
        <w:t>clarkii</w:t>
      </w:r>
      <w:proofErr w:type="spellEnd"/>
      <w:r w:rsidRPr="00CA3E5E">
        <w:rPr>
          <w:rFonts w:eastAsia="Times New Roman" w:cs="Times New Roman"/>
          <w:i/>
        </w:rPr>
        <w:t xml:space="preserve"> </w:t>
      </w:r>
      <w:r w:rsidRPr="00CA3E5E">
        <w:rPr>
          <w:rFonts w:cs="Times New Roman"/>
        </w:rPr>
        <w:t>for banding pattern analysis, based on the presence and absence of bands.</w:t>
      </w:r>
      <w:r w:rsidRPr="00CA3E5E">
        <w:rPr>
          <w:rFonts w:eastAsia="Times New Roman" w:cs="Times New Roman"/>
          <w:b/>
        </w:rPr>
        <w:t xml:space="preserve"> </w:t>
      </w:r>
    </w:p>
    <w:tbl>
      <w:tblPr>
        <w:tblStyle w:val="TableGrid"/>
        <w:tblW w:w="8025" w:type="dxa"/>
        <w:tblLook w:val="04A0" w:firstRow="1" w:lastRow="0" w:firstColumn="1" w:lastColumn="0" w:noHBand="0" w:noVBand="1"/>
      </w:tblPr>
      <w:tblGrid>
        <w:gridCol w:w="685"/>
        <w:gridCol w:w="533"/>
        <w:gridCol w:w="480"/>
        <w:gridCol w:w="480"/>
        <w:gridCol w:w="480"/>
        <w:gridCol w:w="490"/>
        <w:gridCol w:w="480"/>
        <w:gridCol w:w="480"/>
        <w:gridCol w:w="480"/>
        <w:gridCol w:w="480"/>
        <w:gridCol w:w="557"/>
        <w:gridCol w:w="480"/>
        <w:gridCol w:w="480"/>
        <w:gridCol w:w="480"/>
        <w:gridCol w:w="480"/>
        <w:gridCol w:w="480"/>
      </w:tblGrid>
      <w:tr w:rsidR="00DD2E23" w:rsidRPr="00F3484E" w14:paraId="441AE12A" w14:textId="77777777" w:rsidTr="00DD2E23">
        <w:trPr>
          <w:trHeight w:val="288"/>
        </w:trPr>
        <w:tc>
          <w:tcPr>
            <w:tcW w:w="685" w:type="dxa"/>
            <w:noWrap/>
            <w:hideMark/>
          </w:tcPr>
          <w:p w14:paraId="7B4B79CD" w14:textId="77777777" w:rsidR="00DD2E23" w:rsidRPr="00512EC3" w:rsidRDefault="00DD2E23" w:rsidP="005960D3">
            <w:pPr>
              <w:spacing w:before="0" w:after="0"/>
              <w:rPr>
                <w:rFonts w:eastAsia="Times New Roman" w:cs="Times New Roman"/>
                <w:sz w:val="20"/>
                <w:szCs w:val="24"/>
                <w:lang w:eastAsia="es-CR"/>
              </w:rPr>
            </w:pPr>
          </w:p>
        </w:tc>
        <w:tc>
          <w:tcPr>
            <w:tcW w:w="7340" w:type="dxa"/>
            <w:gridSpan w:val="15"/>
            <w:noWrap/>
            <w:hideMark/>
          </w:tcPr>
          <w:p w14:paraId="198CA822" w14:textId="77777777" w:rsidR="00DD2E23" w:rsidRPr="00F3484E" w:rsidRDefault="00DD2E23" w:rsidP="005960D3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proofErr w:type="spellStart"/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Samples</w:t>
            </w:r>
            <w:proofErr w:type="spellEnd"/>
          </w:p>
        </w:tc>
      </w:tr>
      <w:tr w:rsidR="00DD2E23" w:rsidRPr="00F3484E" w14:paraId="671DCDEC" w14:textId="77777777" w:rsidTr="00DD2E23">
        <w:trPr>
          <w:trHeight w:val="288"/>
        </w:trPr>
        <w:tc>
          <w:tcPr>
            <w:tcW w:w="685" w:type="dxa"/>
            <w:noWrap/>
            <w:hideMark/>
          </w:tcPr>
          <w:p w14:paraId="563CE6AB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Band</w:t>
            </w:r>
          </w:p>
        </w:tc>
        <w:tc>
          <w:tcPr>
            <w:tcW w:w="533" w:type="dxa"/>
            <w:noWrap/>
            <w:hideMark/>
          </w:tcPr>
          <w:p w14:paraId="796A02DD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A2</w:t>
            </w:r>
          </w:p>
        </w:tc>
        <w:tc>
          <w:tcPr>
            <w:tcW w:w="480" w:type="dxa"/>
            <w:noWrap/>
            <w:hideMark/>
          </w:tcPr>
          <w:p w14:paraId="72FCC2D5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A4</w:t>
            </w:r>
          </w:p>
        </w:tc>
        <w:tc>
          <w:tcPr>
            <w:tcW w:w="480" w:type="dxa"/>
            <w:noWrap/>
            <w:hideMark/>
          </w:tcPr>
          <w:p w14:paraId="65CB4A9B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A7</w:t>
            </w:r>
          </w:p>
        </w:tc>
        <w:tc>
          <w:tcPr>
            <w:tcW w:w="480" w:type="dxa"/>
            <w:noWrap/>
            <w:hideMark/>
          </w:tcPr>
          <w:p w14:paraId="42FA056F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S1</w:t>
            </w:r>
          </w:p>
        </w:tc>
        <w:tc>
          <w:tcPr>
            <w:tcW w:w="490" w:type="dxa"/>
            <w:noWrap/>
            <w:hideMark/>
          </w:tcPr>
          <w:p w14:paraId="0CAF4719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AG</w:t>
            </w:r>
          </w:p>
        </w:tc>
        <w:tc>
          <w:tcPr>
            <w:tcW w:w="480" w:type="dxa"/>
            <w:noWrap/>
            <w:hideMark/>
          </w:tcPr>
          <w:p w14:paraId="3B474068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C2</w:t>
            </w:r>
          </w:p>
        </w:tc>
        <w:tc>
          <w:tcPr>
            <w:tcW w:w="480" w:type="dxa"/>
            <w:noWrap/>
            <w:hideMark/>
          </w:tcPr>
          <w:p w14:paraId="377EA3B5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C5</w:t>
            </w:r>
          </w:p>
        </w:tc>
        <w:tc>
          <w:tcPr>
            <w:tcW w:w="480" w:type="dxa"/>
            <w:noWrap/>
            <w:hideMark/>
          </w:tcPr>
          <w:p w14:paraId="105B2D00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C6</w:t>
            </w:r>
          </w:p>
        </w:tc>
        <w:tc>
          <w:tcPr>
            <w:tcW w:w="480" w:type="dxa"/>
            <w:noWrap/>
            <w:hideMark/>
          </w:tcPr>
          <w:p w14:paraId="14DA0F1A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C7</w:t>
            </w:r>
          </w:p>
        </w:tc>
        <w:tc>
          <w:tcPr>
            <w:tcW w:w="557" w:type="dxa"/>
            <w:noWrap/>
            <w:hideMark/>
          </w:tcPr>
          <w:p w14:paraId="0C821178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C10</w:t>
            </w:r>
          </w:p>
        </w:tc>
        <w:tc>
          <w:tcPr>
            <w:tcW w:w="480" w:type="dxa"/>
            <w:noWrap/>
            <w:hideMark/>
          </w:tcPr>
          <w:p w14:paraId="74E4E4D5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T1</w:t>
            </w:r>
          </w:p>
        </w:tc>
        <w:tc>
          <w:tcPr>
            <w:tcW w:w="480" w:type="dxa"/>
            <w:noWrap/>
            <w:hideMark/>
          </w:tcPr>
          <w:p w14:paraId="0C2BC115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T3</w:t>
            </w:r>
          </w:p>
        </w:tc>
        <w:tc>
          <w:tcPr>
            <w:tcW w:w="480" w:type="dxa"/>
            <w:noWrap/>
            <w:hideMark/>
          </w:tcPr>
          <w:p w14:paraId="059B064B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T5</w:t>
            </w:r>
          </w:p>
        </w:tc>
        <w:tc>
          <w:tcPr>
            <w:tcW w:w="480" w:type="dxa"/>
            <w:noWrap/>
            <w:hideMark/>
          </w:tcPr>
          <w:p w14:paraId="274D1F8C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T7</w:t>
            </w:r>
          </w:p>
        </w:tc>
        <w:tc>
          <w:tcPr>
            <w:tcW w:w="480" w:type="dxa"/>
            <w:noWrap/>
            <w:hideMark/>
          </w:tcPr>
          <w:p w14:paraId="54C00F75" w14:textId="77777777" w:rsidR="00DD2E23" w:rsidRPr="00F3484E" w:rsidRDefault="00DD2E23" w:rsidP="005960D3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b/>
                <w:color w:val="000000"/>
                <w:sz w:val="22"/>
                <w:lang w:val="es-CR" w:eastAsia="es-CR"/>
              </w:rPr>
              <w:t>T9</w:t>
            </w:r>
          </w:p>
        </w:tc>
      </w:tr>
      <w:tr w:rsidR="00DD2E23" w:rsidRPr="00F3484E" w14:paraId="77C18F25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7D71CF71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</w:t>
            </w:r>
          </w:p>
        </w:tc>
        <w:tc>
          <w:tcPr>
            <w:tcW w:w="533" w:type="dxa"/>
            <w:noWrap/>
            <w:hideMark/>
          </w:tcPr>
          <w:p w14:paraId="123013CC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974226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75859C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3780B8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F5EAEF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E6AA4F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C47D89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B4D2DE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AE6423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6E882A2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8C4F32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6B0FDC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F058B3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2B9E25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02C1F8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</w:tr>
      <w:tr w:rsidR="00DD2E23" w:rsidRPr="00F3484E" w14:paraId="7D3D9AF1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579D853C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</w:t>
            </w:r>
          </w:p>
        </w:tc>
        <w:tc>
          <w:tcPr>
            <w:tcW w:w="533" w:type="dxa"/>
            <w:noWrap/>
            <w:hideMark/>
          </w:tcPr>
          <w:p w14:paraId="510D464F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54F13A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5B2988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F936F1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61936E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05BC6F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BEB8D3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694B73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245A31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148E17E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A37A00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30325B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ACA393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B01D01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F99E04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</w:tr>
      <w:tr w:rsidR="00DD2E23" w:rsidRPr="00F3484E" w14:paraId="11CB08E1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3F6E14B3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3</w:t>
            </w:r>
          </w:p>
        </w:tc>
        <w:tc>
          <w:tcPr>
            <w:tcW w:w="533" w:type="dxa"/>
            <w:noWrap/>
            <w:hideMark/>
          </w:tcPr>
          <w:p w14:paraId="7D1CE852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909951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FA869A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AE9A8D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0FE5DE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9642F3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3735C5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BA9706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E493B1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A6CB2E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7172D3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F2D874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0AB2D1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1ECDEA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725D78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7C48F50F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35204C3F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4</w:t>
            </w:r>
          </w:p>
        </w:tc>
        <w:tc>
          <w:tcPr>
            <w:tcW w:w="533" w:type="dxa"/>
            <w:noWrap/>
            <w:hideMark/>
          </w:tcPr>
          <w:p w14:paraId="3319E2AE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31A063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86DB0D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325224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2A12BA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C13828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384248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F794C2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B6AF4C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13CEE6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993A2B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FD7100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88E3DC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3E3AF7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0D025D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4D1590F9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15EE2AC6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5</w:t>
            </w:r>
          </w:p>
        </w:tc>
        <w:tc>
          <w:tcPr>
            <w:tcW w:w="533" w:type="dxa"/>
            <w:noWrap/>
            <w:hideMark/>
          </w:tcPr>
          <w:p w14:paraId="6CEBBE2D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AEBB2C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F36E5B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816B03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973CE1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AB5BEC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964357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4636B4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518196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8925EC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249D4B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572A96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AD9B95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DA8588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E58508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4715A5D8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4F678323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6</w:t>
            </w:r>
          </w:p>
        </w:tc>
        <w:tc>
          <w:tcPr>
            <w:tcW w:w="533" w:type="dxa"/>
            <w:noWrap/>
            <w:hideMark/>
          </w:tcPr>
          <w:p w14:paraId="511EB805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2867DA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C8EF70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3A7004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28C2D45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5584BE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7645E9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08CBA5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1D66BE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29F59EB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ED75FC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78201B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1890B6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186FED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2EADC6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6750CC0D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24882E2E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7</w:t>
            </w:r>
          </w:p>
        </w:tc>
        <w:tc>
          <w:tcPr>
            <w:tcW w:w="533" w:type="dxa"/>
            <w:noWrap/>
            <w:hideMark/>
          </w:tcPr>
          <w:p w14:paraId="176064F8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80E31C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3991F5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453802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269341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8FF0B0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B55D9E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794BFF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095532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BA3D2A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6D49E6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5CD40B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E39676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B40C4F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ED11CF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26CB2B6D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21B1020A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8</w:t>
            </w:r>
          </w:p>
        </w:tc>
        <w:tc>
          <w:tcPr>
            <w:tcW w:w="533" w:type="dxa"/>
            <w:noWrap/>
            <w:hideMark/>
          </w:tcPr>
          <w:p w14:paraId="1EA80204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E6218C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45CCB5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6F225B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429DDE8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D6DF2F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E0F1AD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4848E0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C49950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3DE742B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BF7A5D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6A24C3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B53112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CC6EFD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6EB2A8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34BBB4AE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5B4DB8C8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9</w:t>
            </w:r>
          </w:p>
        </w:tc>
        <w:tc>
          <w:tcPr>
            <w:tcW w:w="533" w:type="dxa"/>
            <w:noWrap/>
            <w:hideMark/>
          </w:tcPr>
          <w:p w14:paraId="4FB6B5BC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F66C86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523393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355C68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CACCAB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BEA448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55475D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438AD4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D5CCBF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C09CC0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EE3ECD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9021A4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0B7AAF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126283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FE163B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25C7CEA4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200F5672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10</w:t>
            </w:r>
          </w:p>
        </w:tc>
        <w:tc>
          <w:tcPr>
            <w:tcW w:w="533" w:type="dxa"/>
            <w:noWrap/>
            <w:hideMark/>
          </w:tcPr>
          <w:p w14:paraId="07742816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E32913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4F9877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3CE47E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0BA85B4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4C38DA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D1D78E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EB5570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DD9225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7E06C87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545F9F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893462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4F6522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8BB81A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C69E6C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04372DD9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7D4F3BB2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11</w:t>
            </w:r>
          </w:p>
        </w:tc>
        <w:tc>
          <w:tcPr>
            <w:tcW w:w="533" w:type="dxa"/>
            <w:noWrap/>
            <w:hideMark/>
          </w:tcPr>
          <w:p w14:paraId="63B21EDD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356E03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6E4BFA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09A28F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752157F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B38F50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31CD3E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3FA0DE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AF4076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ECC9B8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A77BB8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E62CF7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FBDC76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E974C4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D5515E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62717FCB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53E67DE7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12</w:t>
            </w:r>
          </w:p>
        </w:tc>
        <w:tc>
          <w:tcPr>
            <w:tcW w:w="533" w:type="dxa"/>
            <w:noWrap/>
            <w:hideMark/>
          </w:tcPr>
          <w:p w14:paraId="4C78D6DE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2D7D53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D1BA5A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8ADD49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6FC2CE5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F7400F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05586F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C27113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1CC24E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FB0750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F876A5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9072D5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362991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8984D0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5CF72B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52C7B6C9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3740855C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13</w:t>
            </w:r>
          </w:p>
        </w:tc>
        <w:tc>
          <w:tcPr>
            <w:tcW w:w="533" w:type="dxa"/>
            <w:noWrap/>
            <w:hideMark/>
          </w:tcPr>
          <w:p w14:paraId="4148E281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4263EA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A3EC46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50118D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16234BF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3255A3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B026E2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749CD2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54F2C7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96A14B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5A9ACD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95961D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50B60D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08F6CA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9490EC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4F4B54AF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52BC3175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14</w:t>
            </w:r>
          </w:p>
        </w:tc>
        <w:tc>
          <w:tcPr>
            <w:tcW w:w="533" w:type="dxa"/>
            <w:noWrap/>
            <w:hideMark/>
          </w:tcPr>
          <w:p w14:paraId="18C239B0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E2BC2C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FDCC5E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3A0245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61A0565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F1CE49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27ACD1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C1B1A2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6C78E4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10A93B1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74CB54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4D3290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3DAC3C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A95338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8E7CA5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00C1F534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17FCA3EE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15</w:t>
            </w:r>
          </w:p>
        </w:tc>
        <w:tc>
          <w:tcPr>
            <w:tcW w:w="533" w:type="dxa"/>
            <w:noWrap/>
            <w:hideMark/>
          </w:tcPr>
          <w:p w14:paraId="52299995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0F5C4D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F8D528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BA410D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20279F8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B1F4B6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A9C1D4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21B565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DCB96D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3666135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500D6B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C3AB3E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313807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E33A11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DB76C4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</w:tr>
      <w:tr w:rsidR="00DD2E23" w:rsidRPr="00F3484E" w14:paraId="22562D70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2BE886DC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16</w:t>
            </w:r>
          </w:p>
        </w:tc>
        <w:tc>
          <w:tcPr>
            <w:tcW w:w="533" w:type="dxa"/>
            <w:noWrap/>
            <w:hideMark/>
          </w:tcPr>
          <w:p w14:paraId="128A7DE4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60C5C3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33BB8D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52FBB8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3339B0D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742ED1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D8D9CC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CC3BAC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BE171A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02D3172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72AE43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381F7A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C06EB8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08691C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593635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04AE6AD3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5F19E3B3" w14:textId="51323BDF" w:rsidR="00DD2E23" w:rsidRPr="00F3484E" w:rsidRDefault="007F2651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</w:t>
            </w:r>
            <w:r w:rsidR="00DD2E23"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7</w:t>
            </w:r>
          </w:p>
        </w:tc>
        <w:tc>
          <w:tcPr>
            <w:tcW w:w="533" w:type="dxa"/>
            <w:noWrap/>
            <w:hideMark/>
          </w:tcPr>
          <w:p w14:paraId="7F4124D6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12F2BA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9A9FCD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955517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39224E2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41C23B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692707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AF0F7A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95A39C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55668AD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9E918E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E6CEB4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38AAD5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A29362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A0E611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2598E54F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3244C31F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18</w:t>
            </w:r>
          </w:p>
        </w:tc>
        <w:tc>
          <w:tcPr>
            <w:tcW w:w="533" w:type="dxa"/>
            <w:noWrap/>
            <w:hideMark/>
          </w:tcPr>
          <w:p w14:paraId="12FE4505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FAA929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DC70A3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7DFCBE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4F9D3FC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EA52C6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1A56D9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269411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AF230D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1849BE7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01BD05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613700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2BE2DD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4F059E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3B5EED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0330B753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75A1BF85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19</w:t>
            </w:r>
          </w:p>
        </w:tc>
        <w:tc>
          <w:tcPr>
            <w:tcW w:w="533" w:type="dxa"/>
            <w:noWrap/>
            <w:hideMark/>
          </w:tcPr>
          <w:p w14:paraId="593D3784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C87B9D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DF2373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03E04D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164C723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DC7689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60498A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96083F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6B4C53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FFEF1A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289544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972317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CE11CC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431A71C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88CF8C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46471534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7EF59422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20</w:t>
            </w:r>
          </w:p>
        </w:tc>
        <w:tc>
          <w:tcPr>
            <w:tcW w:w="533" w:type="dxa"/>
            <w:noWrap/>
            <w:hideMark/>
          </w:tcPr>
          <w:p w14:paraId="2E40EA45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B6824A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553988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30F35C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598FF39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2815E0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7FFCD9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B7DE38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78FB20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EAE731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58309E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F20ECF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D2FA31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6790574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771729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</w:tr>
      <w:tr w:rsidR="00DD2E23" w:rsidRPr="00F3484E" w14:paraId="7E50A81C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300544C2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21</w:t>
            </w:r>
          </w:p>
        </w:tc>
        <w:tc>
          <w:tcPr>
            <w:tcW w:w="533" w:type="dxa"/>
            <w:noWrap/>
            <w:hideMark/>
          </w:tcPr>
          <w:p w14:paraId="552B8A49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264FB2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7029D9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A65899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645B886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68D5DA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84F391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24D3A1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7BB247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1725FA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BCBE6D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38631B1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D135DE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B056BBC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A02F3D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</w:tr>
      <w:tr w:rsidR="00DD2E23" w:rsidRPr="00F3484E" w14:paraId="590D68D4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774E3ECB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22</w:t>
            </w:r>
          </w:p>
        </w:tc>
        <w:tc>
          <w:tcPr>
            <w:tcW w:w="533" w:type="dxa"/>
            <w:noWrap/>
            <w:hideMark/>
          </w:tcPr>
          <w:p w14:paraId="0FCBDF12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B39699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4958F1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89F442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1105EA4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AFA61E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28B34F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17B8AE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B8B6E1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3F0C5E5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588B5F6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75D8F18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EB6977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DDD9EC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A20028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6859344F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727B75EA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23</w:t>
            </w:r>
          </w:p>
        </w:tc>
        <w:tc>
          <w:tcPr>
            <w:tcW w:w="533" w:type="dxa"/>
            <w:noWrap/>
            <w:hideMark/>
          </w:tcPr>
          <w:p w14:paraId="0567773D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D5621E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C602E8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0E4E7B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89999E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7B18DD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19ADB3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CD9186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F8A53E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68C1A42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7C340D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89B355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55973FE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3C38BA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FD137E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0C0615F9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4138B3C9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24</w:t>
            </w:r>
          </w:p>
        </w:tc>
        <w:tc>
          <w:tcPr>
            <w:tcW w:w="533" w:type="dxa"/>
            <w:noWrap/>
            <w:hideMark/>
          </w:tcPr>
          <w:p w14:paraId="3755EDE0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6938BA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56096D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587EA4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90" w:type="dxa"/>
            <w:noWrap/>
            <w:hideMark/>
          </w:tcPr>
          <w:p w14:paraId="3A34AC9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1CF140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03FEFD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FE1C84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3CD213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557" w:type="dxa"/>
            <w:noWrap/>
            <w:hideMark/>
          </w:tcPr>
          <w:p w14:paraId="7F7FF126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A534B8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8850BF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432852ED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7D022C47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769AC5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</w:tr>
      <w:tr w:rsidR="00DD2E23" w:rsidRPr="00F3484E" w14:paraId="576937DF" w14:textId="77777777" w:rsidTr="00DD2E23">
        <w:trPr>
          <w:trHeight w:val="312"/>
        </w:trPr>
        <w:tc>
          <w:tcPr>
            <w:tcW w:w="685" w:type="dxa"/>
            <w:noWrap/>
            <w:hideMark/>
          </w:tcPr>
          <w:p w14:paraId="6085AF0C" w14:textId="77777777" w:rsidR="00DD2E23" w:rsidRPr="00F3484E" w:rsidRDefault="00DD2E23" w:rsidP="005960D3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</w:pPr>
            <w:r w:rsidRPr="00F3484E">
              <w:rPr>
                <w:rFonts w:ascii="Calibri" w:eastAsia="Times New Roman" w:hAnsi="Calibri" w:cs="Calibri"/>
                <w:color w:val="000000"/>
                <w:sz w:val="22"/>
                <w:lang w:val="es-CR" w:eastAsia="es-CR"/>
              </w:rPr>
              <w:t>25</w:t>
            </w:r>
          </w:p>
        </w:tc>
        <w:tc>
          <w:tcPr>
            <w:tcW w:w="533" w:type="dxa"/>
            <w:noWrap/>
            <w:hideMark/>
          </w:tcPr>
          <w:p w14:paraId="0399450B" w14:textId="77777777" w:rsidR="00DD2E23" w:rsidRPr="00F3484E" w:rsidRDefault="00DD2E23" w:rsidP="005960D3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29FA56C4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03DF77A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2EFDB1A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90" w:type="dxa"/>
            <w:noWrap/>
            <w:hideMark/>
          </w:tcPr>
          <w:p w14:paraId="559472A3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AFEA870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690A6A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06555572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1</w:t>
            </w:r>
          </w:p>
        </w:tc>
        <w:tc>
          <w:tcPr>
            <w:tcW w:w="480" w:type="dxa"/>
            <w:noWrap/>
            <w:hideMark/>
          </w:tcPr>
          <w:p w14:paraId="12BB998F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557" w:type="dxa"/>
            <w:noWrap/>
            <w:hideMark/>
          </w:tcPr>
          <w:p w14:paraId="41FEBDB1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00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00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64C018B9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88160DA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566D5765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3BBEB37B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  <w:tc>
          <w:tcPr>
            <w:tcW w:w="480" w:type="dxa"/>
            <w:noWrap/>
            <w:hideMark/>
          </w:tcPr>
          <w:p w14:paraId="1DF83DD8" w14:textId="77777777" w:rsidR="00DD2E23" w:rsidRPr="00F3484E" w:rsidRDefault="00DD2E23" w:rsidP="005960D3">
            <w:pPr>
              <w:spacing w:before="0" w:after="0"/>
              <w:jc w:val="both"/>
              <w:rPr>
                <w:rFonts w:eastAsia="Times New Roman" w:cs="Times New Roman"/>
                <w:color w:val="FF0000"/>
                <w:szCs w:val="24"/>
                <w:lang w:val="es-CR" w:eastAsia="es-CR"/>
              </w:rPr>
            </w:pPr>
            <w:r w:rsidRPr="00F3484E">
              <w:rPr>
                <w:rFonts w:eastAsia="Times New Roman" w:cs="Times New Roman"/>
                <w:color w:val="FF0000"/>
                <w:szCs w:val="24"/>
                <w:lang w:val="es-CR" w:eastAsia="es-CR"/>
              </w:rPr>
              <w:t>0</w:t>
            </w:r>
          </w:p>
        </w:tc>
      </w:tr>
    </w:tbl>
    <w:p w14:paraId="5FE52F73" w14:textId="120B59DF" w:rsidR="00E9328C" w:rsidRPr="00CA3E5E" w:rsidRDefault="00E9328C" w:rsidP="00E9328C">
      <w:pPr>
        <w:spacing w:after="166"/>
        <w:ind w:left="7" w:right="1692"/>
        <w:rPr>
          <w:rFonts w:cs="Times New Roman"/>
        </w:rPr>
      </w:pPr>
      <w:r w:rsidRPr="00CA3E5E">
        <w:rPr>
          <w:rFonts w:cs="Times New Roman"/>
        </w:rPr>
        <w:t xml:space="preserve">* 1 means presence of the band and 0 absence of the band. Red numbers show a possible change in bacterial community structure when one or more of the bands are absent in one sample but present in another type of sample. </w:t>
      </w:r>
    </w:p>
    <w:p w14:paraId="765A48AF" w14:textId="77777777" w:rsidR="00E9328C" w:rsidRDefault="00E9328C" w:rsidP="00E9328C">
      <w:pPr>
        <w:spacing w:before="0" w:after="200" w:line="276" w:lineRule="auto"/>
      </w:pPr>
      <w:r>
        <w:br w:type="page"/>
      </w:r>
    </w:p>
    <w:p w14:paraId="00A34FB9" w14:textId="77777777" w:rsidR="00E9328C" w:rsidRPr="00CA3E5E" w:rsidRDefault="00E9328C" w:rsidP="00E9328C">
      <w:pPr>
        <w:ind w:left="7" w:right="1692"/>
        <w:rPr>
          <w:rFonts w:cs="Times New Roman"/>
        </w:rPr>
      </w:pPr>
      <w:r w:rsidRPr="00063B1D">
        <w:rPr>
          <w:rFonts w:eastAsia="Times New Roman" w:cs="Times New Roman"/>
          <w:b/>
        </w:rPr>
        <w:lastRenderedPageBreak/>
        <w:t xml:space="preserve">Supplementary Table </w:t>
      </w:r>
      <w:r>
        <w:rPr>
          <w:rFonts w:eastAsia="Times New Roman" w:cs="Times New Roman"/>
          <w:b/>
        </w:rPr>
        <w:t>5</w:t>
      </w:r>
      <w:r w:rsidRPr="00CA3E5E">
        <w:rPr>
          <w:rFonts w:eastAsia="Times New Roman" w:cs="Times New Roman"/>
          <w:b/>
        </w:rPr>
        <w:t xml:space="preserve">. </w:t>
      </w:r>
      <w:r w:rsidRPr="00CA3E5E">
        <w:rPr>
          <w:rFonts w:cs="Times New Roman"/>
        </w:rPr>
        <w:t xml:space="preserve">Measured protein and </w:t>
      </w:r>
      <w:proofErr w:type="spellStart"/>
      <w:r w:rsidRPr="00CA3E5E">
        <w:rPr>
          <w:rFonts w:cs="Times New Roman"/>
        </w:rPr>
        <w:t>phenoloxidase</w:t>
      </w:r>
      <w:proofErr w:type="spellEnd"/>
      <w:r w:rsidRPr="00CA3E5E">
        <w:rPr>
          <w:rFonts w:cs="Times New Roman"/>
        </w:rPr>
        <w:t xml:space="preserve"> activities in the hemolymph of </w:t>
      </w:r>
      <w:proofErr w:type="spellStart"/>
      <w:r w:rsidRPr="00CA3E5E">
        <w:rPr>
          <w:rFonts w:eastAsia="Times New Roman" w:cs="Times New Roman"/>
          <w:i/>
        </w:rPr>
        <w:t>Procambarus</w:t>
      </w:r>
      <w:proofErr w:type="spellEnd"/>
      <w:r w:rsidRPr="00CA3E5E">
        <w:rPr>
          <w:rFonts w:eastAsia="Times New Roman" w:cs="Times New Roman"/>
          <w:i/>
        </w:rPr>
        <w:t xml:space="preserve"> </w:t>
      </w:r>
      <w:proofErr w:type="spellStart"/>
      <w:r w:rsidRPr="00CA3E5E">
        <w:rPr>
          <w:rFonts w:eastAsia="Times New Roman" w:cs="Times New Roman"/>
          <w:i/>
        </w:rPr>
        <w:t>clarkii</w:t>
      </w:r>
      <w:proofErr w:type="spellEnd"/>
      <w:r w:rsidRPr="00CA3E5E">
        <w:rPr>
          <w:rFonts w:eastAsia="Times New Roman" w:cs="Times New Roman"/>
          <w:i/>
        </w:rPr>
        <w:t xml:space="preserve"> </w:t>
      </w:r>
      <w:r w:rsidRPr="00CA3E5E">
        <w:rPr>
          <w:rFonts w:cs="Times New Roman"/>
        </w:rPr>
        <w:t xml:space="preserve">individuals reared under experimental conditions for 96 hrs.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9"/>
        <w:gridCol w:w="1240"/>
        <w:gridCol w:w="1240"/>
        <w:gridCol w:w="1356"/>
        <w:gridCol w:w="1356"/>
        <w:gridCol w:w="1356"/>
      </w:tblGrid>
      <w:tr w:rsidR="00E9328C" w:rsidRPr="00CA3E5E" w14:paraId="338796CA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50DB2169" w14:textId="77777777" w:rsidR="00E9328C" w:rsidRPr="00A04744" w:rsidRDefault="00E9328C" w:rsidP="00CC0FB6">
            <w:pPr>
              <w:rPr>
                <w:rFonts w:eastAsia="Arial" w:cs="Times New Roman"/>
                <w:b/>
              </w:rPr>
            </w:pPr>
            <w:r w:rsidRPr="00A04744">
              <w:rPr>
                <w:rFonts w:eastAsia="Arial" w:cs="Times New Roman"/>
                <w:b/>
              </w:rPr>
              <w:t>Treatment</w:t>
            </w:r>
          </w:p>
        </w:tc>
        <w:tc>
          <w:tcPr>
            <w:tcW w:w="1240" w:type="dxa"/>
            <w:noWrap/>
            <w:hideMark/>
          </w:tcPr>
          <w:p w14:paraId="019D8C65" w14:textId="77777777" w:rsidR="00E9328C" w:rsidRPr="00A04744" w:rsidRDefault="00E9328C" w:rsidP="00CC0FB6">
            <w:pPr>
              <w:rPr>
                <w:rFonts w:eastAsia="Arial" w:cs="Times New Roman"/>
                <w:b/>
              </w:rPr>
            </w:pPr>
            <w:r w:rsidRPr="00A04744">
              <w:rPr>
                <w:rFonts w:eastAsia="Arial" w:cs="Times New Roman"/>
                <w:b/>
              </w:rPr>
              <w:t>Replicate</w:t>
            </w:r>
          </w:p>
        </w:tc>
        <w:tc>
          <w:tcPr>
            <w:tcW w:w="1240" w:type="dxa"/>
            <w:noWrap/>
            <w:hideMark/>
          </w:tcPr>
          <w:p w14:paraId="141FAA9A" w14:textId="77777777" w:rsidR="00E9328C" w:rsidRPr="00A04744" w:rsidRDefault="00E9328C" w:rsidP="00CC0FB6">
            <w:pPr>
              <w:rPr>
                <w:rFonts w:eastAsia="Arial" w:cs="Times New Roman"/>
                <w:b/>
              </w:rPr>
            </w:pPr>
            <w:r w:rsidRPr="00A04744">
              <w:rPr>
                <w:rFonts w:eastAsia="Arial" w:cs="Times New Roman"/>
                <w:b/>
              </w:rPr>
              <w:t>Sample</w:t>
            </w:r>
          </w:p>
        </w:tc>
        <w:tc>
          <w:tcPr>
            <w:tcW w:w="1356" w:type="dxa"/>
            <w:noWrap/>
            <w:hideMark/>
          </w:tcPr>
          <w:p w14:paraId="1DE09A5C" w14:textId="77777777" w:rsidR="00E9328C" w:rsidRPr="00A04744" w:rsidRDefault="00E9328C" w:rsidP="00CC0FB6">
            <w:pPr>
              <w:rPr>
                <w:rFonts w:eastAsia="Arial" w:cs="Times New Roman"/>
                <w:b/>
              </w:rPr>
            </w:pPr>
            <w:r w:rsidRPr="00A04744">
              <w:rPr>
                <w:rFonts w:eastAsia="Arial" w:cs="Times New Roman"/>
                <w:b/>
              </w:rPr>
              <w:t>Protein mg/mL</w:t>
            </w:r>
          </w:p>
        </w:tc>
        <w:tc>
          <w:tcPr>
            <w:tcW w:w="1356" w:type="dxa"/>
            <w:noWrap/>
            <w:hideMark/>
          </w:tcPr>
          <w:p w14:paraId="4C8E742E" w14:textId="77777777" w:rsidR="00E9328C" w:rsidRPr="00A04744" w:rsidRDefault="00E9328C" w:rsidP="00CC0FB6">
            <w:pPr>
              <w:rPr>
                <w:rFonts w:eastAsia="Arial" w:cs="Times New Roman"/>
                <w:b/>
              </w:rPr>
            </w:pPr>
            <w:r w:rsidRPr="00A04744">
              <w:rPr>
                <w:rFonts w:eastAsia="Arial" w:cs="Times New Roman"/>
                <w:b/>
              </w:rPr>
              <w:t>U/mL</w:t>
            </w:r>
          </w:p>
        </w:tc>
        <w:tc>
          <w:tcPr>
            <w:tcW w:w="1356" w:type="dxa"/>
            <w:noWrap/>
            <w:hideMark/>
          </w:tcPr>
          <w:p w14:paraId="100BE61D" w14:textId="58838DDC" w:rsidR="00E9328C" w:rsidRPr="00A04744" w:rsidRDefault="00E9328C" w:rsidP="00CC0FB6">
            <w:pPr>
              <w:rPr>
                <w:rFonts w:eastAsia="Arial" w:cs="Times New Roman"/>
                <w:b/>
              </w:rPr>
            </w:pPr>
            <w:r w:rsidRPr="00A04744">
              <w:rPr>
                <w:rFonts w:eastAsia="Arial" w:cs="Times New Roman"/>
                <w:b/>
              </w:rPr>
              <w:t xml:space="preserve">U/mg of </w:t>
            </w:r>
            <w:r w:rsidR="00D1073C" w:rsidRPr="00A04744">
              <w:rPr>
                <w:rFonts w:eastAsia="Arial" w:cs="Times New Roman"/>
                <w:b/>
              </w:rPr>
              <w:t>p</w:t>
            </w:r>
            <w:r w:rsidRPr="00A04744">
              <w:rPr>
                <w:rFonts w:eastAsia="Arial" w:cs="Times New Roman"/>
                <w:b/>
              </w:rPr>
              <w:t>rotein</w:t>
            </w:r>
          </w:p>
        </w:tc>
      </w:tr>
      <w:tr w:rsidR="00E9328C" w:rsidRPr="00CA3E5E" w14:paraId="5AB65FB2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73B09C52" w14:textId="49E6268F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5969E6E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4ECD1D17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 xml:space="preserve">C1 </w:t>
            </w:r>
          </w:p>
        </w:tc>
        <w:tc>
          <w:tcPr>
            <w:tcW w:w="1356" w:type="dxa"/>
            <w:noWrap/>
            <w:hideMark/>
          </w:tcPr>
          <w:p w14:paraId="2DE1D30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62,2438103</w:t>
            </w:r>
          </w:p>
        </w:tc>
        <w:tc>
          <w:tcPr>
            <w:tcW w:w="1356" w:type="dxa"/>
            <w:noWrap/>
            <w:hideMark/>
          </w:tcPr>
          <w:p w14:paraId="4B69549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137,73406</w:t>
            </w:r>
          </w:p>
        </w:tc>
        <w:tc>
          <w:tcPr>
            <w:tcW w:w="1356" w:type="dxa"/>
            <w:noWrap/>
            <w:hideMark/>
          </w:tcPr>
          <w:p w14:paraId="22DEDC4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2,21281536</w:t>
            </w:r>
          </w:p>
        </w:tc>
      </w:tr>
      <w:tr w:rsidR="00E9328C" w:rsidRPr="00CA3E5E" w14:paraId="6E811D2A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218214D2" w14:textId="1D621C89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1665780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4DB9B5A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C2</w:t>
            </w:r>
          </w:p>
        </w:tc>
        <w:tc>
          <w:tcPr>
            <w:tcW w:w="1356" w:type="dxa"/>
            <w:noWrap/>
            <w:hideMark/>
          </w:tcPr>
          <w:p w14:paraId="687A81BC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125,313364</w:t>
            </w:r>
          </w:p>
        </w:tc>
        <w:tc>
          <w:tcPr>
            <w:tcW w:w="1356" w:type="dxa"/>
            <w:noWrap/>
            <w:hideMark/>
          </w:tcPr>
          <w:p w14:paraId="3ED000BC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193,044412</w:t>
            </w:r>
          </w:p>
        </w:tc>
        <w:tc>
          <w:tcPr>
            <w:tcW w:w="1356" w:type="dxa"/>
            <w:noWrap/>
            <w:hideMark/>
          </w:tcPr>
          <w:p w14:paraId="4CB8F44D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1,54049341</w:t>
            </w:r>
          </w:p>
        </w:tc>
      </w:tr>
      <w:tr w:rsidR="00E9328C" w:rsidRPr="00CA3E5E" w14:paraId="4CC8C775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6A48C360" w14:textId="57ED6C6A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047C221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</w:t>
            </w:r>
          </w:p>
        </w:tc>
        <w:tc>
          <w:tcPr>
            <w:tcW w:w="1240" w:type="dxa"/>
            <w:noWrap/>
            <w:hideMark/>
          </w:tcPr>
          <w:p w14:paraId="29350C5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C4</w:t>
            </w:r>
          </w:p>
        </w:tc>
        <w:tc>
          <w:tcPr>
            <w:tcW w:w="1356" w:type="dxa"/>
            <w:noWrap/>
            <w:hideMark/>
          </w:tcPr>
          <w:p w14:paraId="73268D90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38,3835931</w:t>
            </w:r>
          </w:p>
        </w:tc>
        <w:tc>
          <w:tcPr>
            <w:tcW w:w="1356" w:type="dxa"/>
            <w:noWrap/>
            <w:hideMark/>
          </w:tcPr>
          <w:p w14:paraId="2911BD1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104,032937</w:t>
            </w:r>
          </w:p>
        </w:tc>
        <w:tc>
          <w:tcPr>
            <w:tcW w:w="1356" w:type="dxa"/>
            <w:noWrap/>
            <w:hideMark/>
          </w:tcPr>
          <w:p w14:paraId="28908EF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2,71034909</w:t>
            </w:r>
          </w:p>
        </w:tc>
      </w:tr>
      <w:tr w:rsidR="00E9328C" w:rsidRPr="00CA3E5E" w14:paraId="7FC67237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4D98C2C6" w14:textId="4A6504A2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7874F5A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4</w:t>
            </w:r>
          </w:p>
        </w:tc>
        <w:tc>
          <w:tcPr>
            <w:tcW w:w="1240" w:type="dxa"/>
            <w:noWrap/>
            <w:hideMark/>
          </w:tcPr>
          <w:p w14:paraId="3A00EBB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C5</w:t>
            </w:r>
          </w:p>
        </w:tc>
        <w:tc>
          <w:tcPr>
            <w:tcW w:w="1356" w:type="dxa"/>
            <w:noWrap/>
            <w:hideMark/>
          </w:tcPr>
          <w:p w14:paraId="505EF86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71,4133441</w:t>
            </w:r>
          </w:p>
        </w:tc>
        <w:tc>
          <w:tcPr>
            <w:tcW w:w="1356" w:type="dxa"/>
            <w:noWrap/>
            <w:hideMark/>
          </w:tcPr>
          <w:p w14:paraId="666BB6F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187,917827</w:t>
            </w:r>
          </w:p>
        </w:tc>
        <w:tc>
          <w:tcPr>
            <w:tcW w:w="1356" w:type="dxa"/>
            <w:noWrap/>
            <w:hideMark/>
          </w:tcPr>
          <w:p w14:paraId="4D56389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2,63141055</w:t>
            </w:r>
          </w:p>
        </w:tc>
      </w:tr>
      <w:tr w:rsidR="00E9328C" w:rsidRPr="00CA3E5E" w14:paraId="4BE5A783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7B1894FF" w14:textId="206FAACC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791905ED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500548B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C6</w:t>
            </w:r>
          </w:p>
        </w:tc>
        <w:tc>
          <w:tcPr>
            <w:tcW w:w="1356" w:type="dxa"/>
            <w:noWrap/>
            <w:hideMark/>
          </w:tcPr>
          <w:p w14:paraId="75C3527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70,2961614</w:t>
            </w:r>
          </w:p>
        </w:tc>
        <w:tc>
          <w:tcPr>
            <w:tcW w:w="1356" w:type="dxa"/>
            <w:noWrap/>
            <w:hideMark/>
          </w:tcPr>
          <w:p w14:paraId="613EC19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181,140866</w:t>
            </w:r>
          </w:p>
        </w:tc>
        <w:tc>
          <w:tcPr>
            <w:tcW w:w="1356" w:type="dxa"/>
            <w:noWrap/>
            <w:hideMark/>
          </w:tcPr>
          <w:p w14:paraId="3F94D61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2,57682443</w:t>
            </w:r>
          </w:p>
        </w:tc>
      </w:tr>
      <w:tr w:rsidR="00E9328C" w:rsidRPr="00CA3E5E" w14:paraId="044FD5C9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44583C28" w14:textId="76F815D2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0808B62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6</w:t>
            </w:r>
          </w:p>
        </w:tc>
        <w:tc>
          <w:tcPr>
            <w:tcW w:w="1240" w:type="dxa"/>
            <w:noWrap/>
            <w:hideMark/>
          </w:tcPr>
          <w:p w14:paraId="513FE388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C7</w:t>
            </w:r>
          </w:p>
        </w:tc>
        <w:tc>
          <w:tcPr>
            <w:tcW w:w="1356" w:type="dxa"/>
            <w:noWrap/>
            <w:hideMark/>
          </w:tcPr>
          <w:p w14:paraId="1B08C68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62,6863658</w:t>
            </w:r>
          </w:p>
        </w:tc>
        <w:tc>
          <w:tcPr>
            <w:tcW w:w="1356" w:type="dxa"/>
            <w:noWrap/>
            <w:hideMark/>
          </w:tcPr>
          <w:p w14:paraId="3AB5E98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37,7292133</w:t>
            </w:r>
          </w:p>
        </w:tc>
        <w:tc>
          <w:tcPr>
            <w:tcW w:w="1356" w:type="dxa"/>
            <w:noWrap/>
            <w:hideMark/>
          </w:tcPr>
          <w:p w14:paraId="6FCC1BB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0,60187272</w:t>
            </w:r>
          </w:p>
        </w:tc>
      </w:tr>
      <w:tr w:rsidR="00E9328C" w:rsidRPr="00CA3E5E" w14:paraId="0D410C5F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05C92A35" w14:textId="2669FE98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1164F0D9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6878742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C8</w:t>
            </w:r>
          </w:p>
        </w:tc>
        <w:tc>
          <w:tcPr>
            <w:tcW w:w="1356" w:type="dxa"/>
            <w:noWrap/>
            <w:hideMark/>
          </w:tcPr>
          <w:p w14:paraId="700C9BEF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75,4611077</w:t>
            </w:r>
          </w:p>
        </w:tc>
        <w:tc>
          <w:tcPr>
            <w:tcW w:w="1356" w:type="dxa"/>
            <w:noWrap/>
            <w:hideMark/>
          </w:tcPr>
          <w:p w14:paraId="2EC720A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137,183868</w:t>
            </w:r>
          </w:p>
        </w:tc>
        <w:tc>
          <w:tcPr>
            <w:tcW w:w="1356" w:type="dxa"/>
            <w:noWrap/>
            <w:hideMark/>
          </w:tcPr>
          <w:p w14:paraId="283B7D4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1,81794135</w:t>
            </w:r>
          </w:p>
        </w:tc>
      </w:tr>
      <w:tr w:rsidR="00E9328C" w:rsidRPr="00CA3E5E" w14:paraId="6C2569B1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13843F41" w14:textId="4B58D6DF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537B509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3CCEAE1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C9</w:t>
            </w:r>
          </w:p>
        </w:tc>
        <w:tc>
          <w:tcPr>
            <w:tcW w:w="1356" w:type="dxa"/>
            <w:noWrap/>
            <w:hideMark/>
          </w:tcPr>
          <w:p w14:paraId="5FFA1D1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52,2107536</w:t>
            </w:r>
          </w:p>
        </w:tc>
        <w:tc>
          <w:tcPr>
            <w:tcW w:w="1356" w:type="dxa"/>
            <w:noWrap/>
            <w:hideMark/>
          </w:tcPr>
          <w:p w14:paraId="193A1E8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15,0196434</w:t>
            </w:r>
          </w:p>
        </w:tc>
        <w:tc>
          <w:tcPr>
            <w:tcW w:w="1356" w:type="dxa"/>
            <w:noWrap/>
            <w:hideMark/>
          </w:tcPr>
          <w:p w14:paraId="65B1AC2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0,28767337</w:t>
            </w:r>
          </w:p>
        </w:tc>
      </w:tr>
      <w:tr w:rsidR="00E9328C" w:rsidRPr="00CA3E5E" w14:paraId="37442C39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7254A73B" w14:textId="2A38180F" w:rsidR="00E9328C" w:rsidRPr="00CA3E5E" w:rsidRDefault="00D1073C" w:rsidP="00CC0FB6">
            <w:pPr>
              <w:rPr>
                <w:rFonts w:eastAsia="Arial" w:cs="Times New Roman"/>
              </w:rPr>
            </w:pPr>
            <w:r>
              <w:rPr>
                <w:rFonts w:eastAsia="Arial" w:cs="Times New Roman"/>
              </w:rPr>
              <w:t>C</w:t>
            </w:r>
            <w:r w:rsidR="00E9328C" w:rsidRPr="00CA3E5E">
              <w:rPr>
                <w:rFonts w:eastAsia="Arial" w:cs="Times New Roman"/>
              </w:rPr>
              <w:t>ontrol</w:t>
            </w:r>
          </w:p>
        </w:tc>
        <w:tc>
          <w:tcPr>
            <w:tcW w:w="1240" w:type="dxa"/>
            <w:noWrap/>
            <w:hideMark/>
          </w:tcPr>
          <w:p w14:paraId="34A06D0F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9</w:t>
            </w:r>
          </w:p>
        </w:tc>
        <w:tc>
          <w:tcPr>
            <w:tcW w:w="1240" w:type="dxa"/>
            <w:noWrap/>
            <w:hideMark/>
          </w:tcPr>
          <w:p w14:paraId="09849E3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C10</w:t>
            </w:r>
          </w:p>
        </w:tc>
        <w:tc>
          <w:tcPr>
            <w:tcW w:w="1356" w:type="dxa"/>
            <w:noWrap/>
            <w:hideMark/>
          </w:tcPr>
          <w:p w14:paraId="3FB63537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101,291237</w:t>
            </w:r>
          </w:p>
        </w:tc>
        <w:tc>
          <w:tcPr>
            <w:tcW w:w="1356" w:type="dxa"/>
            <w:noWrap/>
            <w:hideMark/>
          </w:tcPr>
          <w:p w14:paraId="4C245047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  <w:tc>
          <w:tcPr>
            <w:tcW w:w="1356" w:type="dxa"/>
            <w:noWrap/>
            <w:hideMark/>
          </w:tcPr>
          <w:p w14:paraId="282890B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</w:tr>
      <w:tr w:rsidR="00E9328C" w:rsidRPr="00CA3E5E" w14:paraId="1785BF10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4D61509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295D6814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</w:t>
            </w:r>
          </w:p>
        </w:tc>
        <w:tc>
          <w:tcPr>
            <w:tcW w:w="1240" w:type="dxa"/>
            <w:noWrap/>
            <w:hideMark/>
          </w:tcPr>
          <w:p w14:paraId="7F6E9C1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T1</w:t>
            </w:r>
          </w:p>
        </w:tc>
        <w:tc>
          <w:tcPr>
            <w:tcW w:w="1356" w:type="dxa"/>
            <w:noWrap/>
            <w:hideMark/>
          </w:tcPr>
          <w:p w14:paraId="5166C32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69,5729609</w:t>
            </w:r>
          </w:p>
        </w:tc>
        <w:tc>
          <w:tcPr>
            <w:tcW w:w="1356" w:type="dxa"/>
            <w:noWrap/>
            <w:hideMark/>
          </w:tcPr>
          <w:p w14:paraId="6E594379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  <w:tc>
          <w:tcPr>
            <w:tcW w:w="1356" w:type="dxa"/>
            <w:noWrap/>
            <w:hideMark/>
          </w:tcPr>
          <w:p w14:paraId="717E5B69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</w:tr>
      <w:tr w:rsidR="00E9328C" w:rsidRPr="00CA3E5E" w14:paraId="5CD03A7E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00FF7C4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644FF48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</w:t>
            </w:r>
          </w:p>
        </w:tc>
        <w:tc>
          <w:tcPr>
            <w:tcW w:w="1240" w:type="dxa"/>
            <w:noWrap/>
            <w:hideMark/>
          </w:tcPr>
          <w:p w14:paraId="6A65C4F9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T2</w:t>
            </w:r>
          </w:p>
        </w:tc>
        <w:tc>
          <w:tcPr>
            <w:tcW w:w="1356" w:type="dxa"/>
            <w:noWrap/>
            <w:hideMark/>
          </w:tcPr>
          <w:p w14:paraId="5D42848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80,5397018</w:t>
            </w:r>
          </w:p>
        </w:tc>
        <w:tc>
          <w:tcPr>
            <w:tcW w:w="1356" w:type="dxa"/>
            <w:noWrap/>
            <w:hideMark/>
          </w:tcPr>
          <w:p w14:paraId="5BE2595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24,9123779</w:t>
            </w:r>
          </w:p>
        </w:tc>
        <w:tc>
          <w:tcPr>
            <w:tcW w:w="1356" w:type="dxa"/>
            <w:noWrap/>
            <w:hideMark/>
          </w:tcPr>
          <w:p w14:paraId="1589A6C9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0,30931798</w:t>
            </w:r>
          </w:p>
        </w:tc>
      </w:tr>
      <w:tr w:rsidR="00E9328C" w:rsidRPr="00CA3E5E" w14:paraId="625640EC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3B60ECEF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106E5BA7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</w:t>
            </w:r>
          </w:p>
        </w:tc>
        <w:tc>
          <w:tcPr>
            <w:tcW w:w="1240" w:type="dxa"/>
            <w:noWrap/>
            <w:hideMark/>
          </w:tcPr>
          <w:p w14:paraId="74BECC70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T3</w:t>
            </w:r>
          </w:p>
        </w:tc>
        <w:tc>
          <w:tcPr>
            <w:tcW w:w="1356" w:type="dxa"/>
            <w:noWrap/>
            <w:hideMark/>
          </w:tcPr>
          <w:p w14:paraId="56B5DC6C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72,1041625</w:t>
            </w:r>
          </w:p>
        </w:tc>
        <w:tc>
          <w:tcPr>
            <w:tcW w:w="1356" w:type="dxa"/>
            <w:noWrap/>
            <w:hideMark/>
          </w:tcPr>
          <w:p w14:paraId="19D5FF44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20,515427</w:t>
            </w:r>
          </w:p>
        </w:tc>
        <w:tc>
          <w:tcPr>
            <w:tcW w:w="1356" w:type="dxa"/>
            <w:noWrap/>
            <w:hideMark/>
          </w:tcPr>
          <w:p w14:paraId="41AE99FC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0,28452486</w:t>
            </w:r>
          </w:p>
        </w:tc>
      </w:tr>
      <w:tr w:rsidR="00E9328C" w:rsidRPr="00CA3E5E" w14:paraId="72EFE7AE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2205788D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46EE726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4</w:t>
            </w:r>
          </w:p>
        </w:tc>
        <w:tc>
          <w:tcPr>
            <w:tcW w:w="1240" w:type="dxa"/>
            <w:noWrap/>
            <w:hideMark/>
          </w:tcPr>
          <w:p w14:paraId="44A756DF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T5</w:t>
            </w:r>
          </w:p>
        </w:tc>
        <w:tc>
          <w:tcPr>
            <w:tcW w:w="1356" w:type="dxa"/>
            <w:noWrap/>
            <w:hideMark/>
          </w:tcPr>
          <w:p w14:paraId="62BC7C1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51,9624907</w:t>
            </w:r>
          </w:p>
        </w:tc>
        <w:tc>
          <w:tcPr>
            <w:tcW w:w="1356" w:type="dxa"/>
            <w:noWrap/>
            <w:hideMark/>
          </w:tcPr>
          <w:p w14:paraId="73F2028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34,983611</w:t>
            </w:r>
          </w:p>
        </w:tc>
        <w:tc>
          <w:tcPr>
            <w:tcW w:w="1356" w:type="dxa"/>
            <w:noWrap/>
            <w:hideMark/>
          </w:tcPr>
          <w:p w14:paraId="265701E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0,67324739</w:t>
            </w:r>
          </w:p>
        </w:tc>
      </w:tr>
      <w:tr w:rsidR="00E9328C" w:rsidRPr="00CA3E5E" w14:paraId="5F9F3DC4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78980155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7A781548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5</w:t>
            </w:r>
          </w:p>
        </w:tc>
        <w:tc>
          <w:tcPr>
            <w:tcW w:w="1240" w:type="dxa"/>
            <w:noWrap/>
            <w:hideMark/>
          </w:tcPr>
          <w:p w14:paraId="6BD571A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T6</w:t>
            </w:r>
          </w:p>
        </w:tc>
        <w:tc>
          <w:tcPr>
            <w:tcW w:w="1356" w:type="dxa"/>
            <w:noWrap/>
            <w:hideMark/>
          </w:tcPr>
          <w:p w14:paraId="7675EF4D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30,7899885</w:t>
            </w:r>
          </w:p>
        </w:tc>
        <w:tc>
          <w:tcPr>
            <w:tcW w:w="1356" w:type="dxa"/>
            <w:noWrap/>
            <w:hideMark/>
          </w:tcPr>
          <w:p w14:paraId="256A62DF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  <w:tc>
          <w:tcPr>
            <w:tcW w:w="1356" w:type="dxa"/>
            <w:noWrap/>
            <w:hideMark/>
          </w:tcPr>
          <w:p w14:paraId="7D5FCF43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</w:tr>
      <w:tr w:rsidR="00E9328C" w:rsidRPr="00CA3E5E" w14:paraId="431854A0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7B116EED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66D97B6C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6</w:t>
            </w:r>
          </w:p>
        </w:tc>
        <w:tc>
          <w:tcPr>
            <w:tcW w:w="1240" w:type="dxa"/>
            <w:noWrap/>
            <w:hideMark/>
          </w:tcPr>
          <w:p w14:paraId="4060CBDB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T7</w:t>
            </w:r>
          </w:p>
        </w:tc>
        <w:tc>
          <w:tcPr>
            <w:tcW w:w="1356" w:type="dxa"/>
            <w:noWrap/>
            <w:hideMark/>
          </w:tcPr>
          <w:p w14:paraId="5C79606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57,1922013</w:t>
            </w:r>
          </w:p>
        </w:tc>
        <w:tc>
          <w:tcPr>
            <w:tcW w:w="1356" w:type="dxa"/>
            <w:noWrap/>
            <w:hideMark/>
          </w:tcPr>
          <w:p w14:paraId="37754DED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38,4644407</w:t>
            </w:r>
          </w:p>
        </w:tc>
        <w:tc>
          <w:tcPr>
            <w:tcW w:w="1356" w:type="dxa"/>
            <w:noWrap/>
            <w:hideMark/>
          </w:tcPr>
          <w:p w14:paraId="2A3B618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0,67254695</w:t>
            </w:r>
          </w:p>
        </w:tc>
      </w:tr>
      <w:tr w:rsidR="00E9328C" w:rsidRPr="00CA3E5E" w14:paraId="319ACC9E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177351E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3E199AE1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7</w:t>
            </w:r>
          </w:p>
        </w:tc>
        <w:tc>
          <w:tcPr>
            <w:tcW w:w="1240" w:type="dxa"/>
            <w:noWrap/>
            <w:hideMark/>
          </w:tcPr>
          <w:p w14:paraId="775777A9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T9</w:t>
            </w:r>
          </w:p>
        </w:tc>
        <w:tc>
          <w:tcPr>
            <w:tcW w:w="1356" w:type="dxa"/>
            <w:noWrap/>
            <w:hideMark/>
          </w:tcPr>
          <w:p w14:paraId="71968AFF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62,2977805</w:t>
            </w:r>
          </w:p>
        </w:tc>
        <w:tc>
          <w:tcPr>
            <w:tcW w:w="1356" w:type="dxa"/>
            <w:noWrap/>
            <w:hideMark/>
          </w:tcPr>
          <w:p w14:paraId="375F5B8A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16,3030754</w:t>
            </w:r>
          </w:p>
        </w:tc>
        <w:tc>
          <w:tcPr>
            <w:tcW w:w="1356" w:type="dxa"/>
            <w:noWrap/>
            <w:hideMark/>
          </w:tcPr>
          <w:p w14:paraId="60477D32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0,26169593</w:t>
            </w:r>
          </w:p>
        </w:tc>
      </w:tr>
      <w:tr w:rsidR="00E9328C" w:rsidRPr="00CA3E5E" w14:paraId="492F0492" w14:textId="77777777" w:rsidTr="00092621">
        <w:trPr>
          <w:trHeight w:val="288"/>
        </w:trPr>
        <w:tc>
          <w:tcPr>
            <w:tcW w:w="1240" w:type="dxa"/>
            <w:noWrap/>
            <w:hideMark/>
          </w:tcPr>
          <w:p w14:paraId="1AA8A0F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MP</w:t>
            </w:r>
          </w:p>
        </w:tc>
        <w:tc>
          <w:tcPr>
            <w:tcW w:w="1240" w:type="dxa"/>
            <w:noWrap/>
            <w:hideMark/>
          </w:tcPr>
          <w:p w14:paraId="5234F0B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8</w:t>
            </w:r>
          </w:p>
        </w:tc>
        <w:tc>
          <w:tcPr>
            <w:tcW w:w="1240" w:type="dxa"/>
            <w:noWrap/>
            <w:hideMark/>
          </w:tcPr>
          <w:p w14:paraId="5403580C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T10</w:t>
            </w:r>
          </w:p>
        </w:tc>
        <w:tc>
          <w:tcPr>
            <w:tcW w:w="1356" w:type="dxa"/>
            <w:noWrap/>
            <w:hideMark/>
          </w:tcPr>
          <w:p w14:paraId="1F55ADB6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47,4182014</w:t>
            </w:r>
          </w:p>
        </w:tc>
        <w:tc>
          <w:tcPr>
            <w:tcW w:w="1356" w:type="dxa"/>
            <w:noWrap/>
            <w:hideMark/>
          </w:tcPr>
          <w:p w14:paraId="34F5E16E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  <w:tc>
          <w:tcPr>
            <w:tcW w:w="1356" w:type="dxa"/>
            <w:noWrap/>
            <w:hideMark/>
          </w:tcPr>
          <w:p w14:paraId="57D60948" w14:textId="77777777" w:rsidR="00E9328C" w:rsidRPr="00CA3E5E" w:rsidRDefault="00E9328C" w:rsidP="00CC0FB6">
            <w:pPr>
              <w:rPr>
                <w:rFonts w:eastAsia="Arial" w:cs="Times New Roman"/>
              </w:rPr>
            </w:pPr>
            <w:r w:rsidRPr="00CA3E5E">
              <w:rPr>
                <w:rFonts w:eastAsia="Arial" w:cs="Times New Roman"/>
              </w:rPr>
              <w:t>0</w:t>
            </w:r>
          </w:p>
        </w:tc>
      </w:tr>
    </w:tbl>
    <w:p w14:paraId="1E9DC738" w14:textId="77777777" w:rsidR="00E9328C" w:rsidRPr="00406FA8" w:rsidRDefault="00E9328C" w:rsidP="00406FA8">
      <w:pPr>
        <w:spacing w:line="360" w:lineRule="auto"/>
        <w:rPr>
          <w:rFonts w:cs="Times New Roman"/>
        </w:rPr>
      </w:pPr>
    </w:p>
    <w:sectPr w:rsidR="00E9328C" w:rsidRPr="00406FA8" w:rsidSect="00DD60E1">
      <w:pgSz w:w="12240" w:h="15840"/>
      <w:pgMar w:top="1140" w:right="1179" w:bottom="1140" w:left="1281" w:header="284" w:footer="51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C755C" w14:textId="77777777" w:rsidR="00977926" w:rsidRDefault="00977926" w:rsidP="00117666">
      <w:pPr>
        <w:spacing w:after="0"/>
      </w:pPr>
      <w:r>
        <w:separator/>
      </w:r>
    </w:p>
  </w:endnote>
  <w:endnote w:type="continuationSeparator" w:id="0">
    <w:p w14:paraId="5D0645FF" w14:textId="77777777" w:rsidR="00977926" w:rsidRDefault="0097792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B79" w14:textId="63A2076C" w:rsidR="00E40857" w:rsidRPr="00577C4C" w:rsidRDefault="00E40857">
    <w:pPr>
      <w:pStyle w:val="Footer"/>
      <w:rPr>
        <w:color w:val="C00000"/>
        <w:szCs w:val="24"/>
      </w:rPr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0C9A1E" wp14:editId="5A03ADB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77777777" w:rsidR="00E40857" w:rsidRPr="00577C4C" w:rsidRDefault="00E4085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62AE" w:rsidRPr="001962AE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C9A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26.3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" filled="f" stroked="f" strokeweight=".5pt">
              <v:textbox style="mso-fit-shape-to-text:t">
                <w:txbxContent>
                  <w:p w14:paraId="2B86276A" w14:textId="77777777" w:rsidR="00E40857" w:rsidRPr="00577C4C" w:rsidRDefault="00E4085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62AE" w:rsidRPr="001962AE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77777777" w:rsidR="00E40857" w:rsidRPr="00577C4C" w:rsidRDefault="00E40857">
    <w:pPr>
      <w:pStyle w:val="Footer"/>
      <w:rPr>
        <w:b/>
        <w:sz w:val="20"/>
        <w:szCs w:val="24"/>
      </w:rPr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E40857" w:rsidRPr="00577C4C" w:rsidRDefault="00E4085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62AE" w:rsidRPr="001962AE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26.3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" filled="f" stroked="f" strokeweight=".5pt">
              <v:textbox style="mso-fit-shape-to-text:t">
                <w:txbxContent>
                  <w:p w14:paraId="04C0BEFB" w14:textId="77777777" w:rsidR="00E40857" w:rsidRPr="00577C4C" w:rsidRDefault="00E4085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62AE" w:rsidRPr="001962AE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5D4E" w14:textId="77777777" w:rsidR="00977926" w:rsidRDefault="00977926" w:rsidP="00117666">
      <w:pPr>
        <w:spacing w:after="0"/>
      </w:pPr>
      <w:r>
        <w:separator/>
      </w:r>
    </w:p>
  </w:footnote>
  <w:footnote w:type="continuationSeparator" w:id="0">
    <w:p w14:paraId="4851E8AE" w14:textId="77777777" w:rsidR="00977926" w:rsidRDefault="0097792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DC69" w14:textId="77777777" w:rsidR="00E40857" w:rsidRDefault="00E40857" w:rsidP="00A53000">
    <w:pPr>
      <w:pStyle w:val="Header"/>
    </w:pPr>
    <w:r w:rsidRPr="005A1D84">
      <w:rPr>
        <w:noProof/>
        <w:color w:val="A6A6A6" w:themeColor="background1" w:themeShade="A6"/>
        <w:lang w:val="es-CR" w:eastAsia="es-CR"/>
      </w:rPr>
      <w:drawing>
        <wp:inline distT="0" distB="0" distL="0" distR="0" wp14:anchorId="14758C2E" wp14:editId="7C8F8B09">
          <wp:extent cx="1382534" cy="497091"/>
          <wp:effectExtent l="0" t="0" r="0" b="0"/>
          <wp:docPr id="3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9106C7"/>
    <w:multiLevelType w:val="hybridMultilevel"/>
    <w:tmpl w:val="04DCC43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731F9"/>
    <w:multiLevelType w:val="hybridMultilevel"/>
    <w:tmpl w:val="C7742E3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65C46"/>
    <w:multiLevelType w:val="multilevel"/>
    <w:tmpl w:val="437449B0"/>
    <w:lvl w:ilvl="0">
      <w:start w:val="1"/>
      <w:numFmt w:val="decimal"/>
      <w:lvlText w:val="%1"/>
      <w:lvlJc w:val="left"/>
      <w:pPr>
        <w:ind w:left="1709" w:hanging="17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102" w:hanging="2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22" w:hanging="2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42" w:hanging="3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62" w:hanging="42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82" w:hanging="49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02" w:hanging="5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22" w:hanging="64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42" w:hanging="71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C6F29"/>
    <w:multiLevelType w:val="multilevel"/>
    <w:tmpl w:val="C6A8CCEA"/>
    <w:numStyleLink w:val="Headings"/>
  </w:abstractNum>
  <w:abstractNum w:abstractNumId="20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26590360">
    <w:abstractNumId w:val="0"/>
  </w:num>
  <w:num w:numId="2" w16cid:durableId="1700425271">
    <w:abstractNumId w:val="16"/>
  </w:num>
  <w:num w:numId="3" w16cid:durableId="1040127203">
    <w:abstractNumId w:val="2"/>
  </w:num>
  <w:num w:numId="4" w16cid:durableId="143662130">
    <w:abstractNumId w:val="18"/>
  </w:num>
  <w:num w:numId="5" w16cid:durableId="10838426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4184953">
    <w:abstractNumId w:val="12"/>
  </w:num>
  <w:num w:numId="7" w16cid:durableId="1765956196">
    <w:abstractNumId w:val="10"/>
  </w:num>
  <w:num w:numId="8" w16cid:durableId="1443837895">
    <w:abstractNumId w:val="7"/>
  </w:num>
  <w:num w:numId="9" w16cid:durableId="744685616">
    <w:abstractNumId w:val="11"/>
  </w:num>
  <w:num w:numId="10" w16cid:durableId="1914388590">
    <w:abstractNumId w:val="9"/>
  </w:num>
  <w:num w:numId="11" w16cid:durableId="379327207">
    <w:abstractNumId w:val="3"/>
  </w:num>
  <w:num w:numId="12" w16cid:durableId="218975030">
    <w:abstractNumId w:val="20"/>
  </w:num>
  <w:num w:numId="13" w16cid:durableId="289673697">
    <w:abstractNumId w:val="15"/>
  </w:num>
  <w:num w:numId="14" w16cid:durableId="922688410">
    <w:abstractNumId w:val="5"/>
  </w:num>
  <w:num w:numId="15" w16cid:durableId="250965856">
    <w:abstractNumId w:val="13"/>
  </w:num>
  <w:num w:numId="16" w16cid:durableId="486484757">
    <w:abstractNumId w:val="17"/>
  </w:num>
  <w:num w:numId="17" w16cid:durableId="727413674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2029138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73562609">
    <w:abstractNumId w:val="6"/>
  </w:num>
  <w:num w:numId="20" w16cid:durableId="169175270">
    <w:abstractNumId w:val="19"/>
  </w:num>
  <w:num w:numId="21" w16cid:durableId="669140888">
    <w:abstractNumId w:val="4"/>
  </w:num>
  <w:num w:numId="22" w16cid:durableId="600996422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204831722">
    <w:abstractNumId w:val="14"/>
  </w:num>
  <w:num w:numId="24" w16cid:durableId="946427600">
    <w:abstractNumId w:val="1"/>
  </w:num>
  <w:num w:numId="25" w16cid:durableId="1017930654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i w:val="0"/>
          <w:iCs/>
        </w:rPr>
      </w:lvl>
    </w:lvlOverride>
  </w:num>
  <w:num w:numId="26" w16cid:durableId="18090189">
    <w:abstractNumId w:val="4"/>
    <w:lvlOverride w:ilvl="0">
      <w:startOverride w:val="2"/>
    </w:lvlOverride>
    <w:lvlOverride w:ilvl="1">
      <w:startOverride w:val="3"/>
    </w:lvlOverride>
  </w:num>
  <w:num w:numId="27" w16cid:durableId="11744925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20"/>
    <w:rsid w:val="000001BE"/>
    <w:rsid w:val="00006859"/>
    <w:rsid w:val="00015D7B"/>
    <w:rsid w:val="0002273A"/>
    <w:rsid w:val="00024C2A"/>
    <w:rsid w:val="00034304"/>
    <w:rsid w:val="00035434"/>
    <w:rsid w:val="00041A20"/>
    <w:rsid w:val="0004327C"/>
    <w:rsid w:val="00045678"/>
    <w:rsid w:val="000458E4"/>
    <w:rsid w:val="00055782"/>
    <w:rsid w:val="00056ED4"/>
    <w:rsid w:val="00063D84"/>
    <w:rsid w:val="0006636D"/>
    <w:rsid w:val="00066AFD"/>
    <w:rsid w:val="00067ACF"/>
    <w:rsid w:val="00073020"/>
    <w:rsid w:val="00076F07"/>
    <w:rsid w:val="00077D53"/>
    <w:rsid w:val="00081394"/>
    <w:rsid w:val="00092621"/>
    <w:rsid w:val="00092822"/>
    <w:rsid w:val="000953E7"/>
    <w:rsid w:val="000960EE"/>
    <w:rsid w:val="000A0F59"/>
    <w:rsid w:val="000A6B5D"/>
    <w:rsid w:val="000B3386"/>
    <w:rsid w:val="000B34BD"/>
    <w:rsid w:val="000C16D2"/>
    <w:rsid w:val="000C7E2A"/>
    <w:rsid w:val="000E2CB1"/>
    <w:rsid w:val="000F3141"/>
    <w:rsid w:val="000F41CC"/>
    <w:rsid w:val="000F4CFB"/>
    <w:rsid w:val="00100F3B"/>
    <w:rsid w:val="00112497"/>
    <w:rsid w:val="00116FD4"/>
    <w:rsid w:val="00117666"/>
    <w:rsid w:val="001223A7"/>
    <w:rsid w:val="00122DA0"/>
    <w:rsid w:val="0012450A"/>
    <w:rsid w:val="00134256"/>
    <w:rsid w:val="0014165B"/>
    <w:rsid w:val="00146FFD"/>
    <w:rsid w:val="00147395"/>
    <w:rsid w:val="001503A6"/>
    <w:rsid w:val="00152161"/>
    <w:rsid w:val="00152F89"/>
    <w:rsid w:val="00154E43"/>
    <w:rsid w:val="001552C9"/>
    <w:rsid w:val="00167108"/>
    <w:rsid w:val="00176A84"/>
    <w:rsid w:val="00177D84"/>
    <w:rsid w:val="0018416A"/>
    <w:rsid w:val="0018525E"/>
    <w:rsid w:val="00185996"/>
    <w:rsid w:val="0019484E"/>
    <w:rsid w:val="001962AE"/>
    <w:rsid w:val="001964EF"/>
    <w:rsid w:val="00197C47"/>
    <w:rsid w:val="001A2FC4"/>
    <w:rsid w:val="001B1A2C"/>
    <w:rsid w:val="001C31EC"/>
    <w:rsid w:val="001D00F3"/>
    <w:rsid w:val="001D5C23"/>
    <w:rsid w:val="001E041F"/>
    <w:rsid w:val="001E25B2"/>
    <w:rsid w:val="001E4F08"/>
    <w:rsid w:val="001F4C07"/>
    <w:rsid w:val="00203952"/>
    <w:rsid w:val="00204742"/>
    <w:rsid w:val="00206322"/>
    <w:rsid w:val="00214B3B"/>
    <w:rsid w:val="00217BA1"/>
    <w:rsid w:val="00217DF0"/>
    <w:rsid w:val="002205B1"/>
    <w:rsid w:val="00220AEA"/>
    <w:rsid w:val="002246E9"/>
    <w:rsid w:val="00226954"/>
    <w:rsid w:val="00231AA8"/>
    <w:rsid w:val="00232805"/>
    <w:rsid w:val="002368CB"/>
    <w:rsid w:val="0023732C"/>
    <w:rsid w:val="0024290E"/>
    <w:rsid w:val="0024535A"/>
    <w:rsid w:val="00251D2A"/>
    <w:rsid w:val="00253E01"/>
    <w:rsid w:val="00254DE4"/>
    <w:rsid w:val="00257842"/>
    <w:rsid w:val="002578A3"/>
    <w:rsid w:val="00261679"/>
    <w:rsid w:val="002629A3"/>
    <w:rsid w:val="00265660"/>
    <w:rsid w:val="002677A0"/>
    <w:rsid w:val="00267D18"/>
    <w:rsid w:val="00273C62"/>
    <w:rsid w:val="002868E2"/>
    <w:rsid w:val="002869C3"/>
    <w:rsid w:val="00286C6C"/>
    <w:rsid w:val="00291819"/>
    <w:rsid w:val="00292133"/>
    <w:rsid w:val="002936E4"/>
    <w:rsid w:val="00294325"/>
    <w:rsid w:val="00294BD2"/>
    <w:rsid w:val="00296193"/>
    <w:rsid w:val="00296B88"/>
    <w:rsid w:val="002A0D0E"/>
    <w:rsid w:val="002A260D"/>
    <w:rsid w:val="002A557B"/>
    <w:rsid w:val="002A66E8"/>
    <w:rsid w:val="002B3E36"/>
    <w:rsid w:val="002C153A"/>
    <w:rsid w:val="002C2761"/>
    <w:rsid w:val="002C4563"/>
    <w:rsid w:val="002C74CA"/>
    <w:rsid w:val="002D0201"/>
    <w:rsid w:val="002D028B"/>
    <w:rsid w:val="002D16DC"/>
    <w:rsid w:val="002D36D2"/>
    <w:rsid w:val="002E237B"/>
    <w:rsid w:val="002F2499"/>
    <w:rsid w:val="002F744D"/>
    <w:rsid w:val="0030323D"/>
    <w:rsid w:val="00303DE6"/>
    <w:rsid w:val="00307986"/>
    <w:rsid w:val="00310124"/>
    <w:rsid w:val="00313849"/>
    <w:rsid w:val="00315EF4"/>
    <w:rsid w:val="00316341"/>
    <w:rsid w:val="00316E67"/>
    <w:rsid w:val="00322306"/>
    <w:rsid w:val="00323A39"/>
    <w:rsid w:val="0033100F"/>
    <w:rsid w:val="0033274E"/>
    <w:rsid w:val="00342541"/>
    <w:rsid w:val="0034399F"/>
    <w:rsid w:val="003537C1"/>
    <w:rsid w:val="003544FB"/>
    <w:rsid w:val="00365D63"/>
    <w:rsid w:val="0036793B"/>
    <w:rsid w:val="00372682"/>
    <w:rsid w:val="00376CC5"/>
    <w:rsid w:val="00395F83"/>
    <w:rsid w:val="0039693B"/>
    <w:rsid w:val="003A0399"/>
    <w:rsid w:val="003A3ABC"/>
    <w:rsid w:val="003A3D59"/>
    <w:rsid w:val="003A4A15"/>
    <w:rsid w:val="003B1611"/>
    <w:rsid w:val="003B3C40"/>
    <w:rsid w:val="003B3EEB"/>
    <w:rsid w:val="003C3914"/>
    <w:rsid w:val="003C6ABF"/>
    <w:rsid w:val="003C7A0C"/>
    <w:rsid w:val="003D2F2D"/>
    <w:rsid w:val="003D5FE0"/>
    <w:rsid w:val="003D6C26"/>
    <w:rsid w:val="003D7276"/>
    <w:rsid w:val="003E004C"/>
    <w:rsid w:val="003E1120"/>
    <w:rsid w:val="003E1A4C"/>
    <w:rsid w:val="003E5344"/>
    <w:rsid w:val="003F1EAC"/>
    <w:rsid w:val="003F46B8"/>
    <w:rsid w:val="00400CCA"/>
    <w:rsid w:val="00401590"/>
    <w:rsid w:val="00406FA8"/>
    <w:rsid w:val="004078F5"/>
    <w:rsid w:val="00420767"/>
    <w:rsid w:val="00433A3D"/>
    <w:rsid w:val="00446E4C"/>
    <w:rsid w:val="0044710D"/>
    <w:rsid w:val="00452E05"/>
    <w:rsid w:val="00455BAA"/>
    <w:rsid w:val="0045649D"/>
    <w:rsid w:val="00463E3D"/>
    <w:rsid w:val="004645AE"/>
    <w:rsid w:val="004711EE"/>
    <w:rsid w:val="004825B6"/>
    <w:rsid w:val="00485AAC"/>
    <w:rsid w:val="00493D13"/>
    <w:rsid w:val="00493F18"/>
    <w:rsid w:val="004A03E5"/>
    <w:rsid w:val="004A0BC8"/>
    <w:rsid w:val="004A5747"/>
    <w:rsid w:val="004B0900"/>
    <w:rsid w:val="004B6759"/>
    <w:rsid w:val="004B757C"/>
    <w:rsid w:val="004C3274"/>
    <w:rsid w:val="004C560B"/>
    <w:rsid w:val="004D3E33"/>
    <w:rsid w:val="004D4B6A"/>
    <w:rsid w:val="00501B98"/>
    <w:rsid w:val="0050334A"/>
    <w:rsid w:val="005044FD"/>
    <w:rsid w:val="00510770"/>
    <w:rsid w:val="00512EC3"/>
    <w:rsid w:val="0051588B"/>
    <w:rsid w:val="0052252B"/>
    <w:rsid w:val="00524C38"/>
    <w:rsid w:val="005250F2"/>
    <w:rsid w:val="00531B2A"/>
    <w:rsid w:val="005358C7"/>
    <w:rsid w:val="00535C67"/>
    <w:rsid w:val="005400A3"/>
    <w:rsid w:val="00540855"/>
    <w:rsid w:val="00544066"/>
    <w:rsid w:val="00556934"/>
    <w:rsid w:val="00565AB1"/>
    <w:rsid w:val="00575186"/>
    <w:rsid w:val="00580AEE"/>
    <w:rsid w:val="00584260"/>
    <w:rsid w:val="005874D5"/>
    <w:rsid w:val="005A1D84"/>
    <w:rsid w:val="005A5874"/>
    <w:rsid w:val="005A60EE"/>
    <w:rsid w:val="005A70EA"/>
    <w:rsid w:val="005B0A0E"/>
    <w:rsid w:val="005C3743"/>
    <w:rsid w:val="005C3963"/>
    <w:rsid w:val="005D0AE6"/>
    <w:rsid w:val="005D1840"/>
    <w:rsid w:val="005D31C2"/>
    <w:rsid w:val="005D35E4"/>
    <w:rsid w:val="005D3A25"/>
    <w:rsid w:val="005D55AB"/>
    <w:rsid w:val="005D7910"/>
    <w:rsid w:val="005E79E7"/>
    <w:rsid w:val="005F47C1"/>
    <w:rsid w:val="005F780F"/>
    <w:rsid w:val="006046A8"/>
    <w:rsid w:val="006053FF"/>
    <w:rsid w:val="00605421"/>
    <w:rsid w:val="006058C0"/>
    <w:rsid w:val="00610C50"/>
    <w:rsid w:val="00611E67"/>
    <w:rsid w:val="00614C68"/>
    <w:rsid w:val="006203D1"/>
    <w:rsid w:val="00621088"/>
    <w:rsid w:val="0062154F"/>
    <w:rsid w:val="00626026"/>
    <w:rsid w:val="00631A8C"/>
    <w:rsid w:val="006339AA"/>
    <w:rsid w:val="00636A53"/>
    <w:rsid w:val="00651CA2"/>
    <w:rsid w:val="00653D60"/>
    <w:rsid w:val="006557ED"/>
    <w:rsid w:val="006564F6"/>
    <w:rsid w:val="00660D05"/>
    <w:rsid w:val="00671D9A"/>
    <w:rsid w:val="00673952"/>
    <w:rsid w:val="00681773"/>
    <w:rsid w:val="00682977"/>
    <w:rsid w:val="006833FD"/>
    <w:rsid w:val="00686866"/>
    <w:rsid w:val="00686C9D"/>
    <w:rsid w:val="00686FA2"/>
    <w:rsid w:val="006A0BA6"/>
    <w:rsid w:val="006A10C9"/>
    <w:rsid w:val="006A7CC8"/>
    <w:rsid w:val="006B2753"/>
    <w:rsid w:val="006B2D5B"/>
    <w:rsid w:val="006B5988"/>
    <w:rsid w:val="006B6C83"/>
    <w:rsid w:val="006B7D14"/>
    <w:rsid w:val="006C186D"/>
    <w:rsid w:val="006D5B93"/>
    <w:rsid w:val="006D7D6A"/>
    <w:rsid w:val="006E18DE"/>
    <w:rsid w:val="006E54C5"/>
    <w:rsid w:val="006E75FE"/>
    <w:rsid w:val="006E7DDA"/>
    <w:rsid w:val="006F207B"/>
    <w:rsid w:val="0070459C"/>
    <w:rsid w:val="00707C46"/>
    <w:rsid w:val="0071758F"/>
    <w:rsid w:val="007214DA"/>
    <w:rsid w:val="007256D6"/>
    <w:rsid w:val="00725A7D"/>
    <w:rsid w:val="00725CBC"/>
    <w:rsid w:val="00727093"/>
    <w:rsid w:val="0073085C"/>
    <w:rsid w:val="0073398D"/>
    <w:rsid w:val="00746505"/>
    <w:rsid w:val="00751DB1"/>
    <w:rsid w:val="00752FD1"/>
    <w:rsid w:val="0075460B"/>
    <w:rsid w:val="0076267F"/>
    <w:rsid w:val="00765996"/>
    <w:rsid w:val="00766298"/>
    <w:rsid w:val="007662E6"/>
    <w:rsid w:val="00774316"/>
    <w:rsid w:val="007767FA"/>
    <w:rsid w:val="00783191"/>
    <w:rsid w:val="00783905"/>
    <w:rsid w:val="007846F9"/>
    <w:rsid w:val="00790BB3"/>
    <w:rsid w:val="00792043"/>
    <w:rsid w:val="00794091"/>
    <w:rsid w:val="00797EDD"/>
    <w:rsid w:val="007A2400"/>
    <w:rsid w:val="007A5AB0"/>
    <w:rsid w:val="007B0322"/>
    <w:rsid w:val="007B2521"/>
    <w:rsid w:val="007B5FCF"/>
    <w:rsid w:val="007B7F56"/>
    <w:rsid w:val="007C0E3F"/>
    <w:rsid w:val="007C206C"/>
    <w:rsid w:val="007C5729"/>
    <w:rsid w:val="007E3922"/>
    <w:rsid w:val="007E781B"/>
    <w:rsid w:val="007E7AF6"/>
    <w:rsid w:val="007F2651"/>
    <w:rsid w:val="007F5851"/>
    <w:rsid w:val="007F7D0D"/>
    <w:rsid w:val="00802FB7"/>
    <w:rsid w:val="008036D1"/>
    <w:rsid w:val="00804C09"/>
    <w:rsid w:val="008111E4"/>
    <w:rsid w:val="0081301C"/>
    <w:rsid w:val="008161BF"/>
    <w:rsid w:val="00816386"/>
    <w:rsid w:val="00817DD6"/>
    <w:rsid w:val="00827A5C"/>
    <w:rsid w:val="008316BD"/>
    <w:rsid w:val="00833296"/>
    <w:rsid w:val="00835531"/>
    <w:rsid w:val="008361EC"/>
    <w:rsid w:val="008629A9"/>
    <w:rsid w:val="008726DD"/>
    <w:rsid w:val="00883278"/>
    <w:rsid w:val="0088513A"/>
    <w:rsid w:val="00886AD8"/>
    <w:rsid w:val="00891324"/>
    <w:rsid w:val="0089154E"/>
    <w:rsid w:val="00893C19"/>
    <w:rsid w:val="00895308"/>
    <w:rsid w:val="008A0240"/>
    <w:rsid w:val="008A2AFD"/>
    <w:rsid w:val="008A7271"/>
    <w:rsid w:val="008B203C"/>
    <w:rsid w:val="008C2E7D"/>
    <w:rsid w:val="008C65E3"/>
    <w:rsid w:val="008D07B2"/>
    <w:rsid w:val="008D6C8D"/>
    <w:rsid w:val="008E2B54"/>
    <w:rsid w:val="008E4404"/>
    <w:rsid w:val="008E58C7"/>
    <w:rsid w:val="008F12F3"/>
    <w:rsid w:val="008F1904"/>
    <w:rsid w:val="008F5021"/>
    <w:rsid w:val="008F5C02"/>
    <w:rsid w:val="00900E1B"/>
    <w:rsid w:val="00910DCB"/>
    <w:rsid w:val="00912A7D"/>
    <w:rsid w:val="00913AFE"/>
    <w:rsid w:val="009151D6"/>
    <w:rsid w:val="009233DD"/>
    <w:rsid w:val="0092442C"/>
    <w:rsid w:val="00933FEF"/>
    <w:rsid w:val="00937EF8"/>
    <w:rsid w:val="00942E62"/>
    <w:rsid w:val="00943573"/>
    <w:rsid w:val="009457FE"/>
    <w:rsid w:val="009469F3"/>
    <w:rsid w:val="0095312F"/>
    <w:rsid w:val="0095422B"/>
    <w:rsid w:val="0095426C"/>
    <w:rsid w:val="009562A0"/>
    <w:rsid w:val="009578E2"/>
    <w:rsid w:val="00965A60"/>
    <w:rsid w:val="0097175A"/>
    <w:rsid w:val="00971B61"/>
    <w:rsid w:val="00977926"/>
    <w:rsid w:val="00980C31"/>
    <w:rsid w:val="0098246E"/>
    <w:rsid w:val="00982474"/>
    <w:rsid w:val="009833E5"/>
    <w:rsid w:val="00990021"/>
    <w:rsid w:val="009900FB"/>
    <w:rsid w:val="00991EF7"/>
    <w:rsid w:val="009955FF"/>
    <w:rsid w:val="00996756"/>
    <w:rsid w:val="00996772"/>
    <w:rsid w:val="009B798F"/>
    <w:rsid w:val="009C25EE"/>
    <w:rsid w:val="009C43EF"/>
    <w:rsid w:val="009D259D"/>
    <w:rsid w:val="009E2D61"/>
    <w:rsid w:val="009E523E"/>
    <w:rsid w:val="009F0B8E"/>
    <w:rsid w:val="009F1CED"/>
    <w:rsid w:val="00A00487"/>
    <w:rsid w:val="00A04744"/>
    <w:rsid w:val="00A11D85"/>
    <w:rsid w:val="00A26173"/>
    <w:rsid w:val="00A3436D"/>
    <w:rsid w:val="00A353B4"/>
    <w:rsid w:val="00A41C7F"/>
    <w:rsid w:val="00A50D9D"/>
    <w:rsid w:val="00A51958"/>
    <w:rsid w:val="00A53000"/>
    <w:rsid w:val="00A545C6"/>
    <w:rsid w:val="00A56CA8"/>
    <w:rsid w:val="00A617A6"/>
    <w:rsid w:val="00A647B8"/>
    <w:rsid w:val="00A70A0E"/>
    <w:rsid w:val="00A72985"/>
    <w:rsid w:val="00A72B52"/>
    <w:rsid w:val="00A75F87"/>
    <w:rsid w:val="00A82DE7"/>
    <w:rsid w:val="00A87AAC"/>
    <w:rsid w:val="00A95D8B"/>
    <w:rsid w:val="00A96494"/>
    <w:rsid w:val="00AA257E"/>
    <w:rsid w:val="00AB11E4"/>
    <w:rsid w:val="00AC019D"/>
    <w:rsid w:val="00AC0270"/>
    <w:rsid w:val="00AC0B70"/>
    <w:rsid w:val="00AC3EA3"/>
    <w:rsid w:val="00AC792D"/>
    <w:rsid w:val="00AE6DB2"/>
    <w:rsid w:val="00AF6427"/>
    <w:rsid w:val="00B010BB"/>
    <w:rsid w:val="00B022F3"/>
    <w:rsid w:val="00B111F7"/>
    <w:rsid w:val="00B15348"/>
    <w:rsid w:val="00B2330D"/>
    <w:rsid w:val="00B24D95"/>
    <w:rsid w:val="00B4059D"/>
    <w:rsid w:val="00B417E3"/>
    <w:rsid w:val="00B434C8"/>
    <w:rsid w:val="00B44980"/>
    <w:rsid w:val="00B51971"/>
    <w:rsid w:val="00B5431F"/>
    <w:rsid w:val="00B657B8"/>
    <w:rsid w:val="00B74329"/>
    <w:rsid w:val="00B77933"/>
    <w:rsid w:val="00B84920"/>
    <w:rsid w:val="00B8556A"/>
    <w:rsid w:val="00B9224B"/>
    <w:rsid w:val="00B96C60"/>
    <w:rsid w:val="00BA168F"/>
    <w:rsid w:val="00BA50BE"/>
    <w:rsid w:val="00BA6482"/>
    <w:rsid w:val="00BB1BF5"/>
    <w:rsid w:val="00BB2C4B"/>
    <w:rsid w:val="00BB41CE"/>
    <w:rsid w:val="00BB6949"/>
    <w:rsid w:val="00BC03F8"/>
    <w:rsid w:val="00BC0DD6"/>
    <w:rsid w:val="00BC6216"/>
    <w:rsid w:val="00BD00EF"/>
    <w:rsid w:val="00BE1518"/>
    <w:rsid w:val="00BF6932"/>
    <w:rsid w:val="00BF7198"/>
    <w:rsid w:val="00C012A3"/>
    <w:rsid w:val="00C01DCD"/>
    <w:rsid w:val="00C05CD7"/>
    <w:rsid w:val="00C07DAC"/>
    <w:rsid w:val="00C16EDC"/>
    <w:rsid w:val="00C16F19"/>
    <w:rsid w:val="00C170B0"/>
    <w:rsid w:val="00C26AA5"/>
    <w:rsid w:val="00C30EB1"/>
    <w:rsid w:val="00C31056"/>
    <w:rsid w:val="00C3625E"/>
    <w:rsid w:val="00C475A8"/>
    <w:rsid w:val="00C52A7B"/>
    <w:rsid w:val="00C52C70"/>
    <w:rsid w:val="00C52CB9"/>
    <w:rsid w:val="00C6324C"/>
    <w:rsid w:val="00C679AA"/>
    <w:rsid w:val="00C724CF"/>
    <w:rsid w:val="00C72843"/>
    <w:rsid w:val="00C75972"/>
    <w:rsid w:val="00C82792"/>
    <w:rsid w:val="00C914F2"/>
    <w:rsid w:val="00C948FD"/>
    <w:rsid w:val="00C94E87"/>
    <w:rsid w:val="00CA3E5E"/>
    <w:rsid w:val="00CA6963"/>
    <w:rsid w:val="00CA6DE3"/>
    <w:rsid w:val="00CB08E5"/>
    <w:rsid w:val="00CB2220"/>
    <w:rsid w:val="00CB43D5"/>
    <w:rsid w:val="00CB6DDD"/>
    <w:rsid w:val="00CC0FB6"/>
    <w:rsid w:val="00CC57F1"/>
    <w:rsid w:val="00CC76F9"/>
    <w:rsid w:val="00CD066B"/>
    <w:rsid w:val="00CD256B"/>
    <w:rsid w:val="00CD286B"/>
    <w:rsid w:val="00CD3ECE"/>
    <w:rsid w:val="00CD46E2"/>
    <w:rsid w:val="00CE3D55"/>
    <w:rsid w:val="00CF1641"/>
    <w:rsid w:val="00CF68B6"/>
    <w:rsid w:val="00D00D0B"/>
    <w:rsid w:val="00D04B69"/>
    <w:rsid w:val="00D1073C"/>
    <w:rsid w:val="00D17FBC"/>
    <w:rsid w:val="00D219AA"/>
    <w:rsid w:val="00D40420"/>
    <w:rsid w:val="00D424BF"/>
    <w:rsid w:val="00D42AB4"/>
    <w:rsid w:val="00D46379"/>
    <w:rsid w:val="00D5146A"/>
    <w:rsid w:val="00D518E4"/>
    <w:rsid w:val="00D537FA"/>
    <w:rsid w:val="00D6793D"/>
    <w:rsid w:val="00D77668"/>
    <w:rsid w:val="00D80D99"/>
    <w:rsid w:val="00D86359"/>
    <w:rsid w:val="00D86686"/>
    <w:rsid w:val="00D937F1"/>
    <w:rsid w:val="00D94098"/>
    <w:rsid w:val="00D9503C"/>
    <w:rsid w:val="00D950A5"/>
    <w:rsid w:val="00D97FEE"/>
    <w:rsid w:val="00DB7061"/>
    <w:rsid w:val="00DC433B"/>
    <w:rsid w:val="00DC670B"/>
    <w:rsid w:val="00DC72D3"/>
    <w:rsid w:val="00DD2E23"/>
    <w:rsid w:val="00DD60E1"/>
    <w:rsid w:val="00DD73EF"/>
    <w:rsid w:val="00DE23E8"/>
    <w:rsid w:val="00DE44FA"/>
    <w:rsid w:val="00DF187F"/>
    <w:rsid w:val="00DF29DD"/>
    <w:rsid w:val="00E0128B"/>
    <w:rsid w:val="00E06652"/>
    <w:rsid w:val="00E11C78"/>
    <w:rsid w:val="00E16C14"/>
    <w:rsid w:val="00E21DF5"/>
    <w:rsid w:val="00E25281"/>
    <w:rsid w:val="00E40857"/>
    <w:rsid w:val="00E41DD9"/>
    <w:rsid w:val="00E4333D"/>
    <w:rsid w:val="00E46609"/>
    <w:rsid w:val="00E50030"/>
    <w:rsid w:val="00E539F5"/>
    <w:rsid w:val="00E53FD5"/>
    <w:rsid w:val="00E64216"/>
    <w:rsid w:val="00E64E17"/>
    <w:rsid w:val="00E71825"/>
    <w:rsid w:val="00E740D9"/>
    <w:rsid w:val="00E7778A"/>
    <w:rsid w:val="00E8401A"/>
    <w:rsid w:val="00E852EA"/>
    <w:rsid w:val="00E87AE0"/>
    <w:rsid w:val="00E928C8"/>
    <w:rsid w:val="00E9328C"/>
    <w:rsid w:val="00EA3D3C"/>
    <w:rsid w:val="00EB1713"/>
    <w:rsid w:val="00EC588E"/>
    <w:rsid w:val="00EC6900"/>
    <w:rsid w:val="00EC7545"/>
    <w:rsid w:val="00EC7CC3"/>
    <w:rsid w:val="00ED1A13"/>
    <w:rsid w:val="00ED3D4D"/>
    <w:rsid w:val="00F05542"/>
    <w:rsid w:val="00F1501C"/>
    <w:rsid w:val="00F15294"/>
    <w:rsid w:val="00F1646C"/>
    <w:rsid w:val="00F200D8"/>
    <w:rsid w:val="00F230A1"/>
    <w:rsid w:val="00F254A4"/>
    <w:rsid w:val="00F4129B"/>
    <w:rsid w:val="00F44311"/>
    <w:rsid w:val="00F46164"/>
    <w:rsid w:val="00F46494"/>
    <w:rsid w:val="00F5092D"/>
    <w:rsid w:val="00F52993"/>
    <w:rsid w:val="00F52DC5"/>
    <w:rsid w:val="00F558AB"/>
    <w:rsid w:val="00F55C20"/>
    <w:rsid w:val="00F55EB8"/>
    <w:rsid w:val="00F61D89"/>
    <w:rsid w:val="00F64753"/>
    <w:rsid w:val="00F8112D"/>
    <w:rsid w:val="00F86ABB"/>
    <w:rsid w:val="00F878DF"/>
    <w:rsid w:val="00F92376"/>
    <w:rsid w:val="00F96D72"/>
    <w:rsid w:val="00F97039"/>
    <w:rsid w:val="00FA342F"/>
    <w:rsid w:val="00FA5C64"/>
    <w:rsid w:val="00FC61AD"/>
    <w:rsid w:val="00FD2833"/>
    <w:rsid w:val="00FD7648"/>
    <w:rsid w:val="00FE2770"/>
    <w:rsid w:val="00FE55B5"/>
    <w:rsid w:val="00FF5BB6"/>
    <w:rsid w:val="00FF6BEF"/>
    <w:rsid w:val="00FF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5:docId w15:val="{B9B04228-00BD-4CD6-A3E4-A35BA641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891324"/>
  </w:style>
  <w:style w:type="character" w:customStyle="1" w:styleId="TextocomentarioCar1">
    <w:name w:val="Texto comentario Car1"/>
    <w:basedOn w:val="DefaultParagraphFont"/>
    <w:uiPriority w:val="99"/>
    <w:rsid w:val="00A72985"/>
    <w:rPr>
      <w:sz w:val="20"/>
      <w:szCs w:val="20"/>
    </w:rPr>
  </w:style>
  <w:style w:type="table" w:customStyle="1" w:styleId="a">
    <w:name w:val="a"/>
    <w:basedOn w:val="TableNormal"/>
    <w:rsid w:val="00A72985"/>
    <w:pPr>
      <w:spacing w:after="160" w:line="259" w:lineRule="auto"/>
    </w:pPr>
    <w:rPr>
      <w:rFonts w:ascii="Calibri" w:eastAsia="Calibri" w:hAnsi="Calibri" w:cs="Calibri"/>
      <w:lang w:eastAsia="es-CR"/>
    </w:rPr>
    <w:tblPr>
      <w:tblStyleRowBandSize w:val="1"/>
      <w:tblStyleColBandSize w:val="1"/>
      <w:tblCellMar>
        <w:left w:w="115" w:type="dxa"/>
        <w:right w:w="115" w:type="dxa"/>
      </w:tblCellMar>
    </w:tblPr>
    <w:trPr>
      <w:hidden/>
    </w:trPr>
  </w:style>
  <w:style w:type="table" w:customStyle="1" w:styleId="a0">
    <w:name w:val="a0"/>
    <w:basedOn w:val="TableNormal"/>
    <w:rsid w:val="00A72985"/>
    <w:pPr>
      <w:spacing w:after="160" w:line="259" w:lineRule="auto"/>
    </w:pPr>
    <w:rPr>
      <w:rFonts w:ascii="Calibri" w:eastAsia="Calibri" w:hAnsi="Calibri" w:cs="Calibri"/>
      <w:lang w:eastAsia="es-CR"/>
    </w:rPr>
    <w:tblPr>
      <w:tblStyleRowBandSize w:val="1"/>
      <w:tblStyleColBandSize w:val="1"/>
      <w:tblCellMar>
        <w:left w:w="115" w:type="dxa"/>
        <w:right w:w="115" w:type="dxa"/>
      </w:tblCellMar>
    </w:tblPr>
    <w:trPr>
      <w:hidden/>
    </w:t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FA5C64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F1646C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2A0D0E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DefaultParagraphFont"/>
    <w:uiPriority w:val="99"/>
    <w:semiHidden/>
    <w:unhideWhenUsed/>
    <w:rsid w:val="009578E2"/>
    <w:rPr>
      <w:color w:val="605E5C"/>
      <w:shd w:val="clear" w:color="auto" w:fill="E1DFDD"/>
    </w:rPr>
  </w:style>
  <w:style w:type="paragraph" w:customStyle="1" w:styleId="SupplementaryMaterial">
    <w:name w:val="Supplementary Material"/>
    <w:basedOn w:val="Title"/>
    <w:next w:val="Title"/>
    <w:qFormat/>
    <w:rsid w:val="00E9328C"/>
    <w:pPr>
      <w:spacing w:after="120"/>
    </w:pPr>
    <w:rPr>
      <w:i/>
    </w:rPr>
  </w:style>
  <w:style w:type="character" w:customStyle="1" w:styleId="anchor-text">
    <w:name w:val="anchor-text"/>
    <w:basedOn w:val="DefaultParagraphFont"/>
    <w:rsid w:val="0076267F"/>
  </w:style>
  <w:style w:type="character" w:customStyle="1" w:styleId="hgkelc">
    <w:name w:val="hgkelc"/>
    <w:basedOn w:val="DefaultParagraphFont"/>
    <w:rsid w:val="0095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FDE455C-CE9B-4F9D-B23B-9CA2E8FAF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10</Pages>
  <Words>910</Words>
  <Characters>5190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Isobel Crouch</cp:lastModifiedBy>
  <cp:revision>6</cp:revision>
  <cp:lastPrinted>2023-03-29T18:44:00Z</cp:lastPrinted>
  <dcterms:created xsi:type="dcterms:W3CDTF">2023-07-03T16:22:00Z</dcterms:created>
  <dcterms:modified xsi:type="dcterms:W3CDTF">2023-07-05T08:16:00Z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