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BCC8BCB" w14:textId="711BE793" w:rsidR="00C75335" w:rsidRDefault="00C75335" w:rsidP="00C75335">
      <w:pPr>
        <w:jc w:val="both"/>
      </w:pPr>
      <w:r w:rsidRPr="00D726FF">
        <w:rPr>
          <w:rFonts w:hint="eastAsia"/>
          <w:b/>
          <w:bCs/>
        </w:rPr>
        <w:t>S</w:t>
      </w:r>
      <w:r w:rsidRPr="00D726FF">
        <w:rPr>
          <w:b/>
          <w:bCs/>
        </w:rPr>
        <w:t>upplementary table 1.</w:t>
      </w:r>
      <w:r>
        <w:t xml:space="preserve"> </w:t>
      </w:r>
      <w:r>
        <w:rPr>
          <w:rFonts w:hint="eastAsia"/>
        </w:rPr>
        <w:t>List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proofErr w:type="spellStart"/>
      <w:r>
        <w:rPr>
          <w:rFonts w:hint="eastAsia"/>
        </w:rPr>
        <w:t>mungbean</w:t>
      </w:r>
      <w:proofErr w:type="spellEnd"/>
      <w:r>
        <w:t xml:space="preserve"> </w:t>
      </w:r>
      <w:r>
        <w:rPr>
          <w:rFonts w:hint="eastAsia"/>
        </w:rPr>
        <w:t>genotypes</w:t>
      </w:r>
      <w:r>
        <w:t>.</w:t>
      </w:r>
    </w:p>
    <w:tbl>
      <w:tblPr>
        <w:tblW w:w="14785" w:type="dxa"/>
        <w:tblInd w:w="-42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03"/>
        <w:gridCol w:w="2099"/>
        <w:gridCol w:w="1027"/>
        <w:gridCol w:w="1643"/>
        <w:gridCol w:w="2258"/>
        <w:gridCol w:w="1233"/>
        <w:gridCol w:w="1420"/>
        <w:gridCol w:w="2071"/>
        <w:gridCol w:w="1231"/>
      </w:tblGrid>
      <w:tr w:rsidR="00C75335" w:rsidRPr="00141D47" w14:paraId="54FFF36F" w14:textId="77777777" w:rsidTr="0025778B">
        <w:trPr>
          <w:trHeight w:val="330"/>
        </w:trPr>
        <w:tc>
          <w:tcPr>
            <w:tcW w:w="180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14441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Number.</w:t>
            </w:r>
          </w:p>
        </w:tc>
        <w:tc>
          <w:tcPr>
            <w:tcW w:w="209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4349A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Accession name.</w:t>
            </w:r>
          </w:p>
        </w:tc>
        <w:tc>
          <w:tcPr>
            <w:tcW w:w="102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2BA43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Origin</w:t>
            </w:r>
          </w:p>
        </w:tc>
        <w:tc>
          <w:tcPr>
            <w:tcW w:w="16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051C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Number.</w:t>
            </w:r>
          </w:p>
        </w:tc>
        <w:tc>
          <w:tcPr>
            <w:tcW w:w="225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0F032C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Accession name.</w:t>
            </w:r>
          </w:p>
        </w:tc>
        <w:tc>
          <w:tcPr>
            <w:tcW w:w="123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F97B1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Origin</w:t>
            </w:r>
          </w:p>
        </w:tc>
        <w:tc>
          <w:tcPr>
            <w:tcW w:w="14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F4CFF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Number.</w:t>
            </w:r>
          </w:p>
        </w:tc>
        <w:tc>
          <w:tcPr>
            <w:tcW w:w="207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C0F8E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Accession name.</w:t>
            </w:r>
          </w:p>
        </w:tc>
        <w:tc>
          <w:tcPr>
            <w:tcW w:w="123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D6A9E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Origin</w:t>
            </w:r>
          </w:p>
        </w:tc>
      </w:tr>
      <w:tr w:rsidR="00C75335" w:rsidRPr="00141D47" w14:paraId="6708E027" w14:textId="77777777" w:rsidTr="0025778B">
        <w:trPr>
          <w:trHeight w:val="330"/>
        </w:trPr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AC076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67896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JP229145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CE6F0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CHN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453DC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2147B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Vo1301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8B2B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CHN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DC064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AC452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  <w:u w:val="single"/>
              </w:rPr>
            </w:pP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Fue</w:t>
            </w:r>
            <w:proofErr w:type="spellEnd"/>
            <w:r w:rsidRPr="00C75335">
              <w:rPr>
                <w:rFonts w:eastAsia="맑은 고딕" w:cs="Times New Roman"/>
                <w:sz w:val="20"/>
                <w:szCs w:val="20"/>
              </w:rPr>
              <w:t xml:space="preserve"> </w:t>
            </w: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Nutu</w:t>
            </w:r>
            <w:proofErr w:type="spellEnd"/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A71B4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IDN</w:t>
            </w:r>
          </w:p>
        </w:tc>
      </w:tr>
      <w:tr w:rsidR="00C75335" w:rsidRPr="00141D47" w14:paraId="3B94C266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C293C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C04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JP229215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648C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CHN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A447E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29CB8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Vo3484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31DE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PAK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FFA31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E15A0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  <w:u w:val="single"/>
              </w:rPr>
            </w:pPr>
            <w:r w:rsidRPr="00C75335">
              <w:rPr>
                <w:rFonts w:eastAsia="맑은 고딕" w:cs="Times New Roman"/>
                <w:sz w:val="20"/>
                <w:szCs w:val="20"/>
                <w:u w:val="single"/>
              </w:rPr>
              <w:t>W147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05D37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</w:tr>
      <w:tr w:rsidR="00C75335" w:rsidRPr="00141D47" w14:paraId="03852ECA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29E77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62C25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JP229216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87D61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CHN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EC87B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DF326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Vo5551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5B1D3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IRN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3CE42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C9551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  <w:u w:val="single"/>
              </w:rPr>
            </w:pPr>
            <w:r w:rsidRPr="00C75335">
              <w:rPr>
                <w:rFonts w:eastAsia="맑은 고딕" w:cs="Times New Roman"/>
                <w:sz w:val="20"/>
                <w:szCs w:val="20"/>
                <w:u w:val="single"/>
              </w:rPr>
              <w:t>W162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90802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</w:tr>
      <w:tr w:rsidR="00C75335" w:rsidRPr="00141D47" w14:paraId="1CEE3BE2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0AAB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2E6B5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JP229099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839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THA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B4ABE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F4F04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Collected Yecheon-1992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706D2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KOR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D933C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642D4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  <w:u w:val="single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  <w:u w:val="single"/>
              </w:rPr>
              <w:t>W169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EBDA4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</w:tr>
      <w:tr w:rsidR="00C75335" w:rsidRPr="00141D47" w14:paraId="505F0B1D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C17F4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FD717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JP229177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B531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IND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05D80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FA26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Damyang</w:t>
            </w:r>
            <w:proofErr w:type="spellEnd"/>
            <w:r w:rsidRPr="00C75335">
              <w:rPr>
                <w:rFonts w:eastAsia="맑은 고딕" w:cs="Times New Roman"/>
                <w:sz w:val="20"/>
                <w:szCs w:val="20"/>
              </w:rPr>
              <w:t>, Jeollanam-do-1994-3231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7593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>KOR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735A1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12B5E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  <w:u w:val="single"/>
              </w:rPr>
              <w:t>W176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992BB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</w:tr>
      <w:tr w:rsidR="00C75335" w:rsidRPr="00141D47" w14:paraId="65AAE723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A490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58A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JP229175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E6B3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IND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632A0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0F68B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Namwon</w:t>
            </w:r>
            <w:proofErr w:type="spellEnd"/>
            <w:r w:rsidRPr="00C75335">
              <w:rPr>
                <w:rFonts w:eastAsia="맑은 고딕" w:cs="Times New Roman"/>
                <w:sz w:val="20"/>
                <w:szCs w:val="20"/>
              </w:rPr>
              <w:t>, Jeollabuk-do-1994-3237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F2B35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KOR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95BB5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00539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  <w:u w:val="single"/>
              </w:rPr>
              <w:t>W190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526B6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</w:tr>
      <w:tr w:rsidR="00C75335" w:rsidRPr="00141D47" w14:paraId="47ED6FCA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20D71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A9F2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JP103138-1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9C6E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PAK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19837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94435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V03720B-G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A7103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USA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E25B3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94B46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  <w:u w:val="single"/>
              </w:rPr>
              <w:t>W191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99107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</w:tr>
      <w:tr w:rsidR="00C75335" w:rsidRPr="00141D47" w14:paraId="7F11CD2D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685B3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424C0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JP103138-2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2DC59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PAK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C333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6EDD4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ACC11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E8DE4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PHL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666A8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D0B20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  <w:u w:val="single"/>
              </w:rPr>
              <w:t>W192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0D17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</w:tr>
      <w:tr w:rsidR="00C75335" w:rsidRPr="00141D47" w14:paraId="040E4108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92198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AB3F0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JP99066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5D15C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PAK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D81BA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68519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Acc. 363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D09B1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PHL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99DA5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1B4A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proofErr w:type="spellStart"/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>Dahyeon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D6D13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>KOR</w:t>
            </w:r>
          </w:p>
        </w:tc>
      </w:tr>
      <w:tr w:rsidR="00C75335" w:rsidRPr="00141D47" w14:paraId="7D86FDE2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17C31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24B1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Bohabe</w:t>
            </w:r>
            <w:proofErr w:type="spellEnd"/>
            <w:r w:rsidRPr="00C75335">
              <w:rPr>
                <w:rFonts w:eastAsia="맑은 고딕" w:cs="Times New Roman"/>
                <w:sz w:val="20"/>
                <w:szCs w:val="20"/>
              </w:rPr>
              <w:t xml:space="preserve"> yellow mongo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A5952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PHL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1490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C3C48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V01471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177B7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IDN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A6DFC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A59D4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proofErr w:type="spellStart"/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>Samgang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4E876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>KOR</w:t>
            </w:r>
          </w:p>
        </w:tc>
      </w:tr>
      <w:tr w:rsidR="00C75335" w:rsidRPr="00141D47" w14:paraId="3D4613EE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D398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037D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JP229254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550E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IRN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7DB6B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96FD5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ML-9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44805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CHN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BDB95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3AF09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>VC1973A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E9FD2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TWN</w:t>
            </w:r>
          </w:p>
        </w:tc>
      </w:tr>
      <w:tr w:rsidR="00C75335" w:rsidRPr="00141D47" w14:paraId="33D2B846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766BB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E289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CN900001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B6A01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THA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E5FBC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B920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VC-2307A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EE600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CHN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A4958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C8969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>SM1409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07630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</w:tr>
      <w:tr w:rsidR="00C75335" w:rsidRPr="00141D47" w14:paraId="65BA5C32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42F0B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D9C20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Suwon No.2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B5D61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KOR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A1F7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6E2AA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CHN-PMW-2011-4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26EF2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CHN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715EC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10108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>SM1501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18B4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</w:tr>
      <w:tr w:rsidR="00C75335" w:rsidRPr="00141D47" w14:paraId="1877CC94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C5C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428E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Gimje</w:t>
            </w:r>
            <w:proofErr w:type="spellEnd"/>
            <w:r w:rsidRPr="00C75335">
              <w:rPr>
                <w:rFonts w:eastAsia="맑은 고딕" w:cs="Times New Roman"/>
                <w:sz w:val="20"/>
                <w:szCs w:val="20"/>
              </w:rPr>
              <w:t>, Jeollabuk-do-1985-3835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31C0A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KOR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75C7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3EB5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 xml:space="preserve">Arta </w:t>
            </w: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ijo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96BA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IDN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5000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FC6A5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>V2984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46C33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KOR</w:t>
            </w:r>
          </w:p>
        </w:tc>
      </w:tr>
      <w:tr w:rsidR="00C75335" w:rsidRPr="00141D47" w14:paraId="5EAE74F1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FFA65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5CA1B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Yellowgram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770B4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UNK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BB62E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8E83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Betet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24AB8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IDN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95786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F91F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>IT208075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05660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>VNM</w:t>
            </w:r>
          </w:p>
        </w:tc>
      </w:tr>
      <w:tr w:rsidR="00C75335" w:rsidRPr="00141D47" w14:paraId="6498321B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93A1C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727F9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Boeun</w:t>
            </w:r>
            <w:proofErr w:type="spellEnd"/>
            <w:r w:rsidRPr="00C75335">
              <w:rPr>
                <w:rFonts w:eastAsia="맑은 고딕" w:cs="Times New Roman"/>
                <w:sz w:val="20"/>
                <w:szCs w:val="20"/>
              </w:rPr>
              <w:t>, Chungcheong buk-do-1989-5499</w:t>
            </w:r>
          </w:p>
        </w:tc>
        <w:tc>
          <w:tcPr>
            <w:tcW w:w="10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7990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KOR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2557C2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22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A4B47F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PB-1</w:t>
            </w:r>
          </w:p>
          <w:p w14:paraId="2CAD5244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C75335">
              <w:rPr>
                <w:rFonts w:eastAsia="맑은 고딕" w:cs="Times New Roman"/>
                <w:sz w:val="20"/>
                <w:szCs w:val="20"/>
              </w:rPr>
              <w:t>benggolo</w:t>
            </w:r>
            <w:proofErr w:type="spellEnd"/>
            <w:proofErr w:type="gramEnd"/>
            <w:r w:rsidRPr="00C75335">
              <w:rPr>
                <w:rFonts w:eastAsia="맑은 고딕" w:cs="Times New Roman"/>
                <w:sz w:val="20"/>
                <w:szCs w:val="20"/>
              </w:rPr>
              <w:t xml:space="preserve"> </w:t>
            </w: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Puti</w:t>
            </w:r>
            <w:proofErr w:type="spellEnd"/>
            <w:r w:rsidRPr="00C75335">
              <w:rPr>
                <w:rFonts w:eastAsia="맑은 고딕" w:cs="Times New Roman"/>
                <w:sz w:val="20"/>
                <w:szCs w:val="20"/>
              </w:rPr>
              <w:t>)</w:t>
            </w:r>
          </w:p>
        </w:tc>
        <w:tc>
          <w:tcPr>
            <w:tcW w:w="1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39C449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IDN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2BE63C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207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2C4ABD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  <w:proofErr w:type="spellStart"/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>Jeongdong</w:t>
            </w:r>
            <w:proofErr w:type="spellEnd"/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5335">
              <w:rPr>
                <w:rFonts w:eastAsia="맑은 고딕" w:cs="Times New Roman"/>
                <w:color w:val="000000"/>
                <w:sz w:val="20"/>
                <w:szCs w:val="20"/>
              </w:rPr>
              <w:t>Sanghoe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3BFE51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</w:tr>
      <w:tr w:rsidR="00C75335" w:rsidRPr="00141D47" w14:paraId="32A68A55" w14:textId="77777777" w:rsidTr="0025778B">
        <w:trPr>
          <w:trHeight w:val="330"/>
        </w:trPr>
        <w:tc>
          <w:tcPr>
            <w:tcW w:w="180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716FE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209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C9D84E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Imsil</w:t>
            </w:r>
            <w:proofErr w:type="spellEnd"/>
            <w:r w:rsidRPr="00C75335">
              <w:rPr>
                <w:rFonts w:eastAsia="맑은 고딕" w:cs="Times New Roman"/>
                <w:sz w:val="20"/>
                <w:szCs w:val="20"/>
              </w:rPr>
              <w:t>, Jeollabuk-do-1989-5600</w:t>
            </w:r>
          </w:p>
        </w:tc>
        <w:tc>
          <w:tcPr>
            <w:tcW w:w="102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BED7E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KOR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52EDB8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C75335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225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765189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  <w:u w:val="single"/>
              </w:rPr>
            </w:pP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Tecer</w:t>
            </w:r>
            <w:proofErr w:type="spellEnd"/>
            <w:r w:rsidRPr="00C75335">
              <w:rPr>
                <w:rFonts w:eastAsia="맑은 고딕" w:cs="Times New Roman"/>
                <w:sz w:val="20"/>
                <w:szCs w:val="20"/>
              </w:rPr>
              <w:t xml:space="preserve"> </w:t>
            </w:r>
            <w:proofErr w:type="spellStart"/>
            <w:r w:rsidRPr="00C75335">
              <w:rPr>
                <w:rFonts w:eastAsia="맑은 고딕" w:cs="Times New Roman"/>
                <w:sz w:val="20"/>
                <w:szCs w:val="20"/>
              </w:rPr>
              <w:t>Hitam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22B642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sz w:val="20"/>
                <w:szCs w:val="20"/>
              </w:rPr>
            </w:pPr>
            <w:r w:rsidRPr="00C75335">
              <w:rPr>
                <w:rFonts w:eastAsia="맑은 고딕" w:cs="Times New Roman"/>
                <w:sz w:val="20"/>
                <w:szCs w:val="20"/>
              </w:rPr>
              <w:t>IDN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B6E0C0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D90E0E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FCDC91" w14:textId="77777777" w:rsidR="00C75335" w:rsidRPr="00C75335" w:rsidRDefault="00C75335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</w:tr>
    </w:tbl>
    <w:p w14:paraId="568FE3EB" w14:textId="69278F67" w:rsidR="00C75335" w:rsidRDefault="00C75335" w:rsidP="00654E8F">
      <w:pPr>
        <w:spacing w:before="240"/>
        <w:sectPr w:rsidR="00C75335" w:rsidSect="00C75335">
          <w:headerReference w:type="even" r:id="rId12"/>
          <w:footerReference w:type="even" r:id="rId13"/>
          <w:footerReference w:type="default" r:id="rId14"/>
          <w:headerReference w:type="first" r:id="rId15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58F1AED1" w14:textId="3009CE04" w:rsidR="00DE23E8" w:rsidRDefault="00C75335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0331445A" wp14:editId="1FF33BA6">
            <wp:extent cx="6185647" cy="3505200"/>
            <wp:effectExtent l="0" t="0" r="5715" b="0"/>
            <wp:docPr id="5" name="그림 5" descr="차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차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43" cy="350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7C422" w14:textId="2AE76A17" w:rsidR="00C75335" w:rsidRDefault="00C75335" w:rsidP="00C75335">
      <w:pPr>
        <w:jc w:val="both"/>
      </w:pPr>
      <w:r w:rsidRPr="00D726FF">
        <w:rPr>
          <w:b/>
          <w:bCs/>
        </w:rPr>
        <w:t>Supplementary figure 1.</w:t>
      </w:r>
      <w:r>
        <w:t xml:space="preserve"> </w:t>
      </w:r>
      <w:r>
        <w:rPr>
          <w:rFonts w:hint="eastAsia"/>
        </w:rPr>
        <w:t>U</w:t>
      </w:r>
      <w:r>
        <w:t xml:space="preserve">PLC-PDA mobile page gradient condition and standard compounds peak. </w:t>
      </w:r>
      <w:r>
        <w:rPr>
          <w:rFonts w:hint="eastAsia"/>
        </w:rPr>
        <w:t>S</w:t>
      </w:r>
      <w:r>
        <w:t xml:space="preserve">olvent types were </w:t>
      </w:r>
      <w:proofErr w:type="gramStart"/>
      <w:r>
        <w:t>indicate</w:t>
      </w:r>
      <w:r>
        <w:rPr>
          <w:rFonts w:hint="eastAsia"/>
        </w:rPr>
        <w:t>s</w:t>
      </w:r>
      <w:proofErr w:type="gramEnd"/>
      <w:r>
        <w:t xml:space="preserve"> by colors. Blue and green indicate</w:t>
      </w:r>
      <w:r>
        <w:rPr>
          <w:rFonts w:hint="eastAsia"/>
        </w:rPr>
        <w:t>s</w:t>
      </w:r>
      <w:r>
        <w:t xml:space="preserve"> solvent A (water-acetic acid 0.1%), and B (ACN), respectively.</w:t>
      </w:r>
      <w:r>
        <w:br w:type="page"/>
      </w:r>
    </w:p>
    <w:p w14:paraId="31D56BA7" w14:textId="19B54DD5" w:rsidR="00C75335" w:rsidRDefault="00C75335" w:rsidP="00654E8F">
      <w:pPr>
        <w:spacing w:before="240"/>
        <w:rPr>
          <w:lang w:eastAsia="ko-KR"/>
        </w:rPr>
      </w:pPr>
      <w:r w:rsidRPr="00C75335">
        <w:rPr>
          <w:rFonts w:hint="eastAsia"/>
          <w:b/>
          <w:bCs/>
          <w:lang w:eastAsia="ko-KR"/>
        </w:rPr>
        <w:lastRenderedPageBreak/>
        <w:t>S</w:t>
      </w:r>
      <w:r w:rsidRPr="00C75335">
        <w:rPr>
          <w:b/>
          <w:bCs/>
          <w:lang w:eastAsia="ko-KR"/>
        </w:rPr>
        <w:t>upplementary table 2</w:t>
      </w:r>
      <w:r>
        <w:rPr>
          <w:lang w:eastAsia="ko-KR"/>
        </w:rPr>
        <w:t xml:space="preserve">. </w:t>
      </w:r>
      <w:proofErr w:type="spellStart"/>
      <w:r>
        <w:rPr>
          <w:lang w:eastAsia="ko-KR"/>
        </w:rPr>
        <w:t>qRT</w:t>
      </w:r>
      <w:proofErr w:type="spellEnd"/>
      <w:r>
        <w:rPr>
          <w:lang w:eastAsia="ko-KR"/>
        </w:rPr>
        <w:t>-PCR primer list.</w:t>
      </w:r>
    </w:p>
    <w:tbl>
      <w:tblPr>
        <w:tblpPr w:leftFromText="142" w:rightFromText="142" w:horzAnchor="margin" w:tblpY="414"/>
        <w:tblW w:w="680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32"/>
        <w:gridCol w:w="1154"/>
        <w:gridCol w:w="3118"/>
      </w:tblGrid>
      <w:tr w:rsidR="00C75335" w:rsidRPr="00441B73" w14:paraId="09154256" w14:textId="77777777" w:rsidTr="0025778B">
        <w:trPr>
          <w:trHeight w:val="352"/>
        </w:trPr>
        <w:tc>
          <w:tcPr>
            <w:tcW w:w="253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66E788" w14:textId="77777777" w:rsidR="00C75335" w:rsidRPr="00441B73" w:rsidRDefault="00C75335" w:rsidP="0025778B">
            <w:pPr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  <w:bookmarkStart w:id="0" w:name="_Hlk132371553"/>
            <w:r w:rsidRPr="00441B73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</w:rPr>
              <w:t>Gene</w:t>
            </w:r>
          </w:p>
        </w:tc>
        <w:tc>
          <w:tcPr>
            <w:tcW w:w="115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CD38C0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</w:rPr>
              <w:t>Primer</w:t>
            </w:r>
          </w:p>
        </w:tc>
        <w:tc>
          <w:tcPr>
            <w:tcW w:w="311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07109D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</w:rPr>
              <w:t>Primer sequences (5'-3')</w:t>
            </w:r>
          </w:p>
        </w:tc>
      </w:tr>
      <w:tr w:rsidR="00C75335" w:rsidRPr="00441B73" w14:paraId="25AF5A8D" w14:textId="77777777" w:rsidTr="0025778B">
        <w:trPr>
          <w:trHeight w:val="352"/>
        </w:trPr>
        <w:tc>
          <w:tcPr>
            <w:tcW w:w="253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E94EB" w14:textId="77777777" w:rsidR="00C75335" w:rsidRPr="00441B73" w:rsidRDefault="00C75335" w:rsidP="0025778B">
            <w:pPr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</w:rPr>
              <w:t>PAL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3AD46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Forward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2F38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GTCTCCATGGACAACACACG</w:t>
            </w:r>
          </w:p>
        </w:tc>
      </w:tr>
      <w:tr w:rsidR="00C75335" w:rsidRPr="00441B73" w14:paraId="5008A831" w14:textId="77777777" w:rsidTr="0025778B">
        <w:trPr>
          <w:trHeight w:val="352"/>
        </w:trPr>
        <w:tc>
          <w:tcPr>
            <w:tcW w:w="2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319994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DB21C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Reverse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6B2DD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GGATTTCTGCTAGCGGTGAG</w:t>
            </w:r>
          </w:p>
        </w:tc>
      </w:tr>
      <w:tr w:rsidR="00C75335" w:rsidRPr="00441B73" w14:paraId="5D856F74" w14:textId="77777777" w:rsidTr="0025778B">
        <w:trPr>
          <w:trHeight w:val="352"/>
        </w:trPr>
        <w:tc>
          <w:tcPr>
            <w:tcW w:w="2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94CD2" w14:textId="77777777" w:rsidR="00C75335" w:rsidRPr="00441B73" w:rsidRDefault="00C75335" w:rsidP="0025778B">
            <w:pPr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</w:rPr>
              <w:t>F3'5'H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4F925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Forward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6C6CC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TGATGCACAGGACATGGTTT</w:t>
            </w:r>
          </w:p>
        </w:tc>
      </w:tr>
      <w:tr w:rsidR="00C75335" w:rsidRPr="00441B73" w14:paraId="0F94F5FD" w14:textId="77777777" w:rsidTr="0025778B">
        <w:trPr>
          <w:trHeight w:val="352"/>
        </w:trPr>
        <w:tc>
          <w:tcPr>
            <w:tcW w:w="2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18BD5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E4A4A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Reverse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4BF8B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CCTTTCCCCACTCATCAAGA</w:t>
            </w:r>
          </w:p>
        </w:tc>
      </w:tr>
      <w:tr w:rsidR="00C75335" w:rsidRPr="00441B73" w14:paraId="456DFE3A" w14:textId="77777777" w:rsidTr="0025778B">
        <w:trPr>
          <w:trHeight w:val="352"/>
        </w:trPr>
        <w:tc>
          <w:tcPr>
            <w:tcW w:w="2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B11E" w14:textId="77777777" w:rsidR="00C75335" w:rsidRPr="00441B73" w:rsidRDefault="00C75335" w:rsidP="0025778B">
            <w:pPr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</w:rPr>
              <w:t>IF7GT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AD4F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Forward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56845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GAGATCGCTATTGGGTTGGA</w:t>
            </w:r>
          </w:p>
        </w:tc>
      </w:tr>
      <w:tr w:rsidR="00C75335" w:rsidRPr="00441B73" w14:paraId="2A61C58E" w14:textId="77777777" w:rsidTr="0025778B">
        <w:trPr>
          <w:trHeight w:val="352"/>
        </w:trPr>
        <w:tc>
          <w:tcPr>
            <w:tcW w:w="2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EDBC7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21990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Reverse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B92F6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TCCTCTCCAGAAACCCCTCT</w:t>
            </w:r>
          </w:p>
        </w:tc>
      </w:tr>
      <w:tr w:rsidR="00C75335" w:rsidRPr="00441B73" w14:paraId="48702985" w14:textId="77777777" w:rsidTr="0025778B">
        <w:trPr>
          <w:trHeight w:val="352"/>
        </w:trPr>
        <w:tc>
          <w:tcPr>
            <w:tcW w:w="2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4986E" w14:textId="77777777" w:rsidR="00C75335" w:rsidRPr="00441B73" w:rsidRDefault="00C75335" w:rsidP="0025778B">
            <w:pPr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</w:rPr>
              <w:t>DFR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85E25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Forward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09566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GTGCAAAGAGCAAGCTGTCA</w:t>
            </w:r>
          </w:p>
        </w:tc>
      </w:tr>
      <w:tr w:rsidR="00C75335" w:rsidRPr="00441B73" w14:paraId="77B5BA33" w14:textId="77777777" w:rsidTr="0025778B">
        <w:trPr>
          <w:trHeight w:val="352"/>
        </w:trPr>
        <w:tc>
          <w:tcPr>
            <w:tcW w:w="2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F5A764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36A2B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Reverse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CA800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GTGTGGCCAAGTGGAAAACT</w:t>
            </w:r>
          </w:p>
        </w:tc>
      </w:tr>
      <w:tr w:rsidR="00C75335" w:rsidRPr="00441B73" w14:paraId="13F88FEC" w14:textId="77777777" w:rsidTr="0025778B">
        <w:trPr>
          <w:trHeight w:val="352"/>
        </w:trPr>
        <w:tc>
          <w:tcPr>
            <w:tcW w:w="2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52B32" w14:textId="77777777" w:rsidR="00C75335" w:rsidRPr="00441B73" w:rsidRDefault="00C75335" w:rsidP="0025778B">
            <w:pPr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</w:rPr>
              <w:t>COMT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6C998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Forward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0C168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GTGGTGGTCTTGGGATCAAC</w:t>
            </w:r>
          </w:p>
        </w:tc>
      </w:tr>
      <w:tr w:rsidR="00C75335" w:rsidRPr="00441B73" w14:paraId="5DD819BE" w14:textId="77777777" w:rsidTr="0025778B">
        <w:trPr>
          <w:trHeight w:val="352"/>
        </w:trPr>
        <w:tc>
          <w:tcPr>
            <w:tcW w:w="2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B5FBBE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78BE6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Reverse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EFBA0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ATATCTCCGCAAACGTGGTC</w:t>
            </w:r>
          </w:p>
        </w:tc>
      </w:tr>
      <w:tr w:rsidR="00C75335" w:rsidRPr="00441B73" w14:paraId="083FDB87" w14:textId="77777777" w:rsidTr="0025778B">
        <w:trPr>
          <w:trHeight w:val="352"/>
        </w:trPr>
        <w:tc>
          <w:tcPr>
            <w:tcW w:w="2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06816" w14:textId="77777777" w:rsidR="00C75335" w:rsidRPr="00441B73" w:rsidRDefault="00C75335" w:rsidP="0025778B">
            <w:pPr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</w:rPr>
              <w:t>CCOMT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5FA91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Forward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A8010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CATATTTGTGGATGCGGACA</w:t>
            </w:r>
          </w:p>
        </w:tc>
      </w:tr>
      <w:tr w:rsidR="00C75335" w:rsidRPr="00441B73" w14:paraId="1494EC4F" w14:textId="77777777" w:rsidTr="0025778B">
        <w:trPr>
          <w:trHeight w:val="352"/>
        </w:trPr>
        <w:tc>
          <w:tcPr>
            <w:tcW w:w="2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D58B3C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B3152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Reverse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FFD4A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AACCGTTCCATAGGGTGTTG</w:t>
            </w:r>
          </w:p>
        </w:tc>
      </w:tr>
      <w:tr w:rsidR="00C75335" w:rsidRPr="00441B73" w14:paraId="28E4213F" w14:textId="77777777" w:rsidTr="0025778B">
        <w:trPr>
          <w:trHeight w:val="352"/>
        </w:trPr>
        <w:tc>
          <w:tcPr>
            <w:tcW w:w="2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A3FCF" w14:textId="77777777" w:rsidR="00C75335" w:rsidRPr="00441B73" w:rsidRDefault="00C75335" w:rsidP="0025778B">
            <w:pPr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</w:rPr>
              <w:t>CHI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EA903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Forward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6B680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AGCCACCGGAAAAACCTATT</w:t>
            </w:r>
          </w:p>
        </w:tc>
      </w:tr>
      <w:tr w:rsidR="00C75335" w:rsidRPr="00441B73" w14:paraId="29AB67A3" w14:textId="77777777" w:rsidTr="0025778B">
        <w:trPr>
          <w:trHeight w:val="352"/>
        </w:trPr>
        <w:tc>
          <w:tcPr>
            <w:tcW w:w="2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DC3212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9C19E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Reverse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A583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GTCACCGCTTTATCCTCCAA</w:t>
            </w:r>
          </w:p>
        </w:tc>
      </w:tr>
      <w:tr w:rsidR="00C75335" w:rsidRPr="00441B73" w14:paraId="0A723EE4" w14:textId="77777777" w:rsidTr="0025778B">
        <w:trPr>
          <w:trHeight w:val="352"/>
        </w:trPr>
        <w:tc>
          <w:tcPr>
            <w:tcW w:w="2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91E9" w14:textId="77777777" w:rsidR="00C75335" w:rsidRPr="00441B73" w:rsidRDefault="00C75335" w:rsidP="0025778B">
            <w:pPr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</w:rPr>
              <w:t>IFS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16C3E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Forward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3CC5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GCAATAGGGTTGTTGGTGCT</w:t>
            </w:r>
          </w:p>
        </w:tc>
      </w:tr>
      <w:tr w:rsidR="00C75335" w:rsidRPr="00441B73" w14:paraId="335B528B" w14:textId="77777777" w:rsidTr="0025778B">
        <w:trPr>
          <w:trHeight w:val="352"/>
        </w:trPr>
        <w:tc>
          <w:tcPr>
            <w:tcW w:w="2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E364D4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FF51A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Reverse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AC95A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AAAGGTGAAGGTGTCCAACG</w:t>
            </w:r>
          </w:p>
        </w:tc>
      </w:tr>
      <w:tr w:rsidR="00C75335" w:rsidRPr="00441B73" w14:paraId="41F93444" w14:textId="77777777" w:rsidTr="0025778B">
        <w:trPr>
          <w:trHeight w:val="352"/>
        </w:trPr>
        <w:tc>
          <w:tcPr>
            <w:tcW w:w="2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77F6" w14:textId="77777777" w:rsidR="00C75335" w:rsidRPr="00441B73" w:rsidRDefault="00C75335" w:rsidP="0025778B">
            <w:pPr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</w:rPr>
              <w:t>4CL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8ED8F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Forward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E74F3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ACGGAAGAGGCTGTGAAAGA</w:t>
            </w:r>
          </w:p>
        </w:tc>
      </w:tr>
      <w:tr w:rsidR="00C75335" w:rsidRPr="00441B73" w14:paraId="4DD035D8" w14:textId="77777777" w:rsidTr="0025778B">
        <w:trPr>
          <w:trHeight w:val="352"/>
        </w:trPr>
        <w:tc>
          <w:tcPr>
            <w:tcW w:w="2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56F211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13616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Reverse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4E7DF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CCGATGGAGACTTGGGAATA</w:t>
            </w:r>
          </w:p>
        </w:tc>
      </w:tr>
      <w:tr w:rsidR="00C75335" w:rsidRPr="00441B73" w14:paraId="550F6331" w14:textId="77777777" w:rsidTr="0025778B">
        <w:trPr>
          <w:trHeight w:val="352"/>
        </w:trPr>
        <w:tc>
          <w:tcPr>
            <w:tcW w:w="2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E8585" w14:textId="77777777" w:rsidR="00C75335" w:rsidRPr="00441B73" w:rsidRDefault="00C75335" w:rsidP="0025778B">
            <w:pPr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</w:rPr>
              <w:t>FLS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5284B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Forward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78B15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TGAAAGGGGTGAACCTTGAG</w:t>
            </w:r>
          </w:p>
        </w:tc>
      </w:tr>
      <w:tr w:rsidR="00C75335" w:rsidRPr="00441B73" w14:paraId="2C2A9C5B" w14:textId="77777777" w:rsidTr="0025778B">
        <w:trPr>
          <w:trHeight w:val="352"/>
        </w:trPr>
        <w:tc>
          <w:tcPr>
            <w:tcW w:w="2532" w:type="dxa"/>
            <w:vMerge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4A5D4257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6E0E3" w14:textId="77777777" w:rsidR="00C75335" w:rsidRPr="00441B73" w:rsidRDefault="00C75335" w:rsidP="0025778B">
            <w:pPr>
              <w:spacing w:after="0"/>
              <w:rPr>
                <w:rFonts w:ascii="맑은 고딕" w:eastAsia="맑은 고딕" w:hAnsi="맑은 고딕" w:cs="굴림"/>
                <w:color w:val="000000"/>
                <w:sz w:val="22"/>
              </w:rPr>
            </w:pPr>
            <w:r w:rsidRPr="00441B73">
              <w:rPr>
                <w:rFonts w:ascii="맑은 고딕" w:eastAsia="맑은 고딕" w:hAnsi="맑은 고딕" w:cs="굴림" w:hint="eastAsia"/>
                <w:color w:val="000000"/>
                <w:sz w:val="22"/>
              </w:rPr>
              <w:t>Reverse</w:t>
            </w:r>
          </w:p>
        </w:tc>
        <w:tc>
          <w:tcPr>
            <w:tcW w:w="311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E6A23" w14:textId="77777777" w:rsidR="00C75335" w:rsidRPr="00441B73" w:rsidRDefault="00C75335" w:rsidP="0025778B">
            <w:pPr>
              <w:spacing w:after="0"/>
              <w:rPr>
                <w:rFonts w:ascii="Tahoma" w:eastAsia="맑은 고딕" w:hAnsi="Tahoma" w:cs="Tahoma"/>
                <w:color w:val="666666"/>
                <w:sz w:val="22"/>
              </w:rPr>
            </w:pPr>
            <w:r w:rsidRPr="00441B73">
              <w:rPr>
                <w:rFonts w:ascii="Tahoma" w:eastAsia="맑은 고딕" w:hAnsi="Tahoma" w:cs="Tahoma"/>
                <w:color w:val="666666"/>
                <w:sz w:val="22"/>
              </w:rPr>
              <w:t>TTGGAACATTCCCCACTCTC</w:t>
            </w:r>
          </w:p>
        </w:tc>
      </w:tr>
      <w:bookmarkEnd w:id="0"/>
    </w:tbl>
    <w:p w14:paraId="7B75BCAD" w14:textId="77777777" w:rsidR="00C75335" w:rsidRDefault="00C75335" w:rsidP="00654E8F">
      <w:pPr>
        <w:spacing w:before="240"/>
        <w:rPr>
          <w:lang w:eastAsia="ko-KR"/>
        </w:rPr>
        <w:sectPr w:rsidR="00C75335" w:rsidSect="00C75335">
          <w:headerReference w:type="first" r:id="rId17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C337533" w14:textId="77777777" w:rsidR="00C75335" w:rsidRDefault="00C75335" w:rsidP="00C75335">
      <w:pPr>
        <w:jc w:val="both"/>
      </w:pPr>
      <w:bookmarkStart w:id="1" w:name="_Hlk132371678"/>
      <w:r w:rsidRPr="00D726FF">
        <w:rPr>
          <w:b/>
          <w:bCs/>
        </w:rPr>
        <w:lastRenderedPageBreak/>
        <w:t>Sup</w:t>
      </w:r>
      <w:r w:rsidRPr="00D726FF">
        <w:rPr>
          <w:rFonts w:hint="eastAsia"/>
          <w:b/>
          <w:bCs/>
        </w:rPr>
        <w:t>plementary</w:t>
      </w:r>
      <w:r w:rsidRPr="00D726FF">
        <w:rPr>
          <w:b/>
          <w:bCs/>
        </w:rPr>
        <w:t xml:space="preserve"> </w:t>
      </w:r>
      <w:r w:rsidRPr="00D726FF">
        <w:rPr>
          <w:rFonts w:hint="eastAsia"/>
          <w:b/>
          <w:bCs/>
        </w:rPr>
        <w:t>t</w:t>
      </w:r>
      <w:r w:rsidRPr="00D726FF">
        <w:rPr>
          <w:b/>
          <w:bCs/>
        </w:rPr>
        <w:t xml:space="preserve">able </w:t>
      </w:r>
      <w:r>
        <w:rPr>
          <w:b/>
          <w:bCs/>
        </w:rPr>
        <w:t>3</w:t>
      </w:r>
      <w:r w:rsidRPr="00D726FF">
        <w:rPr>
          <w:b/>
          <w:bCs/>
        </w:rPr>
        <w:t>.</w:t>
      </w:r>
      <w:r>
        <w:t xml:space="preserve"> </w:t>
      </w:r>
      <w:r>
        <w:rPr>
          <w:rFonts w:hint="eastAsia"/>
        </w:rPr>
        <w:t>C</w:t>
      </w:r>
      <w:r>
        <w:t xml:space="preserve">ontents of </w:t>
      </w:r>
      <w:r>
        <w:rPr>
          <w:rFonts w:hint="eastAsia"/>
        </w:rPr>
        <w:t>phenylpropanoid,</w:t>
      </w:r>
      <w:r>
        <w:t xml:space="preserve"> </w:t>
      </w:r>
      <w:proofErr w:type="spellStart"/>
      <w:r>
        <w:rPr>
          <w:rFonts w:hint="eastAsia"/>
        </w:rPr>
        <w:t>flavan</w:t>
      </w:r>
      <w:proofErr w:type="spellEnd"/>
      <w:r>
        <w:t xml:space="preserve"> </w:t>
      </w:r>
      <w:r>
        <w:rPr>
          <w:rFonts w:hint="eastAsia"/>
        </w:rPr>
        <w:t>and</w:t>
      </w:r>
      <w:r>
        <w:t xml:space="preserve"> </w:t>
      </w:r>
      <w:proofErr w:type="spellStart"/>
      <w:r>
        <w:rPr>
          <w:rFonts w:hint="eastAsia"/>
        </w:rPr>
        <w:t>flavonols</w:t>
      </w:r>
      <w:proofErr w:type="spellEnd"/>
      <w:r>
        <w:t xml:space="preserve"> in </w:t>
      </w:r>
      <w:r>
        <w:rPr>
          <w:rFonts w:hint="eastAsia"/>
        </w:rPr>
        <w:t xml:space="preserve">50 </w:t>
      </w:r>
      <w:proofErr w:type="spellStart"/>
      <w:r>
        <w:t>mungbean</w:t>
      </w:r>
      <w:proofErr w:type="spellEnd"/>
      <w:r>
        <w:t xml:space="preserve"> genotypes. </w:t>
      </w:r>
      <w:bookmarkStart w:id="2" w:name="_Hlk130997666"/>
      <w:r>
        <w:t>(mg/100g DW)</w:t>
      </w:r>
      <w:bookmarkEnd w:id="2"/>
    </w:p>
    <w:tbl>
      <w:tblPr>
        <w:tblW w:w="14601" w:type="dxa"/>
        <w:tblInd w:w="-2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35"/>
        <w:gridCol w:w="1276"/>
        <w:gridCol w:w="1417"/>
        <w:gridCol w:w="1418"/>
        <w:gridCol w:w="1226"/>
        <w:gridCol w:w="1325"/>
        <w:gridCol w:w="1559"/>
        <w:gridCol w:w="1276"/>
        <w:gridCol w:w="1276"/>
        <w:gridCol w:w="1276"/>
        <w:gridCol w:w="1417"/>
      </w:tblGrid>
      <w:tr w:rsidR="00C75335" w:rsidRPr="000F7AAC" w14:paraId="061EEBD0" w14:textId="77777777" w:rsidTr="000F7AAC">
        <w:trPr>
          <w:trHeight w:val="348"/>
        </w:trPr>
        <w:tc>
          <w:tcPr>
            <w:tcW w:w="113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bookmarkEnd w:id="1"/>
          <w:p w14:paraId="13B03E7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Genotype No.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5928C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Caffeic acid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7E5A6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Catechin</w:t>
            </w:r>
          </w:p>
        </w:tc>
        <w:tc>
          <w:tcPr>
            <w:tcW w:w="141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5FAC1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Chlorogenic acid</w:t>
            </w:r>
          </w:p>
        </w:tc>
        <w:tc>
          <w:tcPr>
            <w:tcW w:w="122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59B371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Gallic acid</w:t>
            </w:r>
          </w:p>
        </w:tc>
        <w:tc>
          <w:tcPr>
            <w:tcW w:w="132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45BBA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Myricetin</w:t>
            </w:r>
          </w:p>
        </w:tc>
        <w:tc>
          <w:tcPr>
            <w:tcW w:w="155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3D126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Neochlorogenic acid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F86C6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p-Coumaric acid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63D44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Quercetin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D49E3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Resveratrol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C64A5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t-Ferulic acid</w:t>
            </w:r>
          </w:p>
        </w:tc>
      </w:tr>
      <w:tr w:rsidR="00C75335" w:rsidRPr="000F7AAC" w14:paraId="2A5A135A" w14:textId="77777777" w:rsidTr="000F7AAC">
        <w:trPr>
          <w:trHeight w:val="348"/>
        </w:trPr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935DE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A4856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70.65±0.05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9E8EB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436.97±0.53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5FBA3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714.03±0.82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23916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41.72±0.06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8DF98E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155.82±0.05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AB8DF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810.71±0.64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71DF5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0.56±0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92302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118.2±0.04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4EF5D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12.58±0.01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39AAC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2.61±0</w:t>
            </w:r>
          </w:p>
        </w:tc>
      </w:tr>
      <w:tr w:rsidR="00C75335" w:rsidRPr="000F7AAC" w14:paraId="0E393E48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522D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307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51.22±0.14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BC15D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416.16±0.32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5EF1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1071.85±0.31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22B2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63.93±0.05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F7E2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163.13±0.06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723A3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789.76±1.45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F080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9.64±0.03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37F8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15F5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13.01±0.01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2CCD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C75335" w:rsidRPr="000F7AAC" w14:paraId="4A00F323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7126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9760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28.47±0.02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27D8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1072.7±0.43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695B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1252.73±0.9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A2FA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38.47±0.05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2C68E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154.77±0.02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7E17E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951.78±2.7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2898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4.43±0.03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3937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DA46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12.53±0.01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A0C91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5.53±0.03</w:t>
            </w:r>
          </w:p>
        </w:tc>
      </w:tr>
      <w:tr w:rsidR="00C75335" w:rsidRPr="000F7AAC" w14:paraId="285B4E5B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C651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F52B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32.1±0.15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4054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1058.66±2.73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B386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1292.84±3.85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EB4EE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63.82±0.07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00A8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159.97±0.03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1488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1064.24±0.63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8D25D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1.17±0.01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B19C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8683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13.8±0.01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2008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5.11±0.01</w:t>
            </w:r>
          </w:p>
        </w:tc>
      </w:tr>
      <w:tr w:rsidR="00C75335" w:rsidRPr="000F7AAC" w14:paraId="1B145F22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9B09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80E7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33.55±0.37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F7F8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795.63±0.34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C8D3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992.33±3.18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2B7A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52.19±0.06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B288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162.35±0.07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E8DC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1054.93±0.99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0B5E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3.99±0.02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F066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5930E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12.52±0.03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760A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6.22±0.01</w:t>
            </w:r>
          </w:p>
        </w:tc>
      </w:tr>
      <w:tr w:rsidR="00C75335" w:rsidRPr="000F7AAC" w14:paraId="06B22522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25B1D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E577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61.62±0.11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ECB8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513.72±0.68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386B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1094.68±0.65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4C21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32.35±0.03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61C6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153.94±0.04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CA2E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993.32±0.68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1C7E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E3F1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7E16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13.2±0.01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DEF4D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0.56±0.01</w:t>
            </w:r>
          </w:p>
        </w:tc>
      </w:tr>
      <w:tr w:rsidR="00C75335" w:rsidRPr="000F7AAC" w14:paraId="49EDD676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39C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F87FD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37.26±0.41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0DDE3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983.03±1.04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D135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1254.82±10.05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D0F6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47.03±0.14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4F833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154.45±0.05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29A2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1105.89±0.48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1FF3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0.25±0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91B2D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112.58±0.07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475A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12.52±0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2352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3.94±0.01</w:t>
            </w:r>
          </w:p>
        </w:tc>
      </w:tr>
      <w:tr w:rsidR="00C75335" w:rsidRPr="000F7AAC" w14:paraId="2403B3C1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936A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33B1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28.05±0.03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F2D63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1243.16±2.57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CF9BE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1506.7±5.79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5D28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48.81±0.08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968A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154.99±0.04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13EC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888.34±0.43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3917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2.9±0.01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0959D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88CE3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11.63±0.01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1CD0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4.91±0.02</w:t>
            </w:r>
          </w:p>
        </w:tc>
      </w:tr>
      <w:tr w:rsidR="00C75335" w:rsidRPr="000F7AAC" w14:paraId="01E09EDE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3B2A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98BB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50.94±0.05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16CD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414.52±0.28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E53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953.49±0.43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D836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28.18±0.03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626B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154.61±0.03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8D5D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997.77±0.62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13191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0.6±0.01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7369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5C0B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13.66±0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F8E3E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0.66±0</w:t>
            </w:r>
          </w:p>
        </w:tc>
      </w:tr>
      <w:tr w:rsidR="00C75335" w:rsidRPr="000F7AAC" w14:paraId="6964583B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B62E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EBB0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28.72±0.02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9A401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509.67±0.09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5978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904.69±0.42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1DAD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46.85±0.11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680E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155.44±0.01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B898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869.98±0.37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83D63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4.99±0.04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7D90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DC81E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12.83±0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31A4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1.87±0.01</w:t>
            </w:r>
          </w:p>
        </w:tc>
      </w:tr>
      <w:tr w:rsidR="00C75335" w:rsidRPr="000F7AAC" w14:paraId="6C262C93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9B6F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DBC7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34±0.18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2D4D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1184.68±2.38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B8F1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1216.18±1.26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C9F6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39.06±0.07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AE6D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160.03±0.1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8C1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548.93±1.52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91B0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14.38±0.04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DEE9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7396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13.1±0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0F0E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2.8±0.01</w:t>
            </w:r>
          </w:p>
        </w:tc>
      </w:tr>
      <w:tr w:rsidR="00C75335" w:rsidRPr="000F7AAC" w14:paraId="3FAC7BCC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E3C3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67A1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72.14±0.05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6C4C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455.18±0.09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8133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1031.88±1.47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6B1D3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29.87±0.08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0BB01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156.38±0.05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2D68E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800.24±0.88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DBA1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9AAA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574E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13.84±0.01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2BBD3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C75335" w:rsidRPr="000F7AAC" w14:paraId="6F89728F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61B8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BACE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28.55±0.03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56BC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964.96±0.58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51BF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1190.75±5.25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ECF0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58.53±0.06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9733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159.47±0.05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6324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1036.86±1.01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41FF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4.32±0.01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B33D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0117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12.12±0.01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B376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3.38±0.01</w:t>
            </w:r>
          </w:p>
        </w:tc>
      </w:tr>
      <w:tr w:rsidR="00C75335" w:rsidRPr="000F7AAC" w14:paraId="70AAF815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CD9CE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C5F1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72.36±0.02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807F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376.3±0.26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63AB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792.99±0.15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749D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37.1±0.02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95A1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159.83±0.02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0C2D3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914.31±0.28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ED62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1.47±0.01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B0E5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109.15±0.02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19D2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12.74±0.01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5FB6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2.27±0.01</w:t>
            </w:r>
          </w:p>
        </w:tc>
      </w:tr>
      <w:tr w:rsidR="00C75335" w:rsidRPr="000F7AAC" w14:paraId="1DD41B35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C311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43C1D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62.2±0.01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2E89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426.41±0.26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1002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875.89±0.22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0C81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32.03±0.12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8087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152.95±0.02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9CAB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765.52±0.32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1E61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572A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112.8±0.01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D1AA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13.62±0.01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487A1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0.96±0.01</w:t>
            </w:r>
          </w:p>
        </w:tc>
      </w:tr>
      <w:tr w:rsidR="00C75335" w:rsidRPr="000F7AAC" w14:paraId="4D04CFB4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4936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887E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63.75±0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2718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307.01±0.21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9FBE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61.98±0.08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14E5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39.16±0.02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74AC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159.36±0.05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B9E3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766.12±0.22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15E3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3.59±0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7A99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116.32±0.07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2B2C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12.57±0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0F50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0.51±0</w:t>
            </w:r>
          </w:p>
        </w:tc>
      </w:tr>
      <w:tr w:rsidR="00C75335" w:rsidRPr="000F7AAC" w14:paraId="59F2F255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1153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7BD3D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30.4±0.1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3BA5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1192.24±2.5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01B4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1404.07±4.69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463A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54.94±0.13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052E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155.24±0.03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9B2E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1113.38±0.88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0FDD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7FF1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22691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13.13±0.02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E634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C75335" w:rsidRPr="000F7AAC" w14:paraId="722D9BFB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77D6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36A3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30±0.07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E422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1441.46±0.92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CB64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1747.66±0.88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968A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54.41±0.11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1BF7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164.1±0.05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B136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804.09±1.26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4CBE3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9.35±0.11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E790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6499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12.41±0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2720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1.5±0.02</w:t>
            </w:r>
          </w:p>
        </w:tc>
      </w:tr>
      <w:tr w:rsidR="00C75335" w:rsidRPr="000F7AAC" w14:paraId="3250756A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5EEC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65F9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60.88±0.03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D59F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1076.08±1.52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1A211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1252.84±2.67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31C4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51.93±0.08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088C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155.38±0.02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D762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964.51±0.4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B2AF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2.04±0.01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BE2F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99.97±0.02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E7E5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12.52±0.01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17EF6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5.16±0.01</w:t>
            </w:r>
          </w:p>
        </w:tc>
      </w:tr>
      <w:tr w:rsidR="00C75335" w:rsidRPr="000F7AAC" w14:paraId="1C67A667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5396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6F7D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28.6±0.01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F808D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741.1±0.57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35B98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948.17±0.51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D9CCD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52.9±0.04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5425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163.84±0.1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F8DC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581.21±2.27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DDFC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9.94±0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DE1E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BCBF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12.5±0.01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B8204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5.93±0.05</w:t>
            </w:r>
          </w:p>
        </w:tc>
      </w:tr>
      <w:tr w:rsidR="00C75335" w:rsidRPr="000F7AAC" w14:paraId="08E57722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773D1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2EDD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56.77±0.03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A636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344.32±0.28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48FF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773.06±0.52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46C0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37.44±0.05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1D683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158.98±0.01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F245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558.5±0.22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346F9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3.15±0.02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69EF7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117.28±0.02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D41C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14.75±0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10CD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C75335" w:rsidRPr="000F7AAC" w14:paraId="703F60D9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8189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4060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29.54±0.03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8756B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839.62±0.62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D3DCC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1201.04±1.33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8903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59.41±0.05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1E81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156.18±0.01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1D7A2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715.13±1.24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1F70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2.84±0.01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517BA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98.73±0.03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C2725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11.95±0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6718F" w14:textId="77777777" w:rsidR="00C75335" w:rsidRPr="000F7AAC" w:rsidRDefault="00C75335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0F7AAC" w:rsidRPr="000F7AAC" w14:paraId="19361FCA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B04C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2BCB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26.85±0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E15A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347.89±0.78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FCA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294.79±0.36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9AF3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37.97±0.13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2D5E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3BB8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921.44±2.13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D287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417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6537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13.14±0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C8D5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0F7AAC" w:rsidRPr="000F7AAC" w14:paraId="63C5C50E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E472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D451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102.84±0.01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F6E1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442.48±0.19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F958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314.6±0.29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7BA0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46.75±0.02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8668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151.61±0.01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2F80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918.16±0.21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2F9D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0.52±0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7954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111.87±0.03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5CAE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12.88±0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52C0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0.21±0.01</w:t>
            </w:r>
          </w:p>
        </w:tc>
      </w:tr>
      <w:tr w:rsidR="000F7AAC" w:rsidRPr="000F7AAC" w14:paraId="47637EBB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87B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lastRenderedPageBreak/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5862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36.06±0.01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9336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683.88±0.71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4F19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731.47±0.52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4460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51.78±0.06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E77A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163.68±0.1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0C24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896.65±0.28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995E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12.89±0.03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97C2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D33A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13.07±0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3196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2.87±0.02</w:t>
            </w:r>
          </w:p>
        </w:tc>
      </w:tr>
      <w:tr w:rsidR="000F7AAC" w:rsidRPr="000F7AAC" w14:paraId="0A8A479A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1A9B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9C7C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70.32±0.06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0CF8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1035.63±1.72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6C33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1215.06±1.86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BE5F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62.85±0.03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28F3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154.66±0.03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D4AA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1117.76±0.11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5FDC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2.44±0.02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5809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36E8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13.61±0.02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4486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3.04±0.01</w:t>
            </w:r>
          </w:p>
        </w:tc>
      </w:tr>
      <w:tr w:rsidR="000F7AAC" w:rsidRPr="000F7AAC" w14:paraId="7DA9AF65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98A8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5387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56.06±0.02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4D13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439.01±0.25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B724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388.81±0.06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C610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50.6±0.1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2B20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164.19±0.09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432F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625.82±0.34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3528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6.58±0.01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2762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103.42±0.03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BF0A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11.85±0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C879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4.11±0.02</w:t>
            </w:r>
          </w:p>
        </w:tc>
      </w:tr>
      <w:tr w:rsidR="000F7AAC" w:rsidRPr="000F7AAC" w14:paraId="7E0C6BBB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AC13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2F07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37.99±0.03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0A3F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529.96±0.49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FB35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422.11±0.69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004A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43±0.01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FFBD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155.33±0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C901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774.18±0.35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186C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2.63±0.02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D06E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F31D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11.44±0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9234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2.46±0.02</w:t>
            </w:r>
          </w:p>
        </w:tc>
      </w:tr>
      <w:tr w:rsidR="000F7AAC" w:rsidRPr="000F7AAC" w14:paraId="4898230C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DE3A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2C40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46.29±0.03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7E66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407.55±0.91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F331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314.67±0.47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8F22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55.86±0.1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F478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152.89±0.03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7826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940.97±1.59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1542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8.42±0.03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6F7C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C399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12.48±0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9A3A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0.94±0.02</w:t>
            </w:r>
          </w:p>
        </w:tc>
      </w:tr>
      <w:tr w:rsidR="000F7AAC" w:rsidRPr="000F7AAC" w14:paraId="4A2D6CC1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5540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68EF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42.97±0.04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7EA4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322.29±0.45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2ACD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717.8±0.25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E477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57.92±0.14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88E7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154.81±0.08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DB30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854.66±0.4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A316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9.62±0.01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6A4D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103.34±0.05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EDD8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12.09±0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5E6A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0.75±0</w:t>
            </w:r>
          </w:p>
        </w:tc>
      </w:tr>
      <w:tr w:rsidR="000F7AAC" w:rsidRPr="000F7AAC" w14:paraId="5FD92E69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1FFC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E631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50.7±0.02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B3A9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774.22±0.95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4CF7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888.39±1.07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8AD4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47.5±0.13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C3F7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162.54±0.04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C1E7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1308.58±1.15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A5BD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1.27±0.02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2AE1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E41E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13.89±0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5EE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5.56±0.01</w:t>
            </w:r>
          </w:p>
        </w:tc>
      </w:tr>
      <w:tr w:rsidR="000F7AAC" w:rsidRPr="000F7AAC" w14:paraId="1592EE47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66D6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FDA8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62.43±0.03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FBCF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344.35±0.13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151F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754.94±0.42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1F20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46.9±0.04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DED9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174.75±0.05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FF8B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775.34±0.32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670C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13.2±0.01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187B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136.81±0.07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14AC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DB9E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0.14±0</w:t>
            </w:r>
          </w:p>
        </w:tc>
      </w:tr>
      <w:tr w:rsidR="000F7AAC" w:rsidRPr="000F7AAC" w14:paraId="25CA9B97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BD55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513C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33.92±0.05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4553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774.73±1.6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6FBD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883.91±3.49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882E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34.72±0.08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1E3C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160.18±0.07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C34A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814.42±1.57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D42C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1.14±0.01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706F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3CAB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11.19±0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487C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4.21±0.04</w:t>
            </w:r>
          </w:p>
        </w:tc>
      </w:tr>
      <w:tr w:rsidR="000F7AAC" w:rsidRPr="000F7AAC" w14:paraId="7F3A889F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BAB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A9D3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27.92±0.01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D997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997.15±1.21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6938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1106.33±3.01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6553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37.11±0.05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0218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162.07±0.04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23BB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969±2.18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A8E6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0.8±0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545C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105.55±0.02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3C18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11.89±0.01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3719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5.98±0.02</w:t>
            </w:r>
          </w:p>
        </w:tc>
      </w:tr>
      <w:tr w:rsidR="000F7AAC" w:rsidRPr="000F7AAC" w14:paraId="292BB5CC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82DE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4DCC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37.12±0.03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7193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527.45±0.71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FE33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427.02±0.29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BD99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45.24±0.06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678C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158.04±0.03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5243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858.52±0.57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C3B3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7.06±0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8548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133.68±0.06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02EB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14.64±0.01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DE52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9.8±0.02</w:t>
            </w:r>
          </w:p>
        </w:tc>
      </w:tr>
      <w:tr w:rsidR="000F7AAC" w:rsidRPr="000F7AAC" w14:paraId="5DEC882A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A1D4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272F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40.17±0.01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1CB8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705.13±0.31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979F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682.24±0.9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8F1F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52.73±0.08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7668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162.62±0.02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4FBB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772.66±0.07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8AD6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2.79±0.01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1758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59FF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11.34±0.01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6B93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3.62±0.01</w:t>
            </w:r>
          </w:p>
        </w:tc>
      </w:tr>
      <w:tr w:rsidR="000F7AAC" w:rsidRPr="000F7AAC" w14:paraId="150DC175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08DE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1685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37.56±0.04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C574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447.93±0.3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DF75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990.76±0.7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5D02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37.04±0.08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FD11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161.08±0.03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6616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990.13±0.83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2E59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3.5±0.01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F78E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110.45±0.03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EDB1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11.73±0.01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8B82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0F7AAC" w:rsidRPr="000F7AAC" w14:paraId="7A6D184E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360B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1798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39.44±0.04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053B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414.59±0.07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556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1763.24±0.23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3979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42.35±0.05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C94B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179.82±0.11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2F8A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889.73±0.26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A821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21.72±0.05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CF77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102.79±0.03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E143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13.74±0.01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9DA6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0F7AAC" w:rsidRPr="000F7AAC" w14:paraId="3ADA81E9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559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208A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106.05±0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39CA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397.8±0.26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CA6C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827.67±0.33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6F56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21.25±0.04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1A42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162.26±0.05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3FC7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766.23±0.39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8F17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10.6±0.01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5323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126.19±0.08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4076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11.23±0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BCBE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8.01±0.02</w:t>
            </w:r>
          </w:p>
        </w:tc>
      </w:tr>
      <w:tr w:rsidR="000F7AAC" w:rsidRPr="000F7AAC" w14:paraId="577F8333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6A06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5A58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28.25±0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C18C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500.15±1.36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EE02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1279.94±0.25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B41C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27.63±0.01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6DC1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163.05±0.06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70B3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1099.04±0.36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53BB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1.33±0.01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1421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108.31±0.06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2097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11.72±0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1ACD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6.69±0.03</w:t>
            </w:r>
          </w:p>
        </w:tc>
      </w:tr>
      <w:tr w:rsidR="000F7AAC" w:rsidRPr="000F7AAC" w14:paraId="2E7043A8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91AF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D1F2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39.22±0.02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FBF7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513.63±0.06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195A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1454.56±0.66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6AB3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48.86±0.11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23EE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170.69±0.01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333E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910.75±0.54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AE98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12.5±0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EAEC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2BE2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12.72±0.02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51C0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24.93±0.01</w:t>
            </w:r>
          </w:p>
        </w:tc>
      </w:tr>
      <w:tr w:rsidR="000F7AAC" w:rsidRPr="000F7AAC" w14:paraId="01D1E25E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0501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D1D7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33.79±0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0C81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611.38±0.09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8A3B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749.58±0.86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EB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29.4±0.02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AF39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172.58±0.06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E96C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654.24±0.23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C4CD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1.27±0.01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D365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106.01±0.07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9833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11.14±0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B9AE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8.43±0.02</w:t>
            </w:r>
          </w:p>
        </w:tc>
      </w:tr>
      <w:tr w:rsidR="000F7AAC" w:rsidRPr="000F7AAC" w14:paraId="56D1095E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5D2D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65FC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28.98±0.02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4D51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504.12±0.55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D88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794.82±0.62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657D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99.93±0.13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58D6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157.11±0.06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F8E2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902.26±0.54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C417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80B8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106.61±0.03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02F9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12.96±0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D6D2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5.49±0.01</w:t>
            </w:r>
          </w:p>
        </w:tc>
      </w:tr>
      <w:tr w:rsidR="000F7AAC" w:rsidRPr="000F7AAC" w14:paraId="1FEE26BE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14EB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4933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32.68±0.01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0D10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403.67±0.52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F621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944.65±0.22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2EBD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39.21±0.08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D742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158.36±0.01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39E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667.3±0.12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449C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7.27±0.01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F743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98.85±0.02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9634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11.68±0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26EB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0F7AAC" w:rsidRPr="000F7AAC" w14:paraId="1D93FC08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10CB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152B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39.1±0.03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03EC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132.89±0.03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415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439.14±0.41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6BFF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151.16±0.12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E3FB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F2E0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602.15±0.28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6184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2.15±0.01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F975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104.92±0.08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ED6F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12.76±0.01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A08E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2.78±0.02</w:t>
            </w:r>
          </w:p>
        </w:tc>
      </w:tr>
      <w:tr w:rsidR="000F7AAC" w:rsidRPr="000F7AAC" w14:paraId="7A1FE5DB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8734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B69B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27.46±0.01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3AC8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183.65±0.21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CA0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438.07±0.05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C170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44.06±0.05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B5E7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156.15±0.03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525D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804.88±0.05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AC00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0.72±0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62C4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110.98±0.04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D882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11.44±0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DB46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1.29±0.01</w:t>
            </w:r>
          </w:p>
        </w:tc>
      </w:tr>
      <w:tr w:rsidR="000F7AAC" w:rsidRPr="000F7AAC" w14:paraId="00A6913E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1F31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7FFB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26.29±0.01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8FB9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763.96±0.48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7FAD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727.57±0.58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DD12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37.2±0.05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EC6D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153.66±0.04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E62D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1097.25±0.27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1E7C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5C72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101.97±0.04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6522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11.55±0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9747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0F7AAC" w:rsidRPr="000F7AAC" w14:paraId="1A46C3F7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EA30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23E6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78.51±0.06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002F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447.44±0.17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E994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1097.48±1.43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BAAB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34.96±0.11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1DBF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158.71±0.02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1761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832.52±0.55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D247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C61E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107.95±0.04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422F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13.38±0.01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D83D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0.51±0.01</w:t>
            </w:r>
          </w:p>
        </w:tc>
      </w:tr>
      <w:tr w:rsidR="000F7AAC" w:rsidRPr="000F7AAC" w14:paraId="118C83A6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8A8C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0CB0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73.17±0.07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92CA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484.83±0.41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3A29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1032.23±1.49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262F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41.2±0.11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B4FD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159.25±0.07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3724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771.86±0.25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2FE7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3.49±0.01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895F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117.02±0.04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EC95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11.87±0.01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E5AC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1.92±0.01</w:t>
            </w:r>
          </w:p>
        </w:tc>
      </w:tr>
      <w:tr w:rsidR="000F7AAC" w:rsidRPr="000F7AAC" w14:paraId="70D91920" w14:textId="77777777" w:rsidTr="000F7AAC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3202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4B14DEB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43.6±0.01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7AB00F6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400.57±0.97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CD4B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819.87±0.16</w:t>
            </w:r>
          </w:p>
        </w:tc>
        <w:tc>
          <w:tcPr>
            <w:tcW w:w="122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51893DB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73.98±0.2</w:t>
            </w:r>
          </w:p>
        </w:tc>
        <w:tc>
          <w:tcPr>
            <w:tcW w:w="1325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1912133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156.59±0.01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576F3A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961.35±0.16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1F6D1D2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3.43±0.01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3803A3A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104.87±0.02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7EAA12A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12.4±0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5D99D04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</w:tr>
    </w:tbl>
    <w:p w14:paraId="0FFA381F" w14:textId="2FC2EC0B" w:rsidR="000F7AAC" w:rsidRDefault="000F7AAC" w:rsidP="00654E8F">
      <w:pPr>
        <w:spacing w:before="240"/>
        <w:rPr>
          <w:lang w:eastAsia="ko-KR"/>
        </w:rPr>
      </w:pPr>
      <w:r>
        <w:rPr>
          <w:rFonts w:hint="eastAsia"/>
          <w:lang w:eastAsia="ko-KR"/>
        </w:rPr>
        <w:t>N</w:t>
      </w:r>
      <w:r>
        <w:rPr>
          <w:lang w:eastAsia="ko-KR"/>
        </w:rPr>
        <w:t>.D.: not detected.</w:t>
      </w:r>
      <w:r>
        <w:rPr>
          <w:lang w:eastAsia="ko-KR"/>
        </w:rPr>
        <w:br w:type="page"/>
      </w:r>
    </w:p>
    <w:p w14:paraId="4AE0F60D" w14:textId="334C21F2" w:rsidR="000F7AAC" w:rsidRDefault="000F7AAC" w:rsidP="000F7AAC">
      <w:pPr>
        <w:jc w:val="both"/>
      </w:pPr>
      <w:r w:rsidRPr="00D726FF">
        <w:rPr>
          <w:b/>
          <w:bCs/>
        </w:rPr>
        <w:lastRenderedPageBreak/>
        <w:t>Sup</w:t>
      </w:r>
      <w:r w:rsidRPr="00D726FF">
        <w:rPr>
          <w:rFonts w:hint="eastAsia"/>
          <w:b/>
          <w:bCs/>
        </w:rPr>
        <w:t>plementary</w:t>
      </w:r>
      <w:r w:rsidRPr="00D726FF">
        <w:rPr>
          <w:b/>
          <w:bCs/>
        </w:rPr>
        <w:t xml:space="preserve"> </w:t>
      </w:r>
      <w:r w:rsidRPr="00D726FF">
        <w:rPr>
          <w:rFonts w:hint="eastAsia"/>
          <w:b/>
          <w:bCs/>
        </w:rPr>
        <w:t>t</w:t>
      </w:r>
      <w:r w:rsidRPr="00D726FF">
        <w:rPr>
          <w:b/>
          <w:bCs/>
        </w:rPr>
        <w:t xml:space="preserve">able </w:t>
      </w:r>
      <w:r>
        <w:rPr>
          <w:b/>
          <w:bCs/>
        </w:rPr>
        <w:t>4</w:t>
      </w:r>
      <w:r w:rsidRPr="00D726FF">
        <w:rPr>
          <w:b/>
          <w:bCs/>
        </w:rPr>
        <w:t>.</w:t>
      </w:r>
      <w:r>
        <w:t xml:space="preserve"> </w:t>
      </w:r>
      <w:r>
        <w:rPr>
          <w:rFonts w:hint="eastAsia"/>
        </w:rPr>
        <w:t>C</w:t>
      </w:r>
      <w:r>
        <w:t xml:space="preserve">ontents of </w:t>
      </w:r>
      <w:proofErr w:type="spellStart"/>
      <w:r>
        <w:rPr>
          <w:rFonts w:hint="eastAsia"/>
        </w:rPr>
        <w:t>Isoflavonoids</w:t>
      </w:r>
      <w:proofErr w:type="spellEnd"/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flavones</w:t>
      </w:r>
      <w:r>
        <w:t xml:space="preserve"> in 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 xml:space="preserve"> </w:t>
      </w:r>
      <w:proofErr w:type="spellStart"/>
      <w:r>
        <w:t>mungbean</w:t>
      </w:r>
      <w:proofErr w:type="spellEnd"/>
      <w:r>
        <w:t xml:space="preserve"> genotypes. (mg/100g DW)</w:t>
      </w:r>
    </w:p>
    <w:tbl>
      <w:tblPr>
        <w:tblW w:w="14601" w:type="dxa"/>
        <w:tblInd w:w="-2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8"/>
        <w:gridCol w:w="1354"/>
        <w:gridCol w:w="1354"/>
        <w:gridCol w:w="1354"/>
        <w:gridCol w:w="1354"/>
        <w:gridCol w:w="1530"/>
        <w:gridCol w:w="1134"/>
        <w:gridCol w:w="1240"/>
        <w:gridCol w:w="1312"/>
        <w:gridCol w:w="1275"/>
        <w:gridCol w:w="1276"/>
      </w:tblGrid>
      <w:tr w:rsidR="000F7AAC" w:rsidRPr="000F7AAC" w14:paraId="77CB4677" w14:textId="77777777" w:rsidTr="000F7AAC">
        <w:trPr>
          <w:trHeight w:val="224"/>
        </w:trPr>
        <w:tc>
          <w:tcPr>
            <w:tcW w:w="141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CDB3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Genotype No.</w:t>
            </w:r>
          </w:p>
        </w:tc>
        <w:tc>
          <w:tcPr>
            <w:tcW w:w="135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135E1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proofErr w:type="spellStart"/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BiochaninA</w:t>
            </w:r>
            <w:proofErr w:type="spellEnd"/>
          </w:p>
        </w:tc>
        <w:tc>
          <w:tcPr>
            <w:tcW w:w="135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0D9BB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proofErr w:type="spellStart"/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Coumestrol</w:t>
            </w:r>
            <w:proofErr w:type="spellEnd"/>
          </w:p>
        </w:tc>
        <w:tc>
          <w:tcPr>
            <w:tcW w:w="135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1B3230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Daidzein</w:t>
            </w:r>
          </w:p>
        </w:tc>
        <w:tc>
          <w:tcPr>
            <w:tcW w:w="135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61479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proofErr w:type="spellStart"/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Daidzin</w:t>
            </w:r>
            <w:proofErr w:type="spellEnd"/>
          </w:p>
        </w:tc>
        <w:tc>
          <w:tcPr>
            <w:tcW w:w="153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0316E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Formononetin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92B9F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proofErr w:type="spellStart"/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Genistin</w:t>
            </w:r>
            <w:proofErr w:type="spellEnd"/>
          </w:p>
        </w:tc>
        <w:tc>
          <w:tcPr>
            <w:tcW w:w="124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F42F7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proofErr w:type="spellStart"/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Glycitein</w:t>
            </w:r>
            <w:proofErr w:type="spellEnd"/>
          </w:p>
        </w:tc>
        <w:tc>
          <w:tcPr>
            <w:tcW w:w="13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DA4B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proofErr w:type="spellStart"/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Glycitin</w:t>
            </w:r>
            <w:proofErr w:type="spellEnd"/>
          </w:p>
        </w:tc>
        <w:tc>
          <w:tcPr>
            <w:tcW w:w="127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3430E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proofErr w:type="spellStart"/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Isovitexin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4511DD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sz w:val="20"/>
                <w:szCs w:val="20"/>
              </w:rPr>
              <w:t>Vitexin</w:t>
            </w:r>
          </w:p>
        </w:tc>
      </w:tr>
      <w:tr w:rsidR="000F7AAC" w:rsidRPr="000F7AAC" w14:paraId="4536D629" w14:textId="77777777" w:rsidTr="000F7AAC">
        <w:trPr>
          <w:trHeight w:val="348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B34B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03646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303F5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9.66±0.03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FA46E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73.6±0.02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F713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26.6±0.05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26847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4F2B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38.49±0.06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D051B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223.43±0.37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C91C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1.83±0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D1827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124.87±0.15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87F7B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72.96±0.11</w:t>
            </w:r>
          </w:p>
        </w:tc>
      </w:tr>
      <w:tr w:rsidR="000F7AAC" w:rsidRPr="000F7AAC" w14:paraId="4DF13FA3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2C2F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DDF3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4.46±0.02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9DD6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13.1±0.01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FCC1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57.39±0.02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5DBD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E704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6836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33.11±0.06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CBD7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C97E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B681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182.28±0.12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4C33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114.62±0.32</w:t>
            </w:r>
          </w:p>
        </w:tc>
      </w:tr>
      <w:tr w:rsidR="000F7AAC" w:rsidRPr="000F7AAC" w14:paraId="3F2F1962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32E5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056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3.54±0.03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C7BA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4.15±0.03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FD96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46.58±0.02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53A3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7F18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7.1±0.04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8B64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31.45±0.19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6C36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160.51±0.07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091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4.2±0.02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2F78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225.51±0.19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E661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137.23±0.31</w:t>
            </w:r>
          </w:p>
        </w:tc>
      </w:tr>
      <w:tr w:rsidR="000F7AAC" w:rsidRPr="000F7AAC" w14:paraId="20A37002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D91B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B7CB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1.23±0.01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0F3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10.45±0.03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F595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53.72±0.09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31B3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9.78±0.02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8319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7.07±0.11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396E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46.3±0.09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0AC2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156.2±0.08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8B43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14.37±0.07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6569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379.22±0.41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5C92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107.39±0.33</w:t>
            </w:r>
          </w:p>
        </w:tc>
      </w:tr>
      <w:tr w:rsidR="000F7AAC" w:rsidRPr="000F7AAC" w14:paraId="02C7D4C0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CBA1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BFB7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0.86±0.01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BE34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7.3±0.07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AA76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48.39±0.23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421D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53.66±0.14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3C4C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3.34±0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191B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44.48±0.11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FD78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88.08±1.08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BF27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12.05±0.02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0ACD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320.24±0.38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2D0F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80.54±0.23</w:t>
            </w:r>
          </w:p>
        </w:tc>
      </w:tr>
      <w:tr w:rsidR="000F7AAC" w:rsidRPr="000F7AAC" w14:paraId="180E84F0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979A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BF1F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1.95±0.01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DEDA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2.74±0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36C4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49.24±0.04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E92C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11.93±0.02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196D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3.55±0.02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37E1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12.16±0.05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8C14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114.71±0.52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B658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2065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107.66±0.1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B0B5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33.88±0.13</w:t>
            </w:r>
          </w:p>
        </w:tc>
      </w:tr>
      <w:tr w:rsidR="000F7AAC" w:rsidRPr="000F7AAC" w14:paraId="5CDE2C95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A27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C4AD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3.63±0.01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FBAC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20.51±0.04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D2CE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67.75±0.02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04DC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46.14±0.01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44CB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F3B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37.18±0.13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5178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49FC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73.66±0.26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1D02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347.29±0.47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A8F7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92.8±0</w:t>
            </w:r>
          </w:p>
        </w:tc>
      </w:tr>
      <w:tr w:rsidR="000F7AAC" w:rsidRPr="000F7AAC" w14:paraId="2EC03EDA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128F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E827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F380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6.66±0.02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4BAC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68.13±0.18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F6A5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18.08±0.05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089D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DF7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32.96±0.12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05EB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FBE0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66.29±0.22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9B0B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349.12±0.43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E243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168.46±0.46</w:t>
            </w:r>
          </w:p>
        </w:tc>
      </w:tr>
      <w:tr w:rsidR="000F7AAC" w:rsidRPr="000F7AAC" w14:paraId="2AA75FCA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8081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C0EF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7BA3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8.69±0.02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F42D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48.3±0.01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520A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10.09±0.05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296F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0.31±0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261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9.97±0.08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D842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27.51±0.21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4AF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0008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89.57±0.03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1459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40.43±0.02</w:t>
            </w:r>
          </w:p>
        </w:tc>
      </w:tr>
      <w:tr w:rsidR="000F7AAC" w:rsidRPr="000F7AAC" w14:paraId="69BEEDA0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2891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341B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2.93±0.01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C6F5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4.2±0.06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7DAA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49.78±0.01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C43A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33.89±0.04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C821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4.39±0.01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673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17.87±0.05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2AD2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126.56±0.14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9AE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801F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116.3±0.03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0DC4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63.44±0.07</w:t>
            </w:r>
          </w:p>
        </w:tc>
      </w:tr>
      <w:tr w:rsidR="000F7AAC" w:rsidRPr="000F7AAC" w14:paraId="0B77ABB7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EF38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2860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12.47±0.04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C5C3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18.95±0.06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9664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73.77±0.02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52DD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5.18±0.02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BB97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E9F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39.77±0.08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D47E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C31F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5FB1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241.92±0.07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F89D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113.1±0.08</w:t>
            </w:r>
          </w:p>
        </w:tc>
      </w:tr>
      <w:tr w:rsidR="000F7AAC" w:rsidRPr="000F7AAC" w14:paraId="1A621E97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33E3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64FF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6B95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8.07±0.02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0BC5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47.4±0.01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6DE0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21.79±0.06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08CC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1.88±0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4BCA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31.24±0.06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5314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119.04±0.23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1A8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68D8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159.2±0.1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1324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92.57±0.15</w:t>
            </w:r>
          </w:p>
        </w:tc>
      </w:tr>
      <w:tr w:rsidR="000F7AAC" w:rsidRPr="000F7AAC" w14:paraId="405DAEBE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C501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83B0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1.39±0.01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E0EE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2.57±0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EA20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60.24±0.06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C1A1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1.08±0.01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22CA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1.68±0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573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42.17±0.13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97EF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9.37±0.03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CD8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13.87±0.03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1A14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366.8±0.22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5676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185.89±0.25</w:t>
            </w:r>
          </w:p>
        </w:tc>
      </w:tr>
      <w:tr w:rsidR="000F7AAC" w:rsidRPr="000F7AAC" w14:paraId="7D040415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5894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1972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1A6B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18.03±0.05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6712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54.87±0.03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F025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6.75±0.03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9870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0.46±0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E76C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23.28±0.08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EA81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2B23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B2B8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145.42±0.04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12A6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104.47±0.02</w:t>
            </w:r>
          </w:p>
        </w:tc>
      </w:tr>
      <w:tr w:rsidR="000F7AAC" w:rsidRPr="000F7AAC" w14:paraId="4473F11E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D9DF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16B1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615D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16.66±0.03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0B3D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35.29±0.13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03E1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8.62±0.02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B8D7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4.72±0.02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DF6A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28.69±0.02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C2CE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118.32±0.03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3514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266A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134.99±0.04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8647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60.15±0.03</w:t>
            </w:r>
          </w:p>
        </w:tc>
      </w:tr>
      <w:tr w:rsidR="000F7AAC" w:rsidRPr="000F7AAC" w14:paraId="78D0F46D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5F75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ED6F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0.16±0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8AB9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6.4±0.02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AFFF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53.89±0.03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99CB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2.16±0.01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DDBF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D6BF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36.54±0.08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15D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3AAD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1.36±0.02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E4D8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163.92±0.01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20AB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116.96±0.04</w:t>
            </w:r>
          </w:p>
        </w:tc>
      </w:tr>
      <w:tr w:rsidR="000F7AAC" w:rsidRPr="000F7AAC" w14:paraId="5E137642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DE86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A1D3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FF11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8.07±0.06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0168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49.73±0.12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D34D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2.79±0.04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05F3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5.68±0.07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09AC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16.2±0.13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F15D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68.39±0.38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6C15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1.46±0.02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4CCD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162.72±0.39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3864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130.31±0.01</w:t>
            </w:r>
          </w:p>
        </w:tc>
      </w:tr>
      <w:tr w:rsidR="000F7AAC" w:rsidRPr="000F7AAC" w14:paraId="6860DFB2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B6B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A642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13.76±0.02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1AFB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17.35±0.03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F077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17.42±0.03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EA0C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1.98±0.01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B84E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0.97±0.01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871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32.41±0.08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9FF7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9987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B2E8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293.27±0.17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5B3D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122.81±0.17</w:t>
            </w:r>
          </w:p>
        </w:tc>
      </w:tr>
      <w:tr w:rsidR="000F7AAC" w:rsidRPr="000F7AAC" w14:paraId="697B2321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2B07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8A84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2.22±0.05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CD74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22.51±0.18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C9C8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67.01±0.17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EEFE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18.64±0.07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5E4D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9760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55.69±0.24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1EDE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02DA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3.9±0.01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33F3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342.31±1.24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E31D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141.06±0.11</w:t>
            </w:r>
          </w:p>
        </w:tc>
      </w:tr>
      <w:tr w:rsidR="000F7AAC" w:rsidRPr="000F7AAC" w14:paraId="04DB99E0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85E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AB6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5.7±0.01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BBED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10.39±0.05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5423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15.14±0.04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9A7A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5.23±0.01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14E3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75A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39.49±0.02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9B56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5.36±0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03F5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0.87±0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B35D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285.28±0.11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E34C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71.88±0.1</w:t>
            </w:r>
          </w:p>
        </w:tc>
      </w:tr>
      <w:tr w:rsidR="000F7AAC" w:rsidRPr="000F7AAC" w14:paraId="3AF3EE2C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AE93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1975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856B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13.19±0.04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2E66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100.65±0.03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CA01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1±0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609B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075C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24.07±0.08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2E5C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6BE2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94EA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167.84±0.11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B6C3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137.09±0.15</w:t>
            </w:r>
          </w:p>
        </w:tc>
      </w:tr>
      <w:tr w:rsidR="000F7AAC" w:rsidRPr="000F7AAC" w14:paraId="0A73FB3D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4E68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D7D8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5506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21.69±0.09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A474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86.81±0.05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D29B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515E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7593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35.25±0.13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6D30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A559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13AC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255.36±0.1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8800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84.53±0.12</w:t>
            </w:r>
          </w:p>
        </w:tc>
      </w:tr>
      <w:tr w:rsidR="000F7AAC" w:rsidRPr="000F7AAC" w14:paraId="02B49D94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083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9CA2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2.16±0.01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DC99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5.85±0.03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A490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47.61±0.04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0F98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1.89±0.02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14AF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4E16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17.17±0.04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8352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155.06±0.04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C52B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D204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102.68±0.07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B09D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32.67±0.11</w:t>
            </w:r>
          </w:p>
        </w:tc>
      </w:tr>
      <w:tr w:rsidR="000F7AAC" w:rsidRPr="000F7AAC" w14:paraId="3B749075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EA8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B9DA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99.01±0.5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CFC1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33.59±0.14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0F7E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47.23±0.03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3D74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18.26±0.03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7722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2.09±0.01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2F91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49.74±0.01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AC6A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51.07±0.13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4436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A592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196.96±0.01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AF06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36.15±0.08</w:t>
            </w:r>
          </w:p>
        </w:tc>
      </w:tr>
      <w:tr w:rsidR="000F7AAC" w:rsidRPr="000F7AAC" w14:paraId="26E58448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69C7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lastRenderedPageBreak/>
              <w:t>25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D516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7.63±0.01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8C3E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9.06±0.01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0131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44.14±0.02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A211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45C6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0.5±0.01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B3B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26.33±0.06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3D34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112.3±0.11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DAD3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B60C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225.99±0.06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BF8D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102.84±0.13</w:t>
            </w:r>
          </w:p>
        </w:tc>
      </w:tr>
      <w:tr w:rsidR="000F7AAC" w:rsidRPr="000F7AAC" w14:paraId="67745EF4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0788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C99A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2.85±0.01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E6D0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8.19±0.02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8D66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59.33±0.07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6A7E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12.77±0.03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42B6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12.89±0.04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0CF4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37.13±0.15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CA2A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187.06±0.43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780B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4.99±0.02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17C8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256.95±0.25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2A8D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59.73±0.12</w:t>
            </w:r>
          </w:p>
        </w:tc>
      </w:tr>
      <w:tr w:rsidR="000F7AAC" w:rsidRPr="000F7AAC" w14:paraId="16737E12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B937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58B2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8.7±0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9583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10.11±0.03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A6DD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32.91±0.03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53AA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8.72±0.02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81F8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C92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30.11±0.02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8873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8D22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2F56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180.43±0.03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DB5C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123.79±0.13</w:t>
            </w:r>
          </w:p>
        </w:tc>
      </w:tr>
      <w:tr w:rsidR="000F7AAC" w:rsidRPr="000F7AAC" w14:paraId="196CAFFE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825D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1B1B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C24F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10.18±0.05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870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50.15±0.03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0DDB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22.51±0.07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6366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107F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36.6±0.12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BA20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378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1.59±0.03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2B3A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221.32±0.14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2A1F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185.13±0.07</w:t>
            </w:r>
          </w:p>
        </w:tc>
      </w:tr>
      <w:tr w:rsidR="000F7AAC" w:rsidRPr="000F7AAC" w14:paraId="18CD7F3B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8514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2FED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3.7±0.01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837A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3.24±0.01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CEE6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39.95±0.02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3616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C80C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4.5±0.03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58D3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23±0.01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83E6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203.31±0.14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5FD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DAF0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121.89±0.04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152A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94.67±0.13</w:t>
            </w:r>
          </w:p>
        </w:tc>
      </w:tr>
      <w:tr w:rsidR="000F7AAC" w:rsidRPr="000F7AAC" w14:paraId="156955B2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6BFB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6B68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2.68±0.01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58FC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10.35±0.03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A396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44.87±0.04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942E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8054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0.32±0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EAC7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25.87±0.03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C066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40.58±0.12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DDFA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AD64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93.65±0.04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B20E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55.36±0.15</w:t>
            </w:r>
          </w:p>
        </w:tc>
      </w:tr>
      <w:tr w:rsidR="000F7AAC" w:rsidRPr="000F7AAC" w14:paraId="05678A5E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94E1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61D6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4.42±0.04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1D53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5.31±0.03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DD46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46.59±0.08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9840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1.27±0.02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9CA0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7E95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25.11±0.21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0CD4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13.85±0.05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F3E7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0.82±0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BF46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258.41±0.17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C14D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61.24±0.1</w:t>
            </w:r>
          </w:p>
        </w:tc>
      </w:tr>
      <w:tr w:rsidR="000F7AAC" w:rsidRPr="000F7AAC" w14:paraId="65B58126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F5F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FD8F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13.6±0.02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2C26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45.04±0.11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911B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20.22±0.03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9253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6A93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6A03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46.9±0.02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C18E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4D42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B9B7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214.2±0.06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8AA2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146.22±0.17</w:t>
            </w:r>
          </w:p>
        </w:tc>
      </w:tr>
      <w:tr w:rsidR="000F7AAC" w:rsidRPr="000F7AAC" w14:paraId="1AF7910F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871D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4E3B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1.41±0.02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0680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8.92±0.03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497A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47.75±0.09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A04A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23.39±0.08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2778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05A9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33.78±0.13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0704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45C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20.89±0.07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107E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324.56±0.02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82BD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124.01±0.56</w:t>
            </w:r>
          </w:p>
        </w:tc>
      </w:tr>
      <w:tr w:rsidR="000F7AAC" w:rsidRPr="000F7AAC" w14:paraId="767C936B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4A2C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553D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2.13±0.01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ECEC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12.13±0.04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06AF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49.8±0.11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3323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3.2±0.01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9FDD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CBC4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36.55±0.06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F19E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26CC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7.88±0.01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7D8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335.55±0.06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0F03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102.79±0.36</w:t>
            </w:r>
          </w:p>
        </w:tc>
      </w:tr>
      <w:tr w:rsidR="000F7AAC" w:rsidRPr="000F7AAC" w14:paraId="34CA0E29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0727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4568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2.06±0.02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7AF2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11.15±0.05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7B47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47.09±0.04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46EF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7.77±0.05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1B2E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121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37.21±0.01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81C2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48.96±0.11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DD50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13.15±0.02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2FA0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366.55±0.11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E17F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344.95±0.15</w:t>
            </w:r>
          </w:p>
        </w:tc>
      </w:tr>
      <w:tr w:rsidR="000F7AAC" w:rsidRPr="000F7AAC" w14:paraId="17F78937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E13E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EB1C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6.71±0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6FAD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28.61±0.08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27C0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68±0.04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DC60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67.97±0.13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3DDE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BAF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39.58±0.02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1945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10.29±0.02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401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125.86±0.09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CA46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386.73±0.11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CC82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88.49±0.19</w:t>
            </w:r>
          </w:p>
        </w:tc>
      </w:tr>
      <w:tr w:rsidR="000F7AAC" w:rsidRPr="000F7AAC" w14:paraId="58972330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7BEE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499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6ED6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12.38±0.02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D9AC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50.91±0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867F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41.95±0.06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A33B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E04E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38.51±0.08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E4E6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2D2B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56.38±0.03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B3FC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219.43±0.07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B7C9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15.92±0.02</w:t>
            </w:r>
          </w:p>
        </w:tc>
      </w:tr>
      <w:tr w:rsidR="000F7AAC" w:rsidRPr="000F7AAC" w14:paraId="1825BFB9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D81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769D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3.73±0.01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3DFC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9.95±0.07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DA9F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57.4±0.03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F4C0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31.94±0.05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5028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1E2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49.46±0.04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696D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6123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15.76±0.01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6C7D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361±0.13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D4B7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76.57±0.25</w:t>
            </w:r>
          </w:p>
        </w:tc>
      </w:tr>
      <w:tr w:rsidR="000F7AAC" w:rsidRPr="000F7AAC" w14:paraId="0273CCFB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D05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E1D1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4.68±0.01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E895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53.34±0.03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8B3B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21.57±0.01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41C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64.43±0.07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F686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4191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56.02±0.05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38EF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0DDD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10.91±0.05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A825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152.69±0.05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69D7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9.39±0.05</w:t>
            </w:r>
          </w:p>
        </w:tc>
      </w:tr>
      <w:tr w:rsidR="000F7AAC" w:rsidRPr="000F7AAC" w14:paraId="442603A6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B582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0C48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3.84±0.01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F638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22.38±0.03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A03A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60.45±0.02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A7D1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64.85±0.02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D1B3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9FA9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47.7±0.13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FB5D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134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22.29±0.04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36A6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301.1±0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5C29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63.27±0.12</w:t>
            </w:r>
          </w:p>
        </w:tc>
      </w:tr>
      <w:tr w:rsidR="000F7AAC" w:rsidRPr="000F7AAC" w14:paraId="690E0396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E28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D2C1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7.64±0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20A9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32.6±0.02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BF3D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35.61±0.02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5EAB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5.25±0.01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AABD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E97B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71.18±0.04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F2E0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70.3±0.03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6C27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27.85±0.07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F9D2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265.3±0.1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D70D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61.91±0.11</w:t>
            </w:r>
          </w:p>
        </w:tc>
      </w:tr>
      <w:tr w:rsidR="000F7AAC" w:rsidRPr="000F7AAC" w14:paraId="2A28C0B8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8B2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2A69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1.76±0.02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EBA4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22.36±0.02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C856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28.05±0.01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61A2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9.83±0.02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544C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13A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54.36±0.03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8142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33B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19.4±0.04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011D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258.54±0.12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9045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38.59±0.05</w:t>
            </w:r>
          </w:p>
        </w:tc>
      </w:tr>
      <w:tr w:rsidR="000F7AAC" w:rsidRPr="000F7AAC" w14:paraId="6619697A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62C6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187C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37.37±0.14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22DD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28.28±0.08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651F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81.75±0.08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2A8E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0.88±0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56BD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8235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18.27±0.04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014C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9BFC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00D7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126.79±0.09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0661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39.88±0.1</w:t>
            </w:r>
          </w:p>
        </w:tc>
      </w:tr>
      <w:tr w:rsidR="000F7AAC" w:rsidRPr="000F7AAC" w14:paraId="5C3EB28F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0678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089B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F61F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10.42±0.05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EBEB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41.07±0.02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8295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3.27±0.02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779F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E3CB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27.13±0.08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BFF5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38.28±0.29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0662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CDE6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183.45±0.08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C301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201.93±0.15</w:t>
            </w:r>
          </w:p>
        </w:tc>
      </w:tr>
      <w:tr w:rsidR="000F7AAC" w:rsidRPr="000F7AAC" w14:paraId="626C2E82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4F29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C42A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5135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14.46±0.01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416A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17.44±0.03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5A59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D553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9DE0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6.75±0.01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80A0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8.6±0.04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5E46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7CA7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77.9±0.05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EED8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46.87±0.05</w:t>
            </w:r>
          </w:p>
        </w:tc>
      </w:tr>
      <w:tr w:rsidR="000F7AAC" w:rsidRPr="000F7AAC" w14:paraId="4BF41A6C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12DD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820D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12.85±0.01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0B7A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1.11±0.01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1D8C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36.97±0.02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55D9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394B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DE34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24.49±0.06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646F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2BB2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5229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158.89±0.11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C7C9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61.59±0.06</w:t>
            </w:r>
          </w:p>
        </w:tc>
      </w:tr>
      <w:tr w:rsidR="000F7AAC" w:rsidRPr="000F7AAC" w14:paraId="557C9726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6873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E04A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6.45±0.01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4381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1.71±0.03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83BD1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43.18±0.01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BB7FC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3.69±0.02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E308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7F5F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26.36±0.02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4FA6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6EED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3.87±0.02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4F15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103.28±0.06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B648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90.15±0.1</w:t>
            </w:r>
          </w:p>
        </w:tc>
      </w:tr>
      <w:tr w:rsidR="000F7AAC" w:rsidRPr="000F7AAC" w14:paraId="45501B7C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F77E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82BC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9.44±0.03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3DD4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22.09±0.07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D26B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67.08±0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220C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53.93±0.06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143D7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1.48±0.01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49A8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49.09±0.1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9C80B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C505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20.32±0.02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436D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156.45±0.04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87FE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55.03±0.1</w:t>
            </w:r>
          </w:p>
        </w:tc>
      </w:tr>
      <w:tr w:rsidR="000F7AAC" w:rsidRPr="000F7AAC" w14:paraId="0C3A9640" w14:textId="77777777" w:rsidTr="000F7AAC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B37F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EE95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4.14±0.01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B0DBE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30.24±0.04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B090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46±0.01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5B3D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35.13±0.07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24E8D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C373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51.82±0.03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EF119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44E2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27.42±0.04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73AF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217.97±0.05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DAE76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69.62±0.02</w:t>
            </w:r>
          </w:p>
        </w:tc>
      </w:tr>
      <w:tr w:rsidR="000F7AAC" w:rsidRPr="000F7AAC" w14:paraId="1BB9FB35" w14:textId="77777777" w:rsidTr="000F7AAC">
        <w:trPr>
          <w:trHeight w:val="261"/>
        </w:trPr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2BD43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54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4438D0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5.11±0.04</w:t>
            </w:r>
          </w:p>
        </w:tc>
        <w:tc>
          <w:tcPr>
            <w:tcW w:w="1354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2E862FA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10.29±0.09</w:t>
            </w:r>
          </w:p>
        </w:tc>
        <w:tc>
          <w:tcPr>
            <w:tcW w:w="1354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CDE883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88.66±0.02</w:t>
            </w:r>
          </w:p>
        </w:tc>
        <w:tc>
          <w:tcPr>
            <w:tcW w:w="1354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301C4D18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7.8±0.01</w:t>
            </w:r>
          </w:p>
        </w:tc>
        <w:tc>
          <w:tcPr>
            <w:tcW w:w="1530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48C664AA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10AA8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33.88±0.08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06A8535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139.37±0.54</w:t>
            </w:r>
          </w:p>
        </w:tc>
        <w:tc>
          <w:tcPr>
            <w:tcW w:w="131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53AD0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1.46±0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1F2E215F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143.91±0.07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47C2EAE4" w14:textId="77777777" w:rsidR="000F7AAC" w:rsidRPr="000F7AAC" w:rsidRDefault="000F7AAC" w:rsidP="0025778B">
            <w:pPr>
              <w:spacing w:after="0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66.57±0.03</w:t>
            </w:r>
          </w:p>
        </w:tc>
      </w:tr>
    </w:tbl>
    <w:p w14:paraId="5D0EA586" w14:textId="77777777" w:rsidR="000F7AAC" w:rsidRDefault="000F7AAC" w:rsidP="00654E8F">
      <w:pPr>
        <w:spacing w:before="240"/>
        <w:rPr>
          <w:lang w:eastAsia="ko-KR"/>
        </w:rPr>
        <w:sectPr w:rsidR="000F7AAC" w:rsidSect="00C75335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r>
        <w:rPr>
          <w:rFonts w:hint="eastAsia"/>
          <w:lang w:eastAsia="ko-KR"/>
        </w:rPr>
        <w:t>N</w:t>
      </w:r>
      <w:r>
        <w:rPr>
          <w:lang w:eastAsia="ko-KR"/>
        </w:rPr>
        <w:t>.D.: not detected.</w:t>
      </w:r>
    </w:p>
    <w:p w14:paraId="63E63C48" w14:textId="3CA98D6C" w:rsidR="00C75335" w:rsidRDefault="000F7AAC" w:rsidP="00654E8F">
      <w:pPr>
        <w:spacing w:before="240"/>
        <w:rPr>
          <w:lang w:eastAsia="ko-KR"/>
        </w:rPr>
      </w:pPr>
      <w:r>
        <w:rPr>
          <w:noProof/>
        </w:rPr>
        <w:lastRenderedPageBreak/>
        <w:drawing>
          <wp:inline distT="0" distB="0" distL="0" distR="0" wp14:anchorId="4FA329DF" wp14:editId="418A2E59">
            <wp:extent cx="5731510" cy="4247515"/>
            <wp:effectExtent l="0" t="0" r="2540" b="63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104"/>
                    <a:stretch/>
                  </pic:blipFill>
                  <pic:spPr bwMode="auto">
                    <a:xfrm>
                      <a:off x="0" y="0"/>
                      <a:ext cx="573151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62BAE" w14:textId="77777777" w:rsidR="000F7AAC" w:rsidRDefault="000F7AAC" w:rsidP="000F7AAC">
      <w:pPr>
        <w:jc w:val="both"/>
        <w:sectPr w:rsidR="000F7AAC" w:rsidSect="000F7AAC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D726FF">
        <w:rPr>
          <w:b/>
          <w:bCs/>
        </w:rPr>
        <w:t xml:space="preserve">Supplementary figure </w:t>
      </w:r>
      <w:r>
        <w:rPr>
          <w:b/>
          <w:bCs/>
        </w:rPr>
        <w:t>2</w:t>
      </w:r>
      <w:r w:rsidRPr="00D726FF">
        <w:rPr>
          <w:b/>
          <w:bCs/>
        </w:rPr>
        <w:t>.</w:t>
      </w:r>
      <w:r>
        <w:t xml:space="preserve"> Biosynthetic pathway of the secondary metabolites in </w:t>
      </w:r>
      <w:proofErr w:type="spellStart"/>
      <w:r>
        <w:t>mungbean</w:t>
      </w:r>
      <w:proofErr w:type="spellEnd"/>
      <w:r>
        <w:t xml:space="preserve"> sprout. T</w:t>
      </w:r>
      <w:r>
        <w:rPr>
          <w:rFonts w:hint="eastAsia"/>
        </w:rPr>
        <w:t>he</w:t>
      </w:r>
      <w:r>
        <w:t xml:space="preserve"> </w:t>
      </w:r>
      <w:r>
        <w:rPr>
          <w:rFonts w:hint="eastAsia"/>
        </w:rPr>
        <w:t>metabolites</w:t>
      </w:r>
      <w:r>
        <w:t xml:space="preserve"> </w:t>
      </w:r>
      <w:r>
        <w:rPr>
          <w:rFonts w:hint="eastAsia"/>
        </w:rPr>
        <w:t>used</w:t>
      </w:r>
      <w:r>
        <w:t xml:space="preserve"> </w:t>
      </w:r>
      <w:r>
        <w:rPr>
          <w:rFonts w:hint="eastAsia"/>
        </w:rPr>
        <w:t>as</w:t>
      </w:r>
      <w:r>
        <w:t xml:space="preserve"> </w:t>
      </w:r>
      <w:r>
        <w:rPr>
          <w:rFonts w:hint="eastAsia"/>
        </w:rPr>
        <w:t>standard</w:t>
      </w:r>
      <w:r>
        <w:t xml:space="preserve"> </w:t>
      </w:r>
      <w:r>
        <w:rPr>
          <w:rFonts w:hint="eastAsia"/>
        </w:rPr>
        <w:t>compounds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UPLC</w:t>
      </w:r>
      <w:r>
        <w:t xml:space="preserve"> </w:t>
      </w:r>
      <w:r>
        <w:rPr>
          <w:rFonts w:hint="eastAsia"/>
        </w:rPr>
        <w:t>are</w:t>
      </w:r>
      <w:r>
        <w:t xml:space="preserve"> </w:t>
      </w:r>
      <w:r>
        <w:rPr>
          <w:rFonts w:hint="eastAsia"/>
        </w:rPr>
        <w:t>indicates</w:t>
      </w:r>
      <w:r>
        <w:t xml:space="preserve"> </w:t>
      </w:r>
      <w:r>
        <w:rPr>
          <w:rFonts w:hint="eastAsia"/>
        </w:rPr>
        <w:t>by</w:t>
      </w:r>
      <w:r>
        <w:t xml:space="preserve"> </w:t>
      </w:r>
      <w:r>
        <w:rPr>
          <w:rFonts w:hint="eastAsia"/>
        </w:rPr>
        <w:t>red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blue.</w:t>
      </w:r>
      <w:r>
        <w:t xml:space="preserve"> </w:t>
      </w:r>
      <w:r>
        <w:rPr>
          <w:rFonts w:hint="eastAsia"/>
        </w:rPr>
        <w:t>Red</w:t>
      </w:r>
      <w:r>
        <w:t xml:space="preserve"> and blue </w:t>
      </w:r>
      <w:r>
        <w:rPr>
          <w:rFonts w:hint="eastAsia"/>
        </w:rPr>
        <w:t>indicates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compounds</w:t>
      </w:r>
      <w:r>
        <w:t xml:space="preserve"> detected and undetected </w:t>
      </w:r>
      <w:r>
        <w:rPr>
          <w:rFonts w:hint="eastAsia"/>
        </w:rPr>
        <w:t>in</w:t>
      </w:r>
      <w:r>
        <w:t xml:space="preserve"> </w:t>
      </w:r>
      <w:proofErr w:type="spellStart"/>
      <w:r>
        <w:rPr>
          <w:rFonts w:hint="eastAsia"/>
        </w:rPr>
        <w:t>mungbean</w:t>
      </w:r>
      <w:proofErr w:type="spellEnd"/>
      <w:r>
        <w:t xml:space="preserve"> </w:t>
      </w:r>
      <w:r>
        <w:rPr>
          <w:rFonts w:hint="eastAsia"/>
        </w:rPr>
        <w:t>sprouts</w:t>
      </w:r>
      <w:r>
        <w:t xml:space="preserve"> </w:t>
      </w:r>
      <w:r>
        <w:rPr>
          <w:rFonts w:hint="eastAsia"/>
        </w:rPr>
        <w:t>extracts</w:t>
      </w:r>
      <w:r>
        <w:t>, respectively</w:t>
      </w:r>
      <w:r>
        <w:rPr>
          <w:rFonts w:hint="eastAsia"/>
        </w:rPr>
        <w:t>.</w:t>
      </w:r>
    </w:p>
    <w:p w14:paraId="327EBF3E" w14:textId="0AA500D8" w:rsidR="000F7AAC" w:rsidRDefault="000F7AAC" w:rsidP="000F7AAC">
      <w:pPr>
        <w:jc w:val="both"/>
      </w:pPr>
      <w:r w:rsidRPr="004F7DD7">
        <w:rPr>
          <w:b/>
          <w:bCs/>
        </w:rPr>
        <w:lastRenderedPageBreak/>
        <w:t>Supplementary table 5.</w:t>
      </w:r>
      <w:r>
        <w:rPr>
          <w:b/>
          <w:bCs/>
        </w:rPr>
        <w:t xml:space="preserve"> </w:t>
      </w:r>
      <w:r w:rsidRPr="002F6BF3">
        <w:t>Correlation of the contents of secondary metabolites among 12 selected genotypes.</w:t>
      </w:r>
    </w:p>
    <w:tbl>
      <w:tblPr>
        <w:tblW w:w="1369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06"/>
        <w:gridCol w:w="862"/>
        <w:gridCol w:w="851"/>
        <w:gridCol w:w="992"/>
        <w:gridCol w:w="956"/>
        <w:gridCol w:w="1027"/>
        <w:gridCol w:w="1184"/>
        <w:gridCol w:w="736"/>
        <w:gridCol w:w="865"/>
        <w:gridCol w:w="803"/>
        <w:gridCol w:w="821"/>
        <w:gridCol w:w="874"/>
        <w:gridCol w:w="1339"/>
        <w:gridCol w:w="1052"/>
      </w:tblGrid>
      <w:tr w:rsidR="000F7AAC" w:rsidRPr="007D2235" w14:paraId="1C28DF32" w14:textId="77777777" w:rsidTr="0025778B">
        <w:trPr>
          <w:trHeight w:val="340"/>
        </w:trPr>
        <w:tc>
          <w:tcPr>
            <w:tcW w:w="140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F2057F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9B0F3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Catechin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655FB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Daidzin</w:t>
            </w:r>
            <w:proofErr w:type="spellEnd"/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D7A32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Ferulic acid</w:t>
            </w:r>
          </w:p>
        </w:tc>
        <w:tc>
          <w:tcPr>
            <w:tcW w:w="9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F574E1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Caffeic acid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1B5BB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p-Coumaric acid</w:t>
            </w:r>
          </w:p>
        </w:tc>
        <w:tc>
          <w:tcPr>
            <w:tcW w:w="11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59730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Formononetin</w:t>
            </w:r>
          </w:p>
        </w:tc>
        <w:tc>
          <w:tcPr>
            <w:tcW w:w="7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B5AE27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Vitexin</w:t>
            </w:r>
          </w:p>
        </w:tc>
        <w:tc>
          <w:tcPr>
            <w:tcW w:w="84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70454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Isovitexin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DF596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Daidzein</w:t>
            </w:r>
          </w:p>
        </w:tc>
        <w:tc>
          <w:tcPr>
            <w:tcW w:w="79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36B0F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Glycitein</w:t>
            </w:r>
            <w:proofErr w:type="spellEnd"/>
          </w:p>
        </w:tc>
        <w:tc>
          <w:tcPr>
            <w:tcW w:w="84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8F0A1F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Myricetin</w:t>
            </w:r>
          </w:p>
        </w:tc>
        <w:tc>
          <w:tcPr>
            <w:tcW w:w="133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8421D9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Neochlorogenic acid</w:t>
            </w:r>
          </w:p>
        </w:tc>
        <w:tc>
          <w:tcPr>
            <w:tcW w:w="105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372D4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Chlorogenic acid</w:t>
            </w:r>
          </w:p>
        </w:tc>
      </w:tr>
      <w:tr w:rsidR="000F7AAC" w:rsidRPr="007D2235" w14:paraId="3D490D78" w14:textId="77777777" w:rsidTr="0025778B">
        <w:trPr>
          <w:trHeight w:val="340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5323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Catechin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1F0D4B9F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AC76F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1E1C4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EDA04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EC60A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2768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475FC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F0DAE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C8A7A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41FE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54E52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A573C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8285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0F7AAC" w:rsidRPr="007D2235" w14:paraId="0DD74317" w14:textId="77777777" w:rsidTr="0025778B">
        <w:trPr>
          <w:trHeight w:val="340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696AD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Daidzin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BD7DA"/>
            <w:noWrap/>
            <w:vAlign w:val="center"/>
            <w:hideMark/>
          </w:tcPr>
          <w:p w14:paraId="4A1F3BC5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2B44D500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C3213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9CAE9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A157A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B214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A6B0E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9BDFF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A52B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F5209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B274B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442F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940A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0F7AAC" w:rsidRPr="007D2235" w14:paraId="54842886" w14:textId="77777777" w:rsidTr="0025778B">
        <w:trPr>
          <w:trHeight w:val="340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57BC9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Ferulic acid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AAFB2"/>
            <w:noWrap/>
            <w:vAlign w:val="center"/>
            <w:hideMark/>
          </w:tcPr>
          <w:p w14:paraId="1CDA8ADD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AAAAD"/>
            <w:noWrap/>
            <w:vAlign w:val="center"/>
            <w:hideMark/>
          </w:tcPr>
          <w:p w14:paraId="070E06A6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4021B0EC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D246D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B4982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FC6E3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B0F5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6D36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C9206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CF1C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86AB1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1FC84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234D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0F7AAC" w:rsidRPr="007D2235" w14:paraId="12EFDB8C" w14:textId="77777777" w:rsidTr="0025778B">
        <w:trPr>
          <w:trHeight w:val="340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37791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Caffeic acid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CDDE0"/>
            <w:noWrap/>
            <w:vAlign w:val="center"/>
            <w:hideMark/>
          </w:tcPr>
          <w:p w14:paraId="1EDEDC2E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98C8E"/>
            <w:noWrap/>
            <w:vAlign w:val="center"/>
            <w:hideMark/>
          </w:tcPr>
          <w:p w14:paraId="66B196C4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AA9AC"/>
            <w:noWrap/>
            <w:vAlign w:val="center"/>
            <w:hideMark/>
          </w:tcPr>
          <w:p w14:paraId="45F1D709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69D35B72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02D2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12D65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76650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CF730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A41B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B9E71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A07A0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7645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F356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0F7AAC" w:rsidRPr="007D2235" w14:paraId="6D92F6D3" w14:textId="77777777" w:rsidTr="0025778B">
        <w:trPr>
          <w:trHeight w:val="340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65145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p-Coumaric acid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BD3D5"/>
            <w:noWrap/>
            <w:vAlign w:val="center"/>
            <w:hideMark/>
          </w:tcPr>
          <w:p w14:paraId="51287B83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AA4A6"/>
            <w:noWrap/>
            <w:vAlign w:val="center"/>
            <w:hideMark/>
          </w:tcPr>
          <w:p w14:paraId="19173A51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BB9BB"/>
            <w:noWrap/>
            <w:vAlign w:val="center"/>
            <w:hideMark/>
          </w:tcPr>
          <w:p w14:paraId="2B24F438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AB2B4"/>
            <w:noWrap/>
            <w:vAlign w:val="center"/>
            <w:hideMark/>
          </w:tcPr>
          <w:p w14:paraId="43B9C410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48A36ABC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28EBB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A6D01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4ADBC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9CE21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90BF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B12D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FD141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BA202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0F7AAC" w:rsidRPr="007D2235" w14:paraId="01FE1207" w14:textId="77777777" w:rsidTr="0025778B">
        <w:trPr>
          <w:trHeight w:val="340"/>
        </w:trPr>
        <w:tc>
          <w:tcPr>
            <w:tcW w:w="14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3DD29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Formononetin</w:t>
            </w:r>
          </w:p>
        </w:tc>
        <w:tc>
          <w:tcPr>
            <w:tcW w:w="862" w:type="dxa"/>
            <w:tcBorders>
              <w:top w:val="nil"/>
              <w:left w:val="nil"/>
              <w:right w:val="nil"/>
            </w:tcBorders>
            <w:shd w:val="clear" w:color="000000" w:fill="F98082"/>
            <w:noWrap/>
            <w:vAlign w:val="center"/>
            <w:hideMark/>
          </w:tcPr>
          <w:p w14:paraId="271845F0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000000" w:fill="FCE6E9"/>
            <w:noWrap/>
            <w:vAlign w:val="center"/>
            <w:hideMark/>
          </w:tcPr>
          <w:p w14:paraId="693FCC12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-0.55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000000" w:fill="FBB7B9"/>
            <w:noWrap/>
            <w:vAlign w:val="center"/>
            <w:hideMark/>
          </w:tcPr>
          <w:p w14:paraId="4F84BE1B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  <w:shd w:val="clear" w:color="000000" w:fill="FBC3C6"/>
            <w:noWrap/>
            <w:vAlign w:val="center"/>
            <w:hideMark/>
          </w:tcPr>
          <w:p w14:paraId="327DFD68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1027" w:type="dxa"/>
            <w:tcBorders>
              <w:top w:val="nil"/>
              <w:left w:val="nil"/>
              <w:right w:val="nil"/>
            </w:tcBorders>
            <w:shd w:val="clear" w:color="000000" w:fill="FBD3D6"/>
            <w:noWrap/>
            <w:vAlign w:val="center"/>
            <w:hideMark/>
          </w:tcPr>
          <w:p w14:paraId="266F5254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-0.31</w:t>
            </w:r>
          </w:p>
        </w:tc>
        <w:tc>
          <w:tcPr>
            <w:tcW w:w="1184" w:type="dxa"/>
            <w:tcBorders>
              <w:top w:val="nil"/>
              <w:left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17B6284D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4C5E6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8DDAB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F682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9D024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2B2BF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00FAB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5FB80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0F7AAC" w:rsidRPr="007D2235" w14:paraId="2DAC3A2A" w14:textId="77777777" w:rsidTr="0025778B">
        <w:trPr>
          <w:trHeight w:val="340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656AF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Vitexin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97E80"/>
            <w:noWrap/>
            <w:vAlign w:val="center"/>
            <w:hideMark/>
          </w:tcPr>
          <w:p w14:paraId="0D383DA3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CDFE2"/>
            <w:noWrap/>
            <w:vAlign w:val="center"/>
            <w:hideMark/>
          </w:tcPr>
          <w:p w14:paraId="41A15A51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BC2C5"/>
            <w:noWrap/>
            <w:vAlign w:val="center"/>
            <w:hideMark/>
          </w:tcPr>
          <w:p w14:paraId="6612A447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CFCFF"/>
            <w:noWrap/>
            <w:vAlign w:val="center"/>
            <w:hideMark/>
          </w:tcPr>
          <w:p w14:paraId="74351C58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-0.83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BCDD0"/>
            <w:noWrap/>
            <w:vAlign w:val="center"/>
            <w:hideMark/>
          </w:tcPr>
          <w:p w14:paraId="348D5308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-0.24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AA4A7"/>
            <w:noWrap/>
            <w:vAlign w:val="center"/>
            <w:hideMark/>
          </w:tcPr>
          <w:p w14:paraId="2CB72583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0926D0A2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E999D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EFCD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78E86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378AE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9886D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36F93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0F7AAC" w:rsidRPr="007D2235" w14:paraId="77CE4B61" w14:textId="77777777" w:rsidTr="0025778B">
        <w:trPr>
          <w:trHeight w:val="340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015FB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Isovitexin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A9A9C"/>
            <w:noWrap/>
            <w:vAlign w:val="center"/>
            <w:hideMark/>
          </w:tcPr>
          <w:p w14:paraId="0C9804EB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AA8AA"/>
            <w:noWrap/>
            <w:vAlign w:val="center"/>
            <w:hideMark/>
          </w:tcPr>
          <w:p w14:paraId="3F0170D4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AAFB2"/>
            <w:noWrap/>
            <w:vAlign w:val="center"/>
            <w:hideMark/>
          </w:tcPr>
          <w:p w14:paraId="35525D77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CDADD"/>
            <w:noWrap/>
            <w:vAlign w:val="center"/>
            <w:hideMark/>
          </w:tcPr>
          <w:p w14:paraId="33D88003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-0.41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AA2A5"/>
            <w:noWrap/>
            <w:vAlign w:val="center"/>
            <w:hideMark/>
          </w:tcPr>
          <w:p w14:paraId="13B3CE81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BB7B9"/>
            <w:noWrap/>
            <w:vAlign w:val="center"/>
            <w:hideMark/>
          </w:tcPr>
          <w:p w14:paraId="7405F56A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A9799"/>
            <w:noWrap/>
            <w:vAlign w:val="center"/>
            <w:hideMark/>
          </w:tcPr>
          <w:p w14:paraId="23A4D972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0636C0A9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C97D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3C629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5CF36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B2CEC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73F91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0F7AAC" w:rsidRPr="007D2235" w14:paraId="5DC0256E" w14:textId="77777777" w:rsidTr="0025778B">
        <w:trPr>
          <w:trHeight w:val="340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C0CC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Daidzein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A9597"/>
            <w:noWrap/>
            <w:vAlign w:val="center"/>
            <w:hideMark/>
          </w:tcPr>
          <w:p w14:paraId="5CA735FD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AA4A7"/>
            <w:noWrap/>
            <w:vAlign w:val="center"/>
            <w:hideMark/>
          </w:tcPr>
          <w:p w14:paraId="15CF099F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BD7D9"/>
            <w:noWrap/>
            <w:vAlign w:val="center"/>
            <w:hideMark/>
          </w:tcPr>
          <w:p w14:paraId="42B0E304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-0.36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BCBCE"/>
            <w:noWrap/>
            <w:vAlign w:val="center"/>
            <w:hideMark/>
          </w:tcPr>
          <w:p w14:paraId="1701EA85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BBDBF"/>
            <w:noWrap/>
            <w:vAlign w:val="center"/>
            <w:hideMark/>
          </w:tcPr>
          <w:p w14:paraId="3F8EB088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AA7A9"/>
            <w:noWrap/>
            <w:vAlign w:val="center"/>
            <w:hideMark/>
          </w:tcPr>
          <w:p w14:paraId="60171E6E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A999C"/>
            <w:noWrap/>
            <w:vAlign w:val="center"/>
            <w:hideMark/>
          </w:tcPr>
          <w:p w14:paraId="71F757AC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98688"/>
            <w:noWrap/>
            <w:vAlign w:val="center"/>
            <w:hideMark/>
          </w:tcPr>
          <w:p w14:paraId="38EB4909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355DB94F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AD9C6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1651C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0B764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85777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0F7AAC" w:rsidRPr="007D2235" w14:paraId="0170B1B4" w14:textId="77777777" w:rsidTr="0025778B">
        <w:trPr>
          <w:trHeight w:val="340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8C574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Glycitein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98486"/>
            <w:noWrap/>
            <w:vAlign w:val="center"/>
            <w:hideMark/>
          </w:tcPr>
          <w:p w14:paraId="616BD179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CEBEE"/>
            <w:noWrap/>
            <w:vAlign w:val="center"/>
            <w:hideMark/>
          </w:tcPr>
          <w:p w14:paraId="0050031A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AADB0"/>
            <w:noWrap/>
            <w:vAlign w:val="center"/>
            <w:hideMark/>
          </w:tcPr>
          <w:p w14:paraId="18939E64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center"/>
            <w:hideMark/>
          </w:tcPr>
          <w:p w14:paraId="723020AB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BD2D5"/>
            <w:noWrap/>
            <w:vAlign w:val="center"/>
            <w:hideMark/>
          </w:tcPr>
          <w:p w14:paraId="3B622D20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-0.30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96E70"/>
            <w:noWrap/>
            <w:vAlign w:val="center"/>
            <w:hideMark/>
          </w:tcPr>
          <w:p w14:paraId="4069EAFC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AA0A2"/>
            <w:noWrap/>
            <w:vAlign w:val="center"/>
            <w:hideMark/>
          </w:tcPr>
          <w:p w14:paraId="3A688E87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AB3B5"/>
            <w:noWrap/>
            <w:vAlign w:val="center"/>
            <w:hideMark/>
          </w:tcPr>
          <w:p w14:paraId="5830A7BC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AAFB2"/>
            <w:noWrap/>
            <w:vAlign w:val="center"/>
            <w:hideMark/>
          </w:tcPr>
          <w:p w14:paraId="5D9FB734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534432E9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1F97F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D69B6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D263C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0F7AAC" w:rsidRPr="007D2235" w14:paraId="4D1DEEC3" w14:textId="77777777" w:rsidTr="0025778B">
        <w:trPr>
          <w:trHeight w:val="340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DFB10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Myricetin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A9799"/>
            <w:noWrap/>
            <w:vAlign w:val="center"/>
            <w:hideMark/>
          </w:tcPr>
          <w:p w14:paraId="3F758941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A9B9E"/>
            <w:noWrap/>
            <w:vAlign w:val="center"/>
            <w:hideMark/>
          </w:tcPr>
          <w:p w14:paraId="1B1F4BE5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BB9BC"/>
            <w:noWrap/>
            <w:vAlign w:val="center"/>
            <w:hideMark/>
          </w:tcPr>
          <w:p w14:paraId="1AAF5C65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AADAF"/>
            <w:noWrap/>
            <w:vAlign w:val="center"/>
            <w:hideMark/>
          </w:tcPr>
          <w:p w14:paraId="54785E1D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AA7AA"/>
            <w:noWrap/>
            <w:vAlign w:val="center"/>
            <w:hideMark/>
          </w:tcPr>
          <w:p w14:paraId="28BF6D0E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AADAF"/>
            <w:noWrap/>
            <w:vAlign w:val="center"/>
            <w:hideMark/>
          </w:tcPr>
          <w:p w14:paraId="52C788DA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AA6A8"/>
            <w:noWrap/>
            <w:vAlign w:val="center"/>
            <w:hideMark/>
          </w:tcPr>
          <w:p w14:paraId="4BD9FA12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A8E91"/>
            <w:noWrap/>
            <w:vAlign w:val="center"/>
            <w:hideMark/>
          </w:tcPr>
          <w:p w14:paraId="045B6D71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9898B"/>
            <w:noWrap/>
            <w:vAlign w:val="center"/>
            <w:hideMark/>
          </w:tcPr>
          <w:p w14:paraId="428246EA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AAFB2"/>
            <w:noWrap/>
            <w:vAlign w:val="center"/>
            <w:hideMark/>
          </w:tcPr>
          <w:p w14:paraId="1AE7680F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3A8FD440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7C0F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1901" w14:textId="77777777" w:rsidR="000F7AAC" w:rsidRPr="000F7AAC" w:rsidRDefault="000F7AAC" w:rsidP="0025778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0F7AAC" w:rsidRPr="007D2235" w14:paraId="17096EB3" w14:textId="77777777" w:rsidTr="0025778B">
        <w:trPr>
          <w:trHeight w:val="340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9FE9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Neochlorogenic acid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97375"/>
            <w:noWrap/>
            <w:vAlign w:val="center"/>
            <w:hideMark/>
          </w:tcPr>
          <w:p w14:paraId="72CC64CA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BD6D8"/>
            <w:noWrap/>
            <w:vAlign w:val="center"/>
            <w:hideMark/>
          </w:tcPr>
          <w:p w14:paraId="26438D99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BC0C2"/>
            <w:noWrap/>
            <w:vAlign w:val="center"/>
            <w:hideMark/>
          </w:tcPr>
          <w:p w14:paraId="089BF5EF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BCED0"/>
            <w:noWrap/>
            <w:vAlign w:val="center"/>
            <w:hideMark/>
          </w:tcPr>
          <w:p w14:paraId="62369303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FBC0C2"/>
            <w:noWrap/>
            <w:vAlign w:val="center"/>
            <w:hideMark/>
          </w:tcPr>
          <w:p w14:paraId="62B2B4FA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97A7C"/>
            <w:noWrap/>
            <w:vAlign w:val="center"/>
            <w:hideMark/>
          </w:tcPr>
          <w:p w14:paraId="7CD5C152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A9194"/>
            <w:noWrap/>
            <w:vAlign w:val="center"/>
            <w:hideMark/>
          </w:tcPr>
          <w:p w14:paraId="2F665336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A9EA1"/>
            <w:noWrap/>
            <w:vAlign w:val="center"/>
            <w:hideMark/>
          </w:tcPr>
          <w:p w14:paraId="0393122B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A9194"/>
            <w:noWrap/>
            <w:vAlign w:val="center"/>
            <w:hideMark/>
          </w:tcPr>
          <w:p w14:paraId="3C2C9D0A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98486"/>
            <w:noWrap/>
            <w:vAlign w:val="center"/>
            <w:hideMark/>
          </w:tcPr>
          <w:p w14:paraId="169162ED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A9294"/>
            <w:noWrap/>
            <w:vAlign w:val="center"/>
            <w:hideMark/>
          </w:tcPr>
          <w:p w14:paraId="628CCCDA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4E9BAE39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7912E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</w:p>
        </w:tc>
      </w:tr>
      <w:tr w:rsidR="000F7AAC" w:rsidRPr="007D2235" w14:paraId="76C1EF7A" w14:textId="77777777" w:rsidTr="0025778B">
        <w:trPr>
          <w:trHeight w:val="352"/>
        </w:trPr>
        <w:tc>
          <w:tcPr>
            <w:tcW w:w="14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E88C76" w14:textId="77777777" w:rsidR="000F7AAC" w:rsidRPr="000F7AAC" w:rsidRDefault="000F7AAC" w:rsidP="0025778B">
            <w:pPr>
              <w:spacing w:after="0"/>
              <w:jc w:val="center"/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</w:pPr>
            <w:r w:rsidRPr="000F7AAC">
              <w:rPr>
                <w:rFonts w:eastAsia="맑은 고딕" w:cs="Times New Roman"/>
                <w:b/>
                <w:bCs/>
                <w:color w:val="000000"/>
                <w:sz w:val="16"/>
                <w:szCs w:val="16"/>
              </w:rPr>
              <w:t>Chlorogenic acid</w:t>
            </w:r>
          </w:p>
        </w:tc>
        <w:tc>
          <w:tcPr>
            <w:tcW w:w="8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A9496"/>
            <w:noWrap/>
            <w:vAlign w:val="center"/>
            <w:hideMark/>
          </w:tcPr>
          <w:p w14:paraId="776176FC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BC9CC"/>
            <w:noWrap/>
            <w:vAlign w:val="center"/>
            <w:hideMark/>
          </w:tcPr>
          <w:p w14:paraId="711EA5DE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BD5D8"/>
            <w:noWrap/>
            <w:vAlign w:val="center"/>
            <w:hideMark/>
          </w:tcPr>
          <w:p w14:paraId="3FCE2D76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-0.34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BCBCE"/>
            <w:noWrap/>
            <w:vAlign w:val="center"/>
            <w:hideMark/>
          </w:tcPr>
          <w:p w14:paraId="63B2CC6D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A9496"/>
            <w:noWrap/>
            <w:vAlign w:val="center"/>
            <w:hideMark/>
          </w:tcPr>
          <w:p w14:paraId="5D595327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A9C9F"/>
            <w:noWrap/>
            <w:vAlign w:val="center"/>
            <w:hideMark/>
          </w:tcPr>
          <w:p w14:paraId="46D7EC0A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A9A9D"/>
            <w:noWrap/>
            <w:vAlign w:val="center"/>
            <w:hideMark/>
          </w:tcPr>
          <w:p w14:paraId="6487128C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A9B9D"/>
            <w:noWrap/>
            <w:vAlign w:val="center"/>
            <w:hideMark/>
          </w:tcPr>
          <w:p w14:paraId="2CDF79AD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A9294"/>
            <w:noWrap/>
            <w:vAlign w:val="center"/>
            <w:hideMark/>
          </w:tcPr>
          <w:p w14:paraId="144B9C25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AA2A4"/>
            <w:noWrap/>
            <w:vAlign w:val="center"/>
            <w:hideMark/>
          </w:tcPr>
          <w:p w14:paraId="33B1F70E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9898B"/>
            <w:noWrap/>
            <w:vAlign w:val="center"/>
            <w:hideMark/>
          </w:tcPr>
          <w:p w14:paraId="4D5FB617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97F81"/>
            <w:noWrap/>
            <w:vAlign w:val="center"/>
            <w:hideMark/>
          </w:tcPr>
          <w:p w14:paraId="6BD980AC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8696B"/>
            <w:noWrap/>
            <w:vAlign w:val="center"/>
            <w:hideMark/>
          </w:tcPr>
          <w:p w14:paraId="122A2B0B" w14:textId="77777777" w:rsidR="000F7AAC" w:rsidRPr="000F7AAC" w:rsidRDefault="000F7AAC" w:rsidP="0025778B">
            <w:pPr>
              <w:spacing w:after="0"/>
              <w:jc w:val="right"/>
              <w:rPr>
                <w:rFonts w:eastAsia="맑은 고딕" w:cs="Times New Roman"/>
                <w:color w:val="000000"/>
                <w:sz w:val="20"/>
                <w:szCs w:val="20"/>
              </w:rPr>
            </w:pPr>
            <w:r w:rsidRPr="000F7AAC">
              <w:rPr>
                <w:rFonts w:eastAsia="맑은 고딕" w:cs="Times New Roman"/>
                <w:color w:val="000000"/>
                <w:sz w:val="20"/>
                <w:szCs w:val="20"/>
              </w:rPr>
              <w:t>1.00</w:t>
            </w:r>
          </w:p>
        </w:tc>
      </w:tr>
    </w:tbl>
    <w:p w14:paraId="1AF01D3C" w14:textId="77777777" w:rsidR="000F7AAC" w:rsidRPr="000F7AAC" w:rsidRDefault="000F7AAC" w:rsidP="00654E8F">
      <w:pPr>
        <w:spacing w:before="240"/>
        <w:rPr>
          <w:rFonts w:hint="eastAsia"/>
          <w:lang w:eastAsia="ko-KR"/>
        </w:rPr>
      </w:pPr>
    </w:p>
    <w:sectPr w:rsidR="000F7AAC" w:rsidRPr="000F7AAC" w:rsidSect="000F7AAC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C4D7E" w14:textId="77777777" w:rsidR="00CF73F1" w:rsidRDefault="00CF73F1" w:rsidP="00117666">
      <w:pPr>
        <w:spacing w:after="0"/>
      </w:pPr>
      <w:r>
        <w:separator/>
      </w:r>
    </w:p>
  </w:endnote>
  <w:endnote w:type="continuationSeparator" w:id="0">
    <w:p w14:paraId="4608D79B" w14:textId="77777777" w:rsidR="00CF73F1" w:rsidRDefault="00CF73F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B59B6" w14:textId="77777777" w:rsidR="00CF73F1" w:rsidRDefault="00CF73F1" w:rsidP="00117666">
      <w:pPr>
        <w:spacing w:after="0"/>
      </w:pPr>
      <w:r>
        <w:separator/>
      </w:r>
    </w:p>
  </w:footnote>
  <w:footnote w:type="continuationSeparator" w:id="0">
    <w:p w14:paraId="4FCB6933" w14:textId="77777777" w:rsidR="00CF73F1" w:rsidRDefault="00CF73F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FB5CD" w14:textId="5EE0F1C6" w:rsidR="00C75335" w:rsidRDefault="00C75335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F7AAC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335"/>
    <w:rsid w:val="00C75972"/>
    <w:rsid w:val="00CC0A3A"/>
    <w:rsid w:val="00CD066B"/>
    <w:rsid w:val="00CE4FEE"/>
    <w:rsid w:val="00CF73F1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E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2112</Words>
  <Characters>12042</Characters>
  <Application>Microsoft Office Word</Application>
  <DocSecurity>0</DocSecurity>
  <Lines>100</Lines>
  <Paragraphs>28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김병철</cp:lastModifiedBy>
  <cp:revision>2</cp:revision>
  <cp:lastPrinted>2013-10-03T12:51:00Z</cp:lastPrinted>
  <dcterms:created xsi:type="dcterms:W3CDTF">2023-04-14T04:44:00Z</dcterms:created>
  <dcterms:modified xsi:type="dcterms:W3CDTF">2023-04-14T04:44:00Z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