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234C21BF" w:rsidR="00817DD6" w:rsidRPr="001549D3" w:rsidRDefault="00E26CC1" w:rsidP="0001436A">
      <w:pPr>
        <w:pStyle w:val="aff6"/>
      </w:pPr>
      <w:r w:rsidRPr="00E26CC1">
        <w:t xml:space="preserve">Evaluation of raw and processed </w:t>
      </w:r>
      <w:proofErr w:type="spellStart"/>
      <w:r w:rsidRPr="00E26CC1">
        <w:t>Phellodendri</w:t>
      </w:r>
      <w:proofErr w:type="spellEnd"/>
      <w:r w:rsidRPr="00E26CC1">
        <w:t xml:space="preserve"> Chinensis Cortex using quality markers analysis strategy by UHPLC-Q-Orbitrap MS and multivariate statistical analysis</w:t>
      </w:r>
    </w:p>
    <w:p w14:paraId="6557F76C" w14:textId="125A8CD5" w:rsidR="00E26CC1" w:rsidRPr="00F43B96" w:rsidRDefault="00E26CC1" w:rsidP="00E26CC1">
      <w:pPr>
        <w:pStyle w:val="AuthorList"/>
      </w:pPr>
      <w:r w:rsidRPr="00F43B96">
        <w:t>Wang Wang</w:t>
      </w:r>
      <w:r w:rsidRPr="00F43B96">
        <w:rPr>
          <w:vertAlign w:val="superscript"/>
        </w:rPr>
        <w:t>1,2</w:t>
      </w:r>
      <w:r w:rsidRPr="00F43B96">
        <w:rPr>
          <w:color w:val="485C5F"/>
          <w:sz w:val="13"/>
          <w:szCs w:val="13"/>
          <w:vertAlign w:val="superscript"/>
        </w:rPr>
        <w:t xml:space="preserve"> </w:t>
      </w:r>
      <w:r w:rsidRPr="00F43B96">
        <w:rPr>
          <w:color w:val="485C5F"/>
          <w:vertAlign w:val="superscript"/>
        </w:rPr>
        <w:t>†</w:t>
      </w:r>
      <w:r w:rsidRPr="00F43B96">
        <w:t xml:space="preserve">, </w:t>
      </w:r>
      <w:proofErr w:type="spellStart"/>
      <w:r w:rsidRPr="00F43B96">
        <w:t>Xuqin</w:t>
      </w:r>
      <w:proofErr w:type="spellEnd"/>
      <w:r w:rsidRPr="00F43B96">
        <w:t xml:space="preserve"> Shi</w:t>
      </w:r>
      <w:r w:rsidR="005C60C6">
        <w:rPr>
          <w:vertAlign w:val="superscript"/>
        </w:rPr>
        <w:t>3</w:t>
      </w:r>
      <w:r w:rsidRPr="00F43B96">
        <w:rPr>
          <w:color w:val="485C5F"/>
          <w:vertAlign w:val="superscript"/>
        </w:rPr>
        <w:t>†</w:t>
      </w:r>
      <w:r w:rsidRPr="00F43B96">
        <w:t xml:space="preserve">, </w:t>
      </w:r>
      <w:proofErr w:type="spellStart"/>
      <w:r w:rsidRPr="00F43B96">
        <w:t>Guoxue</w:t>
      </w:r>
      <w:proofErr w:type="spellEnd"/>
      <w:r w:rsidRPr="00F43B96">
        <w:t xml:space="preserve"> Zhu</w:t>
      </w:r>
      <w:r w:rsidRPr="00F43B96">
        <w:rPr>
          <w:vertAlign w:val="superscript"/>
        </w:rPr>
        <w:t xml:space="preserve"> 1*</w:t>
      </w:r>
    </w:p>
    <w:p w14:paraId="7ABBDF6B" w14:textId="77777777" w:rsidR="00E26CC1" w:rsidRPr="00F43B96" w:rsidRDefault="00E26CC1" w:rsidP="00E26CC1">
      <w:pPr>
        <w:spacing w:before="240" w:after="0"/>
        <w:rPr>
          <w:rFonts w:cs="Times New Roman"/>
          <w:b/>
          <w:szCs w:val="24"/>
        </w:rPr>
      </w:pPr>
      <w:r w:rsidRPr="00F43B96">
        <w:rPr>
          <w:rFonts w:cs="Times New Roman"/>
          <w:szCs w:val="24"/>
          <w:vertAlign w:val="superscript"/>
        </w:rPr>
        <w:t>1</w:t>
      </w:r>
      <w:r w:rsidRPr="00F43B96">
        <w:t xml:space="preserve"> </w:t>
      </w:r>
      <w:r w:rsidRPr="00F43B96">
        <w:rPr>
          <w:rFonts w:cs="Times New Roman"/>
          <w:szCs w:val="24"/>
        </w:rPr>
        <w:t>Department of Neurology, Nanjing Hospital of Chinese Medicine affiliated to Nanjing University of Chinese Medicine, Nanjing University of Chinese Medicine, Nanjing, Jiangsu, China;</w:t>
      </w:r>
    </w:p>
    <w:p w14:paraId="14770F60" w14:textId="77777777" w:rsidR="00E26CC1" w:rsidRDefault="00E26CC1" w:rsidP="00E26CC1">
      <w:pPr>
        <w:spacing w:after="0"/>
        <w:rPr>
          <w:rFonts w:cs="Times New Roman"/>
          <w:szCs w:val="24"/>
        </w:rPr>
      </w:pPr>
      <w:r w:rsidRPr="00F43B96">
        <w:rPr>
          <w:rFonts w:cs="Times New Roman"/>
          <w:szCs w:val="24"/>
          <w:vertAlign w:val="superscript"/>
        </w:rPr>
        <w:t>2</w:t>
      </w:r>
      <w:r w:rsidRPr="00F43B96">
        <w:t xml:space="preserve"> </w:t>
      </w:r>
      <w:r w:rsidRPr="00F43B96">
        <w:rPr>
          <w:rFonts w:cs="Times New Roman"/>
          <w:szCs w:val="24"/>
        </w:rPr>
        <w:t>School of Medicine &amp; Holistic Integrative Medicine, Nanjing University of Chinese Medicine, Nanjing, Jiangsu, China;</w:t>
      </w:r>
    </w:p>
    <w:p w14:paraId="0411E54C" w14:textId="43F674A5" w:rsidR="005C60C6" w:rsidRPr="00F43B96" w:rsidRDefault="005C60C6" w:rsidP="00E26CC1">
      <w:pPr>
        <w:spacing w:after="0"/>
        <w:rPr>
          <w:rFonts w:cs="Times New Roman" w:hint="eastAsia"/>
          <w:szCs w:val="24"/>
          <w:lang w:eastAsia="zh-CN"/>
        </w:rPr>
      </w:pPr>
      <w:r w:rsidRPr="005C60C6">
        <w:rPr>
          <w:rFonts w:cs="Times New Roman" w:hint="eastAsia"/>
          <w:szCs w:val="24"/>
          <w:vertAlign w:val="superscript"/>
          <w:lang w:eastAsia="zh-CN"/>
        </w:rPr>
        <w:t>3</w:t>
      </w:r>
      <w:r>
        <w:rPr>
          <w:rFonts w:cs="Times New Roman"/>
          <w:szCs w:val="24"/>
          <w:lang w:eastAsia="zh-CN"/>
        </w:rPr>
        <w:t xml:space="preserve"> </w:t>
      </w:r>
      <w:r>
        <w:t>School of Artificial Intelligence and Information Technology, Nanjing University of Chinese Medicine, Nanjing, Jiangsu, China;</w:t>
      </w:r>
    </w:p>
    <w:p w14:paraId="369580F6" w14:textId="77777777" w:rsidR="00E26CC1" w:rsidRPr="00F43B96" w:rsidRDefault="00E26CC1" w:rsidP="00E26CC1">
      <w:pPr>
        <w:spacing w:after="0"/>
        <w:rPr>
          <w:rFonts w:cs="Times New Roman"/>
          <w:b/>
          <w:szCs w:val="24"/>
        </w:rPr>
      </w:pPr>
      <w:r w:rsidRPr="00F43B96">
        <w:rPr>
          <w:rFonts w:cs="Times New Roman"/>
          <w:color w:val="485C5F"/>
          <w:szCs w:val="24"/>
          <w:vertAlign w:val="superscript"/>
        </w:rPr>
        <w:t>†</w:t>
      </w:r>
      <w:r w:rsidRPr="00F43B96">
        <w:rPr>
          <w:rFonts w:cs="Times New Roman" w:hint="eastAsia"/>
        </w:rPr>
        <w:t>These authors contributed equally to this work</w:t>
      </w:r>
    </w:p>
    <w:p w14:paraId="217F3AE0" w14:textId="208121DB" w:rsidR="002868E2" w:rsidRPr="00994A3D" w:rsidRDefault="00E26CC1" w:rsidP="00E26CC1">
      <w:pPr>
        <w:spacing w:before="240" w:after="0"/>
        <w:rPr>
          <w:rFonts w:cs="Times New Roman"/>
        </w:rPr>
      </w:pPr>
      <w:r w:rsidRPr="00F43B96">
        <w:rPr>
          <w:rFonts w:cs="Times New Roman"/>
          <w:b/>
          <w:szCs w:val="24"/>
        </w:rPr>
        <w:t xml:space="preserve">* Correspondence: </w:t>
      </w:r>
      <w:r w:rsidRPr="00F43B96">
        <w:rPr>
          <w:rFonts w:cs="Times New Roman"/>
          <w:b/>
          <w:szCs w:val="24"/>
        </w:rPr>
        <w:br/>
      </w:r>
      <w:proofErr w:type="spellStart"/>
      <w:r w:rsidRPr="00F43B96">
        <w:rPr>
          <w:rFonts w:cs="Times New Roman"/>
          <w:szCs w:val="24"/>
        </w:rPr>
        <w:t>Guoxue</w:t>
      </w:r>
      <w:proofErr w:type="spellEnd"/>
      <w:r w:rsidRPr="00F43B96">
        <w:rPr>
          <w:rFonts w:cs="Times New Roman"/>
          <w:szCs w:val="24"/>
        </w:rPr>
        <w:t xml:space="preserve"> Zhu</w:t>
      </w:r>
      <w:r w:rsidRPr="00F43B96">
        <w:rPr>
          <w:rFonts w:cs="Times New Roman"/>
          <w:szCs w:val="24"/>
        </w:rPr>
        <w:br/>
        <w:t>zgxue0122@njucm.edu.cn</w:t>
      </w:r>
    </w:p>
    <w:p w14:paraId="58F1AED1" w14:textId="77777777" w:rsidR="00DE23E8" w:rsidRDefault="00DE23E8" w:rsidP="00654E8F">
      <w:pPr>
        <w:spacing w:before="240"/>
      </w:pPr>
    </w:p>
    <w:p w14:paraId="05C9052B" w14:textId="77777777" w:rsidR="00E26CC1" w:rsidRDefault="00E26CC1" w:rsidP="00654E8F">
      <w:pPr>
        <w:spacing w:before="240"/>
      </w:pPr>
    </w:p>
    <w:p w14:paraId="753743B4" w14:textId="77777777" w:rsidR="00E26CC1" w:rsidRDefault="00E26CC1" w:rsidP="00654E8F">
      <w:pPr>
        <w:spacing w:before="240"/>
      </w:pPr>
    </w:p>
    <w:p w14:paraId="35F8D151" w14:textId="77777777" w:rsidR="00E26CC1" w:rsidRDefault="00E26CC1" w:rsidP="00654E8F">
      <w:pPr>
        <w:spacing w:before="240"/>
      </w:pPr>
    </w:p>
    <w:p w14:paraId="28933933" w14:textId="77777777" w:rsidR="00E26CC1" w:rsidRDefault="00E26CC1" w:rsidP="00654E8F">
      <w:pPr>
        <w:spacing w:before="240"/>
      </w:pPr>
    </w:p>
    <w:p w14:paraId="0BCE7E49" w14:textId="77777777" w:rsidR="00E26CC1" w:rsidRDefault="00E26CC1" w:rsidP="00654E8F">
      <w:pPr>
        <w:spacing w:before="240"/>
      </w:pPr>
    </w:p>
    <w:p w14:paraId="3180B206" w14:textId="77777777" w:rsidR="00E26CC1" w:rsidRDefault="00E26CC1" w:rsidP="00654E8F">
      <w:pPr>
        <w:spacing w:before="240"/>
      </w:pPr>
    </w:p>
    <w:p w14:paraId="251CA05E" w14:textId="77777777" w:rsidR="00E26CC1" w:rsidRDefault="00E26CC1" w:rsidP="00654E8F">
      <w:pPr>
        <w:spacing w:before="240"/>
      </w:pPr>
    </w:p>
    <w:p w14:paraId="14D37F57" w14:textId="77777777" w:rsidR="00E26CC1" w:rsidRDefault="00E26CC1" w:rsidP="00654E8F">
      <w:pPr>
        <w:spacing w:before="240"/>
      </w:pPr>
    </w:p>
    <w:p w14:paraId="4D6C3E3F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4C9CD020" w14:textId="77777777" w:rsidR="00E26CC1" w:rsidRDefault="00E26CC1" w:rsidP="00E26CC1">
      <w:pPr>
        <w:spacing w:line="360" w:lineRule="auto"/>
        <w:rPr>
          <w:rFonts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959BD7" wp14:editId="148877E0">
                <wp:simplePos x="0" y="0"/>
                <wp:positionH relativeFrom="column">
                  <wp:posOffset>-140970</wp:posOffset>
                </wp:positionH>
                <wp:positionV relativeFrom="paragraph">
                  <wp:posOffset>201295</wp:posOffset>
                </wp:positionV>
                <wp:extent cx="5562600" cy="3874135"/>
                <wp:effectExtent l="0" t="0" r="0" b="0"/>
                <wp:wrapTopAndBottom/>
                <wp:docPr id="24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3874135"/>
                          <a:chOff x="971550" y="-265019"/>
                          <a:chExt cx="5562600" cy="3875125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" r="20324"/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-265019"/>
                            <a:ext cx="5562600" cy="387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6" name="组合 26"/>
                        <wpg:cNvGrpSpPr/>
                        <wpg:grpSpPr>
                          <a:xfrm>
                            <a:off x="5886452" y="-133214"/>
                            <a:ext cx="314325" cy="3193270"/>
                            <a:chOff x="5886452" y="-133214"/>
                            <a:chExt cx="314325" cy="3193270"/>
                          </a:xfrm>
                        </wpg:grpSpPr>
                        <wps:wsp>
                          <wps:cNvPr id="27" name="文本框 2"/>
                          <wps:cNvSpPr txBox="1"/>
                          <wps:spPr>
                            <a:xfrm>
                              <a:off x="5905503" y="-133214"/>
                              <a:ext cx="295274" cy="411251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9C7E9C" w14:textId="77777777" w:rsidR="00E26CC1" w:rsidRDefault="00E26CC1" w:rsidP="00E26CC1">
                                <w:pPr>
                                  <w:pStyle w:val="aff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0" tIns="0" rIns="0" bIns="0" rtlCol="0" anchor="t"/>
                        </wps:wsp>
                        <wps:wsp>
                          <wps:cNvPr id="28" name="文本框 3"/>
                          <wps:cNvSpPr txBox="1"/>
                          <wps:spPr>
                            <a:xfrm>
                              <a:off x="5905503" y="495420"/>
                              <a:ext cx="219074" cy="316146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C30438" w14:textId="77777777" w:rsidR="00E26CC1" w:rsidRDefault="00E26CC1" w:rsidP="00E26CC1">
                                <w:pPr>
                                  <w:pStyle w:val="aff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0" tIns="0" rIns="0" bIns="0" rtlCol="0" anchor="t"/>
                        </wps:wsp>
                        <wps:wsp>
                          <wps:cNvPr id="29" name="文本框 4"/>
                          <wps:cNvSpPr txBox="1"/>
                          <wps:spPr>
                            <a:xfrm>
                              <a:off x="5886452" y="1085911"/>
                              <a:ext cx="228599" cy="325873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6A773A" w14:textId="77777777" w:rsidR="00E26CC1" w:rsidRDefault="00E26CC1" w:rsidP="00E26CC1">
                                <w:pPr>
                                  <w:pStyle w:val="aff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lIns="0" tIns="0" rIns="0" bIns="0" rtlCol="0" anchor="t"/>
                        </wps:wsp>
                        <wps:wsp>
                          <wps:cNvPr id="30" name="文本框 5"/>
                          <wps:cNvSpPr txBox="1"/>
                          <wps:spPr>
                            <a:xfrm>
                              <a:off x="5905502" y="1628799"/>
                              <a:ext cx="285749" cy="38320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8106D9" w14:textId="77777777" w:rsidR="00E26CC1" w:rsidRDefault="00E26CC1" w:rsidP="00E26CC1">
                                <w:pPr>
                                  <w:pStyle w:val="aff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lIns="0" tIns="0" rIns="0" bIns="0" rtlCol="0" anchor="t"/>
                        </wps:wsp>
                        <wps:wsp>
                          <wps:cNvPr id="31" name="文本框 6"/>
                          <wps:cNvSpPr txBox="1"/>
                          <wps:spPr>
                            <a:xfrm>
                              <a:off x="5924552" y="2152594"/>
                              <a:ext cx="228599" cy="335773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DDCB5E" w14:textId="77777777" w:rsidR="00E26CC1" w:rsidRDefault="00E26CC1" w:rsidP="00E26CC1">
                                <w:pPr>
                                  <w:pStyle w:val="aff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lIns="0" tIns="0" rIns="0" bIns="0" rtlCol="0" anchor="t"/>
                        </wps:wsp>
                        <wps:wsp>
                          <wps:cNvPr id="32" name="文本框 7"/>
                          <wps:cNvSpPr txBox="1"/>
                          <wps:spPr>
                            <a:xfrm>
                              <a:off x="5924550" y="2705009"/>
                              <a:ext cx="209551" cy="355047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06A4CC" w14:textId="77777777" w:rsidR="00E26CC1" w:rsidRDefault="00E26CC1" w:rsidP="00E26CC1">
                                <w:pPr>
                                  <w:pStyle w:val="aff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bCs/>
                                    <w:color w:val="000000" w:themeColor="dark1"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lIns="0" tIns="0" rIns="0" bIns="0" rtlCol="0" anchor="t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959BD7" id="组合 10" o:spid="_x0000_s1026" style="position:absolute;margin-left:-11.1pt;margin-top:15.85pt;width:438pt;height:305.05pt;z-index:251659264" coordorigin="9715,-2650" coordsize="55626,387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" o:spid="_x0000_s1027" type="#_x0000_t75" style="position:absolute;left:9715;top:-2650;width:55626;height:3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">
                  <v:imagedata r:id="rId13" o:title="" croptop="2212f" cropright="13320f"/>
                </v:shape>
                <v:group id="组合 26" o:spid="_x0000_s1028" style="position:absolute;left:58864;top:-1332;width:3143;height:31932" coordorigin="58864,-1332" coordsize="3143,3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9" type="#_x0000_t202" style="position:absolute;left:59055;top:-1332;width:2952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079C7E9C" w14:textId="77777777" w:rsidR="00E26CC1" w:rsidRDefault="00E26CC1" w:rsidP="00E26CC1">
                          <w:pPr>
                            <w:pStyle w:val="aff0"/>
                            <w:spacing w:before="0" w:beforeAutospacing="0" w:after="0" w:afterAutospacing="0"/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" o:spid="_x0000_s1030" type="#_x0000_t202" style="position:absolute;left:59055;top:4954;width:219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<v:textbox inset="0,0,0,0">
                      <w:txbxContent>
                        <w:p w14:paraId="55C30438" w14:textId="77777777" w:rsidR="00E26CC1" w:rsidRDefault="00E26CC1" w:rsidP="00E26CC1">
                          <w:pPr>
                            <w:pStyle w:val="aff0"/>
                            <w:spacing w:before="0" w:beforeAutospacing="0" w:after="0" w:afterAutospacing="0"/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4" o:spid="_x0000_s1031" type="#_x0000_t202" style="position:absolute;left:58864;top:10859;width:2286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<v:textbox inset="0,0,0,0">
                      <w:txbxContent>
                        <w:p w14:paraId="666A773A" w14:textId="77777777" w:rsidR="00E26CC1" w:rsidRDefault="00E26CC1" w:rsidP="00E26CC1">
                          <w:pPr>
                            <w:pStyle w:val="aff0"/>
                            <w:spacing w:before="0" w:beforeAutospacing="0" w:after="0" w:afterAutospacing="0"/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5" o:spid="_x0000_s1032" type="#_x0000_t202" style="position:absolute;left:59055;top:16287;width:2857;height:3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718106D9" w14:textId="77777777" w:rsidR="00E26CC1" w:rsidRDefault="00E26CC1" w:rsidP="00E26CC1">
                          <w:pPr>
                            <w:pStyle w:val="aff0"/>
                            <w:spacing w:before="0" w:beforeAutospacing="0" w:after="0" w:afterAutospacing="0"/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6" o:spid="_x0000_s1033" type="#_x0000_t202" style="position:absolute;left:59245;top:21525;width:2286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13DDCB5E" w14:textId="77777777" w:rsidR="00E26CC1" w:rsidRDefault="00E26CC1" w:rsidP="00E26CC1">
                          <w:pPr>
                            <w:pStyle w:val="aff0"/>
                            <w:spacing w:before="0" w:beforeAutospacing="0" w:after="0" w:afterAutospacing="0"/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7" o:spid="_x0000_s1034" type="#_x0000_t202" style="position:absolute;left:59245;top:27050;width:209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3C06A4CC" w14:textId="77777777" w:rsidR="00E26CC1" w:rsidRDefault="00E26CC1" w:rsidP="00E26CC1">
                          <w:pPr>
                            <w:pStyle w:val="aff0"/>
                            <w:spacing w:before="0" w:beforeAutospacing="0" w:after="0" w:afterAutospacing="0"/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color w:val="000000" w:themeColor="dark1"/>
                              <w:sz w:val="32"/>
                              <w:szCs w:val="32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/>
          <w:sz w:val="20"/>
          <w:szCs w:val="20"/>
        </w:rPr>
        <w:t>Fig.S1</w:t>
      </w:r>
      <w:r>
        <w:rPr>
          <w:sz w:val="20"/>
          <w:szCs w:val="20"/>
        </w:rPr>
        <w:t xml:space="preserve">The UHPLC-Q-Orbitrap MS total ion chromatograms of raw materials of </w:t>
      </w:r>
      <w:r>
        <w:rPr>
          <w:i/>
          <w:sz w:val="20"/>
          <w:szCs w:val="20"/>
        </w:rPr>
        <w:t>HB</w:t>
      </w:r>
      <w:r>
        <w:rPr>
          <w:sz w:val="20"/>
          <w:szCs w:val="20"/>
        </w:rPr>
        <w:t xml:space="preserve"> in positive (A) and negative ion mode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(B); The UHPLC-Q-Orbitrap MS total ion chromatograms of </w:t>
      </w:r>
      <w:r>
        <w:rPr>
          <w:i/>
          <w:sz w:val="20"/>
          <w:szCs w:val="20"/>
        </w:rPr>
        <w:t>YHB</w:t>
      </w:r>
      <w:r>
        <w:rPr>
          <w:sz w:val="20"/>
          <w:szCs w:val="20"/>
        </w:rPr>
        <w:t xml:space="preserve"> in positive (C) and negative ion mode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 xml:space="preserve">(D); The UHPLC-Q-Orbitrap MS total ion chromatograms of </w:t>
      </w:r>
      <w:r>
        <w:rPr>
          <w:i/>
          <w:sz w:val="20"/>
          <w:szCs w:val="20"/>
        </w:rPr>
        <w:t>THB</w:t>
      </w:r>
      <w:r>
        <w:rPr>
          <w:sz w:val="20"/>
          <w:szCs w:val="20"/>
        </w:rPr>
        <w:t xml:space="preserve"> in positive (E) and negative ion mode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(F)</w:t>
      </w:r>
    </w:p>
    <w:p w14:paraId="36E94247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2DA071CA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7F3A1D9B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738ED198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490BB206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60B9691E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4402950A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321C851D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  <w:r>
        <w:rPr>
          <w:rFonts w:cs="Times New Roman" w:hint="eastAsia"/>
          <w:noProof/>
          <w:sz w:val="20"/>
          <w:szCs w:val="20"/>
        </w:rPr>
        <w:drawing>
          <wp:inline distT="0" distB="0" distL="0" distR="0" wp14:anchorId="526B8E03" wp14:editId="0333E76E">
            <wp:extent cx="5278120" cy="3374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7345" w14:textId="77777777" w:rsidR="00E26CC1" w:rsidRDefault="00E26CC1" w:rsidP="00E26CC1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Fig.S2 </w:t>
      </w:r>
      <w:r>
        <w:rPr>
          <w:sz w:val="20"/>
          <w:szCs w:val="20"/>
        </w:rPr>
        <w:t xml:space="preserve">S-plot of OPLS-DA model between </w:t>
      </w:r>
      <w:r>
        <w:rPr>
          <w:i/>
          <w:sz w:val="20"/>
          <w:szCs w:val="20"/>
        </w:rPr>
        <w:t>HB</w:t>
      </w:r>
      <w:r>
        <w:rPr>
          <w:sz w:val="20"/>
          <w:szCs w:val="20"/>
        </w:rPr>
        <w:t xml:space="preserve"> and </w:t>
      </w:r>
      <w:r>
        <w:rPr>
          <w:i/>
          <w:sz w:val="20"/>
          <w:szCs w:val="20"/>
        </w:rPr>
        <w:t>YHB</w:t>
      </w:r>
      <w:r>
        <w:rPr>
          <w:sz w:val="20"/>
          <w:szCs w:val="20"/>
        </w:rPr>
        <w:t xml:space="preserve"> in positive ion mode (A) and negative ion mode (B); S-plot of OPLS-DA model between </w:t>
      </w:r>
      <w:r>
        <w:rPr>
          <w:i/>
          <w:sz w:val="20"/>
          <w:szCs w:val="20"/>
        </w:rPr>
        <w:t>HB</w:t>
      </w:r>
      <w:r>
        <w:rPr>
          <w:sz w:val="20"/>
          <w:szCs w:val="20"/>
        </w:rPr>
        <w:t xml:space="preserve"> and </w:t>
      </w:r>
      <w:r>
        <w:rPr>
          <w:i/>
          <w:sz w:val="20"/>
          <w:szCs w:val="20"/>
        </w:rPr>
        <w:t>THB</w:t>
      </w:r>
      <w:r>
        <w:rPr>
          <w:sz w:val="20"/>
          <w:szCs w:val="20"/>
        </w:rPr>
        <w:t xml:space="preserve"> in positive ion mode (C) and negative ion mode (D).</w:t>
      </w:r>
    </w:p>
    <w:p w14:paraId="1CF1C75B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0279A4C3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46B5A91D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</w:pPr>
    </w:p>
    <w:p w14:paraId="42259E31" w14:textId="77777777" w:rsidR="00E26CC1" w:rsidRDefault="00E26CC1" w:rsidP="00E26CC1">
      <w:pPr>
        <w:spacing w:line="480" w:lineRule="auto"/>
        <w:rPr>
          <w:rFonts w:cs="Times New Roman"/>
          <w:sz w:val="20"/>
          <w:szCs w:val="20"/>
        </w:rPr>
        <w:sectPr w:rsidR="00E26CC1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  <w:r>
        <w:rPr>
          <w:rFonts w:cs="Times New Roman"/>
          <w:sz w:val="20"/>
          <w:szCs w:val="20"/>
        </w:rPr>
        <w:br w:type="page"/>
      </w:r>
    </w:p>
    <w:p w14:paraId="3832A3C7" w14:textId="77777777" w:rsidR="00E26CC1" w:rsidRDefault="00E26CC1" w:rsidP="00E26CC1">
      <w:pPr>
        <w:rPr>
          <w:rFonts w:eastAsia="宋体" w:cs="Times New Roman"/>
          <w:color w:val="000000"/>
          <w:sz w:val="20"/>
          <w:szCs w:val="20"/>
        </w:rPr>
      </w:pPr>
      <w:r>
        <w:rPr>
          <w:rFonts w:eastAsia="宋体" w:cs="Times New Roman"/>
          <w:color w:val="000000"/>
          <w:sz w:val="20"/>
          <w:szCs w:val="20"/>
        </w:rPr>
        <w:lastRenderedPageBreak/>
        <w:t>Table S1. Identification of characteristic markers compounds in raw and processed materials of HB</w:t>
      </w:r>
    </w:p>
    <w:tbl>
      <w:tblPr>
        <w:tblW w:w="15451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418"/>
        <w:gridCol w:w="1134"/>
        <w:gridCol w:w="1134"/>
        <w:gridCol w:w="850"/>
        <w:gridCol w:w="3686"/>
        <w:gridCol w:w="3402"/>
        <w:gridCol w:w="2551"/>
      </w:tblGrid>
      <w:tr w:rsidR="00E26CC1" w:rsidRPr="00E26CC1" w14:paraId="320CC2FD" w14:textId="77777777" w:rsidTr="00E26CC1">
        <w:trPr>
          <w:trHeight w:val="54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71C15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12D7F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R</w:t>
            </w:r>
            <w:proofErr w:type="spellEnd"/>
          </w:p>
          <w:p w14:paraId="20F4ACE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(min)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9AB36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Formula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E2205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Determined mass/Da</w:t>
            </w:r>
          </w:p>
          <w:p w14:paraId="4FFF3E8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(m/z)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0DF52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Error/ppm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823FD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ESI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D80C2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ESI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57D17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Identified compounds</w:t>
            </w:r>
          </w:p>
        </w:tc>
      </w:tr>
      <w:tr w:rsidR="00E26CC1" w:rsidRPr="00E26CC1" w14:paraId="6524D8D3" w14:textId="77777777" w:rsidTr="00E26CC1">
        <w:trPr>
          <w:trHeight w:val="540"/>
          <w:jc w:val="center"/>
        </w:trPr>
        <w:tc>
          <w:tcPr>
            <w:tcW w:w="56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A1333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3572A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7C760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C943C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[M-H]-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39596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[M+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H]+</w:t>
            </w:r>
            <w:proofErr w:type="gramEnd"/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2845F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68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103A39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965701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9480F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6CC1" w:rsidRPr="00E26CC1" w14:paraId="1D489AB7" w14:textId="77777777" w:rsidTr="00E26CC1">
        <w:trPr>
          <w:trHeight w:val="1245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F06F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B3CA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0.69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27D0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25AE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191.0554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5BA4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7899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-3.645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282A25" w14:textId="77777777" w:rsidR="000D6437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189.0397[M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</w:t>
            </w:r>
          </w:p>
          <w:p w14:paraId="5657F779" w14:textId="154E13F2" w:rsidR="000D6437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173.0324[M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</w:t>
            </w:r>
            <w:r w:rsidR="000D6437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–</w:t>
            </w:r>
          </w:p>
          <w:p w14:paraId="5D8612E3" w14:textId="543D7FAD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155.0339[M</w:t>
            </w:r>
            <w:r w:rsidR="000D643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H-2H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 −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F6EBF" w14:textId="6A41D501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87EE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Quinic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acid</w:t>
            </w:r>
          </w:p>
        </w:tc>
      </w:tr>
      <w:tr w:rsidR="00E26CC1" w:rsidRPr="00E26CC1" w14:paraId="1749E6C9" w14:textId="77777777" w:rsidTr="00E26CC1">
        <w:trPr>
          <w:trHeight w:val="103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4269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8321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0.72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7472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22525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7E53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342.1692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0603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-3.799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90363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98A49A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297.1118[M</w:t>
            </w:r>
            <w:r w:rsidR="000D643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="000D643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]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+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192.1016[M</w:t>
            </w:r>
            <w:r w:rsidR="000D643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  <w:p w14:paraId="6293D723" w14:textId="224560A0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177.0784[M</w:t>
            </w:r>
            <w:r w:rsidR="000D643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="000D643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]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1425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Phellodendrine</w:t>
            </w:r>
            <w:proofErr w:type="spellEnd"/>
          </w:p>
        </w:tc>
      </w:tr>
      <w:tr w:rsidR="00E26CC1" w:rsidRPr="00E26CC1" w14:paraId="5BEEC460" w14:textId="77777777" w:rsidTr="00E26CC1">
        <w:trPr>
          <w:trHeight w:val="103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759D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DE55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0.81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3435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A740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24F8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342.1693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24BE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-3.507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6D6E7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9E14D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297.1118[M</w:t>
            </w:r>
            <w:r w:rsidR="00D7371C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="00D7371C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]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+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192.1016[M</w:t>
            </w:r>
            <w:r w:rsidR="00D7371C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  <w:p w14:paraId="3EFF2AAB" w14:textId="4D352CA6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177.0784[M</w:t>
            </w:r>
            <w:r w:rsidR="00D7371C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="00D7371C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]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4B84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Isomer of 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Phellodendrine</w:t>
            </w:r>
            <w:proofErr w:type="spellEnd"/>
          </w:p>
        </w:tc>
      </w:tr>
      <w:tr w:rsidR="00E26CC1" w:rsidRPr="00E26CC1" w14:paraId="7EA7262B" w14:textId="77777777" w:rsidTr="00E26CC1">
        <w:trPr>
          <w:trHeight w:val="11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07A6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3BD7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0.88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8838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AB13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353.0879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CE59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0B98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0.282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AD4F7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193.0602[M-C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  <w:p w14:paraId="04F4194D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191.0553[M-C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  <w:p w14:paraId="170B656A" w14:textId="0810BB74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173.0447[M-C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E4B7B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7B7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Neochlorogenic acid</w:t>
            </w:r>
          </w:p>
        </w:tc>
      </w:tr>
      <w:tr w:rsidR="00E26CC1" w:rsidRPr="00E26CC1" w14:paraId="75B244A2" w14:textId="77777777" w:rsidTr="00E26CC1">
        <w:trPr>
          <w:trHeight w:val="66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04AB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E209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0.92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46AC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09FF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6B55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180.1380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834F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-4.441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5619E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9EBB78" w14:textId="237B4F61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121.0648[M-C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AD8F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N-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candicine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E26CC1" w:rsidRPr="00E26CC1" w14:paraId="3B0890E7" w14:textId="77777777" w:rsidTr="00E26CC1">
        <w:trPr>
          <w:trHeight w:val="103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FF10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DEB2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1.97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3736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E819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353.0879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E7BE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37AE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0.282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772B53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193.0602[M-C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- </w:t>
            </w:r>
          </w:p>
          <w:p w14:paraId="2F8CA72D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191.0554[M-C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  <w:p w14:paraId="349D9AD3" w14:textId="3F25FDF6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173.0445[M-C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95405" w14:textId="4CA0FCC0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8F34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Chlorogenic acid </w:t>
            </w:r>
          </w:p>
        </w:tc>
      </w:tr>
      <w:tr w:rsidR="00E26CC1" w:rsidRPr="00E26CC1" w14:paraId="7BF1F210" w14:textId="77777777" w:rsidTr="00E26CC1">
        <w:trPr>
          <w:trHeight w:val="199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BBFA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4BD1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2.22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7F20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BDC7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367.1035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6963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E21B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8.728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1B7E9B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193.0500[M-H-C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  <w:p w14:paraId="43F027E5" w14:textId="02BBFDB2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191.0555[M-H-C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175.0389[M-H-C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173.0448[M-H-C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147.0289[M-H-C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761CB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F8E4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3-O-feruloylquinic acid </w:t>
            </w:r>
          </w:p>
        </w:tc>
      </w:tr>
      <w:tr w:rsidR="00E26CC1" w:rsidRPr="00E26CC1" w14:paraId="364FDA95" w14:textId="77777777" w:rsidTr="00E26CC1">
        <w:trPr>
          <w:trHeight w:val="145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0397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9423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2.80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D92A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0726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2A44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342.1694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5FC9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-1.759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8AFF5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32830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298.0124[M+H-CH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268.0858[M+H-CH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-2H-CO]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</w:t>
            </w:r>
          </w:p>
          <w:p w14:paraId="67E99FA3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192.1015[M−C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177. 0777[M−C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−CH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E272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Tetrahydrojatrorrhizine</w:t>
            </w:r>
            <w:proofErr w:type="spellEnd"/>
          </w:p>
        </w:tc>
      </w:tr>
      <w:tr w:rsidR="00E26CC1" w:rsidRPr="00E26CC1" w14:paraId="69FCB079" w14:textId="77777777" w:rsidTr="00E26CC1">
        <w:trPr>
          <w:trHeight w:val="103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1457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1EC8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3.37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C914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EF3A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69F8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342.1693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368B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-2.052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530C9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69B8BF" w14:textId="77777777" w:rsid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297[M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4F349A2B" w14:textId="77777777" w:rsid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265[M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  <w:p w14:paraId="297D75F9" w14:textId="4CBECFBE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192[M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39AF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magnoﬂorine</w:t>
            </w:r>
            <w:proofErr w:type="spellEnd"/>
          </w:p>
        </w:tc>
      </w:tr>
      <w:tr w:rsidR="00E26CC1" w:rsidRPr="00E26CC1" w14:paraId="65675A93" w14:textId="77777777" w:rsidTr="00E26CC1">
        <w:trPr>
          <w:trHeight w:val="166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AFB6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A7E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3.49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7554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060C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367.1032   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CE0F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369.1172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06D6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-0.815        -2.173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85411F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735.2122[2M-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7DBF2E1B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193.0497[M-H-C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  <w:p w14:paraId="64D737F3" w14:textId="10D2B039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191.0554[M-H-C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  <w:p w14:paraId="62037E97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173.0448[M-H-C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  <w:p w14:paraId="0C51EF73" w14:textId="68716A2F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147.0289[M-H-C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BB8E3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0B97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4-O-feruloylquinic acid</w:t>
            </w:r>
          </w:p>
        </w:tc>
      </w:tr>
      <w:tr w:rsidR="00E26CC1" w:rsidRPr="00E26CC1" w14:paraId="63FEC551" w14:textId="77777777" w:rsidTr="00E26CC1">
        <w:trPr>
          <w:trHeight w:val="247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AA58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CE3A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3.72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5DBE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0FD4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367.1032   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1BC5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369.1172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392A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-0.815        -2.173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92F7D2" w14:textId="43D07A19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735.2122[2M-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6AA129E1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193.0538[M-H-C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  <w:p w14:paraId="4CE1E605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191.0554[M-H-C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  <w:p w14:paraId="1C7DCEDC" w14:textId="0760A8DF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175.0389[M-H-C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173.0448[M-H-C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147.0289[M-H-C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]−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59E9F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3054A" w14:textId="77777777" w:rsidR="00E26CC1" w:rsidRPr="00E26CC1" w:rsidRDefault="00E26CC1" w:rsidP="00D7371C">
            <w:pPr>
              <w:spacing w:before="0" w:after="0"/>
              <w:ind w:leftChars="-102" w:left="-245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5-O-Feruloylquinic acid</w:t>
            </w:r>
          </w:p>
        </w:tc>
      </w:tr>
      <w:tr w:rsidR="00E26CC1" w:rsidRPr="00E26CC1" w14:paraId="528BC321" w14:textId="77777777" w:rsidTr="00E26CC1">
        <w:trPr>
          <w:trHeight w:val="14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4A1A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B16E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3.83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995F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A477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3B4C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314.1745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B4AE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-3.501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454A2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98B92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299.1514[M-CH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  <w:p w14:paraId="3818FE10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283.1318[M-CH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530ABB3B" w14:textId="5FCBAAA0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269.1169[M-CH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DB9BF" w14:textId="77777777" w:rsidR="00E26CC1" w:rsidRPr="00E26CC1" w:rsidRDefault="00E26CC1" w:rsidP="00D7371C">
            <w:pPr>
              <w:spacing w:before="0" w:after="0"/>
              <w:ind w:leftChars="-102" w:left="-245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Magnocurarine</w:t>
            </w:r>
            <w:proofErr w:type="spellEnd"/>
          </w:p>
        </w:tc>
      </w:tr>
      <w:tr w:rsidR="00E26CC1" w:rsidRPr="00E26CC1" w14:paraId="00815528" w14:textId="77777777" w:rsidTr="00E26CC1">
        <w:trPr>
          <w:trHeight w:val="14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9B4A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491E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3.97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E5B4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19A0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381.1195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DC3B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B56B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1.047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782DFA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193.0498[M-H-C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  <w:p w14:paraId="4BCBA77E" w14:textId="5F5037C3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175.0391[M-H-C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558E6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05E6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fernloylquinic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acid methyl ester</w:t>
            </w:r>
          </w:p>
        </w:tc>
      </w:tr>
      <w:tr w:rsidR="00E26CC1" w:rsidRPr="00E26CC1" w14:paraId="7228398C" w14:textId="77777777" w:rsidTr="00E26CC1">
        <w:trPr>
          <w:trHeight w:val="138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C8F8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C4B5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4.18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3780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FED6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3388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314.1745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BDBA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-3.501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72669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B11B7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299.1514[M-CH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</w:t>
            </w:r>
          </w:p>
          <w:p w14:paraId="2C7B4365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283.1318[M-CH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14:paraId="16EAC30E" w14:textId="0330ADAD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269.1169[M-CH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9B81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Lotusine</w:t>
            </w:r>
            <w:proofErr w:type="spellEnd"/>
          </w:p>
        </w:tc>
      </w:tr>
      <w:tr w:rsidR="00E26CC1" w:rsidRPr="00E26CC1" w14:paraId="44F8E618" w14:textId="77777777" w:rsidTr="00E26CC1">
        <w:trPr>
          <w:trHeight w:val="103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49EF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3C50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4.41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B2A3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0279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AFBD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356.1850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BF48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-3.370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05994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A96F9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311.0908[M-(CH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</w:t>
            </w:r>
          </w:p>
          <w:p w14:paraId="55B92C46" w14:textId="3B477C7D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279.1010[M-(CH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46B6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Menisperine</w:t>
            </w:r>
            <w:proofErr w:type="spellEnd"/>
          </w:p>
        </w:tc>
      </w:tr>
      <w:tr w:rsidR="00E26CC1" w:rsidRPr="00E26CC1" w14:paraId="071F7390" w14:textId="77777777" w:rsidTr="00E26CC1">
        <w:trPr>
          <w:trHeight w:val="13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00FD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CA53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4.68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BF1D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9DFC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9EBB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356.1849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4CE4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-3.650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B65B9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C8B1B" w14:textId="77777777" w:rsidR="0090528B" w:rsidRDefault="00E26CC1" w:rsidP="00D7371C">
            <w:pPr>
              <w:spacing w:before="0" w:after="0"/>
              <w:ind w:rightChars="-102" w:right="-245"/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311.0908[M-(CH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  <w:p w14:paraId="28FAD0AA" w14:textId="77777777" w:rsidR="0090528B" w:rsidRDefault="00E26CC1" w:rsidP="00D7371C">
            <w:pPr>
              <w:spacing w:before="0" w:after="0"/>
              <w:ind w:rightChars="-102" w:right="-245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296.1042[M−4CH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  <w:p w14:paraId="7D3A2672" w14:textId="7A736A2D" w:rsidR="00E26CC1" w:rsidRPr="00E26CC1" w:rsidRDefault="00E26CC1" w:rsidP="00D7371C">
            <w:pPr>
              <w:spacing w:before="0" w:after="0"/>
              <w:ind w:rightChars="-102" w:right="-245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279.1010[M-(CH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264.0778[M-(CH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1E51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(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+)N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Methylcorydine</w:t>
            </w:r>
            <w:proofErr w:type="spellEnd"/>
          </w:p>
        </w:tc>
      </w:tr>
      <w:tr w:rsidR="00E26CC1" w:rsidRPr="00E26CC1" w14:paraId="482A468A" w14:textId="77777777" w:rsidTr="00E26CC1">
        <w:trPr>
          <w:trHeight w:val="232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10F9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0CBA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4.94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0D84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5C7C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DE8A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356.1849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3DDF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-3.650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7DBAD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A2603" w14:textId="77777777" w:rsidR="0090528B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311.1272[M-(CH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296.1039[M−4CH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  <w:p w14:paraId="1F632822" w14:textId="5A89E483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279.1013[M-(CH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264.0770[M-(CH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236.0835[M-(CH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192.1015[M-(CH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7613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Tetrahydropalmatine</w:t>
            </w:r>
          </w:p>
        </w:tc>
      </w:tr>
      <w:tr w:rsidR="00E26CC1" w:rsidRPr="00E26CC1" w14:paraId="3DD62F1A" w14:textId="77777777" w:rsidTr="00E26CC1">
        <w:trPr>
          <w:trHeight w:val="17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0ECC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7930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5.05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0A1D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D088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567.1780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CD39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E630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-5.802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A0A90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521.2596[M-H]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341.1396[M-H-Glc-H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329.1396[M -Glc-OCH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41C4B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E24F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(+/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-)8-(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4-Hydroxy-3-methoxyphenyl)-6,7-bis(hydroxymethyl)-3-methoxy-5,6,7,8-tetrahydro-2-naphthalenyl β-D-</w:t>
            </w:r>
          </w:p>
          <w:p w14:paraId="28DCE8A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glucopyranoside</w:t>
            </w:r>
          </w:p>
        </w:tc>
      </w:tr>
      <w:tr w:rsidR="00E26CC1" w:rsidRPr="00E26CC1" w14:paraId="3F2A299B" w14:textId="77777777" w:rsidTr="00E26CC1">
        <w:trPr>
          <w:trHeight w:val="8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9C98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4BB5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5.06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327F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1B74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1ED3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328.1914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58A6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3.047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B7931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553C98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283.1322[M-C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269.1163[M-C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     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26D5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Armepavine</w:t>
            </w:r>
            <w:proofErr w:type="spellEnd"/>
          </w:p>
        </w:tc>
      </w:tr>
      <w:tr w:rsidR="00E26CC1" w:rsidRPr="00E26CC1" w14:paraId="36504225" w14:textId="77777777" w:rsidTr="00E26CC1">
        <w:trPr>
          <w:trHeight w:val="52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AE85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1157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5.28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0923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59BE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B8E1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324.1223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5FA2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-4.011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A1A82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87C87D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309.0989[M-CH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3466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demethylberberine</w:t>
            </w:r>
            <w:proofErr w:type="spellEnd"/>
          </w:p>
        </w:tc>
      </w:tr>
      <w:tr w:rsidR="00E26CC1" w:rsidRPr="00E26CC1" w14:paraId="6861AE4E" w14:textId="77777777" w:rsidTr="00E26CC1">
        <w:trPr>
          <w:trHeight w:val="136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65AC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5A69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5.32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4B2F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28BD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B965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352.1172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35C4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-3.692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7CD03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0AEEE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337.0936[M-CH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br/>
              <w:t>322.1155[M-2CH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br/>
              <w:t>308.1354[M-CH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394D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Oxoberberine</w:t>
            </w:r>
            <w:proofErr w:type="spellEnd"/>
          </w:p>
        </w:tc>
      </w:tr>
      <w:tr w:rsidR="00E26CC1" w:rsidRPr="00E26CC1" w14:paraId="0A829527" w14:textId="77777777" w:rsidTr="00E26CC1">
        <w:trPr>
          <w:trHeight w:val="139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8DB0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661B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5.48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FBE1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B4D2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B5C6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352.1172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4E50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-3.692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46424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27DEF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337.0936[M-CH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br/>
              <w:t>322.0706[M-2CH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br/>
              <w:t>308.0920[M-CH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6374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Oxoepiberberine</w:t>
            </w:r>
            <w:proofErr w:type="spellEnd"/>
          </w:p>
        </w:tc>
      </w:tr>
      <w:tr w:rsidR="00E26CC1" w:rsidRPr="00E26CC1" w14:paraId="2529C91D" w14:textId="77777777" w:rsidTr="00E26CC1">
        <w:trPr>
          <w:trHeight w:val="10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0B93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EF1E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5.49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2690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524E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349.1525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4FA6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6DE0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-1.973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210E4E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334.0684[M+HCOO-CH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286.0726[M-H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175.0390[M-H-CO]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EBD05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65E3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dasycarpamin</w:t>
            </w:r>
            <w:proofErr w:type="spellEnd"/>
          </w:p>
        </w:tc>
      </w:tr>
      <w:tr w:rsidR="00E26CC1" w:rsidRPr="00E26CC1" w14:paraId="7F97AB7D" w14:textId="77777777" w:rsidTr="00E26CC1">
        <w:trPr>
          <w:trHeight w:val="67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522B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0D33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5.51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4BD6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3D89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8D21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368.1488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1009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-1.089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09632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7EC0E0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353.1247[M+H-CH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324.1225[M+H-CH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A1A8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hydroxylpalmatine</w:t>
            </w:r>
            <w:proofErr w:type="spellEnd"/>
          </w:p>
        </w:tc>
      </w:tr>
      <w:tr w:rsidR="00E26CC1" w:rsidRPr="00E26CC1" w14:paraId="4FE82161" w14:textId="77777777" w:rsidTr="00E26CC1">
        <w:trPr>
          <w:trHeight w:val="154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AD88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10E6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5.52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2662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5ACC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367.1039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11FC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D3A4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1.087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65EEF2" w14:textId="77777777" w:rsidR="00D7371C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191.0553[M-H-C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</w:t>
            </w:r>
          </w:p>
          <w:p w14:paraId="2971DB76" w14:textId="19D9D8FC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173.0446[M-H-C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149.0597[M-H-C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134.0362[M-H-C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−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111.0075[M-H-C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-2H-</w:t>
            </w:r>
          </w:p>
          <w:p w14:paraId="0FFD08A6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1866B" w14:textId="77777777" w:rsidR="00E26CC1" w:rsidRPr="00E26CC1" w:rsidRDefault="00E26CC1" w:rsidP="00E26CC1">
            <w:pPr>
              <w:spacing w:before="0" w:after="0"/>
              <w:jc w:val="both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EA6F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feruloylquinic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acid </w:t>
            </w:r>
          </w:p>
        </w:tc>
      </w:tr>
      <w:tr w:rsidR="00E26CC1" w:rsidRPr="00E26CC1" w14:paraId="6DA17708" w14:textId="77777777" w:rsidTr="00E26CC1">
        <w:trPr>
          <w:trHeight w:val="103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5634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F4B6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5.54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B89E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534B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3F7E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356.1849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9D48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-3.650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9F0D7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946BD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311.1258[M-(CH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279.1010[M-(CH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NH-CH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               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BAA5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Xanthoplanine</w:t>
            </w:r>
            <w:proofErr w:type="spellEnd"/>
          </w:p>
        </w:tc>
      </w:tr>
      <w:tr w:rsidR="00E26CC1" w:rsidRPr="00E26CC1" w14:paraId="78D3BF2E" w14:textId="77777777" w:rsidTr="00E26CC1">
        <w:trPr>
          <w:trHeight w:val="100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0620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E2ED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5.67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6D43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7A54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CA58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354.1689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80FB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-4.518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035ED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1998B" w14:textId="428CAAFB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339.1080[MCH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190.0859[M-2CH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               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C382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N-Methyl canadine</w:t>
            </w:r>
          </w:p>
        </w:tc>
      </w:tr>
      <w:tr w:rsidR="00E26CC1" w:rsidRPr="00E26CC1" w14:paraId="2AF0A96F" w14:textId="77777777" w:rsidTr="00E26CC1">
        <w:trPr>
          <w:trHeight w:val="11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A47B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0E1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5.79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1880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B626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C0E8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338.1379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5E81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-3.845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6C501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085BE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323.1144[M-CH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br/>
              <w:t>308.0910[M-2CH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br/>
              <w:t>294.1117[M-2CH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77D5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Columbamine</w:t>
            </w:r>
          </w:p>
        </w:tc>
      </w:tr>
      <w:tr w:rsidR="00E26CC1" w:rsidRPr="00E26CC1" w14:paraId="1820654E" w14:textId="77777777" w:rsidTr="00E26CC1">
        <w:trPr>
          <w:trHeight w:val="138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0C29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60EB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5.88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E959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E5E6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99D3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338.1362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13F8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-8.872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F74EF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5F2EE" w14:textId="77777777" w:rsidR="00E26CC1" w:rsidRPr="00E26CC1" w:rsidRDefault="00E26CC1" w:rsidP="00E26CC1">
            <w:pPr>
              <w:spacing w:before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323.1095[M-CH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br/>
              <w:t>308.1235[M-2CH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280.2636[M-2CH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562E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Jatrorrhizine</w:t>
            </w:r>
          </w:p>
        </w:tc>
      </w:tr>
      <w:tr w:rsidR="00E26CC1" w:rsidRPr="00E26CC1" w14:paraId="279032E8" w14:textId="77777777" w:rsidTr="00E26CC1">
        <w:trPr>
          <w:trHeight w:val="99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B20F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BEC4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5.95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4767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15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1E48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8466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322.1069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3102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-0.934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F7D5C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9207D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307.0834[M-CH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292.0602[M-H-CO]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278.0809[M-CH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0552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berberrubine</w:t>
            </w:r>
          </w:p>
        </w:tc>
      </w:tr>
      <w:tr w:rsidR="00E26CC1" w:rsidRPr="00E26CC1" w14:paraId="13B103C6" w14:textId="77777777" w:rsidTr="00E26CC1">
        <w:trPr>
          <w:trHeight w:val="108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DB16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C3D1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5.97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1B3A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56B3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E6E7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370.2007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0135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-2.971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290C0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7ECAA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206.1172[M-CH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F2A9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1,2,9,10-Tetramethoxy-6,6-dimethyl-5,6,6a,7-tetrahydro-4H-dibenzo[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de,g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]quinolinium</w:t>
            </w:r>
          </w:p>
        </w:tc>
      </w:tr>
      <w:tr w:rsidR="00E26CC1" w:rsidRPr="00E26CC1" w14:paraId="1092416E" w14:textId="77777777" w:rsidTr="00E26CC1">
        <w:trPr>
          <w:trHeight w:val="142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A898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A447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6.01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1C6A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EAF5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958B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336.1221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C989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-4.463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63F89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00F1B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321.0987[M-CH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306.0756[M-2CH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292.0960[M-CH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278.0791[M-2CH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082A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Berberine</w:t>
            </w:r>
          </w:p>
        </w:tc>
      </w:tr>
      <w:tr w:rsidR="00E26CC1" w:rsidRPr="00E26CC1" w14:paraId="368BC26D" w14:textId="77777777" w:rsidTr="00E26CC1">
        <w:trPr>
          <w:trHeight w:val="139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4C1D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E689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6.07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F6E3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48D3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9A71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336.1221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C9EE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-4.463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8297B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C2461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321.0986[M-CH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306.0759[M-2CH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292.0958[M-CH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278.0771[M-2CH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C8F2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Isomer of berberine</w:t>
            </w:r>
          </w:p>
        </w:tc>
      </w:tr>
      <w:tr w:rsidR="00E26CC1" w:rsidRPr="00E26CC1" w14:paraId="5DFEBEFD" w14:textId="77777777" w:rsidTr="00E26CC1">
        <w:trPr>
          <w:trHeight w:val="138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E967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FC01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6.30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89F7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AC77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501.1841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3DAD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FD23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3.186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8116FF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457.1869[M-CO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413.1978[M-2CO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395.1863[M-2CO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371.1861[M-2CO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C0E4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B906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γ-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hydroxybutenolide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deniatives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II </w:t>
            </w:r>
          </w:p>
        </w:tc>
      </w:tr>
      <w:tr w:rsidR="00E26CC1" w:rsidRPr="00E26CC1" w14:paraId="26DB0205" w14:textId="77777777" w:rsidTr="00E26CC1">
        <w:trPr>
          <w:trHeight w:val="129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1E36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CB03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6.31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02B3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751B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5FCA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336.1223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A1DC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-3.868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470D3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8FDDB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321.0988[M-CH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306.0759[M-2CH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]+                                      292.0958[M-CH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-H-CO]+                               278.0783[M-2CH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-CO]+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FA50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Isomer of berberine</w:t>
            </w:r>
          </w:p>
        </w:tc>
      </w:tr>
      <w:tr w:rsidR="00E26CC1" w:rsidRPr="00E26CC1" w14:paraId="0B0AC2D0" w14:textId="77777777" w:rsidTr="00E26CC1">
        <w:trPr>
          <w:trHeight w:val="69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932B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A5E9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6.42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C43E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544A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421.0759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8088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ADFB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-4.028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4E7FD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377.1060[M-CO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-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301.1446[M-C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4A87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F584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Mangiferin</w:t>
            </w:r>
            <w:proofErr w:type="spellEnd"/>
          </w:p>
        </w:tc>
      </w:tr>
      <w:tr w:rsidR="00E26CC1" w:rsidRPr="00E26CC1" w14:paraId="305E6C9C" w14:textId="77777777" w:rsidTr="00E26CC1">
        <w:trPr>
          <w:trHeight w:val="136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0545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F8E7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6.61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8C89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50C0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531.1849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B059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3442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-4.731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A907E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485.1826 [M-H]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423.1819[M-H-H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411.2003[M-H-H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327.2176[M-C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6031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0A67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Rutaevin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E26CC1" w:rsidRPr="00E26CC1" w14:paraId="43CAD961" w14:textId="77777777" w:rsidTr="00E26CC1">
        <w:trPr>
          <w:trHeight w:val="11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9668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00CD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6.63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8360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D28F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9930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336.1224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B353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-3.570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52A24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E7288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321.0988[M-CH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                                                                               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306.0765[M-2CH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292.0962[M-CH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CA1D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Isomer of berberine</w:t>
            </w:r>
          </w:p>
        </w:tc>
      </w:tr>
      <w:tr w:rsidR="00E26CC1" w:rsidRPr="00E26CC1" w14:paraId="16CCA146" w14:textId="77777777" w:rsidTr="00E26CC1">
        <w:trPr>
          <w:trHeight w:val="165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2314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894B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6.71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DB48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3718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329.2333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947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6C70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E7437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311.2226[M-H-HO]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293.2119[M-H-2HO]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229.1442[M-H-HO-C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 xml:space="preserve">- 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211.1334[M-H-CO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171.1018[M-H-OH-(CH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D5AF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8832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Sanleng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acid</w:t>
            </w:r>
          </w:p>
        </w:tc>
      </w:tr>
      <w:tr w:rsidR="00E26CC1" w:rsidRPr="00E26CC1" w14:paraId="0E4FB095" w14:textId="77777777" w:rsidTr="00E26CC1">
        <w:trPr>
          <w:trHeight w:val="132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3CB0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19CA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7.05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3477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AC00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470.1910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4EF1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5CB9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-6.593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0C941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515.1920[M+HCOO]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469.1872[M 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425.2195[M -H-CO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409.2359[M -H-CO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5BB8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8CA2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Obaculactone</w:t>
            </w:r>
            <w:proofErr w:type="spellEnd"/>
          </w:p>
        </w:tc>
      </w:tr>
      <w:tr w:rsidR="00E26CC1" w:rsidRPr="00E26CC1" w14:paraId="5A7F0681" w14:textId="77777777" w:rsidTr="00E26CC1">
        <w:trPr>
          <w:trHeight w:val="136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5EE0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8D78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7.20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1729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50FA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352.1569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7220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08F7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5.679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D129C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FDBF6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337.0938[M-CH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  308.0916[M-CH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292.0981[M-4CH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65EC9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Palmatine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E26CC1" w:rsidRPr="00E26CC1" w14:paraId="0EE6EE4C" w14:textId="77777777" w:rsidTr="00E26CC1">
        <w:trPr>
          <w:trHeight w:val="43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979A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BC52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7.27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6E3F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5996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497.3378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A263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9994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-4.816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9E560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423.1821[M-CO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-2H-CO]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170A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AF21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Poricoic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acid A</w:t>
            </w:r>
          </w:p>
        </w:tc>
      </w:tr>
      <w:tr w:rsidR="00E26CC1" w:rsidRPr="00E26CC1" w14:paraId="1448A554" w14:textId="77777777" w:rsidTr="00E26CC1">
        <w:trPr>
          <w:trHeight w:val="97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0901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4517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7.36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71CC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7B52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353.0871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CFE6C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92EA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8.960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EB593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193.0602[M-C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11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]-                                     191.0553[M-C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]-                 173.0447[M-C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88F3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AD70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Cryptochlorogenic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acid</w:t>
            </w:r>
          </w:p>
        </w:tc>
      </w:tr>
      <w:tr w:rsidR="00E26CC1" w:rsidRPr="00E26CC1" w14:paraId="72889B78" w14:textId="77777777" w:rsidTr="00E26CC1">
        <w:trPr>
          <w:trHeight w:val="139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B434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2059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7.71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D4E2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C991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331.0658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90C0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1CC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-3.915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F7C32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313.2386[M-H-H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168.0408[M-H-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GLc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149.0460[M-H-H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O-H]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125.0346[M-C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4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5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C60B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6D1B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b-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Glucogallin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E26CC1" w:rsidRPr="00E26CC1" w14:paraId="54D8E115" w14:textId="77777777" w:rsidTr="00E26CC1">
        <w:trPr>
          <w:trHeight w:val="67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12EB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9564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7.82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FC62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26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0757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841A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455.2051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ABC0B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-2.862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CC3D2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11041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427.2062[M+H-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409.2000[M+H-CO-H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9539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Obacunone</w:t>
            </w:r>
            <w:proofErr w:type="spellEnd"/>
          </w:p>
        </w:tc>
      </w:tr>
      <w:tr w:rsidR="00E26CC1" w:rsidRPr="00E26CC1" w14:paraId="0C83365A" w14:textId="77777777" w:rsidTr="00E26CC1">
        <w:trPr>
          <w:trHeight w:val="90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FCDE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BDB2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7.84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27F9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20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6A95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313.1568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B396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54914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3.729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1745C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253.9937[M+HCOO-CH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148.0506[M+HCOO-CH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7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9BD1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7389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Bis-[4-(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dimethylamino</w:t>
            </w:r>
            <w:proofErr w:type="spell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)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phenyl]</w:t>
            </w:r>
            <w:proofErr w:type="spell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methanone</w:t>
            </w:r>
            <w:proofErr w:type="spellEnd"/>
            <w:proofErr w:type="gramEnd"/>
          </w:p>
        </w:tc>
      </w:tr>
      <w:tr w:rsidR="00E26CC1" w:rsidRPr="00E26CC1" w14:paraId="636BD12D" w14:textId="77777777" w:rsidTr="00E26CC1">
        <w:trPr>
          <w:trHeight w:val="1110"/>
          <w:jc w:val="center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C8DC5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B98736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8.64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8516C1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18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C6D8C8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279.2312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0F77557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1568ED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-6.423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6731A1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265.2159[M-CH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232.1539[M-CH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O-CH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3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-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E7A5C3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CEED2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cis-9-cis-12-Linoleic acid</w:t>
            </w:r>
          </w:p>
        </w:tc>
      </w:tr>
      <w:tr w:rsidR="00E26CC1" w:rsidRPr="00E26CC1" w14:paraId="73AB2759" w14:textId="77777777" w:rsidTr="00E26CC1">
        <w:trPr>
          <w:trHeight w:val="975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44949F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067977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9.18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6EC50A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9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8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89DF62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4B88C5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149.0231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CAC310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-6.450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A9F9F5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_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E6E7DE" w14:textId="77777777" w:rsidR="00E26CC1" w:rsidRPr="00E26CC1" w:rsidRDefault="00E26CC1" w:rsidP="00E26CC1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131.0491[M-</w:t>
            </w:r>
            <w:proofErr w:type="gramStart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H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bscript"/>
                <w:lang w:eastAsia="zh-CN"/>
              </w:rPr>
              <w:t>2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proofErr w:type="gramEnd"/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                                                103.0544[M-HCOOH]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vertAlign w:val="superscript"/>
                <w:lang w:eastAsia="zh-CN"/>
              </w:rPr>
              <w:t>+</w:t>
            </w: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5A34DE" w14:textId="77777777" w:rsidR="00E26CC1" w:rsidRPr="00E26CC1" w:rsidRDefault="00E26CC1" w:rsidP="00E26CC1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E26CC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cinnamic acid</w:t>
            </w:r>
          </w:p>
        </w:tc>
      </w:tr>
    </w:tbl>
    <w:p w14:paraId="5C593D68" w14:textId="77777777" w:rsidR="00E26CC1" w:rsidRDefault="00E26CC1" w:rsidP="00E26CC1">
      <w:pPr>
        <w:rPr>
          <w:rFonts w:eastAsia="宋体" w:cs="Times New Roman"/>
          <w:color w:val="000000"/>
          <w:sz w:val="20"/>
          <w:szCs w:val="20"/>
          <w:vertAlign w:val="subscript"/>
        </w:rPr>
      </w:pPr>
    </w:p>
    <w:p w14:paraId="663ADA07" w14:textId="77777777" w:rsidR="00E26CC1" w:rsidRPr="001549D3" w:rsidRDefault="00E26CC1" w:rsidP="00654E8F">
      <w:pPr>
        <w:spacing w:before="240"/>
      </w:pPr>
    </w:p>
    <w:sectPr w:rsidR="00E26CC1" w:rsidRPr="001549D3" w:rsidSect="00E26CC1">
      <w:headerReference w:type="even" r:id="rId15"/>
      <w:footerReference w:type="even" r:id="rId16"/>
      <w:footerReference w:type="default" r:id="rId17"/>
      <w:headerReference w:type="first" r:id="rId18"/>
      <w:pgSz w:w="15840" w:h="12240" w:orient="landscape"/>
      <w:pgMar w:top="1281" w:right="573" w:bottom="1179" w:left="57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B499A" w14:textId="77777777" w:rsidR="00151807" w:rsidRDefault="00151807" w:rsidP="00117666">
      <w:pPr>
        <w:spacing w:after="0"/>
      </w:pPr>
      <w:r>
        <w:separator/>
      </w:r>
    </w:p>
  </w:endnote>
  <w:endnote w:type="continuationSeparator" w:id="0">
    <w:p w14:paraId="389EF53F" w14:textId="77777777" w:rsidR="00151807" w:rsidRDefault="0015180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1D9C5" w14:textId="77777777" w:rsidR="00151807" w:rsidRDefault="00151807" w:rsidP="00117666">
      <w:pPr>
        <w:spacing w:after="0"/>
      </w:pPr>
      <w:r>
        <w:separator/>
      </w:r>
    </w:p>
  </w:footnote>
  <w:footnote w:type="continuationSeparator" w:id="0">
    <w:p w14:paraId="5E490F85" w14:textId="77777777" w:rsidR="00151807" w:rsidRDefault="0015180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D6437"/>
    <w:rsid w:val="00105FD9"/>
    <w:rsid w:val="00117666"/>
    <w:rsid w:val="00151807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C60C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0528B"/>
    <w:rsid w:val="009151AA"/>
    <w:rsid w:val="00931B81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85544"/>
    <w:rsid w:val="00CC0A3A"/>
    <w:rsid w:val="00CD066B"/>
    <w:rsid w:val="00CE4FEE"/>
    <w:rsid w:val="00D7371C"/>
    <w:rsid w:val="00DB59C3"/>
    <w:rsid w:val="00DC259A"/>
    <w:rsid w:val="00DE23E8"/>
    <w:rsid w:val="00E26CC1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qFormat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qFormat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qFormat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qFormat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qFormat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qFormat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qFormat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qFormat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11">
    <w:name w:val="无列表1"/>
    <w:next w:val="a3"/>
    <w:uiPriority w:val="99"/>
    <w:semiHidden/>
    <w:unhideWhenUsed/>
    <w:rsid w:val="00E26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261</TotalTime>
  <Pages>10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yangz</cp:lastModifiedBy>
  <cp:revision>8</cp:revision>
  <cp:lastPrinted>2013-10-03T12:51:00Z</cp:lastPrinted>
  <dcterms:created xsi:type="dcterms:W3CDTF">2022-11-17T16:58:00Z</dcterms:created>
  <dcterms:modified xsi:type="dcterms:W3CDTF">2023-05-16T15:44:00Z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