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1916B470" w:rsidR="00654E8F" w:rsidRDefault="00654E8F" w:rsidP="0001436A">
      <w:pPr>
        <w:pStyle w:val="SupplementaryMaterial"/>
      </w:pPr>
      <w:r w:rsidRPr="001549D3">
        <w:t>Supplementary Material</w:t>
      </w:r>
    </w:p>
    <w:p w14:paraId="06275D81" w14:textId="77777777" w:rsidR="00203F2F" w:rsidRDefault="00203F2F" w:rsidP="00203F2F">
      <w:pPr>
        <w:spacing w:line="360" w:lineRule="auto"/>
        <w:jc w:val="center"/>
        <w:rPr>
          <w:rFonts w:cs="Times New Roman"/>
          <w:bCs/>
          <w:color w:val="000000" w:themeColor="text1"/>
          <w:szCs w:val="21"/>
        </w:rPr>
      </w:pPr>
      <w:r>
        <w:rPr>
          <w:noProof/>
        </w:rPr>
        <w:drawing>
          <wp:inline distT="0" distB="0" distL="0" distR="0" wp14:anchorId="4D0AA265" wp14:editId="4F0D6C04">
            <wp:extent cx="6177280" cy="5905500"/>
            <wp:effectExtent l="0" t="0" r="0" b="0"/>
            <wp:docPr id="6518888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88863" name=""/>
                    <pic:cNvPicPr/>
                  </pic:nvPicPr>
                  <pic:blipFill>
                    <a:blip r:embed="rId8"/>
                    <a:stretch>
                      <a:fillRect/>
                    </a:stretch>
                  </pic:blipFill>
                  <pic:spPr>
                    <a:xfrm>
                      <a:off x="0" y="0"/>
                      <a:ext cx="6193637" cy="5921137"/>
                    </a:xfrm>
                    <a:prstGeom prst="rect">
                      <a:avLst/>
                    </a:prstGeom>
                  </pic:spPr>
                </pic:pic>
              </a:graphicData>
            </a:graphic>
          </wp:inline>
        </w:drawing>
      </w:r>
    </w:p>
    <w:p w14:paraId="2F3AC773" w14:textId="77777777" w:rsidR="00203F2F" w:rsidRDefault="00203F2F" w:rsidP="00203F2F">
      <w:pPr>
        <w:jc w:val="both"/>
        <w:rPr>
          <w:rFonts w:cs="Times New Roman"/>
          <w:bCs/>
          <w:color w:val="000000" w:themeColor="text1"/>
          <w:szCs w:val="21"/>
        </w:rPr>
      </w:pPr>
      <w:r w:rsidRPr="00D05BB1">
        <w:rPr>
          <w:rFonts w:cs="Times New Roman"/>
          <w:b/>
          <w:color w:val="000000" w:themeColor="text1"/>
          <w:szCs w:val="21"/>
        </w:rPr>
        <w:t>Figure S</w:t>
      </w:r>
      <w:r>
        <w:rPr>
          <w:rFonts w:cs="Times New Roman"/>
          <w:b/>
          <w:color w:val="000000" w:themeColor="text1"/>
          <w:szCs w:val="21"/>
        </w:rPr>
        <w:t>1</w:t>
      </w:r>
      <w:r w:rsidRPr="00D05BB1">
        <w:rPr>
          <w:rFonts w:cs="Times New Roman"/>
          <w:b/>
          <w:color w:val="000000" w:themeColor="text1"/>
          <w:szCs w:val="21"/>
        </w:rPr>
        <w:t>.</w:t>
      </w:r>
      <w:r>
        <w:rPr>
          <w:rFonts w:cs="Times New Roman"/>
          <w:bCs/>
          <w:color w:val="000000" w:themeColor="text1"/>
          <w:szCs w:val="21"/>
        </w:rPr>
        <w:t xml:space="preserve"> </w:t>
      </w:r>
      <w:r w:rsidRPr="00EE77C4">
        <w:rPr>
          <w:rFonts w:cs="Times New Roman"/>
          <w:bCs/>
          <w:color w:val="000000" w:themeColor="text1"/>
          <w:szCs w:val="21"/>
        </w:rPr>
        <w:t>Comparison of the deduced amino acid sequences of</w:t>
      </w:r>
      <w:r w:rsidRPr="007534B0">
        <w:rPr>
          <w:rFonts w:cs="Times New Roman"/>
          <w:bCs/>
          <w:color w:val="000000" w:themeColor="text1"/>
          <w:szCs w:val="21"/>
        </w:rPr>
        <w:t xml:space="preserve"> </w:t>
      </w:r>
      <w:r>
        <w:rPr>
          <w:rFonts w:cs="Times New Roman"/>
          <w:bCs/>
          <w:color w:val="000000" w:themeColor="text1"/>
          <w:szCs w:val="21"/>
        </w:rPr>
        <w:t xml:space="preserve">LeCXE6 with the </w:t>
      </w:r>
      <w:r w:rsidRPr="00EE77C4">
        <w:rPr>
          <w:rFonts w:cs="Times New Roman"/>
          <w:bCs/>
          <w:color w:val="000000" w:themeColor="text1"/>
          <w:szCs w:val="21"/>
        </w:rPr>
        <w:t>representative</w:t>
      </w:r>
      <w:r>
        <w:rPr>
          <w:rFonts w:cs="Times New Roman"/>
          <w:bCs/>
          <w:color w:val="000000" w:themeColor="text1"/>
          <w:szCs w:val="21"/>
        </w:rPr>
        <w:t xml:space="preserve"> CXEs from </w:t>
      </w:r>
      <w:proofErr w:type="spellStart"/>
      <w:r w:rsidRPr="007D3E65">
        <w:rPr>
          <w:rFonts w:asciiTheme="majorBidi" w:hAnsiTheme="majorBidi" w:cstheme="majorBidi"/>
          <w:bCs/>
          <w:i/>
          <w:iCs/>
          <w:color w:val="000000" w:themeColor="text1"/>
          <w:szCs w:val="21"/>
        </w:rPr>
        <w:t>Grapholita</w:t>
      </w:r>
      <w:proofErr w:type="spellEnd"/>
      <w:r w:rsidRPr="007D3E65">
        <w:rPr>
          <w:rFonts w:asciiTheme="majorBidi" w:hAnsiTheme="majorBidi" w:cstheme="majorBidi"/>
          <w:bCs/>
          <w:i/>
          <w:iCs/>
          <w:color w:val="000000" w:themeColor="text1"/>
          <w:szCs w:val="21"/>
        </w:rPr>
        <w:t xml:space="preserve"> </w:t>
      </w:r>
      <w:proofErr w:type="spellStart"/>
      <w:r w:rsidRPr="007D3E65">
        <w:rPr>
          <w:rFonts w:asciiTheme="majorBidi" w:hAnsiTheme="majorBidi" w:cstheme="majorBidi"/>
          <w:bCs/>
          <w:i/>
          <w:iCs/>
          <w:color w:val="000000" w:themeColor="text1"/>
          <w:szCs w:val="21"/>
        </w:rPr>
        <w:t>molesta</w:t>
      </w:r>
      <w:proofErr w:type="spellEnd"/>
      <w:r w:rsidRPr="007D3E65">
        <w:rPr>
          <w:rFonts w:asciiTheme="majorBidi" w:hAnsiTheme="majorBidi" w:cstheme="majorBidi"/>
          <w:bCs/>
          <w:color w:val="000000" w:themeColor="text1"/>
          <w:szCs w:val="21"/>
        </w:rPr>
        <w:t xml:space="preserve"> (</w:t>
      </w:r>
      <w:r w:rsidRPr="007D3E65">
        <w:rPr>
          <w:rFonts w:asciiTheme="majorBidi" w:hAnsiTheme="majorBidi" w:cstheme="majorBidi"/>
          <w:color w:val="000000" w:themeColor="text1"/>
        </w:rPr>
        <w:t>GmolCXE1 and GmolCXE14</w:t>
      </w:r>
      <w:r w:rsidRPr="007D3E65">
        <w:rPr>
          <w:rFonts w:asciiTheme="majorBidi" w:hAnsiTheme="majorBidi" w:cstheme="majorBidi"/>
          <w:bCs/>
          <w:color w:val="000000" w:themeColor="text1"/>
          <w:szCs w:val="21"/>
        </w:rPr>
        <w:t xml:space="preserve">), </w:t>
      </w:r>
      <w:r w:rsidRPr="007D3E65">
        <w:rPr>
          <w:rFonts w:asciiTheme="majorBidi" w:hAnsiTheme="majorBidi" w:cstheme="majorBidi"/>
          <w:bCs/>
          <w:i/>
          <w:iCs/>
          <w:color w:val="000000" w:themeColor="text1"/>
          <w:szCs w:val="21"/>
        </w:rPr>
        <w:t xml:space="preserve">Spodoptera </w:t>
      </w:r>
      <w:proofErr w:type="spellStart"/>
      <w:r w:rsidRPr="007D3E65">
        <w:rPr>
          <w:rFonts w:asciiTheme="majorBidi" w:hAnsiTheme="majorBidi" w:cstheme="majorBidi"/>
          <w:bCs/>
          <w:i/>
          <w:iCs/>
          <w:color w:val="000000" w:themeColor="text1"/>
          <w:szCs w:val="21"/>
        </w:rPr>
        <w:t>littoralis</w:t>
      </w:r>
      <w:proofErr w:type="spellEnd"/>
      <w:r w:rsidRPr="007D3E65">
        <w:rPr>
          <w:rFonts w:asciiTheme="majorBidi" w:hAnsiTheme="majorBidi" w:cstheme="majorBidi"/>
          <w:bCs/>
          <w:color w:val="000000" w:themeColor="text1"/>
          <w:szCs w:val="21"/>
        </w:rPr>
        <w:t xml:space="preserve"> (</w:t>
      </w:r>
      <w:r w:rsidRPr="007D3E65">
        <w:rPr>
          <w:rFonts w:asciiTheme="majorBidi" w:hAnsiTheme="majorBidi" w:cstheme="majorBidi"/>
          <w:color w:val="000000" w:themeColor="text1"/>
        </w:rPr>
        <w:t>SlCXE7 and SlCXE10</w:t>
      </w:r>
      <w:r w:rsidRPr="007D3E65">
        <w:rPr>
          <w:rFonts w:asciiTheme="majorBidi" w:hAnsiTheme="majorBidi" w:cstheme="majorBidi"/>
          <w:bCs/>
          <w:color w:val="000000" w:themeColor="text1"/>
          <w:szCs w:val="21"/>
        </w:rPr>
        <w:t xml:space="preserve">), </w:t>
      </w:r>
      <w:r w:rsidRPr="007D3E65">
        <w:rPr>
          <w:rFonts w:asciiTheme="majorBidi" w:hAnsiTheme="majorBidi" w:cstheme="majorBidi"/>
          <w:bCs/>
          <w:i/>
          <w:iCs/>
          <w:color w:val="000000" w:themeColor="text1"/>
          <w:szCs w:val="21"/>
        </w:rPr>
        <w:t xml:space="preserve">Spodoptera </w:t>
      </w:r>
      <w:proofErr w:type="spellStart"/>
      <w:r w:rsidRPr="007D3E65">
        <w:rPr>
          <w:rFonts w:asciiTheme="majorBidi" w:hAnsiTheme="majorBidi" w:cstheme="majorBidi"/>
          <w:bCs/>
          <w:i/>
          <w:iCs/>
          <w:color w:val="000000" w:themeColor="text1"/>
          <w:szCs w:val="21"/>
        </w:rPr>
        <w:t>exigua</w:t>
      </w:r>
      <w:proofErr w:type="spellEnd"/>
      <w:r w:rsidRPr="007D3E65">
        <w:rPr>
          <w:rFonts w:asciiTheme="majorBidi" w:hAnsiTheme="majorBidi" w:cstheme="majorBidi"/>
          <w:bCs/>
          <w:color w:val="000000" w:themeColor="text1"/>
          <w:szCs w:val="21"/>
        </w:rPr>
        <w:t xml:space="preserve"> (</w:t>
      </w:r>
      <w:r w:rsidRPr="007D3E65">
        <w:rPr>
          <w:rFonts w:asciiTheme="majorBidi" w:hAnsiTheme="majorBidi" w:cstheme="majorBidi"/>
          <w:color w:val="000000" w:themeColor="text1"/>
        </w:rPr>
        <w:t>SexiCXE10</w:t>
      </w:r>
      <w:r w:rsidRPr="007D3E65">
        <w:rPr>
          <w:rFonts w:asciiTheme="majorBidi" w:hAnsiTheme="majorBidi" w:cstheme="majorBidi"/>
          <w:bCs/>
          <w:color w:val="000000" w:themeColor="text1"/>
          <w:szCs w:val="21"/>
        </w:rPr>
        <w:t xml:space="preserve">), </w:t>
      </w:r>
      <w:r w:rsidRPr="007D3E65">
        <w:rPr>
          <w:rFonts w:asciiTheme="majorBidi" w:hAnsiTheme="majorBidi" w:cstheme="majorBidi"/>
          <w:bCs/>
          <w:i/>
          <w:iCs/>
          <w:color w:val="000000" w:themeColor="text1"/>
          <w:szCs w:val="21"/>
        </w:rPr>
        <w:t>Antheraea polyphemus</w:t>
      </w:r>
      <w:r w:rsidRPr="007D3E65">
        <w:rPr>
          <w:rFonts w:asciiTheme="majorBidi" w:hAnsiTheme="majorBidi" w:cstheme="majorBidi"/>
          <w:bCs/>
          <w:color w:val="000000" w:themeColor="text1"/>
          <w:szCs w:val="21"/>
        </w:rPr>
        <w:t xml:space="preserve"> (</w:t>
      </w:r>
      <w:proofErr w:type="spellStart"/>
      <w:r w:rsidRPr="007D3E65">
        <w:rPr>
          <w:rFonts w:asciiTheme="majorBidi" w:hAnsiTheme="majorBidi" w:cstheme="majorBidi"/>
          <w:color w:val="000000" w:themeColor="text1"/>
        </w:rPr>
        <w:t>ApolPDE</w:t>
      </w:r>
      <w:proofErr w:type="spellEnd"/>
      <w:r w:rsidRPr="007D3E65">
        <w:rPr>
          <w:rFonts w:asciiTheme="majorBidi" w:hAnsiTheme="majorBidi" w:cstheme="majorBidi"/>
          <w:bCs/>
          <w:color w:val="000000" w:themeColor="text1"/>
          <w:szCs w:val="21"/>
        </w:rPr>
        <w:t xml:space="preserve">), and </w:t>
      </w:r>
      <w:proofErr w:type="spellStart"/>
      <w:r w:rsidRPr="007D3E65">
        <w:rPr>
          <w:rFonts w:asciiTheme="majorBidi" w:hAnsiTheme="majorBidi" w:cstheme="majorBidi"/>
          <w:bCs/>
          <w:i/>
          <w:iCs/>
          <w:color w:val="000000" w:themeColor="text1"/>
          <w:szCs w:val="21"/>
        </w:rPr>
        <w:t>Popillia</w:t>
      </w:r>
      <w:proofErr w:type="spellEnd"/>
      <w:r w:rsidRPr="007D3E65">
        <w:rPr>
          <w:rFonts w:asciiTheme="majorBidi" w:hAnsiTheme="majorBidi" w:cstheme="majorBidi"/>
          <w:bCs/>
          <w:i/>
          <w:iCs/>
          <w:color w:val="000000" w:themeColor="text1"/>
          <w:szCs w:val="21"/>
        </w:rPr>
        <w:t xml:space="preserve"> japonica</w:t>
      </w:r>
      <w:r w:rsidRPr="007D3E65">
        <w:rPr>
          <w:rFonts w:asciiTheme="majorBidi" w:hAnsiTheme="majorBidi" w:cstheme="majorBidi"/>
          <w:bCs/>
          <w:color w:val="000000" w:themeColor="text1"/>
          <w:szCs w:val="21"/>
        </w:rPr>
        <w:t xml:space="preserve"> (</w:t>
      </w:r>
      <w:proofErr w:type="spellStart"/>
      <w:r w:rsidRPr="007D3E65">
        <w:rPr>
          <w:rFonts w:asciiTheme="majorBidi" w:hAnsiTheme="majorBidi" w:cstheme="majorBidi"/>
          <w:color w:val="000000" w:themeColor="text1"/>
        </w:rPr>
        <w:t>PjapPDE</w:t>
      </w:r>
      <w:proofErr w:type="spellEnd"/>
      <w:r w:rsidRPr="007D3E65">
        <w:rPr>
          <w:rFonts w:asciiTheme="majorBidi" w:hAnsiTheme="majorBidi" w:cstheme="majorBidi"/>
          <w:bCs/>
          <w:color w:val="000000" w:themeColor="text1"/>
          <w:szCs w:val="21"/>
        </w:rPr>
        <w:t>).</w:t>
      </w:r>
      <w:r>
        <w:rPr>
          <w:rFonts w:asciiTheme="majorBidi" w:hAnsiTheme="majorBidi" w:cstheme="majorBidi"/>
          <w:bCs/>
          <w:color w:val="000000" w:themeColor="text1"/>
          <w:szCs w:val="21"/>
        </w:rPr>
        <w:t xml:space="preserve"> </w:t>
      </w:r>
      <w:r w:rsidRPr="007534B0">
        <w:rPr>
          <w:rFonts w:cs="Times New Roman"/>
          <w:bCs/>
          <w:color w:val="000000" w:themeColor="text1"/>
          <w:szCs w:val="21"/>
        </w:rPr>
        <w:t xml:space="preserve">Letters </w:t>
      </w:r>
      <w:r w:rsidRPr="00A6279A">
        <w:rPr>
          <w:rFonts w:cs="Times New Roman"/>
          <w:bCs/>
          <w:color w:val="000000" w:themeColor="text1"/>
          <w:szCs w:val="21"/>
        </w:rPr>
        <w:t>shaded</w:t>
      </w:r>
      <w:r w:rsidRPr="007534B0">
        <w:rPr>
          <w:rFonts w:cs="Times New Roman"/>
          <w:bCs/>
          <w:color w:val="000000" w:themeColor="text1"/>
          <w:szCs w:val="21"/>
        </w:rPr>
        <w:t xml:space="preserve"> in</w:t>
      </w:r>
      <w:r>
        <w:rPr>
          <w:rFonts w:cs="Times New Roman"/>
          <w:bCs/>
          <w:color w:val="000000" w:themeColor="text1"/>
          <w:szCs w:val="21"/>
        </w:rPr>
        <w:t xml:space="preserve"> dark blue</w:t>
      </w:r>
      <w:r w:rsidRPr="007534B0">
        <w:rPr>
          <w:rFonts w:cs="Times New Roman"/>
          <w:bCs/>
          <w:color w:val="000000" w:themeColor="text1"/>
          <w:szCs w:val="21"/>
        </w:rPr>
        <w:t xml:space="preserve"> represent </w:t>
      </w:r>
      <w:r>
        <w:rPr>
          <w:rFonts w:cs="Times New Roman"/>
          <w:bCs/>
          <w:color w:val="000000" w:themeColor="text1"/>
          <w:szCs w:val="21"/>
        </w:rPr>
        <w:t>the c</w:t>
      </w:r>
      <w:r w:rsidRPr="00A6279A">
        <w:rPr>
          <w:rFonts w:cs="Times New Roman"/>
          <w:bCs/>
          <w:color w:val="000000" w:themeColor="text1"/>
          <w:szCs w:val="21"/>
        </w:rPr>
        <w:t>onsensus residues</w:t>
      </w:r>
      <w:r>
        <w:rPr>
          <w:rFonts w:cs="Times New Roman"/>
          <w:bCs/>
          <w:color w:val="000000" w:themeColor="text1"/>
          <w:szCs w:val="21"/>
        </w:rPr>
        <w:t xml:space="preserve">, and the </w:t>
      </w:r>
      <w:r w:rsidRPr="00A6279A">
        <w:rPr>
          <w:rFonts w:cs="Times New Roman"/>
          <w:bCs/>
          <w:color w:val="000000" w:themeColor="text1"/>
          <w:szCs w:val="21"/>
        </w:rPr>
        <w:t xml:space="preserve">residues </w:t>
      </w:r>
      <w:r>
        <w:rPr>
          <w:rFonts w:cs="Times New Roman"/>
          <w:bCs/>
          <w:color w:val="000000" w:themeColor="text1"/>
          <w:szCs w:val="21"/>
        </w:rPr>
        <w:t xml:space="preserve">of </w:t>
      </w:r>
      <w:r w:rsidRPr="00A6279A">
        <w:rPr>
          <w:rFonts w:cs="Times New Roman"/>
          <w:bCs/>
          <w:color w:val="000000" w:themeColor="text1"/>
          <w:szCs w:val="21"/>
        </w:rPr>
        <w:t xml:space="preserve">≥ 75% identities among </w:t>
      </w:r>
      <w:r>
        <w:rPr>
          <w:rFonts w:cs="Times New Roman"/>
          <w:bCs/>
          <w:color w:val="000000" w:themeColor="text1"/>
          <w:szCs w:val="21"/>
        </w:rPr>
        <w:t>CXE</w:t>
      </w:r>
      <w:r w:rsidRPr="00A6279A">
        <w:rPr>
          <w:rFonts w:cs="Times New Roman"/>
          <w:bCs/>
          <w:color w:val="000000" w:themeColor="text1"/>
          <w:szCs w:val="21"/>
        </w:rPr>
        <w:t xml:space="preserve">s </w:t>
      </w:r>
      <w:r>
        <w:rPr>
          <w:rFonts w:cs="Times New Roman"/>
          <w:bCs/>
          <w:color w:val="000000" w:themeColor="text1"/>
          <w:szCs w:val="21"/>
        </w:rPr>
        <w:t xml:space="preserve">are </w:t>
      </w:r>
      <w:r w:rsidRPr="00A6279A">
        <w:rPr>
          <w:rFonts w:cs="Times New Roman"/>
          <w:bCs/>
          <w:color w:val="000000" w:themeColor="text1"/>
          <w:szCs w:val="21"/>
        </w:rPr>
        <w:t>shaded in pink.</w:t>
      </w:r>
      <w:r>
        <w:rPr>
          <w:rFonts w:cs="Times New Roman"/>
          <w:bCs/>
          <w:color w:val="000000" w:themeColor="text1"/>
          <w:szCs w:val="21"/>
        </w:rPr>
        <w:t xml:space="preserve"> </w:t>
      </w:r>
      <w:r w:rsidRPr="00EE77C4">
        <w:rPr>
          <w:rFonts w:cs="Times New Roman"/>
          <w:bCs/>
          <w:color w:val="000000" w:themeColor="text1"/>
          <w:szCs w:val="21"/>
        </w:rPr>
        <w:t xml:space="preserve">The conserved </w:t>
      </w:r>
      <w:r w:rsidRPr="00EB3953">
        <w:rPr>
          <w:rFonts w:cs="Times New Roman"/>
          <w:color w:val="000000" w:themeColor="text1"/>
          <w:szCs w:val="21"/>
        </w:rPr>
        <w:t>oxyanion hole</w:t>
      </w:r>
      <w:r w:rsidRPr="00EE77C4">
        <w:rPr>
          <w:rFonts w:cs="Times New Roman"/>
          <w:bCs/>
          <w:color w:val="000000" w:themeColor="text1"/>
          <w:szCs w:val="21"/>
        </w:rPr>
        <w:t xml:space="preserve"> is marked with box І, the </w:t>
      </w:r>
      <w:r>
        <w:rPr>
          <w:rFonts w:cs="Times New Roman"/>
          <w:bCs/>
          <w:color w:val="000000" w:themeColor="text1"/>
          <w:szCs w:val="21"/>
        </w:rPr>
        <w:t>pentap</w:t>
      </w:r>
      <w:r w:rsidRPr="00EE77C4">
        <w:rPr>
          <w:rFonts w:cs="Times New Roman"/>
          <w:bCs/>
          <w:color w:val="000000" w:themeColor="text1"/>
          <w:szCs w:val="21"/>
        </w:rPr>
        <w:t xml:space="preserve">eptide </w:t>
      </w:r>
      <w:proofErr w:type="spellStart"/>
      <w:r w:rsidRPr="00EE77C4">
        <w:rPr>
          <w:rFonts w:cs="Times New Roman"/>
          <w:bCs/>
          <w:color w:val="000000" w:themeColor="text1"/>
          <w:szCs w:val="21"/>
        </w:rPr>
        <w:t>Gly</w:t>
      </w:r>
      <w:proofErr w:type="spellEnd"/>
      <w:r w:rsidRPr="00EE77C4">
        <w:rPr>
          <w:rFonts w:cs="Times New Roman"/>
          <w:bCs/>
          <w:color w:val="000000" w:themeColor="text1"/>
          <w:szCs w:val="21"/>
        </w:rPr>
        <w:t>-X-Ser-X-</w:t>
      </w:r>
      <w:proofErr w:type="spellStart"/>
      <w:r w:rsidRPr="00EE77C4">
        <w:rPr>
          <w:rFonts w:cs="Times New Roman"/>
          <w:bCs/>
          <w:color w:val="000000" w:themeColor="text1"/>
          <w:szCs w:val="21"/>
        </w:rPr>
        <w:t>Gly</w:t>
      </w:r>
      <w:proofErr w:type="spellEnd"/>
      <w:r w:rsidRPr="00EE77C4">
        <w:rPr>
          <w:rFonts w:cs="Times New Roman"/>
          <w:bCs/>
          <w:color w:val="000000" w:themeColor="text1"/>
          <w:szCs w:val="21"/>
        </w:rPr>
        <w:t xml:space="preserve"> motif is marked with box П</w:t>
      </w:r>
      <w:r>
        <w:rPr>
          <w:rFonts w:cs="Times New Roman"/>
          <w:bCs/>
          <w:color w:val="000000" w:themeColor="text1"/>
          <w:szCs w:val="21"/>
        </w:rPr>
        <w:t>.</w:t>
      </w:r>
    </w:p>
    <w:p w14:paraId="7D025958" w14:textId="77777777" w:rsidR="00203F2F" w:rsidRDefault="00203F2F" w:rsidP="00203F2F">
      <w:pPr>
        <w:rPr>
          <w:rFonts w:cs="Times New Roman"/>
          <w:bCs/>
          <w:color w:val="000000" w:themeColor="text1"/>
          <w:szCs w:val="21"/>
        </w:rPr>
      </w:pPr>
      <w:r>
        <w:rPr>
          <w:rFonts w:cs="Times New Roman"/>
          <w:bCs/>
          <w:color w:val="000000" w:themeColor="text1"/>
          <w:szCs w:val="21"/>
        </w:rPr>
        <w:br w:type="page"/>
      </w:r>
    </w:p>
    <w:p w14:paraId="5E2A8B9D" w14:textId="77777777" w:rsidR="00203F2F" w:rsidRDefault="00203F2F" w:rsidP="00203F2F">
      <w:pPr>
        <w:spacing w:line="360" w:lineRule="auto"/>
        <w:jc w:val="center"/>
        <w:rPr>
          <w:rFonts w:cs="Times New Roman"/>
          <w:b/>
          <w:color w:val="000000" w:themeColor="text1"/>
          <w:szCs w:val="21"/>
        </w:rPr>
      </w:pPr>
      <w:r>
        <w:rPr>
          <w:noProof/>
        </w:rPr>
        <w:lastRenderedPageBreak/>
        <w:drawing>
          <wp:inline distT="0" distB="0" distL="0" distR="0" wp14:anchorId="4FE670BF" wp14:editId="4D999901">
            <wp:extent cx="6073840" cy="1638300"/>
            <wp:effectExtent l="0" t="0" r="3175" b="0"/>
            <wp:docPr id="10018808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7336" cy="1641940"/>
                    </a:xfrm>
                    <a:prstGeom prst="rect">
                      <a:avLst/>
                    </a:prstGeom>
                    <a:noFill/>
                    <a:ln>
                      <a:noFill/>
                    </a:ln>
                  </pic:spPr>
                </pic:pic>
              </a:graphicData>
            </a:graphic>
          </wp:inline>
        </w:drawing>
      </w:r>
    </w:p>
    <w:p w14:paraId="213AEF9C" w14:textId="77777777" w:rsidR="00203F2F" w:rsidRPr="00FF143D" w:rsidRDefault="00203F2F" w:rsidP="00203F2F">
      <w:pPr>
        <w:jc w:val="both"/>
        <w:rPr>
          <w:rFonts w:cs="Times New Roman"/>
          <w:bCs/>
          <w:color w:val="000000" w:themeColor="text1"/>
          <w:szCs w:val="21"/>
        </w:rPr>
      </w:pPr>
      <w:r w:rsidRPr="00D05BB1">
        <w:rPr>
          <w:rFonts w:cs="Times New Roman"/>
          <w:b/>
          <w:color w:val="000000" w:themeColor="text1"/>
          <w:szCs w:val="21"/>
        </w:rPr>
        <w:t>Figure S</w:t>
      </w:r>
      <w:r>
        <w:rPr>
          <w:rFonts w:cs="Times New Roman"/>
          <w:b/>
          <w:color w:val="000000" w:themeColor="text1"/>
          <w:szCs w:val="21"/>
        </w:rPr>
        <w:t>2</w:t>
      </w:r>
      <w:r w:rsidRPr="00D05BB1">
        <w:rPr>
          <w:rFonts w:cs="Times New Roman"/>
          <w:b/>
          <w:color w:val="000000" w:themeColor="text1"/>
          <w:szCs w:val="21"/>
        </w:rPr>
        <w:t>.</w:t>
      </w:r>
      <w:r>
        <w:rPr>
          <w:rFonts w:cs="Times New Roman"/>
          <w:bCs/>
          <w:color w:val="000000" w:themeColor="text1"/>
          <w:szCs w:val="21"/>
        </w:rPr>
        <w:t xml:space="preserve"> </w:t>
      </w:r>
      <w:r w:rsidRPr="00FF143D">
        <w:rPr>
          <w:rFonts w:cs="Times New Roman"/>
          <w:bCs/>
          <w:color w:val="000000" w:themeColor="text1"/>
          <w:szCs w:val="21"/>
        </w:rPr>
        <w:t>Conserved domain analysis</w:t>
      </w:r>
      <w:r w:rsidRPr="00EE77C4">
        <w:rPr>
          <w:rFonts w:cs="Times New Roman"/>
          <w:bCs/>
          <w:color w:val="000000" w:themeColor="text1"/>
          <w:szCs w:val="21"/>
        </w:rPr>
        <w:t xml:space="preserve"> of</w:t>
      </w:r>
      <w:r w:rsidRPr="007534B0">
        <w:rPr>
          <w:rFonts w:cs="Times New Roman"/>
          <w:bCs/>
          <w:color w:val="000000" w:themeColor="text1"/>
          <w:szCs w:val="21"/>
        </w:rPr>
        <w:t xml:space="preserve"> </w:t>
      </w:r>
      <w:r>
        <w:rPr>
          <w:rFonts w:cs="Times New Roman"/>
          <w:bCs/>
          <w:color w:val="000000" w:themeColor="text1"/>
          <w:szCs w:val="21"/>
        </w:rPr>
        <w:t xml:space="preserve">antennal </w:t>
      </w:r>
      <w:proofErr w:type="spellStart"/>
      <w:r>
        <w:rPr>
          <w:rFonts w:cs="Times New Roman"/>
          <w:bCs/>
          <w:color w:val="000000" w:themeColor="text1"/>
          <w:szCs w:val="21"/>
        </w:rPr>
        <w:t>LeGST</w:t>
      </w:r>
      <w:proofErr w:type="spellEnd"/>
      <w:r w:rsidRPr="00FF143D">
        <w:rPr>
          <w:rFonts w:cs="Times New Roman"/>
          <w:bCs/>
          <w:color w:val="000000" w:themeColor="text1"/>
          <w:szCs w:val="21"/>
        </w:rPr>
        <w:t xml:space="preserve">. </w:t>
      </w:r>
      <w:r>
        <w:rPr>
          <w:rFonts w:cs="Times New Roman"/>
          <w:bCs/>
          <w:color w:val="000000" w:themeColor="text1"/>
          <w:szCs w:val="21"/>
        </w:rPr>
        <w:t xml:space="preserve">(a) The </w:t>
      </w:r>
      <w:r w:rsidRPr="00FF143D">
        <w:rPr>
          <w:rFonts w:cs="Times New Roman"/>
          <w:bCs/>
          <w:color w:val="000000" w:themeColor="text1"/>
          <w:szCs w:val="21"/>
        </w:rPr>
        <w:t xml:space="preserve">conserved domains </w:t>
      </w:r>
      <w:r>
        <w:rPr>
          <w:rFonts w:cs="Times New Roman"/>
          <w:bCs/>
          <w:color w:val="000000" w:themeColor="text1"/>
          <w:szCs w:val="21"/>
        </w:rPr>
        <w:t xml:space="preserve">of LeGST1 </w:t>
      </w:r>
      <w:r w:rsidRPr="00FF143D">
        <w:rPr>
          <w:rFonts w:cs="Times New Roman"/>
          <w:bCs/>
          <w:color w:val="000000" w:themeColor="text1"/>
          <w:szCs w:val="21"/>
        </w:rPr>
        <w:t>predicted by CDD-BLAST</w:t>
      </w:r>
      <w:r>
        <w:rPr>
          <w:rFonts w:cs="Times New Roman"/>
          <w:bCs/>
          <w:color w:val="000000" w:themeColor="text1"/>
          <w:szCs w:val="21"/>
        </w:rPr>
        <w:t xml:space="preserve">. (b) The </w:t>
      </w:r>
      <w:r w:rsidRPr="00FF143D">
        <w:rPr>
          <w:rFonts w:cs="Times New Roman"/>
          <w:bCs/>
          <w:color w:val="000000" w:themeColor="text1"/>
          <w:szCs w:val="21"/>
        </w:rPr>
        <w:t xml:space="preserve">conserved domains </w:t>
      </w:r>
      <w:r>
        <w:rPr>
          <w:rFonts w:cs="Times New Roman"/>
          <w:bCs/>
          <w:color w:val="000000" w:themeColor="text1"/>
          <w:szCs w:val="21"/>
        </w:rPr>
        <w:t xml:space="preserve">of </w:t>
      </w:r>
      <w:proofErr w:type="spellStart"/>
      <w:r>
        <w:rPr>
          <w:rFonts w:cs="Times New Roman"/>
          <w:bCs/>
          <w:color w:val="000000" w:themeColor="text1"/>
          <w:szCs w:val="21"/>
        </w:rPr>
        <w:t>LeGST</w:t>
      </w:r>
      <w:proofErr w:type="spellEnd"/>
      <w:r>
        <w:rPr>
          <w:rFonts w:cs="Times New Roman"/>
          <w:bCs/>
          <w:color w:val="000000" w:themeColor="text1"/>
          <w:szCs w:val="21"/>
        </w:rPr>
        <w:t xml:space="preserve"> </w:t>
      </w:r>
      <w:r w:rsidRPr="00FF143D">
        <w:rPr>
          <w:rFonts w:cs="Times New Roman"/>
          <w:bCs/>
          <w:color w:val="000000" w:themeColor="text1"/>
          <w:szCs w:val="21"/>
        </w:rPr>
        <w:t>predicted by CDD-BLAST</w:t>
      </w:r>
      <w:r>
        <w:rPr>
          <w:rFonts w:cs="Times New Roman"/>
          <w:bCs/>
          <w:color w:val="000000" w:themeColor="text1"/>
          <w:szCs w:val="21"/>
        </w:rPr>
        <w:t>.</w:t>
      </w:r>
    </w:p>
    <w:p w14:paraId="6D070AE3" w14:textId="77777777" w:rsidR="00203F2F" w:rsidRDefault="00203F2F" w:rsidP="00203F2F">
      <w:pPr>
        <w:rPr>
          <w:rFonts w:cs="Times New Roman"/>
          <w:bCs/>
          <w:color w:val="000000" w:themeColor="text1"/>
          <w:szCs w:val="21"/>
        </w:rPr>
      </w:pPr>
      <w:r>
        <w:rPr>
          <w:rFonts w:cs="Times New Roman"/>
          <w:bCs/>
          <w:color w:val="000000" w:themeColor="text1"/>
          <w:szCs w:val="21"/>
        </w:rPr>
        <w:br w:type="page"/>
      </w:r>
    </w:p>
    <w:p w14:paraId="423990CA" w14:textId="77777777" w:rsidR="00203F2F" w:rsidRDefault="00203F2F" w:rsidP="00203F2F">
      <w:pPr>
        <w:spacing w:line="360" w:lineRule="auto"/>
        <w:jc w:val="center"/>
        <w:rPr>
          <w:rFonts w:cs="Times New Roman"/>
          <w:bCs/>
          <w:color w:val="000000" w:themeColor="text1"/>
          <w:szCs w:val="21"/>
        </w:rPr>
      </w:pPr>
      <w:r>
        <w:rPr>
          <w:noProof/>
        </w:rPr>
        <w:lastRenderedPageBreak/>
        <w:drawing>
          <wp:inline distT="0" distB="0" distL="0" distR="0" wp14:anchorId="0D6FAB1C" wp14:editId="38E57DF8">
            <wp:extent cx="6121884" cy="4095750"/>
            <wp:effectExtent l="0" t="0" r="0" b="0"/>
            <wp:docPr id="1370188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88306" name=""/>
                    <pic:cNvPicPr/>
                  </pic:nvPicPr>
                  <pic:blipFill>
                    <a:blip r:embed="rId10"/>
                    <a:stretch>
                      <a:fillRect/>
                    </a:stretch>
                  </pic:blipFill>
                  <pic:spPr>
                    <a:xfrm>
                      <a:off x="0" y="0"/>
                      <a:ext cx="6152319" cy="4116112"/>
                    </a:xfrm>
                    <a:prstGeom prst="rect">
                      <a:avLst/>
                    </a:prstGeom>
                  </pic:spPr>
                </pic:pic>
              </a:graphicData>
            </a:graphic>
          </wp:inline>
        </w:drawing>
      </w:r>
    </w:p>
    <w:p w14:paraId="357465A2" w14:textId="77777777" w:rsidR="00203F2F" w:rsidRPr="00A24126" w:rsidRDefault="00203F2F" w:rsidP="00203F2F">
      <w:pPr>
        <w:jc w:val="both"/>
        <w:rPr>
          <w:rFonts w:cs="Times New Roman"/>
          <w:bCs/>
          <w:color w:val="000000" w:themeColor="text1"/>
          <w:szCs w:val="21"/>
        </w:rPr>
      </w:pPr>
      <w:r w:rsidRPr="00D05BB1">
        <w:rPr>
          <w:rFonts w:cs="Times New Roman"/>
          <w:b/>
          <w:color w:val="000000" w:themeColor="text1"/>
          <w:szCs w:val="21"/>
        </w:rPr>
        <w:t>Figure S</w:t>
      </w:r>
      <w:r>
        <w:rPr>
          <w:rFonts w:cs="Times New Roman"/>
          <w:b/>
          <w:color w:val="000000" w:themeColor="text1"/>
          <w:szCs w:val="21"/>
        </w:rPr>
        <w:t>3</w:t>
      </w:r>
      <w:r w:rsidRPr="00D05BB1">
        <w:rPr>
          <w:rFonts w:cs="Times New Roman"/>
          <w:b/>
          <w:color w:val="000000" w:themeColor="text1"/>
          <w:szCs w:val="21"/>
        </w:rPr>
        <w:t>.</w:t>
      </w:r>
      <w:r>
        <w:rPr>
          <w:rFonts w:cs="Times New Roman"/>
          <w:bCs/>
          <w:color w:val="000000" w:themeColor="text1"/>
          <w:szCs w:val="21"/>
        </w:rPr>
        <w:t xml:space="preserve"> </w:t>
      </w:r>
      <w:r w:rsidRPr="00C964CD">
        <w:rPr>
          <w:rFonts w:cs="Times New Roman"/>
          <w:bCs/>
          <w:color w:val="000000" w:themeColor="text1"/>
          <w:szCs w:val="21"/>
        </w:rPr>
        <w:t xml:space="preserve">Multiple alignment of </w:t>
      </w:r>
      <w:r>
        <w:rPr>
          <w:rFonts w:cs="Times New Roman"/>
          <w:bCs/>
          <w:color w:val="000000" w:themeColor="text1"/>
          <w:szCs w:val="21"/>
        </w:rPr>
        <w:t>candidate</w:t>
      </w:r>
      <w:r w:rsidRPr="00C964CD">
        <w:rPr>
          <w:rFonts w:cs="Times New Roman"/>
          <w:bCs/>
          <w:color w:val="000000" w:themeColor="text1"/>
          <w:szCs w:val="21"/>
        </w:rPr>
        <w:t xml:space="preserve"> UGTs</w:t>
      </w:r>
      <w:r>
        <w:rPr>
          <w:rFonts w:cs="Times New Roman"/>
          <w:bCs/>
          <w:color w:val="000000" w:themeColor="text1"/>
          <w:szCs w:val="21"/>
        </w:rPr>
        <w:t xml:space="preserve"> in </w:t>
      </w:r>
      <w:r w:rsidRPr="00AE7CA5">
        <w:rPr>
          <w:rFonts w:cs="Times New Roman"/>
          <w:i/>
          <w:iCs/>
          <w:color w:val="000000" w:themeColor="text1"/>
          <w:szCs w:val="21"/>
        </w:rPr>
        <w:t xml:space="preserve">L. </w:t>
      </w:r>
      <w:proofErr w:type="spellStart"/>
      <w:r w:rsidRPr="00AE7CA5">
        <w:rPr>
          <w:rFonts w:cs="Times New Roman"/>
          <w:i/>
          <w:iCs/>
          <w:color w:val="000000" w:themeColor="text1"/>
          <w:szCs w:val="21"/>
        </w:rPr>
        <w:t>erysimi</w:t>
      </w:r>
      <w:proofErr w:type="spellEnd"/>
      <w:r w:rsidRPr="00C964CD">
        <w:rPr>
          <w:rFonts w:cs="Times New Roman"/>
          <w:bCs/>
          <w:color w:val="000000" w:themeColor="text1"/>
          <w:szCs w:val="21"/>
        </w:rPr>
        <w:t>.</w:t>
      </w:r>
      <w:r>
        <w:rPr>
          <w:rFonts w:cs="Times New Roman"/>
          <w:bCs/>
          <w:color w:val="000000" w:themeColor="text1"/>
          <w:szCs w:val="21"/>
        </w:rPr>
        <w:t xml:space="preserve"> </w:t>
      </w:r>
      <w:r w:rsidRPr="009E327F">
        <w:rPr>
          <w:rFonts w:cs="Times New Roman"/>
          <w:bCs/>
          <w:color w:val="000000" w:themeColor="text1"/>
          <w:szCs w:val="21"/>
        </w:rPr>
        <w:t>The UGT signature motif has been highlighted with a green box. The donor binding regions (DBR) are represented with black bars located below the sequences. The key residues that interact with the sugar donor in DBR are marked with the letters (a, b, c) above the alignment.</w:t>
      </w:r>
    </w:p>
    <w:p w14:paraId="4D6BBFEF" w14:textId="77777777" w:rsidR="00203F2F" w:rsidRDefault="00203F2F" w:rsidP="00203F2F">
      <w:pPr>
        <w:rPr>
          <w:rFonts w:cs="Times New Roman"/>
          <w:b/>
          <w:bCs/>
          <w:iCs/>
          <w:color w:val="000000" w:themeColor="text1"/>
          <w:szCs w:val="21"/>
        </w:rPr>
      </w:pPr>
      <w:r>
        <w:rPr>
          <w:rFonts w:cs="Times New Roman"/>
          <w:b/>
          <w:bCs/>
          <w:iCs/>
          <w:color w:val="000000" w:themeColor="text1"/>
          <w:szCs w:val="21"/>
        </w:rPr>
        <w:br w:type="page"/>
      </w:r>
    </w:p>
    <w:p w14:paraId="39AF03A0" w14:textId="77777777" w:rsidR="00203F2F" w:rsidRPr="00D25800" w:rsidRDefault="00203F2F" w:rsidP="00203F2F">
      <w:pPr>
        <w:jc w:val="center"/>
        <w:rPr>
          <w:rFonts w:eastAsia="黑体" w:cs="Times New Roman"/>
          <w:color w:val="000000" w:themeColor="text1"/>
          <w:kern w:val="22"/>
          <w:szCs w:val="21"/>
        </w:rPr>
      </w:pPr>
      <w:r w:rsidRPr="00D25800">
        <w:rPr>
          <w:rFonts w:cs="Times New Roman"/>
          <w:b/>
          <w:bCs/>
          <w:iCs/>
          <w:color w:val="000000" w:themeColor="text1"/>
          <w:szCs w:val="21"/>
        </w:rPr>
        <w:lastRenderedPageBreak/>
        <w:t>T</w:t>
      </w:r>
      <w:r w:rsidRPr="00D25800">
        <w:rPr>
          <w:rFonts w:eastAsia="黑体" w:cs="Times New Roman"/>
          <w:b/>
          <w:color w:val="000000" w:themeColor="text1"/>
          <w:kern w:val="22"/>
          <w:szCs w:val="21"/>
        </w:rPr>
        <w:t>able S</w:t>
      </w:r>
      <w:r>
        <w:rPr>
          <w:rFonts w:eastAsia="黑体" w:cs="Times New Roman"/>
          <w:b/>
          <w:color w:val="000000" w:themeColor="text1"/>
          <w:kern w:val="22"/>
          <w:szCs w:val="21"/>
        </w:rPr>
        <w:t>1</w:t>
      </w:r>
      <w:r w:rsidRPr="00D25800">
        <w:rPr>
          <w:rFonts w:eastAsia="黑体" w:cs="Times New Roman"/>
          <w:b/>
          <w:color w:val="000000" w:themeColor="text1"/>
          <w:kern w:val="22"/>
          <w:szCs w:val="21"/>
        </w:rPr>
        <w:t xml:space="preserve">. </w:t>
      </w:r>
      <w:r w:rsidRPr="007644AE">
        <w:rPr>
          <w:rFonts w:eastAsia="宋体" w:cs="Times New Roman"/>
          <w:szCs w:val="21"/>
        </w:rPr>
        <w:t xml:space="preserve">The amino acid sequences of </w:t>
      </w:r>
      <w:r>
        <w:rPr>
          <w:rFonts w:asciiTheme="majorBidi" w:hAnsiTheme="majorBidi" w:cstheme="majorBidi"/>
          <w:bCs/>
          <w:color w:val="000000" w:themeColor="text1"/>
          <w:szCs w:val="21"/>
        </w:rPr>
        <w:t>46</w:t>
      </w:r>
      <w:r w:rsidRPr="007D3E65">
        <w:rPr>
          <w:rFonts w:asciiTheme="majorBidi" w:hAnsiTheme="majorBidi" w:cstheme="majorBidi"/>
          <w:bCs/>
          <w:color w:val="000000" w:themeColor="text1"/>
          <w:szCs w:val="21"/>
        </w:rPr>
        <w:t xml:space="preserve"> CXEs</w:t>
      </w:r>
      <w:r w:rsidRPr="007644AE">
        <w:rPr>
          <w:rFonts w:eastAsia="宋体" w:cs="Times New Roman"/>
          <w:szCs w:val="21"/>
        </w:rPr>
        <w:t xml:space="preserve"> </w:t>
      </w:r>
      <w:r>
        <w:rPr>
          <w:rFonts w:eastAsia="宋体" w:cs="Times New Roman"/>
          <w:szCs w:val="21"/>
        </w:rPr>
        <w:t>used in Figure 2</w:t>
      </w:r>
    </w:p>
    <w:tbl>
      <w:tblPr>
        <w:tblStyle w:val="aff5"/>
        <w:tblW w:w="0" w:type="auto"/>
        <w:jc w:val="center"/>
        <w:tblLayout w:type="fixed"/>
        <w:tblLook w:val="04A0" w:firstRow="1" w:lastRow="0" w:firstColumn="1" w:lastColumn="0" w:noHBand="0" w:noVBand="1"/>
      </w:tblPr>
      <w:tblGrid>
        <w:gridCol w:w="1474"/>
        <w:gridCol w:w="6889"/>
      </w:tblGrid>
      <w:tr w:rsidR="00203F2F" w14:paraId="3A7154C0" w14:textId="77777777" w:rsidTr="00B70A69">
        <w:trPr>
          <w:jc w:val="center"/>
        </w:trPr>
        <w:tc>
          <w:tcPr>
            <w:tcW w:w="1474" w:type="dxa"/>
          </w:tcPr>
          <w:p w14:paraId="0A2AD5C3" w14:textId="77777777" w:rsidR="00203F2F" w:rsidRPr="00BC25D8" w:rsidRDefault="00203F2F" w:rsidP="00203F2F">
            <w:pPr>
              <w:rPr>
                <w:rFonts w:cs="Times New Roman"/>
                <w:b/>
                <w:bCs/>
                <w:iCs/>
                <w:color w:val="000000" w:themeColor="text1"/>
                <w:sz w:val="18"/>
                <w:szCs w:val="18"/>
              </w:rPr>
            </w:pPr>
            <w:r w:rsidRPr="00BC25D8">
              <w:rPr>
                <w:rFonts w:cs="Times New Roman" w:hint="eastAsia"/>
                <w:b/>
                <w:bCs/>
                <w:iCs/>
                <w:color w:val="000000" w:themeColor="text1"/>
                <w:sz w:val="18"/>
                <w:szCs w:val="18"/>
              </w:rPr>
              <w:t>P</w:t>
            </w:r>
            <w:r w:rsidRPr="00BC25D8">
              <w:rPr>
                <w:rFonts w:cs="Times New Roman"/>
                <w:b/>
                <w:bCs/>
                <w:iCs/>
                <w:color w:val="000000" w:themeColor="text1"/>
                <w:sz w:val="18"/>
                <w:szCs w:val="18"/>
              </w:rPr>
              <w:t>rotein name</w:t>
            </w:r>
          </w:p>
        </w:tc>
        <w:tc>
          <w:tcPr>
            <w:tcW w:w="6889" w:type="dxa"/>
          </w:tcPr>
          <w:p w14:paraId="28575C01" w14:textId="77777777" w:rsidR="00203F2F" w:rsidRPr="00BC25D8" w:rsidRDefault="00203F2F" w:rsidP="00203F2F">
            <w:pPr>
              <w:jc w:val="center"/>
              <w:rPr>
                <w:rFonts w:cs="Times New Roman"/>
                <w:b/>
                <w:bCs/>
                <w:iCs/>
                <w:color w:val="000000" w:themeColor="text1"/>
                <w:sz w:val="18"/>
                <w:szCs w:val="18"/>
              </w:rPr>
            </w:pPr>
            <w:r w:rsidRPr="00BC25D8">
              <w:rPr>
                <w:rFonts w:cs="Times New Roman" w:hint="eastAsia"/>
                <w:b/>
                <w:bCs/>
                <w:iCs/>
                <w:color w:val="000000" w:themeColor="text1"/>
                <w:sz w:val="18"/>
                <w:szCs w:val="18"/>
              </w:rPr>
              <w:t>P</w:t>
            </w:r>
            <w:r w:rsidRPr="00BC25D8">
              <w:rPr>
                <w:rFonts w:cs="Times New Roman"/>
                <w:b/>
                <w:bCs/>
                <w:iCs/>
                <w:color w:val="000000" w:themeColor="text1"/>
                <w:sz w:val="18"/>
                <w:szCs w:val="18"/>
              </w:rPr>
              <w:t>rotein sequence</w:t>
            </w:r>
          </w:p>
        </w:tc>
      </w:tr>
      <w:tr w:rsidR="00203F2F" w14:paraId="2D7AE927" w14:textId="77777777" w:rsidTr="00B70A69">
        <w:trPr>
          <w:jc w:val="center"/>
        </w:trPr>
        <w:tc>
          <w:tcPr>
            <w:tcW w:w="1474" w:type="dxa"/>
            <w:vAlign w:val="center"/>
          </w:tcPr>
          <w:p w14:paraId="28CD210B" w14:textId="77777777" w:rsidR="00203F2F" w:rsidRPr="007436CB" w:rsidRDefault="00203F2F" w:rsidP="00203F2F">
            <w:pPr>
              <w:rPr>
                <w:rFonts w:cs="Times New Roman"/>
                <w:iCs/>
                <w:color w:val="000000" w:themeColor="text1"/>
                <w:sz w:val="18"/>
                <w:szCs w:val="18"/>
              </w:rPr>
            </w:pPr>
            <w:r w:rsidRPr="007436CB">
              <w:rPr>
                <w:rFonts w:cs="Times New Roman"/>
                <w:sz w:val="18"/>
                <w:szCs w:val="18"/>
              </w:rPr>
              <w:t>LeCXE6</w:t>
            </w:r>
          </w:p>
        </w:tc>
        <w:tc>
          <w:tcPr>
            <w:tcW w:w="6889" w:type="dxa"/>
          </w:tcPr>
          <w:p w14:paraId="60796DEC" w14:textId="77777777" w:rsidR="00203F2F" w:rsidRPr="007436CB" w:rsidRDefault="00203F2F" w:rsidP="00203F2F">
            <w:pPr>
              <w:rPr>
                <w:rFonts w:cs="Times New Roman"/>
                <w:sz w:val="18"/>
                <w:szCs w:val="18"/>
              </w:rPr>
            </w:pPr>
            <w:r w:rsidRPr="007436CB">
              <w:rPr>
                <w:rFonts w:cs="Times New Roman"/>
                <w:sz w:val="18"/>
                <w:szCs w:val="18"/>
              </w:rPr>
              <w:t>MCFVIALLLTGLYCSVIGFQYPVVETESGPISGVLSKTWKGRTIYSFQGIPYATPPVGKLRFKEAQPIKPWPGVWNASSPGSKCIQYDHSSYLIEGAEDCLYVNVYTPKLPVRGKSNKLLNVLVFIHGGAFMFLYGSIYQPDYILDKDIILVTFNYRLGPLGFFSTGDSVVPGNNGLKDQVQALKWVKRNIKNFGGDPENITISGMSAGGASVHFHMLSPLSKGLFQKVFSQSGTALCPWTIAENVPEKSAAVGAYLGCPTSPSKELVECLMTRPALHIVEAIKIFLPFLYNPYSPFGPIVELPSENAFISDLPYNIIAKGLATDVPWLSSVATHEGLYPGSEFINNPELLKYIDENWNQVIPHILDYNYTIPQDKIENVSELIRKEYMGSKTLVRGNTEQFIQMISDRLFVVGIIKAVKMHAELYESPVYLYQFGYRGSHSLSEHFAQSNENYGASHADDTGYALKNVYVVVEDSESDKSLVPIIIDIWTSFAFEGIPSTGVSSIKWTPVSKDSDDSAISFLKISSPTNITMNVVEDMGRTSFWDSLDFNENEHYSHHKNKDI</w:t>
            </w:r>
          </w:p>
        </w:tc>
      </w:tr>
      <w:tr w:rsidR="00203F2F" w14:paraId="3375E8FB" w14:textId="77777777" w:rsidTr="00B70A69">
        <w:trPr>
          <w:jc w:val="center"/>
        </w:trPr>
        <w:tc>
          <w:tcPr>
            <w:tcW w:w="1474" w:type="dxa"/>
            <w:vAlign w:val="center"/>
          </w:tcPr>
          <w:p w14:paraId="5F4F3EA7" w14:textId="77777777" w:rsidR="00203F2F" w:rsidRPr="007436CB" w:rsidRDefault="00203F2F" w:rsidP="00203F2F">
            <w:pPr>
              <w:rPr>
                <w:rFonts w:cs="Times New Roman"/>
                <w:sz w:val="18"/>
                <w:szCs w:val="18"/>
              </w:rPr>
            </w:pPr>
            <w:r w:rsidRPr="00504B16">
              <w:rPr>
                <w:rFonts w:cs="Times New Roman"/>
                <w:sz w:val="18"/>
                <w:szCs w:val="18"/>
              </w:rPr>
              <w:t>SlCXE10</w:t>
            </w:r>
          </w:p>
        </w:tc>
        <w:tc>
          <w:tcPr>
            <w:tcW w:w="6889" w:type="dxa"/>
          </w:tcPr>
          <w:p w14:paraId="7E23836D" w14:textId="77777777" w:rsidR="00203F2F" w:rsidRPr="007436CB" w:rsidRDefault="00203F2F" w:rsidP="00203F2F">
            <w:pPr>
              <w:rPr>
                <w:rFonts w:cs="Times New Roman"/>
                <w:sz w:val="18"/>
                <w:szCs w:val="18"/>
              </w:rPr>
            </w:pPr>
            <w:r w:rsidRPr="00504B16">
              <w:rPr>
                <w:rFonts w:cs="Times New Roman"/>
                <w:sz w:val="18"/>
                <w:szCs w:val="18"/>
              </w:rPr>
              <w:t>MVQVRVSEGVLEGEQVQNEYGGSFYRFRGIPYAQPPLGDLRFKAPQPIKPWQGVRQAKQFGSVCYQYNPTNLGLSNMSEDCLYVNVYTPDIKPQTPIPVMVWIHGGGFMWGSGNDDLYGPEFLIRHNVVLVTFNYRLEALGFLCLDTADVPGNAGMKDQVAALRWVKRNIANFGGNPDNITIFGESAGGGSVSHHLISPMSKGLFNRAIPQSGSTACFWATAFEPKEKAILLAKQLGFHSEDPKELYEFFKKQPCENLVKLNLQVTTSQKSYEIHFSIANEKDFGQERFFYGDIVDVIKNNLQEGVDIMTGYTKDEYTIAVSIGGPLEDILAKAQRYREFFAPKLLHNYGTITDQLEAARKLQKFYFKNEKVSKDNIDNLLNYMSVDMFVYGVMFAAKLYSRKNKVYVYKFNCFSERNVLANAFCVGHLTDDRSVVSHADDLAYLFPVKLFTQKVNKTSVTFKLIDRVTTLWTNFAKYGNPTPDDSLGVKWLPYTLAAQDYMDIGNTLVPGNSPDKEELDFWESVLHQHLPKFSTLNQ</w:t>
            </w:r>
          </w:p>
        </w:tc>
      </w:tr>
      <w:tr w:rsidR="00203F2F" w14:paraId="193E0944" w14:textId="77777777" w:rsidTr="00B70A69">
        <w:trPr>
          <w:jc w:val="center"/>
        </w:trPr>
        <w:tc>
          <w:tcPr>
            <w:tcW w:w="1474" w:type="dxa"/>
            <w:vAlign w:val="center"/>
          </w:tcPr>
          <w:p w14:paraId="4D77ACBD" w14:textId="77777777" w:rsidR="00203F2F" w:rsidRPr="007436CB" w:rsidRDefault="00203F2F" w:rsidP="00203F2F">
            <w:pPr>
              <w:rPr>
                <w:rFonts w:cs="Times New Roman"/>
                <w:sz w:val="18"/>
                <w:szCs w:val="18"/>
              </w:rPr>
            </w:pPr>
            <w:r w:rsidRPr="00504B16">
              <w:rPr>
                <w:rFonts w:cs="Times New Roman"/>
                <w:sz w:val="18"/>
                <w:szCs w:val="18"/>
              </w:rPr>
              <w:t>SexiCXE10</w:t>
            </w:r>
          </w:p>
        </w:tc>
        <w:tc>
          <w:tcPr>
            <w:tcW w:w="6889" w:type="dxa"/>
          </w:tcPr>
          <w:p w14:paraId="032ABA69" w14:textId="77777777" w:rsidR="00203F2F" w:rsidRPr="007436CB" w:rsidRDefault="00203F2F" w:rsidP="00203F2F">
            <w:pPr>
              <w:rPr>
                <w:rFonts w:cs="Times New Roman"/>
                <w:sz w:val="18"/>
                <w:szCs w:val="18"/>
              </w:rPr>
            </w:pPr>
            <w:r w:rsidRPr="00504B16">
              <w:rPr>
                <w:rFonts w:cs="Times New Roman"/>
                <w:sz w:val="18"/>
                <w:szCs w:val="18"/>
              </w:rPr>
              <w:t>MVQVRVSEGLLEGEQVQNEYGGSFYRFRGIPYAQPPLGDLRFKPPQPLKPWQGVRQAKQFGTVCYQYNATNPGLSNMSEDCLYVNVYTPDIKPATPLPVMVWIHGGGFVWGSGNDDLYGPEFLIRHNVVLVTLNYRLEVLGFLCLDTEDIPGNAGMKDQVAALRWVKRNIANFGGNPDNITIFGESAGGGSVSYHLISPMSKGLFNRAIPQSGASTCFWAKAFEPKEKAILLAKQLGFHSEDEKELYEFFMNQPVENLVNLNLQVTTSQKSYEIHFSVTSEKDFGQERFFYGDIIDGIQSNLHEGVDIMTGYTKDEYTISVSLGGPLEDILAKAQRYREAFTPKIIQNYGTISDQLEAARKLQKFYYKNERVSMDNIDTLLNYIGVEMFVHGVMLAAKLYSKKNKVYFYKFNCFSERNVFAHAFCVGYLTEGRSIVSHADELAYLFPVKLFSQKVDRTSDTFKLIDRVTKLWTNFAKYGNPTPDDSLGVKWLPYTLAAQDYMDIGNKLVAGKSPDKEELDFWESVHQQHLPKFSMLHK</w:t>
            </w:r>
          </w:p>
        </w:tc>
      </w:tr>
      <w:tr w:rsidR="00203F2F" w14:paraId="638EE8D5" w14:textId="77777777" w:rsidTr="00B70A69">
        <w:trPr>
          <w:jc w:val="center"/>
        </w:trPr>
        <w:tc>
          <w:tcPr>
            <w:tcW w:w="1474" w:type="dxa"/>
            <w:vAlign w:val="center"/>
          </w:tcPr>
          <w:p w14:paraId="7BF6353E" w14:textId="77777777" w:rsidR="00203F2F" w:rsidRPr="007436CB" w:rsidRDefault="00203F2F" w:rsidP="00203F2F">
            <w:pPr>
              <w:rPr>
                <w:rFonts w:cs="Times New Roman"/>
                <w:sz w:val="18"/>
                <w:szCs w:val="18"/>
              </w:rPr>
            </w:pPr>
            <w:r w:rsidRPr="00504B16">
              <w:rPr>
                <w:rFonts w:cs="Times New Roman"/>
                <w:sz w:val="18"/>
                <w:szCs w:val="18"/>
              </w:rPr>
              <w:t>SlCXE7</w:t>
            </w:r>
          </w:p>
        </w:tc>
        <w:tc>
          <w:tcPr>
            <w:tcW w:w="6889" w:type="dxa"/>
          </w:tcPr>
          <w:p w14:paraId="2F657D91" w14:textId="77777777" w:rsidR="00203F2F" w:rsidRPr="007436CB" w:rsidRDefault="00203F2F" w:rsidP="00203F2F">
            <w:pPr>
              <w:rPr>
                <w:rFonts w:cs="Times New Roman"/>
                <w:sz w:val="18"/>
                <w:szCs w:val="18"/>
              </w:rPr>
            </w:pPr>
            <w:r w:rsidRPr="00504B16">
              <w:rPr>
                <w:rFonts w:cs="Times New Roman"/>
                <w:sz w:val="18"/>
                <w:szCs w:val="18"/>
              </w:rPr>
              <w:t>MQWQTCVLLLCVTAILADDEWREVKTAQGPVRGRKHPTEDIYTFYNIPYATAPVGVDRFKAPLPPPVWLQPYDAVEKPVVCPQPVFPFPELQLNKLVKQENCLIANVFVPNTNKKNLSVVVYVHGGAFIMGWGDMFRATQLMNKKDIIVVTFNYRLGVHGFLCLGTEDAPGNAGMKDQVALLRWVQKNIGSFNGNPDDVTIIGFSAGSASVDLLMLSKSAEGLFHRVVPESGGNLAAFAIQRDPVEIAKTYARQLNFTNVDDIYALGEFYKTAPLELLTSDPFFDRTDSTFLFSPCVERNMGQETFLTESPLTILKNGNYKKLPVLYGFAEMEGLLRVDFFPFWKQKMSDKFSDFLPADLTFKYEEEREEVANKVKRFYFGDEPVSEDNILQYVNFFSDVLFMHPMLWATKLHVEAGNNQIYLYELSFVAEEVPEVPHTNIKGVTQCGQSLAVLDGKNLTHKSHSEESLATPEYQKMKKTMREIWYNFIKKGKPVPEGSTRPAWPFAGADRSPHMSLGQKIEPRGVLLEKRTVLWDDINQRYFREPVPPPTPPPKSHAEK</w:t>
            </w:r>
          </w:p>
        </w:tc>
      </w:tr>
      <w:tr w:rsidR="00203F2F" w14:paraId="138CD74B" w14:textId="77777777" w:rsidTr="00B70A69">
        <w:trPr>
          <w:jc w:val="center"/>
        </w:trPr>
        <w:tc>
          <w:tcPr>
            <w:tcW w:w="1474" w:type="dxa"/>
            <w:vAlign w:val="center"/>
          </w:tcPr>
          <w:p w14:paraId="7C872651" w14:textId="77777777" w:rsidR="00203F2F" w:rsidRPr="007436CB" w:rsidRDefault="00203F2F" w:rsidP="00203F2F">
            <w:pPr>
              <w:rPr>
                <w:rFonts w:cs="Times New Roman"/>
                <w:sz w:val="18"/>
                <w:szCs w:val="18"/>
              </w:rPr>
            </w:pPr>
            <w:proofErr w:type="spellStart"/>
            <w:r w:rsidRPr="00504B16">
              <w:rPr>
                <w:rFonts w:cs="Times New Roman"/>
                <w:sz w:val="18"/>
                <w:szCs w:val="18"/>
              </w:rPr>
              <w:t>ApolPDE</w:t>
            </w:r>
            <w:proofErr w:type="spellEnd"/>
          </w:p>
        </w:tc>
        <w:tc>
          <w:tcPr>
            <w:tcW w:w="6889" w:type="dxa"/>
          </w:tcPr>
          <w:p w14:paraId="67D5E3B0" w14:textId="77777777" w:rsidR="00203F2F" w:rsidRPr="007436CB" w:rsidRDefault="00203F2F" w:rsidP="00203F2F">
            <w:pPr>
              <w:rPr>
                <w:rFonts w:cs="Times New Roman"/>
                <w:sz w:val="18"/>
                <w:szCs w:val="18"/>
              </w:rPr>
            </w:pPr>
            <w:r w:rsidRPr="00504B16">
              <w:rPr>
                <w:rFonts w:cs="Times New Roman"/>
                <w:sz w:val="18"/>
                <w:szCs w:val="18"/>
              </w:rPr>
              <w:t>MFLKLFIFVATVGLASTADSNPVVTVTQGALQGAWKTSAKGRDYASFQGVPYAIPPTGEYRFKEPQELTSWDGTWNATEPLSACLQYDPFSDSITGNEDCLYLNIHTPNISSDASLPVMVFIHGGAFMYGEGSVYDPIYFMDYDMVVITFNYRLGPLGFLSTADDVIPGNNGLKDQSFALHWVKNNIKMFGGNPDSITLTGCSAGGASVHYHYLSQLSRDTFHRGIAFSGSAFDPWAFAVKPVQNANTLASIVGCSSDTSTEILNCLMDASAEDIVNAQNEMFDWKVKLFSHFTPTIEAAEVEDAFLNKYPYQAAVDGDMLNVPLITAMNAQEGLYPGAADLIYLDEIESQWSVVARDLFKYNDTLSSTLWSDVAAKIKEEYFGDETVSEDTFSQLVEALTDRLFIMDIGRLAEIHALKSGQATYVYKYSYRATTSLSNLLANNEEDYG</w:t>
            </w:r>
            <w:r w:rsidRPr="00504B16">
              <w:rPr>
                <w:rFonts w:cs="Times New Roman"/>
                <w:sz w:val="18"/>
                <w:szCs w:val="18"/>
              </w:rPr>
              <w:lastRenderedPageBreak/>
              <w:t>VCHCDDVLHIFNYPYIDARTDTDLQMIYNLCEMIYTYASTGTPVMAGSDIEWLPVTSGDSEINYLEIFSPNSTEMKSSSDFGRRSFWDNLGIIENKNYNATLIAEL</w:t>
            </w:r>
          </w:p>
        </w:tc>
      </w:tr>
      <w:tr w:rsidR="00203F2F" w14:paraId="49462FB5" w14:textId="77777777" w:rsidTr="00B70A69">
        <w:trPr>
          <w:jc w:val="center"/>
        </w:trPr>
        <w:tc>
          <w:tcPr>
            <w:tcW w:w="1474" w:type="dxa"/>
            <w:vAlign w:val="center"/>
          </w:tcPr>
          <w:p w14:paraId="1D2C117E" w14:textId="77777777" w:rsidR="00203F2F" w:rsidRPr="007436CB" w:rsidRDefault="00203F2F" w:rsidP="00203F2F">
            <w:pPr>
              <w:rPr>
                <w:rFonts w:cs="Times New Roman"/>
                <w:sz w:val="18"/>
                <w:szCs w:val="18"/>
              </w:rPr>
            </w:pPr>
            <w:proofErr w:type="spellStart"/>
            <w:r w:rsidRPr="00504B16">
              <w:rPr>
                <w:rFonts w:cs="Times New Roman"/>
                <w:sz w:val="18"/>
                <w:szCs w:val="18"/>
              </w:rPr>
              <w:t>PjapPDE</w:t>
            </w:r>
            <w:proofErr w:type="spellEnd"/>
          </w:p>
        </w:tc>
        <w:tc>
          <w:tcPr>
            <w:tcW w:w="6889" w:type="dxa"/>
          </w:tcPr>
          <w:p w14:paraId="3EA7DFEC" w14:textId="77777777" w:rsidR="00203F2F" w:rsidRPr="007436CB" w:rsidRDefault="00203F2F" w:rsidP="00203F2F">
            <w:pPr>
              <w:rPr>
                <w:rFonts w:cs="Times New Roman"/>
                <w:sz w:val="18"/>
                <w:szCs w:val="18"/>
              </w:rPr>
            </w:pPr>
            <w:r w:rsidRPr="00504B16">
              <w:rPr>
                <w:rFonts w:cs="Times New Roman"/>
                <w:sz w:val="18"/>
                <w:szCs w:val="18"/>
              </w:rPr>
              <w:t>MTFHARFLTILVFATGIFANNPFPTLEISTGVLQGTYKTSYNGRKFSAFDGVPYARPPVGELRFEAPKEPYNWTGTWIADTNPLCIQSFVGVKELGVSGEEDCLYLNIYVPREELSHKDNLDVILHIHGGAFMLGSGHFYAGPEYLMDEEVILVTINYRLGPFGFLSTEDEIQPGNNGLKDQVQALKWLRKNIKYFGGNPDSVTLTGMSAGGASVHYHYFSPLSKGLFHRGYSQSGTALNPWAFQEASLDKAKRLAVSVGCPIDTSLNLIHCLKSRSAYSITEAVKHFFGYGVLPFSPFGPVIEKKHDGAFITEHPYKMLVNHQVADIPWITSVTEREGIFPGAYFTDEPSVLEADFYTIAPHALDYNYTISEAYKLSITDKIKKQYFKESINVHDFITLLGDRHFKADAGISAKLQAKANKSPVYFYLISYRGERSFSELFTERTDDLGTSHADDILYYLHYYALTSGKLSNADENMKSIFLEFLVNFMRNGKPKISNIEWTPVNNTNTLHYLHINSPEDMYMATDEDLGAQRFWSKLSLRENSNYDEVKDEL</w:t>
            </w:r>
          </w:p>
        </w:tc>
      </w:tr>
      <w:tr w:rsidR="00203F2F" w14:paraId="6F3ECB11" w14:textId="77777777" w:rsidTr="00B70A69">
        <w:trPr>
          <w:jc w:val="center"/>
        </w:trPr>
        <w:tc>
          <w:tcPr>
            <w:tcW w:w="1474" w:type="dxa"/>
            <w:vAlign w:val="center"/>
          </w:tcPr>
          <w:p w14:paraId="24A11DD4" w14:textId="77777777" w:rsidR="00203F2F" w:rsidRPr="007436CB" w:rsidRDefault="00203F2F" w:rsidP="00203F2F">
            <w:pPr>
              <w:rPr>
                <w:rFonts w:cs="Times New Roman"/>
                <w:sz w:val="18"/>
                <w:szCs w:val="18"/>
              </w:rPr>
            </w:pPr>
            <w:r w:rsidRPr="00504B16">
              <w:rPr>
                <w:rFonts w:cs="Times New Roman"/>
                <w:sz w:val="18"/>
                <w:szCs w:val="18"/>
              </w:rPr>
              <w:t>GmolCXE1</w:t>
            </w:r>
          </w:p>
        </w:tc>
        <w:tc>
          <w:tcPr>
            <w:tcW w:w="6889" w:type="dxa"/>
          </w:tcPr>
          <w:p w14:paraId="54021725" w14:textId="77777777" w:rsidR="00203F2F" w:rsidRPr="007436CB" w:rsidRDefault="00203F2F" w:rsidP="00203F2F">
            <w:pPr>
              <w:rPr>
                <w:rFonts w:cs="Times New Roman"/>
                <w:sz w:val="18"/>
                <w:szCs w:val="18"/>
              </w:rPr>
            </w:pPr>
            <w:r w:rsidRPr="00504B16">
              <w:rPr>
                <w:rFonts w:cs="Times New Roman"/>
                <w:sz w:val="18"/>
                <w:szCs w:val="18"/>
              </w:rPr>
              <w:t>MKWLALFSLVAATVLQQPAPTVRTRGGLLRGRVARDGRLLEYLGIPYGTVNEENRFKAPLPPPTWDGVFEAINTNTRCPQTVMGSVIIGNPDCLKLNVYTPARTRSKLLPVMVYIHGGCFFEGTGSAFLYGADYFVEHGVVFVGINYRLNVEGFLCLGTEDAPGNAGLKDQVAALRWIKDNIEAFGGNPQSVTLFGESAGAVSSSFLVLSRAAKGLFHRVILQSGSTLAPWALQHDPIRTASALVKHFGYDTKDPYEIYDILRSKTVNELIIAKAAENQNYISSDTLFVPCIEKELPGIEPIVTEYPTSIIESGNYTKVPMIIGFNDNEGIYFVAKDYGSSLKSIDPKENLQPDLEFPTELEKNNTVDIIKSHYFPPEKDELILNMVDLYSDLHFKFPSVIESDLYAKTTDKPIYFYLFKYGGYRNMAKIIVGYGATGGASHADELFYLFKPHSIPFPHQLERRMIKRMVTLWTNFAKYGDPTPTTSPLLPFRWQPGRPSNPSALVIDSQLSTARLWDYATVDLWNQTYSKYRRKVYGFH</w:t>
            </w:r>
          </w:p>
        </w:tc>
      </w:tr>
      <w:tr w:rsidR="00203F2F" w14:paraId="3EEA19F2" w14:textId="77777777" w:rsidTr="00B70A69">
        <w:trPr>
          <w:jc w:val="center"/>
        </w:trPr>
        <w:tc>
          <w:tcPr>
            <w:tcW w:w="1474" w:type="dxa"/>
            <w:vAlign w:val="center"/>
          </w:tcPr>
          <w:p w14:paraId="57014934" w14:textId="77777777" w:rsidR="00203F2F" w:rsidRPr="007436CB" w:rsidRDefault="00203F2F" w:rsidP="00203F2F">
            <w:pPr>
              <w:rPr>
                <w:rFonts w:cs="Times New Roman"/>
                <w:sz w:val="18"/>
                <w:szCs w:val="18"/>
              </w:rPr>
            </w:pPr>
            <w:r w:rsidRPr="00504B16">
              <w:rPr>
                <w:rFonts w:cs="Times New Roman"/>
                <w:sz w:val="18"/>
                <w:szCs w:val="18"/>
              </w:rPr>
              <w:t>GmolCXE14</w:t>
            </w:r>
          </w:p>
        </w:tc>
        <w:tc>
          <w:tcPr>
            <w:tcW w:w="6889" w:type="dxa"/>
          </w:tcPr>
          <w:p w14:paraId="67623DCF" w14:textId="77777777" w:rsidR="00203F2F" w:rsidRPr="007436CB" w:rsidRDefault="00203F2F" w:rsidP="00203F2F">
            <w:pPr>
              <w:rPr>
                <w:rFonts w:cs="Times New Roman"/>
                <w:sz w:val="18"/>
                <w:szCs w:val="18"/>
              </w:rPr>
            </w:pPr>
            <w:r w:rsidRPr="00504B16">
              <w:rPr>
                <w:rFonts w:cs="Times New Roman"/>
                <w:sz w:val="18"/>
                <w:szCs w:val="18"/>
              </w:rPr>
              <w:t>MTHGIIKLLLLVASAALCVTQDAKESRIVQTSQGPVRGYKSDGIFYFYGIPYATAPTGTRRFTAPLPGPVWLNTLNAVNDKIACPQGALQMVDVAGYDMREDCLVANIYIPDTDETNLPVVVYVHGGAYQLGTGALGSPRALVQTKKVIAVTFNYRLGAHGFLCLGTENAPGNAGMKDQVALLKWVQKNIANFGGNANDVTIAGYSAGSSAVDLLMLSSMTKGLYNKVIPESGASLAAWSVQVDPIYNAKYYAKQLNFTKNLDDIESLEDFYSTLPYETLMSDTFLDRKESTFWFSPCVESYNGVEKFLDDTPLNILTKGEYRKVPVLYGFANMEGLFRVPLFEQWREAMNKRFSDFLPIDLQFQNNEEKERIAQEIKEFYFGKESISVETIQGYIDYFSDVVFAVAHLRSVKLQVQAGSDSIYLYEYSFFRPQPENAPVPEFVRDIKGAGHCAQSFTILDIGFIGNSSPESEEYKEFKKVMVKLWVNFITTGKPVPAGSDLPSWPPVGANGSPYMDLGEEIKLKGALLEKRVQFWEDIYARFYRSPIAPNTREVRSEL</w:t>
            </w:r>
          </w:p>
        </w:tc>
      </w:tr>
      <w:tr w:rsidR="00203F2F" w14:paraId="13841442" w14:textId="77777777" w:rsidTr="00B70A69">
        <w:trPr>
          <w:jc w:val="center"/>
        </w:trPr>
        <w:tc>
          <w:tcPr>
            <w:tcW w:w="1474" w:type="dxa"/>
            <w:vAlign w:val="center"/>
          </w:tcPr>
          <w:p w14:paraId="35F23A66" w14:textId="77777777" w:rsidR="00203F2F" w:rsidRPr="007436CB" w:rsidRDefault="00203F2F" w:rsidP="00203F2F">
            <w:pPr>
              <w:rPr>
                <w:rFonts w:cs="Times New Roman"/>
                <w:sz w:val="18"/>
                <w:szCs w:val="18"/>
              </w:rPr>
            </w:pPr>
            <w:r w:rsidRPr="00504B16">
              <w:rPr>
                <w:rFonts w:cs="Times New Roman"/>
                <w:sz w:val="18"/>
                <w:szCs w:val="18"/>
              </w:rPr>
              <w:t>DcCCE1</w:t>
            </w:r>
          </w:p>
        </w:tc>
        <w:tc>
          <w:tcPr>
            <w:tcW w:w="6889" w:type="dxa"/>
          </w:tcPr>
          <w:p w14:paraId="28B71A98" w14:textId="77777777" w:rsidR="00203F2F" w:rsidRPr="007436CB" w:rsidRDefault="00203F2F" w:rsidP="00203F2F">
            <w:pPr>
              <w:rPr>
                <w:rFonts w:cs="Times New Roman"/>
                <w:sz w:val="18"/>
                <w:szCs w:val="18"/>
              </w:rPr>
            </w:pPr>
            <w:r w:rsidRPr="00504B16">
              <w:rPr>
                <w:rFonts w:cs="Times New Roman"/>
                <w:sz w:val="18"/>
                <w:szCs w:val="18"/>
              </w:rPr>
              <w:t>MNYINIIIKHIFLLVIIFNAKSSLVFASLTSSRIVRTKYGELSGLVSTPSDRLDAVEIFRGVPYALPPVGHLRFMPPVSGALWSGVKVADRFSPVCPQNLPSPVRMRANNTNAHPRGRLEYLHRLIPYLTNQSEDCLYLNIYAPAQGGSRETGPRKYPVMVFIHGESYEWNSGNAYDGSVLASYGGVVVVTVNYRLGILGFLNTNTDVHMRLPSNYGLMDQIAALHWIQENIGYFNGDPSNVTLVGHGTGAACVNFLMISPAVPDGLLFHRAILMSGSALSPWALVRDPARYARQVAKHAACPRDLSHTELLKCLREKPLELLLSTPVVAPEFTTAFGPSIDGVIIDTGLSETRPANNKDSHSYDYHTQNSPGRPPPPPSASENINEAIAAGGYGNAVLSNAIAKKAMVSKLTRYDLLLGVVKAEAFFTFTGDDIQYGIEPDRRSKILRTFVKNTYRYHLSEILATIINEYTDWERPVQHPVNIRDETLEALSDAMVVAPSVNTADLHSSARRNSYLYVFDYQTKNGDYQQRQGCIHGEELPYLFGAPLVGGVNHFPRNFTKSEILLSEATMIYFSNFARTGNPNDAQDGGDMVHNTVRAERTKFKNIEWTAYESVHKKYLSLDMKPKLKNHYRAHRLSFWLNLVPDLHKPGSDDVPRSHHMLGDDDEINEIPHSTSSPGKHQAPPSTYQNYGPSASHNLVNLTSNDIIHQQASAAVVKVAPSSGRDLQEDLPDGSAAASGQEDGFAAYSTALSVTVAIGCSLLILNVLIFAGVYYQRDKSRQGGSGHQDSAGSIHSNTSSNGSQNGAGMIKQRRQENGGPMSNISADYLYVSGAPELLQIVETSRSSPRSGGGTGPSILKKPPLENSSILVLQPPHRYPPIEFQDVKISCSATLPRAPPPPRLPESQPLLSGGGTLGRYKPQHKTIDELKV</w:t>
            </w:r>
          </w:p>
        </w:tc>
      </w:tr>
      <w:tr w:rsidR="00203F2F" w14:paraId="04C75624" w14:textId="77777777" w:rsidTr="00B70A69">
        <w:trPr>
          <w:jc w:val="center"/>
        </w:trPr>
        <w:tc>
          <w:tcPr>
            <w:tcW w:w="1474" w:type="dxa"/>
            <w:vAlign w:val="center"/>
          </w:tcPr>
          <w:p w14:paraId="4D09F60D" w14:textId="77777777" w:rsidR="00203F2F" w:rsidRPr="007436CB" w:rsidRDefault="00203F2F" w:rsidP="00203F2F">
            <w:pPr>
              <w:rPr>
                <w:rFonts w:cs="Times New Roman"/>
                <w:sz w:val="18"/>
                <w:szCs w:val="18"/>
              </w:rPr>
            </w:pPr>
            <w:r w:rsidRPr="00504B16">
              <w:rPr>
                <w:rFonts w:cs="Times New Roman"/>
                <w:sz w:val="18"/>
                <w:szCs w:val="18"/>
              </w:rPr>
              <w:t>DcCCE2</w:t>
            </w:r>
          </w:p>
        </w:tc>
        <w:tc>
          <w:tcPr>
            <w:tcW w:w="6889" w:type="dxa"/>
          </w:tcPr>
          <w:p w14:paraId="123134E8" w14:textId="77777777" w:rsidR="00203F2F" w:rsidRPr="007436CB" w:rsidRDefault="00203F2F" w:rsidP="00203F2F">
            <w:pPr>
              <w:rPr>
                <w:rFonts w:cs="Times New Roman"/>
                <w:sz w:val="18"/>
                <w:szCs w:val="18"/>
              </w:rPr>
            </w:pPr>
            <w:r w:rsidRPr="00504B16">
              <w:rPr>
                <w:rFonts w:cs="Times New Roman"/>
                <w:sz w:val="18"/>
                <w:szCs w:val="18"/>
              </w:rPr>
              <w:t>MRIRLINQYQLLIYIILYLDYIAPRIVRTKYGDVSGVIINADNRYLDAVEVFRGIPYASAPVGNLRFMPPTTPETWKDVKPAHKFAPVCPQDFAAGATGGAVGAAAETPGAEKMRQPRLEMLRGYLRNQSEDCLYLNIYSPIRKDESKTSDKTPVLVYIHGESFSWNSGSVYDGTVLSSFASMVVVTVNYRLGILGFLNPSKDYRARIPANFGLLDQIAALHWIKENIGEFGGDPSNISLMGHGTGAACINFLMTSPAVPDGLFQRAILMSGSALSSWALVRDPAQYADQVAAQLNCSSLEAAEPLLQCLRNLPLEALMTVRLEVPDYTTGFGPSIDGV</w:t>
            </w:r>
            <w:r w:rsidRPr="00504B16">
              <w:rPr>
                <w:rFonts w:cs="Times New Roman"/>
                <w:sz w:val="18"/>
                <w:szCs w:val="18"/>
              </w:rPr>
              <w:lastRenderedPageBreak/>
              <w:t>VIDPEIQDDAGRVEYIPGKLSASASFLASFLSDGYYTSLLGHSAAIAALIAKLGRFDILAGVVKSEAFFAFSDEDIQYGIENTRRYEVLKKYVSNTFRFHQSEVLSTLINEYTDWERPVQHPINIRDETLDALSDAMYTAPLWTLADLQSKGRNSCYLYVFDYQTKYGVYPQRQGCVQGEELPYMFGAPLVGGMGYFPKNYTKPEIQLSEMLMTYLSNFVRTG</w:t>
            </w:r>
          </w:p>
        </w:tc>
      </w:tr>
      <w:tr w:rsidR="00203F2F" w14:paraId="6F4C1754" w14:textId="77777777" w:rsidTr="00B70A69">
        <w:trPr>
          <w:jc w:val="center"/>
        </w:trPr>
        <w:tc>
          <w:tcPr>
            <w:tcW w:w="1474" w:type="dxa"/>
            <w:vAlign w:val="center"/>
          </w:tcPr>
          <w:p w14:paraId="6E405CD8" w14:textId="77777777" w:rsidR="00203F2F" w:rsidRPr="007436CB" w:rsidRDefault="00203F2F" w:rsidP="00203F2F">
            <w:pPr>
              <w:rPr>
                <w:rFonts w:cs="Times New Roman"/>
                <w:sz w:val="18"/>
                <w:szCs w:val="18"/>
              </w:rPr>
            </w:pPr>
            <w:r w:rsidRPr="00504B16">
              <w:rPr>
                <w:rFonts w:cs="Times New Roman"/>
                <w:sz w:val="18"/>
                <w:szCs w:val="18"/>
              </w:rPr>
              <w:t>DcCCE3</w:t>
            </w:r>
          </w:p>
        </w:tc>
        <w:tc>
          <w:tcPr>
            <w:tcW w:w="6889" w:type="dxa"/>
          </w:tcPr>
          <w:p w14:paraId="3636CC65" w14:textId="77777777" w:rsidR="00203F2F" w:rsidRPr="007436CB" w:rsidRDefault="00203F2F" w:rsidP="00203F2F">
            <w:pPr>
              <w:rPr>
                <w:rFonts w:cs="Times New Roman"/>
                <w:sz w:val="18"/>
                <w:szCs w:val="18"/>
              </w:rPr>
            </w:pPr>
            <w:r w:rsidRPr="00504B16">
              <w:rPr>
                <w:rFonts w:cs="Times New Roman"/>
                <w:sz w:val="18"/>
                <w:szCs w:val="18"/>
              </w:rPr>
              <w:t>MCVFVDNLTLLTLLILFHLTVSNPPGGIGGPSFTRIITTRYGKLQGVIKKINENGISKHLKPIEMYLGVPYATSPTGANRFSPTRTPEPWDGIKFVNRVSPVCPQRLPDIADETEALGRMPRGRYEHLKRLLPHLRNQSEDCLYLNIYTPLQEVGQPLQKYPVLIYIHGESFEWNSGNPYDGRILASYADFVVITLNYRLGVLGFLNANAAPHMKARVANYGLMDQIAALHWVQQNIALFGGDPGNVTMMGHGTGAACINFLMISPTVMPGLFHKAVLLSGSALSSWALVEDPVHFAVQLASQLNCTVPDIHADHESLVDCLRDVPLSRLMAADTGAPSFLSAFGPSVDGVVIKSNFQQELLLNILPELQGYSAGSIALGTPINIKKNSEILLGGTNKYDLLFGVVTSEALSGFSNGDIEAGFEGERRDKIIRTYIRNTYVYHLSEIFFTVINEYTDWERTVLHPINTRDATIAAISDAQYVAPLVQIGDLLSRPQLLQSGGGAGNGTSGAPNPPSSPGHTKSYFYVFDYQTKDGDYPQRMGTAHGEELPYIFGAPLIDGFSHFPRNFTKSEVALSEAFILYLSNFARTGNPNEFQHRAEMTLAGSKEKNRFRSITWDEYDPVHQKYLEISMKPRMKNHYRAHQLSVWLRLIPELHRAGMEGEGGASARHNVFRAVEGAELYEGVVRSDPLTSGRRHVMTSQNGTVAEIIQQPIITSSIPSHQLTSCLNITQTSQHQQNLHPNYHELSNLDLSNFASYNTALTITITIGCSLLVLNILIFAGVYYQKDRNNSNKSSGKKDRSSRKNSMSNSNSSCYLDAATSKNLLNMDTSSIIVDIERDMMLTEDKQQHCDLMLSHPQTSNAASMKTLSHLATLPRNKHIMSDTQCVTSLNTQYNAMTSQPCCNNVATLPRNITFNPVMTYDCKMAQSTGADCNFRSSNVHESFRQSPNVLECSRSSYQGNPCDGGGAKNLIKLNSSTSSSTGSGGSNPPGGNLSEMRV</w:t>
            </w:r>
          </w:p>
        </w:tc>
      </w:tr>
      <w:tr w:rsidR="00203F2F" w14:paraId="592CB2C1" w14:textId="77777777" w:rsidTr="00B70A69">
        <w:trPr>
          <w:jc w:val="center"/>
        </w:trPr>
        <w:tc>
          <w:tcPr>
            <w:tcW w:w="1474" w:type="dxa"/>
            <w:vAlign w:val="center"/>
          </w:tcPr>
          <w:p w14:paraId="5527ED25" w14:textId="77777777" w:rsidR="00203F2F" w:rsidRPr="007436CB" w:rsidRDefault="00203F2F" w:rsidP="00203F2F">
            <w:pPr>
              <w:rPr>
                <w:rFonts w:cs="Times New Roman"/>
                <w:sz w:val="18"/>
                <w:szCs w:val="18"/>
              </w:rPr>
            </w:pPr>
            <w:r w:rsidRPr="00504B16">
              <w:rPr>
                <w:rFonts w:cs="Times New Roman"/>
                <w:sz w:val="18"/>
                <w:szCs w:val="18"/>
              </w:rPr>
              <w:t>DcCCE4</w:t>
            </w:r>
          </w:p>
        </w:tc>
        <w:tc>
          <w:tcPr>
            <w:tcW w:w="6889" w:type="dxa"/>
          </w:tcPr>
          <w:p w14:paraId="77C1998D" w14:textId="77777777" w:rsidR="00203F2F" w:rsidRPr="007436CB" w:rsidRDefault="00203F2F" w:rsidP="00203F2F">
            <w:pPr>
              <w:rPr>
                <w:rFonts w:cs="Times New Roman"/>
                <w:sz w:val="18"/>
                <w:szCs w:val="18"/>
              </w:rPr>
            </w:pPr>
            <w:r w:rsidRPr="00504B16">
              <w:rPr>
                <w:rFonts w:cs="Times New Roman"/>
                <w:sz w:val="18"/>
                <w:szCs w:val="18"/>
              </w:rPr>
              <w:t>MRPCLIAALLLLALVSAAPRYSSRIVEISSGAIRGIILEPNSRHLEPVEAFLGVPYAAPPVGQLRYAPANPPLNWTGTRLADALGPVCPQKFPDLSNKTAALQHMPVGRYQQLLRMEPYLGNFSEDCLHLNIYVPGSGSRGVDAPYAVIVFIHGESYEWNAGNHYDGSVLASSGHIIFVSINYRLGILGFLKTQTGHTQSGNWAVSDVIAALEWIKINIASFGGDPTRITLFGHDTGAALVNIVLLTPSVKGLFHRVTLLSGSILSPWSFVHDPDSIRSNVADQLGCTLSDNLAPCLRTHTLASLLQVNLTPPRFLAGFGPHLFTDPNVALEKAGDNFVTTPLMAGVVTTESYLNFNANDIQYGFEEDQRNRVLRTYVRNAYVYHLNEIFSTIRNEYTDWDKPILHPINIRDSIMEALSDGHTVAPVIRVVYLHARRGAKTYMFHFAYQSKDSEYPQRLGSVRGEDLPYILGLPLVQGLPFFPQNYSKQDIAISESMVTFFTNYAKTGDPNKHDHRGVIKDRSKYWDPYETGTQEYLSIGVKSKMKSHYRGHKMAVWLNLIPQLHQPGDEDVSMRHHHFHERANHYYAGVVKPETFTKLPPLLTTTTKLNIECEPNSTLPNENTLLDKSHDHSNNGVNEDEDSEESLLEKIARKHYSYTTALGVTVGIGCLLLILNIVIFTAIYYQRRRKKKSRERDGKSDEINSDINHSDNFDNFSLTQLSIAVGDKSPYSNSIQLNNTNAILTKSPSIPEPPPPPKNMPPLVVVPPPKLPNRLNSCLSNSSTNVNSVKKRVQIQEISV</w:t>
            </w:r>
          </w:p>
        </w:tc>
      </w:tr>
      <w:tr w:rsidR="00203F2F" w14:paraId="355A6D93" w14:textId="77777777" w:rsidTr="00B70A69">
        <w:trPr>
          <w:jc w:val="center"/>
        </w:trPr>
        <w:tc>
          <w:tcPr>
            <w:tcW w:w="1474" w:type="dxa"/>
            <w:vAlign w:val="center"/>
          </w:tcPr>
          <w:p w14:paraId="22D26BC2" w14:textId="77777777" w:rsidR="00203F2F" w:rsidRPr="007436CB" w:rsidRDefault="00203F2F" w:rsidP="00203F2F">
            <w:pPr>
              <w:rPr>
                <w:rFonts w:cs="Times New Roman"/>
                <w:sz w:val="18"/>
                <w:szCs w:val="18"/>
              </w:rPr>
            </w:pPr>
            <w:r w:rsidRPr="00504B16">
              <w:rPr>
                <w:rFonts w:cs="Times New Roman"/>
                <w:sz w:val="18"/>
                <w:szCs w:val="18"/>
              </w:rPr>
              <w:t>DcCCE5</w:t>
            </w:r>
          </w:p>
        </w:tc>
        <w:tc>
          <w:tcPr>
            <w:tcW w:w="6889" w:type="dxa"/>
          </w:tcPr>
          <w:p w14:paraId="7D7CBC8D" w14:textId="77777777" w:rsidR="00203F2F" w:rsidRPr="007436CB" w:rsidRDefault="00203F2F" w:rsidP="00203F2F">
            <w:pPr>
              <w:rPr>
                <w:rFonts w:cs="Times New Roman"/>
                <w:sz w:val="18"/>
                <w:szCs w:val="18"/>
              </w:rPr>
            </w:pPr>
            <w:r w:rsidRPr="00504B16">
              <w:rPr>
                <w:rFonts w:cs="Times New Roman"/>
                <w:sz w:val="18"/>
                <w:szCs w:val="18"/>
              </w:rPr>
              <w:t>MRYLLLCLYFVWLTSAHKYSTRVARTKYGPLRGILIQNPPVEAYLGVPYATPPLGSLRYMPPVTPSTWRAPRFADTYSAVCPQRLPDIGNRTEALLQLPRGRLVFLEKLLPLLSNQSEDCLYLNLYVPRPENSMDDIGSPMPALILIHGESYEWNSGNPYDGSILASYGHLIVVTVNFRLGVLGFLKTGARGSAQGNFGLMDIVAALHWLRENLHAFGGDPDRITLMGHGTGASLANILAVSPVAKELLHRVILLSGSGLSPWAIQRDPLAVKRKVAEQTGCHGDLLEDDIAPCLRGKSLQELLDVRLEPLRFLPGFAPFVDGAVIASSVMSSVSLSDVGILSGNKEGPGYELADFPDRDLLFCLTSTESYLDLSAQDLEFGFNETRRDRILRTFVRNAYYFHLNEIFSTLKNEYTDWERPVLSALNYRDATLEVLSDGHTVAPLIRVGHLHALRGGRSYFLHFRHQTSERDYYPQRTGSVRGEDVPYVLGLPLVDGGPFFPHNYSDQDAAISKQLIHYIANFARKGDPNGPTPPASLDPNHQVPFWDTYDSINQLYLELGSKTEIRNHYRGHKMSLWLNLIPQLHRPGVEDLSMRHHNFLEDGVQYYDGSVRPQTLYRPNLLMPEPTTTSRPKATSTTQPTSATAQPDITTTECVNTSLGPAVDMVRPTKDINTNILKKYANNQYQHYATAFIVTITVGLLLLLLNILIMARICRQRENRSREKKKKPKKRKEDIHAGGPDANSISSSSIEEFKHALSESMNPSVSTMVDLPLQDFKCSPPSGTRRPSSGTLGGPDICPPGYESTDVTSPSIPEPPPPPKNQPPPGCPGNPSILRQQNCPQTPPNLMKKRVQIQEISV</w:t>
            </w:r>
          </w:p>
        </w:tc>
      </w:tr>
      <w:tr w:rsidR="00203F2F" w14:paraId="48249106" w14:textId="77777777" w:rsidTr="00B70A69">
        <w:trPr>
          <w:jc w:val="center"/>
        </w:trPr>
        <w:tc>
          <w:tcPr>
            <w:tcW w:w="1474" w:type="dxa"/>
            <w:vAlign w:val="center"/>
          </w:tcPr>
          <w:p w14:paraId="692A8015" w14:textId="77777777" w:rsidR="00203F2F" w:rsidRPr="007436CB" w:rsidRDefault="00203F2F" w:rsidP="00203F2F">
            <w:pPr>
              <w:rPr>
                <w:rFonts w:cs="Times New Roman"/>
                <w:sz w:val="18"/>
                <w:szCs w:val="18"/>
              </w:rPr>
            </w:pPr>
            <w:r w:rsidRPr="00504B16">
              <w:rPr>
                <w:rFonts w:cs="Times New Roman"/>
                <w:sz w:val="18"/>
                <w:szCs w:val="18"/>
              </w:rPr>
              <w:t>DcCCE6</w:t>
            </w:r>
          </w:p>
        </w:tc>
        <w:tc>
          <w:tcPr>
            <w:tcW w:w="6889" w:type="dxa"/>
          </w:tcPr>
          <w:p w14:paraId="1E80A41C" w14:textId="77777777" w:rsidR="00203F2F" w:rsidRPr="007436CB" w:rsidRDefault="00203F2F" w:rsidP="00203F2F">
            <w:pPr>
              <w:rPr>
                <w:rFonts w:cs="Times New Roman"/>
                <w:sz w:val="18"/>
                <w:szCs w:val="18"/>
              </w:rPr>
            </w:pPr>
            <w:r w:rsidRPr="00504B16">
              <w:rPr>
                <w:rFonts w:cs="Times New Roman"/>
                <w:sz w:val="18"/>
                <w:szCs w:val="18"/>
              </w:rPr>
              <w:t>MASCGALFTGLLLLLLLQVTMSSKEYTNIIELKQGRLRGVVRSPVHNGNLNNIHMYLGIPYAAPPVGQLRFMAPQSPQPWPGLMIADSFSPVCPQKLPNLDDDDFSKKMSKGRLQYYQALMPYLKNQSEDCLYLNIYTPLQDSSRTYRRHSVLVIIHGESYSFGSGNIY</w:t>
            </w:r>
            <w:r w:rsidRPr="00504B16">
              <w:rPr>
                <w:rFonts w:cs="Times New Roman"/>
                <w:sz w:val="18"/>
                <w:szCs w:val="18"/>
              </w:rPr>
              <w:lastRenderedPageBreak/>
              <w:t>DGFVLASYANMVVVTFNFRLGILGFLRPGVGSSTVTNFGIMDQVAALQWIKDNIEHFGGDPTSVTLMGHGTGAASINFLMLSPLLSPSYDLFKRAILLSGSALSLWSLVTHPLQYTLQVAQHFNCPETDPEMSICLRNKRLSDITAVDIESPRFKTAFGPIIDGNVIPNDPEQCMTVYRDIFSRYELMFGLTQSESYHQLDGISLLFGMKFEQTETLLRDFVYSKYEAHPDVALAKILQEYNNWNKSLAGMTPKSEAEQNRDNVLSILNDALYNAPVIQMGEYHAKANRETYFYVFGHKTDNGLFPYTDQSVSGEEVPYFLGVPLDGDLSYYKSKYTTREKLHSEVILTWVSNFARSGNPNMGMRDSFQFLSYSDWAPYLHLHWPPFDPNNQTYLQMNIPPRVSKHYKADKVRYWNVNLPHTLSQCLTPSGGIDKYASRYPSILREFPPNPEPDRDYAEPKYGRRPEPEPKPRDFDPRPWIEQPLPKPNEAREDFNPYDNFGTRPQFGRTEKSDPSDDENVKSSSISGILITLGVIFLLLNLFAFVFIFYQKNRLNMREHLFNNARMRHFQCTSRNTDGDDEYEFTDDEVESQIYMKKTSSAVTTPPDVKSILKHNNSDYEAVSTNKQNYERKNSSSTVDANMKVRQWIVEKCNGETQFEMDGTSDDGGKAPKAGTARDFNQKENIYVDRKDRADVRKEGNYDVIKTRKTSNDSSSTKKQGVKKVSVAVDATPATRTASVLRQIPIEITKSSKSLNEISKDESEIPLVLRKNKSFDYPDDEFIDEKSRTLPSNFNKKRSMSTTSIHELKQLIDSNKTFQEVVTAKTKTLKKPKTVHKNEANILDDGKLSGKLNADINVTSRDEKEILPLTHQQTMNGIMRRNFPKVL</w:t>
            </w:r>
          </w:p>
        </w:tc>
      </w:tr>
      <w:tr w:rsidR="00203F2F" w14:paraId="4EC10B1B" w14:textId="77777777" w:rsidTr="00B70A69">
        <w:trPr>
          <w:jc w:val="center"/>
        </w:trPr>
        <w:tc>
          <w:tcPr>
            <w:tcW w:w="1474" w:type="dxa"/>
            <w:vAlign w:val="center"/>
          </w:tcPr>
          <w:p w14:paraId="3DDC7EA1" w14:textId="77777777" w:rsidR="00203F2F" w:rsidRPr="007436CB" w:rsidRDefault="00203F2F" w:rsidP="00203F2F">
            <w:pPr>
              <w:rPr>
                <w:rFonts w:cs="Times New Roman"/>
                <w:sz w:val="18"/>
                <w:szCs w:val="18"/>
              </w:rPr>
            </w:pPr>
            <w:r w:rsidRPr="00504B16">
              <w:rPr>
                <w:rFonts w:cs="Times New Roman"/>
                <w:sz w:val="18"/>
                <w:szCs w:val="18"/>
              </w:rPr>
              <w:t>DcCCE7</w:t>
            </w:r>
          </w:p>
        </w:tc>
        <w:tc>
          <w:tcPr>
            <w:tcW w:w="6889" w:type="dxa"/>
          </w:tcPr>
          <w:p w14:paraId="4EF2AC19" w14:textId="77777777" w:rsidR="00203F2F" w:rsidRPr="007436CB" w:rsidRDefault="00203F2F" w:rsidP="00203F2F">
            <w:pPr>
              <w:rPr>
                <w:rFonts w:cs="Times New Roman"/>
                <w:sz w:val="18"/>
                <w:szCs w:val="18"/>
              </w:rPr>
            </w:pPr>
            <w:r w:rsidRPr="00504B16">
              <w:rPr>
                <w:rFonts w:cs="Times New Roman"/>
                <w:sz w:val="18"/>
                <w:szCs w:val="18"/>
              </w:rPr>
              <w:t>MGPPVLLLVWLSVATSATVLRHTRHQMSPPSPDLSEDFSSTDAIFHHKNLLDLRMDADATSERIIDDEISITESDEEDPDDLEDHSMRMQADQPPLPGDPGSDPLVVKTTKGRIRGITLTAPTGKQVDAWLGIPYAQKPIGNLRFRHPQPVDRWDKDNPNLILNTTRQPNSCVQIVDTLFVNFSGAEMWNPNTHMSEDCLYINVVAPRPRPKNAAVMIWVFGGGFYSGTATLDVYDPKILVSEMNVIVVSMQYRVASLGFLYFRTPDAPGNTGLFDQLMALQWVHDNIEYFGGNRNNVTLFGESAGAVSVSFHLLSPLSRNLFSQAIMQSGAPTAPWAIIDQEESILRGLRLAEALKCPHDRNRIQDAIDCLKKVNATDMVNSEWGTLGICEFPFVPIVDGVFLTDIPVKSLRNKEFKKTNILMGSNTEEGNYFILYFLTELFKKEENVYISREEFLNSVHQLNPYFHPIVRNAIVFEYTNWLNPDDPISNRDSLDKMVGDYHFTCNVNEFAHRYAETGNSVFMYYFKHRSYNSPWPSWTGVLHADEISYAFGEPLNPRKSFAASEVELSRRIMRYWTNFAKTGNPSLGDDGQWTPVYWPVHTAYGREFLTLDVNNTETGRGPRLKPCAFWKKYLPKLIASTANCSTDLSKRPIELSTATSSARGLLSAHHSKQSFYISSILNLVYTLPLYLMLKLLY</w:t>
            </w:r>
          </w:p>
        </w:tc>
      </w:tr>
      <w:tr w:rsidR="00203F2F" w14:paraId="56C1F9A5" w14:textId="77777777" w:rsidTr="00B70A69">
        <w:trPr>
          <w:jc w:val="center"/>
        </w:trPr>
        <w:tc>
          <w:tcPr>
            <w:tcW w:w="1474" w:type="dxa"/>
            <w:vAlign w:val="center"/>
          </w:tcPr>
          <w:p w14:paraId="5ED3E459" w14:textId="77777777" w:rsidR="00203F2F" w:rsidRPr="007436CB" w:rsidRDefault="00203F2F" w:rsidP="00203F2F">
            <w:pPr>
              <w:rPr>
                <w:rFonts w:cs="Times New Roman"/>
                <w:sz w:val="18"/>
                <w:szCs w:val="18"/>
              </w:rPr>
            </w:pPr>
            <w:r w:rsidRPr="00504B16">
              <w:rPr>
                <w:rFonts w:cs="Times New Roman"/>
                <w:sz w:val="18"/>
                <w:szCs w:val="18"/>
              </w:rPr>
              <w:t>DcCCE8</w:t>
            </w:r>
          </w:p>
        </w:tc>
        <w:tc>
          <w:tcPr>
            <w:tcW w:w="6889" w:type="dxa"/>
          </w:tcPr>
          <w:p w14:paraId="01EC067F" w14:textId="77777777" w:rsidR="00203F2F" w:rsidRPr="007436CB" w:rsidRDefault="00203F2F" w:rsidP="00203F2F">
            <w:pPr>
              <w:rPr>
                <w:rFonts w:cs="Times New Roman"/>
                <w:sz w:val="18"/>
                <w:szCs w:val="18"/>
              </w:rPr>
            </w:pPr>
            <w:r w:rsidRPr="00504B16">
              <w:rPr>
                <w:rFonts w:cs="Times New Roman"/>
                <w:sz w:val="18"/>
                <w:szCs w:val="18"/>
              </w:rPr>
              <w:t>MNPALILSLLFLYPVHIQCRPRAHQHHSHDHHSHAGPHGENHSYERHSYEHRDPLLIETKSGPVRGYSKEVLGREVHIFTGIPFAKPPLGNLRFKKPVPIGRWPGFIDATKLPNSCYQEKYEYFPGFEGEEMWNPNTNLSEDCLYLNIWAPQRLRIRHKTGEHDTKRQLAPVLVWIYGGGYMSGTATLDIYNADIVAGTSDVIVVSIQYRVGAFGFLYLKGLLPDHFEDAPGNMGLWDQIMAFEWLRDNIEFFGGNPDLITLFGESAGAASVSIHLLSPLTRHLFKRGIMQSGTLNAPWSYMTAERAVEIARKLLDDVGCNGTTNLEDNPERVMSCLGAVDSKTISSMQWNSYTAILGFTSAPTIDGELVPKHPLAMIEDMSKDDNLTEIIIGSNQDEGTYFLLYDFIDYFEKDGPSTLPREKFLILVNQIFKVKPESEQAAAIIHEYTDWENVMDEHLNQKLISDAVGDYFFICPTNHFAQTYASRGGKVYYYFFTQRTSTNQWGEWMGVMHGDEIEYVFGHPLNRSIEYNARERDLSLRMMQAYARFALVGKPVPDDVEWPLYTKDHPYYYIFNAEKSGTGKGPRARTCSFWNDFYPKLIPPPLDPITTNCDLDRSETPDDYAVLIPPLQSVFNSNMTSSAPSGHLLHTLVLILTTCVAVIVRF</w:t>
            </w:r>
          </w:p>
        </w:tc>
      </w:tr>
      <w:tr w:rsidR="00203F2F" w14:paraId="341DF75B" w14:textId="77777777" w:rsidTr="00B70A69">
        <w:trPr>
          <w:jc w:val="center"/>
        </w:trPr>
        <w:tc>
          <w:tcPr>
            <w:tcW w:w="1474" w:type="dxa"/>
            <w:vAlign w:val="center"/>
          </w:tcPr>
          <w:p w14:paraId="6A932208" w14:textId="77777777" w:rsidR="00203F2F" w:rsidRPr="007436CB" w:rsidRDefault="00203F2F" w:rsidP="00203F2F">
            <w:pPr>
              <w:rPr>
                <w:rFonts w:cs="Times New Roman"/>
                <w:sz w:val="18"/>
                <w:szCs w:val="18"/>
              </w:rPr>
            </w:pPr>
            <w:r w:rsidRPr="00B95470">
              <w:rPr>
                <w:rFonts w:cs="Times New Roman"/>
                <w:sz w:val="18"/>
                <w:szCs w:val="18"/>
              </w:rPr>
              <w:t>DcCCE9</w:t>
            </w:r>
          </w:p>
        </w:tc>
        <w:tc>
          <w:tcPr>
            <w:tcW w:w="6889" w:type="dxa"/>
          </w:tcPr>
          <w:p w14:paraId="298D7DC0" w14:textId="77777777" w:rsidR="00203F2F" w:rsidRPr="007436CB" w:rsidRDefault="00203F2F" w:rsidP="00203F2F">
            <w:pPr>
              <w:rPr>
                <w:rFonts w:cs="Times New Roman"/>
                <w:sz w:val="18"/>
                <w:szCs w:val="18"/>
              </w:rPr>
            </w:pPr>
            <w:r w:rsidRPr="00B95470">
              <w:rPr>
                <w:rFonts w:cs="Times New Roman"/>
                <w:sz w:val="18"/>
                <w:szCs w:val="18"/>
              </w:rPr>
              <w:t>MSFKYLSLILLLPKCYFTQKPFDPRDIQLPVPGDPNYKTYVHNSRRYGQAIPIEKFPKFSDTPRNVDSNFAYPGQNFDPAFNPNYNPALNPNYNPSSGNYYDPLNPFNLPDRSLSPGQPGSSFGLPGVLGGWRTDLQGKLRPDSFNLNSNKDLFVKTPYGQIQGFKVNLYDNPHPEYSVRPEYNPVEKVQGNVSVFLGIPYAMPPVNEGRFKPPRPHKGWQLLQAVDFGPACPQPVEMVGPSKGVRDMDEDCLYLNVYSPMTGAGVSRPYPVMVYIHGGDFSHGASNLFPGHMMAGFYEVVVVTINYRLGALGFLSTGDHNSPGNYGILDQAMALQWIHGNIEHFNGDPNSITLFGPGAGAASAGLLMVNPRTRNLVRRVIAQSGSATADWALIQDRWRVQNTSRLFAQHLGCSFESSWKIVDCLKRGRSSLELGNANFRPQVGMFAWGPVLDLNFTVPADHWHDGWYQKDWYFTNYTTEEYIRMGSFSRDLAYMTGVTTQEAAYIVANNASLKPYYIIDSVAFDQKVKELVLQYNYTLNTQGVYQAIKYIYTYWPDPTNVTFIREQYINMLSDFLYRAPVDNIVKLLVEKNVPVFMYVMNTTVEAFRLPEWCKYRHNIEHYFLTGAPFMDIEFFPSKDLLRRNMWTDNDRNMSHFFMKAYTNFAKFGDPTFTQILGLHFEKASMGTLKYLNLNTTFNSSIQMNYRQTESAFWTWYMPTLVGVVTPTYPPFTEYWWEPRTPIQVAFWSVSTLCMVLLAAVVIFCILWQTAKRRVNHYYSGDIFVRDDTELTMPSVNGVGSSGIDNRDQRSVSNIYEYRDTPPIGSQKKSEVKGKMSASNPSLRTGSGSASSLKDSTSVVSSNPIGSLSRSPGGLKKGRSRSNTLDTDSVPQTTV</w:t>
            </w:r>
          </w:p>
        </w:tc>
      </w:tr>
      <w:tr w:rsidR="00203F2F" w14:paraId="035E4FFE" w14:textId="77777777" w:rsidTr="00B70A69">
        <w:trPr>
          <w:jc w:val="center"/>
        </w:trPr>
        <w:tc>
          <w:tcPr>
            <w:tcW w:w="1474" w:type="dxa"/>
            <w:vAlign w:val="center"/>
          </w:tcPr>
          <w:p w14:paraId="7CA73845" w14:textId="77777777" w:rsidR="00203F2F" w:rsidRPr="007436CB" w:rsidRDefault="00203F2F" w:rsidP="00203F2F">
            <w:pPr>
              <w:rPr>
                <w:rFonts w:cs="Times New Roman"/>
                <w:sz w:val="18"/>
                <w:szCs w:val="18"/>
              </w:rPr>
            </w:pPr>
            <w:r w:rsidRPr="00B95470">
              <w:rPr>
                <w:rFonts w:cs="Times New Roman"/>
                <w:sz w:val="18"/>
                <w:szCs w:val="18"/>
              </w:rPr>
              <w:lastRenderedPageBreak/>
              <w:t>DcCCE10</w:t>
            </w:r>
          </w:p>
        </w:tc>
        <w:tc>
          <w:tcPr>
            <w:tcW w:w="6889" w:type="dxa"/>
          </w:tcPr>
          <w:p w14:paraId="3626A395" w14:textId="77777777" w:rsidR="00203F2F" w:rsidRPr="007436CB" w:rsidRDefault="00203F2F" w:rsidP="00203F2F">
            <w:pPr>
              <w:rPr>
                <w:rFonts w:cs="Times New Roman"/>
                <w:sz w:val="18"/>
                <w:szCs w:val="18"/>
              </w:rPr>
            </w:pPr>
            <w:r w:rsidRPr="00B95470">
              <w:rPr>
                <w:rFonts w:cs="Times New Roman"/>
                <w:sz w:val="18"/>
                <w:szCs w:val="18"/>
              </w:rPr>
              <w:t>MNAHHLLHLFLYLTVVSIGFCKVTNITDFVPEVNIDKLGKVRGRVTMSHWTKRLIYSFQGIPYAIPPVGKMRFQSPRPAQPWTTPLNATSLKRRCPQIFDASSNIEVLTSTEALEDCLYLNVYTPMISSNVNQTEASQKLFPVIFYIHGGSFRVGSSHSMTPHYLLEKDVVLVTIQYRLGILGFLSLETNEIPGNMGFLDMLLALEWVNDHIRSFNGDKNCVTLMGQSAGGAAVTFFLTSPLVRDDLFHRAIIQSGSGLCDWSFENETGMGRQFIEDLGCRLDNVDDSFVAECLRRKSLSDLFKTYYSMEYGGKFCQAVKQTHGKKRFLTETPEESFAKGAVKNVPVLLGVTKHEGSSFLEVVFRVLWDDPIVENFTDFKVQDLAHQFMEYTRLDVSAIVSHLVETQYFSQNYATMKDVIPAMSDLAGLAVLKSCVFHTARLLSSMHNSTFLYSFHFKGRFTKYFEYRDKNDSRFPHGVAHSDDLIYLFWDPTMPLNDREQKQARTMVDLWTNFATYGYPFSEDVPDWQPVANDSLGPFLRIDERSELRKSFLEEFTIATREGVEAYYSENGGSCERTSWVHVILCTLLHLLLVKYKT</w:t>
            </w:r>
          </w:p>
        </w:tc>
      </w:tr>
      <w:tr w:rsidR="00203F2F" w14:paraId="62D73BAB" w14:textId="77777777" w:rsidTr="00B70A69">
        <w:trPr>
          <w:jc w:val="center"/>
        </w:trPr>
        <w:tc>
          <w:tcPr>
            <w:tcW w:w="1474" w:type="dxa"/>
            <w:vAlign w:val="center"/>
          </w:tcPr>
          <w:p w14:paraId="542F73FA" w14:textId="77777777" w:rsidR="00203F2F" w:rsidRPr="007436CB" w:rsidRDefault="00203F2F" w:rsidP="00203F2F">
            <w:pPr>
              <w:rPr>
                <w:rFonts w:cs="Times New Roman"/>
                <w:sz w:val="18"/>
                <w:szCs w:val="18"/>
              </w:rPr>
            </w:pPr>
            <w:r w:rsidRPr="00B95470">
              <w:rPr>
                <w:rFonts w:cs="Times New Roman"/>
                <w:sz w:val="18"/>
                <w:szCs w:val="18"/>
              </w:rPr>
              <w:t>DcCCE11</w:t>
            </w:r>
          </w:p>
        </w:tc>
        <w:tc>
          <w:tcPr>
            <w:tcW w:w="6889" w:type="dxa"/>
          </w:tcPr>
          <w:p w14:paraId="3B811A35" w14:textId="77777777" w:rsidR="00203F2F" w:rsidRPr="007436CB" w:rsidRDefault="00203F2F" w:rsidP="00203F2F">
            <w:pPr>
              <w:rPr>
                <w:rFonts w:cs="Times New Roman"/>
                <w:sz w:val="18"/>
                <w:szCs w:val="18"/>
              </w:rPr>
            </w:pPr>
            <w:r w:rsidRPr="00B95470">
              <w:rPr>
                <w:rFonts w:cs="Times New Roman"/>
                <w:sz w:val="18"/>
                <w:szCs w:val="18"/>
              </w:rPr>
              <w:t>MTTLKWRLPSALGGFLVLALLYTPTASLSRQKRIVGGHPADPPPDANLNDVADTPDAWGVIVDKPVVFVDDDVQSARIFGASEGNKYYAFRGIPYAEPPLNEFRFQRPKRRYLDGDIHAVKNGNPCLQPSPNDPKKVVGDEDCLTLNVYTPKIPTQNDPNPELLPVIFWIHGGGYRRGSGLQYDPNDLVMKNTVVVTVQYRLGSLGFLSSKQKDLPGNVGLLDIASALHWTRHYIQNFGGDPNKITTAGQGSGASAAMLLSLSKLTSSWVQGIVAMSGSALSSFAVDYRPEESYKNVTRKSTVCSDMTGVELVKCLQELSPEEIVLSDTDIESSNIQNGGFVSGLAELLTPGPVVEGEDDEWFLPNLLENSAMDLITSTNKTDKIPMLTGVTKQETGTGVKGGFRMDIVGLLSNTTNFLTDGLPNKLLHANKGLLNNIQLGNALKKLFSNVDYLTGISKSIEAVNSELDKVVQLTTDSLFNLPMFLTSKVWSLTSKTFVYSFEHLPQRSTASHFLTGLPLIRGSDELKKPEISHGEDLIYLFDAKSLDGNSQVHKISNSDDMQIRNMFTSLVAEFARSGTPQLPNSNVKWSPFSAQNSEFLVLSKTPRMDKEFRHCQMALWEGLAEVLQSQKCSLLNLQKLLGTEKGLLGGLTGVNSAGKRVDLLGGLTGGENNLVGGLTGGLTGGNGGLLNLGGKPPQQQGGGNGGLLNLGGQQPPKQQGGNMQRPPVQNQGLLGTGLLGGGLKSAQDQPEGTNNQVGSGNFGNPGPTKPKLLGIL</w:t>
            </w:r>
          </w:p>
        </w:tc>
      </w:tr>
      <w:tr w:rsidR="00203F2F" w14:paraId="283A395E" w14:textId="77777777" w:rsidTr="00B70A69">
        <w:trPr>
          <w:jc w:val="center"/>
        </w:trPr>
        <w:tc>
          <w:tcPr>
            <w:tcW w:w="1474" w:type="dxa"/>
            <w:vAlign w:val="center"/>
          </w:tcPr>
          <w:p w14:paraId="7618F5D8" w14:textId="77777777" w:rsidR="00203F2F" w:rsidRPr="007436CB" w:rsidRDefault="00203F2F" w:rsidP="00203F2F">
            <w:pPr>
              <w:rPr>
                <w:rFonts w:cs="Times New Roman"/>
                <w:sz w:val="18"/>
                <w:szCs w:val="18"/>
              </w:rPr>
            </w:pPr>
            <w:r w:rsidRPr="00B95470">
              <w:rPr>
                <w:rFonts w:cs="Times New Roman"/>
                <w:sz w:val="18"/>
                <w:szCs w:val="18"/>
              </w:rPr>
              <w:t>DcCCE12</w:t>
            </w:r>
          </w:p>
        </w:tc>
        <w:tc>
          <w:tcPr>
            <w:tcW w:w="6889" w:type="dxa"/>
          </w:tcPr>
          <w:p w14:paraId="369C60CC" w14:textId="77777777" w:rsidR="00203F2F" w:rsidRPr="007436CB" w:rsidRDefault="00203F2F" w:rsidP="00203F2F">
            <w:pPr>
              <w:rPr>
                <w:rFonts w:cs="Times New Roman"/>
                <w:sz w:val="18"/>
                <w:szCs w:val="18"/>
              </w:rPr>
            </w:pPr>
            <w:r w:rsidRPr="00B95470">
              <w:rPr>
                <w:rFonts w:cs="Times New Roman"/>
                <w:sz w:val="18"/>
                <w:szCs w:val="18"/>
              </w:rPr>
              <w:t>MKLLVGLLCVFVIASRGLCLEVPLVHTENGAVSGTYKLSTGGNRFLSFEGIPYARPPVGKYRFREPQLLKPWIGVWNASSPGSDCLQYDHLTYLADNPFLGDEDCLYLNVYSPQLPTANNQLLLDVIVYIHGGAFTYGAGRWYEPHYLMDRNVVFVTINYRLGPFGFLSTGDEIVPGNNGLKDQVAALKWIQRNIAKFGGNPANVMLTGMSAGGASVHYHYLSPLSQGLFHKGHSMSGSVLLPWTQAEELRKKTEDLATLLGCPVYTSKEIIDCLRHRPAKKIVELVKTYFMPWHFNPYTPFGPTVEVAGVAPFLDQDPHEAMEQGNVKDLPWIASVTSEEGLYPVSNFVANSSLLEELENNWEFIAPYLLDYNLTVDSRVKNQVSNKIKQHYLQGKPISPETTLEFTHMVGDRLFVEGVEAAAKLQAQAVSSPVYFYRFSYRGKHSLSEIMSFGSLENFGVSHGDDTGYVIKVNFMNPLETEEDKIMNSRMLDLWTSFAKTGVPSFGPDVNWSPLDASGELKYLQIDGPNSLNMKTASSVGEADFWHSLPINEPRHNVGANQKTEL</w:t>
            </w:r>
          </w:p>
        </w:tc>
      </w:tr>
      <w:tr w:rsidR="00203F2F" w14:paraId="7601DD0F" w14:textId="77777777" w:rsidTr="00B70A69">
        <w:trPr>
          <w:jc w:val="center"/>
        </w:trPr>
        <w:tc>
          <w:tcPr>
            <w:tcW w:w="1474" w:type="dxa"/>
            <w:vAlign w:val="center"/>
          </w:tcPr>
          <w:p w14:paraId="5CB79B05" w14:textId="77777777" w:rsidR="00203F2F" w:rsidRPr="007436CB" w:rsidRDefault="00203F2F" w:rsidP="00203F2F">
            <w:pPr>
              <w:rPr>
                <w:rFonts w:cs="Times New Roman"/>
                <w:sz w:val="18"/>
                <w:szCs w:val="18"/>
              </w:rPr>
            </w:pPr>
            <w:r w:rsidRPr="00B95470">
              <w:rPr>
                <w:rFonts w:cs="Times New Roman"/>
                <w:sz w:val="18"/>
                <w:szCs w:val="18"/>
              </w:rPr>
              <w:t>DcCCE13</w:t>
            </w:r>
          </w:p>
        </w:tc>
        <w:tc>
          <w:tcPr>
            <w:tcW w:w="6889" w:type="dxa"/>
          </w:tcPr>
          <w:p w14:paraId="0AC300C9" w14:textId="77777777" w:rsidR="00203F2F" w:rsidRPr="007436CB" w:rsidRDefault="00203F2F" w:rsidP="00203F2F">
            <w:pPr>
              <w:rPr>
                <w:rFonts w:cs="Times New Roman"/>
                <w:sz w:val="18"/>
                <w:szCs w:val="18"/>
              </w:rPr>
            </w:pPr>
            <w:r w:rsidRPr="00B95470">
              <w:rPr>
                <w:rFonts w:cs="Times New Roman"/>
                <w:sz w:val="18"/>
                <w:szCs w:val="18"/>
              </w:rPr>
              <w:t>MNCRTSLILTLVGFITCLSVTQGAVVKVKQGLVSGTTLTLRNGKVVNKFIHIPYAQPPVGKRRFKDPEPIKSWAGVWNATNEEGDILKCTQFMHVPGGPNSVGGQEDCLYLSIYTPKLPQSGDQSKLLDVIVYIHGGAFMFGQGFRYKPFPLIEQQDVVYVEFNYRLGPLGFLSTGDDVVPGNMGLKDQTQALRWIQENIAQFGGNPKSVTITGMSAGGASVHYQMLSPQAKGLFHRAISMSGTSLCPWTLAENLPEKTKIIANQLGCPVECNEKMVECLRSRPAALIADAVRLTQPFYYNPFSPWGPTVDSFAKNPILPDFPAELIKQGKIADVPWLNSVTTDEGLYPAAEFLASEEALKTIDADWTSLAPHILDFNFTVPDNLKAKIAEKIRQKYLGDKPINLENKKAFVQIISDRMFIADAERTSRLQSKVCKSPVYFYYFNFRGRYSLSNHYANRLDDYGVSHADDTQYILTVLGDAIMRDTTEDEQKTMDLLNTLWASFAKTGKPHISSWKPVTPNSFNYLQIDSGENYRLVENAAEIGSRSFWDSLPFDENVWKPEATSHTEL</w:t>
            </w:r>
          </w:p>
        </w:tc>
      </w:tr>
      <w:tr w:rsidR="00203F2F" w14:paraId="54619C8A" w14:textId="77777777" w:rsidTr="00B70A69">
        <w:trPr>
          <w:jc w:val="center"/>
        </w:trPr>
        <w:tc>
          <w:tcPr>
            <w:tcW w:w="1474" w:type="dxa"/>
            <w:vAlign w:val="center"/>
          </w:tcPr>
          <w:p w14:paraId="408A7193" w14:textId="77777777" w:rsidR="00203F2F" w:rsidRPr="007436CB" w:rsidRDefault="00203F2F" w:rsidP="00203F2F">
            <w:pPr>
              <w:rPr>
                <w:rFonts w:cs="Times New Roman"/>
                <w:sz w:val="18"/>
                <w:szCs w:val="18"/>
              </w:rPr>
            </w:pPr>
            <w:r w:rsidRPr="00B95470">
              <w:rPr>
                <w:rFonts w:cs="Times New Roman"/>
                <w:sz w:val="18"/>
                <w:szCs w:val="18"/>
              </w:rPr>
              <w:t>DcCCE14</w:t>
            </w:r>
          </w:p>
        </w:tc>
        <w:tc>
          <w:tcPr>
            <w:tcW w:w="6889" w:type="dxa"/>
          </w:tcPr>
          <w:p w14:paraId="1A33E840" w14:textId="77777777" w:rsidR="00203F2F" w:rsidRPr="007436CB" w:rsidRDefault="00203F2F" w:rsidP="00203F2F">
            <w:pPr>
              <w:rPr>
                <w:rFonts w:cs="Times New Roman"/>
                <w:sz w:val="18"/>
                <w:szCs w:val="18"/>
              </w:rPr>
            </w:pPr>
            <w:r w:rsidRPr="00B95470">
              <w:rPr>
                <w:rFonts w:cs="Times New Roman"/>
                <w:sz w:val="18"/>
                <w:szCs w:val="18"/>
              </w:rPr>
              <w:t>MMSFSQLSPVWILLAALHLAHGQVVQINQGRLRGTAERSRNGVKYFSFLGIPYAQAPEGELRLKDPQPHPGWSDTKNATEHGNECPQRNYFNHQLIGSDNCLFLNVYTPKIDPNAKLPVMVYIHGGAFKGGNTRFLKEKFIMDKNIVYVAIQYRIGILGFMSFLDDVIPGNFGLKDQIFALKWVQDNIAHFGGDPSRVTIFGGSAGAAAVDYLVISPLAKGLFHNAIIQGGTATSPWAYIPQTVAKQRAEAVATLLGCPSKPTTEALACMRDIPSDNFIIVTDKFLEWDLSPLGPFSPITDSFMGAGAVVPDHPLALPPNPVNIILGYNSYEGNMIASMVCFNEFRLARDMEVDLPRRLALLTNLQDQVKYSEKAKVADRLFEFYLNSQNISKDNVYKFADLGTDILFGHPSFKAALNYYKKVPLYFYLYDITPRITLLTMFGNCTHLRGPS</w:t>
            </w:r>
            <w:r w:rsidRPr="00B95470">
              <w:rPr>
                <w:rFonts w:cs="Times New Roman"/>
                <w:sz w:val="18"/>
                <w:szCs w:val="18"/>
              </w:rPr>
              <w:lastRenderedPageBreak/>
              <w:t>HGEEIVYFFNDIIPNFELTPEEHKLSHRLLDLWTSFASTGVPSDTWTPVASDRIEYLHMTNDGFKMARGLYEDRMRFVDTLPLLNNQYNLRHEKTEL</w:t>
            </w:r>
          </w:p>
        </w:tc>
      </w:tr>
      <w:tr w:rsidR="00203F2F" w14:paraId="0E1173CC" w14:textId="77777777" w:rsidTr="00B70A69">
        <w:trPr>
          <w:jc w:val="center"/>
        </w:trPr>
        <w:tc>
          <w:tcPr>
            <w:tcW w:w="1474" w:type="dxa"/>
            <w:vAlign w:val="center"/>
          </w:tcPr>
          <w:p w14:paraId="3FBF4A4D" w14:textId="77777777" w:rsidR="00203F2F" w:rsidRPr="007436CB" w:rsidRDefault="00203F2F" w:rsidP="00203F2F">
            <w:pPr>
              <w:rPr>
                <w:rFonts w:cs="Times New Roman"/>
                <w:sz w:val="18"/>
                <w:szCs w:val="18"/>
              </w:rPr>
            </w:pPr>
            <w:r w:rsidRPr="00B95470">
              <w:rPr>
                <w:rFonts w:cs="Times New Roman"/>
                <w:sz w:val="18"/>
                <w:szCs w:val="18"/>
              </w:rPr>
              <w:t>DcCCE15</w:t>
            </w:r>
          </w:p>
        </w:tc>
        <w:tc>
          <w:tcPr>
            <w:tcW w:w="6889" w:type="dxa"/>
          </w:tcPr>
          <w:p w14:paraId="28924297" w14:textId="77777777" w:rsidR="00203F2F" w:rsidRPr="007436CB" w:rsidRDefault="00203F2F" w:rsidP="00203F2F">
            <w:pPr>
              <w:rPr>
                <w:rFonts w:cs="Times New Roman"/>
                <w:sz w:val="18"/>
                <w:szCs w:val="18"/>
              </w:rPr>
            </w:pPr>
            <w:r w:rsidRPr="00B95470">
              <w:rPr>
                <w:rFonts w:cs="Times New Roman"/>
                <w:sz w:val="18"/>
                <w:szCs w:val="18"/>
              </w:rPr>
              <w:t>MVLAAFAVASFCAFCGHVLATETLIIPQGRIRGTVRQSRDSNPYYAFLGIPYALPPVEDLRFKDPVPHPGWSGERDATTDSPVCPQAMPYFPEKGDAIFGQEDCLFLNVYSPNPSSDAKLPVMVFVHGGGFLMGQATSNMYGPEYFMDHNVVLVTIQYRLGVLGFLSFGNAEVPGNLGMKDQVLALQWIQENIEEFGGNPDSVTIFGESAGAASVSYHLVSPLSKGLFHRAILQSGTASCSWASTPAWLARDRAHAFATLVGCPTQPIETVLDCLRQLPTETFVTTLNKFHIWFKNPMITFAPVIESPLSQNNFLPDHPLRLPHADVPIIIGVNNKEGGIVGAVYCTDDFKLTHQLNADFDRLLPLIVSCNWLPKDKRAEFVQKVKSFYLNNQPVGEDNLEGLIDLVSDLGFFQGAVDTALHHSGYAPAFFYLYDYELPVSLNSMFGNCSQPLGVGHGDELFQLFRMSVISNYTHTPEEVTASNMLLRLWTSFARNGIPDHTAWGPVPSRAVTSREIEYLYVSRSSVSIHQGFVPERIEFASALISEYMNYGSNDRRDESRSPKTEL</w:t>
            </w:r>
          </w:p>
        </w:tc>
      </w:tr>
      <w:tr w:rsidR="00203F2F" w14:paraId="1ED1D0A5" w14:textId="77777777" w:rsidTr="00B70A69">
        <w:trPr>
          <w:jc w:val="center"/>
        </w:trPr>
        <w:tc>
          <w:tcPr>
            <w:tcW w:w="1474" w:type="dxa"/>
            <w:vAlign w:val="center"/>
          </w:tcPr>
          <w:p w14:paraId="4E9423E3" w14:textId="77777777" w:rsidR="00203F2F" w:rsidRPr="007436CB" w:rsidRDefault="00203F2F" w:rsidP="00203F2F">
            <w:pPr>
              <w:rPr>
                <w:rFonts w:cs="Times New Roman"/>
                <w:sz w:val="18"/>
                <w:szCs w:val="18"/>
              </w:rPr>
            </w:pPr>
            <w:r w:rsidRPr="00B95470">
              <w:rPr>
                <w:rFonts w:cs="Times New Roman"/>
                <w:sz w:val="18"/>
                <w:szCs w:val="18"/>
              </w:rPr>
              <w:t>DcCCE16</w:t>
            </w:r>
          </w:p>
        </w:tc>
        <w:tc>
          <w:tcPr>
            <w:tcW w:w="6889" w:type="dxa"/>
          </w:tcPr>
          <w:p w14:paraId="24319FF2" w14:textId="77777777" w:rsidR="00203F2F" w:rsidRPr="007436CB" w:rsidRDefault="00203F2F" w:rsidP="00203F2F">
            <w:pPr>
              <w:rPr>
                <w:rFonts w:cs="Times New Roman"/>
                <w:sz w:val="18"/>
                <w:szCs w:val="18"/>
              </w:rPr>
            </w:pPr>
            <w:r w:rsidRPr="00B95470">
              <w:rPr>
                <w:rFonts w:cs="Times New Roman"/>
                <w:sz w:val="18"/>
                <w:szCs w:val="18"/>
              </w:rPr>
              <w:t>MLFLILVILFNLYFASGQVVHIKQGTLVGFRNVSRQGKEYVGFLGIPYAKPPVNELRFQDPQPHPGWSGERDATKMNNVCPQVTILMPNATFGHEDCLYLNVYTPEADVGAKLPVMFLIHGGGFRMGAANFYNEKFFMDQNVVLVSINYRLGVLGFLSFADEVIPGNFGMKDQVFALQWVRENIAQFGGDPNSVTIFGCSAGGASVDYHIISPLSKGLFQNAIVQSGTASCPWAMTPSTIARQRAEAVATLVNCPAEPTSEALACMRDKTAEAITLTDAKFQEWVSSPLVNFPPVVDSYLGQDAFLPDHPLKLSPNNVNAIIGLTMREGNLVAIPMCKNEFQLAKELEADLANRLPILMCIQDHVDYKDRKKISEDLMNFYLKGEKIDEHTVGENFQELGTDLLFTHGSYKSALHYYKRIPVYFYLFDIAIPEPNAFTHYLGNCSSAKGPGHGEENYFMFNDLFSAFLGSTPPLTKEDDGLSKEILQLWTTFAAKGVPDEIWTPVVSDKIEYLYMTREGFSMRSGLFESRLKFVNSLPLDVNKYKLDRERNEL</w:t>
            </w:r>
          </w:p>
        </w:tc>
      </w:tr>
      <w:tr w:rsidR="00203F2F" w14:paraId="6DD90BEC" w14:textId="77777777" w:rsidTr="00B70A69">
        <w:trPr>
          <w:jc w:val="center"/>
        </w:trPr>
        <w:tc>
          <w:tcPr>
            <w:tcW w:w="1474" w:type="dxa"/>
            <w:vAlign w:val="center"/>
          </w:tcPr>
          <w:p w14:paraId="723E1996" w14:textId="77777777" w:rsidR="00203F2F" w:rsidRPr="007436CB" w:rsidRDefault="00203F2F" w:rsidP="00203F2F">
            <w:pPr>
              <w:rPr>
                <w:rFonts w:cs="Times New Roman"/>
                <w:sz w:val="18"/>
                <w:szCs w:val="18"/>
              </w:rPr>
            </w:pPr>
            <w:r w:rsidRPr="00B95470">
              <w:rPr>
                <w:rFonts w:cs="Times New Roman"/>
                <w:sz w:val="18"/>
                <w:szCs w:val="18"/>
              </w:rPr>
              <w:t>DcCCE17</w:t>
            </w:r>
          </w:p>
        </w:tc>
        <w:tc>
          <w:tcPr>
            <w:tcW w:w="6889" w:type="dxa"/>
          </w:tcPr>
          <w:p w14:paraId="536892EA" w14:textId="77777777" w:rsidR="00203F2F" w:rsidRPr="007436CB" w:rsidRDefault="00203F2F" w:rsidP="00203F2F">
            <w:pPr>
              <w:rPr>
                <w:rFonts w:cs="Times New Roman"/>
                <w:sz w:val="18"/>
                <w:szCs w:val="18"/>
              </w:rPr>
            </w:pPr>
            <w:r w:rsidRPr="00B95470">
              <w:rPr>
                <w:rFonts w:cs="Times New Roman"/>
                <w:sz w:val="18"/>
                <w:szCs w:val="18"/>
              </w:rPr>
              <w:t>MKILGLLILCCLGYIWCETVTIKQGKVRGTQFESRGGRKFHAFLGIPYAKAPEGELRFKNPEPHPGWEGEFDATSEGAMCVQEMTLVPRFHSIPMGEENCLFLNVHTPEINPTKKLPVLVWIYGGAFQMGDSGNMTYGPYYLMDRDVVYVNLNYRLGVLGFLSFETPSLSGNFGLKDQQLALQWVKDNIESFGGDSNSITIFGESAGAASVHYHLLSPKSRGLFHKAIMQSGSAFCPWALIPPGIAQDRAHAFATLLGCHGDVNDIVACLRQIPSDTILATQLKFMEWGVDPLISFGPVVEPPHDEAFISQHPYLLQTDPSIPLIIGYNRDEGAIRTSKLCADDMLEMNQLNARWDRYLPLTILLKHNVEQKDMQRVMESLREYYLAGRKVDKHNIRGMTDMFSDVLINHCVMQAAEHYSGPVYFYMYNYQAAISWASVFGNCSIPLGVAHADELINLFNLDSLFPDHQLEGSDLEASKTMVKLWTDFADKGVPISPNPYQEASFIWPPFDVRTGKAYLHIHQNGLAIEEQPFEERHKFVSSLPFKFHKLVKSKSNAKTEL</w:t>
            </w:r>
          </w:p>
        </w:tc>
      </w:tr>
      <w:tr w:rsidR="00203F2F" w14:paraId="6D64CA08" w14:textId="77777777" w:rsidTr="00B70A69">
        <w:trPr>
          <w:jc w:val="center"/>
        </w:trPr>
        <w:tc>
          <w:tcPr>
            <w:tcW w:w="1474" w:type="dxa"/>
            <w:vAlign w:val="center"/>
          </w:tcPr>
          <w:p w14:paraId="3AAB52AC" w14:textId="77777777" w:rsidR="00203F2F" w:rsidRPr="007436CB" w:rsidRDefault="00203F2F" w:rsidP="00203F2F">
            <w:pPr>
              <w:rPr>
                <w:rFonts w:cs="Times New Roman"/>
                <w:sz w:val="18"/>
                <w:szCs w:val="18"/>
              </w:rPr>
            </w:pPr>
            <w:r w:rsidRPr="00B95470">
              <w:rPr>
                <w:rFonts w:cs="Times New Roman"/>
                <w:sz w:val="18"/>
                <w:szCs w:val="18"/>
              </w:rPr>
              <w:t>DcCCE18</w:t>
            </w:r>
          </w:p>
        </w:tc>
        <w:tc>
          <w:tcPr>
            <w:tcW w:w="6889" w:type="dxa"/>
          </w:tcPr>
          <w:p w14:paraId="598F66BA" w14:textId="77777777" w:rsidR="00203F2F" w:rsidRPr="007436CB" w:rsidRDefault="00203F2F" w:rsidP="00203F2F">
            <w:pPr>
              <w:rPr>
                <w:rFonts w:cs="Times New Roman"/>
                <w:sz w:val="18"/>
                <w:szCs w:val="18"/>
              </w:rPr>
            </w:pPr>
            <w:r w:rsidRPr="00B95470">
              <w:rPr>
                <w:rFonts w:cs="Times New Roman"/>
                <w:sz w:val="18"/>
                <w:szCs w:val="18"/>
              </w:rPr>
              <w:t>MKLKLVTHCLLTAWKSTSPGLPRKMSTKVISTSYGKLKGSLKTSKYDETKYFSFQGIPYAKPPVGNLRFKAPEDLEPWEGIRDALKEGNCGPQYDMGTKIYIGDEDCLYLNVYVPNVAQTTLLPVMVWIHGGGFAYGHGNADAYGPEFLMNKNVILVTVNYRLGILGFLNLETKDAAGNMGLKDQNAALKWVKKEIENFGGDSKNVTLFGESAGGASVHYHMLSPLSKGLFHKAVLMSGSAMCNWGFTKNHLQRAFDLGKLLGCEAKTKEELLTFLMKASPKEFAGNQDKVINDVTKPLCLLWXTEEPLQSLRTGNVHDLPTIVGTVSHEGFLIYNSVAKWPWFVEKLNKELEAVSPYPIAPSKELSKSIRNVYFQGDETICFKKHNEQFVQLFSHTHFLVPMFMSLKYELNSPSRKAPIYCYRFAYDGNLGWFKKLMASSRKIDIPAGVSHVDELGYLLSNDLVDHKKLATEDDRKIVDKFTTLWSNFAKTGNPNPADHQVWSPIESYEQRNYLDIASPSSIVMKKNLDNDKIDFWVNKLNPNPADHQVWSPIESYEQRNYLDIASPSSIVMKKNLDNDKIDFWVNKL</w:t>
            </w:r>
          </w:p>
        </w:tc>
      </w:tr>
      <w:tr w:rsidR="00203F2F" w14:paraId="6FEBFF9E" w14:textId="77777777" w:rsidTr="00B70A69">
        <w:trPr>
          <w:jc w:val="center"/>
        </w:trPr>
        <w:tc>
          <w:tcPr>
            <w:tcW w:w="1474" w:type="dxa"/>
            <w:vAlign w:val="center"/>
          </w:tcPr>
          <w:p w14:paraId="4EA7744A" w14:textId="77777777" w:rsidR="00203F2F" w:rsidRPr="007436CB" w:rsidRDefault="00203F2F" w:rsidP="00203F2F">
            <w:pPr>
              <w:rPr>
                <w:rFonts w:cs="Times New Roman"/>
                <w:sz w:val="18"/>
                <w:szCs w:val="18"/>
              </w:rPr>
            </w:pPr>
            <w:r w:rsidRPr="00B95470">
              <w:rPr>
                <w:rFonts w:cs="Times New Roman"/>
                <w:sz w:val="18"/>
                <w:szCs w:val="18"/>
              </w:rPr>
              <w:t>DcCCE19</w:t>
            </w:r>
          </w:p>
        </w:tc>
        <w:tc>
          <w:tcPr>
            <w:tcW w:w="6889" w:type="dxa"/>
          </w:tcPr>
          <w:p w14:paraId="09251D91" w14:textId="77777777" w:rsidR="00203F2F" w:rsidRPr="007436CB" w:rsidRDefault="00203F2F" w:rsidP="00203F2F">
            <w:pPr>
              <w:rPr>
                <w:rFonts w:cs="Times New Roman"/>
                <w:sz w:val="18"/>
                <w:szCs w:val="18"/>
              </w:rPr>
            </w:pPr>
            <w:r w:rsidRPr="00B95470">
              <w:rPr>
                <w:rFonts w:cs="Times New Roman"/>
                <w:sz w:val="18"/>
                <w:szCs w:val="18"/>
              </w:rPr>
              <w:t>MTEIIINTELGQIKGVQRSNALTNAALYSFQGIPYAAPPVGDLRFRPPQAHPGWEGTLDATKEGGICVQNDVMLGMFESGSDDCLYLNVYSPCITAGANKAVMVFVHGGGFTFGHPAEVFYGPDWLVAKDVVLVAIHYRVNIFGFLNLGLEDCPGNVGLRDIMASLQWVQANISDFGGNPNNVTLFGESAGAASIHYLLMVPSTRGLFHRVIMQSGSALDSWAFHTAEDNRDNGVAVAKLLGCQSEDSRSVLDFLKSQPALDLLKPQEQIVAAAAKSGKSLVFPFVPSVECTGLPENRLVWDTPAVMLKQKLPSIPFLCGLNSQEGIIMLKQSPGALTKVFDSLDRNFERTVPNNFHADRAKAKLIAAEIRQFYFEDRPIDMGAINRYLDLYSDLLFALGHYETLFSYSQSNPGQGYAYLFSYEGDLNVFKNAVQMMYDLQIPGASHVDELGYLFCVTMMGGVLKPGSTEEKVSENIRTLWTNFAKNGVPNTETFTSWTPCSHNDISYLDIGSTLSTEQGFVFSNRFAFWKNLYASYQANFLKGNL</w:t>
            </w:r>
          </w:p>
        </w:tc>
      </w:tr>
      <w:tr w:rsidR="00203F2F" w14:paraId="5CB6CE25" w14:textId="77777777" w:rsidTr="00B70A69">
        <w:trPr>
          <w:jc w:val="center"/>
        </w:trPr>
        <w:tc>
          <w:tcPr>
            <w:tcW w:w="1474" w:type="dxa"/>
            <w:vAlign w:val="center"/>
          </w:tcPr>
          <w:p w14:paraId="4BBA363A" w14:textId="77777777" w:rsidR="00203F2F" w:rsidRPr="007436CB" w:rsidRDefault="00203F2F" w:rsidP="00203F2F">
            <w:pPr>
              <w:rPr>
                <w:rFonts w:cs="Times New Roman"/>
                <w:sz w:val="18"/>
                <w:szCs w:val="18"/>
              </w:rPr>
            </w:pPr>
            <w:r w:rsidRPr="00B95470">
              <w:rPr>
                <w:rFonts w:cs="Times New Roman"/>
                <w:sz w:val="18"/>
                <w:szCs w:val="18"/>
              </w:rPr>
              <w:lastRenderedPageBreak/>
              <w:t>DcCCE20</w:t>
            </w:r>
          </w:p>
        </w:tc>
        <w:tc>
          <w:tcPr>
            <w:tcW w:w="6889" w:type="dxa"/>
          </w:tcPr>
          <w:p w14:paraId="41BF2337" w14:textId="77777777" w:rsidR="00203F2F" w:rsidRPr="007436CB" w:rsidRDefault="00203F2F" w:rsidP="00203F2F">
            <w:pPr>
              <w:rPr>
                <w:rFonts w:cs="Times New Roman"/>
                <w:sz w:val="18"/>
                <w:szCs w:val="18"/>
              </w:rPr>
            </w:pPr>
            <w:r w:rsidRPr="00B95470">
              <w:rPr>
                <w:rFonts w:cs="Times New Roman"/>
                <w:sz w:val="18"/>
                <w:szCs w:val="18"/>
              </w:rPr>
              <w:t>MGAYGIPLLIYWPTLIMHRYDRRAVSILSRLIFIFSSVQGVLVNAQDPTVTLRQGTLKGIKIYTADARMSVIAYLGIPYATPPIGNLRFAPPQRHQGWERVFFAGSFGPACPQPHETLVPNVAAVSQQDENCLFLNIWAPEISLNYRNTPVVVFFEGEGFVSGTPSRFPAQDLAAEGLVVVSVNYRMNVFGFFSLEDAEARGNLGLLDQYLALLWVRENIPYFGGDGKSITLMGHSAGAASAVYHMVSPKTAGLFHKVIIMSGSATSPWMKTRSVSQASRSIARSLGCLTVNETRPILKCMRDKSTSELMRAFENQYKDGNWTELVLPVVDTFLPDIEQYLPRDPITALEEGMYHKVPVLTGITSHEGAISIARWSDLISQGFANLRQLFVNSIIPSVMNMYGFASHMSSVPEIRTLLEWQYVDNVPSGDAHALLSKILDFFTDSQYRAPYELQLKLLTKHDSENIGATYAYQFEQTSPDLYSKLVNISGMFQGCGHGQELIYLFGPALMQQVTGRRFTPNEDRLSVIVRRLWAEFMRVGHPAANSYGYGIPWKRYNHDLDNYVVIKSDPNLPPQQPILRQPSTSVINDVAARYRISLWNELLPKMHNLSVILEQINMLNQIRTEMQLAEQPYRSVMFTLIGFVFLLLVLLVICVVLLKRKSEDRERDLF</w:t>
            </w:r>
          </w:p>
        </w:tc>
      </w:tr>
      <w:tr w:rsidR="00203F2F" w14:paraId="28BA83E1" w14:textId="77777777" w:rsidTr="00B70A69">
        <w:trPr>
          <w:jc w:val="center"/>
        </w:trPr>
        <w:tc>
          <w:tcPr>
            <w:tcW w:w="1474" w:type="dxa"/>
            <w:vAlign w:val="center"/>
          </w:tcPr>
          <w:p w14:paraId="6C0F411F" w14:textId="77777777" w:rsidR="00203F2F" w:rsidRPr="007436CB" w:rsidRDefault="00203F2F" w:rsidP="00203F2F">
            <w:pPr>
              <w:rPr>
                <w:rFonts w:cs="Times New Roman"/>
                <w:sz w:val="18"/>
                <w:szCs w:val="18"/>
              </w:rPr>
            </w:pPr>
            <w:r w:rsidRPr="00B95470">
              <w:rPr>
                <w:rFonts w:cs="Times New Roman"/>
                <w:sz w:val="18"/>
                <w:szCs w:val="18"/>
              </w:rPr>
              <w:t>AcypiCCE6</w:t>
            </w:r>
          </w:p>
        </w:tc>
        <w:tc>
          <w:tcPr>
            <w:tcW w:w="6889" w:type="dxa"/>
          </w:tcPr>
          <w:p w14:paraId="204240BE" w14:textId="77777777" w:rsidR="00203F2F" w:rsidRPr="007436CB" w:rsidRDefault="00203F2F" w:rsidP="00203F2F">
            <w:pPr>
              <w:rPr>
                <w:rFonts w:cs="Times New Roman"/>
                <w:sz w:val="18"/>
                <w:szCs w:val="18"/>
              </w:rPr>
            </w:pPr>
            <w:r w:rsidRPr="00B95470">
              <w:rPr>
                <w:rFonts w:cs="Times New Roman"/>
                <w:sz w:val="18"/>
                <w:szCs w:val="18"/>
              </w:rPr>
              <w:t>MRCIYIVWILFLKLVCCELEVRIADGNLKGKVLQSRDGRTYYSYTGIPYAKPPIGELRFKAPQPVEPWNGTLDASRESNKICIQINVADNDEDCLYLNVFTPKVDKKFLPVMFWIHGGMFSLGHGGPGNHGPEYFMDKDVLLVSINYRLGVLGFLSTEDDVIPGNYGMKDQVMALRWVQKNIIHFNGDPSQVTIFGGSAGGASTGFHMLSPMSKGLFHKVILQSGSPVCKWAVSPIGLPRKRAHAVALIAGCNFDTSEDILQCLRKLSADYIIDLQNRLYAWLSHPCIQFNPVVENCNSGQEAFLCHHPIYDFKQESFVPAIFGLNSAEGGLFVASLYNSTSLMYTELQTYFNRILSIMLFYNQYTRPEDLDEIGERVLKEYFPSGRLDDNTHSNAVNMIGDGCFAHCIVDMAKKLSSPVYSYYYDYQNEFSYNKLFGSCQKSLGVTHVDELNSLFKNNNLNSNDLNADNLKVSRLMVNIWYRFVTSETPTIDGTDTGTDWPKFTYDEQFSVLHIDSAQPKIIQNPFDEKYKFWNQLPYSFRLNQTMSGKMEDIKTEL</w:t>
            </w:r>
          </w:p>
        </w:tc>
      </w:tr>
      <w:tr w:rsidR="00203F2F" w14:paraId="3917195D" w14:textId="77777777" w:rsidTr="00B70A69">
        <w:trPr>
          <w:jc w:val="center"/>
        </w:trPr>
        <w:tc>
          <w:tcPr>
            <w:tcW w:w="1474" w:type="dxa"/>
            <w:vAlign w:val="center"/>
          </w:tcPr>
          <w:p w14:paraId="166213D3" w14:textId="77777777" w:rsidR="00203F2F" w:rsidRPr="007436CB" w:rsidRDefault="00203F2F" w:rsidP="00203F2F">
            <w:pPr>
              <w:rPr>
                <w:rFonts w:cs="Times New Roman"/>
                <w:sz w:val="18"/>
                <w:szCs w:val="18"/>
              </w:rPr>
            </w:pPr>
            <w:r w:rsidRPr="00B95470">
              <w:rPr>
                <w:rFonts w:cs="Times New Roman"/>
                <w:sz w:val="18"/>
                <w:szCs w:val="18"/>
              </w:rPr>
              <w:t>AcypiCCE7</w:t>
            </w:r>
          </w:p>
        </w:tc>
        <w:tc>
          <w:tcPr>
            <w:tcW w:w="6889" w:type="dxa"/>
          </w:tcPr>
          <w:p w14:paraId="4B9F4B43" w14:textId="77777777" w:rsidR="00203F2F" w:rsidRPr="007436CB" w:rsidRDefault="00203F2F" w:rsidP="00203F2F">
            <w:pPr>
              <w:rPr>
                <w:rFonts w:cs="Times New Roman"/>
                <w:sz w:val="18"/>
                <w:szCs w:val="18"/>
              </w:rPr>
            </w:pPr>
            <w:r w:rsidRPr="00B95470">
              <w:rPr>
                <w:rFonts w:cs="Times New Roman"/>
                <w:sz w:val="18"/>
                <w:szCs w:val="18"/>
              </w:rPr>
              <w:t>MYFSRTWTSNQVREKLVYAVIILFLSSAFCQVEVKITKGILKGRVLKSRNERPYYSFTGIPYAKPPVGELRFEAPEPADPWDGTLDVTKHSNACVQKYETNSSEDCLYLNVYTPSTDGNFPVMFWIHGGAFYLGHSSPDMFGPDYFMDSNVVLVSANFRLGVLGFLSTEDDVIPGNYGMKDQVAALRWVQENIVKFGGDLEKVTIFGGSSGGASTGYHMLSPMSKGLFHKAILQSGTPLCRWSTSLPGVARNRSQIISRIAGCVGNSSSKNILKCLKALPASFFSDVYDKLREWHSYPTVLFSPVVEKCDTGKEAFLCRHQLNEFKQESFVPAIIGLNSAEGGMIVSSLYNDTSLRYPEFYTDFNRLISIILSHQHFTLDLSEIGEKVLGKYFPSGKIGDHSHLKTVEMITDGRYLHGILDMALKLVSPVYFYLYDYQNEFSFNTLYGKCNKKLGTTHGDELTSLFKSDTINPKKMNSKDTGVSKLMVDVWTKFATEESPTIDGTINGPLWPTFNSQRQSILHIHSDHPVIIQNPFEGKYTFWNNLPLLSNFKNVISKNIFPPDHMKNEL</w:t>
            </w:r>
          </w:p>
        </w:tc>
      </w:tr>
      <w:tr w:rsidR="00203F2F" w14:paraId="7DF9D0EF" w14:textId="77777777" w:rsidTr="00B70A69">
        <w:trPr>
          <w:jc w:val="center"/>
        </w:trPr>
        <w:tc>
          <w:tcPr>
            <w:tcW w:w="1474" w:type="dxa"/>
            <w:vAlign w:val="center"/>
          </w:tcPr>
          <w:p w14:paraId="4634DE53" w14:textId="77777777" w:rsidR="00203F2F" w:rsidRPr="007436CB" w:rsidRDefault="00203F2F" w:rsidP="00203F2F">
            <w:pPr>
              <w:rPr>
                <w:rFonts w:cs="Times New Roman"/>
                <w:sz w:val="18"/>
                <w:szCs w:val="18"/>
              </w:rPr>
            </w:pPr>
            <w:r w:rsidRPr="00B95470">
              <w:rPr>
                <w:rFonts w:cs="Times New Roman"/>
                <w:sz w:val="18"/>
                <w:szCs w:val="18"/>
              </w:rPr>
              <w:t>AcypiCCE8</w:t>
            </w:r>
          </w:p>
        </w:tc>
        <w:tc>
          <w:tcPr>
            <w:tcW w:w="6889" w:type="dxa"/>
          </w:tcPr>
          <w:p w14:paraId="7541F250" w14:textId="77777777" w:rsidR="00203F2F" w:rsidRPr="007436CB" w:rsidRDefault="00203F2F" w:rsidP="00203F2F">
            <w:pPr>
              <w:rPr>
                <w:rFonts w:cs="Times New Roman"/>
                <w:sz w:val="18"/>
                <w:szCs w:val="18"/>
              </w:rPr>
            </w:pPr>
            <w:r w:rsidRPr="00B95470">
              <w:rPr>
                <w:rFonts w:cs="Times New Roman"/>
                <w:sz w:val="18"/>
                <w:szCs w:val="18"/>
              </w:rPr>
              <w:t>MVSGTLKSTYNFRTRIKMIIKWTFIAVVLYLDLVQCIPQELKITKGVIKGQILKSRNGRSYYSYTGIPYAKPPIGELRFKAPVPVGPWDGILDATKESNICIQQGSTDGQEDCLYLNVYSPKTNEKSLPVMFWIHGGGFTWGHSRSGLYGPDYLMDKDVILVTMNYRLGIFGFLSAEDDVIPGNYGVKDQVAALRWVQENIMHFNGDPNRVTISGGSSGGASTGYHMLSPMSKGLFHKAILQSGAPVCKWAVLPPGIPRKRAHAVATISGCNFDTSEDILKCLRQIPAQYLIDLHTKLFTWIVHPFILFNPVVENCNTGQEAFLCHHPIYDFHQESFVPAIVGLNSAEGGLFVAAMYNNTALLHPELRTDFNRLISIMMNYNYYTTPENIDEIGEKVLKKYFPSGGIDDHTHINAVKMFTDSCFTECVIDMAYKLSSPVYSYFYNYQNEFSYNKAFGSCERPLGVTHGDELNSIFKMNSLNPNDLNEKDLEVSKLVINIWYKFVASDNPTIDGLENGLPWPEFTKPNQSVILFNSSHPSLIQNPCMDAYAFWKKLI</w:t>
            </w:r>
          </w:p>
        </w:tc>
      </w:tr>
      <w:tr w:rsidR="00203F2F" w14:paraId="6D3BCD56" w14:textId="77777777" w:rsidTr="00B70A69">
        <w:trPr>
          <w:jc w:val="center"/>
        </w:trPr>
        <w:tc>
          <w:tcPr>
            <w:tcW w:w="1474" w:type="dxa"/>
            <w:vAlign w:val="center"/>
          </w:tcPr>
          <w:p w14:paraId="73D153FC" w14:textId="77777777" w:rsidR="00203F2F" w:rsidRPr="007436CB" w:rsidRDefault="00203F2F" w:rsidP="00203F2F">
            <w:pPr>
              <w:rPr>
                <w:rFonts w:cs="Times New Roman"/>
                <w:sz w:val="18"/>
                <w:szCs w:val="18"/>
              </w:rPr>
            </w:pPr>
            <w:r w:rsidRPr="00B95470">
              <w:rPr>
                <w:rFonts w:cs="Times New Roman"/>
                <w:sz w:val="18"/>
                <w:szCs w:val="18"/>
              </w:rPr>
              <w:t>AcypiCCE9</w:t>
            </w:r>
          </w:p>
        </w:tc>
        <w:tc>
          <w:tcPr>
            <w:tcW w:w="6889" w:type="dxa"/>
          </w:tcPr>
          <w:p w14:paraId="408FF1CB" w14:textId="77777777" w:rsidR="00203F2F" w:rsidRPr="007436CB" w:rsidRDefault="00203F2F" w:rsidP="00203F2F">
            <w:pPr>
              <w:rPr>
                <w:rFonts w:cs="Times New Roman"/>
                <w:sz w:val="18"/>
                <w:szCs w:val="18"/>
              </w:rPr>
            </w:pPr>
            <w:r w:rsidRPr="00B95470">
              <w:rPr>
                <w:rFonts w:cs="Times New Roman"/>
                <w:sz w:val="18"/>
                <w:szCs w:val="18"/>
              </w:rPr>
              <w:t>MWVASIISILFLSAVICDPVVRITKGAIQGVTSKSRDGRDFYSFTAIPYAKPPVDELRFEPPVTVDSWGGILDATKESNMCTQNNHFFPAIRHLILGQEDCLYLNVYTPNLNGKLPVMFWIHGGGFLAGHSGSNVFGPEYFMDNDVVLVSINYRLGLFGFMSTEDDVIPGNNGLKDQVMALRWVQENIANFGGDPGQVTLFGESAGGASAGYHLLSPLSKGLFHKAILQSGTPLCRWAVSPPGLVRKRTEAVATIAGCNSDTSEEILKCLKKLPANYMVELHNKFFEWINHPCIIFPPVVESCDSNQESFLCNHPITDFKQESNVPVIVGLNSGEGGVFVASLFNETSLQYPELSTDINRLLPILLMYKHVSMPKHFDEITNRIMETYFPSGKIESYSHLDAVKMIGDGTFVTCSLDMSIKLSSPVHFYLFDYKNEFSFNQLYGDCKKPLGVSHADELISLFQSKELNPKGLNDEDTKMSKLMVNIWVKFASSKIPTVDGTDNGQAWPVFTSIGESALLHIDSVQPKLIKNPLAEKYKFWSELPLLSGLNKLISPNNLNIKNEL</w:t>
            </w:r>
          </w:p>
        </w:tc>
      </w:tr>
      <w:tr w:rsidR="00203F2F" w14:paraId="67A19A56" w14:textId="77777777" w:rsidTr="00B70A69">
        <w:trPr>
          <w:jc w:val="center"/>
        </w:trPr>
        <w:tc>
          <w:tcPr>
            <w:tcW w:w="1474" w:type="dxa"/>
            <w:vAlign w:val="center"/>
          </w:tcPr>
          <w:p w14:paraId="2A415F38" w14:textId="77777777" w:rsidR="00203F2F" w:rsidRPr="00B95470" w:rsidRDefault="00203F2F" w:rsidP="00203F2F">
            <w:pPr>
              <w:rPr>
                <w:rFonts w:cs="Times New Roman"/>
                <w:sz w:val="18"/>
                <w:szCs w:val="18"/>
              </w:rPr>
            </w:pPr>
            <w:r w:rsidRPr="005E4B36">
              <w:rPr>
                <w:rFonts w:cs="Times New Roman"/>
                <w:sz w:val="18"/>
                <w:szCs w:val="18"/>
              </w:rPr>
              <w:lastRenderedPageBreak/>
              <w:t>AcypiCCE10</w:t>
            </w:r>
          </w:p>
        </w:tc>
        <w:tc>
          <w:tcPr>
            <w:tcW w:w="6889" w:type="dxa"/>
          </w:tcPr>
          <w:p w14:paraId="28EEAE4D" w14:textId="77777777" w:rsidR="00203F2F" w:rsidRPr="00B95470" w:rsidRDefault="00203F2F" w:rsidP="00203F2F">
            <w:pPr>
              <w:rPr>
                <w:rFonts w:cs="Times New Roman"/>
                <w:sz w:val="18"/>
                <w:szCs w:val="18"/>
              </w:rPr>
            </w:pPr>
            <w:r w:rsidRPr="005E4B36">
              <w:rPr>
                <w:rFonts w:cs="Times New Roman"/>
                <w:sz w:val="18"/>
                <w:szCs w:val="18"/>
              </w:rPr>
              <w:t>MAVAPWSIVAYICLTSAAICYSTAASSSPPPRVRVESGELSGGVEHTLISGRPLYAFLGVPYASPPVYKNRFKEPQPVKPWVGVWNATIAGSDCMGLDHVSFRVVGSEDCLYLNVYTPKLPQEGLISGGLMNVIVYIHGGAFQFGSGIGYGPHYLLDSEDFVYVSINYRLGPLGFASTGDDVLPGNNGLKDQVAALKWIQRNIAAFGGNPGSVTIAGMSAGGASVHYHTLSPMSVGLFNRGIAESGSAFCGWALTENTIQKTKELAESLGCPTYYSKDTVKCLRSRPALAIADSLKNFLPWRYNPFTPFGPTVETGGTERFLTDLPENLPIQNVPLLFSFTEDDGLYPAAEFVSNEETLVDIESNWDEILPFILDYNYTISDELLRSEIAQKIKKFYFGNNTVSVNTKNEVVKMMTDRLFQEPVARTARHLASINTSPVYFYEFSYRGKYSLSDKYSTSGSSQGMGVSHGDDTMYVIKTRYGNPHDNVEDAKLIPVMVSMWSSFAKTGVPDIGSSVVWSPVSKNPSDPLKLIKITQNQTFEQQEYSNPGNYNFWSTLPLTEFPATVKPSKTINRDEL</w:t>
            </w:r>
          </w:p>
        </w:tc>
      </w:tr>
      <w:tr w:rsidR="00203F2F" w14:paraId="3A05EE15" w14:textId="77777777" w:rsidTr="00B70A69">
        <w:trPr>
          <w:jc w:val="center"/>
        </w:trPr>
        <w:tc>
          <w:tcPr>
            <w:tcW w:w="1474" w:type="dxa"/>
            <w:vAlign w:val="center"/>
          </w:tcPr>
          <w:p w14:paraId="3DAAB154" w14:textId="77777777" w:rsidR="00203F2F" w:rsidRPr="005E4B36" w:rsidRDefault="00203F2F" w:rsidP="00203F2F">
            <w:pPr>
              <w:rPr>
                <w:rFonts w:cs="Times New Roman"/>
                <w:sz w:val="18"/>
                <w:szCs w:val="18"/>
              </w:rPr>
            </w:pPr>
            <w:r w:rsidRPr="005E4B36">
              <w:rPr>
                <w:rFonts w:cs="Times New Roman"/>
                <w:sz w:val="18"/>
                <w:szCs w:val="18"/>
              </w:rPr>
              <w:t>AcypiCCE12</w:t>
            </w:r>
          </w:p>
        </w:tc>
        <w:tc>
          <w:tcPr>
            <w:tcW w:w="6889" w:type="dxa"/>
          </w:tcPr>
          <w:p w14:paraId="5861C66B" w14:textId="77777777" w:rsidR="00203F2F" w:rsidRPr="005E4B36" w:rsidRDefault="00203F2F" w:rsidP="00203F2F">
            <w:pPr>
              <w:rPr>
                <w:rFonts w:cs="Times New Roman"/>
                <w:sz w:val="18"/>
                <w:szCs w:val="18"/>
              </w:rPr>
            </w:pPr>
            <w:r w:rsidRPr="005E4B36">
              <w:rPr>
                <w:rFonts w:cs="Times New Roman"/>
                <w:sz w:val="18"/>
                <w:szCs w:val="18"/>
              </w:rPr>
              <w:t>MSVASWSVVAYICLTSAAICYPTAASSSPPPRVRVDSGELSGGVAHTLISGRPLYAFLGVPYASPPVYENRFKEPQPVKPWMGVWNATIAGSDCLGLDSTFSVVGREDCLYLNVYTPKLPQEGLISGGLMNVVVFIHGGAFQFGSGIGNSPHYLLDSEDFVYVSINYRLGPLGFASTGDDLLPGNNGLKDQVAALKWVQRNIAAFGGNHDSVTIAGMSAGGASVHYHAISPMSEGLFNRGIAESGSAFCGWALTENTIQKTKELAESLGCSTYYSKDIVECLRSRPALAIADSLKNFLVWKYNPFTPFGPTVETGGTGRFLTDLPENLPIQNVPLLFSFTEDEGLYPGAEFISDEEILVDMESNWNEILPFILDYNNTISDESLRSEIAQKIKTFYFGNNTVSVNTKNEVVKMLTDRLFQEPVARAAQYSASINTSPVYFYEFSYRGKYSLADKFSKSGSSQGMGVSHGDDTMYVIKIGYGDPHDNVEDAKLIPVMVNMWLSFAKTGVPDVGSSAVWSPVSKNPSDPLKLIKITQNQTFEQQEYSNPGNHSFWSTLPLTEYHAT</w:t>
            </w:r>
          </w:p>
        </w:tc>
      </w:tr>
      <w:tr w:rsidR="00203F2F" w14:paraId="1E354EA4" w14:textId="77777777" w:rsidTr="00B70A69">
        <w:trPr>
          <w:jc w:val="center"/>
        </w:trPr>
        <w:tc>
          <w:tcPr>
            <w:tcW w:w="1474" w:type="dxa"/>
            <w:vAlign w:val="center"/>
          </w:tcPr>
          <w:p w14:paraId="108B7519" w14:textId="77777777" w:rsidR="00203F2F" w:rsidRPr="005E4B36" w:rsidRDefault="00203F2F" w:rsidP="00203F2F">
            <w:pPr>
              <w:rPr>
                <w:rFonts w:cs="Times New Roman"/>
                <w:sz w:val="18"/>
                <w:szCs w:val="18"/>
              </w:rPr>
            </w:pPr>
            <w:r w:rsidRPr="005E4B36">
              <w:rPr>
                <w:rFonts w:cs="Times New Roman"/>
                <w:sz w:val="18"/>
                <w:szCs w:val="18"/>
              </w:rPr>
              <w:t>AcypiCCE13</w:t>
            </w:r>
          </w:p>
        </w:tc>
        <w:tc>
          <w:tcPr>
            <w:tcW w:w="6889" w:type="dxa"/>
          </w:tcPr>
          <w:p w14:paraId="5117EEE9" w14:textId="77777777" w:rsidR="00203F2F" w:rsidRPr="005E4B36" w:rsidRDefault="00203F2F" w:rsidP="00203F2F">
            <w:pPr>
              <w:rPr>
                <w:rFonts w:cs="Times New Roman"/>
                <w:sz w:val="18"/>
                <w:szCs w:val="18"/>
              </w:rPr>
            </w:pPr>
            <w:r w:rsidRPr="005E4B36">
              <w:rPr>
                <w:rFonts w:cs="Times New Roman"/>
                <w:sz w:val="18"/>
                <w:szCs w:val="18"/>
              </w:rPr>
              <w:t>MSVASWSVVAYICLTSAAICYPTAASSSPPPRVRVDSGELSGGVEHTLISGRPLYAFLGVPYASPPVYENRFKEPQPVKPWMGVWNATIAGGDCLGLDSTFSVVGREDCLYLNVYTPKLPQEGQISGDLMNVVVFIHGGVFQFGSGIGYSPHYLLDSEDFVYVSINYRLGPLGFASTGDDLLPGNNGLKDQVAALKWVQRNIATFGGNNDSVTITGMSAGGASVHYHALSPMSEGLFNRGIAESGSAFCGWALTENTIQKTKELAELLGCSTYYSKDIVECLRSRPALAIADSLKNFLVWKYNPLTPFGPTVETGETERFLTDLPENLPIQNVPLLFSFTEDEGLIPGAEFISDEETLVDMESNWNEILPFILDYNNTISDESLRSEIAQKIKTFYFGNNTVSVNTKNEVIKMLTDRLYQEPVARAARHSASINKSPVYFYEFSYRGKYSFADIYSKSGSSQGMGVSHGDDTMYVIKTGYGDPHDNVEDAKLIPVMVNMWLSFAKTGVPDVGSSAVWSPVSKNPSDPLKLIKITQNQTFEQQEYSNPGNHSFWSTLPLTEYHAT</w:t>
            </w:r>
          </w:p>
        </w:tc>
      </w:tr>
      <w:tr w:rsidR="00203F2F" w14:paraId="7E4C86B6" w14:textId="77777777" w:rsidTr="00B70A69">
        <w:trPr>
          <w:jc w:val="center"/>
        </w:trPr>
        <w:tc>
          <w:tcPr>
            <w:tcW w:w="1474" w:type="dxa"/>
            <w:vAlign w:val="center"/>
          </w:tcPr>
          <w:p w14:paraId="7E16B5ED" w14:textId="77777777" w:rsidR="00203F2F" w:rsidRPr="007436CB" w:rsidRDefault="00203F2F" w:rsidP="00203F2F">
            <w:pPr>
              <w:rPr>
                <w:rFonts w:cs="Times New Roman"/>
                <w:sz w:val="18"/>
                <w:szCs w:val="18"/>
              </w:rPr>
            </w:pPr>
            <w:r w:rsidRPr="00B95470">
              <w:rPr>
                <w:rFonts w:cs="Times New Roman"/>
                <w:sz w:val="18"/>
                <w:szCs w:val="18"/>
              </w:rPr>
              <w:t>AcypiCCE15</w:t>
            </w:r>
          </w:p>
        </w:tc>
        <w:tc>
          <w:tcPr>
            <w:tcW w:w="6889" w:type="dxa"/>
          </w:tcPr>
          <w:p w14:paraId="484E48D2" w14:textId="77777777" w:rsidR="00203F2F" w:rsidRPr="007436CB" w:rsidRDefault="00203F2F" w:rsidP="00203F2F">
            <w:pPr>
              <w:rPr>
                <w:rFonts w:cs="Times New Roman"/>
                <w:sz w:val="18"/>
                <w:szCs w:val="18"/>
              </w:rPr>
            </w:pPr>
            <w:r w:rsidRPr="00B95470">
              <w:rPr>
                <w:rFonts w:cs="Times New Roman"/>
                <w:sz w:val="18"/>
                <w:szCs w:val="18"/>
              </w:rPr>
              <w:t>MSKVWRTFIKWRFIATIMFNKFKGYLSNTVVRYLKPRTTVIIEQGTLQGIHYKTQASNKPYVSFLGIPYAKPPVGNLRFKPPVKHPGWSGILKAFSVGNMCMQYSFIKKKIAGNEDCLYLNIFVPQEELKEKKAVMVFIHGGAFNNGSASSDFYSPEYLIDENVIIVTINYRLNALGFLNFDIDECPGNMGLKDQLFAIKWVKANITAFGGDNQNITIFGESAGSASVHCHMLSPQSTGLFQKAIMQSGCLFNSWAFTEKHREAAFKLAKHLGCVKDDPKEIVQFLLSVPAIDIVKLTKIEGITDFQDYEFIPSVESEAISDKFLPAHPEILVKTASTVSVITGINNMEGLIAFGEHKMRKILNDTEEINELFQRNYSKEIINKVKNFYFNECNMECGTTRLENICHLYSDLYFSKDFHRGYDYILKRNISPVYSYEFKFDGEINICKTILFYLRPTFKPLKGACHADELSYLFHGRLFGFAPKANSPELRMCRTMSKLWTNFAKTGNPNSQDLCFEWKNTSAEEPKYLSLDGDNTRMVDGLLNGPRVCFWENIRNS</w:t>
            </w:r>
          </w:p>
        </w:tc>
      </w:tr>
      <w:tr w:rsidR="00203F2F" w14:paraId="6C62C80C" w14:textId="77777777" w:rsidTr="00B70A69">
        <w:trPr>
          <w:jc w:val="center"/>
        </w:trPr>
        <w:tc>
          <w:tcPr>
            <w:tcW w:w="1474" w:type="dxa"/>
            <w:vAlign w:val="center"/>
          </w:tcPr>
          <w:p w14:paraId="58D8FFEF" w14:textId="77777777" w:rsidR="00203F2F" w:rsidRPr="007436CB" w:rsidRDefault="00203F2F" w:rsidP="00203F2F">
            <w:pPr>
              <w:rPr>
                <w:rFonts w:cs="Times New Roman"/>
                <w:sz w:val="18"/>
                <w:szCs w:val="18"/>
              </w:rPr>
            </w:pPr>
            <w:r w:rsidRPr="005E4B36">
              <w:rPr>
                <w:rFonts w:cs="Times New Roman"/>
                <w:sz w:val="18"/>
                <w:szCs w:val="18"/>
              </w:rPr>
              <w:t>AcypiCCE16</w:t>
            </w:r>
          </w:p>
        </w:tc>
        <w:tc>
          <w:tcPr>
            <w:tcW w:w="6889" w:type="dxa"/>
          </w:tcPr>
          <w:p w14:paraId="17DF4B91" w14:textId="77777777" w:rsidR="00203F2F" w:rsidRPr="007436CB" w:rsidRDefault="00203F2F" w:rsidP="00203F2F">
            <w:pPr>
              <w:rPr>
                <w:rFonts w:cs="Times New Roman"/>
                <w:sz w:val="18"/>
                <w:szCs w:val="18"/>
              </w:rPr>
            </w:pPr>
            <w:r w:rsidRPr="005E4B36">
              <w:rPr>
                <w:rFonts w:cs="Times New Roman"/>
                <w:sz w:val="18"/>
                <w:szCs w:val="18"/>
              </w:rPr>
              <w:t>MSKPWRTFVKWRFITKVIVNKFKRFFSSTVVRYLTPQKKTTVFIEQGSLQGIHYKTQASNKPYVSFLGIPYAKPPVGNLRFKSPVKHPGWSGTLKAFSVGNMSMQYSFLENKIVGSEDCLFLNIFVPLQEEQNEKKAVMVFIHGGVFYNGSGSLDFYSPDYLIDENVIVVTINYRLNALGFLNFDIDECPGNMGLKDQLFAIKWVKANITEFGGDDQNITIFGESAGSASVHCHMLSPLSTGYFQKAIMQSGCMFNVWALNENHRESAFKLANNLGCKKDNPKEVVRYLLNIPAIDIVKSITIDAKTNPDYDFVPSVESEAVTDKFLPAHPEILVKTASTVPVIVGINNMEGLLVFGDENFMKTINGTEEINKLFERKYGYTEEVVNKIKNFYFDERNVECGTTKLEKICHLYGDFYFSKEFHRSYEHSLQQNVTPVYSYEFKFDGKINVFKKMLNFLRPTFEPLKGACHADELSYLFHGRLFGFTPRANSPELRMCRTMSKLWTNFAKTGNPNSHDLKFEWRNTSAEEPKYLSLDGDDTRMVVGLLNSSRMRFWDNISKNIRILQQKSNFDLYYYSPRTTVIIEQGTLQGIHYKTQASNKPYVSFLGIPYAKPPVGNLRFKPPVKHPGWSGILKAFSVGNMCMQYSFIKKKIAGNEDCLYLNIFVPQEELKEKKAVMVFIHGGAFNNGSASSDFYSPEYLIDENVIIVTINYRLNALGFLNFDIDECPGNMGLKDQLFAIKWVKANITAFGGDNQNITIFGESAGSASVHCHMLSPQSTGLFQKAIMQSGCLFNSWAFTEKHREAAFKLAKHLGCVKDDPKEIVQFLLSVPAIDIVKLTKIEGITDFQD</w:t>
            </w:r>
            <w:r w:rsidRPr="005E4B36">
              <w:rPr>
                <w:rFonts w:cs="Times New Roman"/>
                <w:sz w:val="18"/>
                <w:szCs w:val="18"/>
              </w:rPr>
              <w:lastRenderedPageBreak/>
              <w:t>YEFIPSVESEAISDKFLPAHPEILVKTASTVSVITGINNMEGLIAFGEHKMRKILNDTEEINELFQRNYSKEIINKVKNFYFNECNMECGTTRLENICHLYSDLYFSKDFHRGYDYILKRNISPVYSYEFKFDGEINICKTILFYLRPTFKPLKGACHADELSYLFHGRLFGFAPKANSPELRMCRTMSKLWTNFAKTGNPNSQDLCFEWKNTSAEEPKYLSLDGDNTRMVDGLLNGPRVCFWENIRNS</w:t>
            </w:r>
          </w:p>
        </w:tc>
      </w:tr>
      <w:tr w:rsidR="00203F2F" w14:paraId="368D6E07" w14:textId="77777777" w:rsidTr="00B70A69">
        <w:trPr>
          <w:jc w:val="center"/>
        </w:trPr>
        <w:tc>
          <w:tcPr>
            <w:tcW w:w="1474" w:type="dxa"/>
            <w:vAlign w:val="center"/>
          </w:tcPr>
          <w:p w14:paraId="24A1746A" w14:textId="77777777" w:rsidR="00203F2F" w:rsidRPr="007436CB" w:rsidRDefault="00203F2F" w:rsidP="00203F2F">
            <w:pPr>
              <w:rPr>
                <w:rFonts w:cs="Times New Roman"/>
                <w:sz w:val="18"/>
                <w:szCs w:val="18"/>
              </w:rPr>
            </w:pPr>
            <w:r w:rsidRPr="005E4B36">
              <w:rPr>
                <w:rFonts w:cs="Times New Roman"/>
                <w:sz w:val="18"/>
                <w:szCs w:val="18"/>
              </w:rPr>
              <w:t>AcypiCCE17</w:t>
            </w:r>
          </w:p>
        </w:tc>
        <w:tc>
          <w:tcPr>
            <w:tcW w:w="6889" w:type="dxa"/>
          </w:tcPr>
          <w:p w14:paraId="60FBCA51" w14:textId="77777777" w:rsidR="00203F2F" w:rsidRPr="007436CB" w:rsidRDefault="00203F2F" w:rsidP="00203F2F">
            <w:pPr>
              <w:rPr>
                <w:rFonts w:cs="Times New Roman"/>
                <w:sz w:val="18"/>
                <w:szCs w:val="18"/>
              </w:rPr>
            </w:pPr>
            <w:r w:rsidRPr="005E4B36">
              <w:rPr>
                <w:rFonts w:cs="Times New Roman"/>
                <w:sz w:val="18"/>
                <w:szCs w:val="18"/>
              </w:rPr>
              <w:t>MTVVLEQGTLQGLHYKTRLSNKSYVSFLGIPYALPPINDLRFKPPAKHPGWTGIFKAFSCGKVCMQYDVFMTKKIVGSEDCLYLNIFVPQVEEVVEKKAVMVFIHGGAFNYGSGSLDFYSPDYLIDENVIVVTINYRLNVLGFLNFGIDECPGNMGLKDQLFAFKWIKANISAFGGDTNNITIFGESAGSASVHCHLLSPQSTGSFNKAIMQSGCVFNPWAFNERHTEVAFKLAEKLGCQKDDPKEIVKYLLNVPAIDLVKCTTLKIKFEGQRDLLNFQFVPTIESEAVSERFIPAHPDILIKSASAVPLITGTNNMEGMIAFGEHKLGKLFDYHKLEEIRKLFETDYSEEIIQKVKNFYFSEHEQSSDITQLENTCRLFSDVFFTKDFYRGFNSLLKKDGQPIYNYEFKFDGELNACKKLLFATRPIFHSLKGACHADELNYLFYGQLFGFLPKANTPEFRMCKTMSKLWCNFAKTGNPNSSDSNVVWNNTNLDNPKYLSIDGDNTCMVDGLINASSVHFWENIFEIIRLKQKL</w:t>
            </w:r>
          </w:p>
        </w:tc>
      </w:tr>
      <w:tr w:rsidR="00203F2F" w14:paraId="1822EFE0" w14:textId="77777777" w:rsidTr="00B70A69">
        <w:trPr>
          <w:jc w:val="center"/>
        </w:trPr>
        <w:tc>
          <w:tcPr>
            <w:tcW w:w="1474" w:type="dxa"/>
            <w:vAlign w:val="center"/>
          </w:tcPr>
          <w:p w14:paraId="6AC2CBE5" w14:textId="77777777" w:rsidR="00203F2F" w:rsidRPr="007436CB" w:rsidRDefault="00203F2F" w:rsidP="00203F2F">
            <w:pPr>
              <w:rPr>
                <w:rFonts w:cs="Times New Roman"/>
                <w:sz w:val="18"/>
                <w:szCs w:val="18"/>
              </w:rPr>
            </w:pPr>
            <w:r w:rsidRPr="005E4B36">
              <w:rPr>
                <w:rFonts w:cs="Times New Roman"/>
                <w:sz w:val="18"/>
                <w:szCs w:val="18"/>
              </w:rPr>
              <w:t>AcypiCCE18</w:t>
            </w:r>
          </w:p>
        </w:tc>
        <w:tc>
          <w:tcPr>
            <w:tcW w:w="6889" w:type="dxa"/>
          </w:tcPr>
          <w:p w14:paraId="4E1509B9" w14:textId="77777777" w:rsidR="00203F2F" w:rsidRPr="007436CB" w:rsidRDefault="00203F2F" w:rsidP="00203F2F">
            <w:pPr>
              <w:rPr>
                <w:rFonts w:cs="Times New Roman"/>
                <w:sz w:val="18"/>
                <w:szCs w:val="18"/>
              </w:rPr>
            </w:pPr>
            <w:r w:rsidRPr="005E4B36">
              <w:rPr>
                <w:rFonts w:cs="Times New Roman"/>
                <w:sz w:val="18"/>
                <w:szCs w:val="18"/>
              </w:rPr>
              <w:t>MICCNSQHRTQQFPVKMDVVLEQGALQGLQNKTLLSNKPYVSFLGIPYAKPPVNDLRFKAPVKHPGWSGVLEAISEGDKCMQYAFMTDHIIGNEDCLYLNVLVPQVVKTNEPNGKLAVMIFIHGGAFNYGCGSVNEYSPDYLLDENVIVVTLNYRLNVLGFLNLDIDECPGNMGLKDQLFAIKWIKENIAAFGGDADNITIFGESAGSASVHCHTISPQSTGLFQKAIMQSGCALNPWVLNENHRAAAFKLANNLGCLSNDPKEIVKYLKNVPAIDLVKGTKFKDETGFLDYKFVPSIESVTVSNPFLPAHPEQLVNDASPVPVIIGLNNMEGMIALIEHRISQFSDDRITDEISKLCKNRYSTEAITKIKNFYFNKCNIESETTKLEHICHLHSDVLFVKDFYRGFDNFLKQDVTPVYKYEFKFDGELNAVKNMVFATRPVLRHTIKGACHADEINYLFHGKLSGVVPKPNSPELEMCKMMGKMWSNFAKSGDPNSSDLSFKWLNASASAPEYLSIDGDRTRMAEGMINSNRLRLWQEISESVV</w:t>
            </w:r>
          </w:p>
        </w:tc>
      </w:tr>
      <w:tr w:rsidR="00203F2F" w14:paraId="42547450" w14:textId="77777777" w:rsidTr="00B70A69">
        <w:trPr>
          <w:jc w:val="center"/>
        </w:trPr>
        <w:tc>
          <w:tcPr>
            <w:tcW w:w="1474" w:type="dxa"/>
            <w:vAlign w:val="center"/>
          </w:tcPr>
          <w:p w14:paraId="0F592CE9" w14:textId="77777777" w:rsidR="00203F2F" w:rsidRPr="007436CB" w:rsidRDefault="00203F2F" w:rsidP="00203F2F">
            <w:pPr>
              <w:rPr>
                <w:rFonts w:cs="Times New Roman"/>
                <w:sz w:val="18"/>
                <w:szCs w:val="18"/>
              </w:rPr>
            </w:pPr>
            <w:r w:rsidRPr="005E4B36">
              <w:rPr>
                <w:rFonts w:cs="Times New Roman"/>
                <w:sz w:val="18"/>
                <w:szCs w:val="18"/>
              </w:rPr>
              <w:t>AcypiCCE20</w:t>
            </w:r>
          </w:p>
        </w:tc>
        <w:tc>
          <w:tcPr>
            <w:tcW w:w="6889" w:type="dxa"/>
          </w:tcPr>
          <w:p w14:paraId="6B1C9386" w14:textId="77777777" w:rsidR="00203F2F" w:rsidRPr="007436CB" w:rsidRDefault="00203F2F" w:rsidP="00203F2F">
            <w:pPr>
              <w:rPr>
                <w:rFonts w:cs="Times New Roman"/>
                <w:sz w:val="18"/>
                <w:szCs w:val="18"/>
              </w:rPr>
            </w:pPr>
            <w:r w:rsidRPr="005E4B36">
              <w:rPr>
                <w:rFonts w:cs="Times New Roman"/>
                <w:sz w:val="18"/>
                <w:szCs w:val="18"/>
              </w:rPr>
              <w:t>MLFRFALALGVLLAFCEALSRQKRIVGGYPSLLPESDGFNVSQPSGNHGNSQNYENIVVQVQDDYRSATVTGVEEPEGYLAYKGIRYAEPPVGRLRFQRPSFVRLSGEVDATKFGSPCPQLSSDGSGLVGSEDCLFLNVFTPLKKLNYSNIPVLIWIHGGGFFSGSALQYGPAHLVKNNIIVVTIQYRLGSLGWLTSNLKHLPGNVGLFDMSAAVQWVKDYINYFNGDPERIVVSGQGSAASAVTLLTMSDFTKGMISGVVAMSGSPLSAFAVDPAPKQTYQNMTTLLGCDQSAPLEAIRCLQMLSIQTIINSDYKYQNTKLGKEGYLTGLGSLLNVGPTVEGYNDGRFLPNFILDSPLRLLKKHKLPKIPMLTGVNKLETKSGILGKYRNQVIDNLNKIPDYINKVLPQKVLNTNTGLFKNGSVNNALKNLFENIDYLNLFTSRLETGIKEITKVMQGTTDALFNLPAFFTSHLWSTRSSAYFYSFEHKPSIKSPGKWFLPNILGNPNKEVSKNDGTNSQHVEDNGEPGHGDELIYLYDVRSIEGKQISGTELKDKKDIEMRNNFTSLVAEFVKNGKPKLKILGDEWPSFTSSKQSDYVVLGENSRIENKFRFCEMGLWGGVPDILQSTYCNLPGITDILKTVPDLLQNGVLGDVTEGAVNLLSLNTIDGLLKNGNNGLLGTNNEGLLGTTNNGLLGINKNGMRGTLSGKKPETTTKTPNLNTQKPTNILSGLGVLG</w:t>
            </w:r>
          </w:p>
        </w:tc>
      </w:tr>
      <w:tr w:rsidR="00203F2F" w14:paraId="65536650" w14:textId="77777777" w:rsidTr="00B70A69">
        <w:trPr>
          <w:jc w:val="center"/>
        </w:trPr>
        <w:tc>
          <w:tcPr>
            <w:tcW w:w="1474" w:type="dxa"/>
            <w:vAlign w:val="center"/>
          </w:tcPr>
          <w:p w14:paraId="3CFF0BFC" w14:textId="77777777" w:rsidR="00203F2F" w:rsidRPr="007436CB" w:rsidRDefault="00203F2F" w:rsidP="00203F2F">
            <w:pPr>
              <w:rPr>
                <w:rFonts w:cs="Times New Roman"/>
                <w:sz w:val="18"/>
                <w:szCs w:val="18"/>
              </w:rPr>
            </w:pPr>
            <w:r w:rsidRPr="005E4B36">
              <w:rPr>
                <w:rFonts w:cs="Times New Roman"/>
                <w:sz w:val="18"/>
                <w:szCs w:val="18"/>
              </w:rPr>
              <w:t>AcypiAce1</w:t>
            </w:r>
          </w:p>
        </w:tc>
        <w:tc>
          <w:tcPr>
            <w:tcW w:w="6889" w:type="dxa"/>
          </w:tcPr>
          <w:p w14:paraId="1F7BA41B" w14:textId="77777777" w:rsidR="00203F2F" w:rsidRPr="007436CB" w:rsidRDefault="00203F2F" w:rsidP="00203F2F">
            <w:pPr>
              <w:rPr>
                <w:rFonts w:cs="Times New Roman"/>
                <w:sz w:val="18"/>
                <w:szCs w:val="18"/>
              </w:rPr>
            </w:pPr>
            <w:r w:rsidRPr="005E4B36">
              <w:rPr>
                <w:rFonts w:cs="Times New Roman"/>
                <w:sz w:val="18"/>
                <w:szCs w:val="18"/>
              </w:rPr>
              <w:t>MDQWLLWFGYLVASTYGLSLRHARHQSVGTPTAEEILEPQILIEDTDHVFRQRASDMFAQEPEYTEKRNLNHRRRSEFSGNQDNDFESSGETYSAYKSDDPLVIHTNKGKIRGITQAASTGKLVDAWLGIPYAKKPIGDLRFRHPRPIDRWDKTSPETILNCTTPPNTCVQIFDTLFGDFPGATMWNPNSPVSEDCLYINVVVPKPRPQNAAVMVWIFGGGFYSGSATLDIYDPKVLVSEENVILVSMQYRVASLGFLYFDTEDVPGNAGLFDQLMALQWVHENIKLFGGNPNNVTLFGESAGAVSVSLHLLSPLSRNLFNQAIMESGSSTAPWAILSREESFSRGLKLAKAMGCPDDRNDIHKTVECLRKVNSSAMVEKEWDHVAICFFPFVPVVDGAFLDDYPQKSLSTNNFKKTNILMGSNSEEGYYSIFYYLTELFKKEENVVVSRENFVKAIGQLNPNADAAVKSAIEFEYTDWFSPNDPEKNRNALDKMVGDYQFTCNVNEFAHKYALTGNNVYMYYFKHRSLNNPWPKWTGVMHGDEISYVFGDPLNPNKRYETEEIELSKKMMRYWTNFAKTGNPSKTFEGSWVTPKWPIHTAYGKEFLTLDTNNTSIGVGPRLEQCAFWKNYVPDLTAISKSMKSDKNCTTISGGTKTNMIKLSLWTIVMTTVVLML</w:t>
            </w:r>
          </w:p>
        </w:tc>
      </w:tr>
      <w:tr w:rsidR="00203F2F" w14:paraId="40C17787" w14:textId="77777777" w:rsidTr="00B70A69">
        <w:trPr>
          <w:jc w:val="center"/>
        </w:trPr>
        <w:tc>
          <w:tcPr>
            <w:tcW w:w="1474" w:type="dxa"/>
            <w:vAlign w:val="center"/>
          </w:tcPr>
          <w:p w14:paraId="4B890858" w14:textId="77777777" w:rsidR="00203F2F" w:rsidRPr="007436CB" w:rsidRDefault="00203F2F" w:rsidP="00203F2F">
            <w:pPr>
              <w:rPr>
                <w:rFonts w:cs="Times New Roman"/>
                <w:sz w:val="18"/>
                <w:szCs w:val="18"/>
              </w:rPr>
            </w:pPr>
            <w:r w:rsidRPr="005E4B36">
              <w:rPr>
                <w:rFonts w:cs="Times New Roman"/>
                <w:sz w:val="18"/>
                <w:szCs w:val="18"/>
              </w:rPr>
              <w:t>AcypiAce2</w:t>
            </w:r>
          </w:p>
        </w:tc>
        <w:tc>
          <w:tcPr>
            <w:tcW w:w="6889" w:type="dxa"/>
          </w:tcPr>
          <w:p w14:paraId="6311E66B" w14:textId="77777777" w:rsidR="00203F2F" w:rsidRPr="007436CB" w:rsidRDefault="00203F2F" w:rsidP="00203F2F">
            <w:pPr>
              <w:rPr>
                <w:rFonts w:cs="Times New Roman"/>
                <w:sz w:val="18"/>
                <w:szCs w:val="18"/>
              </w:rPr>
            </w:pPr>
            <w:r w:rsidRPr="005E4B36">
              <w:rPr>
                <w:rFonts w:cs="Times New Roman"/>
                <w:sz w:val="18"/>
                <w:szCs w:val="18"/>
              </w:rPr>
              <w:t>MSVDCVYTSAVTLLLCCSAVLGRPSSNGGADGGGGGGGGGGAGAGGGGGGGGGGGGGSVDDTDESPVVVTSSGMVQGYTKIIANREVRVYTGIPFAKPPVGPLRFRRPVP</w:t>
            </w:r>
            <w:r w:rsidRPr="005E4B36">
              <w:rPr>
                <w:rFonts w:cs="Times New Roman"/>
                <w:sz w:val="18"/>
                <w:szCs w:val="18"/>
              </w:rPr>
              <w:lastRenderedPageBreak/>
              <w:t>VDPWTGVLNATRLPNTCYQERYEYFPGFIGEEMWNPNTKLSEDCLYLNIWIPKKQRTRHHSNNAHHAKIPVLVWIYGGGYMSGTSTLDIYDGDLLAATFDVMIASMQYRLGAFGSLYLTPELPEDSDDAPGNMGLWDQALAIKWIKENAAAFGADPETITLFGESAGGGSVSVHLISPETRGMVRRGIIQSGTVNAPWSYMTGERAVDIAKKLLDDCNCNSTSLNNNPIGTMSCMRSVDASTISKKQWNSYSGILGFPSAPTVDGILLPEHPLDMLAKANFSDIDILIGSNLNEGTYFLLYDFVDFFDRTSATALPKEKFVQIVNVIFKDRTQLERDAIIYQYSGWEKKEVDDKYSNQKQLSDVVADYFFVCPTNLFANIVSSRGARVYYYFFTHRTDSHLWGDWMGVLHGDEMQYVFGHPLNMSLPYNARERDLSIRIMEAFTRFSLTGTPVSDDIDWPLYNESNPIYHVWNAAELHVGYGPRAAECQFWNGFFPKIAQALKETTKITCEDYPDSMPTTNENCTFTSSFATINPRISFTIIFIFVLPAHGLF</w:t>
            </w:r>
          </w:p>
        </w:tc>
      </w:tr>
      <w:tr w:rsidR="00203F2F" w14:paraId="5425219B" w14:textId="77777777" w:rsidTr="00B70A69">
        <w:trPr>
          <w:jc w:val="center"/>
        </w:trPr>
        <w:tc>
          <w:tcPr>
            <w:tcW w:w="1474" w:type="dxa"/>
            <w:vAlign w:val="center"/>
          </w:tcPr>
          <w:p w14:paraId="59135C05" w14:textId="77777777" w:rsidR="00203F2F" w:rsidRPr="007436CB" w:rsidRDefault="00203F2F" w:rsidP="00203F2F">
            <w:pPr>
              <w:rPr>
                <w:rFonts w:cs="Times New Roman"/>
                <w:sz w:val="18"/>
                <w:szCs w:val="18"/>
              </w:rPr>
            </w:pPr>
            <w:r w:rsidRPr="005E4B36">
              <w:rPr>
                <w:rFonts w:cs="Times New Roman"/>
                <w:sz w:val="18"/>
                <w:szCs w:val="18"/>
              </w:rPr>
              <w:lastRenderedPageBreak/>
              <w:t>AcypiNLG-1</w:t>
            </w:r>
          </w:p>
        </w:tc>
        <w:tc>
          <w:tcPr>
            <w:tcW w:w="6889" w:type="dxa"/>
          </w:tcPr>
          <w:p w14:paraId="56BE0DD2" w14:textId="77777777" w:rsidR="00203F2F" w:rsidRPr="007436CB" w:rsidRDefault="00203F2F" w:rsidP="00203F2F">
            <w:pPr>
              <w:rPr>
                <w:rFonts w:cs="Times New Roman"/>
                <w:sz w:val="18"/>
                <w:szCs w:val="18"/>
              </w:rPr>
            </w:pPr>
            <w:r w:rsidRPr="005E4B36">
              <w:rPr>
                <w:rFonts w:cs="Times New Roman"/>
                <w:sz w:val="18"/>
                <w:szCs w:val="18"/>
              </w:rPr>
              <w:t>MGGGGTATLALVLVTAAAAVVMVAGGVRPEVLGYTETVWLDRQGPLKGLITTVGGGAEQRLDRVEVYLGVPYAASQERFMPPGESPTWCPKADDGSFDRSHCRPLRAEYLKPVCPQRPPDLLVANKRLSAVRQNYLKRLTSYLGNQSEDCLYLNIYAPHDPKNEMNDEAGNGYKATTKKSKYAVIMFIHGESFEWNSGNPYDGSVLASYGKVIFITINYRVGVLGFLKSNGGDIPASNFGLLDQMAALEWIKNNIQAFGGNPNAVTVMGHGTGAACANFLMMAPPVNNNNLFQRAILMSGSALSDWAWVKNPIMNTIQVGQSLNCEPGGNEKFFECLRRKRFTDLVSTKMYLPPFVTVFGPMVDGVMITNEPLPLLKEHKNLMKNYKILAGVTEYESYHLLDSVSLAHGMLENEQNKVLLDYMKAKFELFPDFTLTATLAQYTDRNRTWSSSGALENRDVLLDILSDAMVLAPLTQLAEIQSEVNENTYFYVFTHRSTFSEYDVVKKSINGEDLPYALGVPLGGNTIHLKTQYDPKEKRLSEMIMTHWSNFAKTGDPNFSKKSYQNEWKMNNVRWPKYNTVNRAYLELNLTNRQRVNYRTSKCKFWNVDLPQRIEDERQKDAEQSKPPYSSLPVIPKESQPPWIDREPIFSLPTLMPDDPMLKPDEFPEEPNPGEEPSAEPSDKTVQETVEASSSFVVSLIIIIGILFLLVNICAFGGIYYQRDKLRVRERLFNNRFRCNGANTSRTFDDDDEQDDVYMKTTAEEPEIANVHKINKNQAYDSVALASVKPEAIGGKRLGKWAEISRQRSSSTITMDPHTRVKEWINTEIIQRYSPRILRRQRREDKKRQLVCAEDPSVMVEKCEVTDAHKAAEKTRNKVSVGIDATPAARTISVLKQTPIELTKSMDAMGHLERVEIKPSLSLGSINKKTLTRSDALNDCDDLLMSSQDTLHKSSTSIQLKPAVKEKRPGIKVTHGYSKSEPARDIPKEPFYTQVCKPKTLAVASSKNASFDSSSHYEDINVTSKEYAMNGGNGSVDCCSDGGGGVRRIKYPKVLPDFPAQCGAGNERRLSLPPPLAGIPEGSGKIPPPPPPRVSSTLGRKKDKADAMTVAGPFNRQPQQDTIPEEHKSLVVPCVPNKVCPAVQVATDMTLTVKKPVEPRIVIKASSVQQNSQHQHPQHLQQQHQQKQPKRTNIPRVVHPQNSDRNNKTTAAGTESDTGTIKRKKK</w:t>
            </w:r>
          </w:p>
        </w:tc>
      </w:tr>
      <w:tr w:rsidR="00203F2F" w14:paraId="01393814" w14:textId="77777777" w:rsidTr="00B70A69">
        <w:trPr>
          <w:jc w:val="center"/>
        </w:trPr>
        <w:tc>
          <w:tcPr>
            <w:tcW w:w="1474" w:type="dxa"/>
            <w:vAlign w:val="center"/>
          </w:tcPr>
          <w:p w14:paraId="2F871BDD" w14:textId="77777777" w:rsidR="00203F2F" w:rsidRPr="007436CB" w:rsidRDefault="00203F2F" w:rsidP="00203F2F">
            <w:pPr>
              <w:rPr>
                <w:rFonts w:cs="Times New Roman"/>
                <w:sz w:val="18"/>
                <w:szCs w:val="18"/>
              </w:rPr>
            </w:pPr>
            <w:r w:rsidRPr="005E4B36">
              <w:rPr>
                <w:rFonts w:cs="Times New Roman"/>
                <w:sz w:val="18"/>
                <w:szCs w:val="18"/>
              </w:rPr>
              <w:t>AcypiNLG-2</w:t>
            </w:r>
          </w:p>
        </w:tc>
        <w:tc>
          <w:tcPr>
            <w:tcW w:w="6889" w:type="dxa"/>
          </w:tcPr>
          <w:p w14:paraId="6D44BDFB" w14:textId="77777777" w:rsidR="00203F2F" w:rsidRPr="007436CB" w:rsidRDefault="00203F2F" w:rsidP="00203F2F">
            <w:pPr>
              <w:rPr>
                <w:rFonts w:cs="Times New Roman"/>
                <w:sz w:val="18"/>
                <w:szCs w:val="18"/>
              </w:rPr>
            </w:pPr>
            <w:r w:rsidRPr="005E4B36">
              <w:rPr>
                <w:rFonts w:cs="Times New Roman"/>
                <w:sz w:val="18"/>
                <w:szCs w:val="18"/>
              </w:rPr>
              <w:t>LFRRAILLSGSALSSWALVEDPVSYALDLAKQVNCTTDGTGNNPEPIVDCLREVPLDLLMSAGVALPTYLSAFGPSVDGVVVKSNYQEDVITNLLPEFDGYSGSSVAFGARKFQKFEFGSGINKYDLLFGVVTSEALWRFSSNDIQAGFEGDRRDKILRTYVRNAYSYHLSEIFFTIVNEYTDWERTVLHPINTRDATIAALSDAQYVAPLVHTGDMLSQPKTPAADDLNKDRRTKSFFYVFDYQTRDGDYPQRIGTAHGEELPYMFGAPMVTDGMNHFSRNFTKAEALLSDAMILYLGNFARTGDPNDHDDKPDSGSKERNRFRSVTWDEYDPVHQKYLEISMKPRMKNHFRAHQLSVWLRLIPELHRAGMEDVMLRHNLFRNHDDAELYEGVVRPDPLSRRAPQRATVNRFTANGTVAEVVQSLTTTGRPQWPAAEATTCLPPARGSNAANASTSAEDALATLGAAGYAAYSTALHVTIALGVSLLVLNGLLLVIICYQKDRFKCLQHHQQHQHQQTVGGQEDSVRYKAATVPDDRLQQSAAVVVDKAGGYDGRHHHMQHHHHPPAQQMHLAADAVAVDMEQRHHHHHGAAGHHQHHHMHHHHVPAAAGGQHPPLPQTTATMTTTTQQQQLSAATAAVRMAAGHDMTFPKAAKPSSRLLHDHQVGGGSGGCPPNGSLVHGTLPKPPPPPRSSVGVQSQESQPLLVQQGVGIGQMPKTGTLKMPVAAMSEMRV</w:t>
            </w:r>
          </w:p>
        </w:tc>
      </w:tr>
      <w:tr w:rsidR="00203F2F" w14:paraId="4CF2284E" w14:textId="77777777" w:rsidTr="00B70A69">
        <w:trPr>
          <w:jc w:val="center"/>
        </w:trPr>
        <w:tc>
          <w:tcPr>
            <w:tcW w:w="1474" w:type="dxa"/>
            <w:vAlign w:val="center"/>
          </w:tcPr>
          <w:p w14:paraId="0B290E57" w14:textId="77777777" w:rsidR="00203F2F" w:rsidRPr="007436CB" w:rsidRDefault="00203F2F" w:rsidP="00203F2F">
            <w:pPr>
              <w:rPr>
                <w:rFonts w:cs="Times New Roman"/>
                <w:sz w:val="18"/>
                <w:szCs w:val="18"/>
              </w:rPr>
            </w:pPr>
            <w:r w:rsidRPr="005E4B36">
              <w:rPr>
                <w:rFonts w:cs="Times New Roman"/>
                <w:sz w:val="18"/>
                <w:szCs w:val="18"/>
              </w:rPr>
              <w:t>AcypiNRXN-1</w:t>
            </w:r>
          </w:p>
        </w:tc>
        <w:tc>
          <w:tcPr>
            <w:tcW w:w="6889" w:type="dxa"/>
          </w:tcPr>
          <w:p w14:paraId="4117E67D" w14:textId="77777777" w:rsidR="00203F2F" w:rsidRPr="007436CB" w:rsidRDefault="00203F2F" w:rsidP="00203F2F">
            <w:pPr>
              <w:rPr>
                <w:rFonts w:cs="Times New Roman"/>
                <w:sz w:val="18"/>
                <w:szCs w:val="18"/>
              </w:rPr>
            </w:pPr>
            <w:r w:rsidRPr="005E4B36">
              <w:rPr>
                <w:rFonts w:cs="Times New Roman"/>
                <w:sz w:val="18"/>
                <w:szCs w:val="18"/>
              </w:rPr>
              <w:t>MVLHVNDTREMRVKPATATVLMKRDRTTTVVDGCGRGGGSGGSGGEVAYGGGSGGGVNFGSADKISPKPVLVFIHGESYEWNSGNPYDGTVLASYGGLVVVTINYRLGILGFLNLNSNQHLKSPSNYGLMDQIAALHWIQENIAVFGGDPSNVTLMGHGTGAACVGFLMASSAVPDGKLLFHRAILLSGSPLSPLSLVRDPVYYGHQVSKLVNCSPDLQHLHLLNCLRDTPLDQLLNAQLHVPEFTTAFGPSVDGVIIDVGTAAESSRLGTQSNGQDIGPGRPPEDPKELVLANGFGPAILANPSARQRLLSRLSRFDLMLGVVRAESFFAFTGDDVQYGIEADRRTKILKTYVKNTYKYHLTEILATIVNEYTDWDRPVQHPVNIRDETLEALSDAQVVAPVINTADLHSANRRNSYLFVFDYQTKYGDYQQRQGCIHGEELPYIFGAPLVGGLMHFPRNYTKSEVLLSEAAVIYWSNFARTGNPNEPQDQDMLHKQEHGRFKNIEWTAYETVHKKYLSLDTKPKLKSHYRAHRLSFWLNLVPELHKPGDDVPYYHHMFQSDLRGMTFKPGSERTTSRPSPDVYYRGQPPAIMQQPTTGNKTTSGTSDGGTANGTNVLQPPPVVVASSSSSDRGDGDNDDGGIGSGGRQLKNGPSGDKDDGEGGGRSSSGSDGQDELGGGGGGGGAAYQTFPLALAVAIGIGCSLLFLNIMIFAVIYCNKSAG</w:t>
            </w:r>
            <w:r w:rsidRPr="005E4B36">
              <w:rPr>
                <w:rFonts w:cs="Times New Roman"/>
                <w:sz w:val="18"/>
                <w:szCs w:val="18"/>
              </w:rPr>
              <w:lastRenderedPageBreak/>
              <w:t>WGGRRGSSNSSRRTSGAGGDAEDLQQQQQDDRIKKIKKRPENGGPMTNLCSTGGKP</w:t>
            </w:r>
          </w:p>
        </w:tc>
      </w:tr>
      <w:tr w:rsidR="00203F2F" w14:paraId="65F4467B" w14:textId="77777777" w:rsidTr="00B70A69">
        <w:trPr>
          <w:jc w:val="center"/>
        </w:trPr>
        <w:tc>
          <w:tcPr>
            <w:tcW w:w="1474" w:type="dxa"/>
            <w:vAlign w:val="center"/>
          </w:tcPr>
          <w:p w14:paraId="0101273C" w14:textId="77777777" w:rsidR="00203F2F" w:rsidRPr="007436CB" w:rsidRDefault="00203F2F" w:rsidP="00203F2F">
            <w:pPr>
              <w:rPr>
                <w:rFonts w:cs="Times New Roman"/>
                <w:sz w:val="18"/>
                <w:szCs w:val="18"/>
              </w:rPr>
            </w:pPr>
            <w:proofErr w:type="spellStart"/>
            <w:r w:rsidRPr="005E4B36">
              <w:rPr>
                <w:rFonts w:cs="Times New Roman"/>
                <w:sz w:val="18"/>
                <w:szCs w:val="18"/>
              </w:rPr>
              <w:t>AcypiGliotactin</w:t>
            </w:r>
            <w:proofErr w:type="spellEnd"/>
          </w:p>
        </w:tc>
        <w:tc>
          <w:tcPr>
            <w:tcW w:w="6889" w:type="dxa"/>
          </w:tcPr>
          <w:p w14:paraId="244AD5AE" w14:textId="77777777" w:rsidR="00203F2F" w:rsidRPr="007436CB" w:rsidRDefault="00203F2F" w:rsidP="00203F2F">
            <w:pPr>
              <w:rPr>
                <w:rFonts w:cs="Times New Roman"/>
                <w:sz w:val="18"/>
                <w:szCs w:val="18"/>
              </w:rPr>
            </w:pPr>
            <w:r w:rsidRPr="005E4B36">
              <w:rPr>
                <w:rFonts w:cs="Times New Roman"/>
                <w:sz w:val="18"/>
                <w:szCs w:val="18"/>
              </w:rPr>
              <w:t>MIETPKFVMLFAQCHALSISLILFVVAISNAQDYRYQTYNGQNYPPQQTAYDRNLPQSANPYNPLLDQYGQQNNYQNRLPYNQPGRPGTPSYRPNGQNYAGDDMLLLPGILGRWRPDLQGRERTDSKQLDRDVFVSTKYGQIQGFKVHLYDNPLPENGYRPFQTPVERKQAEVAVFLGIPYAAPPINEGRFRPPRPHKGWQLHQAVDFGSACPQPAIYTGITKGVPKVDEDCLFLNIFMPSTGVAPAKPYPVMFYIHGGDFVHGSSNSFHGHMMAAFYNVVVVAINYRLGALGFLSTCDDNSPGNYGLMDQAMALRWVYDNIEFFNGDRKSITLFGPDAGAASAGLLMVNPKTSFMVSKVIAQSGSALADWALIKDRWRALNTTKVFAAHIGCSTESTWKIVDCLKRGRSFLELGSDFKPQIGFNAWGPIIDNEFLVPKSDWYDGWQQSDWHFINESVKTAIQSGHFNKDLRYLSGVTTQEAAYILYNNKTYTVTEEFFNNKVKELVLQYNYTLNPSGVYQAIKYLYTYWPDPINPDSIRTQYINMLSDFLFVAPHDEMSKLLVAEDVPVYMYVLNTTVTSIPLPEWRLYSHDTEYYFLTGAPFMDSEFFPRIPVVDKRKWTDNDRNMSHFFMKAYTNFATYGNPSQSQILGIHFDMAFKNDLKYLNINSTYNTTIKQNYRQMESAFWSEYLPTVIGIIVPTYPPTTEFWWEPKTPIQVAFWGLSGLNMILIALTVILCILWCNAKKTKDRYYNGDVLVVREEPMPMSHQGIDNRSVTSNIYEYHDAPIKTLHASPKKTASSSTLRTNSAASMRDHPMAINEKSVPQTQV</w:t>
            </w:r>
          </w:p>
        </w:tc>
      </w:tr>
    </w:tbl>
    <w:p w14:paraId="6740D2F5" w14:textId="77777777" w:rsidR="00203F2F" w:rsidRDefault="00203F2F" w:rsidP="00203F2F">
      <w:pPr>
        <w:rPr>
          <w:rFonts w:cs="Times New Roman"/>
          <w:iCs/>
          <w:color w:val="000000" w:themeColor="text1"/>
          <w:sz w:val="20"/>
          <w:szCs w:val="20"/>
        </w:rPr>
      </w:pPr>
      <w:r>
        <w:rPr>
          <w:rFonts w:cs="Times New Roman"/>
          <w:iCs/>
          <w:color w:val="000000" w:themeColor="text1"/>
          <w:sz w:val="20"/>
          <w:szCs w:val="20"/>
        </w:rPr>
        <w:br w:type="page"/>
      </w:r>
    </w:p>
    <w:p w14:paraId="3CE9E34F" w14:textId="77777777" w:rsidR="00203F2F" w:rsidRPr="00D25800" w:rsidRDefault="00203F2F" w:rsidP="00203F2F">
      <w:pPr>
        <w:jc w:val="center"/>
        <w:rPr>
          <w:rFonts w:eastAsia="黑体" w:cs="Times New Roman"/>
          <w:color w:val="000000" w:themeColor="text1"/>
          <w:kern w:val="22"/>
          <w:szCs w:val="21"/>
        </w:rPr>
      </w:pPr>
      <w:r w:rsidRPr="00D25800">
        <w:rPr>
          <w:rFonts w:cs="Times New Roman"/>
          <w:b/>
          <w:bCs/>
          <w:iCs/>
          <w:color w:val="000000" w:themeColor="text1"/>
          <w:szCs w:val="21"/>
        </w:rPr>
        <w:lastRenderedPageBreak/>
        <w:t>T</w:t>
      </w:r>
      <w:r w:rsidRPr="00D25800">
        <w:rPr>
          <w:rFonts w:eastAsia="黑体" w:cs="Times New Roman"/>
          <w:b/>
          <w:color w:val="000000" w:themeColor="text1"/>
          <w:kern w:val="22"/>
          <w:szCs w:val="21"/>
        </w:rPr>
        <w:t>able S</w:t>
      </w:r>
      <w:r>
        <w:rPr>
          <w:rFonts w:eastAsia="黑体" w:cs="Times New Roman"/>
          <w:b/>
          <w:color w:val="000000" w:themeColor="text1"/>
          <w:kern w:val="22"/>
          <w:szCs w:val="21"/>
        </w:rPr>
        <w:t>2</w:t>
      </w:r>
      <w:r w:rsidRPr="00D25800">
        <w:rPr>
          <w:rFonts w:eastAsia="黑体" w:cs="Times New Roman"/>
          <w:b/>
          <w:color w:val="000000" w:themeColor="text1"/>
          <w:kern w:val="22"/>
          <w:szCs w:val="21"/>
        </w:rPr>
        <w:t xml:space="preserve">. </w:t>
      </w:r>
      <w:r w:rsidRPr="007644AE">
        <w:rPr>
          <w:rFonts w:eastAsia="宋体" w:cs="Times New Roman"/>
          <w:szCs w:val="21"/>
        </w:rPr>
        <w:t>The amino acid sequ</w:t>
      </w:r>
      <w:r w:rsidRPr="00DE2B90">
        <w:rPr>
          <w:rFonts w:eastAsia="宋体" w:cs="Times New Roman"/>
          <w:color w:val="000000" w:themeColor="text1"/>
          <w:szCs w:val="21"/>
        </w:rPr>
        <w:t xml:space="preserve">ences of </w:t>
      </w:r>
      <w:r w:rsidRPr="00DE2B90">
        <w:rPr>
          <w:rFonts w:asciiTheme="majorBidi" w:hAnsiTheme="majorBidi" w:cstheme="majorBidi"/>
          <w:bCs/>
          <w:color w:val="000000" w:themeColor="text1"/>
          <w:szCs w:val="21"/>
        </w:rPr>
        <w:t>48 CYPs</w:t>
      </w:r>
      <w:r w:rsidRPr="00DE2B90">
        <w:rPr>
          <w:rFonts w:eastAsia="宋体" w:cs="Times New Roman"/>
          <w:color w:val="000000" w:themeColor="text1"/>
          <w:szCs w:val="21"/>
        </w:rPr>
        <w:t xml:space="preserve"> used i</w:t>
      </w:r>
      <w:r>
        <w:rPr>
          <w:rFonts w:eastAsia="宋体" w:cs="Times New Roman"/>
          <w:szCs w:val="21"/>
        </w:rPr>
        <w:t>n Figure 3</w:t>
      </w:r>
    </w:p>
    <w:tbl>
      <w:tblPr>
        <w:tblStyle w:val="aff5"/>
        <w:tblW w:w="0" w:type="auto"/>
        <w:jc w:val="center"/>
        <w:tblLayout w:type="fixed"/>
        <w:tblLook w:val="04A0" w:firstRow="1" w:lastRow="0" w:firstColumn="1" w:lastColumn="0" w:noHBand="0" w:noVBand="1"/>
      </w:tblPr>
      <w:tblGrid>
        <w:gridCol w:w="1474"/>
        <w:gridCol w:w="6889"/>
      </w:tblGrid>
      <w:tr w:rsidR="00203F2F" w14:paraId="2E6EA8E2" w14:textId="77777777" w:rsidTr="00B70A69">
        <w:trPr>
          <w:jc w:val="center"/>
        </w:trPr>
        <w:tc>
          <w:tcPr>
            <w:tcW w:w="1474" w:type="dxa"/>
          </w:tcPr>
          <w:p w14:paraId="73C23386" w14:textId="77777777" w:rsidR="00203F2F" w:rsidRPr="00BC25D8" w:rsidRDefault="00203F2F" w:rsidP="00B70A69">
            <w:pPr>
              <w:rPr>
                <w:rFonts w:cs="Times New Roman"/>
                <w:b/>
                <w:bCs/>
                <w:iCs/>
                <w:color w:val="000000" w:themeColor="text1"/>
                <w:sz w:val="18"/>
                <w:szCs w:val="18"/>
              </w:rPr>
            </w:pPr>
            <w:r w:rsidRPr="00BC25D8">
              <w:rPr>
                <w:rFonts w:cs="Times New Roman" w:hint="eastAsia"/>
                <w:b/>
                <w:bCs/>
                <w:iCs/>
                <w:color w:val="000000" w:themeColor="text1"/>
                <w:sz w:val="18"/>
                <w:szCs w:val="18"/>
              </w:rPr>
              <w:t>P</w:t>
            </w:r>
            <w:r w:rsidRPr="00BC25D8">
              <w:rPr>
                <w:rFonts w:cs="Times New Roman"/>
                <w:b/>
                <w:bCs/>
                <w:iCs/>
                <w:color w:val="000000" w:themeColor="text1"/>
                <w:sz w:val="18"/>
                <w:szCs w:val="18"/>
              </w:rPr>
              <w:t>rotein name</w:t>
            </w:r>
          </w:p>
        </w:tc>
        <w:tc>
          <w:tcPr>
            <w:tcW w:w="6889" w:type="dxa"/>
          </w:tcPr>
          <w:p w14:paraId="7C3F961C" w14:textId="77777777" w:rsidR="00203F2F" w:rsidRPr="00BC25D8" w:rsidRDefault="00203F2F" w:rsidP="00B70A69">
            <w:pPr>
              <w:jc w:val="center"/>
              <w:rPr>
                <w:rFonts w:cs="Times New Roman"/>
                <w:b/>
                <w:bCs/>
                <w:iCs/>
                <w:color w:val="000000" w:themeColor="text1"/>
                <w:sz w:val="18"/>
                <w:szCs w:val="18"/>
              </w:rPr>
            </w:pPr>
            <w:r w:rsidRPr="00BC25D8">
              <w:rPr>
                <w:rFonts w:cs="Times New Roman" w:hint="eastAsia"/>
                <w:b/>
                <w:bCs/>
                <w:iCs/>
                <w:color w:val="000000" w:themeColor="text1"/>
                <w:sz w:val="18"/>
                <w:szCs w:val="18"/>
              </w:rPr>
              <w:t>P</w:t>
            </w:r>
            <w:r w:rsidRPr="00BC25D8">
              <w:rPr>
                <w:rFonts w:cs="Times New Roman"/>
                <w:b/>
                <w:bCs/>
                <w:iCs/>
                <w:color w:val="000000" w:themeColor="text1"/>
                <w:sz w:val="18"/>
                <w:szCs w:val="18"/>
              </w:rPr>
              <w:t>rotein sequence</w:t>
            </w:r>
          </w:p>
        </w:tc>
      </w:tr>
      <w:tr w:rsidR="00203F2F" w14:paraId="3BB8C317" w14:textId="77777777" w:rsidTr="00B70A69">
        <w:trPr>
          <w:jc w:val="center"/>
        </w:trPr>
        <w:tc>
          <w:tcPr>
            <w:tcW w:w="1474" w:type="dxa"/>
            <w:vAlign w:val="center"/>
          </w:tcPr>
          <w:p w14:paraId="6651B18D" w14:textId="77777777" w:rsidR="00203F2F" w:rsidRPr="007436CB" w:rsidRDefault="00203F2F" w:rsidP="00B70A69">
            <w:pPr>
              <w:rPr>
                <w:rFonts w:cs="Times New Roman"/>
                <w:iCs/>
                <w:color w:val="000000" w:themeColor="text1"/>
                <w:sz w:val="18"/>
                <w:szCs w:val="18"/>
              </w:rPr>
            </w:pPr>
            <w:r w:rsidRPr="001C247D">
              <w:rPr>
                <w:rFonts w:cs="Times New Roman"/>
                <w:iCs/>
                <w:color w:val="000000" w:themeColor="text1"/>
                <w:sz w:val="18"/>
                <w:szCs w:val="18"/>
              </w:rPr>
              <w:t>LeCYP6a13</w:t>
            </w:r>
          </w:p>
        </w:tc>
        <w:tc>
          <w:tcPr>
            <w:tcW w:w="6889" w:type="dxa"/>
          </w:tcPr>
          <w:p w14:paraId="67156B0D" w14:textId="77777777" w:rsidR="00203F2F" w:rsidRPr="007436CB" w:rsidRDefault="00203F2F" w:rsidP="00B70A69">
            <w:pPr>
              <w:rPr>
                <w:rFonts w:cs="Times New Roman"/>
                <w:sz w:val="18"/>
                <w:szCs w:val="18"/>
              </w:rPr>
            </w:pPr>
            <w:r w:rsidRPr="001C247D">
              <w:rPr>
                <w:rFonts w:cs="Times New Roman"/>
                <w:sz w:val="18"/>
                <w:szCs w:val="18"/>
              </w:rPr>
              <w:t>MFTENWWINVITPCTIIATIGYYFCVSTFKKWEELNVPYIKPIPLFGNFLNVALSKDHPLEFYNKIYYEFAGHKYGGLFQMRTPYLMVRDPEIINDVLIKDFWYFPDRGIYSDFTANPLSNNLFFMENPQWKTIRNKLTPAFTSGKLKTMYDQIKECGDLLIKNINKDLKEYGNEIEIRDIMGKYSTDVIGTCAFGLKLNAINDDESLFRKYGKSIFTPSLRMLFRELCLMITPVLLKVIRVKDFPTAATEFFHEAFKETLMYRLENKIVRNDFVNCLMQARTDLVLNKDLPEDEKFTESQIVANAFVMFAAGFETVSTTVSYCLYELALNKSIQDKVRKEIQLKLSKNDGEINHEFLMDLNYLDMVIAETLRKYPPLVALFRKASKTYQIPNDSLIIEKDQKIIIPIYAIHYDSKYYTDPEKFIPERFSSEEKAKRPSGIYFPFGDGPRMCIGIFLNV</w:t>
            </w:r>
          </w:p>
        </w:tc>
      </w:tr>
      <w:tr w:rsidR="00203F2F" w14:paraId="7A1B7514" w14:textId="77777777" w:rsidTr="00B70A69">
        <w:trPr>
          <w:jc w:val="center"/>
        </w:trPr>
        <w:tc>
          <w:tcPr>
            <w:tcW w:w="1474" w:type="dxa"/>
            <w:vAlign w:val="center"/>
          </w:tcPr>
          <w:p w14:paraId="3A211C60" w14:textId="77777777" w:rsidR="00203F2F" w:rsidRPr="007436CB" w:rsidRDefault="00203F2F" w:rsidP="00B70A69">
            <w:pPr>
              <w:rPr>
                <w:rFonts w:cs="Times New Roman"/>
                <w:sz w:val="18"/>
                <w:szCs w:val="18"/>
              </w:rPr>
            </w:pPr>
            <w:r w:rsidRPr="001C247D">
              <w:rPr>
                <w:rFonts w:cs="Times New Roman"/>
                <w:sz w:val="18"/>
                <w:szCs w:val="18"/>
              </w:rPr>
              <w:t>LeCYP18a1</w:t>
            </w:r>
          </w:p>
        </w:tc>
        <w:tc>
          <w:tcPr>
            <w:tcW w:w="6889" w:type="dxa"/>
          </w:tcPr>
          <w:p w14:paraId="234A729B" w14:textId="77777777" w:rsidR="00203F2F" w:rsidRPr="007436CB" w:rsidRDefault="00203F2F" w:rsidP="00B70A69">
            <w:pPr>
              <w:rPr>
                <w:rFonts w:cs="Times New Roman"/>
                <w:sz w:val="18"/>
                <w:szCs w:val="18"/>
              </w:rPr>
            </w:pPr>
            <w:r w:rsidRPr="001C247D">
              <w:rPr>
                <w:rFonts w:cs="Times New Roman"/>
                <w:sz w:val="18"/>
                <w:szCs w:val="18"/>
              </w:rPr>
              <w:t>MTTEIMSDGDGYSRELWLNAVAAALGLTYSAYRQLRVARTLPPGPWGVPFLGYAPFLSNHCTYLKYNELARRYGPICSFTQRGNTVVLLSDHKLIKTAFDMKQITGRPNDGYMDIIGGYGAVNSTGKLWESQRKFLHLVLRHMGMTFTGHNRLNMENRIMIEVSTLMEMFHKTCAKPIDLNAGSLCLAITNVISSLTMSVRFEPNDPRFERYMHMVDEGFKLFGMLRPVSLFLPRRHITDERNIQEKIKNNHREIAGYFQNIIEEHKSTFDPNCIRDLVDAYLLEINRSQEAGTMDQLFQGLDPNRQVQQILGDLFSAGMETIKNTILWAMVYMLHYPDVMTKVQDEIDSVVGQYKSPVLDDYPNLPYTQATLYEVLRKSSITPLGTTHATTSDVTLNGYHIPTGAQIIPLQHFVHNDPNLWDEPEAFKPERFINAEGKVKKPDCFLPFGVGRRKCLGETLAQMELYLFFSTLLHEFDVCLPDGDELPSMDGQVGITLTPQSFKVVMKARKK</w:t>
            </w:r>
          </w:p>
        </w:tc>
      </w:tr>
      <w:tr w:rsidR="00203F2F" w14:paraId="658759AD" w14:textId="77777777" w:rsidTr="00B70A69">
        <w:trPr>
          <w:jc w:val="center"/>
        </w:trPr>
        <w:tc>
          <w:tcPr>
            <w:tcW w:w="1474" w:type="dxa"/>
            <w:vAlign w:val="center"/>
          </w:tcPr>
          <w:p w14:paraId="0A677921" w14:textId="77777777" w:rsidR="00203F2F" w:rsidRPr="007436CB" w:rsidRDefault="00203F2F" w:rsidP="00B70A69">
            <w:pPr>
              <w:rPr>
                <w:rFonts w:cs="Times New Roman"/>
                <w:sz w:val="18"/>
                <w:szCs w:val="18"/>
              </w:rPr>
            </w:pPr>
            <w:r w:rsidRPr="001C247D">
              <w:rPr>
                <w:rFonts w:cs="Times New Roman"/>
                <w:sz w:val="18"/>
                <w:szCs w:val="18"/>
              </w:rPr>
              <w:t>LeCYP6a2</w:t>
            </w:r>
          </w:p>
        </w:tc>
        <w:tc>
          <w:tcPr>
            <w:tcW w:w="6889" w:type="dxa"/>
          </w:tcPr>
          <w:p w14:paraId="3E9E9A04" w14:textId="77777777" w:rsidR="00203F2F" w:rsidRPr="007436CB" w:rsidRDefault="00203F2F" w:rsidP="00B70A69">
            <w:pPr>
              <w:rPr>
                <w:rFonts w:cs="Times New Roman"/>
                <w:sz w:val="18"/>
                <w:szCs w:val="18"/>
              </w:rPr>
            </w:pPr>
            <w:r w:rsidRPr="001C247D">
              <w:rPr>
                <w:rFonts w:cs="Times New Roman"/>
                <w:sz w:val="18"/>
                <w:szCs w:val="18"/>
              </w:rPr>
              <w:t>MNTPFLMIRDPELINTIMVKDFSYFTDHGFDTDPSINIMANSLFMLNGDRWRTMRQKLSPGFTSGKLKDTHDQIKDCVDQLMEVIDDNLKISDHFELRDMVANFSTDVIGMSAFGLKLDTVKNGNEDFRKFGKKIFQSDFKQLFVQAMLLLCPKLVITLRLQQFPKDAAEFYASMFRDVLEYRDRNNIVRNDVTQTLIQARKDLVTNNDDDDSTSENKWTEIDIIGNAILMFVAGAETVAITMCFCLYQLALNKDVQDKLRKEIVTTKAKSGGQLNNDFLTNLHYINMVLEEVSRMYSITTMIIRRATKNYKVPGQSLVIEKGQRIIIPSYSIHNDPKYYPNPETFDPERFSTEEKAKRLNGTYIPFGDGPRLCIGKRFAELEMKLVLSKLLLKYEVIPCEKTEIPLNIRGPGNIVNPKNGIWLSFKPIVAN</w:t>
            </w:r>
          </w:p>
        </w:tc>
      </w:tr>
      <w:tr w:rsidR="00203F2F" w14:paraId="1A913EA4" w14:textId="77777777" w:rsidTr="00B70A69">
        <w:trPr>
          <w:jc w:val="center"/>
        </w:trPr>
        <w:tc>
          <w:tcPr>
            <w:tcW w:w="1474" w:type="dxa"/>
            <w:vAlign w:val="center"/>
          </w:tcPr>
          <w:p w14:paraId="148833F7" w14:textId="77777777" w:rsidR="00203F2F" w:rsidRPr="007436CB" w:rsidRDefault="00203F2F" w:rsidP="00B70A69">
            <w:pPr>
              <w:rPr>
                <w:rFonts w:cs="Times New Roman"/>
                <w:sz w:val="18"/>
                <w:szCs w:val="18"/>
              </w:rPr>
            </w:pPr>
            <w:r w:rsidRPr="001C247D">
              <w:rPr>
                <w:rFonts w:cs="Times New Roman"/>
                <w:sz w:val="18"/>
                <w:szCs w:val="18"/>
              </w:rPr>
              <w:t>LeCYP4</w:t>
            </w:r>
            <w:r>
              <w:rPr>
                <w:rFonts w:cs="Times New Roman"/>
                <w:sz w:val="18"/>
                <w:szCs w:val="18"/>
              </w:rPr>
              <w:t>c</w:t>
            </w:r>
            <w:r w:rsidRPr="001C247D">
              <w:rPr>
                <w:rFonts w:cs="Times New Roman"/>
                <w:sz w:val="18"/>
                <w:szCs w:val="18"/>
              </w:rPr>
              <w:t>1</w:t>
            </w:r>
          </w:p>
        </w:tc>
        <w:tc>
          <w:tcPr>
            <w:tcW w:w="6889" w:type="dxa"/>
          </w:tcPr>
          <w:p w14:paraId="483E56B5" w14:textId="77777777" w:rsidR="00203F2F" w:rsidRPr="007436CB" w:rsidRDefault="00203F2F" w:rsidP="00B70A69">
            <w:pPr>
              <w:rPr>
                <w:rFonts w:cs="Times New Roman"/>
                <w:sz w:val="18"/>
                <w:szCs w:val="18"/>
              </w:rPr>
            </w:pPr>
            <w:r w:rsidRPr="001C247D">
              <w:rPr>
                <w:rFonts w:cs="Times New Roman"/>
                <w:sz w:val="18"/>
                <w:szCs w:val="18"/>
              </w:rPr>
              <w:t>MLWVKVCLLHQVGSIQKYECNAFVQNIYIAVILSGYKEIFYDRILQFKTIIVDKWRRHRRMITPAFNAKLLEQFFPMFNEKNDILIRNVMKEINKTQVFDLWDYIAPFSLDSICQNAVGYNLDMQSNNKECEFGEAIKTGMELNGIRVSKPWLYPEIMFSMYLKLIGQQRIFETVKKFPSQVINEKKNEFDQRKRAINVKKDVINNDDENQSKLFLDILFKLNDEGGNYSDADIRNEVITMMYAGSDTSTIVICFCLLMLAIHQDIQENVYDEIYNIFGESDQTMTIEDTTKLVYLEQVIKETLRMYPVASLMLREIQADLKIFSSDYVLPKGTMCVICPVATHHSSDLYPNPWSFNPENFSPENVDKRHKYSFIPFSGGPRGCIGSKYAMLSMKVTVSTFLRHFSVHTNIKLTDIKLKFGLMMRSVNGYPVTIRPRDRRPTYKRNQNGQGKCAIVG</w:t>
            </w:r>
          </w:p>
        </w:tc>
      </w:tr>
      <w:tr w:rsidR="00203F2F" w14:paraId="76BF84A0" w14:textId="77777777" w:rsidTr="00B70A69">
        <w:trPr>
          <w:jc w:val="center"/>
        </w:trPr>
        <w:tc>
          <w:tcPr>
            <w:tcW w:w="1474" w:type="dxa"/>
            <w:vAlign w:val="center"/>
          </w:tcPr>
          <w:p w14:paraId="511CC7BC" w14:textId="77777777" w:rsidR="00203F2F" w:rsidRPr="007436CB" w:rsidRDefault="00203F2F" w:rsidP="00B70A69">
            <w:pPr>
              <w:rPr>
                <w:rFonts w:cs="Times New Roman"/>
                <w:sz w:val="18"/>
                <w:szCs w:val="18"/>
              </w:rPr>
            </w:pPr>
            <w:r w:rsidRPr="001C247D">
              <w:rPr>
                <w:rFonts w:cs="Times New Roman"/>
                <w:sz w:val="18"/>
                <w:szCs w:val="18"/>
              </w:rPr>
              <w:t>LeCYP6k1</w:t>
            </w:r>
          </w:p>
        </w:tc>
        <w:tc>
          <w:tcPr>
            <w:tcW w:w="6889" w:type="dxa"/>
          </w:tcPr>
          <w:p w14:paraId="58274CF0" w14:textId="77777777" w:rsidR="00203F2F" w:rsidRPr="007436CB" w:rsidRDefault="00203F2F" w:rsidP="00B70A69">
            <w:pPr>
              <w:rPr>
                <w:rFonts w:cs="Times New Roman"/>
                <w:sz w:val="18"/>
                <w:szCs w:val="18"/>
              </w:rPr>
            </w:pPr>
            <w:r w:rsidRPr="001C247D">
              <w:rPr>
                <w:rFonts w:cs="Times New Roman"/>
                <w:sz w:val="18"/>
                <w:szCs w:val="18"/>
              </w:rPr>
              <w:t>MISSVTEWLLDNVTCLSLIVVFASFYYYSTSTYGKWRKLNIPYVPPVPLFGNTIRMMMRLEHPIDMFDRFYNSFPDVKLFGFYQMRDPVLLVRDPELINAILVKDFSYFTDHGFDMDPSTSVLANSLFFSNGRRWRTMRQKLSPGFTSGKLKDTHGQINECSDEMVSGIVKTIEKKTDRIDVKTITSGFSTDVIGTCAFGMKLDTIKNDDSDFRRYVKIMFQSTPKQMIVQVLLMICPWVIKVLKIQMFSAEATNFFHKVFTDVFKYREEHNVIRNDLAQTLMQARKELVLKENLTTEDTFTDDDIIGNAILMFTAGSETVSSMISFCLYELALNTEIQDRLRTEICSMKSKHDGQLNNDYLMDLHYINMVLEETARKYSIAFNLMRVATKTYTLPDESFVIEKGQKLIIPLFSIHRDPKYYPNPLSFDPERFSVEQKSQRPNGTYMPFGDGPRLCIGKRFAESEMKLVLSNVLSKFEVLPCEETEIPIDIRSKSGITSPKNGIVLKFRPIAES</w:t>
            </w:r>
          </w:p>
        </w:tc>
      </w:tr>
      <w:tr w:rsidR="00203F2F" w14:paraId="74C6647A" w14:textId="77777777" w:rsidTr="00B70A69">
        <w:trPr>
          <w:jc w:val="center"/>
        </w:trPr>
        <w:tc>
          <w:tcPr>
            <w:tcW w:w="1474" w:type="dxa"/>
            <w:vAlign w:val="center"/>
          </w:tcPr>
          <w:p w14:paraId="2C4FEE7B" w14:textId="77777777" w:rsidR="00203F2F" w:rsidRPr="007436CB" w:rsidRDefault="00203F2F" w:rsidP="00B70A69">
            <w:pPr>
              <w:rPr>
                <w:rFonts w:cs="Times New Roman"/>
                <w:sz w:val="18"/>
                <w:szCs w:val="18"/>
              </w:rPr>
            </w:pPr>
            <w:r w:rsidRPr="001C247D">
              <w:rPr>
                <w:rFonts w:cs="Times New Roman"/>
                <w:sz w:val="18"/>
                <w:szCs w:val="18"/>
              </w:rPr>
              <w:t>LeCYP6a14-1</w:t>
            </w:r>
          </w:p>
        </w:tc>
        <w:tc>
          <w:tcPr>
            <w:tcW w:w="6889" w:type="dxa"/>
          </w:tcPr>
          <w:p w14:paraId="117C9E02" w14:textId="77777777" w:rsidR="00203F2F" w:rsidRPr="007436CB" w:rsidRDefault="00203F2F" w:rsidP="00B70A69">
            <w:pPr>
              <w:rPr>
                <w:rFonts w:cs="Times New Roman"/>
                <w:sz w:val="18"/>
                <w:szCs w:val="18"/>
              </w:rPr>
            </w:pPr>
            <w:r w:rsidRPr="001C247D">
              <w:rPr>
                <w:rFonts w:cs="Times New Roman"/>
                <w:sz w:val="18"/>
                <w:szCs w:val="18"/>
              </w:rPr>
              <w:t>MSFLSDWLLDNVTYLSLTAVIVSFYYYSTSTYGKWQKLNIPHIPPVPLFGNTLRLILKLEHPSDMFDRIYNRFPGVKLFGFYQMREPMLLVCDPELINTILVKDFSYFTDHGFVLDPSTTVLSKSLFFANGQRWRTMRQKLSPGFTSGKLKDAYWSINECSNKMVSDIVKKLEKTNQLEVKTMTDGFTTDVIGTCAFGLELDTINNDNSEFRQYAKTLFKRTMRQIIVQAITMICPLVINLFKIQMFPVAATNFFHKVFTDVINYREKYNIIRNDLTQTLLQARKE</w:t>
            </w:r>
            <w:r w:rsidRPr="001C247D">
              <w:rPr>
                <w:rFonts w:cs="Times New Roman"/>
                <w:sz w:val="18"/>
                <w:szCs w:val="18"/>
              </w:rPr>
              <w:lastRenderedPageBreak/>
              <w:t>LVLKENSAVEDKYTDDDIIGNAILLFVAGSETISSMVSFCLYELALNKEIQDKLRTEILSKKAKHDGQFNNEFLMDLHYTNMVLEETGRKYTISPMILRVATETYTLPDESFVIEKGQKLVIPMFSIHRDPKYYPDPLKFDPERFSIEQKSQRPNGIYLPFGDGPRMCIGKRFAESEMKLVLSNVLSKFEVLPCEQTEIPLSITSEPGLLTPKRDLVLKFRPIVEH</w:t>
            </w:r>
          </w:p>
        </w:tc>
      </w:tr>
      <w:tr w:rsidR="00203F2F" w14:paraId="7EE985E5" w14:textId="77777777" w:rsidTr="00B70A69">
        <w:trPr>
          <w:jc w:val="center"/>
        </w:trPr>
        <w:tc>
          <w:tcPr>
            <w:tcW w:w="1474" w:type="dxa"/>
            <w:vAlign w:val="center"/>
          </w:tcPr>
          <w:p w14:paraId="7A098D89" w14:textId="77777777" w:rsidR="00203F2F" w:rsidRPr="007436CB" w:rsidRDefault="00203F2F" w:rsidP="00B70A69">
            <w:pPr>
              <w:rPr>
                <w:rFonts w:cs="Times New Roman"/>
                <w:sz w:val="18"/>
                <w:szCs w:val="18"/>
              </w:rPr>
            </w:pPr>
            <w:r w:rsidRPr="001C247D">
              <w:rPr>
                <w:rFonts w:cs="Times New Roman"/>
                <w:sz w:val="18"/>
                <w:szCs w:val="18"/>
              </w:rPr>
              <w:t>LeCYP6a14-2</w:t>
            </w:r>
          </w:p>
        </w:tc>
        <w:tc>
          <w:tcPr>
            <w:tcW w:w="6889" w:type="dxa"/>
          </w:tcPr>
          <w:p w14:paraId="5B87AC4A" w14:textId="77777777" w:rsidR="00203F2F" w:rsidRPr="007436CB" w:rsidRDefault="00203F2F" w:rsidP="00B70A69">
            <w:pPr>
              <w:rPr>
                <w:rFonts w:cs="Times New Roman"/>
                <w:sz w:val="18"/>
                <w:szCs w:val="18"/>
              </w:rPr>
            </w:pPr>
            <w:r w:rsidRPr="001C247D">
              <w:rPr>
                <w:rFonts w:cs="Times New Roman"/>
                <w:sz w:val="18"/>
                <w:szCs w:val="18"/>
              </w:rPr>
              <w:t>MSATQLFLDSVMAGWWTVAVLTLLVAVAYHFSTSTFGYWRDRGVPYAKPTVPLFGNIGGLALGIEHQARMFSRIYDGFRGHRYGGLYQMRTPHLMICDPALVNRVLIGDFTHFTDHGMYAASPEENPLANGLFNMNGAQWKIMRQKLSPVFTAGKLRHMRGQVAECSEQLMRNVAADVPAGGGQMEIRDVLGKYSTDVIGTCAFGLHLNAINDERSSFRKYGKAVFAPSFRVLLKELAWMVTPALRRALRISDIPPDAAQFFTAAFTDTMKYREEHGIVRDDVMQSLIQARTDLVVNKTEPSVEFLETDIVANAFILFAAGFETVSTAMSFCLYELALKKPIQDKVREEMNKMKNKHNAEIDNDFLKDLHYLEMVLAETLRKYPPLITLFREATKDYQVPDDTFIIEKGTKVLIPAYAIHHDYRYYPDPETFDPERFSPEEKAKRPNGTYMPFGDGPRLCIGKRFAEMEMKLALTELLTKYEVEPCEKTDIPMRFSSRSLIIMPENGIWLKFKPIHTSK</w:t>
            </w:r>
          </w:p>
        </w:tc>
      </w:tr>
      <w:tr w:rsidR="00203F2F" w14:paraId="4A56E715" w14:textId="77777777" w:rsidTr="00B70A69">
        <w:trPr>
          <w:jc w:val="center"/>
        </w:trPr>
        <w:tc>
          <w:tcPr>
            <w:tcW w:w="1474" w:type="dxa"/>
            <w:vAlign w:val="center"/>
          </w:tcPr>
          <w:p w14:paraId="5FC29B6C" w14:textId="77777777" w:rsidR="00203F2F" w:rsidRPr="007436CB" w:rsidRDefault="00203F2F" w:rsidP="00B70A69">
            <w:pPr>
              <w:rPr>
                <w:rFonts w:cs="Times New Roman"/>
                <w:sz w:val="18"/>
                <w:szCs w:val="18"/>
              </w:rPr>
            </w:pPr>
            <w:r w:rsidRPr="001C247D">
              <w:rPr>
                <w:rFonts w:cs="Times New Roman"/>
                <w:sz w:val="18"/>
                <w:szCs w:val="18"/>
              </w:rPr>
              <w:t>ApCYP306a1</w:t>
            </w:r>
          </w:p>
        </w:tc>
        <w:tc>
          <w:tcPr>
            <w:tcW w:w="6889" w:type="dxa"/>
          </w:tcPr>
          <w:p w14:paraId="47D17A8A" w14:textId="77777777" w:rsidR="00203F2F" w:rsidRPr="007436CB" w:rsidRDefault="00203F2F" w:rsidP="00B70A69">
            <w:pPr>
              <w:rPr>
                <w:rFonts w:cs="Times New Roman"/>
                <w:sz w:val="18"/>
                <w:szCs w:val="18"/>
              </w:rPr>
            </w:pPr>
            <w:r w:rsidRPr="001C247D">
              <w:rPr>
                <w:rFonts w:cs="Times New Roman"/>
                <w:sz w:val="18"/>
                <w:szCs w:val="18"/>
              </w:rPr>
              <w:t>MFWIIGVILFGVLCAGYLWRSNRNLPPGPWGVPIFGYLPWLNPTEPYKTLTALASKYGPIYSIQMGKHFAVVMSDPTLVRMALARNELADRTNFEVVNEIMQEHGLIFTHGPLWKEQRKFVCNWLKVIGVTKFGDKKNNLQLLIADAVSTTISKLRQSNNRPIDTGTFFLVHIGDFINLIVLGKAWPEDDPNWIYLRNLAEDGSKKFAIATPLSVLPILKIIPKYRNTVFEVIEGVKNTHLIYKTLMEKRGNEIHESDDLMAMFMKEMTKRKNDKDSHYFTEKQCCFLLSDLFGAGVETTVNTLRWFLLYMALNQEIQNDLQKLLDSACTDGGLIGLEQIESIPLLKACVSETMRLRPVAPSGIPRSVNTEITISGYRIPKGTMVLPLQWAMHHDEKYWTDPETFRPKRFLDDEGNMINHKAFMPFQAGKRACVGDTLSYWILYLFGANIIHNFNVSAEQGLSEKEINTIMDGEFGITLSPATHKVVFKSRI</w:t>
            </w:r>
          </w:p>
        </w:tc>
      </w:tr>
      <w:tr w:rsidR="00203F2F" w14:paraId="398FD8F3" w14:textId="77777777" w:rsidTr="00B70A69">
        <w:trPr>
          <w:jc w:val="center"/>
        </w:trPr>
        <w:tc>
          <w:tcPr>
            <w:tcW w:w="1474" w:type="dxa"/>
            <w:vAlign w:val="center"/>
          </w:tcPr>
          <w:p w14:paraId="02EC0080" w14:textId="77777777" w:rsidR="00203F2F" w:rsidRPr="007436CB" w:rsidRDefault="00203F2F" w:rsidP="00B70A69">
            <w:pPr>
              <w:rPr>
                <w:rFonts w:cs="Times New Roman"/>
                <w:sz w:val="18"/>
                <w:szCs w:val="18"/>
              </w:rPr>
            </w:pPr>
            <w:r w:rsidRPr="001C247D">
              <w:rPr>
                <w:rFonts w:cs="Times New Roman"/>
                <w:sz w:val="18"/>
                <w:szCs w:val="18"/>
              </w:rPr>
              <w:t>ApCYP15a1</w:t>
            </w:r>
          </w:p>
        </w:tc>
        <w:tc>
          <w:tcPr>
            <w:tcW w:w="6889" w:type="dxa"/>
          </w:tcPr>
          <w:p w14:paraId="32DBE93F" w14:textId="77777777" w:rsidR="00203F2F" w:rsidRPr="007436CB" w:rsidRDefault="00203F2F" w:rsidP="00B70A69">
            <w:pPr>
              <w:rPr>
                <w:rFonts w:cs="Times New Roman"/>
                <w:sz w:val="18"/>
                <w:szCs w:val="18"/>
              </w:rPr>
            </w:pPr>
            <w:r w:rsidRPr="001C247D">
              <w:rPr>
                <w:rFonts w:cs="Times New Roman"/>
                <w:sz w:val="18"/>
                <w:szCs w:val="18"/>
              </w:rPr>
              <w:t>MFFVAVVISVFIIVCILDIITPHKYPIGPTRVPLLGNYLEIRKLRNKLGFYHLVWDHLAKYYGKVFSVKLGRIEAVVVSGYDAVRQVLCKDDFDGRPDGFFFRFRAFYKRLGIVFVDGPTWTEQRKFCMQHLRKMGFGGDLMERIIIEEVNDLMLDISRKCENGKPIEVYGLFDVSVLNGLWAMLAGHRFALNDSRLARLMELVHVSFRMLDMSGGILNQMPFIRFFAPKCSGYKYLKQIINEFYTFLKESVEEHKCRANDQEDDFISAFLKEIEKNKESPGSFSEEQLLVILLDLFLAGSETTSSMLSFVILLLLKHQDIQAKVHAELDAVVGDREIHLADKNRLNYLEAVLMEVQRHSNVAPLAIAHRTIRKTSLQEYTIPKDTLVLASIWSVHMDEQHWGDPKVFRPERFLDSSGKIINDSWFMPFGVGRRRCLGEILAKTNIFMFIAKLIQHFEIRIPQGAQLPDKPQDGVTISPSPFSAIFIPRRCLSQ</w:t>
            </w:r>
          </w:p>
        </w:tc>
      </w:tr>
      <w:tr w:rsidR="00203F2F" w14:paraId="0B65F907" w14:textId="77777777" w:rsidTr="00B70A69">
        <w:trPr>
          <w:jc w:val="center"/>
        </w:trPr>
        <w:tc>
          <w:tcPr>
            <w:tcW w:w="1474" w:type="dxa"/>
            <w:vAlign w:val="center"/>
          </w:tcPr>
          <w:p w14:paraId="5E82C28F" w14:textId="77777777" w:rsidR="00203F2F" w:rsidRPr="007436CB" w:rsidRDefault="00203F2F" w:rsidP="00B70A69">
            <w:pPr>
              <w:rPr>
                <w:rFonts w:cs="Times New Roman"/>
                <w:sz w:val="18"/>
                <w:szCs w:val="18"/>
              </w:rPr>
            </w:pPr>
            <w:r w:rsidRPr="001C247D">
              <w:rPr>
                <w:rFonts w:cs="Times New Roman"/>
                <w:sz w:val="18"/>
                <w:szCs w:val="18"/>
              </w:rPr>
              <w:t>ApCYP305a1</w:t>
            </w:r>
          </w:p>
        </w:tc>
        <w:tc>
          <w:tcPr>
            <w:tcW w:w="6889" w:type="dxa"/>
          </w:tcPr>
          <w:p w14:paraId="596ED172" w14:textId="77777777" w:rsidR="00203F2F" w:rsidRPr="007436CB" w:rsidRDefault="00203F2F" w:rsidP="00B70A69">
            <w:pPr>
              <w:rPr>
                <w:rFonts w:cs="Times New Roman"/>
                <w:sz w:val="18"/>
                <w:szCs w:val="18"/>
              </w:rPr>
            </w:pPr>
            <w:r w:rsidRPr="001C247D">
              <w:rPr>
                <w:rFonts w:cs="Times New Roman"/>
                <w:sz w:val="18"/>
                <w:szCs w:val="18"/>
              </w:rPr>
              <w:t>MSLLLMAWYFVCFVTVILLLIALRTCRKPKNYPPGPKWIPFVGNTYQLSKLAATKNGQYLAFEELRQRYKSDIIGLKLGREYVVIVFGNDLLNETFHRDEFQGRPDNFFMRLRTMGKRRGITMTDGDLWKVHRSFAVRHLKLLGLGQRRVDELIHDEYQLMVDRLFDATKSVTPTLYLQSAVMNVLWELTAGTKFEDPKLLTLMRKRSSAFDMAGGLLNQIPWLRYLAPTRTGFSLITEINQQLYSLISNIIVEHKKTITHTTRDFIDAYLNQMKKEEIYNTMFTEEQLIAVCLDLFIAGSSTTSSTLDFAILAMARWPDVQAKVQSTLDEIQPPGTYITAEQILKNRYVEAVLLETKRLNHVTPIIGPRRVLRNTNLNGYNIPKNTTILMSLYSVHQDQLKWGDPEVFRPERFMDTNGKINTTEDMYFFGFGKRRCPGEALAQRFVNLAFANLIHDFTIEIDQLPDGVNCGILLTPKPYKIKMTKRK</w:t>
            </w:r>
          </w:p>
        </w:tc>
      </w:tr>
      <w:tr w:rsidR="00203F2F" w14:paraId="2B489EBC" w14:textId="77777777" w:rsidTr="00B70A69">
        <w:trPr>
          <w:jc w:val="center"/>
        </w:trPr>
        <w:tc>
          <w:tcPr>
            <w:tcW w:w="1474" w:type="dxa"/>
            <w:vAlign w:val="center"/>
          </w:tcPr>
          <w:p w14:paraId="620F499F" w14:textId="77777777" w:rsidR="00203F2F" w:rsidRPr="007436CB" w:rsidRDefault="00203F2F" w:rsidP="00B70A69">
            <w:pPr>
              <w:rPr>
                <w:rFonts w:cs="Times New Roman"/>
                <w:sz w:val="18"/>
                <w:szCs w:val="18"/>
              </w:rPr>
            </w:pPr>
            <w:r w:rsidRPr="001C247D">
              <w:rPr>
                <w:rFonts w:cs="Times New Roman"/>
                <w:sz w:val="18"/>
                <w:szCs w:val="18"/>
              </w:rPr>
              <w:t>ApCYP307a1</w:t>
            </w:r>
          </w:p>
        </w:tc>
        <w:tc>
          <w:tcPr>
            <w:tcW w:w="6889" w:type="dxa"/>
          </w:tcPr>
          <w:p w14:paraId="7F884EEC" w14:textId="77777777" w:rsidR="00203F2F" w:rsidRPr="007436CB" w:rsidRDefault="00203F2F" w:rsidP="00B70A69">
            <w:pPr>
              <w:rPr>
                <w:rFonts w:cs="Times New Roman"/>
                <w:sz w:val="18"/>
                <w:szCs w:val="18"/>
              </w:rPr>
            </w:pPr>
            <w:r w:rsidRPr="001C247D">
              <w:rPr>
                <w:rFonts w:cs="Times New Roman"/>
                <w:sz w:val="18"/>
                <w:szCs w:val="18"/>
              </w:rPr>
              <w:t>MDTAKGVVAAAADNVTVVLLLLLSVVLLILAVKSASGRGPWTSRRRPGKSTAAVALTAVPDGPTAYPVIGALHAMDGHRDKPFHRFTELSHKYGPVFSMTMGSMPCVIVNDFDSIKEVLITNGSKFGGRPDFSRYNVLFAGDRNNSLALCDWSWLQETRRKIARKYCSPKVCSSNYGLLDSISSDELDVFLESLAAVTIRGFECEVQLKKQLLMACANMFIRFMCSTQFEYGDPKFQNMVRTFDEIFWDINQGYAVDFLPWLKPFYAGHMRKLSKWSTQIRRFIMDTVVSKRISYAKAAALGSPGDYNDYAADDVDEQEPIDFTDALLMSLRKEPGLKMNHVLFELEDFIGGHSAVGNMIMLALSMVATRPHVAQAIRDEAEQVTGGQRLVRLYDKPDMPYTEATLFETLRFISSPIVPHVATEDTTIKGFKISKGTCIIINNYEINTSPAYWDNPEVFDPNRFVHRESGTKPCIRKPEYFLPFSTGKRTCIGQQLVSGFGFVLLAGILQRYEVKATAQLAIPEARLALPPDTYPLILKPLDGSR</w:t>
            </w:r>
          </w:p>
        </w:tc>
      </w:tr>
      <w:tr w:rsidR="00203F2F" w14:paraId="649F95E7" w14:textId="77777777" w:rsidTr="00B70A69">
        <w:trPr>
          <w:jc w:val="center"/>
        </w:trPr>
        <w:tc>
          <w:tcPr>
            <w:tcW w:w="1474" w:type="dxa"/>
            <w:vAlign w:val="center"/>
          </w:tcPr>
          <w:p w14:paraId="1BFE5476" w14:textId="77777777" w:rsidR="00203F2F" w:rsidRPr="007436CB" w:rsidRDefault="00203F2F" w:rsidP="00B70A69">
            <w:pPr>
              <w:rPr>
                <w:rFonts w:cs="Times New Roman"/>
                <w:sz w:val="18"/>
                <w:szCs w:val="18"/>
              </w:rPr>
            </w:pPr>
            <w:r w:rsidRPr="001C247D">
              <w:rPr>
                <w:rFonts w:cs="Times New Roman"/>
                <w:sz w:val="18"/>
                <w:szCs w:val="18"/>
              </w:rPr>
              <w:lastRenderedPageBreak/>
              <w:t>ApCYP18a1</w:t>
            </w:r>
          </w:p>
        </w:tc>
        <w:tc>
          <w:tcPr>
            <w:tcW w:w="6889" w:type="dxa"/>
          </w:tcPr>
          <w:p w14:paraId="06FAF542" w14:textId="77777777" w:rsidR="00203F2F" w:rsidRPr="007436CB" w:rsidRDefault="00203F2F" w:rsidP="00B70A69">
            <w:pPr>
              <w:rPr>
                <w:rFonts w:cs="Times New Roman"/>
                <w:sz w:val="18"/>
                <w:szCs w:val="18"/>
              </w:rPr>
            </w:pPr>
            <w:r w:rsidRPr="001C247D">
              <w:rPr>
                <w:rFonts w:cs="Times New Roman"/>
                <w:sz w:val="18"/>
                <w:szCs w:val="18"/>
              </w:rPr>
              <w:t>MTAETMSDGDGYSRELWLNAVAAALGLTYSAYRQLRAARTLPPGPWGVPFLGYAPFLSNHCTYLKYNELARRYGPICSFTQRGNTVILLSDHKLIKTAFDMKQITGRPNDGYMDIIGGYGAVNSTGKLWESQRKFLHLVLRHMGMTFTGHNRLNMENRIMIEVSTLTETFHKTCGKPIDLNAGSLCLAITNVISSLTMSVRFEPNDPRFERYMHMVDEGFKLFGMLRPVSLFLPRRHITDERNIQEKIKNNHQEIAKYFQSIIEEHRSTFDPNSIRDLVDAYLLEIKRSQEAGTMDQLFQGLDPNRQVQQILGDLFSAGMETIKNTILWAMVYMLHYPDVMTKVQDEIDSVVGQYKSPVLDDYPNLPYTQATLYEVLRKSSITPLGTTHATTSDVTLNGYHIPTGAQIIPLQHFVHNDPNLWDEPEAFKPERFINAEGKVKKPDCFLPFGVGRRKCLGETLAQMELYLFFSTLLHEFDVCLPDGDELPSMDGQVGITLTPQSFKVVMKARNK</w:t>
            </w:r>
          </w:p>
        </w:tc>
      </w:tr>
      <w:tr w:rsidR="00203F2F" w14:paraId="23DF2EF9" w14:textId="77777777" w:rsidTr="00B70A69">
        <w:trPr>
          <w:jc w:val="center"/>
        </w:trPr>
        <w:tc>
          <w:tcPr>
            <w:tcW w:w="1474" w:type="dxa"/>
            <w:vAlign w:val="center"/>
          </w:tcPr>
          <w:p w14:paraId="5946B035" w14:textId="77777777" w:rsidR="00203F2F" w:rsidRPr="007436CB" w:rsidRDefault="00203F2F" w:rsidP="00B70A69">
            <w:pPr>
              <w:rPr>
                <w:rFonts w:cs="Times New Roman"/>
                <w:sz w:val="18"/>
                <w:szCs w:val="18"/>
              </w:rPr>
            </w:pPr>
            <w:r w:rsidRPr="001C247D">
              <w:rPr>
                <w:rFonts w:cs="Times New Roman"/>
                <w:sz w:val="18"/>
                <w:szCs w:val="18"/>
              </w:rPr>
              <w:t>ApCYP303a1</w:t>
            </w:r>
          </w:p>
        </w:tc>
        <w:tc>
          <w:tcPr>
            <w:tcW w:w="6889" w:type="dxa"/>
          </w:tcPr>
          <w:p w14:paraId="07E2D3AC" w14:textId="77777777" w:rsidR="00203F2F" w:rsidRPr="007436CB" w:rsidRDefault="00203F2F" w:rsidP="00B70A69">
            <w:pPr>
              <w:rPr>
                <w:rFonts w:cs="Times New Roman"/>
                <w:sz w:val="18"/>
                <w:szCs w:val="18"/>
              </w:rPr>
            </w:pPr>
            <w:r w:rsidRPr="001C247D">
              <w:rPr>
                <w:rFonts w:cs="Times New Roman"/>
                <w:sz w:val="18"/>
                <w:szCs w:val="18"/>
              </w:rPr>
              <w:t>MWILVLVLFSVVVALLSYLDMRKPKNYPPGPKWLPILGSALTVNSLRKQTGYLYRATICLAESYGPIVGLKVGKDRQVVCCGYNAIKEMLTKEEFDGRPQGPFYETRTWGTRRGLLLTDEEFWVEQRRFVLRHLREFGFGKRTMAELVQDEAVQLVEDFKEKIAMSKNGNGEIFEMRDAFSVGVLNTLWSMMASKRYNADDIELKNLQALLTELFANIDMVGALFSQFPVLRFIAPEASGYKSFVNIHQQVWKFLKAELDDHKETFIINQPRDLMDVYLQMLHSEDKKESYSESQLLAICMDMFMAGSETTSKSLGFGFLYLLLNPEVQKKAQEEIDRVVGRDRLPTLNDRPNMPYLEALVLESVRVFMGRTFSIPHRALKDTTLQGYHIPKDTMVIANFAALLNDDDVWDHPDRFWPERFIGCDGKLIVPDEYLPFGYGKHRCMGQTLARSNIFLFSACLLQNFDFSVPDGQAPPSTLGVDGVTPSPGEFNAYVSLRPR</w:t>
            </w:r>
          </w:p>
        </w:tc>
      </w:tr>
      <w:tr w:rsidR="00203F2F" w14:paraId="76C9A652" w14:textId="77777777" w:rsidTr="00B70A69">
        <w:trPr>
          <w:jc w:val="center"/>
        </w:trPr>
        <w:tc>
          <w:tcPr>
            <w:tcW w:w="1474" w:type="dxa"/>
            <w:vAlign w:val="center"/>
          </w:tcPr>
          <w:p w14:paraId="4419D6DB" w14:textId="77777777" w:rsidR="00203F2F" w:rsidRPr="007436CB" w:rsidRDefault="00203F2F" w:rsidP="00B70A69">
            <w:pPr>
              <w:rPr>
                <w:rFonts w:cs="Times New Roman"/>
                <w:sz w:val="18"/>
                <w:szCs w:val="18"/>
              </w:rPr>
            </w:pPr>
            <w:r w:rsidRPr="001C247D">
              <w:rPr>
                <w:rFonts w:cs="Times New Roman"/>
                <w:sz w:val="18"/>
                <w:szCs w:val="18"/>
              </w:rPr>
              <w:t>ApCYP307b1</w:t>
            </w:r>
          </w:p>
        </w:tc>
        <w:tc>
          <w:tcPr>
            <w:tcW w:w="6889" w:type="dxa"/>
          </w:tcPr>
          <w:p w14:paraId="2E546594" w14:textId="77777777" w:rsidR="00203F2F" w:rsidRPr="007436CB" w:rsidRDefault="00203F2F" w:rsidP="00B70A69">
            <w:pPr>
              <w:rPr>
                <w:rFonts w:cs="Times New Roman"/>
                <w:sz w:val="18"/>
                <w:szCs w:val="18"/>
              </w:rPr>
            </w:pPr>
            <w:r w:rsidRPr="001C247D">
              <w:rPr>
                <w:rFonts w:cs="Times New Roman"/>
                <w:sz w:val="18"/>
                <w:szCs w:val="18"/>
              </w:rPr>
              <w:t>MEFVFSSLTYLLLFVLTAVLLFLIRDELKTKQVDHRAGLVDPPAPKAWPIIGHLYLMARYKVPYRVFDEIMADLGSVFRLDLGSVPCVVVNGLNNIREVLMIKGDHFDSRPSFRRFNQLFKGDKNNSLAFCDWSQLQKTRRELLRAHTFPNTTSNMYTRLDTCLKTELADLTDTLDTMANTECVDIKNMLLHTCANVFMSYFCSTRFSRSYDKFREFIRNFDDVFYEVNQGAPCDFLPSLMPLYHWHFKKIRSWSSKIRNFMETEIFNKRKAAWVPGTKPVDFVDNLLDAVTQPDRDDGFDMDIGLFSLEDIIGGHSAITNFIVKTLGFLVDRPDVQRRIQEESDAVVRASGSVGLSDRSQMPYTEAVVYESLRLIASPIVPHLANRDTSVDGVRIRKGTTVFLNNYSLHMSPELWNNPEHYSPERFINAEGRLEKPEYFIPFSGGKRSCMGYKLVQLLSFCTISTLLNKYTLLPVEDVSYAVPKGNLALPFVTFPFRLRPRNFRKQ</w:t>
            </w:r>
          </w:p>
        </w:tc>
      </w:tr>
      <w:tr w:rsidR="00203F2F" w14:paraId="07613CE6" w14:textId="77777777" w:rsidTr="00B70A69">
        <w:trPr>
          <w:jc w:val="center"/>
        </w:trPr>
        <w:tc>
          <w:tcPr>
            <w:tcW w:w="1474" w:type="dxa"/>
            <w:vAlign w:val="center"/>
          </w:tcPr>
          <w:p w14:paraId="30FE838A" w14:textId="77777777" w:rsidR="00203F2F" w:rsidRPr="007436CB" w:rsidRDefault="00203F2F" w:rsidP="00B70A69">
            <w:pPr>
              <w:rPr>
                <w:rFonts w:cs="Times New Roman"/>
                <w:sz w:val="18"/>
                <w:szCs w:val="18"/>
              </w:rPr>
            </w:pPr>
            <w:r w:rsidRPr="001C247D">
              <w:rPr>
                <w:rFonts w:cs="Times New Roman"/>
                <w:sz w:val="18"/>
                <w:szCs w:val="18"/>
              </w:rPr>
              <w:t>ApCYP6k1</w:t>
            </w:r>
          </w:p>
        </w:tc>
        <w:tc>
          <w:tcPr>
            <w:tcW w:w="6889" w:type="dxa"/>
          </w:tcPr>
          <w:p w14:paraId="2F090067" w14:textId="77777777" w:rsidR="00203F2F" w:rsidRPr="007436CB" w:rsidRDefault="00203F2F" w:rsidP="00B70A69">
            <w:pPr>
              <w:rPr>
                <w:rFonts w:cs="Times New Roman"/>
                <w:sz w:val="18"/>
                <w:szCs w:val="18"/>
              </w:rPr>
            </w:pPr>
            <w:r w:rsidRPr="001C247D">
              <w:rPr>
                <w:rFonts w:cs="Times New Roman"/>
                <w:sz w:val="18"/>
                <w:szCs w:val="18"/>
              </w:rPr>
              <w:t>MISFLIDCLVNNVTCLSLIVIFTGSFYYYSTSTYNKWRKLKIPYVPPVPLFGNTFRMLARLEHPIDTFDKIYNHFPDFKLFGFYQMREPMLLVRDPELINMILVKDFLYFTDHGVDIDPSMSTLAKSLFFANGQKWRTMRQKLSPGFTSGKLKGTYCQINECSDEMVSSIVEAIGKKTDRIELKTITGRFSTDVIATCAFGLKLDSIKNGDSEFRRYVKILFQTTTKQAIILILSLICPRVVKILRLQFFSLEATNFFSKVFADVIKYREDHNVSRNDITQTLIEARKELVLKEISTTEDKFTDDDIIGNAIFLFSAGSETISSLVCFCLYELALNKEIQDKLRAEIYSMKAKHNGKLNNDYLVDLRYTNMVLEETGRKYSIAFNITRVATKTYTLPDESFVIEKGQKLIIPMFNIHRDPKYYPDPLRFDPERFSMEQKSQRPNGTYIPFGDGPRLCIGKRFAEAEMKLVLSKVLSKFEVQPCEQTEIPLDIRSGSGLLSPKNGLVLKFKPIIEH</w:t>
            </w:r>
          </w:p>
        </w:tc>
      </w:tr>
      <w:tr w:rsidR="00203F2F" w14:paraId="5585886F" w14:textId="77777777" w:rsidTr="00B70A69">
        <w:trPr>
          <w:jc w:val="center"/>
        </w:trPr>
        <w:tc>
          <w:tcPr>
            <w:tcW w:w="1474" w:type="dxa"/>
            <w:vAlign w:val="center"/>
          </w:tcPr>
          <w:p w14:paraId="3869EFFD" w14:textId="77777777" w:rsidR="00203F2F" w:rsidRPr="007436CB" w:rsidRDefault="00203F2F" w:rsidP="00B70A69">
            <w:pPr>
              <w:rPr>
                <w:rFonts w:cs="Times New Roman"/>
                <w:sz w:val="18"/>
                <w:szCs w:val="18"/>
              </w:rPr>
            </w:pPr>
            <w:r w:rsidRPr="001C247D">
              <w:rPr>
                <w:rFonts w:cs="Times New Roman"/>
                <w:sz w:val="18"/>
                <w:szCs w:val="18"/>
              </w:rPr>
              <w:t>ApCYP6a13</w:t>
            </w:r>
          </w:p>
        </w:tc>
        <w:tc>
          <w:tcPr>
            <w:tcW w:w="6889" w:type="dxa"/>
          </w:tcPr>
          <w:p w14:paraId="53288BBC" w14:textId="77777777" w:rsidR="00203F2F" w:rsidRPr="007436CB" w:rsidRDefault="00203F2F" w:rsidP="00B70A69">
            <w:pPr>
              <w:rPr>
                <w:rFonts w:cs="Times New Roman"/>
                <w:sz w:val="18"/>
                <w:szCs w:val="18"/>
              </w:rPr>
            </w:pPr>
            <w:r w:rsidRPr="001C247D">
              <w:rPr>
                <w:rFonts w:cs="Times New Roman"/>
                <w:sz w:val="18"/>
                <w:szCs w:val="18"/>
              </w:rPr>
              <w:t>MTMFTASWWINVITPCTIIVTITYYFCVSTFKKWEKLNVPYIKPIPLFGNFLNVALGKNHPLEFYNKIYHEFAGQKYAGVFQMRTPYLMVRDPEIINDVMIKNFSSFPDRGIYSDFVAEPLTNNLLLMENPQWKIIRNKLTPAFTAGKLKTMYDQIKECGDELMKNIDIDLNRTSNEIEVKDIMGKYSTDVIGTCAFGLKLNAINDDESPFRKYGKLIFKPSLRVLMRELCVMITPALLKVVRLKKFPTAATDFFHAAFNETMTYRLENNIVRNDFVHYLMQARNDLVLNTDLPKHEKFAESQIVANAFVLFAAGFETVSSAISYCLYELALNKSIQDRVRKEIQLQLSKNNGQINHELLIDLNYLDMVIAETLRKYPPLVALFRKASQTYRVPNSSLIIEKGQKIIIPIYAIHYDNKYYSDPEKFIPERFSAEEKAKRPSGVYLPFGDGPRICIGKRFAEMEIKLAFVEILTKFEVFPCEKTEIPLKYSKKVLTLVSKHGIWLRFKRIN</w:t>
            </w:r>
          </w:p>
        </w:tc>
      </w:tr>
      <w:tr w:rsidR="00203F2F" w14:paraId="42C2F648" w14:textId="77777777" w:rsidTr="00B70A69">
        <w:trPr>
          <w:jc w:val="center"/>
        </w:trPr>
        <w:tc>
          <w:tcPr>
            <w:tcW w:w="1474" w:type="dxa"/>
            <w:vAlign w:val="center"/>
          </w:tcPr>
          <w:p w14:paraId="7ECFDBB1" w14:textId="77777777" w:rsidR="00203F2F" w:rsidRPr="007436CB" w:rsidRDefault="00203F2F" w:rsidP="00B70A69">
            <w:pPr>
              <w:rPr>
                <w:rFonts w:cs="Times New Roman"/>
                <w:sz w:val="18"/>
                <w:szCs w:val="18"/>
              </w:rPr>
            </w:pPr>
            <w:r w:rsidRPr="001C247D">
              <w:rPr>
                <w:rFonts w:cs="Times New Roman"/>
                <w:sz w:val="18"/>
                <w:szCs w:val="18"/>
              </w:rPr>
              <w:t>ApCYP6a13-2</w:t>
            </w:r>
          </w:p>
        </w:tc>
        <w:tc>
          <w:tcPr>
            <w:tcW w:w="6889" w:type="dxa"/>
          </w:tcPr>
          <w:p w14:paraId="072C1F8C" w14:textId="77777777" w:rsidR="00203F2F" w:rsidRPr="007436CB" w:rsidRDefault="00203F2F" w:rsidP="00B70A69">
            <w:pPr>
              <w:rPr>
                <w:rFonts w:cs="Times New Roman"/>
                <w:sz w:val="18"/>
                <w:szCs w:val="18"/>
              </w:rPr>
            </w:pPr>
            <w:r w:rsidRPr="001C247D">
              <w:rPr>
                <w:rFonts w:cs="Times New Roman"/>
                <w:sz w:val="18"/>
                <w:szCs w:val="18"/>
              </w:rPr>
              <w:t>MFSFIFIWWINIITPCLFIFTITYYFCTLTYSKWEKINVPYIQPIPLFGNFLDVALGMQHPIDFYRKIYYELAGYKYGGLFQMRTPYLMIRDPEIINNVLIKDFSNFPNRGIYSDFSANPLSNQLFFMENPQWKIIRKILSPAFTSGKLKLMYDQIKECGDELMKNIHKNLTKTDNKMEVRDILGKYSTDVIGTCIFGLKLNAVSDDNSTFRKYGKSLFLPSLRTHLRELSLMITPALLNILRFKDFPADATEFFHSAFHETITYREKNNIVRNDFVQTLIQARNDLVLNKNIPQRERFLESQIVANAFVMFAAGFETVSTAISFCLYELSLKKHIQDKVREEINLKLSKNNGLINNDLLIDLNYLDMVLAETLRKYPPTFALFRKASQTYHVPNDSLTIEKDQK</w:t>
            </w:r>
            <w:r w:rsidRPr="001C247D">
              <w:rPr>
                <w:rFonts w:cs="Times New Roman"/>
                <w:sz w:val="18"/>
                <w:szCs w:val="18"/>
              </w:rPr>
              <w:lastRenderedPageBreak/>
              <w:t>VIIPIYSLHYDPKYFADPEVFDPERFSPEEKSKRISGTYLPFGDGPRICIGKRFAELEMKLALVEILTKFETEPCERTEVPIRFSKKALITMPENGIWLTFKKITNQ</w:t>
            </w:r>
          </w:p>
        </w:tc>
      </w:tr>
      <w:tr w:rsidR="00203F2F" w14:paraId="3C15CFAA" w14:textId="77777777" w:rsidTr="00B70A69">
        <w:trPr>
          <w:jc w:val="center"/>
        </w:trPr>
        <w:tc>
          <w:tcPr>
            <w:tcW w:w="1474" w:type="dxa"/>
            <w:vAlign w:val="center"/>
          </w:tcPr>
          <w:p w14:paraId="4C6EF961" w14:textId="77777777" w:rsidR="00203F2F" w:rsidRPr="007436CB" w:rsidRDefault="00203F2F" w:rsidP="00B70A69">
            <w:pPr>
              <w:rPr>
                <w:rFonts w:cs="Times New Roman"/>
                <w:sz w:val="18"/>
                <w:szCs w:val="18"/>
              </w:rPr>
            </w:pPr>
            <w:r w:rsidRPr="001C247D">
              <w:rPr>
                <w:rFonts w:cs="Times New Roman"/>
                <w:sz w:val="18"/>
                <w:szCs w:val="18"/>
              </w:rPr>
              <w:t>ApCYP6k1-2</w:t>
            </w:r>
          </w:p>
        </w:tc>
        <w:tc>
          <w:tcPr>
            <w:tcW w:w="6889" w:type="dxa"/>
          </w:tcPr>
          <w:p w14:paraId="5861D42E" w14:textId="77777777" w:rsidR="00203F2F" w:rsidRPr="007436CB" w:rsidRDefault="00203F2F" w:rsidP="00B70A69">
            <w:pPr>
              <w:rPr>
                <w:rFonts w:cs="Times New Roman"/>
                <w:sz w:val="18"/>
                <w:szCs w:val="18"/>
              </w:rPr>
            </w:pPr>
            <w:r w:rsidRPr="00800EF0">
              <w:rPr>
                <w:rFonts w:cs="Times New Roman"/>
                <w:sz w:val="18"/>
                <w:szCs w:val="18"/>
              </w:rPr>
              <w:t>MMYFLTDWLLDNFTYLSLIAVFTGFYYYSTSTYGKWQKLNIPYIPPVPLFGNAFRMVTKLECPMDMYDRLYKQFPDVKLLGFYQMTEPMLLIRDPELINAILIKDFPYFTDHGFVMDPSTTVMAKSLFFSNGQRWRKMRQKLSPGFTSGKLRDTYLAINECSNQMVSSIVEKLGKTDRLAIRSIISGFSNDVIGMCAFGIQLDSMNNEDSDFRRYSERIFEKTTKQIIVQAVTTIFPFVINLFKIQMFSAEATNFFRKVFADVINYREKNNIVRNDLTQTLLQARKELVLKENSTAEDQFTDDDIIGNAIVLFAAGAETISSIVSFCLYELALNKEIQDKMRAEICSMKAKHDGQFNNDFLMDLRYTNMVLEETGRKYSIASILMREATKTYTLPDESFVIEKGQKLIIPMFSIHRDPKYYPDPLIFDPERFSKEQKSQRPNGIYMPFGDGPRMCMGKRFAELEMKLVLSNVLSKFEVLPCEETEIPLEITDETGVIAPKRDLVLKFRPIIED</w:t>
            </w:r>
          </w:p>
        </w:tc>
      </w:tr>
      <w:tr w:rsidR="00203F2F" w14:paraId="39FA03D7" w14:textId="77777777" w:rsidTr="00B70A69">
        <w:trPr>
          <w:jc w:val="center"/>
        </w:trPr>
        <w:tc>
          <w:tcPr>
            <w:tcW w:w="1474" w:type="dxa"/>
            <w:vAlign w:val="center"/>
          </w:tcPr>
          <w:p w14:paraId="2BCC7644" w14:textId="77777777" w:rsidR="00203F2F" w:rsidRPr="007436CB" w:rsidRDefault="00203F2F" w:rsidP="00B70A69">
            <w:pPr>
              <w:rPr>
                <w:rFonts w:cs="Times New Roman"/>
                <w:sz w:val="18"/>
                <w:szCs w:val="18"/>
              </w:rPr>
            </w:pPr>
            <w:r w:rsidRPr="00800EF0">
              <w:rPr>
                <w:rFonts w:cs="Times New Roman"/>
                <w:sz w:val="18"/>
                <w:szCs w:val="18"/>
              </w:rPr>
              <w:t>ApCYP6a13-3</w:t>
            </w:r>
          </w:p>
        </w:tc>
        <w:tc>
          <w:tcPr>
            <w:tcW w:w="6889" w:type="dxa"/>
          </w:tcPr>
          <w:p w14:paraId="5DE1C972" w14:textId="77777777" w:rsidR="00203F2F" w:rsidRPr="007436CB" w:rsidRDefault="00203F2F" w:rsidP="00B70A69">
            <w:pPr>
              <w:rPr>
                <w:rFonts w:cs="Times New Roman"/>
                <w:sz w:val="18"/>
                <w:szCs w:val="18"/>
              </w:rPr>
            </w:pPr>
            <w:r w:rsidRPr="00800EF0">
              <w:rPr>
                <w:rFonts w:cs="Times New Roman"/>
                <w:sz w:val="18"/>
                <w:szCs w:val="18"/>
              </w:rPr>
              <w:t>MFTANWWINVITPCTIIVTIAYYFCVSTFKKWEKLNVPYIKPIPLFGNFLNVAVGKDHPLEFYGKIYNEFAAHKYGGLYQMRTPYLMVRDPEIINDMLIKDFSSFPDRGIYSDFVANPLSNGLFFMENPQWKIIRNKLTPAFTSGKLKTMYDQIKECGDELMKTIDIELIKNGKEIEVRDIMGKYSTDVIGTCAFGLKLNAINDDESPFRKHGKSIFTPSLRSLFRELCLMVTPALLKVVRVKDFPTDATDFFHAVFKETITYRLENKIVRNDFVQCLIQARNDLVLNADLPNHEKFTESQIVANAFGMFAAGFETVSSTISYCLYELALNKSIQDRLRKEIQLKLSKNDGQINPEFLMDLNYLDMVIAETLRKYPPLVALFRKASQKYRLPNDSLIIEKGQKIIIPIYALHYDNKYFTDPENFIPERFSAEEKAKRPNGIYLPFGDGPRICIGKRFAEMEMKLAFVEMLTKFEVFPCDKTDIPLKYSNNVITLVPKHGIWLTFKRIN</w:t>
            </w:r>
          </w:p>
        </w:tc>
      </w:tr>
      <w:tr w:rsidR="00203F2F" w14:paraId="4A75F30B" w14:textId="77777777" w:rsidTr="00B70A69">
        <w:trPr>
          <w:jc w:val="center"/>
        </w:trPr>
        <w:tc>
          <w:tcPr>
            <w:tcW w:w="1474" w:type="dxa"/>
            <w:vAlign w:val="center"/>
          </w:tcPr>
          <w:p w14:paraId="47721863" w14:textId="77777777" w:rsidR="00203F2F" w:rsidRPr="007436CB" w:rsidRDefault="00203F2F" w:rsidP="00B70A69">
            <w:pPr>
              <w:rPr>
                <w:rFonts w:cs="Times New Roman"/>
                <w:sz w:val="18"/>
                <w:szCs w:val="18"/>
              </w:rPr>
            </w:pPr>
            <w:r w:rsidRPr="00800EF0">
              <w:rPr>
                <w:rFonts w:cs="Times New Roman"/>
                <w:sz w:val="18"/>
                <w:szCs w:val="18"/>
              </w:rPr>
              <w:t>ApCYP6a13-4</w:t>
            </w:r>
          </w:p>
        </w:tc>
        <w:tc>
          <w:tcPr>
            <w:tcW w:w="6889" w:type="dxa"/>
          </w:tcPr>
          <w:p w14:paraId="7F1E5A2A" w14:textId="77777777" w:rsidR="00203F2F" w:rsidRPr="007436CB" w:rsidRDefault="00203F2F" w:rsidP="00B70A69">
            <w:pPr>
              <w:rPr>
                <w:rFonts w:cs="Times New Roman"/>
                <w:sz w:val="18"/>
                <w:szCs w:val="18"/>
              </w:rPr>
            </w:pPr>
            <w:r w:rsidRPr="00800EF0">
              <w:rPr>
                <w:rFonts w:cs="Times New Roman"/>
                <w:sz w:val="18"/>
                <w:szCs w:val="18"/>
              </w:rPr>
              <w:t>MFTYYYYYGLTNKYGDLETIPWEKQETPSKHDSHNVIITRRHLTECSLCLHLSRTATALVCPIKECSVDSCLSRVCCVSLKRSRAMFTANWWINVITPCTIIVTIAYYFCVSTFKRWEKLNVPYIKPIPLFGNFLNIALGKDHPLEFYNKIYYEFAGRKYGGLFQMRTPYLMVRDPEIINDVMIKDFSSFPDRGIYSDFTANPLSNNLFFMENPQWKTIRNKLSPAFTSGKLKTMYDQIKKCGDELMKNIDIDLNKNGNEIEVRDILGKYSTDVIGTCAFGLKLNAISDDESPFRKYGKSIFTPSLRMLFRELCLMITPALLKVIRVKDFPTAATDFFHAAFKETMTYRIENKIVRNDFVHCLMQARNDLVLNTDLPKHEKFTETQIVANAFVMFAAGFETVSTTVSYSLYELALDKSIQDRAREEIQLKLSKNDGQINHEFLMDLNYLDMVIAETLRKYPPLVALFRKASQTYRIPNDSLIIEKGQKIIIPIYAIHYDTKYYPEPEKFIPERFSVEEKAKRPSGIYLPFGDGPRMCIGKRFAEMEMKLAFVEILTKFEVFPCEKTEVPLKYSNKVLTLMPKHGIWLRFNRIN</w:t>
            </w:r>
          </w:p>
        </w:tc>
      </w:tr>
      <w:tr w:rsidR="00203F2F" w14:paraId="1E51D2B9" w14:textId="77777777" w:rsidTr="00B70A69">
        <w:trPr>
          <w:jc w:val="center"/>
        </w:trPr>
        <w:tc>
          <w:tcPr>
            <w:tcW w:w="1474" w:type="dxa"/>
            <w:vAlign w:val="center"/>
          </w:tcPr>
          <w:p w14:paraId="29F9DB84" w14:textId="77777777" w:rsidR="00203F2F" w:rsidRPr="007436CB" w:rsidRDefault="00203F2F" w:rsidP="00B70A69">
            <w:pPr>
              <w:rPr>
                <w:rFonts w:cs="Times New Roman"/>
                <w:sz w:val="18"/>
                <w:szCs w:val="18"/>
              </w:rPr>
            </w:pPr>
            <w:r w:rsidRPr="00800EF0">
              <w:rPr>
                <w:rFonts w:cs="Times New Roman"/>
                <w:sz w:val="18"/>
                <w:szCs w:val="18"/>
              </w:rPr>
              <w:t>ApCYP6a13-5</w:t>
            </w:r>
          </w:p>
        </w:tc>
        <w:tc>
          <w:tcPr>
            <w:tcW w:w="6889" w:type="dxa"/>
          </w:tcPr>
          <w:p w14:paraId="71672DB8" w14:textId="77777777" w:rsidR="00203F2F" w:rsidRPr="007436CB" w:rsidRDefault="00203F2F" w:rsidP="00B70A69">
            <w:pPr>
              <w:rPr>
                <w:rFonts w:cs="Times New Roman"/>
                <w:sz w:val="18"/>
                <w:szCs w:val="18"/>
              </w:rPr>
            </w:pPr>
            <w:r w:rsidRPr="00800EF0">
              <w:rPr>
                <w:rFonts w:cs="Times New Roman"/>
                <w:sz w:val="18"/>
                <w:szCs w:val="18"/>
              </w:rPr>
              <w:t>MLIFANFWIDFIILITVLFSIIYYYCTSTFNVWKKLNVPYIRPIPLFGNYLRVALGIENPMETYRKIYCELAGFKYGGMFQMRTPYLMIRDPEIINNILIKDFSYFTDRGIYVDFKTEPLSEVLFLMNNPRWKKFRSKLSPAFSSGKLKQMFNQIEKCGHDMINNIFAELKKNPNDIDMRDVVSKYSMDVIGSCAFGLTLNVASDDTSLFRKYGKTAFGPSILYFIREICVMISPAILKILRLTFFPSKTTAFFGSVFKETKTYREQNNVLRNDIVHALIQAHQSDENSSKDETLMESQILSNAFGFFAAGFDTTSTSISYCLYELALKKNIQDRVREEIKLTKSKYNGVIDNEFLNDLHYLDMVIAESLRKYPLMFALFRVATKTYRVPNDSLIIEKGQKIIIPTFSLHYDPKYFSDPEVFNPERFSPKEKAMRPNGVYLPFGDGPRHCIGKRFAEMEMKLALVEILSKFEVEPSEKTMIPVQFSKLSVVVIPRDEKILLKLNPLSE</w:t>
            </w:r>
          </w:p>
        </w:tc>
      </w:tr>
      <w:tr w:rsidR="00203F2F" w14:paraId="1F98BD31" w14:textId="77777777" w:rsidTr="00B70A69">
        <w:trPr>
          <w:jc w:val="center"/>
        </w:trPr>
        <w:tc>
          <w:tcPr>
            <w:tcW w:w="1474" w:type="dxa"/>
            <w:vAlign w:val="center"/>
          </w:tcPr>
          <w:p w14:paraId="440DC5D2" w14:textId="77777777" w:rsidR="00203F2F" w:rsidRPr="007436CB" w:rsidRDefault="00203F2F" w:rsidP="00B70A69">
            <w:pPr>
              <w:rPr>
                <w:rFonts w:cs="Times New Roman"/>
                <w:sz w:val="18"/>
                <w:szCs w:val="18"/>
              </w:rPr>
            </w:pPr>
            <w:r w:rsidRPr="00800EF0">
              <w:rPr>
                <w:rFonts w:cs="Times New Roman"/>
                <w:sz w:val="18"/>
                <w:szCs w:val="18"/>
              </w:rPr>
              <w:t>ApCYP6a14</w:t>
            </w:r>
          </w:p>
        </w:tc>
        <w:tc>
          <w:tcPr>
            <w:tcW w:w="6889" w:type="dxa"/>
          </w:tcPr>
          <w:p w14:paraId="5F6ACF1F" w14:textId="77777777" w:rsidR="00203F2F" w:rsidRPr="007436CB" w:rsidRDefault="00203F2F" w:rsidP="00B70A69">
            <w:pPr>
              <w:rPr>
                <w:rFonts w:cs="Times New Roman"/>
                <w:sz w:val="18"/>
                <w:szCs w:val="18"/>
              </w:rPr>
            </w:pPr>
            <w:r w:rsidRPr="00800EF0">
              <w:rPr>
                <w:rFonts w:cs="Times New Roman"/>
                <w:sz w:val="18"/>
                <w:szCs w:val="18"/>
              </w:rPr>
              <w:t>MSASQLLVDLAAGWWTVAVLALLAATVYHFCTSTFGYWRDRGVPYVRPTVPLFGNIGGLALGVEHQARMFGRIYDGFRGQRYGGFFQMRTPHLMVCDPALVNRVLIGDFAHFTDHGMYTAGPDENPLANGLFNMNGAQWKIMRQKLSPVFTAGKLRHMRGQVTECSEQLMRNVAADVPTGGGQMEIRDVLGKYSTDVIGTCAFGLHLNAINDERSSFRKHGKAVFAPSFRVLLKELAWMVTPALRRALRIGDMPPDAAQFFTAAFTDTMKYREEHGIVRDDFMQSLIQARTDLVVNKTEPSVEFLETDIVANAFILFAAGFETVSTAMSFCLYELALKKPIQDKVREEMNTTKKKHNAEIDNDFLKDLHYLEMVLAETLRKYPPLLTLFREATQDYQVPDDTFVIEKGTKVLIPAYAIHHDYRYYPDPETFDPERFSPEEKAKRPNGTYMPFGDGPRLCIGKRFAEMEMKLALTELLTTYEVEPCEKTDIPMRFSKRSLIITPENGIWLKFKPIHTSK</w:t>
            </w:r>
          </w:p>
        </w:tc>
      </w:tr>
      <w:tr w:rsidR="00203F2F" w14:paraId="2AD9641E" w14:textId="77777777" w:rsidTr="00B70A69">
        <w:trPr>
          <w:jc w:val="center"/>
        </w:trPr>
        <w:tc>
          <w:tcPr>
            <w:tcW w:w="1474" w:type="dxa"/>
            <w:vAlign w:val="center"/>
          </w:tcPr>
          <w:p w14:paraId="419ECDFA" w14:textId="77777777" w:rsidR="00203F2F" w:rsidRPr="007436CB" w:rsidRDefault="00203F2F" w:rsidP="00B70A69">
            <w:pPr>
              <w:rPr>
                <w:rFonts w:cs="Times New Roman"/>
                <w:sz w:val="18"/>
                <w:szCs w:val="18"/>
              </w:rPr>
            </w:pPr>
            <w:r w:rsidRPr="00800EF0">
              <w:rPr>
                <w:rFonts w:cs="Times New Roman"/>
                <w:sz w:val="18"/>
                <w:szCs w:val="18"/>
              </w:rPr>
              <w:t>ApCYP6a13-6</w:t>
            </w:r>
          </w:p>
        </w:tc>
        <w:tc>
          <w:tcPr>
            <w:tcW w:w="6889" w:type="dxa"/>
          </w:tcPr>
          <w:p w14:paraId="0450CD1C" w14:textId="77777777" w:rsidR="00203F2F" w:rsidRPr="007436CB" w:rsidRDefault="00203F2F" w:rsidP="00B70A69">
            <w:pPr>
              <w:rPr>
                <w:rFonts w:cs="Times New Roman"/>
                <w:sz w:val="18"/>
                <w:szCs w:val="18"/>
              </w:rPr>
            </w:pPr>
            <w:r w:rsidRPr="00800EF0">
              <w:rPr>
                <w:rFonts w:cs="Times New Roman"/>
                <w:sz w:val="18"/>
                <w:szCs w:val="18"/>
              </w:rPr>
              <w:t>MISYLTNLLFDYIFLSLIIVCTFLYYYTTSTYDTWRKLNVPFAKPVPFFGNIFKMFTGLERQVDAFGRIYQQFPDEKFCGFYQMSTPFLMLRDPELINTVIIKDFSYFTDHGIDM</w:t>
            </w:r>
            <w:r w:rsidRPr="00800EF0">
              <w:rPr>
                <w:rFonts w:cs="Times New Roman"/>
                <w:sz w:val="18"/>
                <w:szCs w:val="18"/>
              </w:rPr>
              <w:lastRenderedPageBreak/>
              <w:t>NPSVNVMARSLFFATGQKWKTMRQKLSPGFTSGKLKGTHEQIRECSDQLTNCIYEKSQKTDAIEVYELVGNTATDVIGTCAFGMKLDTINNDNSSFRQNVKKVFKPSGKVIFAQILGVLFPKIVKFLKLQTSPVDVDAVNFFHSVFGEVIEYRTKNDVVRNDLTQTLMKARQDLVVSSDYKGEEKYCELDIIANAMLLFTAGSETVTATASFCFYELALNKVIQDRLRDEIISSKIKHGGQLNNEFLEDLHYADMVLDETHRKYTIITALLRGATQNYNVPGESLLIEKGQKILIPIYSIHHDPKYYPNPETFDPERFTAEEKSKRPNGTFLPFGDGPRHCIGKRFAELELKLILSKILTKFEISPCEKTEIPLQMNKERGITSPKNGIWLNFRPIVE</w:t>
            </w:r>
          </w:p>
        </w:tc>
      </w:tr>
      <w:tr w:rsidR="00203F2F" w14:paraId="39F2A3CB" w14:textId="77777777" w:rsidTr="00B70A69">
        <w:trPr>
          <w:jc w:val="center"/>
        </w:trPr>
        <w:tc>
          <w:tcPr>
            <w:tcW w:w="1474" w:type="dxa"/>
            <w:vAlign w:val="center"/>
          </w:tcPr>
          <w:p w14:paraId="70E2AE88" w14:textId="77777777" w:rsidR="00203F2F" w:rsidRPr="007436CB" w:rsidRDefault="00203F2F" w:rsidP="00B70A69">
            <w:pPr>
              <w:rPr>
                <w:rFonts w:cs="Times New Roman"/>
                <w:sz w:val="18"/>
                <w:szCs w:val="18"/>
              </w:rPr>
            </w:pPr>
            <w:r w:rsidRPr="00800EF0">
              <w:rPr>
                <w:rFonts w:cs="Times New Roman"/>
                <w:sz w:val="18"/>
                <w:szCs w:val="18"/>
              </w:rPr>
              <w:t>ApCYP6a2</w:t>
            </w:r>
          </w:p>
        </w:tc>
        <w:tc>
          <w:tcPr>
            <w:tcW w:w="6889" w:type="dxa"/>
          </w:tcPr>
          <w:p w14:paraId="434E9D3A" w14:textId="77777777" w:rsidR="00203F2F" w:rsidRPr="007436CB" w:rsidRDefault="00203F2F" w:rsidP="00B70A69">
            <w:pPr>
              <w:rPr>
                <w:rFonts w:cs="Times New Roman"/>
                <w:sz w:val="18"/>
                <w:szCs w:val="18"/>
              </w:rPr>
            </w:pPr>
            <w:r w:rsidRPr="00800EF0">
              <w:rPr>
                <w:rFonts w:cs="Times New Roman"/>
                <w:sz w:val="18"/>
                <w:szCs w:val="18"/>
              </w:rPr>
              <w:t>MIDVISCSIIGLLSSVYILYATVFLSIAYYLCTSTHDKWRKLNVPYTKPLPLFGNSMNLVLAREHPMDFFTGLYNRFPDEKLCGFYQMTTPFLMIRDPKLINNIMVRDFSYFTDHGFDTDPSVNILANSLFMLNGDRWRTMRQKLSPGFTSGKLKDTHDQIKECTDQLINIVDDNLKVSDHFEIRELVGNFSTDVIGMSAFGLKLDTIRNGNLDFRKFGKKIFQSDFKQLFVQAMMLFCPKLVTILKLKQFPDDAADFYGSMFRDVLEYRDRNNVIRNDVTQTLIQAKKDLVTNNDGDDSTSKNKWTEMDIVGNAILMFVAGAETVSITICFCLYQLALNKDIQDKLREEIVTTNAKHGGQLNNDFLTNLHYMNMVLEEVSRMYSITMILFRQATKNYEVPGQSLVIEKGQKIIIPAYCIHNDPKYYPNPGTFDPERFSTEEKAKRLNGTYIPFGDGPRLCIGKRFAELEMKLVLSKILLKYEVLPCEKTEVPINIRGAGSIVNPKNGVWLSFKPIVAN</w:t>
            </w:r>
          </w:p>
        </w:tc>
      </w:tr>
      <w:tr w:rsidR="00203F2F" w14:paraId="0BB59224" w14:textId="77777777" w:rsidTr="00B70A69">
        <w:trPr>
          <w:jc w:val="center"/>
        </w:trPr>
        <w:tc>
          <w:tcPr>
            <w:tcW w:w="1474" w:type="dxa"/>
            <w:vAlign w:val="center"/>
          </w:tcPr>
          <w:p w14:paraId="2C8287E7" w14:textId="77777777" w:rsidR="00203F2F" w:rsidRPr="007436CB" w:rsidRDefault="00203F2F" w:rsidP="00B70A69">
            <w:pPr>
              <w:rPr>
                <w:rFonts w:cs="Times New Roman"/>
                <w:sz w:val="18"/>
                <w:szCs w:val="18"/>
              </w:rPr>
            </w:pPr>
            <w:r w:rsidRPr="00800EF0">
              <w:rPr>
                <w:rFonts w:cs="Times New Roman"/>
                <w:sz w:val="18"/>
                <w:szCs w:val="18"/>
              </w:rPr>
              <w:t>ApCYP6k1-3</w:t>
            </w:r>
          </w:p>
        </w:tc>
        <w:tc>
          <w:tcPr>
            <w:tcW w:w="6889" w:type="dxa"/>
          </w:tcPr>
          <w:p w14:paraId="26A464A3" w14:textId="77777777" w:rsidR="00203F2F" w:rsidRPr="007436CB" w:rsidRDefault="00203F2F" w:rsidP="00B70A69">
            <w:pPr>
              <w:rPr>
                <w:rFonts w:cs="Times New Roman"/>
                <w:sz w:val="18"/>
                <w:szCs w:val="18"/>
              </w:rPr>
            </w:pPr>
            <w:r w:rsidRPr="00800EF0">
              <w:rPr>
                <w:rFonts w:cs="Times New Roman"/>
                <w:sz w:val="18"/>
                <w:szCs w:val="18"/>
              </w:rPr>
              <w:t>MISFMTDWLHDNVTCLSLIAVLASFYYYSTSTYGKWRILNIPYVPPVPLFGNTTRMMLRLEHPIDMFERFYNSFPDVKLFGFYQMRDPVLLVRDPELINAILVKDFSYFTDHGIDLDSSTSVLANSLFFANGQKWRTMRQKLSPGFTSGKLKDTHGQINECSDEMVSGIVESIKKKTDQIDVKTITGGFSTDVIGTCAFGMKLDTIKNDDSDFRRYVKIMFQSTPKQMIVQVLLMICPWVIKVLKINMFSVEATNFFHNVFTDVFKYREEHNVIRNDLTQTLMQARKELVLKENSSIEDKFTDADIIGNAILMFTAGSETISSMLSFCLYELALNIEIQDRLRSEICSMKAKHDGHLNNDYLMDLYYTNMVLEETARKYSIAFNLMRVATKTYTLPDESFVIEKGQKLIIPMFSIHRDPKYYPDPLRFDPERFSTEQKSQRPNGIYMPFGDGPRLCIGKRFAESEMKLVLSNVLSKFEVLPCEKTEIPVNIRSMSGFITPKNGIVLKFRPIVEH</w:t>
            </w:r>
          </w:p>
        </w:tc>
      </w:tr>
      <w:tr w:rsidR="00203F2F" w14:paraId="5DECEABE" w14:textId="77777777" w:rsidTr="00B70A69">
        <w:trPr>
          <w:jc w:val="center"/>
        </w:trPr>
        <w:tc>
          <w:tcPr>
            <w:tcW w:w="1474" w:type="dxa"/>
            <w:vAlign w:val="center"/>
          </w:tcPr>
          <w:p w14:paraId="4FB42926" w14:textId="77777777" w:rsidR="00203F2F" w:rsidRPr="007436CB" w:rsidRDefault="00203F2F" w:rsidP="00B70A69">
            <w:pPr>
              <w:rPr>
                <w:rFonts w:cs="Times New Roman"/>
                <w:sz w:val="18"/>
                <w:szCs w:val="18"/>
              </w:rPr>
            </w:pPr>
            <w:r w:rsidRPr="00800EF0">
              <w:rPr>
                <w:rFonts w:cs="Times New Roman"/>
                <w:sz w:val="18"/>
                <w:szCs w:val="18"/>
              </w:rPr>
              <w:t>ApCYP6a13-7</w:t>
            </w:r>
          </w:p>
        </w:tc>
        <w:tc>
          <w:tcPr>
            <w:tcW w:w="6889" w:type="dxa"/>
          </w:tcPr>
          <w:p w14:paraId="4D9B67E0" w14:textId="77777777" w:rsidR="00203F2F" w:rsidRPr="007436CB" w:rsidRDefault="00203F2F" w:rsidP="00B70A69">
            <w:pPr>
              <w:rPr>
                <w:rFonts w:cs="Times New Roman"/>
                <w:sz w:val="18"/>
                <w:szCs w:val="18"/>
              </w:rPr>
            </w:pPr>
            <w:r w:rsidRPr="00800EF0">
              <w:rPr>
                <w:rFonts w:cs="Times New Roman"/>
                <w:sz w:val="18"/>
                <w:szCs w:val="18"/>
              </w:rPr>
              <w:t>MISCLIYVLFGTPAIAAVAVLAAILYYYTTNTYDKWLKLKVPHDPPWPLVGNTAKMMTLIEHQLTTIDGIYKRFSGEKYCGFYQMKTPFLMIRDPELINNILIKDFSNFADRGFHKDPALNIIANGLFFMEGPKWKMMRQKLSPGFTSGKLKLAHNQIAECSDELMRFIAAKMKENDQIEVKETMSKYSTDVIGTCAFGLKLDTVKNEGSDFRLYGRKILKLSFRFLLAEMVSPKILKLLGVAEFPPDASAFYESAFKEVIRYREENGIVRHDVAQSLIEARKELVLDSTDENGFTEQHIIANAILMFLAGFETVSSTLSFCLYHLALNQDVQEKIRDEMNSKLKQHGKINNDFLVNLHYTDMVLAETERMYVVTNALFREAVKTYHVPGDTLVIEKGTKIMIPIYSIHHDPTYYPEPYIFDPQRFSPEEKAKRQSSTYLPFGDGPRFCIGKRFAELEMKMVLSQIITTFRILPCEKTEVPLKLQNGLPMMVAKNGIWLRFQSISE</w:t>
            </w:r>
          </w:p>
        </w:tc>
      </w:tr>
      <w:tr w:rsidR="00203F2F" w14:paraId="5E2B3A3B" w14:textId="77777777" w:rsidTr="00B70A69">
        <w:trPr>
          <w:jc w:val="center"/>
        </w:trPr>
        <w:tc>
          <w:tcPr>
            <w:tcW w:w="1474" w:type="dxa"/>
            <w:vAlign w:val="center"/>
          </w:tcPr>
          <w:p w14:paraId="64F66A37" w14:textId="77777777" w:rsidR="00203F2F" w:rsidRPr="007436CB" w:rsidRDefault="00203F2F" w:rsidP="00B70A69">
            <w:pPr>
              <w:rPr>
                <w:rFonts w:cs="Times New Roman"/>
                <w:sz w:val="18"/>
                <w:szCs w:val="18"/>
              </w:rPr>
            </w:pPr>
            <w:r w:rsidRPr="00800EF0">
              <w:rPr>
                <w:rFonts w:cs="Times New Roman"/>
                <w:sz w:val="18"/>
                <w:szCs w:val="18"/>
              </w:rPr>
              <w:t>ApCYP6a13-8</w:t>
            </w:r>
          </w:p>
        </w:tc>
        <w:tc>
          <w:tcPr>
            <w:tcW w:w="6889" w:type="dxa"/>
          </w:tcPr>
          <w:p w14:paraId="5C55AF19" w14:textId="77777777" w:rsidR="00203F2F" w:rsidRPr="007436CB" w:rsidRDefault="00203F2F" w:rsidP="00B70A69">
            <w:pPr>
              <w:rPr>
                <w:rFonts w:cs="Times New Roman"/>
                <w:sz w:val="18"/>
                <w:szCs w:val="18"/>
              </w:rPr>
            </w:pPr>
            <w:r w:rsidRPr="00800EF0">
              <w:rPr>
                <w:rFonts w:cs="Times New Roman"/>
                <w:sz w:val="18"/>
                <w:szCs w:val="18"/>
              </w:rPr>
              <w:t>MFEFVYELFDLKMLLVTAFLGAIYVYSTWTHSHWSKLGISSPSAPVPLFGHAMPSMLGQMHFMDVLHNLYKELGDQRFGGIYTMRTPQLLVKDPELIGHILIKDFNNFTDRGLYAGTHTNPLNNNIFFTRGERWKTMRQKLSPTFTANKLKYMNEQVKECSDGLLSTIGKNLDDDAGRIEIREMMAKYSTDVIGSCAFGLKLDAINDPDSEFRKHGKTVFQPSLRSKIRVAVIFMQPSLLSIFRVHHYSHRTIRFFHDAFQQTIEYREKHNEDRKDFVQHLMKAREDLVLNPNLKPEEKFTEMDIVANAYILFIAGFETVSTSMSFCMYELALRKDVQDKVRKEILEVKSKYNGQMNSECLNELHYMGMVIKETLRKYPPLVTLNRVVTKPYVIPGTQIKLKIGTKIVVPVHAIHYDPKYYSDPEAFEPDRFSDENIHNIQPNTYMPFGDGPRFCIGKRFAEFEMKMALSEVLTNYEVMACDKTQIPIKYVIGSFVNIPESVWLKFRKVNT</w:t>
            </w:r>
          </w:p>
        </w:tc>
      </w:tr>
      <w:tr w:rsidR="00203F2F" w14:paraId="20C94DF1" w14:textId="77777777" w:rsidTr="00B70A69">
        <w:trPr>
          <w:jc w:val="center"/>
        </w:trPr>
        <w:tc>
          <w:tcPr>
            <w:tcW w:w="1474" w:type="dxa"/>
            <w:vAlign w:val="center"/>
          </w:tcPr>
          <w:p w14:paraId="3B65D5B5" w14:textId="77777777" w:rsidR="00203F2F" w:rsidRPr="007436CB" w:rsidRDefault="00203F2F" w:rsidP="00B70A69">
            <w:pPr>
              <w:rPr>
                <w:rFonts w:cs="Times New Roman"/>
                <w:sz w:val="18"/>
                <w:szCs w:val="18"/>
              </w:rPr>
            </w:pPr>
            <w:r w:rsidRPr="00800EF0">
              <w:rPr>
                <w:rFonts w:cs="Times New Roman"/>
                <w:sz w:val="18"/>
                <w:szCs w:val="18"/>
              </w:rPr>
              <w:t>ApCYP6a14-2</w:t>
            </w:r>
          </w:p>
        </w:tc>
        <w:tc>
          <w:tcPr>
            <w:tcW w:w="6889" w:type="dxa"/>
          </w:tcPr>
          <w:p w14:paraId="4CC44649" w14:textId="77777777" w:rsidR="00203F2F" w:rsidRPr="007436CB" w:rsidRDefault="00203F2F" w:rsidP="00B70A69">
            <w:pPr>
              <w:rPr>
                <w:rFonts w:cs="Times New Roman"/>
                <w:sz w:val="18"/>
                <w:szCs w:val="18"/>
              </w:rPr>
            </w:pPr>
            <w:r w:rsidRPr="00800EF0">
              <w:rPr>
                <w:rFonts w:cs="Times New Roman"/>
                <w:sz w:val="18"/>
                <w:szCs w:val="18"/>
              </w:rPr>
              <w:t>MFPAVVIIVACCTTVILFLYKYTTYTYKYWKSKSVTFATPVPLFGNIKDHVTLKMTQGECLKNIYNDFPREKFVGMYQLQTPTLLLRDPETIRLFLVKSFAHFTDRGFSYDGHREPLTKHLVNLEGDTWKILRQKLTPTFSSGKIKSMLGLLQGCGVQLIEYMDATIESGKTEFEIRDLTAKFTTDVIGTCAFGLECNSLKDSQSEFRRMGCAVLNSSASLALAKMVRVFFPKLFKALKLRTFPAEVQQFFMGIVKQTIDFRNTNRVRRNDFIQLLLEIKNQNHNQENAIKSIELTEELIAAQVFVFFLAGFETSSTTLSFCLHEMAVNQDIQNRVYDEINETANMYGLPFSYEAISSMNYLEQCLKETMRKYPPVQALARVCTKQFRVPGTDLDLDVGTAVLIPVYAIHHDPQYYPEPDTFNPDRFAKDGDGGGGDNGRPSGVFLPFGDGPR</w:t>
            </w:r>
            <w:r w:rsidRPr="00800EF0">
              <w:rPr>
                <w:rFonts w:cs="Times New Roman"/>
                <w:sz w:val="18"/>
                <w:szCs w:val="18"/>
              </w:rPr>
              <w:lastRenderedPageBreak/>
              <w:t>ICIGMRFAMLEMKLALAQFLHRYLVTLSDKSCTRIEFEPASFLSCPKGGIWLNVNKRKA</w:t>
            </w:r>
          </w:p>
        </w:tc>
      </w:tr>
      <w:tr w:rsidR="00203F2F" w14:paraId="27D16FCC" w14:textId="77777777" w:rsidTr="00B70A69">
        <w:trPr>
          <w:jc w:val="center"/>
        </w:trPr>
        <w:tc>
          <w:tcPr>
            <w:tcW w:w="1474" w:type="dxa"/>
            <w:vAlign w:val="center"/>
          </w:tcPr>
          <w:p w14:paraId="65BFCDD9" w14:textId="77777777" w:rsidR="00203F2F" w:rsidRPr="007436CB" w:rsidRDefault="00203F2F" w:rsidP="00B70A69">
            <w:pPr>
              <w:rPr>
                <w:rFonts w:cs="Times New Roman"/>
                <w:sz w:val="18"/>
                <w:szCs w:val="18"/>
              </w:rPr>
            </w:pPr>
            <w:r w:rsidRPr="00800EF0">
              <w:rPr>
                <w:rFonts w:cs="Times New Roman"/>
                <w:sz w:val="18"/>
                <w:szCs w:val="18"/>
              </w:rPr>
              <w:t>ApCYP4c1</w:t>
            </w:r>
          </w:p>
        </w:tc>
        <w:tc>
          <w:tcPr>
            <w:tcW w:w="6889" w:type="dxa"/>
          </w:tcPr>
          <w:p w14:paraId="0A48D99F" w14:textId="77777777" w:rsidR="00203F2F" w:rsidRPr="007436CB" w:rsidRDefault="00203F2F" w:rsidP="00B70A69">
            <w:pPr>
              <w:rPr>
                <w:rFonts w:cs="Times New Roman"/>
                <w:sz w:val="18"/>
                <w:szCs w:val="18"/>
              </w:rPr>
            </w:pPr>
            <w:r w:rsidRPr="00800EF0">
              <w:rPr>
                <w:rFonts w:cs="Times New Roman"/>
                <w:sz w:val="18"/>
                <w:szCs w:val="18"/>
              </w:rPr>
              <w:t>MIFSNVIGALTSDSNTQWMALLSLVVLGVYFLFSDRFSENRGRQISLLPSITRSQWTSLILSLKLASFGPRDILPYFDNVIKKYGSLIHLKIIARHYIIINDPDDIKVLLSSVQHITKGPDYEMLEPWLNKGLLTSTDQKWHSRRKLLTNTFHFKILETYVPSLNKHSRSLVKNLINASDNGKSIADIDSHVTLCALDIVCETIMGVNLRTQEGKSMNYVKAIKNVSQILIKRIFTFWYWNEIVFNLSSIGREFRKSLKLLHDFTENVIRERRKILENVEQKKVDENGKKRIYSFLDLLVGVSKENPGAMTDKDIREEVDTFLFEGHDTSSIAITMAIIHLGLDQNIQNLVRDELYEIFGDSDRDATMEDLKAMTNLERVIKETMRLYPSVTGITRTLKQPLHLDKYTIPSKSVMVVVPHLLHRDKNIYPNPEKFDPDRFLPEQCNGRHPYAYIPFSAGPRNCIGQKFAMYQMKTVLSTILRYTNVETLGTQKSIVISTQLILRADYLPSVKITPITNTTRHIIL</w:t>
            </w:r>
          </w:p>
        </w:tc>
      </w:tr>
      <w:tr w:rsidR="00203F2F" w14:paraId="6C6875B6" w14:textId="77777777" w:rsidTr="00B70A69">
        <w:trPr>
          <w:jc w:val="center"/>
        </w:trPr>
        <w:tc>
          <w:tcPr>
            <w:tcW w:w="1474" w:type="dxa"/>
            <w:vAlign w:val="center"/>
          </w:tcPr>
          <w:p w14:paraId="28BAA014" w14:textId="77777777" w:rsidR="00203F2F" w:rsidRPr="007436CB" w:rsidRDefault="00203F2F" w:rsidP="00B70A69">
            <w:pPr>
              <w:rPr>
                <w:rFonts w:cs="Times New Roman"/>
                <w:sz w:val="18"/>
                <w:szCs w:val="18"/>
              </w:rPr>
            </w:pPr>
            <w:r w:rsidRPr="00800EF0">
              <w:rPr>
                <w:rFonts w:cs="Times New Roman"/>
                <w:sz w:val="18"/>
                <w:szCs w:val="18"/>
              </w:rPr>
              <w:t>ApCYP4c1-2</w:t>
            </w:r>
          </w:p>
        </w:tc>
        <w:tc>
          <w:tcPr>
            <w:tcW w:w="6889" w:type="dxa"/>
          </w:tcPr>
          <w:p w14:paraId="1A9BF73C" w14:textId="77777777" w:rsidR="00203F2F" w:rsidRPr="007436CB" w:rsidRDefault="00203F2F" w:rsidP="00B70A69">
            <w:pPr>
              <w:rPr>
                <w:rFonts w:cs="Times New Roman"/>
                <w:sz w:val="18"/>
                <w:szCs w:val="18"/>
              </w:rPr>
            </w:pPr>
            <w:r w:rsidRPr="00800EF0">
              <w:rPr>
                <w:rFonts w:cs="Times New Roman"/>
                <w:sz w:val="18"/>
                <w:szCs w:val="18"/>
              </w:rPr>
              <w:t>MEVSQDFPVSSLKHSAGGPRMTSTELTAYGVISFIVVLWCHYKWNRRHFERLASKMTGPPAYPIIGAGLEFVGTPQQVIERIIKLFDIYGSEPFKVWMGTSLGVTISKPEDVQIVLNSSKALEKDQFYKFFKNTVGEGLFSAPVHKWRRHRRLITPVFNANLLDQFFPVFNEKNRILTRNLKKELGKTQPFDLWDYIADTTLDIICQTAMGYNLDTQLNNESEFAEALTKASELDSMRIYKPWLHPDIIFSIYGKLTGLHNVYKTLHKLPNQVIKEMKETYAQRKIDNKSNTIDVNDDDKKRLKVFLDTLLDLNEAGANFSDEELRDEVVTMMIGGSETSAITLCFCLLLLAIHPEIQDKVYDEIYEVLGDGDQTITIEDTTKLVYLEQCLRETLRLYPIGPLLLRQLQDDVKIFSGDHTLPKGTTCIISPICTHHIPELYPNPWSFNPDNFDAENVSKRHKFSFIAFSGGPRGCIGSKYAMLSMKVLVSTFLRNYSVHTNVKLSDIKLKLDLLMRSANGYPVTIRPRDRRPTYKKNTHCSTVNL</w:t>
            </w:r>
          </w:p>
        </w:tc>
      </w:tr>
      <w:tr w:rsidR="00203F2F" w14:paraId="2E0F8298" w14:textId="77777777" w:rsidTr="00B70A69">
        <w:trPr>
          <w:jc w:val="center"/>
        </w:trPr>
        <w:tc>
          <w:tcPr>
            <w:tcW w:w="1474" w:type="dxa"/>
            <w:vAlign w:val="center"/>
          </w:tcPr>
          <w:p w14:paraId="7E78BACE" w14:textId="77777777" w:rsidR="00203F2F" w:rsidRPr="007436CB" w:rsidRDefault="00203F2F" w:rsidP="00B70A69">
            <w:pPr>
              <w:rPr>
                <w:rFonts w:cs="Times New Roman"/>
                <w:sz w:val="18"/>
                <w:szCs w:val="18"/>
              </w:rPr>
            </w:pPr>
            <w:r w:rsidRPr="00800EF0">
              <w:rPr>
                <w:rFonts w:cs="Times New Roman"/>
                <w:sz w:val="18"/>
                <w:szCs w:val="18"/>
              </w:rPr>
              <w:t>ApCYP4c1-3</w:t>
            </w:r>
          </w:p>
        </w:tc>
        <w:tc>
          <w:tcPr>
            <w:tcW w:w="6889" w:type="dxa"/>
          </w:tcPr>
          <w:p w14:paraId="78A35C0E" w14:textId="77777777" w:rsidR="00203F2F" w:rsidRPr="007436CB" w:rsidRDefault="00203F2F" w:rsidP="00B70A69">
            <w:pPr>
              <w:rPr>
                <w:rFonts w:cs="Times New Roman"/>
                <w:sz w:val="18"/>
                <w:szCs w:val="18"/>
              </w:rPr>
            </w:pPr>
            <w:r w:rsidRPr="00800EF0">
              <w:rPr>
                <w:rFonts w:cs="Times New Roman"/>
                <w:sz w:val="18"/>
                <w:szCs w:val="18"/>
              </w:rPr>
              <w:t>MFHEHAPERNKESILSSLKNCMDPSGGSLLEISSGSGQHISYFAAHFPNIEFQPTEINRRLFETINACTHNLSNVLPAKYLDVSSDPSVWLGGQLMNTQYDYILNINTLHVSNFKCTEGLFRGSCCALKPKETGAIIMQSVGEFRLAVSEVLLYSAIISVVVFWCSCKWNNRHINKLDSKMKGPPAYPIIGSALELLGTPEQVINVLLGFYNNYGSEPFKVWLGPFFGVYIIKPEDVQIVLNNSKALQKDRFYEFIKNIFGEGLLTAPVDKWRKHRRLITPLFNANLLSQFFPVFNEKNKILIRNLKKELGKTQPFDLWDYIAPTTLNLICQNAMGYNLDSHSQCGSEFEKAMIKASELDSIRIYKPWLFPNIFFSLFLRLQGQSNVFKTLKKLPLKMINEKKEVFAQKKIVKETIVMNNTDGEKKNLKVFLDTLFELNETGANFSDNDILDEVVTMMIGGSETSAITLCFSLLLLAIHPDIQNKVYDEIYDVLGDGDQTITTEDTIKLVYLEQVLKETLRLFPVLPLVIRKLQDDVKIISGNHLLPKGTTCYIAPLFTHRDCDSYPNPLNFNPENFSQENISKRHKYSFIAFSGGPRGCIGSKYAMLSMKVMMSMFLRNYSVHTNCKFNDIKLKLDLLLRSANGYPVFIQSRDRRPSYKLNKT</w:t>
            </w:r>
          </w:p>
        </w:tc>
      </w:tr>
      <w:tr w:rsidR="00203F2F" w14:paraId="2825C8A3" w14:textId="77777777" w:rsidTr="00B70A69">
        <w:trPr>
          <w:jc w:val="center"/>
        </w:trPr>
        <w:tc>
          <w:tcPr>
            <w:tcW w:w="1474" w:type="dxa"/>
            <w:vAlign w:val="center"/>
          </w:tcPr>
          <w:p w14:paraId="2411BE4A" w14:textId="77777777" w:rsidR="00203F2F" w:rsidRPr="007436CB" w:rsidRDefault="00203F2F" w:rsidP="00B70A69">
            <w:pPr>
              <w:rPr>
                <w:rFonts w:cs="Times New Roman"/>
                <w:sz w:val="18"/>
                <w:szCs w:val="18"/>
              </w:rPr>
            </w:pPr>
            <w:r w:rsidRPr="00800EF0">
              <w:rPr>
                <w:rFonts w:cs="Times New Roman"/>
                <w:sz w:val="18"/>
                <w:szCs w:val="18"/>
              </w:rPr>
              <w:t>ApCYP4g15</w:t>
            </w:r>
          </w:p>
        </w:tc>
        <w:tc>
          <w:tcPr>
            <w:tcW w:w="6889" w:type="dxa"/>
          </w:tcPr>
          <w:p w14:paraId="57BDD1C8" w14:textId="77777777" w:rsidR="00203F2F" w:rsidRPr="007436CB" w:rsidRDefault="00203F2F" w:rsidP="00B70A69">
            <w:pPr>
              <w:rPr>
                <w:rFonts w:cs="Times New Roman"/>
                <w:sz w:val="18"/>
                <w:szCs w:val="18"/>
              </w:rPr>
            </w:pPr>
            <w:r w:rsidRPr="00800EF0">
              <w:rPr>
                <w:rFonts w:cs="Times New Roman"/>
                <w:sz w:val="18"/>
                <w:szCs w:val="18"/>
              </w:rPr>
              <w:t>MVTNVQGVNPLFALSAFNLFFYLLTPAIVLWYIYFRMSRKQLYDLASKIPGSEGLPLLGNALDFMQDPHTIFEKIYERSFEFEKNSPIKMWIGPRLLVFLTDPRDVEVILSSNVYIDKSPEYRLFEPWLGNGLLISTGDKWRAHRKLIAPTFHLNVLKSFVTLFNVNSRDTVSKLRKMGSSTFDIHDFMSECTVEILLETAMGVSKKTQKKSGFEYAAAVMKMCDILHMRHTNLWLKPDFIFNFTKYAKEQVGLLDLIHGLTNNVLAKKKEEFLKKKSLMKEVSDIPAASEEIVETSSTLEVEEVPYGNSFGQSAGLKDDLDVEDDGIGEKKRVAFLDLLIECSENGVVLSDEEVREQVDTIMFEGHDTTAAGSSFFLCLMGAHQDVQQKVVDELYSIFGDSDRPVTFQDTLQMKYMERCIMETLRMYPPVPIISRQIKEKVKLASRDITLPVGATIVIATFKIHRNEDVFPNPEVFNPDNFLPEKSASRHYYAYVPFSAGPRSCVGRKYAMLKLKIILSTILRNFKINSNLTEKDWKLQADIILKRTDGFKLSLEPRKSLAKTAA</w:t>
            </w:r>
          </w:p>
        </w:tc>
      </w:tr>
      <w:tr w:rsidR="00203F2F" w14:paraId="789069D1" w14:textId="77777777" w:rsidTr="00B70A69">
        <w:trPr>
          <w:jc w:val="center"/>
        </w:trPr>
        <w:tc>
          <w:tcPr>
            <w:tcW w:w="1474" w:type="dxa"/>
            <w:vAlign w:val="center"/>
          </w:tcPr>
          <w:p w14:paraId="4C8EED08" w14:textId="77777777" w:rsidR="00203F2F" w:rsidRPr="007436CB" w:rsidRDefault="00203F2F" w:rsidP="00B70A69">
            <w:pPr>
              <w:rPr>
                <w:rFonts w:cs="Times New Roman"/>
                <w:sz w:val="18"/>
                <w:szCs w:val="18"/>
              </w:rPr>
            </w:pPr>
            <w:r w:rsidRPr="00800EF0">
              <w:rPr>
                <w:rFonts w:cs="Times New Roman"/>
                <w:sz w:val="18"/>
                <w:szCs w:val="18"/>
              </w:rPr>
              <w:t>ApCYP4c1-4</w:t>
            </w:r>
          </w:p>
        </w:tc>
        <w:tc>
          <w:tcPr>
            <w:tcW w:w="6889" w:type="dxa"/>
          </w:tcPr>
          <w:p w14:paraId="22282140" w14:textId="77777777" w:rsidR="00203F2F" w:rsidRPr="007436CB" w:rsidRDefault="00203F2F" w:rsidP="00B70A69">
            <w:pPr>
              <w:rPr>
                <w:rFonts w:cs="Times New Roman"/>
                <w:sz w:val="18"/>
                <w:szCs w:val="18"/>
              </w:rPr>
            </w:pPr>
            <w:r w:rsidRPr="00800EF0">
              <w:rPr>
                <w:rFonts w:cs="Times New Roman"/>
                <w:sz w:val="18"/>
                <w:szCs w:val="18"/>
              </w:rPr>
              <w:t>MFAQMRMAIHNAAHALPMTKSELYFYASIVIFVVLWCRMRWQYRQFYRLADKLKGPPSYPLKGSIFDLSTTPEKLMYNFKESAEKYNYEPVKLWVGPFFFVGVYKPEDVQIVLNSSKALEKGMIYHIIRHAVGEGVFTAPMGKWKKHRRVIASIFSSKFLDQLYPIFNENNKKLVENISKHVGETQPFDIWDYIISCNLNNVSQAAMGYNLNDQRTLSEFVLAMKKVSELSKCIVKPWLYIDQIFAVYTYLTGLNVYMSQLNRVSLQIIRDKKLEFKSIKLQQSTDKSHEVVPEKKRNSTKVFLDKLLKLNDEGADFTDEDLKDEVITMTVAGSDTSAISECFCILLLAMHQDIQDKVYDEIYSVLGDSDREVIPEDIFRFKYLEMVLKESLRLFPPGAIFSRKINENVKLTNFELPKGSNVFVSPYVTHRCPQLYPNPDTFNPENFSAENEA</w:t>
            </w:r>
            <w:r w:rsidRPr="00800EF0">
              <w:rPr>
                <w:rFonts w:cs="Times New Roman"/>
                <w:sz w:val="18"/>
                <w:szCs w:val="18"/>
              </w:rPr>
              <w:lastRenderedPageBreak/>
              <w:t>NRHKFSFLAFSGGPRGCLGVKYAMISMKLMMVAVLRRYSVHTDCKLSEIEMQIDLLAKKANGYPITIRPRERTQDR</w:t>
            </w:r>
          </w:p>
        </w:tc>
      </w:tr>
      <w:tr w:rsidR="00203F2F" w14:paraId="1BFB5E5D" w14:textId="77777777" w:rsidTr="00B70A69">
        <w:trPr>
          <w:jc w:val="center"/>
        </w:trPr>
        <w:tc>
          <w:tcPr>
            <w:tcW w:w="1474" w:type="dxa"/>
            <w:vAlign w:val="center"/>
          </w:tcPr>
          <w:p w14:paraId="57386166" w14:textId="77777777" w:rsidR="00203F2F" w:rsidRPr="007436CB" w:rsidRDefault="00203F2F" w:rsidP="00B70A69">
            <w:pPr>
              <w:rPr>
                <w:rFonts w:cs="Times New Roman"/>
                <w:sz w:val="18"/>
                <w:szCs w:val="18"/>
              </w:rPr>
            </w:pPr>
            <w:r w:rsidRPr="00800EF0">
              <w:rPr>
                <w:rFonts w:cs="Times New Roman"/>
                <w:sz w:val="18"/>
                <w:szCs w:val="18"/>
              </w:rPr>
              <w:lastRenderedPageBreak/>
              <w:t>ApCYP4c1-5</w:t>
            </w:r>
          </w:p>
        </w:tc>
        <w:tc>
          <w:tcPr>
            <w:tcW w:w="6889" w:type="dxa"/>
          </w:tcPr>
          <w:p w14:paraId="28FD643E" w14:textId="77777777" w:rsidR="00203F2F" w:rsidRPr="007436CB" w:rsidRDefault="00203F2F" w:rsidP="00B70A69">
            <w:pPr>
              <w:rPr>
                <w:rFonts w:cs="Times New Roman"/>
                <w:sz w:val="18"/>
                <w:szCs w:val="18"/>
              </w:rPr>
            </w:pPr>
            <w:r w:rsidRPr="00800EF0">
              <w:rPr>
                <w:rFonts w:cs="Times New Roman"/>
                <w:sz w:val="18"/>
                <w:szCs w:val="18"/>
              </w:rPr>
              <w:t>MVSGGFNFTITKSFIPIFYEESNVLDDILKQKCDLKSNECDISVPVSMATMEIIGRTALGVKFNAQNGGRHRFVENLQTVMHAWEYRVTHPWYLSKTLFQLSSVKKKHDQSQKIINEFTDEIIKKKLDELNQNANNKNKVETDDEDVCRKTKTVIDILLENYHEMSHEQIRDELGTIMIGGQETTAMANACAIFMLAHHPDVQNKVFEELQSIFSTGDGDHSRPLTYEDLQQMEYLERVIKETLRIFPPLPVFCRSLDEEMKIGEHMCPAGSTLLVSPLFIHSSGQYYTDPEKFNPDNFLPDTCHSRHPYSFIPFSAGYRNCIGIKYSMLQMKTVISTLVRKNTFSPSERCPTPKHLRVMFLATLKFVDGCYVKIVPRTS</w:t>
            </w:r>
          </w:p>
        </w:tc>
      </w:tr>
      <w:tr w:rsidR="00203F2F" w14:paraId="7055870E" w14:textId="77777777" w:rsidTr="00B70A69">
        <w:trPr>
          <w:jc w:val="center"/>
        </w:trPr>
        <w:tc>
          <w:tcPr>
            <w:tcW w:w="1474" w:type="dxa"/>
            <w:vAlign w:val="center"/>
          </w:tcPr>
          <w:p w14:paraId="155FE656" w14:textId="77777777" w:rsidR="00203F2F" w:rsidRPr="007436CB" w:rsidRDefault="00203F2F" w:rsidP="00B70A69">
            <w:pPr>
              <w:rPr>
                <w:rFonts w:cs="Times New Roman"/>
                <w:sz w:val="18"/>
                <w:szCs w:val="18"/>
              </w:rPr>
            </w:pPr>
            <w:r w:rsidRPr="00800EF0">
              <w:rPr>
                <w:rFonts w:cs="Times New Roman"/>
                <w:sz w:val="18"/>
                <w:szCs w:val="18"/>
              </w:rPr>
              <w:t>ApCYP4c1-6</w:t>
            </w:r>
          </w:p>
        </w:tc>
        <w:tc>
          <w:tcPr>
            <w:tcW w:w="6889" w:type="dxa"/>
          </w:tcPr>
          <w:p w14:paraId="1B142ED6" w14:textId="77777777" w:rsidR="00203F2F" w:rsidRPr="007436CB" w:rsidRDefault="00203F2F" w:rsidP="00B70A69">
            <w:pPr>
              <w:rPr>
                <w:rFonts w:cs="Times New Roman"/>
                <w:sz w:val="18"/>
                <w:szCs w:val="18"/>
              </w:rPr>
            </w:pPr>
            <w:r w:rsidRPr="00800EF0">
              <w:rPr>
                <w:rFonts w:cs="Times New Roman"/>
                <w:sz w:val="18"/>
                <w:szCs w:val="18"/>
              </w:rPr>
              <w:t>MIEVNFYSVVLMPLAGLISYAIWSRLRMPVEYRQISSHVPSATKTFWSEMVLSWKLAMMQPKDILPFLTDLIRNNGPVVHFNLSGRSYVLLNDPDDLKILLSNTQNIKKGPEYEMLKPWLNEGLLLSSGQKWHNRRKLLTNTFHFKTLDMYNHSINKHSRILVDKLLDASANSNKEISIADYVTLCSLDIICETIMGTEMNAQEGKSVQYVHSIKCACKSVIERIFKFWLWNDLIYKISGSGQSFFKSIKALHEFTDNVIKSKRALLNNSGIEEMQSDSKFEKTKKKSFLDLLLNVLNDTPDQMNDRDIREEVDTFLFEGHDTSSISMTMTLVLLGMYPDIQDRARDELHSIFGDSDRNATMEDLNAMKYVEAVIKESLRLYPSVPGITRELQTPLQLKNYIIPPMTTIAVYPFILHRSENIYPNAEEFIPERFLDEENKAKFQFGYLPFSAGARNCIGQKYAMNQMKIVVSTILRNAKFESLGSKEDIQISTQLVLRIESLPKMKFFNL</w:t>
            </w:r>
          </w:p>
        </w:tc>
      </w:tr>
      <w:tr w:rsidR="00203F2F" w14:paraId="085DE3BC" w14:textId="77777777" w:rsidTr="00B70A69">
        <w:trPr>
          <w:jc w:val="center"/>
        </w:trPr>
        <w:tc>
          <w:tcPr>
            <w:tcW w:w="1474" w:type="dxa"/>
            <w:vAlign w:val="center"/>
          </w:tcPr>
          <w:p w14:paraId="1C2B1096" w14:textId="77777777" w:rsidR="00203F2F" w:rsidRPr="007436CB" w:rsidRDefault="00203F2F" w:rsidP="00B70A69">
            <w:pPr>
              <w:rPr>
                <w:rFonts w:cs="Times New Roman"/>
                <w:sz w:val="18"/>
                <w:szCs w:val="18"/>
              </w:rPr>
            </w:pPr>
            <w:r w:rsidRPr="00800EF0">
              <w:rPr>
                <w:rFonts w:cs="Times New Roman"/>
                <w:sz w:val="18"/>
                <w:szCs w:val="18"/>
              </w:rPr>
              <w:t>ApCYP4c1-7</w:t>
            </w:r>
          </w:p>
        </w:tc>
        <w:tc>
          <w:tcPr>
            <w:tcW w:w="6889" w:type="dxa"/>
          </w:tcPr>
          <w:p w14:paraId="3B27FE91" w14:textId="77777777" w:rsidR="00203F2F" w:rsidRPr="007436CB" w:rsidRDefault="00203F2F" w:rsidP="00B70A69">
            <w:pPr>
              <w:rPr>
                <w:rFonts w:cs="Times New Roman"/>
                <w:sz w:val="18"/>
                <w:szCs w:val="18"/>
              </w:rPr>
            </w:pPr>
            <w:r w:rsidRPr="00800EF0">
              <w:rPr>
                <w:rFonts w:cs="Times New Roman"/>
                <w:sz w:val="18"/>
                <w:szCs w:val="18"/>
              </w:rPr>
              <w:t>MDSSTLILICIAVALIAIAIVRRLEFVASFRSIAGPPSLPIFGNALQLNGSPSDFFRLLLEWHSKFGDTYQLWIGLRPFIAMANADHIQQILKSTVHIDKNLEYNLLLPFIGTGLVTSSGSKWHTRRKLLSPTFHQNILEGFLPLIEKQMKTLVKVLRKEVNNVNGFDIKPYAKLAALDTIGNTAMGCEINSQENSQLDYVKALDELTAIMQKRFITPWLKPNLLFNLTSLSKRQKACIDVIHTFTRKVIKERKDNFKLFNNQTSDANKNEIHYEKKPNRALLDLLIEVSEDGKVLSDEDIQEEVDTFMFAGVDTTSVTLSWVMYVLGKHPHVQDKIVEELNQKIPNFGDGNLTLNILSSLDYLGRTIKEVLRLYPSVPFIGRQIYQPLTIGDHTILPGTSIFINVFALHRNEKHFENPEKFDPDRFLKEKKNDRHRFAFVPFSAGSRNCIGQKFAMIVLKIAVATVIKTYRVKSIDPEEKLGLVGEIVLNALNGIHVTLEERT</w:t>
            </w:r>
          </w:p>
        </w:tc>
      </w:tr>
      <w:tr w:rsidR="00203F2F" w14:paraId="3330291F" w14:textId="77777777" w:rsidTr="00B70A69">
        <w:trPr>
          <w:jc w:val="center"/>
        </w:trPr>
        <w:tc>
          <w:tcPr>
            <w:tcW w:w="1474" w:type="dxa"/>
            <w:vAlign w:val="center"/>
          </w:tcPr>
          <w:p w14:paraId="14F65BB9" w14:textId="77777777" w:rsidR="00203F2F" w:rsidRPr="007436CB" w:rsidRDefault="00203F2F" w:rsidP="00B70A69">
            <w:pPr>
              <w:rPr>
                <w:rFonts w:cs="Times New Roman"/>
                <w:sz w:val="18"/>
                <w:szCs w:val="18"/>
              </w:rPr>
            </w:pPr>
            <w:r w:rsidRPr="00800EF0">
              <w:rPr>
                <w:rFonts w:cs="Times New Roman"/>
                <w:sz w:val="18"/>
                <w:szCs w:val="18"/>
              </w:rPr>
              <w:t>ApCYP315a1</w:t>
            </w:r>
          </w:p>
        </w:tc>
        <w:tc>
          <w:tcPr>
            <w:tcW w:w="6889" w:type="dxa"/>
          </w:tcPr>
          <w:p w14:paraId="4A297311" w14:textId="77777777" w:rsidR="00203F2F" w:rsidRPr="007436CB" w:rsidRDefault="00203F2F" w:rsidP="00B70A69">
            <w:pPr>
              <w:rPr>
                <w:rFonts w:cs="Times New Roman"/>
                <w:sz w:val="18"/>
                <w:szCs w:val="18"/>
              </w:rPr>
            </w:pPr>
            <w:r w:rsidRPr="00800EF0">
              <w:rPr>
                <w:rFonts w:cs="Times New Roman"/>
                <w:sz w:val="18"/>
                <w:szCs w:val="18"/>
              </w:rPr>
              <w:t>MANRYCSLVLVNSTKKRFMSTSNLKTVITESKKEIPIVKGLPLVGTMFSILAAGGGRKLHEYIDKRHQKYGSVFREKLGSVDAIWISNPLDMKLLFAQEGKFPKHILPEAWLLYNDTYGQKRGLYFMNGKEWWKYRQIFNKVMLKDLNVNFIKSYKVVINDLLNEWELSNGQVIPNLIADLYKISISFMVAHLVGRVYDDCKNDLSNDINCLAQCIQKVFQCTVKFTVIPAKTSKLLKLNIWNDFVIAVDNSIESANNLVSKLMSLNGDGLLNSVLNVHDIPIDMIKRLMIDFIIAAGDTTAYSTQWSLYTLGLHKSIQNNLRHSLLKTDFLECDYLNNILKEVLRMYPLAPFITRIPPSDIYLTDHKIPANSLVIMSMFTSSRNGKYFNSPNEFIPDRWNRLKNNKYNGVNEPFATLPYGFGARSCIGQKMAHVQMCLTLSECIKRYNIHTMQPVEIALDLITVPDDQINIKIHKL</w:t>
            </w:r>
          </w:p>
        </w:tc>
      </w:tr>
      <w:tr w:rsidR="00203F2F" w14:paraId="1814F223" w14:textId="77777777" w:rsidTr="00B70A69">
        <w:trPr>
          <w:jc w:val="center"/>
        </w:trPr>
        <w:tc>
          <w:tcPr>
            <w:tcW w:w="1474" w:type="dxa"/>
            <w:vAlign w:val="center"/>
          </w:tcPr>
          <w:p w14:paraId="59A64AD9" w14:textId="77777777" w:rsidR="00203F2F" w:rsidRPr="007436CB" w:rsidRDefault="00203F2F" w:rsidP="00B70A69">
            <w:pPr>
              <w:rPr>
                <w:rFonts w:cs="Times New Roman"/>
                <w:sz w:val="18"/>
                <w:szCs w:val="18"/>
              </w:rPr>
            </w:pPr>
            <w:r w:rsidRPr="00DE2B90">
              <w:rPr>
                <w:rFonts w:cs="Times New Roman"/>
                <w:sz w:val="18"/>
                <w:szCs w:val="18"/>
              </w:rPr>
              <w:t>ApCYP49a1</w:t>
            </w:r>
          </w:p>
        </w:tc>
        <w:tc>
          <w:tcPr>
            <w:tcW w:w="6889" w:type="dxa"/>
          </w:tcPr>
          <w:p w14:paraId="5B9256B3" w14:textId="77777777" w:rsidR="00203F2F" w:rsidRPr="007436CB" w:rsidRDefault="00203F2F" w:rsidP="00B70A69">
            <w:pPr>
              <w:rPr>
                <w:rFonts w:cs="Times New Roman"/>
                <w:sz w:val="18"/>
                <w:szCs w:val="18"/>
              </w:rPr>
            </w:pPr>
            <w:r w:rsidRPr="00DE2B90">
              <w:rPr>
                <w:rFonts w:cs="Times New Roman"/>
                <w:sz w:val="18"/>
                <w:szCs w:val="18"/>
              </w:rPr>
              <w:t>MSVLARRLRNLRITVDHANKSTEVFTSVSQGDVDFVKDYSELPGPKSLPLLGNNWRFMSYIGDYKVTEIDKLSLRLWKEYGDIVKIEKLLGRPDMVFLYDADEIEKVFRNEELMPHRPSMPSLNYYKHVLRKDFFGDLAGVIAVHGEKWYEFRTKVQQPMLQPRTAKFYIGTIEDTATAFVNRIKKIKNKDQEVPDDFLNEIHKWSLESIAKVALDQKLGCLEDEHAVDSDTQNLIDAINTFFANVPELELKIPFWKLFSTPTWRKYINALDTITNVTSKHINRSMDRLLSQKSFCPDSQSSLLQRVLSLDPSNPKLAQILSLDMFIVGIDTTSAALASILYQLSRHPDKQKKLREEIRTVLPNADSKLTSSKLEQLQYLKACIKETLRMYPVVIGNGRCMTKETIISGYKIPKGVQVVFQHYAISNSSKYFSQPDQFLPERWLKGSGYKHHPFASLPFGYGKRMCLGRRFADLELQTVVSKIFQNFEVKYEYGDLEYTVHPIYMPDGPLKFKMIED</w:t>
            </w:r>
          </w:p>
        </w:tc>
      </w:tr>
      <w:tr w:rsidR="00203F2F" w14:paraId="62F7A5C1" w14:textId="77777777" w:rsidTr="00B70A69">
        <w:trPr>
          <w:jc w:val="center"/>
        </w:trPr>
        <w:tc>
          <w:tcPr>
            <w:tcW w:w="1474" w:type="dxa"/>
            <w:vAlign w:val="center"/>
          </w:tcPr>
          <w:p w14:paraId="7699EBC6" w14:textId="77777777" w:rsidR="00203F2F" w:rsidRPr="007436CB" w:rsidRDefault="00203F2F" w:rsidP="00B70A69">
            <w:pPr>
              <w:rPr>
                <w:rFonts w:cs="Times New Roman"/>
                <w:sz w:val="18"/>
                <w:szCs w:val="18"/>
              </w:rPr>
            </w:pPr>
            <w:r w:rsidRPr="00DE2B90">
              <w:rPr>
                <w:rFonts w:cs="Times New Roman"/>
                <w:sz w:val="18"/>
                <w:szCs w:val="18"/>
              </w:rPr>
              <w:t>ApCYP301a1</w:t>
            </w:r>
          </w:p>
        </w:tc>
        <w:tc>
          <w:tcPr>
            <w:tcW w:w="6889" w:type="dxa"/>
          </w:tcPr>
          <w:p w14:paraId="09F6FA94" w14:textId="77777777" w:rsidR="00203F2F" w:rsidRPr="007436CB" w:rsidRDefault="00203F2F" w:rsidP="00B70A69">
            <w:pPr>
              <w:rPr>
                <w:rFonts w:cs="Times New Roman"/>
                <w:sz w:val="18"/>
                <w:szCs w:val="18"/>
              </w:rPr>
            </w:pPr>
            <w:r w:rsidRPr="00DE2B90">
              <w:rPr>
                <w:rFonts w:cs="Times New Roman"/>
                <w:sz w:val="18"/>
                <w:szCs w:val="18"/>
              </w:rPr>
              <w:t>MYCCRTGDFNDILRKLFTMKNIRQFQIHSIRWRSTATQHAHSPHVSAGSPEALEVTNDLITAKHYSQVPGPTPWPIIGNTWRMLPIIGPYQISDLANVSYILYKQYGKIAKLGNLVGRPDLLFVYDADEIEKVYRQEGDTPFRPSMPCLVKYKSQVRGQFFGRLPGVVGVHGEAWREFRTKVQKPVLQPQTVKKYIQPIEEVSDYFIKRMQEMKNENSEMPADFDNEIHKWALECIGRVALDARLGCLNPDLPKNSEPQKIIDAAKYALRNVALLELKYPFWRYLPSTLWKKYVSNMDYFIEICMKYIDDAMLRLKNKSQSVNESELSLVERILANEPDPKTAYILALDLILVGIDTISMAVCSMLYQIATRPEEQEKIHQEILKILPNKDDKLDA</w:t>
            </w:r>
            <w:r w:rsidRPr="00DE2B90">
              <w:rPr>
                <w:rFonts w:cs="Times New Roman"/>
                <w:sz w:val="18"/>
                <w:szCs w:val="18"/>
              </w:rPr>
              <w:lastRenderedPageBreak/>
              <w:t>SKLEKMVYLKAFIKEVLRMYSTVIGNGRTLQKDMVICGYRIPKGIQLVFPTIVTGNMEEYVTDCKQFKPERWLKQSTDYIHPFASLPYGHGPRMCLGRRFADLEMQVFLAKLIRSHKLEYLHKPLEYKVTFMYAPDGELKFKMTERPTS</w:t>
            </w:r>
          </w:p>
        </w:tc>
      </w:tr>
      <w:tr w:rsidR="00203F2F" w14:paraId="1B7DC751" w14:textId="77777777" w:rsidTr="00B70A69">
        <w:trPr>
          <w:jc w:val="center"/>
        </w:trPr>
        <w:tc>
          <w:tcPr>
            <w:tcW w:w="1474" w:type="dxa"/>
            <w:vAlign w:val="center"/>
          </w:tcPr>
          <w:p w14:paraId="519EBA79" w14:textId="77777777" w:rsidR="00203F2F" w:rsidRPr="007436CB" w:rsidRDefault="00203F2F" w:rsidP="00B70A69">
            <w:pPr>
              <w:rPr>
                <w:rFonts w:cs="Times New Roman"/>
                <w:sz w:val="18"/>
                <w:szCs w:val="18"/>
              </w:rPr>
            </w:pPr>
            <w:r w:rsidRPr="00DE2B90">
              <w:rPr>
                <w:rFonts w:cs="Times New Roman"/>
                <w:sz w:val="18"/>
                <w:szCs w:val="18"/>
              </w:rPr>
              <w:t>DcCYP6a13</w:t>
            </w:r>
          </w:p>
        </w:tc>
        <w:tc>
          <w:tcPr>
            <w:tcW w:w="6889" w:type="dxa"/>
          </w:tcPr>
          <w:p w14:paraId="51649A3C" w14:textId="77777777" w:rsidR="00203F2F" w:rsidRPr="007436CB" w:rsidRDefault="00203F2F" w:rsidP="00B70A69">
            <w:pPr>
              <w:rPr>
                <w:rFonts w:cs="Times New Roman"/>
                <w:sz w:val="18"/>
                <w:szCs w:val="18"/>
              </w:rPr>
            </w:pPr>
            <w:r w:rsidRPr="00DE2B90">
              <w:rPr>
                <w:rFonts w:cs="Times New Roman"/>
                <w:sz w:val="18"/>
                <w:szCs w:val="18"/>
              </w:rPr>
              <w:t>MNCEFYNKIKYDLKLPYGGLYHLMTPKLMVTDPELYKYILIKDFDHFVDRGIGESDAKRDPIEGHLFGSKGEYWKRLRNKLSPTFTSGKIKYMFPLIKKCSDQLITTIRKQIGESKQMSLEVKDYCARYTTDVIGSTAFGIEINSLENPDSEFRQVSLLVMKPSVLQMLKAVLSELIPLIKYLNLKIFDPRISQFFSNLVKTNLSYREKNNIKRDDFLNIMMQLQIAQRGKTLSPDDVEMTDDVITAQSFVFFFGGYETSSSVLTFCLYELARNPDIQSKLRQEIMATKKKEGELTYEICHKMSYLDKVTKALRMYPSLPQLDRISVKKYKLPNTDLTLDVGTKISIPTFAIHYDPEYYPDPEKFDPERFSPENIESRPHYTYLPFGDGPRNCIGMRFGTIQFKIGLAQLISNFEFSIDSANATFEYLKGSILLQT</w:t>
            </w:r>
          </w:p>
        </w:tc>
      </w:tr>
      <w:tr w:rsidR="00203F2F" w14:paraId="1444CD80" w14:textId="77777777" w:rsidTr="00B70A69">
        <w:trPr>
          <w:jc w:val="center"/>
        </w:trPr>
        <w:tc>
          <w:tcPr>
            <w:tcW w:w="1474" w:type="dxa"/>
            <w:vAlign w:val="center"/>
          </w:tcPr>
          <w:p w14:paraId="435427E5" w14:textId="77777777" w:rsidR="00203F2F" w:rsidRPr="007436CB" w:rsidRDefault="00203F2F" w:rsidP="00B70A69">
            <w:pPr>
              <w:rPr>
                <w:rFonts w:cs="Times New Roman"/>
                <w:sz w:val="18"/>
                <w:szCs w:val="18"/>
              </w:rPr>
            </w:pPr>
            <w:r w:rsidRPr="00DE2B90">
              <w:rPr>
                <w:rFonts w:cs="Times New Roman"/>
                <w:sz w:val="18"/>
                <w:szCs w:val="18"/>
              </w:rPr>
              <w:t>DcCYP6j1</w:t>
            </w:r>
          </w:p>
        </w:tc>
        <w:tc>
          <w:tcPr>
            <w:tcW w:w="6889" w:type="dxa"/>
          </w:tcPr>
          <w:p w14:paraId="0E8B623F" w14:textId="77777777" w:rsidR="00203F2F" w:rsidRPr="007436CB" w:rsidRDefault="00203F2F" w:rsidP="00B70A69">
            <w:pPr>
              <w:rPr>
                <w:rFonts w:cs="Times New Roman"/>
                <w:sz w:val="18"/>
                <w:szCs w:val="18"/>
              </w:rPr>
            </w:pPr>
            <w:r w:rsidRPr="00DE2B90">
              <w:rPr>
                <w:rFonts w:cs="Times New Roman"/>
                <w:sz w:val="18"/>
                <w:szCs w:val="18"/>
              </w:rPr>
              <w:t>MLEWIRPLLDSFVLLQILLVTTVVLLYKWSTSTMDYWKKKKVAYIPPLPLIGNLGRVITNDTNLGYLLKEMCDKKINERFFGFYMTREPVLILNDAELVMQVMLKDFSQFNDKGFHIDNDFDMILNNLFFLKGRQWKFQRNKMSTGFTSGKLKSMYPTIHKCSTSFINHLTKLSKQTDNLELNIKSAIEDLFTDVVCKCILGLDMHSIENPNREYKDIQDATLKPNWRLHVKQVLQFLSPYIDRKIRITGKHIEDWFYGFAEKNMTFRTENKIQRNDFLQTLINIYSEQHNIDAGSEEYFGLRHLAANIFVFIVAGYETSALTTTFFLQKMALYPEIQERLRQEILDVKKSKEDGAFEYEDFKKMTYLSMVLDETLRMYPVLPIYLRRNIVPYTIPGSDVTLDVGTYVLTPTVALHYSSKYWKDPHKFDPERFSEENKDSIVPGSFIPFNEGPRQCIGKRFAHVQMKSAICEILTHFEIQKTPRTVEHTEFVVGSMVMVPKEEIVADFVPRKFY</w:t>
            </w:r>
          </w:p>
        </w:tc>
      </w:tr>
      <w:tr w:rsidR="00203F2F" w14:paraId="4D1BE460" w14:textId="77777777" w:rsidTr="00B70A69">
        <w:trPr>
          <w:jc w:val="center"/>
        </w:trPr>
        <w:tc>
          <w:tcPr>
            <w:tcW w:w="1474" w:type="dxa"/>
            <w:vAlign w:val="center"/>
          </w:tcPr>
          <w:p w14:paraId="2E8C6D56" w14:textId="77777777" w:rsidR="00203F2F" w:rsidRPr="007436CB" w:rsidRDefault="00203F2F" w:rsidP="00B70A69">
            <w:pPr>
              <w:rPr>
                <w:rFonts w:cs="Times New Roman"/>
                <w:sz w:val="18"/>
                <w:szCs w:val="18"/>
              </w:rPr>
            </w:pPr>
            <w:r w:rsidRPr="00DE2B90">
              <w:rPr>
                <w:rFonts w:cs="Times New Roman"/>
                <w:sz w:val="18"/>
                <w:szCs w:val="18"/>
              </w:rPr>
              <w:t>DcCYP4d2</w:t>
            </w:r>
          </w:p>
        </w:tc>
        <w:tc>
          <w:tcPr>
            <w:tcW w:w="6889" w:type="dxa"/>
          </w:tcPr>
          <w:p w14:paraId="5C4B3ACE" w14:textId="77777777" w:rsidR="00203F2F" w:rsidRPr="007436CB" w:rsidRDefault="00203F2F" w:rsidP="00B70A69">
            <w:pPr>
              <w:rPr>
                <w:rFonts w:cs="Times New Roman"/>
                <w:sz w:val="18"/>
                <w:szCs w:val="18"/>
              </w:rPr>
            </w:pPr>
            <w:r w:rsidRPr="00DE2B90">
              <w:rPr>
                <w:rFonts w:cs="Times New Roman"/>
                <w:sz w:val="18"/>
                <w:szCs w:val="18"/>
              </w:rPr>
              <w:t>MFNMHISALYLLLLATLLFAICLWKRRKLYVLSYKLDGPFALPLIGNALLLLGGPEKAFEAVHTEYYKHRNKGLKIARAWLGPELFILIGDVHMVTTVLNHNLKKAKIYHVLDEVLHRGIFVNPDIPKWKASRKLIVNVFHFSVLKSYIRIFHSEAAILVNKWRHLADGRTSFNPEEDINLATFDMVMMSTLGINPRAQENPSHEFLVNFDSAFQIGMSRMLNPILHSDLVCRLIGLKARQKAHVQVLIDEAQRTLDRIRERQKMNREKENAEIKDPSSHLMDPEAKSFAELIMENADYVESDDEELISQIITIIGAGQDTTKTENMVVLIMLAIHADVQDKVLEEIDRVLGRNTTHCPSYEDLCQLEYLECVIKETLRLFPAAPLIGRHIDEDFILDGLTIPAGVTVLISIYALHRDPKYYPSPGRFDPSRWQTPDAAQRPPNAFMPFSCGPRNCVGGKYAMLQMKTVLSTLLRHYRVLPGAECRSMQDVKFEIRITLKMNEKCAIRLQRRM</w:t>
            </w:r>
          </w:p>
        </w:tc>
      </w:tr>
      <w:tr w:rsidR="00203F2F" w14:paraId="21E5CE88" w14:textId="77777777" w:rsidTr="00B70A69">
        <w:trPr>
          <w:jc w:val="center"/>
        </w:trPr>
        <w:tc>
          <w:tcPr>
            <w:tcW w:w="1474" w:type="dxa"/>
            <w:vAlign w:val="center"/>
          </w:tcPr>
          <w:p w14:paraId="42151429" w14:textId="77777777" w:rsidR="00203F2F" w:rsidRPr="007436CB" w:rsidRDefault="00203F2F" w:rsidP="00B70A69">
            <w:pPr>
              <w:rPr>
                <w:rFonts w:cs="Times New Roman"/>
                <w:sz w:val="18"/>
                <w:szCs w:val="18"/>
              </w:rPr>
            </w:pPr>
            <w:r w:rsidRPr="00DE2B90">
              <w:rPr>
                <w:rFonts w:cs="Times New Roman"/>
                <w:sz w:val="18"/>
                <w:szCs w:val="18"/>
              </w:rPr>
              <w:t>DcCYP6k1</w:t>
            </w:r>
          </w:p>
        </w:tc>
        <w:tc>
          <w:tcPr>
            <w:tcW w:w="6889" w:type="dxa"/>
          </w:tcPr>
          <w:p w14:paraId="3DB34834" w14:textId="77777777" w:rsidR="00203F2F" w:rsidRPr="007436CB" w:rsidRDefault="00203F2F" w:rsidP="00B70A69">
            <w:pPr>
              <w:rPr>
                <w:rFonts w:cs="Times New Roman"/>
                <w:sz w:val="18"/>
                <w:szCs w:val="18"/>
              </w:rPr>
            </w:pPr>
            <w:r w:rsidRPr="00DE2B90">
              <w:rPr>
                <w:rFonts w:cs="Times New Roman"/>
                <w:sz w:val="18"/>
                <w:szCs w:val="18"/>
              </w:rPr>
              <w:t>MGLLAFNLLVLFLTALVAFYKWSTRNLNYWKIRKIPHIKPAPVVGNYWELLLGKVNVAEKYREFYHQMKDVKYFGILIGTYPALLIKDPGLIMRILVKDFRYFYDRGFHVSDSDVLGTNLFFLRNPKWKLLRNKTVSVFSSAKLKSSFDILDKCSDDLIDYLNENAHKKEWPTRQLMGDAMTDIVCKAICGLEIHSIKNPSREHVAMQNMAFASSFRGFARNTINFFSPYLAKKVHIFPRILHTYFDDLTWKTIEMRKEKNIRRSDLLQLLLEVYEQEQMLPAENRVLSRELFVSNIFIMILAGYETSTTTSSLTLHELAHHPDIQDKVRKEIKQVTRESGGKITYDSLKKMKFLDQVLSETLRIYPLANMIFRECMEEYNIPGTDHVIEKGVFVQLPTLALHTDPALWKDPETYNPDRFSEENSASIIPGSYSPFGDGPRICIGKRIH</w:t>
            </w:r>
          </w:p>
        </w:tc>
      </w:tr>
      <w:tr w:rsidR="00203F2F" w14:paraId="58E4D81E" w14:textId="77777777" w:rsidTr="00B70A69">
        <w:trPr>
          <w:jc w:val="center"/>
        </w:trPr>
        <w:tc>
          <w:tcPr>
            <w:tcW w:w="1474" w:type="dxa"/>
            <w:vAlign w:val="center"/>
          </w:tcPr>
          <w:p w14:paraId="0830F081" w14:textId="77777777" w:rsidR="00203F2F" w:rsidRPr="007436CB" w:rsidRDefault="00203F2F" w:rsidP="00B70A69">
            <w:pPr>
              <w:rPr>
                <w:rFonts w:cs="Times New Roman"/>
                <w:sz w:val="18"/>
                <w:szCs w:val="18"/>
              </w:rPr>
            </w:pPr>
            <w:r w:rsidRPr="00DE2B90">
              <w:rPr>
                <w:rFonts w:cs="Times New Roman"/>
                <w:sz w:val="18"/>
                <w:szCs w:val="18"/>
              </w:rPr>
              <w:t>DcCYP4c62</w:t>
            </w:r>
          </w:p>
        </w:tc>
        <w:tc>
          <w:tcPr>
            <w:tcW w:w="6889" w:type="dxa"/>
          </w:tcPr>
          <w:p w14:paraId="58874813" w14:textId="77777777" w:rsidR="00203F2F" w:rsidRPr="007436CB" w:rsidRDefault="00203F2F" w:rsidP="00B70A69">
            <w:pPr>
              <w:rPr>
                <w:rFonts w:cs="Times New Roman"/>
                <w:sz w:val="18"/>
                <w:szCs w:val="18"/>
              </w:rPr>
            </w:pPr>
            <w:r w:rsidRPr="00DE2B90">
              <w:rPr>
                <w:rFonts w:cs="Times New Roman"/>
                <w:sz w:val="18"/>
                <w:szCs w:val="18"/>
              </w:rPr>
              <w:t>MELLHILLTLVVVVLGTKLFYWYRRRLVFIRTIDKIHGPPSWPLLGTVLYDLVPRDKLFKHAMARTQTFKPVYRSWTGPSAIVHLTRPEHIELIMNNSKNIDKGFGYNFLHPWLGTGLLTSNGQKWFSHRKMITPTFHFQILETFMDTFVQKSDILTDKLSQQLACKEGFDIFPFITKCALDIICETAMGSEINAQASSESDYVRAVYDISTLVLERMMRPWLWPSLIFGLTRDGKRHEENLKILHGFTRRVIEERKAARAAGGVREGNDLDENFGNKKRVAFLDLLLEASESSETPLTDEELREEVDTFMFEGHDTTAAGLAWTLFLLGSHPEHQDKVYAELEEIFADDPGRKINSRDCAQMKYLERVIKESLRLFPSVPFIGRVLTEELQVGEYQLPVGCMLNIEIVSLHRCADQYPNPEVFQPDNFLPENVQKRHNYSYIPFSAGPRNCIGQKFALLEEKCVLASILRKFKVISLEKLDDVTIMIDLILRPASGVKVKLEPRHKIN</w:t>
            </w:r>
          </w:p>
        </w:tc>
      </w:tr>
      <w:tr w:rsidR="00203F2F" w14:paraId="1CB4FA37" w14:textId="77777777" w:rsidTr="00B70A69">
        <w:trPr>
          <w:jc w:val="center"/>
        </w:trPr>
        <w:tc>
          <w:tcPr>
            <w:tcW w:w="1474" w:type="dxa"/>
            <w:vAlign w:val="center"/>
          </w:tcPr>
          <w:p w14:paraId="5E43E138" w14:textId="77777777" w:rsidR="00203F2F" w:rsidRPr="007436CB" w:rsidRDefault="00203F2F" w:rsidP="00B70A69">
            <w:pPr>
              <w:rPr>
                <w:rFonts w:cs="Times New Roman"/>
                <w:sz w:val="18"/>
                <w:szCs w:val="18"/>
              </w:rPr>
            </w:pPr>
            <w:r w:rsidRPr="00DE2B90">
              <w:rPr>
                <w:rFonts w:cs="Times New Roman"/>
                <w:sz w:val="18"/>
                <w:szCs w:val="18"/>
              </w:rPr>
              <w:t>DcCYP4d8</w:t>
            </w:r>
          </w:p>
        </w:tc>
        <w:tc>
          <w:tcPr>
            <w:tcW w:w="6889" w:type="dxa"/>
          </w:tcPr>
          <w:p w14:paraId="6D2417E1" w14:textId="77777777" w:rsidR="00203F2F" w:rsidRPr="007436CB" w:rsidRDefault="00203F2F" w:rsidP="00B70A69">
            <w:pPr>
              <w:rPr>
                <w:rFonts w:cs="Times New Roman"/>
                <w:sz w:val="18"/>
                <w:szCs w:val="18"/>
              </w:rPr>
            </w:pPr>
            <w:r w:rsidRPr="00DE2B90">
              <w:rPr>
                <w:rFonts w:cs="Times New Roman"/>
                <w:sz w:val="18"/>
                <w:szCs w:val="18"/>
              </w:rPr>
              <w:t>MSLASLSMIIRAACGVDFKIQQRHHEEHPFITGVEKAFEIFMLRIAKPWLGVGIIFSLFGYKKQLDQACKTTRAFTENIIDKIKTKIVQENSAVEYSIEGQPKIMEWNMFGDLIKGQPKITQDQRKTLDNASLVPLHEVLDLSKETFVEILVRDHLTNTHQEQRITHSELIDEV</w:t>
            </w:r>
            <w:r w:rsidRPr="00DE2B90">
              <w:rPr>
                <w:rFonts w:cs="Times New Roman"/>
                <w:sz w:val="18"/>
                <w:szCs w:val="18"/>
              </w:rPr>
              <w:lastRenderedPageBreak/>
              <w:t>LTVVSAGYDTTKTTNSLNLIMLALHPKIQQEVYDEIVQVLGDDPGPSRPTIKSKSYTFLLEYQRNVKDYTLPHPS</w:t>
            </w:r>
          </w:p>
        </w:tc>
      </w:tr>
      <w:tr w:rsidR="00203F2F" w14:paraId="730CE948" w14:textId="77777777" w:rsidTr="00B70A69">
        <w:trPr>
          <w:jc w:val="center"/>
        </w:trPr>
        <w:tc>
          <w:tcPr>
            <w:tcW w:w="1474" w:type="dxa"/>
            <w:vAlign w:val="center"/>
          </w:tcPr>
          <w:p w14:paraId="65EFE3F9" w14:textId="77777777" w:rsidR="00203F2F" w:rsidRPr="007436CB" w:rsidRDefault="00203F2F" w:rsidP="00B70A69">
            <w:pPr>
              <w:rPr>
                <w:rFonts w:cs="Times New Roman"/>
                <w:sz w:val="18"/>
                <w:szCs w:val="18"/>
              </w:rPr>
            </w:pPr>
            <w:r w:rsidRPr="00DE2B90">
              <w:rPr>
                <w:rFonts w:cs="Times New Roman"/>
                <w:sz w:val="18"/>
                <w:szCs w:val="18"/>
              </w:rPr>
              <w:lastRenderedPageBreak/>
              <w:t>DcCYP6a2</w:t>
            </w:r>
          </w:p>
        </w:tc>
        <w:tc>
          <w:tcPr>
            <w:tcW w:w="6889" w:type="dxa"/>
          </w:tcPr>
          <w:p w14:paraId="3F09B90C" w14:textId="77777777" w:rsidR="00203F2F" w:rsidRPr="007436CB" w:rsidRDefault="00203F2F" w:rsidP="00B70A69">
            <w:pPr>
              <w:rPr>
                <w:rFonts w:cs="Times New Roman"/>
                <w:sz w:val="18"/>
                <w:szCs w:val="18"/>
              </w:rPr>
            </w:pPr>
            <w:r w:rsidRPr="00DE2B90">
              <w:rPr>
                <w:rFonts w:cs="Times New Roman"/>
                <w:sz w:val="18"/>
                <w:szCs w:val="18"/>
              </w:rPr>
              <w:t>MKVCFAPGLFQFIRSLLSFFFPKLAVHFTLFPQEVADYFTKLTTTSIEMRKQEKAQAEKRVDYLQLMIELYEKDLMLPESERVIRMQEVVSGVFVLILAGHETSSSTSTNVLHELAYNQEVQDKARREVQKIYKEGGGKVTYEDLAKMTYLEQVISEALRLYPLVNCLFRECTQDYAIPDSRHVIPKGVLVHIPTYALQTDAALWSDPLEFNPDRFAPENESKIVPGSYAPFGDGPRICIGKRFGFLQMKLVLSKVLLNYRVTPCSKSERRYPIKTQTLLAAPEGDHWLKFTKLKPEY</w:t>
            </w:r>
          </w:p>
        </w:tc>
      </w:tr>
      <w:tr w:rsidR="00203F2F" w14:paraId="1BC70176" w14:textId="77777777" w:rsidTr="00B70A69">
        <w:trPr>
          <w:jc w:val="center"/>
        </w:trPr>
        <w:tc>
          <w:tcPr>
            <w:tcW w:w="1474" w:type="dxa"/>
            <w:vAlign w:val="center"/>
          </w:tcPr>
          <w:p w14:paraId="515E6CE3" w14:textId="77777777" w:rsidR="00203F2F" w:rsidRPr="007436CB" w:rsidRDefault="00203F2F" w:rsidP="00B70A69">
            <w:pPr>
              <w:rPr>
                <w:rFonts w:cs="Times New Roman"/>
                <w:sz w:val="18"/>
                <w:szCs w:val="18"/>
              </w:rPr>
            </w:pPr>
            <w:r w:rsidRPr="00DE2B90">
              <w:rPr>
                <w:rFonts w:cs="Times New Roman"/>
                <w:sz w:val="18"/>
                <w:szCs w:val="18"/>
              </w:rPr>
              <w:t>DponCYP345E2</w:t>
            </w:r>
          </w:p>
        </w:tc>
        <w:tc>
          <w:tcPr>
            <w:tcW w:w="6889" w:type="dxa"/>
          </w:tcPr>
          <w:p w14:paraId="2E841283" w14:textId="77777777" w:rsidR="00203F2F" w:rsidRPr="007436CB" w:rsidRDefault="00203F2F" w:rsidP="00B70A69">
            <w:pPr>
              <w:rPr>
                <w:rFonts w:cs="Times New Roman"/>
                <w:sz w:val="18"/>
                <w:szCs w:val="18"/>
              </w:rPr>
            </w:pPr>
            <w:r w:rsidRPr="00DE2B90">
              <w:rPr>
                <w:rFonts w:cs="Times New Roman"/>
                <w:sz w:val="18"/>
                <w:szCs w:val="18"/>
              </w:rPr>
              <w:t>MAAVLILCTILLVLISTLLYKYFTRNFNYWKSKNVFYIKPIPLLGNMLPALIMKTTLGEWLGDLSHKIKKDYFGIFVFDRPVLVVQSPKLVKLILQKDFEYFQNRSVAHYEHDPILSNFMFMAKNPRWKAVRSKLSPVFSTGKLKQMFPHILNEANLMVDYVRNLANVPNVESKEICAKFSTNVIARCAFAIDAGCFNTENAEFRYLGRQLFDFRYSTAFRLFTGFLAPKLASALDISLFDPRVLNRLSSIFGEILSSRISTPELKGKDLIDLFIEESKSKNVHFDQNVMMAQALQFFAAGFETVSGTLSFTLYELCVNLQLQERLRTEIFDNLEKHDGIACEGVSEMKFLDMCIAETLRKYPVLPFLDRTCLRDYKVENSDLVIEKDLDVYIPMFALHYNPEFFPQPQKYDPQRFADKCKINNEGLYYVPFGDGPRICIGNRFGLLAVKIGLVSLLSRYKLEATSQTPRPIKFEPKALILQSNVGVPLKFVPI</w:t>
            </w:r>
          </w:p>
        </w:tc>
      </w:tr>
      <w:tr w:rsidR="00203F2F" w14:paraId="502BAC00" w14:textId="77777777" w:rsidTr="00B70A69">
        <w:trPr>
          <w:jc w:val="center"/>
        </w:trPr>
        <w:tc>
          <w:tcPr>
            <w:tcW w:w="1474" w:type="dxa"/>
            <w:vAlign w:val="center"/>
          </w:tcPr>
          <w:p w14:paraId="3C8FC57D" w14:textId="77777777" w:rsidR="00203F2F" w:rsidRPr="007436CB" w:rsidRDefault="00203F2F" w:rsidP="00B70A69">
            <w:pPr>
              <w:rPr>
                <w:rFonts w:cs="Times New Roman"/>
                <w:sz w:val="18"/>
                <w:szCs w:val="18"/>
              </w:rPr>
            </w:pPr>
            <w:r w:rsidRPr="00DE2B90">
              <w:rPr>
                <w:rFonts w:cs="Times New Roman"/>
                <w:sz w:val="18"/>
                <w:szCs w:val="18"/>
              </w:rPr>
              <w:t>DponCYP6DE1</w:t>
            </w:r>
          </w:p>
        </w:tc>
        <w:tc>
          <w:tcPr>
            <w:tcW w:w="6889" w:type="dxa"/>
          </w:tcPr>
          <w:p w14:paraId="72981A08" w14:textId="77777777" w:rsidR="00203F2F" w:rsidRPr="007436CB" w:rsidRDefault="00203F2F" w:rsidP="00B70A69">
            <w:pPr>
              <w:rPr>
                <w:rFonts w:cs="Times New Roman"/>
                <w:sz w:val="18"/>
                <w:szCs w:val="18"/>
              </w:rPr>
            </w:pPr>
            <w:r w:rsidRPr="00DE2B90">
              <w:rPr>
                <w:rFonts w:cs="Times New Roman"/>
                <w:sz w:val="18"/>
                <w:szCs w:val="18"/>
              </w:rPr>
              <w:t>MALIIAVGLLLSIILLYCVYSKWKFQHWTRKGVPQLNPRLFFGDTLPLVRGQALKDFHLGLYQKFKSTGAKCVGIYNAHMPELVPIDIILLKDIMVKDYSYFSSHGVFYHEKNVLTSHLFNIEGQSWKERRTKLTPVFTSAKMKQMFDTVASKSPGLVRLVGLSADANKPADIKEILSRFTTDVISGAAFGLECKSLYEPDNMFRAIGKEAFEPNALKLYIEYLFPRQLLGSIGYQTFSSRIVSYFSKVVNETIQYREKNNVQRNDFMQLMLQLKQHGSLVKEDGSVDVKKTETQITDREILSESFLMFLAGHETSSSTSTFALFALSQNQDIQEKVRNEINEVLERHNGKLGYDALMEMEYLDKVIRETLRKYPTVPVIPRRCTKDYQIKNTNTVIDKGTRLYIPVIGVHLDPEYYPDPERFDPERFSPENKAKRPDIAWMPFGEGPRQCLGMRFGLLQSKVALASLLPTFRFTINKAMKPPYIADAGTLVYMFKQDVLLDATRIN</w:t>
            </w:r>
          </w:p>
        </w:tc>
      </w:tr>
    </w:tbl>
    <w:p w14:paraId="05F92275" w14:textId="77777777" w:rsidR="00203F2F" w:rsidRDefault="00203F2F">
      <w:pPr>
        <w:spacing w:before="0" w:after="200" w:line="276" w:lineRule="auto"/>
        <w:rPr>
          <w:rFonts w:cs="Times New Roman"/>
          <w:b/>
          <w:bCs/>
          <w:iCs/>
          <w:color w:val="000000" w:themeColor="text1"/>
          <w:szCs w:val="21"/>
        </w:rPr>
      </w:pPr>
      <w:r>
        <w:rPr>
          <w:rFonts w:cs="Times New Roman"/>
          <w:b/>
          <w:bCs/>
          <w:iCs/>
          <w:color w:val="000000" w:themeColor="text1"/>
          <w:szCs w:val="21"/>
        </w:rPr>
        <w:br w:type="page"/>
      </w:r>
    </w:p>
    <w:p w14:paraId="36726906" w14:textId="6446AA1E" w:rsidR="00203F2F" w:rsidRPr="00D25800" w:rsidRDefault="00203F2F" w:rsidP="00203F2F">
      <w:pPr>
        <w:jc w:val="center"/>
        <w:rPr>
          <w:rFonts w:eastAsia="黑体" w:cs="Times New Roman"/>
          <w:color w:val="000000" w:themeColor="text1"/>
          <w:kern w:val="22"/>
          <w:szCs w:val="21"/>
        </w:rPr>
      </w:pPr>
      <w:r w:rsidRPr="00D25800">
        <w:rPr>
          <w:rFonts w:cs="Times New Roman"/>
          <w:b/>
          <w:bCs/>
          <w:iCs/>
          <w:color w:val="000000" w:themeColor="text1"/>
          <w:szCs w:val="21"/>
        </w:rPr>
        <w:lastRenderedPageBreak/>
        <w:t>T</w:t>
      </w:r>
      <w:r w:rsidRPr="00D25800">
        <w:rPr>
          <w:rFonts w:eastAsia="黑体" w:cs="Times New Roman"/>
          <w:b/>
          <w:color w:val="000000" w:themeColor="text1"/>
          <w:kern w:val="22"/>
          <w:szCs w:val="21"/>
        </w:rPr>
        <w:t>able S</w:t>
      </w:r>
      <w:r>
        <w:rPr>
          <w:rFonts w:eastAsia="黑体" w:cs="Times New Roman"/>
          <w:b/>
          <w:color w:val="000000" w:themeColor="text1"/>
          <w:kern w:val="22"/>
          <w:szCs w:val="21"/>
        </w:rPr>
        <w:t>3</w:t>
      </w:r>
      <w:r w:rsidRPr="00D25800">
        <w:rPr>
          <w:rFonts w:eastAsia="黑体" w:cs="Times New Roman"/>
          <w:b/>
          <w:color w:val="000000" w:themeColor="text1"/>
          <w:kern w:val="22"/>
          <w:szCs w:val="21"/>
        </w:rPr>
        <w:t xml:space="preserve">. </w:t>
      </w:r>
      <w:r w:rsidRPr="007644AE">
        <w:rPr>
          <w:rFonts w:eastAsia="宋体" w:cs="Times New Roman"/>
          <w:szCs w:val="21"/>
        </w:rPr>
        <w:t>The amino acid sequ</w:t>
      </w:r>
      <w:r w:rsidRPr="00DE2B90">
        <w:rPr>
          <w:rFonts w:eastAsia="宋体" w:cs="Times New Roman"/>
          <w:color w:val="000000" w:themeColor="text1"/>
          <w:szCs w:val="21"/>
        </w:rPr>
        <w:t xml:space="preserve">ences of </w:t>
      </w:r>
      <w:r>
        <w:rPr>
          <w:rFonts w:asciiTheme="majorBidi" w:hAnsiTheme="majorBidi" w:cstheme="majorBidi"/>
          <w:bCs/>
          <w:color w:val="000000" w:themeColor="text1"/>
          <w:szCs w:val="21"/>
        </w:rPr>
        <w:t>46</w:t>
      </w:r>
      <w:r w:rsidRPr="00DE2B90">
        <w:rPr>
          <w:rFonts w:asciiTheme="majorBidi" w:hAnsiTheme="majorBidi" w:cstheme="majorBidi"/>
          <w:bCs/>
          <w:color w:val="000000" w:themeColor="text1"/>
          <w:szCs w:val="21"/>
        </w:rPr>
        <w:t xml:space="preserve"> </w:t>
      </w:r>
      <w:r>
        <w:rPr>
          <w:rFonts w:asciiTheme="majorBidi" w:hAnsiTheme="majorBidi" w:cstheme="majorBidi"/>
          <w:bCs/>
          <w:color w:val="000000" w:themeColor="text1"/>
          <w:szCs w:val="21"/>
        </w:rPr>
        <w:t>GST</w:t>
      </w:r>
      <w:r w:rsidRPr="00DE2B90">
        <w:rPr>
          <w:rFonts w:asciiTheme="majorBidi" w:hAnsiTheme="majorBidi" w:cstheme="majorBidi"/>
          <w:bCs/>
          <w:color w:val="000000" w:themeColor="text1"/>
          <w:szCs w:val="21"/>
        </w:rPr>
        <w:t>s</w:t>
      </w:r>
      <w:r w:rsidRPr="00DE2B90">
        <w:rPr>
          <w:rFonts w:eastAsia="宋体" w:cs="Times New Roman"/>
          <w:color w:val="000000" w:themeColor="text1"/>
          <w:szCs w:val="21"/>
        </w:rPr>
        <w:t xml:space="preserve"> used i</w:t>
      </w:r>
      <w:r>
        <w:rPr>
          <w:rFonts w:eastAsia="宋体" w:cs="Times New Roman"/>
          <w:szCs w:val="21"/>
        </w:rPr>
        <w:t>n Figure 4</w:t>
      </w:r>
    </w:p>
    <w:tbl>
      <w:tblPr>
        <w:tblStyle w:val="aff5"/>
        <w:tblW w:w="0" w:type="auto"/>
        <w:jc w:val="center"/>
        <w:tblLayout w:type="fixed"/>
        <w:tblLook w:val="04A0" w:firstRow="1" w:lastRow="0" w:firstColumn="1" w:lastColumn="0" w:noHBand="0" w:noVBand="1"/>
      </w:tblPr>
      <w:tblGrid>
        <w:gridCol w:w="1474"/>
        <w:gridCol w:w="6889"/>
      </w:tblGrid>
      <w:tr w:rsidR="00203F2F" w14:paraId="59FE14B5" w14:textId="77777777" w:rsidTr="00B70A69">
        <w:trPr>
          <w:jc w:val="center"/>
        </w:trPr>
        <w:tc>
          <w:tcPr>
            <w:tcW w:w="1413" w:type="dxa"/>
          </w:tcPr>
          <w:p w14:paraId="5E33C9AB" w14:textId="77777777" w:rsidR="00203F2F" w:rsidRPr="00BC25D8" w:rsidRDefault="00203F2F" w:rsidP="00B70A69">
            <w:pPr>
              <w:rPr>
                <w:rFonts w:cs="Times New Roman"/>
                <w:b/>
                <w:bCs/>
                <w:iCs/>
                <w:color w:val="000000" w:themeColor="text1"/>
                <w:sz w:val="18"/>
                <w:szCs w:val="18"/>
              </w:rPr>
            </w:pPr>
            <w:r w:rsidRPr="00BC25D8">
              <w:rPr>
                <w:rFonts w:cs="Times New Roman" w:hint="eastAsia"/>
                <w:b/>
                <w:bCs/>
                <w:iCs/>
                <w:color w:val="000000" w:themeColor="text1"/>
                <w:sz w:val="18"/>
                <w:szCs w:val="18"/>
              </w:rPr>
              <w:t>P</w:t>
            </w:r>
            <w:r w:rsidRPr="00BC25D8">
              <w:rPr>
                <w:rFonts w:cs="Times New Roman"/>
                <w:b/>
                <w:bCs/>
                <w:iCs/>
                <w:color w:val="000000" w:themeColor="text1"/>
                <w:sz w:val="18"/>
                <w:szCs w:val="18"/>
              </w:rPr>
              <w:t>rotein name</w:t>
            </w:r>
          </w:p>
        </w:tc>
        <w:tc>
          <w:tcPr>
            <w:tcW w:w="6889" w:type="dxa"/>
          </w:tcPr>
          <w:p w14:paraId="03CC91B2" w14:textId="77777777" w:rsidR="00203F2F" w:rsidRPr="00BC25D8" w:rsidRDefault="00203F2F" w:rsidP="00B70A69">
            <w:pPr>
              <w:jc w:val="center"/>
              <w:rPr>
                <w:rFonts w:cs="Times New Roman"/>
                <w:b/>
                <w:bCs/>
                <w:iCs/>
                <w:color w:val="000000" w:themeColor="text1"/>
                <w:sz w:val="18"/>
                <w:szCs w:val="18"/>
              </w:rPr>
            </w:pPr>
            <w:r w:rsidRPr="00BC25D8">
              <w:rPr>
                <w:rFonts w:cs="Times New Roman" w:hint="eastAsia"/>
                <w:b/>
                <w:bCs/>
                <w:iCs/>
                <w:color w:val="000000" w:themeColor="text1"/>
                <w:sz w:val="18"/>
                <w:szCs w:val="18"/>
              </w:rPr>
              <w:t>P</w:t>
            </w:r>
            <w:r w:rsidRPr="00BC25D8">
              <w:rPr>
                <w:rFonts w:cs="Times New Roman"/>
                <w:b/>
                <w:bCs/>
                <w:iCs/>
                <w:color w:val="000000" w:themeColor="text1"/>
                <w:sz w:val="18"/>
                <w:szCs w:val="18"/>
              </w:rPr>
              <w:t>rotein sequence</w:t>
            </w:r>
          </w:p>
        </w:tc>
      </w:tr>
      <w:tr w:rsidR="00203F2F" w14:paraId="642F41C8" w14:textId="77777777" w:rsidTr="00B70A69">
        <w:trPr>
          <w:jc w:val="center"/>
        </w:trPr>
        <w:tc>
          <w:tcPr>
            <w:tcW w:w="1474" w:type="dxa"/>
            <w:vAlign w:val="center"/>
          </w:tcPr>
          <w:p w14:paraId="036D42B1" w14:textId="77777777" w:rsidR="00203F2F" w:rsidRPr="007436CB" w:rsidRDefault="00203F2F" w:rsidP="00B70A69">
            <w:pPr>
              <w:rPr>
                <w:rFonts w:cs="Times New Roman"/>
                <w:iCs/>
                <w:color w:val="000000" w:themeColor="text1"/>
                <w:sz w:val="18"/>
                <w:szCs w:val="18"/>
              </w:rPr>
            </w:pPr>
            <w:r w:rsidRPr="00200222">
              <w:rPr>
                <w:rFonts w:cs="Times New Roman"/>
                <w:iCs/>
                <w:color w:val="000000" w:themeColor="text1"/>
                <w:sz w:val="18"/>
                <w:szCs w:val="18"/>
              </w:rPr>
              <w:t>LeGST1</w:t>
            </w:r>
          </w:p>
        </w:tc>
        <w:tc>
          <w:tcPr>
            <w:tcW w:w="6889" w:type="dxa"/>
          </w:tcPr>
          <w:p w14:paraId="11A43919" w14:textId="77777777" w:rsidR="00203F2F" w:rsidRPr="007436CB" w:rsidRDefault="00203F2F" w:rsidP="00B70A69">
            <w:pPr>
              <w:rPr>
                <w:rFonts w:cs="Times New Roman"/>
                <w:sz w:val="18"/>
                <w:szCs w:val="18"/>
              </w:rPr>
            </w:pPr>
            <w:r w:rsidRPr="00200222">
              <w:rPr>
                <w:rFonts w:cs="Times New Roman"/>
                <w:sz w:val="18"/>
                <w:szCs w:val="18"/>
              </w:rPr>
              <w:t>MSNNSTMGLLIISNPVFECYAFYASILILKMIMMSFLTALQRFRKKVFISPEDTAISKGGGEVRYDDPDVERVRRAHLNDLENIPIFLITGLLLVASKPPEMMANNLFRIYTFVRIIHTICYAMFVLPQPTRAILFIAGAVINIIMVLYVILNMHNI</w:t>
            </w:r>
          </w:p>
        </w:tc>
      </w:tr>
      <w:tr w:rsidR="00203F2F" w14:paraId="7333605C" w14:textId="77777777" w:rsidTr="00B70A69">
        <w:trPr>
          <w:jc w:val="center"/>
        </w:trPr>
        <w:tc>
          <w:tcPr>
            <w:tcW w:w="1474" w:type="dxa"/>
            <w:vAlign w:val="center"/>
          </w:tcPr>
          <w:p w14:paraId="03FB7D5C" w14:textId="77777777" w:rsidR="00203F2F" w:rsidRPr="007436CB" w:rsidRDefault="00203F2F" w:rsidP="00B70A69">
            <w:pPr>
              <w:rPr>
                <w:rFonts w:cs="Times New Roman"/>
                <w:sz w:val="18"/>
                <w:szCs w:val="18"/>
              </w:rPr>
            </w:pPr>
            <w:proofErr w:type="spellStart"/>
            <w:r w:rsidRPr="00200222">
              <w:rPr>
                <w:rFonts w:cs="Times New Roman"/>
                <w:sz w:val="18"/>
                <w:szCs w:val="18"/>
              </w:rPr>
              <w:t>LeGST</w:t>
            </w:r>
            <w:proofErr w:type="spellEnd"/>
          </w:p>
        </w:tc>
        <w:tc>
          <w:tcPr>
            <w:tcW w:w="6889" w:type="dxa"/>
          </w:tcPr>
          <w:p w14:paraId="6204F4E2" w14:textId="77777777" w:rsidR="00203F2F" w:rsidRPr="007436CB" w:rsidRDefault="00203F2F" w:rsidP="00B70A69">
            <w:pPr>
              <w:rPr>
                <w:rFonts w:cs="Times New Roman"/>
                <w:sz w:val="18"/>
                <w:szCs w:val="18"/>
              </w:rPr>
            </w:pPr>
            <w:r w:rsidRPr="00200222">
              <w:rPr>
                <w:rFonts w:cs="Times New Roman"/>
                <w:sz w:val="18"/>
                <w:szCs w:val="18"/>
              </w:rPr>
              <w:t>MTYKLTYFNFTGLGEPIRFLLSYLDIDFEDIRIDFEKWPSIKHTIPYGKVPLLEIDGKVLNQSLAICRYLAKKANLAGSDDWESLLIDIAVDNFNDFAQNIKSYWFDSNEESKAAKYVTLVNETIPYYMEKFENIIAENNGYFVNGKLSWADLFIVSVLDFLIYKSDIDMLKDRPNLRALREKVLAVPKIKSWVEKHQ</w:t>
            </w:r>
          </w:p>
        </w:tc>
      </w:tr>
      <w:tr w:rsidR="00203F2F" w14:paraId="0C3EAB25" w14:textId="77777777" w:rsidTr="00B70A69">
        <w:trPr>
          <w:jc w:val="center"/>
        </w:trPr>
        <w:tc>
          <w:tcPr>
            <w:tcW w:w="1474" w:type="dxa"/>
            <w:vAlign w:val="center"/>
          </w:tcPr>
          <w:p w14:paraId="15049698" w14:textId="77777777" w:rsidR="00203F2F" w:rsidRPr="007436CB" w:rsidRDefault="00203F2F" w:rsidP="00B70A69">
            <w:pPr>
              <w:rPr>
                <w:rFonts w:cs="Times New Roman"/>
                <w:sz w:val="18"/>
                <w:szCs w:val="18"/>
              </w:rPr>
            </w:pPr>
            <w:r w:rsidRPr="00200222">
              <w:rPr>
                <w:rFonts w:cs="Times New Roman"/>
                <w:sz w:val="18"/>
                <w:szCs w:val="18"/>
              </w:rPr>
              <w:t>AcGSTd1</w:t>
            </w:r>
          </w:p>
        </w:tc>
        <w:tc>
          <w:tcPr>
            <w:tcW w:w="6889" w:type="dxa"/>
          </w:tcPr>
          <w:p w14:paraId="6C1211B8" w14:textId="77777777" w:rsidR="00203F2F" w:rsidRPr="007436CB" w:rsidRDefault="00203F2F" w:rsidP="00B70A69">
            <w:pPr>
              <w:rPr>
                <w:rFonts w:cs="Times New Roman"/>
                <w:sz w:val="18"/>
                <w:szCs w:val="18"/>
              </w:rPr>
            </w:pPr>
            <w:r w:rsidRPr="00200222">
              <w:rPr>
                <w:rFonts w:cs="Times New Roman"/>
                <w:sz w:val="18"/>
                <w:szCs w:val="18"/>
              </w:rPr>
              <w:t>MTIDFYYARWSPPCRTVELVASILNVKLNPIVTTPSKGDTQRPEYKQMTPQHTIPTIVDNGFVLSESRAICKYLVEKYGSATGAYSKEQLYPKDLQKRATIDHRIDFDLGALYRRASDYFGPVFATGHYGTAALPKLKAALEILDAYLAKTKWVAGPEVTLADIVIVVTISCLEIVGYDLTSYPNVLRWFKAAQTTLPNYNEANHEGTIEFKEYLFSKLLD</w:t>
            </w:r>
          </w:p>
        </w:tc>
      </w:tr>
      <w:tr w:rsidR="00203F2F" w14:paraId="5B28F343" w14:textId="77777777" w:rsidTr="00B70A69">
        <w:trPr>
          <w:jc w:val="center"/>
        </w:trPr>
        <w:tc>
          <w:tcPr>
            <w:tcW w:w="1474" w:type="dxa"/>
            <w:vAlign w:val="center"/>
          </w:tcPr>
          <w:p w14:paraId="5B38621D" w14:textId="77777777" w:rsidR="00203F2F" w:rsidRPr="007436CB" w:rsidRDefault="00203F2F" w:rsidP="00B70A69">
            <w:pPr>
              <w:rPr>
                <w:rFonts w:cs="Times New Roman"/>
                <w:sz w:val="18"/>
                <w:szCs w:val="18"/>
              </w:rPr>
            </w:pPr>
            <w:r w:rsidRPr="00200222">
              <w:rPr>
                <w:rFonts w:cs="Times New Roman"/>
                <w:sz w:val="18"/>
                <w:szCs w:val="18"/>
              </w:rPr>
              <w:t>AcGSTd2</w:t>
            </w:r>
          </w:p>
        </w:tc>
        <w:tc>
          <w:tcPr>
            <w:tcW w:w="6889" w:type="dxa"/>
          </w:tcPr>
          <w:p w14:paraId="1D18CACE" w14:textId="77777777" w:rsidR="00203F2F" w:rsidRPr="007436CB" w:rsidRDefault="00203F2F" w:rsidP="00B70A69">
            <w:pPr>
              <w:rPr>
                <w:rFonts w:cs="Times New Roman"/>
                <w:sz w:val="18"/>
                <w:szCs w:val="18"/>
              </w:rPr>
            </w:pPr>
            <w:r w:rsidRPr="00200222">
              <w:rPr>
                <w:rFonts w:cs="Times New Roman"/>
                <w:sz w:val="18"/>
                <w:szCs w:val="18"/>
              </w:rPr>
              <w:t>MPIDFYYTPGSPPCRSVLLTAKALGLELNLKTLDLHHGEHMKPEFLKINPQHCVPTLVDGDLALWESRAIIVYLVQAYGKDDSLFPKDPKKQALVNQRLQFDVSTLYPAFADQYYPWIFAGVPKSDDKEKKIHDALAFLEIFLGSSAWAAGDSVTVADIALVASISTFEAVDIDLKKYANISKWFEKCKSTLAGYQEFNQKGIDGFKIMVANLTKK</w:t>
            </w:r>
          </w:p>
        </w:tc>
      </w:tr>
      <w:tr w:rsidR="00203F2F" w14:paraId="0C9C1E54" w14:textId="77777777" w:rsidTr="00B70A69">
        <w:trPr>
          <w:jc w:val="center"/>
        </w:trPr>
        <w:tc>
          <w:tcPr>
            <w:tcW w:w="1474" w:type="dxa"/>
            <w:vAlign w:val="center"/>
          </w:tcPr>
          <w:p w14:paraId="4D09348B" w14:textId="77777777" w:rsidR="00203F2F" w:rsidRPr="007436CB" w:rsidRDefault="00203F2F" w:rsidP="00B70A69">
            <w:pPr>
              <w:rPr>
                <w:rFonts w:cs="Times New Roman"/>
                <w:sz w:val="18"/>
                <w:szCs w:val="18"/>
              </w:rPr>
            </w:pPr>
            <w:r w:rsidRPr="00200222">
              <w:rPr>
                <w:rFonts w:cs="Times New Roman"/>
                <w:sz w:val="18"/>
                <w:szCs w:val="18"/>
              </w:rPr>
              <w:t>AcGSTt1</w:t>
            </w:r>
          </w:p>
        </w:tc>
        <w:tc>
          <w:tcPr>
            <w:tcW w:w="6889" w:type="dxa"/>
          </w:tcPr>
          <w:p w14:paraId="7531A537" w14:textId="77777777" w:rsidR="00203F2F" w:rsidRPr="007436CB" w:rsidRDefault="00203F2F" w:rsidP="00B70A69">
            <w:pPr>
              <w:rPr>
                <w:rFonts w:cs="Times New Roman"/>
                <w:sz w:val="18"/>
                <w:szCs w:val="18"/>
              </w:rPr>
            </w:pPr>
            <w:r w:rsidRPr="00200222">
              <w:rPr>
                <w:rFonts w:cs="Times New Roman"/>
                <w:sz w:val="18"/>
                <w:szCs w:val="18"/>
              </w:rPr>
              <w:t>MVKLKFYYDFLSQPSRTLYIFMKKTEIPFEPKPLNLRQGQHLTEEIESLNPFKKVPFIEDKGTVLIESVAILRYLCRTYNVADHWYPLDIKKQALVDQYLEWQHNNTRAHCTEYFRHKALWPLKTGQAANVEKVEKLEKKMIENLNLLENIWLKDKPFLCGDEITISDLVAACEVEQPRIAGFDPLVDRPKLTKWITRVQSNFSPFYKEAHHIVVQTADEYQYYASELSKKNS</w:t>
            </w:r>
          </w:p>
        </w:tc>
      </w:tr>
      <w:tr w:rsidR="00203F2F" w14:paraId="284E35AE" w14:textId="77777777" w:rsidTr="00B70A69">
        <w:trPr>
          <w:jc w:val="center"/>
        </w:trPr>
        <w:tc>
          <w:tcPr>
            <w:tcW w:w="1474" w:type="dxa"/>
            <w:vAlign w:val="center"/>
          </w:tcPr>
          <w:p w14:paraId="5C442CFE" w14:textId="77777777" w:rsidR="00203F2F" w:rsidRPr="007436CB" w:rsidRDefault="00203F2F" w:rsidP="00B70A69">
            <w:pPr>
              <w:rPr>
                <w:rFonts w:cs="Times New Roman"/>
                <w:sz w:val="18"/>
                <w:szCs w:val="18"/>
              </w:rPr>
            </w:pPr>
            <w:r w:rsidRPr="00200222">
              <w:rPr>
                <w:rFonts w:cs="Times New Roman"/>
                <w:sz w:val="18"/>
                <w:szCs w:val="18"/>
              </w:rPr>
              <w:t>AcGSTt2</w:t>
            </w:r>
          </w:p>
        </w:tc>
        <w:tc>
          <w:tcPr>
            <w:tcW w:w="6889" w:type="dxa"/>
          </w:tcPr>
          <w:p w14:paraId="3E7EFA1E" w14:textId="77777777" w:rsidR="00203F2F" w:rsidRPr="007436CB" w:rsidRDefault="00203F2F" w:rsidP="00B70A69">
            <w:pPr>
              <w:rPr>
                <w:rFonts w:cs="Times New Roman"/>
                <w:sz w:val="18"/>
                <w:szCs w:val="18"/>
              </w:rPr>
            </w:pPr>
            <w:r w:rsidRPr="00200222">
              <w:rPr>
                <w:rFonts w:cs="Times New Roman"/>
                <w:sz w:val="18"/>
                <w:szCs w:val="18"/>
              </w:rPr>
              <w:t>MAKLILYYDLLSQPCRALYMFFKKANVPFEGKVVDLLKGEQFTPEFVALNPFKKVPVINDKGFVLIESIAILRYISRTHNVADHWYPKDSVKQAQVDEYLEWQHTNTRADCGLYFLHKVLWPAMNGKPANEQRIAQLEKKMIITLDLIENVWLKNKKFLCGNEISISDIFGICEIDHTRMAGFDPYANRPNLSEWKMRTSSYLSPYYEEANERLEEHVVKYNKKYGKLNSKI</w:t>
            </w:r>
          </w:p>
        </w:tc>
      </w:tr>
      <w:tr w:rsidR="00203F2F" w14:paraId="286476E6" w14:textId="77777777" w:rsidTr="00B70A69">
        <w:trPr>
          <w:jc w:val="center"/>
        </w:trPr>
        <w:tc>
          <w:tcPr>
            <w:tcW w:w="1474" w:type="dxa"/>
            <w:vAlign w:val="center"/>
          </w:tcPr>
          <w:p w14:paraId="5B6E1373" w14:textId="77777777" w:rsidR="00203F2F" w:rsidRPr="007436CB" w:rsidRDefault="00203F2F" w:rsidP="00B70A69">
            <w:pPr>
              <w:rPr>
                <w:rFonts w:cs="Times New Roman"/>
                <w:sz w:val="18"/>
                <w:szCs w:val="18"/>
              </w:rPr>
            </w:pPr>
            <w:r w:rsidRPr="00200222">
              <w:rPr>
                <w:rFonts w:cs="Times New Roman"/>
                <w:sz w:val="18"/>
                <w:szCs w:val="18"/>
              </w:rPr>
              <w:t>AcGSTs1</w:t>
            </w:r>
          </w:p>
        </w:tc>
        <w:tc>
          <w:tcPr>
            <w:tcW w:w="6889" w:type="dxa"/>
          </w:tcPr>
          <w:p w14:paraId="28ED084F" w14:textId="77777777" w:rsidR="00203F2F" w:rsidRPr="007436CB" w:rsidRDefault="00203F2F" w:rsidP="00B70A69">
            <w:pPr>
              <w:rPr>
                <w:rFonts w:cs="Times New Roman"/>
                <w:sz w:val="18"/>
                <w:szCs w:val="18"/>
              </w:rPr>
            </w:pPr>
            <w:r w:rsidRPr="00200222">
              <w:rPr>
                <w:rFonts w:cs="Times New Roman"/>
                <w:sz w:val="18"/>
                <w:szCs w:val="18"/>
              </w:rPr>
              <w:t>MTSYKVTYFDITALAEPIRFLLSYLNIDFEDFRFQREQWPALKPTMPFGKVPTLEIDGKVLNQSTAITRYLSKKAGLAGSDDWESLLIDIAVDNIHDLRQAIAGYAYDPNEESKEAKYAPLINETIPFYMDKFEKSIEENNGYFVNGKLTWADLFFVAILDYLNFMAKIDLLEGRPNLKALKEKVLEVPQIKAWVAKRPTNNP</w:t>
            </w:r>
          </w:p>
        </w:tc>
      </w:tr>
      <w:tr w:rsidR="00203F2F" w14:paraId="20355B41" w14:textId="77777777" w:rsidTr="00B70A69">
        <w:trPr>
          <w:jc w:val="center"/>
        </w:trPr>
        <w:tc>
          <w:tcPr>
            <w:tcW w:w="1474" w:type="dxa"/>
            <w:vAlign w:val="center"/>
          </w:tcPr>
          <w:p w14:paraId="313211E0" w14:textId="77777777" w:rsidR="00203F2F" w:rsidRPr="007436CB" w:rsidRDefault="00203F2F" w:rsidP="00B70A69">
            <w:pPr>
              <w:rPr>
                <w:rFonts w:cs="Times New Roman"/>
                <w:sz w:val="18"/>
                <w:szCs w:val="18"/>
              </w:rPr>
            </w:pPr>
            <w:r w:rsidRPr="00200222">
              <w:rPr>
                <w:rFonts w:cs="Times New Roman"/>
                <w:sz w:val="18"/>
                <w:szCs w:val="18"/>
              </w:rPr>
              <w:t>AcGSTs2</w:t>
            </w:r>
          </w:p>
        </w:tc>
        <w:tc>
          <w:tcPr>
            <w:tcW w:w="6889" w:type="dxa"/>
          </w:tcPr>
          <w:p w14:paraId="68E47A51" w14:textId="77777777" w:rsidR="00203F2F" w:rsidRPr="007436CB" w:rsidRDefault="00203F2F" w:rsidP="00B70A69">
            <w:pPr>
              <w:rPr>
                <w:rFonts w:cs="Times New Roman"/>
                <w:sz w:val="18"/>
                <w:szCs w:val="18"/>
              </w:rPr>
            </w:pPr>
            <w:r w:rsidRPr="00200222">
              <w:rPr>
                <w:rFonts w:cs="Times New Roman"/>
                <w:sz w:val="18"/>
                <w:szCs w:val="18"/>
              </w:rPr>
              <w:t>MTSYKLTYFNLTARAEQIRFLLSYLNIDFEEVRIGFEQWPTIKSTMPFGQVPVLEIDGKVVNQSVAICRYLAKKAGLAGGDDWESLLIDIAVDNIYEIRQEIMKYYHERNEEIKSKLRDTIVNDSIPFYFDRFEKIVSENGGYFVNGKLSWPDLYFVSILDHIKAVINVDLVDGRPHLTALKHKVLDIPQIKSWIAKRPKSLL</w:t>
            </w:r>
          </w:p>
        </w:tc>
      </w:tr>
      <w:tr w:rsidR="00203F2F" w14:paraId="31E3085F" w14:textId="77777777" w:rsidTr="00B70A69">
        <w:trPr>
          <w:jc w:val="center"/>
        </w:trPr>
        <w:tc>
          <w:tcPr>
            <w:tcW w:w="1474" w:type="dxa"/>
            <w:vAlign w:val="center"/>
          </w:tcPr>
          <w:p w14:paraId="39FAA0AF" w14:textId="77777777" w:rsidR="00203F2F" w:rsidRPr="007436CB" w:rsidRDefault="00203F2F" w:rsidP="00B70A69">
            <w:pPr>
              <w:rPr>
                <w:rFonts w:cs="Times New Roman"/>
                <w:sz w:val="18"/>
                <w:szCs w:val="18"/>
              </w:rPr>
            </w:pPr>
            <w:r w:rsidRPr="00200222">
              <w:rPr>
                <w:rFonts w:cs="Times New Roman"/>
                <w:sz w:val="18"/>
                <w:szCs w:val="18"/>
              </w:rPr>
              <w:t>AcGSTo1</w:t>
            </w:r>
          </w:p>
        </w:tc>
        <w:tc>
          <w:tcPr>
            <w:tcW w:w="6889" w:type="dxa"/>
          </w:tcPr>
          <w:p w14:paraId="5EF32BC5" w14:textId="77777777" w:rsidR="00203F2F" w:rsidRPr="007436CB" w:rsidRDefault="00203F2F" w:rsidP="00B70A69">
            <w:pPr>
              <w:rPr>
                <w:rFonts w:cs="Times New Roman"/>
                <w:sz w:val="18"/>
                <w:szCs w:val="18"/>
              </w:rPr>
            </w:pPr>
            <w:r w:rsidRPr="00200222">
              <w:rPr>
                <w:rFonts w:cs="Times New Roman"/>
                <w:sz w:val="18"/>
                <w:szCs w:val="18"/>
              </w:rPr>
              <w:t>MSTKHFAGDSVEPPKVPGSYRFYSMRFCPYAQRVQLVLNAKGTPHDTVFIDLLDKPKWYLDIFPAGKVPALIYDGNFLSESLLLADFLDEQFPEPPLWNCSPLQKILDKLVIESFSKVGTAFYKLIFTSETVEEINFNELVASLIPIEAELAKRGSKFFGGDKPNMVDYMIWPWMERLDSIKPYTQGKFVIPFDDKFPKLASWKALMIVDKAVAPYYLTPEKHAQHFVNKKAGLPAYDF</w:t>
            </w:r>
          </w:p>
        </w:tc>
      </w:tr>
      <w:tr w:rsidR="00203F2F" w14:paraId="6CBB1EBF" w14:textId="77777777" w:rsidTr="00B70A69">
        <w:trPr>
          <w:jc w:val="center"/>
        </w:trPr>
        <w:tc>
          <w:tcPr>
            <w:tcW w:w="1474" w:type="dxa"/>
            <w:vAlign w:val="center"/>
          </w:tcPr>
          <w:p w14:paraId="6DC4FC40" w14:textId="77777777" w:rsidR="00203F2F" w:rsidRPr="007436CB" w:rsidRDefault="00203F2F" w:rsidP="00B70A69">
            <w:pPr>
              <w:rPr>
                <w:rFonts w:cs="Times New Roman"/>
                <w:sz w:val="18"/>
                <w:szCs w:val="18"/>
              </w:rPr>
            </w:pPr>
            <w:r w:rsidRPr="00200222">
              <w:rPr>
                <w:rFonts w:cs="Times New Roman"/>
                <w:sz w:val="18"/>
                <w:szCs w:val="18"/>
              </w:rPr>
              <w:t>ApGSTo1</w:t>
            </w:r>
          </w:p>
        </w:tc>
        <w:tc>
          <w:tcPr>
            <w:tcW w:w="6889" w:type="dxa"/>
          </w:tcPr>
          <w:p w14:paraId="390E17FD" w14:textId="77777777" w:rsidR="00203F2F" w:rsidRPr="007436CB" w:rsidRDefault="00203F2F" w:rsidP="00B70A69">
            <w:pPr>
              <w:rPr>
                <w:rFonts w:cs="Times New Roman"/>
                <w:sz w:val="18"/>
                <w:szCs w:val="18"/>
              </w:rPr>
            </w:pPr>
            <w:r w:rsidRPr="00200222">
              <w:rPr>
                <w:rFonts w:cs="Times New Roman"/>
                <w:sz w:val="18"/>
                <w:szCs w:val="18"/>
              </w:rPr>
              <w:t>MAIKHLSKDSVEPPKVPGSLRFYSMRFCPYAQRVQLILNAKGMPHDTVFIDLSDKPEWYLKIFPAGKVPALIYDDKFLSESLLLADFLDKQYPEPPLQASSPLQTILDKLVIESFGKVGTAFYKLIMTTKEIEKQNFDELVASLIPIETELVERGTKFFGGNKPNMVDYMIW</w:t>
            </w:r>
            <w:r w:rsidRPr="00200222">
              <w:rPr>
                <w:rFonts w:cs="Times New Roman"/>
                <w:sz w:val="18"/>
                <w:szCs w:val="18"/>
              </w:rPr>
              <w:lastRenderedPageBreak/>
              <w:t>PWFERLDAINPYSNGTFVIPFEDKFPRLAEWKSLMIADKAVAPYYITPEKHAEHFTKRKAGLPAYDI</w:t>
            </w:r>
          </w:p>
        </w:tc>
      </w:tr>
      <w:tr w:rsidR="00203F2F" w14:paraId="7E209517" w14:textId="77777777" w:rsidTr="00B70A69">
        <w:trPr>
          <w:jc w:val="center"/>
        </w:trPr>
        <w:tc>
          <w:tcPr>
            <w:tcW w:w="1474" w:type="dxa"/>
            <w:vAlign w:val="center"/>
          </w:tcPr>
          <w:p w14:paraId="61977D6C" w14:textId="77777777" w:rsidR="00203F2F" w:rsidRPr="007436CB" w:rsidRDefault="00203F2F" w:rsidP="00B70A69">
            <w:pPr>
              <w:rPr>
                <w:rFonts w:cs="Times New Roman"/>
                <w:sz w:val="18"/>
                <w:szCs w:val="18"/>
              </w:rPr>
            </w:pPr>
            <w:r w:rsidRPr="00200222">
              <w:rPr>
                <w:rFonts w:cs="Times New Roman"/>
                <w:sz w:val="18"/>
                <w:szCs w:val="18"/>
              </w:rPr>
              <w:t>ApGSTt1</w:t>
            </w:r>
          </w:p>
        </w:tc>
        <w:tc>
          <w:tcPr>
            <w:tcW w:w="6889" w:type="dxa"/>
          </w:tcPr>
          <w:p w14:paraId="0BB371C7" w14:textId="77777777" w:rsidR="00203F2F" w:rsidRPr="007436CB" w:rsidRDefault="00203F2F" w:rsidP="00B70A69">
            <w:pPr>
              <w:rPr>
                <w:rFonts w:cs="Times New Roman"/>
                <w:sz w:val="18"/>
                <w:szCs w:val="18"/>
              </w:rPr>
            </w:pPr>
            <w:r w:rsidRPr="00200222">
              <w:rPr>
                <w:rFonts w:cs="Times New Roman"/>
                <w:sz w:val="18"/>
                <w:szCs w:val="18"/>
              </w:rPr>
              <w:t>MAKLIYYHNLLSQPSRALYMFFKKAEVPFEGKVVDLLKGEQFTAEFEAINPFKKVPVVNANGFVLIESIAILRYICRTYNVADHWYPKDSVKQAQVDEYLEWQHTNTRADCALYYLHKVLWPVMNGKPVNEQRVAQLEKKMITTLDLIENVWLKNKTFLSGNEISISDIIAICEIDQTRIAGYNPYANRPNLSNWKMRTATYLSPYYEEANEILEMHVAKYNKKYGKLNSHI</w:t>
            </w:r>
          </w:p>
        </w:tc>
      </w:tr>
      <w:tr w:rsidR="00203F2F" w14:paraId="5A19979A" w14:textId="77777777" w:rsidTr="00B70A69">
        <w:trPr>
          <w:jc w:val="center"/>
        </w:trPr>
        <w:tc>
          <w:tcPr>
            <w:tcW w:w="1474" w:type="dxa"/>
            <w:vAlign w:val="center"/>
          </w:tcPr>
          <w:p w14:paraId="43047D3B" w14:textId="77777777" w:rsidR="00203F2F" w:rsidRPr="007436CB" w:rsidRDefault="00203F2F" w:rsidP="00B70A69">
            <w:pPr>
              <w:rPr>
                <w:rFonts w:cs="Times New Roman"/>
                <w:sz w:val="18"/>
                <w:szCs w:val="18"/>
              </w:rPr>
            </w:pPr>
            <w:r w:rsidRPr="00200222">
              <w:rPr>
                <w:rFonts w:cs="Times New Roman"/>
                <w:sz w:val="18"/>
                <w:szCs w:val="18"/>
              </w:rPr>
              <w:t>ApGSTd6</w:t>
            </w:r>
          </w:p>
        </w:tc>
        <w:tc>
          <w:tcPr>
            <w:tcW w:w="6889" w:type="dxa"/>
          </w:tcPr>
          <w:p w14:paraId="1E450D3D" w14:textId="77777777" w:rsidR="00203F2F" w:rsidRPr="007436CB" w:rsidRDefault="00203F2F" w:rsidP="00B70A69">
            <w:pPr>
              <w:rPr>
                <w:rFonts w:cs="Times New Roman"/>
                <w:sz w:val="18"/>
                <w:szCs w:val="18"/>
              </w:rPr>
            </w:pPr>
            <w:r w:rsidRPr="00200222">
              <w:rPr>
                <w:rFonts w:cs="Times New Roman"/>
                <w:sz w:val="18"/>
                <w:szCs w:val="18"/>
              </w:rPr>
              <w:t>MTSTLIKYNVILIVLCIGITLIHNSSEATVKKEVNLYYDPFNPQCRSVLLTLGALDLELNLKRIYLFHSEQLPEDFRNINSLHTLPVMQDGDLVLSESNAIIVHLVRKYGGQDDHPLYPNNPKIQAKVNQGLHFNNSYFSQAFEIPHIFRGILKTAEVEDKIHEALNFLEEILEKSTWTAGNTITVADFALVASISTFEVVDFNLGNYQQIQNWLSKCKTTMASYDTANQEGIYELKSLLESKNGFQNKSK</w:t>
            </w:r>
          </w:p>
        </w:tc>
      </w:tr>
      <w:tr w:rsidR="00203F2F" w14:paraId="1EBE89A5" w14:textId="77777777" w:rsidTr="00B70A69">
        <w:trPr>
          <w:jc w:val="center"/>
        </w:trPr>
        <w:tc>
          <w:tcPr>
            <w:tcW w:w="1474" w:type="dxa"/>
            <w:vAlign w:val="center"/>
          </w:tcPr>
          <w:p w14:paraId="22D9E2DD" w14:textId="77777777" w:rsidR="00203F2F" w:rsidRPr="007436CB" w:rsidRDefault="00203F2F" w:rsidP="00B70A69">
            <w:pPr>
              <w:rPr>
                <w:rFonts w:cs="Times New Roman"/>
                <w:sz w:val="18"/>
                <w:szCs w:val="18"/>
              </w:rPr>
            </w:pPr>
            <w:r w:rsidRPr="00200222">
              <w:rPr>
                <w:rFonts w:cs="Times New Roman"/>
                <w:sz w:val="18"/>
                <w:szCs w:val="18"/>
              </w:rPr>
              <w:t>ApGSTd7</w:t>
            </w:r>
          </w:p>
        </w:tc>
        <w:tc>
          <w:tcPr>
            <w:tcW w:w="6889" w:type="dxa"/>
          </w:tcPr>
          <w:p w14:paraId="1BE0EBB0" w14:textId="77777777" w:rsidR="00203F2F" w:rsidRPr="007436CB" w:rsidRDefault="00203F2F" w:rsidP="00B70A69">
            <w:pPr>
              <w:rPr>
                <w:rFonts w:cs="Times New Roman"/>
                <w:sz w:val="18"/>
                <w:szCs w:val="18"/>
              </w:rPr>
            </w:pPr>
            <w:r w:rsidRPr="00200222">
              <w:rPr>
                <w:rFonts w:cs="Times New Roman"/>
                <w:sz w:val="18"/>
                <w:szCs w:val="18"/>
              </w:rPr>
              <w:t>MPRIDYNTSSLYNIIRYYNTNPIVLTTTTVPSCRSVLLTIKALNLEVNLKVIDLLADGTQEKDFLDINSLHTLPVMQDGELVLVESHAIIVYLVQVYGKKNDPLYPHDPTFQAQINQRLDFNNFYFYLAFEIQHDDKDDGRIPKIVGMDKIHKALKFLEEILKKSIWTAGNIMTVADFALVASISTFEAFDVDLGKYENIKNWLSLCKSVMPNYDWANQEGIYAVMAIR</w:t>
            </w:r>
          </w:p>
        </w:tc>
      </w:tr>
      <w:tr w:rsidR="00203F2F" w14:paraId="7D0F6686" w14:textId="77777777" w:rsidTr="00B70A69">
        <w:trPr>
          <w:jc w:val="center"/>
        </w:trPr>
        <w:tc>
          <w:tcPr>
            <w:tcW w:w="1474" w:type="dxa"/>
            <w:vAlign w:val="center"/>
          </w:tcPr>
          <w:p w14:paraId="0EB33618" w14:textId="77777777" w:rsidR="00203F2F" w:rsidRPr="007436CB" w:rsidRDefault="00203F2F" w:rsidP="00B70A69">
            <w:pPr>
              <w:rPr>
                <w:rFonts w:cs="Times New Roman"/>
                <w:sz w:val="18"/>
                <w:szCs w:val="18"/>
              </w:rPr>
            </w:pPr>
            <w:r w:rsidRPr="00200222">
              <w:rPr>
                <w:rFonts w:cs="Times New Roman"/>
                <w:sz w:val="18"/>
                <w:szCs w:val="18"/>
              </w:rPr>
              <w:t>ApMGST1</w:t>
            </w:r>
          </w:p>
        </w:tc>
        <w:tc>
          <w:tcPr>
            <w:tcW w:w="6889" w:type="dxa"/>
          </w:tcPr>
          <w:p w14:paraId="0C2EDE36" w14:textId="77777777" w:rsidR="00203F2F" w:rsidRPr="007436CB" w:rsidRDefault="00203F2F" w:rsidP="00B70A69">
            <w:pPr>
              <w:rPr>
                <w:rFonts w:cs="Times New Roman"/>
                <w:sz w:val="18"/>
                <w:szCs w:val="18"/>
              </w:rPr>
            </w:pPr>
            <w:r w:rsidRPr="00200222">
              <w:rPr>
                <w:rFonts w:cs="Times New Roman"/>
                <w:sz w:val="18"/>
                <w:szCs w:val="18"/>
              </w:rPr>
              <w:t>MISFEVDEVLFRTYVFYTAILVLKVLAMAPLTAKQRFAKMVFANPEDAKMNPKSKVKYDDADIERVRRAHLNDLENIPLFIIVCFGYLLTIPNVYIAINLIRLFVASRIIHTIVYAVVVLPQPARGLSWFAGFATTVYMAVQVILSFV</w:t>
            </w:r>
          </w:p>
        </w:tc>
      </w:tr>
      <w:tr w:rsidR="00203F2F" w14:paraId="5D97E459" w14:textId="77777777" w:rsidTr="00B70A69">
        <w:trPr>
          <w:jc w:val="center"/>
        </w:trPr>
        <w:tc>
          <w:tcPr>
            <w:tcW w:w="1474" w:type="dxa"/>
            <w:vAlign w:val="center"/>
          </w:tcPr>
          <w:p w14:paraId="52DD29A0" w14:textId="77777777" w:rsidR="00203F2F" w:rsidRPr="007436CB" w:rsidRDefault="00203F2F" w:rsidP="00B70A69">
            <w:pPr>
              <w:rPr>
                <w:rFonts w:cs="Times New Roman"/>
                <w:sz w:val="18"/>
                <w:szCs w:val="18"/>
              </w:rPr>
            </w:pPr>
            <w:r w:rsidRPr="00200222">
              <w:rPr>
                <w:rFonts w:cs="Times New Roman"/>
                <w:sz w:val="18"/>
                <w:szCs w:val="18"/>
              </w:rPr>
              <w:t>ApMGST2</w:t>
            </w:r>
          </w:p>
        </w:tc>
        <w:tc>
          <w:tcPr>
            <w:tcW w:w="6889" w:type="dxa"/>
          </w:tcPr>
          <w:p w14:paraId="0992BE36" w14:textId="77777777" w:rsidR="00203F2F" w:rsidRPr="007436CB" w:rsidRDefault="00203F2F" w:rsidP="00B70A69">
            <w:pPr>
              <w:rPr>
                <w:rFonts w:cs="Times New Roman"/>
                <w:sz w:val="18"/>
                <w:szCs w:val="18"/>
              </w:rPr>
            </w:pPr>
            <w:r w:rsidRPr="00200222">
              <w:rPr>
                <w:rFonts w:cs="Times New Roman"/>
                <w:sz w:val="18"/>
                <w:szCs w:val="18"/>
              </w:rPr>
              <w:t>MSDTSTMGLFMISNPVFECYAFYGSILILKMIMMSFLTALQRFRKKVFISPEDTAISKGGGEIRYDDPDVERVRRAHLNDLENIPIFLITGLLLVASKPQVMIANNLFRIYTFVRIMHTISYAVFVLPQPTRAILFIAGAVINIIMVAYVILSMHYF</w:t>
            </w:r>
          </w:p>
        </w:tc>
      </w:tr>
      <w:tr w:rsidR="00203F2F" w14:paraId="0BE3952F" w14:textId="77777777" w:rsidTr="00B70A69">
        <w:trPr>
          <w:jc w:val="center"/>
        </w:trPr>
        <w:tc>
          <w:tcPr>
            <w:tcW w:w="1474" w:type="dxa"/>
            <w:vAlign w:val="center"/>
          </w:tcPr>
          <w:p w14:paraId="27201628" w14:textId="77777777" w:rsidR="00203F2F" w:rsidRPr="007436CB" w:rsidRDefault="00203F2F" w:rsidP="00B70A69">
            <w:pPr>
              <w:rPr>
                <w:rFonts w:cs="Times New Roman"/>
                <w:sz w:val="18"/>
                <w:szCs w:val="18"/>
              </w:rPr>
            </w:pPr>
            <w:r w:rsidRPr="00200222">
              <w:rPr>
                <w:rFonts w:cs="Times New Roman"/>
                <w:sz w:val="18"/>
                <w:szCs w:val="18"/>
              </w:rPr>
              <w:t>ApGSTs1</w:t>
            </w:r>
          </w:p>
        </w:tc>
        <w:tc>
          <w:tcPr>
            <w:tcW w:w="6889" w:type="dxa"/>
          </w:tcPr>
          <w:p w14:paraId="14FEBE9F" w14:textId="77777777" w:rsidR="00203F2F" w:rsidRPr="007436CB" w:rsidRDefault="00203F2F" w:rsidP="00B70A69">
            <w:pPr>
              <w:rPr>
                <w:rFonts w:cs="Times New Roman"/>
                <w:sz w:val="18"/>
                <w:szCs w:val="18"/>
              </w:rPr>
            </w:pPr>
            <w:r w:rsidRPr="00200222">
              <w:rPr>
                <w:rFonts w:cs="Times New Roman"/>
                <w:sz w:val="18"/>
                <w:szCs w:val="18"/>
              </w:rPr>
              <w:t>MTTYKLTYFNLTARAEQIRFLLSYLNVDFEDVRFEREQWPAIKPTMPFGKVPVLEIDGKTFNQSIAICRYLAKKAGLAGDDEWESLLIDVAVDNIYEIRQEIMNYYHEPNEEIKSKLRGPIVNDSIPFYIDRFENIVSENGGYFVNGKLSWPDLYFVSILDHIKSVIDVDLVDGRPHLTALKHKVLAIPQIKSWIAKRPKSQ</w:t>
            </w:r>
          </w:p>
        </w:tc>
      </w:tr>
      <w:tr w:rsidR="00203F2F" w14:paraId="7AD6DB48" w14:textId="77777777" w:rsidTr="00B70A69">
        <w:trPr>
          <w:jc w:val="center"/>
        </w:trPr>
        <w:tc>
          <w:tcPr>
            <w:tcW w:w="1474" w:type="dxa"/>
            <w:vAlign w:val="center"/>
          </w:tcPr>
          <w:p w14:paraId="34DEE120" w14:textId="77777777" w:rsidR="00203F2F" w:rsidRPr="007436CB" w:rsidRDefault="00203F2F" w:rsidP="00B70A69">
            <w:pPr>
              <w:rPr>
                <w:rFonts w:cs="Times New Roman"/>
                <w:sz w:val="18"/>
                <w:szCs w:val="18"/>
              </w:rPr>
            </w:pPr>
            <w:r w:rsidRPr="00200222">
              <w:rPr>
                <w:rFonts w:cs="Times New Roman"/>
                <w:sz w:val="18"/>
                <w:szCs w:val="18"/>
              </w:rPr>
              <w:t>ApGSTs2</w:t>
            </w:r>
          </w:p>
        </w:tc>
        <w:tc>
          <w:tcPr>
            <w:tcW w:w="6889" w:type="dxa"/>
          </w:tcPr>
          <w:p w14:paraId="656F532D" w14:textId="77777777" w:rsidR="00203F2F" w:rsidRPr="007436CB" w:rsidRDefault="00203F2F" w:rsidP="00B70A69">
            <w:pPr>
              <w:rPr>
                <w:rFonts w:cs="Times New Roman"/>
                <w:sz w:val="18"/>
                <w:szCs w:val="18"/>
              </w:rPr>
            </w:pPr>
            <w:r w:rsidRPr="00200222">
              <w:rPr>
                <w:rFonts w:cs="Times New Roman"/>
                <w:sz w:val="18"/>
                <w:szCs w:val="18"/>
              </w:rPr>
              <w:t>MAVYKLTYFNFPALAEPIRFLLSYLEIDFEDVRFEREQWPSIKPTMPFGKVPILEIDGKVLNQSAAISRYLSKKAGLAGSDEWESLLIDIAVDNVNDLRQAIALQVFDSNEESKAEKYVTLINETIPLYMNKFENTVVENDGYFVNGKLSLADIHFVAIIDFLSFLAKVDLLEGRPNLQAHKNKIFDIPQIKSWIAKRPAFSMKL</w:t>
            </w:r>
          </w:p>
        </w:tc>
      </w:tr>
      <w:tr w:rsidR="00203F2F" w14:paraId="2B18D373" w14:textId="77777777" w:rsidTr="00B70A69">
        <w:trPr>
          <w:jc w:val="center"/>
        </w:trPr>
        <w:tc>
          <w:tcPr>
            <w:tcW w:w="1474" w:type="dxa"/>
            <w:vAlign w:val="center"/>
          </w:tcPr>
          <w:p w14:paraId="1FA7559D" w14:textId="77777777" w:rsidR="00203F2F" w:rsidRPr="007436CB" w:rsidRDefault="00203F2F" w:rsidP="00B70A69">
            <w:pPr>
              <w:rPr>
                <w:rFonts w:cs="Times New Roman"/>
                <w:sz w:val="18"/>
                <w:szCs w:val="18"/>
              </w:rPr>
            </w:pPr>
            <w:r w:rsidRPr="00200222">
              <w:rPr>
                <w:rFonts w:cs="Times New Roman"/>
                <w:sz w:val="18"/>
                <w:szCs w:val="18"/>
              </w:rPr>
              <w:t>DcGSTe1</w:t>
            </w:r>
          </w:p>
        </w:tc>
        <w:tc>
          <w:tcPr>
            <w:tcW w:w="6889" w:type="dxa"/>
          </w:tcPr>
          <w:p w14:paraId="718C36A2" w14:textId="77777777" w:rsidR="00203F2F" w:rsidRPr="007436CB" w:rsidRDefault="00203F2F" w:rsidP="00B70A69">
            <w:pPr>
              <w:rPr>
                <w:rFonts w:cs="Times New Roman"/>
                <w:sz w:val="18"/>
                <w:szCs w:val="18"/>
              </w:rPr>
            </w:pPr>
            <w:r w:rsidRPr="00200222">
              <w:rPr>
                <w:rFonts w:cs="Times New Roman"/>
                <w:sz w:val="18"/>
                <w:szCs w:val="18"/>
              </w:rPr>
              <w:t>MNPLKKVPVLNDNGIYISDSHAILTYLTSQYGMNSSHLYPRDLKKRAIVDSRLHFDNGVLFPSLANIIRPMVYEGQTTILEDKKKIALEALDFVEGLLKQTEWVAGDKMTVADFSLVATVTSLATLLPEVESYWKIQAWIKRCEKNMIFYEEVQRPGLESFKSLANRNAAPK</w:t>
            </w:r>
          </w:p>
        </w:tc>
      </w:tr>
      <w:tr w:rsidR="00203F2F" w14:paraId="0C190560" w14:textId="77777777" w:rsidTr="00B70A69">
        <w:trPr>
          <w:jc w:val="center"/>
        </w:trPr>
        <w:tc>
          <w:tcPr>
            <w:tcW w:w="1474" w:type="dxa"/>
            <w:vAlign w:val="center"/>
          </w:tcPr>
          <w:p w14:paraId="72749A26" w14:textId="77777777" w:rsidR="00203F2F" w:rsidRPr="007436CB" w:rsidRDefault="00203F2F" w:rsidP="00B70A69">
            <w:pPr>
              <w:rPr>
                <w:rFonts w:cs="Times New Roman"/>
                <w:sz w:val="18"/>
                <w:szCs w:val="18"/>
              </w:rPr>
            </w:pPr>
            <w:r w:rsidRPr="00200222">
              <w:rPr>
                <w:rFonts w:cs="Times New Roman"/>
                <w:sz w:val="18"/>
                <w:szCs w:val="18"/>
              </w:rPr>
              <w:t>DcGSTe2</w:t>
            </w:r>
          </w:p>
        </w:tc>
        <w:tc>
          <w:tcPr>
            <w:tcW w:w="6889" w:type="dxa"/>
          </w:tcPr>
          <w:p w14:paraId="7E4A868F" w14:textId="77777777" w:rsidR="00203F2F" w:rsidRPr="007436CB" w:rsidRDefault="00203F2F" w:rsidP="00B70A69">
            <w:pPr>
              <w:rPr>
                <w:rFonts w:cs="Times New Roman"/>
                <w:sz w:val="18"/>
                <w:szCs w:val="18"/>
              </w:rPr>
            </w:pPr>
            <w:r w:rsidRPr="00200222">
              <w:rPr>
                <w:rFonts w:cs="Times New Roman"/>
                <w:sz w:val="18"/>
                <w:szCs w:val="18"/>
              </w:rPr>
              <w:t>MGLILHEIIASPPVRAVKLCLTELGLEAEYKTCNLLAREQFSDEYLKLNPQHTVPTLEDGDLIVWDSHAINAYLVSAYGKNDALYPKDPKVRALVDQRLHFDSGVLFSALRNIGLKIFFKNEKEIPEEDKLRAREALDFAEKFLQGRKFITGDTYNIADFSIYTTASALVALVPGLEKYPNLAKYFDLCKSSFKGISHDEEGLQAFKGLVQQKLSGK</w:t>
            </w:r>
          </w:p>
        </w:tc>
      </w:tr>
      <w:tr w:rsidR="00203F2F" w14:paraId="3C756C9D" w14:textId="77777777" w:rsidTr="00B70A69">
        <w:trPr>
          <w:jc w:val="center"/>
        </w:trPr>
        <w:tc>
          <w:tcPr>
            <w:tcW w:w="1474" w:type="dxa"/>
            <w:vAlign w:val="center"/>
          </w:tcPr>
          <w:p w14:paraId="36EFFD3B" w14:textId="77777777" w:rsidR="00203F2F" w:rsidRPr="007436CB" w:rsidRDefault="00203F2F" w:rsidP="00B70A69">
            <w:pPr>
              <w:rPr>
                <w:rFonts w:cs="Times New Roman"/>
                <w:sz w:val="18"/>
                <w:szCs w:val="18"/>
              </w:rPr>
            </w:pPr>
            <w:r w:rsidRPr="00200222">
              <w:rPr>
                <w:rFonts w:cs="Times New Roman"/>
                <w:sz w:val="18"/>
                <w:szCs w:val="18"/>
              </w:rPr>
              <w:t>DcGSTd1</w:t>
            </w:r>
          </w:p>
        </w:tc>
        <w:tc>
          <w:tcPr>
            <w:tcW w:w="6889" w:type="dxa"/>
          </w:tcPr>
          <w:p w14:paraId="2FD2939B" w14:textId="77777777" w:rsidR="00203F2F" w:rsidRPr="007436CB" w:rsidRDefault="00203F2F" w:rsidP="00B70A69">
            <w:pPr>
              <w:rPr>
                <w:rFonts w:cs="Times New Roman"/>
                <w:sz w:val="18"/>
                <w:szCs w:val="18"/>
              </w:rPr>
            </w:pPr>
            <w:r w:rsidRPr="00200222">
              <w:rPr>
                <w:rFonts w:cs="Times New Roman"/>
                <w:sz w:val="18"/>
                <w:szCs w:val="18"/>
              </w:rPr>
              <w:t>MTIDFYYVPGSAPCRAVQLAAAQIGVPLNLKHTDLMKGEHLTPEFLKLNPQHTVPTMDDNGYTLSESRAIIAYLAEQYGKDDSLYPKDPKARGIVNQRLYFDIGTLYQRFADYFYPHCFGGAPLDAEKAEKLDQALGFLNTFLASSPWVAGDNITIADCSIVASLSTIEIVGFDLSKHSNVVAYLAKAKTSLKDYEEANNKGTLAFKGLVDHLTKK</w:t>
            </w:r>
          </w:p>
        </w:tc>
      </w:tr>
      <w:tr w:rsidR="00203F2F" w14:paraId="152B8C15" w14:textId="77777777" w:rsidTr="00B70A69">
        <w:trPr>
          <w:jc w:val="center"/>
        </w:trPr>
        <w:tc>
          <w:tcPr>
            <w:tcW w:w="1474" w:type="dxa"/>
            <w:vAlign w:val="center"/>
          </w:tcPr>
          <w:p w14:paraId="7FD48B90" w14:textId="77777777" w:rsidR="00203F2F" w:rsidRPr="007436CB" w:rsidRDefault="00203F2F" w:rsidP="00B70A69">
            <w:pPr>
              <w:rPr>
                <w:rFonts w:cs="Times New Roman"/>
                <w:sz w:val="18"/>
                <w:szCs w:val="18"/>
              </w:rPr>
            </w:pPr>
            <w:r w:rsidRPr="00200222">
              <w:rPr>
                <w:rFonts w:cs="Times New Roman"/>
                <w:sz w:val="18"/>
                <w:szCs w:val="18"/>
              </w:rPr>
              <w:lastRenderedPageBreak/>
              <w:t>NlGSTe1</w:t>
            </w:r>
          </w:p>
        </w:tc>
        <w:tc>
          <w:tcPr>
            <w:tcW w:w="6889" w:type="dxa"/>
          </w:tcPr>
          <w:p w14:paraId="17FB0CED" w14:textId="77777777" w:rsidR="00203F2F" w:rsidRPr="007436CB" w:rsidRDefault="00203F2F" w:rsidP="00B70A69">
            <w:pPr>
              <w:rPr>
                <w:rFonts w:cs="Times New Roman"/>
                <w:sz w:val="18"/>
                <w:szCs w:val="18"/>
              </w:rPr>
            </w:pPr>
            <w:r w:rsidRPr="00200222">
              <w:rPr>
                <w:rFonts w:cs="Times New Roman"/>
                <w:sz w:val="18"/>
                <w:szCs w:val="18"/>
              </w:rPr>
              <w:t>MTIDFYYMDISPPVRAVNLCLAALNLEVNRKEINLFNRENLKPAFIQLNPQHTIPNIADDGFVLWDSHAINAYLVSKYAKDDSLYPKDIQKRAIIDQRLHFEGSVLFTHGVRCFLPLFFGLSKTIPEDQRSTDQYYEMVDKFLEGNTWIAGDQMTIADFSYISTLSGLSQIFTGVEKYKNISTYMDRCKENMKDYDSANQQGVDKYVGILKNILQSE</w:t>
            </w:r>
          </w:p>
        </w:tc>
      </w:tr>
      <w:tr w:rsidR="00203F2F" w14:paraId="07ABA133" w14:textId="77777777" w:rsidTr="00B70A69">
        <w:trPr>
          <w:jc w:val="center"/>
        </w:trPr>
        <w:tc>
          <w:tcPr>
            <w:tcW w:w="1474" w:type="dxa"/>
            <w:vAlign w:val="center"/>
          </w:tcPr>
          <w:p w14:paraId="42A9CD02" w14:textId="77777777" w:rsidR="00203F2F" w:rsidRPr="007436CB" w:rsidRDefault="00203F2F" w:rsidP="00B70A69">
            <w:pPr>
              <w:rPr>
                <w:rFonts w:cs="Times New Roman"/>
                <w:sz w:val="18"/>
                <w:szCs w:val="18"/>
              </w:rPr>
            </w:pPr>
            <w:r w:rsidRPr="00200222">
              <w:rPr>
                <w:rFonts w:cs="Times New Roman"/>
                <w:sz w:val="18"/>
                <w:szCs w:val="18"/>
              </w:rPr>
              <w:t>NlGSTs1</w:t>
            </w:r>
          </w:p>
        </w:tc>
        <w:tc>
          <w:tcPr>
            <w:tcW w:w="6889" w:type="dxa"/>
          </w:tcPr>
          <w:p w14:paraId="072A953B" w14:textId="77777777" w:rsidR="00203F2F" w:rsidRPr="007436CB" w:rsidRDefault="00203F2F" w:rsidP="00B70A69">
            <w:pPr>
              <w:rPr>
                <w:rFonts w:cs="Times New Roman"/>
                <w:sz w:val="18"/>
                <w:szCs w:val="18"/>
              </w:rPr>
            </w:pPr>
            <w:r w:rsidRPr="00200222">
              <w:rPr>
                <w:rFonts w:cs="Times New Roman"/>
                <w:sz w:val="18"/>
                <w:szCs w:val="18"/>
              </w:rPr>
              <w:t>MSGYKLTYFPVTALGEPIRWMMSYLDIKFEDYRFEREQWPSIKPTTPFGQVPVLEIDGKSVWQSVAISRYFGKKADLAGKDEWESLMIDVIVDTFTDFRLAVGKWFYESDEATKKKLEKPLLETTVPFYLEKFDSTIKENGGFLANGKLSWGDIYFVATSGYINHMLGFNMSDKYENIKALCEKVAAIPKIKEWIDKRPAGI</w:t>
            </w:r>
          </w:p>
        </w:tc>
      </w:tr>
      <w:tr w:rsidR="00203F2F" w14:paraId="603FD227" w14:textId="77777777" w:rsidTr="00B70A69">
        <w:trPr>
          <w:jc w:val="center"/>
        </w:trPr>
        <w:tc>
          <w:tcPr>
            <w:tcW w:w="1474" w:type="dxa"/>
            <w:vAlign w:val="center"/>
          </w:tcPr>
          <w:p w14:paraId="5E53CDCF" w14:textId="77777777" w:rsidR="00203F2F" w:rsidRPr="007436CB" w:rsidRDefault="00203F2F" w:rsidP="00B70A69">
            <w:pPr>
              <w:rPr>
                <w:rFonts w:cs="Times New Roman"/>
                <w:sz w:val="18"/>
                <w:szCs w:val="18"/>
              </w:rPr>
            </w:pPr>
            <w:r w:rsidRPr="00200222">
              <w:rPr>
                <w:rFonts w:cs="Times New Roman"/>
                <w:sz w:val="18"/>
                <w:szCs w:val="18"/>
              </w:rPr>
              <w:t>NlGSTt1</w:t>
            </w:r>
          </w:p>
        </w:tc>
        <w:tc>
          <w:tcPr>
            <w:tcW w:w="6889" w:type="dxa"/>
          </w:tcPr>
          <w:p w14:paraId="500B6573" w14:textId="77777777" w:rsidR="00203F2F" w:rsidRPr="007436CB" w:rsidRDefault="00203F2F" w:rsidP="00B70A69">
            <w:pPr>
              <w:rPr>
                <w:rFonts w:cs="Times New Roman"/>
                <w:sz w:val="18"/>
                <w:szCs w:val="18"/>
              </w:rPr>
            </w:pPr>
            <w:r w:rsidRPr="00200222">
              <w:rPr>
                <w:rFonts w:cs="Times New Roman"/>
                <w:sz w:val="18"/>
                <w:szCs w:val="18"/>
              </w:rPr>
              <w:t>MSGRQSAVTLYYHLLSQPSRALKIFMDVNKIKYIPKEVQLAQGEHLQPEFEAINPFKKVPVISHNNFILTESVAILRYLCREFDVADHWYPKDTLQQAKVDEFLEWQHIELRAPLAMYFRTKFLMPMVTGKPAKQESVDRMYKLMVIGCDKVENIWLKDKPYLCGNSISLADILGACEIEQPRMAGYDPAEGRPKIKEWMDRIKKDLDPHYADAHAYLNAVAKKNAARSSQVVSKL</w:t>
            </w:r>
          </w:p>
        </w:tc>
      </w:tr>
      <w:tr w:rsidR="00203F2F" w14:paraId="22B9CBEA" w14:textId="77777777" w:rsidTr="00B70A69">
        <w:trPr>
          <w:jc w:val="center"/>
        </w:trPr>
        <w:tc>
          <w:tcPr>
            <w:tcW w:w="1474" w:type="dxa"/>
            <w:vAlign w:val="center"/>
          </w:tcPr>
          <w:p w14:paraId="0B6E1928" w14:textId="77777777" w:rsidR="00203F2F" w:rsidRPr="007436CB" w:rsidRDefault="00203F2F" w:rsidP="00B70A69">
            <w:pPr>
              <w:rPr>
                <w:rFonts w:cs="Times New Roman"/>
                <w:sz w:val="18"/>
                <w:szCs w:val="18"/>
              </w:rPr>
            </w:pPr>
            <w:r w:rsidRPr="00200222">
              <w:rPr>
                <w:rFonts w:cs="Times New Roman"/>
                <w:sz w:val="18"/>
                <w:szCs w:val="18"/>
              </w:rPr>
              <w:t>NlGSTz1</w:t>
            </w:r>
          </w:p>
        </w:tc>
        <w:tc>
          <w:tcPr>
            <w:tcW w:w="6889" w:type="dxa"/>
          </w:tcPr>
          <w:p w14:paraId="19C7D818" w14:textId="77777777" w:rsidR="00203F2F" w:rsidRPr="007436CB" w:rsidRDefault="00203F2F" w:rsidP="00B70A69">
            <w:pPr>
              <w:rPr>
                <w:rFonts w:cs="Times New Roman"/>
                <w:sz w:val="18"/>
                <w:szCs w:val="18"/>
              </w:rPr>
            </w:pPr>
            <w:r w:rsidRPr="00200222">
              <w:rPr>
                <w:rFonts w:cs="Times New Roman"/>
                <w:sz w:val="18"/>
                <w:szCs w:val="18"/>
              </w:rPr>
              <w:t>MSIIGKPVLYSYWRSSCSWRVRIALNLKEIPYDIKPVSLVKGGGEQHCNEFREINPMEQVPALQIDGHTLIESLNIMHYLEETRPQRALMPQDVHKRAKVREICEVIATGVQPLQNLTVLIYVGEEKKKEWAKHWITRGLRAVEKLLSSCAGKYCVGDELTFADCCLVPQVFNARRFHVDLRPFPITLRIDRELENHPAFRAAHPSSQPDCPPEATK</w:t>
            </w:r>
          </w:p>
        </w:tc>
      </w:tr>
      <w:tr w:rsidR="00203F2F" w14:paraId="05FF6577" w14:textId="77777777" w:rsidTr="00B70A69">
        <w:trPr>
          <w:jc w:val="center"/>
        </w:trPr>
        <w:tc>
          <w:tcPr>
            <w:tcW w:w="1474" w:type="dxa"/>
            <w:vAlign w:val="center"/>
          </w:tcPr>
          <w:p w14:paraId="4CD09684" w14:textId="77777777" w:rsidR="00203F2F" w:rsidRPr="007436CB" w:rsidRDefault="00203F2F" w:rsidP="00B70A69">
            <w:pPr>
              <w:rPr>
                <w:rFonts w:cs="Times New Roman"/>
                <w:sz w:val="18"/>
                <w:szCs w:val="18"/>
              </w:rPr>
            </w:pPr>
            <w:r w:rsidRPr="00647D38">
              <w:rPr>
                <w:rFonts w:cs="Times New Roman"/>
                <w:sz w:val="18"/>
                <w:szCs w:val="18"/>
              </w:rPr>
              <w:t>NlMGST1</w:t>
            </w:r>
          </w:p>
        </w:tc>
        <w:tc>
          <w:tcPr>
            <w:tcW w:w="6889" w:type="dxa"/>
          </w:tcPr>
          <w:p w14:paraId="792B1CDE" w14:textId="77777777" w:rsidR="00203F2F" w:rsidRPr="007436CB" w:rsidRDefault="00203F2F" w:rsidP="00B70A69">
            <w:pPr>
              <w:rPr>
                <w:rFonts w:cs="Times New Roman"/>
                <w:sz w:val="18"/>
                <w:szCs w:val="18"/>
              </w:rPr>
            </w:pPr>
            <w:r w:rsidRPr="00647D38">
              <w:rPr>
                <w:rFonts w:cs="Times New Roman"/>
                <w:sz w:val="18"/>
                <w:szCs w:val="18"/>
              </w:rPr>
              <w:t>MSSNLYTSDNPVFSAYLFYCAILVLKVLLMAPLTGRHRFAKRIFANPEDKLPKSVVKYDDPDIERVRRAHLNDLENIPVFMVAALLYIATNPSYWLALTVFRVFTVARIVHTIVYAVVVVPQPARAIAWGVGYAATIYLAVQVILFSL</w:t>
            </w:r>
          </w:p>
        </w:tc>
      </w:tr>
      <w:tr w:rsidR="00203F2F" w14:paraId="38F98AEE" w14:textId="77777777" w:rsidTr="00B70A69">
        <w:trPr>
          <w:jc w:val="center"/>
        </w:trPr>
        <w:tc>
          <w:tcPr>
            <w:tcW w:w="1474" w:type="dxa"/>
            <w:vAlign w:val="center"/>
          </w:tcPr>
          <w:p w14:paraId="31E4409A" w14:textId="77777777" w:rsidR="00203F2F" w:rsidRPr="007436CB" w:rsidRDefault="00203F2F" w:rsidP="00B70A69">
            <w:pPr>
              <w:rPr>
                <w:rFonts w:cs="Times New Roman"/>
                <w:sz w:val="18"/>
                <w:szCs w:val="18"/>
              </w:rPr>
            </w:pPr>
            <w:r w:rsidRPr="00647D38">
              <w:rPr>
                <w:rFonts w:cs="Times New Roman"/>
                <w:sz w:val="18"/>
                <w:szCs w:val="18"/>
              </w:rPr>
              <w:t>NlMGST2</w:t>
            </w:r>
          </w:p>
        </w:tc>
        <w:tc>
          <w:tcPr>
            <w:tcW w:w="6889" w:type="dxa"/>
          </w:tcPr>
          <w:p w14:paraId="1C8F1A88" w14:textId="77777777" w:rsidR="00203F2F" w:rsidRPr="007436CB" w:rsidRDefault="00203F2F" w:rsidP="00B70A69">
            <w:pPr>
              <w:rPr>
                <w:rFonts w:cs="Times New Roman"/>
                <w:sz w:val="18"/>
                <w:szCs w:val="18"/>
              </w:rPr>
            </w:pPr>
            <w:r w:rsidRPr="00647D38">
              <w:rPr>
                <w:rFonts w:cs="Times New Roman"/>
                <w:sz w:val="18"/>
                <w:szCs w:val="18"/>
              </w:rPr>
              <w:t>MSSSLYTTDNPVFSAYLFYCAILVLKVLFMAPLTARYRFAKRIFANPEDTTLTPKSKVKYDDLDIERVRRAHLNDLENIPVFMVAALLYIATNPSYFLAVNLFRIFTIARIIHTFVYAIVVIPQPARALAWGVGYAATIYLALQVVLFSL</w:t>
            </w:r>
          </w:p>
        </w:tc>
      </w:tr>
      <w:tr w:rsidR="00203F2F" w14:paraId="5ACC58F6" w14:textId="77777777" w:rsidTr="00B70A69">
        <w:trPr>
          <w:jc w:val="center"/>
        </w:trPr>
        <w:tc>
          <w:tcPr>
            <w:tcW w:w="1474" w:type="dxa"/>
            <w:vAlign w:val="center"/>
          </w:tcPr>
          <w:p w14:paraId="585396CA" w14:textId="77777777" w:rsidR="00203F2F" w:rsidRPr="007436CB" w:rsidRDefault="00203F2F" w:rsidP="00B70A69">
            <w:pPr>
              <w:rPr>
                <w:rFonts w:cs="Times New Roman"/>
                <w:sz w:val="18"/>
                <w:szCs w:val="18"/>
              </w:rPr>
            </w:pPr>
            <w:r w:rsidRPr="00647D38">
              <w:rPr>
                <w:rFonts w:cs="Times New Roman"/>
                <w:sz w:val="18"/>
                <w:szCs w:val="18"/>
              </w:rPr>
              <w:t>AgGSTd1</w:t>
            </w:r>
          </w:p>
        </w:tc>
        <w:tc>
          <w:tcPr>
            <w:tcW w:w="6889" w:type="dxa"/>
          </w:tcPr>
          <w:p w14:paraId="19CCA46B" w14:textId="77777777" w:rsidR="00203F2F" w:rsidRPr="007436CB" w:rsidRDefault="00203F2F" w:rsidP="00B70A69">
            <w:pPr>
              <w:rPr>
                <w:rFonts w:cs="Times New Roman"/>
                <w:sz w:val="18"/>
                <w:szCs w:val="18"/>
              </w:rPr>
            </w:pPr>
            <w:r w:rsidRPr="00647D38">
              <w:rPr>
                <w:rFonts w:cs="Times New Roman"/>
                <w:sz w:val="18"/>
                <w:szCs w:val="18"/>
              </w:rPr>
              <w:t>MDFYYLPGSAPCRAVQMTAAAVGVELNLKLTDLMKGEHMKPEFLKLNPQHCIPTLVDNGFALWESRAIQIYLAEKYGKDDKLYPKDPQKRAVVNQRLYFDMGTLYQRFADYHYPQIFAKQPANPENEKKMKDAVGFLNTFLEGQEYAAGNDLTIADLSLAATIATYEVAGFDFAPYPNVAAWFARCKANAPGYALNQAGADEFKAKFLS</w:t>
            </w:r>
          </w:p>
        </w:tc>
      </w:tr>
      <w:tr w:rsidR="00203F2F" w14:paraId="1B935CA9" w14:textId="77777777" w:rsidTr="00B70A69">
        <w:trPr>
          <w:jc w:val="center"/>
        </w:trPr>
        <w:tc>
          <w:tcPr>
            <w:tcW w:w="1474" w:type="dxa"/>
            <w:vAlign w:val="center"/>
          </w:tcPr>
          <w:p w14:paraId="6C7DC921" w14:textId="77777777" w:rsidR="00203F2F" w:rsidRPr="007436CB" w:rsidRDefault="00203F2F" w:rsidP="00B70A69">
            <w:pPr>
              <w:rPr>
                <w:rFonts w:cs="Times New Roman"/>
                <w:sz w:val="18"/>
                <w:szCs w:val="18"/>
              </w:rPr>
            </w:pPr>
            <w:r w:rsidRPr="00647D38">
              <w:rPr>
                <w:rFonts w:cs="Times New Roman"/>
                <w:sz w:val="18"/>
                <w:szCs w:val="18"/>
              </w:rPr>
              <w:t>AgGSTu1</w:t>
            </w:r>
          </w:p>
        </w:tc>
        <w:tc>
          <w:tcPr>
            <w:tcW w:w="6889" w:type="dxa"/>
          </w:tcPr>
          <w:p w14:paraId="3099E92E" w14:textId="77777777" w:rsidR="00203F2F" w:rsidRPr="007436CB" w:rsidRDefault="00203F2F" w:rsidP="00B70A69">
            <w:pPr>
              <w:rPr>
                <w:rFonts w:cs="Times New Roman"/>
                <w:sz w:val="18"/>
                <w:szCs w:val="18"/>
              </w:rPr>
            </w:pPr>
            <w:r w:rsidRPr="00647D38">
              <w:rPr>
                <w:rFonts w:cs="Times New Roman"/>
                <w:sz w:val="18"/>
                <w:szCs w:val="18"/>
              </w:rPr>
              <w:t>MKLYAVSDGPPSLAVRMALEALNIPYEHVSVDYGKAEHLTAEYEKMNPQKEIPVLDDDGFFLSESNAILQYLCEKYAPTSDLYPNDPKDRALVNHRLCFNLAFLYPQISAYVMAPIFFDYERTAIGLKKLHLALAAFETYLQRTGTRYAAGSGLTIADFPLVSSVMCLEAIGFGLGERYPKVQAWYDGFKQAHPSLWAIAAKGMEEIAEFEKNPPDLTGMVHPIHPIRKPAAK</w:t>
            </w:r>
          </w:p>
        </w:tc>
      </w:tr>
      <w:tr w:rsidR="00203F2F" w14:paraId="7F9E82C5" w14:textId="77777777" w:rsidTr="00B70A69">
        <w:trPr>
          <w:jc w:val="center"/>
        </w:trPr>
        <w:tc>
          <w:tcPr>
            <w:tcW w:w="1474" w:type="dxa"/>
            <w:vAlign w:val="center"/>
          </w:tcPr>
          <w:p w14:paraId="7F5675CA" w14:textId="77777777" w:rsidR="00203F2F" w:rsidRPr="007436CB" w:rsidRDefault="00203F2F" w:rsidP="00B70A69">
            <w:pPr>
              <w:rPr>
                <w:rFonts w:cs="Times New Roman"/>
                <w:sz w:val="18"/>
                <w:szCs w:val="18"/>
              </w:rPr>
            </w:pPr>
            <w:r w:rsidRPr="00647D38">
              <w:rPr>
                <w:rFonts w:cs="Times New Roman"/>
                <w:sz w:val="18"/>
                <w:szCs w:val="18"/>
              </w:rPr>
              <w:t>AgGSTu2</w:t>
            </w:r>
          </w:p>
        </w:tc>
        <w:tc>
          <w:tcPr>
            <w:tcW w:w="6889" w:type="dxa"/>
          </w:tcPr>
          <w:p w14:paraId="32F1C1A4" w14:textId="77777777" w:rsidR="00203F2F" w:rsidRPr="007436CB" w:rsidRDefault="00203F2F" w:rsidP="00B70A69">
            <w:pPr>
              <w:rPr>
                <w:rFonts w:cs="Times New Roman"/>
                <w:sz w:val="18"/>
                <w:szCs w:val="18"/>
              </w:rPr>
            </w:pPr>
            <w:r w:rsidRPr="00647D38">
              <w:rPr>
                <w:rFonts w:cs="Times New Roman"/>
                <w:sz w:val="18"/>
                <w:szCs w:val="18"/>
              </w:rPr>
              <w:t>MPAPTLYYFPMSPPARAVLLLMKELELPMNLKEVNPLAGETRTEEFMRMNPEHTIPTLDDNGFYLGESRAILSYLIDAYRPGHTLYPNIPKEKALINRVLHHDLGSFYPKFFGTIGALFSGAATEISDEMKTTTQKALTDLEHYLTRNDYFAGENLTIADLSLVPTIASAVHCGLDLTNYPRLNAWYESCRVLKGFEDDQEAARQVGEYLRSKFPTGLEALN</w:t>
            </w:r>
          </w:p>
        </w:tc>
      </w:tr>
      <w:tr w:rsidR="00203F2F" w14:paraId="7A329314" w14:textId="77777777" w:rsidTr="00B70A69">
        <w:trPr>
          <w:jc w:val="center"/>
        </w:trPr>
        <w:tc>
          <w:tcPr>
            <w:tcW w:w="1474" w:type="dxa"/>
            <w:vAlign w:val="center"/>
          </w:tcPr>
          <w:p w14:paraId="7F0BC9BB" w14:textId="77777777" w:rsidR="00203F2F" w:rsidRPr="007436CB" w:rsidRDefault="00203F2F" w:rsidP="00B70A69">
            <w:pPr>
              <w:rPr>
                <w:rFonts w:cs="Times New Roman"/>
                <w:sz w:val="18"/>
                <w:szCs w:val="18"/>
              </w:rPr>
            </w:pPr>
            <w:r w:rsidRPr="00647D38">
              <w:rPr>
                <w:rFonts w:cs="Times New Roman"/>
                <w:sz w:val="18"/>
                <w:szCs w:val="18"/>
              </w:rPr>
              <w:t>AgGSTo1</w:t>
            </w:r>
          </w:p>
        </w:tc>
        <w:tc>
          <w:tcPr>
            <w:tcW w:w="6889" w:type="dxa"/>
          </w:tcPr>
          <w:p w14:paraId="0247090B" w14:textId="77777777" w:rsidR="00203F2F" w:rsidRPr="007436CB" w:rsidRDefault="00203F2F" w:rsidP="00B70A69">
            <w:pPr>
              <w:rPr>
                <w:rFonts w:cs="Times New Roman"/>
                <w:sz w:val="18"/>
                <w:szCs w:val="18"/>
              </w:rPr>
            </w:pPr>
            <w:r w:rsidRPr="00647D38">
              <w:rPr>
                <w:rFonts w:cs="Times New Roman"/>
                <w:sz w:val="18"/>
                <w:szCs w:val="18"/>
              </w:rPr>
              <w:t>MSNGKHLAKGSSPPSLPDDGKLRLYSMRFCPYAQRVHLMLDAKKIPYHAIYINLSEKPEWYLEKNPLGKVPALEIPGKEGVTLYESLVLSDYIEEAYSAQQRKLYPADPFSKAQDRILIERFAGSVIGPYYRILFAADGIPPGAITEFGAGLDIFEKELKARGTPYFGGDKPGMIDYMIWPWCERVDLLKFALGDKYELDKERFGKLLQWRELMEKDDAVKQSFISTEDHTKFLQSRKNGENNYDILA</w:t>
            </w:r>
          </w:p>
        </w:tc>
      </w:tr>
      <w:tr w:rsidR="00203F2F" w14:paraId="1CD99550" w14:textId="77777777" w:rsidTr="00B70A69">
        <w:trPr>
          <w:jc w:val="center"/>
        </w:trPr>
        <w:tc>
          <w:tcPr>
            <w:tcW w:w="1474" w:type="dxa"/>
            <w:vAlign w:val="center"/>
          </w:tcPr>
          <w:p w14:paraId="01416D4B" w14:textId="77777777" w:rsidR="00203F2F" w:rsidRPr="007436CB" w:rsidRDefault="00203F2F" w:rsidP="00B70A69">
            <w:pPr>
              <w:rPr>
                <w:rFonts w:cs="Times New Roman"/>
                <w:sz w:val="18"/>
                <w:szCs w:val="18"/>
              </w:rPr>
            </w:pPr>
            <w:r w:rsidRPr="00647D38">
              <w:rPr>
                <w:rFonts w:cs="Times New Roman"/>
                <w:sz w:val="18"/>
                <w:szCs w:val="18"/>
              </w:rPr>
              <w:t>AgGSTs1</w:t>
            </w:r>
          </w:p>
        </w:tc>
        <w:tc>
          <w:tcPr>
            <w:tcW w:w="6889" w:type="dxa"/>
          </w:tcPr>
          <w:p w14:paraId="460A8693" w14:textId="77777777" w:rsidR="00203F2F" w:rsidRPr="007436CB" w:rsidRDefault="00203F2F" w:rsidP="00B70A69">
            <w:pPr>
              <w:rPr>
                <w:rFonts w:cs="Times New Roman"/>
                <w:sz w:val="18"/>
                <w:szCs w:val="18"/>
              </w:rPr>
            </w:pPr>
            <w:r w:rsidRPr="00647D38">
              <w:rPr>
                <w:rFonts w:cs="Times New Roman"/>
                <w:sz w:val="18"/>
                <w:szCs w:val="18"/>
              </w:rPr>
              <w:t>FNVKALGEPLRFLLSYGNLPFDDVRITREEWPALKPTMPMGQMPVLEVDGKKVHQSVAMSRYLANQVGLAGADDWENLMIDTVVDTVNDFRLKIAVVSYEPDDEIKEKKL</w:t>
            </w:r>
            <w:r w:rsidRPr="00647D38">
              <w:rPr>
                <w:rFonts w:cs="Times New Roman"/>
                <w:sz w:val="18"/>
                <w:szCs w:val="18"/>
              </w:rPr>
              <w:lastRenderedPageBreak/>
              <w:t>VTLNNEVIPFYLEKLDDIARDNNGYLANSKLSWADIYFTAILDYLNYMTKSDLVANHPNLQRVVDNVTSIESIRSWIDKRPKTEI</w:t>
            </w:r>
          </w:p>
        </w:tc>
      </w:tr>
      <w:tr w:rsidR="00203F2F" w14:paraId="49AA2182" w14:textId="77777777" w:rsidTr="00B70A69">
        <w:trPr>
          <w:jc w:val="center"/>
        </w:trPr>
        <w:tc>
          <w:tcPr>
            <w:tcW w:w="1474" w:type="dxa"/>
            <w:vAlign w:val="center"/>
          </w:tcPr>
          <w:p w14:paraId="6241F02F" w14:textId="77777777" w:rsidR="00203F2F" w:rsidRPr="007436CB" w:rsidRDefault="00203F2F" w:rsidP="00B70A69">
            <w:pPr>
              <w:rPr>
                <w:rFonts w:cs="Times New Roman"/>
                <w:sz w:val="18"/>
                <w:szCs w:val="18"/>
              </w:rPr>
            </w:pPr>
            <w:r w:rsidRPr="00647D38">
              <w:rPr>
                <w:rFonts w:cs="Times New Roman"/>
                <w:sz w:val="18"/>
                <w:szCs w:val="18"/>
              </w:rPr>
              <w:t>AgGSTt1</w:t>
            </w:r>
          </w:p>
        </w:tc>
        <w:tc>
          <w:tcPr>
            <w:tcW w:w="6889" w:type="dxa"/>
          </w:tcPr>
          <w:p w14:paraId="16A817EA" w14:textId="77777777" w:rsidR="00203F2F" w:rsidRPr="007436CB" w:rsidRDefault="00203F2F" w:rsidP="00B70A69">
            <w:pPr>
              <w:rPr>
                <w:rFonts w:cs="Times New Roman"/>
                <w:sz w:val="18"/>
                <w:szCs w:val="18"/>
              </w:rPr>
            </w:pPr>
            <w:r w:rsidRPr="00647D38">
              <w:rPr>
                <w:rFonts w:cs="Times New Roman"/>
                <w:sz w:val="18"/>
                <w:szCs w:val="18"/>
              </w:rPr>
              <w:t>MSKNLKYYYDLMSQPSRALWIFLEKTKLPYEKCLINLGKGEHLTEEFKAINRFQKVPCITDSQIKLAESVAIFRYLCREYQVPDHWYPADSRRQALVDEYLEWQHHNTRATCAIYFQYVWLRPRMFGTKVDPKQAEKYRGQMEGTLDFIEREYLGSGARFIAGDEITVADLLAACEIEQPRMAGYDPCEGRPNLTQWMARVRESTNPYYDQAHKLVNKFAQDTASKAKL</w:t>
            </w:r>
          </w:p>
        </w:tc>
      </w:tr>
      <w:tr w:rsidR="00203F2F" w14:paraId="4B592E7F" w14:textId="77777777" w:rsidTr="00B70A69">
        <w:trPr>
          <w:jc w:val="center"/>
        </w:trPr>
        <w:tc>
          <w:tcPr>
            <w:tcW w:w="1474" w:type="dxa"/>
            <w:vAlign w:val="center"/>
          </w:tcPr>
          <w:p w14:paraId="1ED4463B" w14:textId="77777777" w:rsidR="00203F2F" w:rsidRPr="007436CB" w:rsidRDefault="00203F2F" w:rsidP="00B70A69">
            <w:pPr>
              <w:rPr>
                <w:rFonts w:cs="Times New Roman"/>
                <w:sz w:val="18"/>
                <w:szCs w:val="18"/>
              </w:rPr>
            </w:pPr>
            <w:r w:rsidRPr="00647D38">
              <w:rPr>
                <w:rFonts w:cs="Times New Roman"/>
                <w:sz w:val="18"/>
                <w:szCs w:val="18"/>
              </w:rPr>
              <w:t>AgGSTz1</w:t>
            </w:r>
          </w:p>
        </w:tc>
        <w:tc>
          <w:tcPr>
            <w:tcW w:w="6889" w:type="dxa"/>
          </w:tcPr>
          <w:p w14:paraId="5096FC48" w14:textId="77777777" w:rsidR="00203F2F" w:rsidRPr="007436CB" w:rsidRDefault="00203F2F" w:rsidP="00B70A69">
            <w:pPr>
              <w:rPr>
                <w:rFonts w:cs="Times New Roman"/>
                <w:sz w:val="18"/>
                <w:szCs w:val="18"/>
              </w:rPr>
            </w:pPr>
            <w:r w:rsidRPr="00647D38">
              <w:rPr>
                <w:rFonts w:cs="Times New Roman"/>
                <w:sz w:val="18"/>
                <w:szCs w:val="18"/>
              </w:rPr>
              <w:t>MANVDILPESQPILYSYWRSSCSWRVRIALNLKEIPYDIKPISLIKSGGEQHCNEYREVNPMEQVPALQIDGHTLIESVSIMYYLEETRPQRPLMPQDVLKRAKVREICEVIASGVQPLQNLIVLIHVGEEKKKEWAQHWITRGFRAIEKLLSTSAGKFCVGDEITLADCCLVPQVFNARRFHVDLRPYPIILRIDRELEGHPAFRAAHPSNQPDCPPEAAK</w:t>
            </w:r>
          </w:p>
        </w:tc>
      </w:tr>
      <w:tr w:rsidR="00203F2F" w14:paraId="3DA11F87" w14:textId="77777777" w:rsidTr="00B70A69">
        <w:trPr>
          <w:jc w:val="center"/>
        </w:trPr>
        <w:tc>
          <w:tcPr>
            <w:tcW w:w="1474" w:type="dxa"/>
            <w:vAlign w:val="center"/>
          </w:tcPr>
          <w:p w14:paraId="37599DE5" w14:textId="77777777" w:rsidR="00203F2F" w:rsidRPr="007436CB" w:rsidRDefault="00203F2F" w:rsidP="00B70A69">
            <w:pPr>
              <w:rPr>
                <w:rFonts w:cs="Times New Roman"/>
                <w:sz w:val="18"/>
                <w:szCs w:val="18"/>
              </w:rPr>
            </w:pPr>
            <w:r w:rsidRPr="00647D38">
              <w:rPr>
                <w:rFonts w:cs="Times New Roman"/>
                <w:sz w:val="18"/>
                <w:szCs w:val="18"/>
              </w:rPr>
              <w:t>GmolGSTD1</w:t>
            </w:r>
          </w:p>
        </w:tc>
        <w:tc>
          <w:tcPr>
            <w:tcW w:w="6889" w:type="dxa"/>
          </w:tcPr>
          <w:p w14:paraId="040B3948" w14:textId="77777777" w:rsidR="00203F2F" w:rsidRPr="007436CB" w:rsidRDefault="00203F2F" w:rsidP="00B70A69">
            <w:pPr>
              <w:rPr>
                <w:rFonts w:cs="Times New Roman"/>
                <w:sz w:val="18"/>
                <w:szCs w:val="18"/>
              </w:rPr>
            </w:pPr>
            <w:r w:rsidRPr="00647D38">
              <w:rPr>
                <w:rFonts w:cs="Times New Roman"/>
                <w:sz w:val="18"/>
                <w:szCs w:val="18"/>
              </w:rPr>
              <w:t>MPDLYYVPGSAPCRAVLLAAKALNVTLNLKLVDLHKGEHLKPEYLKINPQHTVPTLVDDGLALAESRAIITYLANKYGKGSTLYPEEPRARALVDQRLYFDIGTLYQRFGDYFYPQVFGGAPADQEKKQKVEDALKLLDQFLDGQKYVAGPNLTLADLSLIAGVSSFEASDIDFKKYSNVNRWYETVKSSAPGYQEANEKGLEAFKSLVKK</w:t>
            </w:r>
          </w:p>
        </w:tc>
      </w:tr>
      <w:tr w:rsidR="00203F2F" w14:paraId="0463E510" w14:textId="77777777" w:rsidTr="00B70A69">
        <w:trPr>
          <w:jc w:val="center"/>
        </w:trPr>
        <w:tc>
          <w:tcPr>
            <w:tcW w:w="1474" w:type="dxa"/>
            <w:vAlign w:val="center"/>
          </w:tcPr>
          <w:p w14:paraId="69434380" w14:textId="77777777" w:rsidR="00203F2F" w:rsidRPr="007436CB" w:rsidRDefault="00203F2F" w:rsidP="00B70A69">
            <w:pPr>
              <w:rPr>
                <w:rFonts w:cs="Times New Roman"/>
                <w:sz w:val="18"/>
                <w:szCs w:val="18"/>
              </w:rPr>
            </w:pPr>
            <w:r w:rsidRPr="00647D38">
              <w:rPr>
                <w:rFonts w:cs="Times New Roman"/>
                <w:sz w:val="18"/>
                <w:szCs w:val="18"/>
              </w:rPr>
              <w:t>SzeaGSTd1</w:t>
            </w:r>
          </w:p>
        </w:tc>
        <w:tc>
          <w:tcPr>
            <w:tcW w:w="6889" w:type="dxa"/>
          </w:tcPr>
          <w:p w14:paraId="54816DF3" w14:textId="77777777" w:rsidR="00203F2F" w:rsidRPr="007436CB" w:rsidRDefault="00203F2F" w:rsidP="00B70A69">
            <w:pPr>
              <w:rPr>
                <w:rFonts w:cs="Times New Roman"/>
                <w:sz w:val="18"/>
                <w:szCs w:val="18"/>
              </w:rPr>
            </w:pPr>
            <w:r w:rsidRPr="0000365F">
              <w:rPr>
                <w:rFonts w:cs="Times New Roman"/>
                <w:sz w:val="18"/>
                <w:szCs w:val="18"/>
              </w:rPr>
              <w:t>MGNCIENEGIAPLNNGVINLKMSGSNEPIDIYYFPPSPPSRAALMLIKALGLKHNVKTVVLPNGEHMKPEFLKLNPLHTIPVIEDNGFTLYESHVIMKYLVDVYGKDDSLFPKDPKKGAIVNLRCYFSACYLFPRFAEYHVPTMFHGVPPSEEGLKKLKEVLEHLNGFLDNQMYVAGPTLTVADFANITVITTIDASGSVDLRSYPNIWMWYQRCKKSMEEYGFEEVNQAGASAFGQMYKTKLSSIK</w:t>
            </w:r>
          </w:p>
        </w:tc>
      </w:tr>
      <w:tr w:rsidR="00203F2F" w14:paraId="763332AD" w14:textId="77777777" w:rsidTr="00B70A69">
        <w:trPr>
          <w:jc w:val="center"/>
        </w:trPr>
        <w:tc>
          <w:tcPr>
            <w:tcW w:w="1474" w:type="dxa"/>
            <w:vAlign w:val="center"/>
          </w:tcPr>
          <w:p w14:paraId="07574BDE" w14:textId="77777777" w:rsidR="00203F2F" w:rsidRPr="007436CB" w:rsidRDefault="00203F2F" w:rsidP="00B70A69">
            <w:pPr>
              <w:rPr>
                <w:rFonts w:cs="Times New Roman"/>
                <w:sz w:val="18"/>
                <w:szCs w:val="18"/>
              </w:rPr>
            </w:pPr>
            <w:r w:rsidRPr="0000365F">
              <w:rPr>
                <w:rFonts w:cs="Times New Roman"/>
                <w:sz w:val="18"/>
                <w:szCs w:val="18"/>
              </w:rPr>
              <w:t>PiGSTd1</w:t>
            </w:r>
          </w:p>
        </w:tc>
        <w:tc>
          <w:tcPr>
            <w:tcW w:w="6889" w:type="dxa"/>
          </w:tcPr>
          <w:p w14:paraId="3B0627D7" w14:textId="77777777" w:rsidR="00203F2F" w:rsidRPr="007436CB" w:rsidRDefault="00203F2F" w:rsidP="00B70A69">
            <w:pPr>
              <w:rPr>
                <w:rFonts w:cs="Times New Roman"/>
                <w:sz w:val="18"/>
                <w:szCs w:val="18"/>
              </w:rPr>
            </w:pPr>
            <w:r w:rsidRPr="0000365F">
              <w:rPr>
                <w:rFonts w:cs="Times New Roman"/>
                <w:sz w:val="18"/>
                <w:szCs w:val="18"/>
              </w:rPr>
              <w:t>MYSIRSLAFMFLVVLGNAAARSKSSRMPAQAIKLYYLPPSPPCRAVMMTARALGLDLNLVLTNIMEGAHMTPEYIKMNPQHTVPTMDDNGFILWESRAIMAYFVNAYGRDDSLYPKNPRLRAVVDQRLNFDIGTLFPRYIDVYMPVLFKGEEMSQEAVDKLNEALGWLNTIMEGKTFVAGDNLTIADISIVITFTNLDAFDYDFSEYENLTQWFERTKKALEPYGYMEIDHAGGQILASFLKKD</w:t>
            </w:r>
          </w:p>
        </w:tc>
      </w:tr>
      <w:tr w:rsidR="00203F2F" w14:paraId="7C6C706A" w14:textId="77777777" w:rsidTr="00B70A69">
        <w:trPr>
          <w:jc w:val="center"/>
        </w:trPr>
        <w:tc>
          <w:tcPr>
            <w:tcW w:w="1474" w:type="dxa"/>
            <w:vAlign w:val="center"/>
          </w:tcPr>
          <w:p w14:paraId="252C134E" w14:textId="77777777" w:rsidR="00203F2F" w:rsidRPr="007436CB" w:rsidRDefault="00203F2F" w:rsidP="00B70A69">
            <w:pPr>
              <w:rPr>
                <w:rFonts w:cs="Times New Roman"/>
                <w:sz w:val="18"/>
                <w:szCs w:val="18"/>
              </w:rPr>
            </w:pPr>
            <w:r w:rsidRPr="0000365F">
              <w:rPr>
                <w:rFonts w:cs="Times New Roman"/>
                <w:sz w:val="18"/>
                <w:szCs w:val="18"/>
              </w:rPr>
              <w:t>GST-msolf1</w:t>
            </w:r>
          </w:p>
        </w:tc>
        <w:tc>
          <w:tcPr>
            <w:tcW w:w="6889" w:type="dxa"/>
          </w:tcPr>
          <w:p w14:paraId="26ED65F0" w14:textId="77777777" w:rsidR="00203F2F" w:rsidRPr="007436CB" w:rsidRDefault="00203F2F" w:rsidP="00B70A69">
            <w:pPr>
              <w:rPr>
                <w:rFonts w:cs="Times New Roman"/>
                <w:sz w:val="18"/>
                <w:szCs w:val="18"/>
              </w:rPr>
            </w:pPr>
            <w:r w:rsidRPr="0000365F">
              <w:rPr>
                <w:rFonts w:cs="Times New Roman"/>
                <w:sz w:val="18"/>
                <w:szCs w:val="18"/>
              </w:rPr>
              <w:t>MPSEPIKFYYLAPSPPCRAVMMAARALDLELDLIPTNIMDSDHKTPEYLKMNPQHTIPTMDDSGFILWESRAILAYLVNAYGKDDSLYPKNPRQRAIVDQRLNFDIGTLFPRYSNLYFPMLFRGDEYNQENADKLNEALGWLNIFLEKSAFVAGDNLTIADISIIVTITNLDAFKFDFSEHENLTKWFERTKKALEPYDWEDIDETGAQMLADFLKREH</w:t>
            </w:r>
          </w:p>
        </w:tc>
      </w:tr>
      <w:tr w:rsidR="00203F2F" w14:paraId="029B7DF6" w14:textId="77777777" w:rsidTr="00B70A69">
        <w:trPr>
          <w:jc w:val="center"/>
        </w:trPr>
        <w:tc>
          <w:tcPr>
            <w:tcW w:w="1474" w:type="dxa"/>
            <w:vAlign w:val="center"/>
          </w:tcPr>
          <w:p w14:paraId="6721969B" w14:textId="77777777" w:rsidR="00203F2F" w:rsidRPr="007436CB" w:rsidRDefault="00203F2F" w:rsidP="00B70A69">
            <w:pPr>
              <w:rPr>
                <w:rFonts w:cs="Times New Roman"/>
                <w:sz w:val="18"/>
                <w:szCs w:val="18"/>
              </w:rPr>
            </w:pPr>
            <w:r w:rsidRPr="0000365F">
              <w:rPr>
                <w:rFonts w:cs="Times New Roman"/>
                <w:sz w:val="18"/>
                <w:szCs w:val="18"/>
              </w:rPr>
              <w:t>BmGSTe1</w:t>
            </w:r>
          </w:p>
        </w:tc>
        <w:tc>
          <w:tcPr>
            <w:tcW w:w="6889" w:type="dxa"/>
          </w:tcPr>
          <w:p w14:paraId="0E9B9B24" w14:textId="77777777" w:rsidR="00203F2F" w:rsidRPr="007436CB" w:rsidRDefault="00203F2F" w:rsidP="00B70A69">
            <w:pPr>
              <w:rPr>
                <w:rFonts w:cs="Times New Roman"/>
                <w:sz w:val="18"/>
                <w:szCs w:val="18"/>
              </w:rPr>
            </w:pPr>
            <w:r w:rsidRPr="0000365F">
              <w:rPr>
                <w:rFonts w:cs="Times New Roman"/>
                <w:sz w:val="18"/>
                <w:szCs w:val="18"/>
              </w:rPr>
              <w:t>MVLTLYKMDASPPVRAVYMVIEALSIPNVKYVDVDLLAEDHLKEEFLKLNPQHTIPMLTDDKFVIWDSHAIATYLLNKYGKGSSYYPEDPEKRALIEMRLHFDSGILYPALRENDEPIFFWGETTFKPEGLAKIKSAYDFTEKFLSDSPWIAGDDVTVADMSCVATIGSLDALLPINEKEYPKITSWLKRCSELDFYQRGNNVKGLLEFKALLKQYLSRGKE</w:t>
            </w:r>
          </w:p>
        </w:tc>
      </w:tr>
      <w:tr w:rsidR="00203F2F" w14:paraId="2848F501" w14:textId="77777777" w:rsidTr="00B70A69">
        <w:trPr>
          <w:jc w:val="center"/>
        </w:trPr>
        <w:tc>
          <w:tcPr>
            <w:tcW w:w="1474" w:type="dxa"/>
            <w:vAlign w:val="center"/>
          </w:tcPr>
          <w:p w14:paraId="223BFD97" w14:textId="77777777" w:rsidR="00203F2F" w:rsidRPr="007436CB" w:rsidRDefault="00203F2F" w:rsidP="00B70A69">
            <w:pPr>
              <w:rPr>
                <w:rFonts w:cs="Times New Roman"/>
                <w:sz w:val="18"/>
                <w:szCs w:val="18"/>
              </w:rPr>
            </w:pPr>
            <w:r w:rsidRPr="0000365F">
              <w:rPr>
                <w:rFonts w:cs="Times New Roman"/>
                <w:sz w:val="18"/>
                <w:szCs w:val="18"/>
              </w:rPr>
              <w:t>BmGSTe3</w:t>
            </w:r>
          </w:p>
        </w:tc>
        <w:tc>
          <w:tcPr>
            <w:tcW w:w="6889" w:type="dxa"/>
          </w:tcPr>
          <w:p w14:paraId="727C5EAD" w14:textId="77777777" w:rsidR="00203F2F" w:rsidRPr="007436CB" w:rsidRDefault="00203F2F" w:rsidP="00B70A69">
            <w:pPr>
              <w:rPr>
                <w:rFonts w:cs="Times New Roman"/>
                <w:sz w:val="18"/>
                <w:szCs w:val="18"/>
              </w:rPr>
            </w:pPr>
            <w:r w:rsidRPr="0000365F">
              <w:rPr>
                <w:rFonts w:cs="Times New Roman"/>
                <w:sz w:val="18"/>
                <w:szCs w:val="18"/>
              </w:rPr>
              <w:t>MSLMLYKLNASPPARTAMMVCELFKVPVKMVDVNLSKGEHFSPEYLKRNPLHTVPTLEDGDLIITDSHAIAMYLADKYGKDDSLYPKDLKSRAIVNQRLFFDSTVLFSRMRSVTFPVIIEGCKTVTEKQINDIIEAYGYVETYLSNTKFIATNNLTIADISAYAVVSSLLFIVPLDGAKFPKTQTWLNEMEKKPFAQKYNVNGVAELGALLKEKLGS</w:t>
            </w:r>
          </w:p>
        </w:tc>
      </w:tr>
      <w:tr w:rsidR="00203F2F" w14:paraId="3836F554" w14:textId="77777777" w:rsidTr="00B70A69">
        <w:trPr>
          <w:jc w:val="center"/>
        </w:trPr>
        <w:tc>
          <w:tcPr>
            <w:tcW w:w="1474" w:type="dxa"/>
            <w:vAlign w:val="center"/>
          </w:tcPr>
          <w:p w14:paraId="11EBFF68" w14:textId="77777777" w:rsidR="00203F2F" w:rsidRPr="007436CB" w:rsidRDefault="00203F2F" w:rsidP="00B70A69">
            <w:pPr>
              <w:rPr>
                <w:rFonts w:cs="Times New Roman"/>
                <w:sz w:val="18"/>
                <w:szCs w:val="18"/>
              </w:rPr>
            </w:pPr>
            <w:r w:rsidRPr="0000365F">
              <w:rPr>
                <w:rFonts w:cs="Times New Roman"/>
                <w:sz w:val="18"/>
                <w:szCs w:val="18"/>
              </w:rPr>
              <w:t>BmGSTe4</w:t>
            </w:r>
          </w:p>
        </w:tc>
        <w:tc>
          <w:tcPr>
            <w:tcW w:w="6889" w:type="dxa"/>
          </w:tcPr>
          <w:p w14:paraId="25B1FCAB" w14:textId="77777777" w:rsidR="00203F2F" w:rsidRPr="007436CB" w:rsidRDefault="00203F2F" w:rsidP="00B70A69">
            <w:pPr>
              <w:rPr>
                <w:rFonts w:cs="Times New Roman"/>
                <w:sz w:val="18"/>
                <w:szCs w:val="18"/>
              </w:rPr>
            </w:pPr>
            <w:r w:rsidRPr="0000365F">
              <w:rPr>
                <w:rFonts w:cs="Times New Roman"/>
                <w:sz w:val="18"/>
                <w:szCs w:val="18"/>
              </w:rPr>
              <w:t>MVFILYKKDTSPPCRSVQMVLHELGIYDVELIEVNLPERDHLKEEFLRMNPQHTVPTLIDGDFIIWDSHAIVTYLVNRYAKNDTLYPKEPKQRAIVDQRLHFDTGVLFAILRATAEPVLYNNEKSFKQENLEKMEAAYEFVEKFLTSDWLAGDQVTLADICCVSTISSMNVIVPIDKKKYPKIISWLQRCSEQEFYKKANEPGLKKFIEMFKNKIGN</w:t>
            </w:r>
          </w:p>
        </w:tc>
      </w:tr>
      <w:tr w:rsidR="00203F2F" w14:paraId="017CFC65" w14:textId="77777777" w:rsidTr="00B70A69">
        <w:trPr>
          <w:jc w:val="center"/>
        </w:trPr>
        <w:tc>
          <w:tcPr>
            <w:tcW w:w="1474" w:type="dxa"/>
            <w:vAlign w:val="center"/>
          </w:tcPr>
          <w:p w14:paraId="2F6E5CC0" w14:textId="77777777" w:rsidR="00203F2F" w:rsidRPr="007436CB" w:rsidRDefault="00203F2F" w:rsidP="00B70A69">
            <w:pPr>
              <w:rPr>
                <w:rFonts w:cs="Times New Roman"/>
                <w:sz w:val="18"/>
                <w:szCs w:val="18"/>
              </w:rPr>
            </w:pPr>
            <w:r w:rsidRPr="0000365F">
              <w:rPr>
                <w:rFonts w:cs="Times New Roman"/>
                <w:sz w:val="18"/>
                <w:szCs w:val="18"/>
              </w:rPr>
              <w:t>BmGSTo1</w:t>
            </w:r>
          </w:p>
        </w:tc>
        <w:tc>
          <w:tcPr>
            <w:tcW w:w="6889" w:type="dxa"/>
          </w:tcPr>
          <w:p w14:paraId="37E9054C" w14:textId="77777777" w:rsidR="00203F2F" w:rsidRPr="007436CB" w:rsidRDefault="00203F2F" w:rsidP="00B70A69">
            <w:pPr>
              <w:rPr>
                <w:rFonts w:cs="Times New Roman"/>
                <w:sz w:val="18"/>
                <w:szCs w:val="18"/>
              </w:rPr>
            </w:pPr>
            <w:r w:rsidRPr="0000365F">
              <w:rPr>
                <w:rFonts w:cs="Times New Roman"/>
                <w:sz w:val="18"/>
                <w:szCs w:val="18"/>
              </w:rPr>
              <w:t>MSEKHLQTGDVLPPYSGKLRVFAMRFCPYAERTVLTLNAKNIPYDLVFINLDQKPEWIFNFSPKGTVPALEYEPGKALFDSNIINVYLDEKYPEIPLQASDPLRRAQDKILVESFAPAQSAYYTAAFNAQALEPSMVETYHKGLEGLQKELETRSTKYLHGDEPGWVDY</w:t>
            </w:r>
            <w:r w:rsidRPr="0000365F">
              <w:rPr>
                <w:rFonts w:cs="Times New Roman"/>
                <w:sz w:val="18"/>
                <w:szCs w:val="18"/>
              </w:rPr>
              <w:lastRenderedPageBreak/>
              <w:t>TLWPFLERFEALPLIGKAEFAIDQTKYERLVTYIEAMKNVPAVKSYFLAAETHAKFIESRAQGDANYNMLDTSAVCCMRPRKKKE</w:t>
            </w:r>
          </w:p>
        </w:tc>
      </w:tr>
      <w:tr w:rsidR="00203F2F" w14:paraId="42D9E67B" w14:textId="77777777" w:rsidTr="00B70A69">
        <w:trPr>
          <w:jc w:val="center"/>
        </w:trPr>
        <w:tc>
          <w:tcPr>
            <w:tcW w:w="1474" w:type="dxa"/>
            <w:vAlign w:val="center"/>
          </w:tcPr>
          <w:p w14:paraId="32EB629E" w14:textId="77777777" w:rsidR="00203F2F" w:rsidRPr="007436CB" w:rsidRDefault="00203F2F" w:rsidP="00B70A69">
            <w:pPr>
              <w:rPr>
                <w:rFonts w:cs="Times New Roman"/>
                <w:sz w:val="18"/>
                <w:szCs w:val="18"/>
              </w:rPr>
            </w:pPr>
            <w:r w:rsidRPr="0000365F">
              <w:rPr>
                <w:rFonts w:cs="Times New Roman"/>
                <w:sz w:val="18"/>
                <w:szCs w:val="18"/>
              </w:rPr>
              <w:t>BmGSTo2</w:t>
            </w:r>
          </w:p>
        </w:tc>
        <w:tc>
          <w:tcPr>
            <w:tcW w:w="6889" w:type="dxa"/>
          </w:tcPr>
          <w:p w14:paraId="0B331C86" w14:textId="77777777" w:rsidR="00203F2F" w:rsidRPr="007436CB" w:rsidRDefault="00203F2F" w:rsidP="00B70A69">
            <w:pPr>
              <w:rPr>
                <w:rFonts w:cs="Times New Roman"/>
                <w:sz w:val="18"/>
                <w:szCs w:val="18"/>
              </w:rPr>
            </w:pPr>
            <w:r w:rsidRPr="0000365F">
              <w:rPr>
                <w:rFonts w:cs="Times New Roman"/>
                <w:sz w:val="18"/>
                <w:szCs w:val="18"/>
              </w:rPr>
              <w:t>MSAIKDSRNINFNIKHLRKGDPLPPFNGKLRVYNMRYCPYAQRTILALNAKQIDYEVVNIDLIDKPEWLTTKSAFAKVPAIEIAEDVTIYESLVTVEYLDEVYPKRPLLPQDPLKKALDKIIVEASAPIQSLFIKILKFSDTVNEEHVAAYHKALDFIQEQLKNRGTVFLDGSEPGYADYMIWPWFERLRAFAHDERVRLEPSKYSLLLEYIDNMLKDSAVSQYLIPLEILAKFHEAYTKKERPNYELLNECLKSF</w:t>
            </w:r>
          </w:p>
        </w:tc>
      </w:tr>
      <w:tr w:rsidR="00203F2F" w14:paraId="6E3DA370" w14:textId="77777777" w:rsidTr="00B70A69">
        <w:trPr>
          <w:jc w:val="center"/>
        </w:trPr>
        <w:tc>
          <w:tcPr>
            <w:tcW w:w="1474" w:type="dxa"/>
            <w:vAlign w:val="center"/>
          </w:tcPr>
          <w:p w14:paraId="3C6BDBCE" w14:textId="77777777" w:rsidR="00203F2F" w:rsidRPr="007436CB" w:rsidRDefault="00203F2F" w:rsidP="00B70A69">
            <w:pPr>
              <w:rPr>
                <w:rFonts w:cs="Times New Roman"/>
                <w:sz w:val="18"/>
                <w:szCs w:val="18"/>
              </w:rPr>
            </w:pPr>
            <w:r w:rsidRPr="0000365F">
              <w:rPr>
                <w:rFonts w:cs="Times New Roman"/>
                <w:sz w:val="18"/>
                <w:szCs w:val="18"/>
              </w:rPr>
              <w:t>BmGSTs1</w:t>
            </w:r>
          </w:p>
        </w:tc>
        <w:tc>
          <w:tcPr>
            <w:tcW w:w="6889" w:type="dxa"/>
          </w:tcPr>
          <w:p w14:paraId="10DC4B33" w14:textId="77777777" w:rsidR="00203F2F" w:rsidRPr="007436CB" w:rsidRDefault="00203F2F" w:rsidP="00B70A69">
            <w:pPr>
              <w:rPr>
                <w:rFonts w:cs="Times New Roman"/>
                <w:sz w:val="18"/>
                <w:szCs w:val="18"/>
              </w:rPr>
            </w:pPr>
            <w:r w:rsidRPr="0000365F">
              <w:rPr>
                <w:rFonts w:cs="Times New Roman"/>
                <w:sz w:val="18"/>
                <w:szCs w:val="18"/>
              </w:rPr>
              <w:t>MPKVVYHYFACKALGESGRMLLAYGGQDFEDHRVLSADWPDFKPKTPFGQTPVLVIDGKQYAQSTAICRYLGRKYGLAGANDEEAFEIDQNVEFLHDIRAKAAAVYYEADEELKAKKHEDFSKNVYPDMLKKLNSIVEANKGHIAAGKLTWGDFVFTSMFDYLKTMLQIPDLEVQYPAFKKVLQSVLTQPKVKAFLDLGRPYEFEF</w:t>
            </w:r>
          </w:p>
        </w:tc>
      </w:tr>
      <w:tr w:rsidR="00203F2F" w14:paraId="40A8F847" w14:textId="77777777" w:rsidTr="00B70A69">
        <w:trPr>
          <w:jc w:val="center"/>
        </w:trPr>
        <w:tc>
          <w:tcPr>
            <w:tcW w:w="1474" w:type="dxa"/>
            <w:vAlign w:val="center"/>
          </w:tcPr>
          <w:p w14:paraId="4DB3FD91" w14:textId="77777777" w:rsidR="00203F2F" w:rsidRPr="007436CB" w:rsidRDefault="00203F2F" w:rsidP="00B70A69">
            <w:pPr>
              <w:rPr>
                <w:rFonts w:cs="Times New Roman"/>
                <w:sz w:val="18"/>
                <w:szCs w:val="18"/>
              </w:rPr>
            </w:pPr>
            <w:r w:rsidRPr="0000365F">
              <w:rPr>
                <w:rFonts w:cs="Times New Roman"/>
                <w:sz w:val="18"/>
                <w:szCs w:val="18"/>
              </w:rPr>
              <w:t>BmGSTt1</w:t>
            </w:r>
          </w:p>
        </w:tc>
        <w:tc>
          <w:tcPr>
            <w:tcW w:w="6889" w:type="dxa"/>
          </w:tcPr>
          <w:p w14:paraId="0D138383" w14:textId="77777777" w:rsidR="00203F2F" w:rsidRPr="007436CB" w:rsidRDefault="00203F2F" w:rsidP="00B70A69">
            <w:pPr>
              <w:rPr>
                <w:rFonts w:cs="Times New Roman"/>
                <w:sz w:val="18"/>
                <w:szCs w:val="18"/>
              </w:rPr>
            </w:pPr>
            <w:r w:rsidRPr="0000365F">
              <w:rPr>
                <w:rFonts w:cs="Times New Roman"/>
                <w:sz w:val="18"/>
                <w:szCs w:val="18"/>
              </w:rPr>
              <w:t>MVLKLYYDLMSQPSRVLYILLKTMKYDFEPKYVNLRKAEHYSEDFTKVNRMQRVPVIDHNGFILTESIAILKYLSRENVIAESLYSKESKLQARIEEFLEWQHIGLRLHCAMYFRVVHMDPILTGRKSDEKTIQGYKRRMMMALDDFDTKWLGRGTAFIVGETPTVADLVAACELEQPRMAGFEPKDHFPNIAAWWPKVRDHFAPHYEDAHVILNKIINKMDRAANSKL</w:t>
            </w:r>
          </w:p>
        </w:tc>
      </w:tr>
      <w:tr w:rsidR="00203F2F" w14:paraId="098130FD" w14:textId="77777777" w:rsidTr="00B70A69">
        <w:trPr>
          <w:jc w:val="center"/>
        </w:trPr>
        <w:tc>
          <w:tcPr>
            <w:tcW w:w="1474" w:type="dxa"/>
            <w:vAlign w:val="center"/>
          </w:tcPr>
          <w:p w14:paraId="2D49A4C5" w14:textId="77777777" w:rsidR="00203F2F" w:rsidRPr="007436CB" w:rsidRDefault="00203F2F" w:rsidP="00B70A69">
            <w:pPr>
              <w:rPr>
                <w:rFonts w:cs="Times New Roman"/>
                <w:sz w:val="18"/>
                <w:szCs w:val="18"/>
              </w:rPr>
            </w:pPr>
            <w:r w:rsidRPr="0000365F">
              <w:rPr>
                <w:rFonts w:cs="Times New Roman"/>
                <w:sz w:val="18"/>
                <w:szCs w:val="18"/>
              </w:rPr>
              <w:t>BmGSTz1</w:t>
            </w:r>
          </w:p>
        </w:tc>
        <w:tc>
          <w:tcPr>
            <w:tcW w:w="6889" w:type="dxa"/>
          </w:tcPr>
          <w:p w14:paraId="7D42DF65" w14:textId="77777777" w:rsidR="00203F2F" w:rsidRPr="007436CB" w:rsidRDefault="00203F2F" w:rsidP="00B70A69">
            <w:pPr>
              <w:rPr>
                <w:rFonts w:cs="Times New Roman"/>
                <w:sz w:val="18"/>
                <w:szCs w:val="18"/>
              </w:rPr>
            </w:pPr>
            <w:r w:rsidRPr="0000365F">
              <w:rPr>
                <w:rFonts w:cs="Times New Roman"/>
                <w:sz w:val="18"/>
                <w:szCs w:val="18"/>
              </w:rPr>
              <w:t>MGKQPVLYSYWRSSCSWRVRIALNLKEIPYDIKAVSLIKGGGEQHCNEYREVNPMEQVPSLCIDGHTLIESLNIMHYLEETRPQRPLMPQDCFKRAKVREICEMIASGIQPLQNLIVLIYVGEEKKKEWSQHWITRGFRAIEKLLSTTAGKYCVGDEITLADCCLVPQVFNARRFHVDLRPFPIILRIDRELENHPAFRAAHPSSQPDCPPEVAK</w:t>
            </w:r>
          </w:p>
        </w:tc>
      </w:tr>
      <w:tr w:rsidR="00203F2F" w14:paraId="3971A8F9" w14:textId="77777777" w:rsidTr="00B70A69">
        <w:trPr>
          <w:jc w:val="center"/>
        </w:trPr>
        <w:tc>
          <w:tcPr>
            <w:tcW w:w="1474" w:type="dxa"/>
            <w:vAlign w:val="center"/>
          </w:tcPr>
          <w:p w14:paraId="3C4100CC" w14:textId="77777777" w:rsidR="00203F2F" w:rsidRPr="007436CB" w:rsidRDefault="00203F2F" w:rsidP="00B70A69">
            <w:pPr>
              <w:rPr>
                <w:rFonts w:cs="Times New Roman"/>
                <w:sz w:val="18"/>
                <w:szCs w:val="18"/>
              </w:rPr>
            </w:pPr>
            <w:r w:rsidRPr="0000365F">
              <w:rPr>
                <w:rFonts w:cs="Times New Roman"/>
                <w:sz w:val="18"/>
                <w:szCs w:val="18"/>
              </w:rPr>
              <w:t>BmGSTu1</w:t>
            </w:r>
          </w:p>
        </w:tc>
        <w:tc>
          <w:tcPr>
            <w:tcW w:w="6889" w:type="dxa"/>
          </w:tcPr>
          <w:p w14:paraId="24C8765E" w14:textId="77777777" w:rsidR="00203F2F" w:rsidRPr="007436CB" w:rsidRDefault="00203F2F" w:rsidP="00B70A69">
            <w:pPr>
              <w:rPr>
                <w:rFonts w:cs="Times New Roman"/>
                <w:sz w:val="18"/>
                <w:szCs w:val="18"/>
              </w:rPr>
            </w:pPr>
            <w:r w:rsidRPr="0000365F">
              <w:rPr>
                <w:rFonts w:cs="Times New Roman"/>
                <w:sz w:val="18"/>
                <w:szCs w:val="18"/>
              </w:rPr>
              <w:t>MVLKLYAVSDGPPSLSVRQALVALEVPFELINVDFGAGEHMTSDYALMNPQKEIPVLDDEGFYLSESNAILQYICDKYRPGSPLYPQDPKSRAIVNHRLCFNLSSYYANISAYTMAPIFFDYERTPLGLKKVHISLDVLETYLTRTNTSYAAANHLTIADFPLINSTMTLEAIDFDFSKYTKIHKWYNDFKVKYPDLWKISESAMKEIQHFAANPPDLTHLNHPIHPIRKIKN</w:t>
            </w:r>
          </w:p>
        </w:tc>
      </w:tr>
    </w:tbl>
    <w:p w14:paraId="586C3478" w14:textId="77777777" w:rsidR="00203F2F" w:rsidRDefault="00203F2F" w:rsidP="00203F2F">
      <w:pPr>
        <w:rPr>
          <w:rFonts w:cs="Times New Roman"/>
          <w:iCs/>
          <w:color w:val="000000" w:themeColor="text1"/>
          <w:sz w:val="20"/>
          <w:szCs w:val="20"/>
        </w:rPr>
      </w:pPr>
      <w:r>
        <w:rPr>
          <w:rFonts w:cs="Times New Roman"/>
          <w:iCs/>
          <w:color w:val="000000" w:themeColor="text1"/>
          <w:sz w:val="20"/>
          <w:szCs w:val="20"/>
        </w:rPr>
        <w:br w:type="page"/>
      </w:r>
    </w:p>
    <w:p w14:paraId="4A25BB88" w14:textId="77777777" w:rsidR="00203F2F" w:rsidRPr="00D25800" w:rsidRDefault="00203F2F" w:rsidP="00203F2F">
      <w:pPr>
        <w:jc w:val="center"/>
        <w:rPr>
          <w:rFonts w:eastAsia="黑体" w:cs="Times New Roman"/>
          <w:color w:val="000000" w:themeColor="text1"/>
          <w:kern w:val="22"/>
          <w:szCs w:val="21"/>
        </w:rPr>
      </w:pPr>
      <w:r w:rsidRPr="00D25800">
        <w:rPr>
          <w:rFonts w:cs="Times New Roman"/>
          <w:b/>
          <w:bCs/>
          <w:iCs/>
          <w:color w:val="000000" w:themeColor="text1"/>
          <w:szCs w:val="21"/>
        </w:rPr>
        <w:lastRenderedPageBreak/>
        <w:t>T</w:t>
      </w:r>
      <w:r w:rsidRPr="00D25800">
        <w:rPr>
          <w:rFonts w:eastAsia="黑体" w:cs="Times New Roman"/>
          <w:b/>
          <w:color w:val="000000" w:themeColor="text1"/>
          <w:kern w:val="22"/>
          <w:szCs w:val="21"/>
        </w:rPr>
        <w:t>able S</w:t>
      </w:r>
      <w:r>
        <w:rPr>
          <w:rFonts w:eastAsia="黑体" w:cs="Times New Roman"/>
          <w:b/>
          <w:color w:val="000000" w:themeColor="text1"/>
          <w:kern w:val="22"/>
          <w:szCs w:val="21"/>
        </w:rPr>
        <w:t>4</w:t>
      </w:r>
      <w:r w:rsidRPr="00D25800">
        <w:rPr>
          <w:rFonts w:eastAsia="黑体" w:cs="Times New Roman"/>
          <w:b/>
          <w:color w:val="000000" w:themeColor="text1"/>
          <w:kern w:val="22"/>
          <w:szCs w:val="21"/>
        </w:rPr>
        <w:t xml:space="preserve">. </w:t>
      </w:r>
      <w:r w:rsidRPr="007644AE">
        <w:rPr>
          <w:rFonts w:eastAsia="宋体" w:cs="Times New Roman"/>
          <w:szCs w:val="21"/>
        </w:rPr>
        <w:t>The amino acid sequ</w:t>
      </w:r>
      <w:r w:rsidRPr="00DE2B90">
        <w:rPr>
          <w:rFonts w:eastAsia="宋体" w:cs="Times New Roman"/>
          <w:color w:val="000000" w:themeColor="text1"/>
          <w:szCs w:val="21"/>
        </w:rPr>
        <w:t xml:space="preserve">ences of </w:t>
      </w:r>
      <w:r>
        <w:rPr>
          <w:rFonts w:asciiTheme="majorBidi" w:hAnsiTheme="majorBidi" w:cstheme="majorBidi"/>
          <w:bCs/>
          <w:color w:val="000000" w:themeColor="text1"/>
          <w:szCs w:val="21"/>
        </w:rPr>
        <w:t>61</w:t>
      </w:r>
      <w:r w:rsidRPr="00DE2B90">
        <w:rPr>
          <w:rFonts w:asciiTheme="majorBidi" w:hAnsiTheme="majorBidi" w:cstheme="majorBidi"/>
          <w:bCs/>
          <w:color w:val="000000" w:themeColor="text1"/>
          <w:szCs w:val="21"/>
        </w:rPr>
        <w:t xml:space="preserve"> </w:t>
      </w:r>
      <w:r w:rsidRPr="00217E96">
        <w:rPr>
          <w:rFonts w:cs="Times New Roman"/>
          <w:bCs/>
          <w:color w:val="000000" w:themeColor="text1"/>
          <w:szCs w:val="21"/>
        </w:rPr>
        <w:t>UGTs</w:t>
      </w:r>
      <w:r w:rsidRPr="00DE2B90">
        <w:rPr>
          <w:rFonts w:eastAsia="宋体" w:cs="Times New Roman"/>
          <w:color w:val="000000" w:themeColor="text1"/>
          <w:szCs w:val="21"/>
        </w:rPr>
        <w:t xml:space="preserve"> used i</w:t>
      </w:r>
      <w:r>
        <w:rPr>
          <w:rFonts w:eastAsia="宋体" w:cs="Times New Roman"/>
          <w:szCs w:val="21"/>
        </w:rPr>
        <w:t>n Figure 5</w:t>
      </w:r>
    </w:p>
    <w:tbl>
      <w:tblPr>
        <w:tblStyle w:val="aff5"/>
        <w:tblW w:w="0" w:type="auto"/>
        <w:jc w:val="center"/>
        <w:tblLayout w:type="fixed"/>
        <w:tblLook w:val="04A0" w:firstRow="1" w:lastRow="0" w:firstColumn="1" w:lastColumn="0" w:noHBand="0" w:noVBand="1"/>
      </w:tblPr>
      <w:tblGrid>
        <w:gridCol w:w="1474"/>
        <w:gridCol w:w="6889"/>
      </w:tblGrid>
      <w:tr w:rsidR="00203F2F" w14:paraId="289E5873" w14:textId="77777777" w:rsidTr="00B70A69">
        <w:trPr>
          <w:jc w:val="center"/>
        </w:trPr>
        <w:tc>
          <w:tcPr>
            <w:tcW w:w="1474" w:type="dxa"/>
          </w:tcPr>
          <w:p w14:paraId="24982560" w14:textId="77777777" w:rsidR="00203F2F" w:rsidRPr="00BC25D8" w:rsidRDefault="00203F2F" w:rsidP="00B70A69">
            <w:pPr>
              <w:rPr>
                <w:rFonts w:cs="Times New Roman"/>
                <w:b/>
                <w:bCs/>
                <w:iCs/>
                <w:color w:val="000000" w:themeColor="text1"/>
                <w:sz w:val="18"/>
                <w:szCs w:val="18"/>
              </w:rPr>
            </w:pPr>
            <w:r w:rsidRPr="00BC25D8">
              <w:rPr>
                <w:rFonts w:cs="Times New Roman" w:hint="eastAsia"/>
                <w:b/>
                <w:bCs/>
                <w:iCs/>
                <w:color w:val="000000" w:themeColor="text1"/>
                <w:sz w:val="18"/>
                <w:szCs w:val="18"/>
              </w:rPr>
              <w:t>P</w:t>
            </w:r>
            <w:r w:rsidRPr="00BC25D8">
              <w:rPr>
                <w:rFonts w:cs="Times New Roman"/>
                <w:b/>
                <w:bCs/>
                <w:iCs/>
                <w:color w:val="000000" w:themeColor="text1"/>
                <w:sz w:val="18"/>
                <w:szCs w:val="18"/>
              </w:rPr>
              <w:t>rotein name</w:t>
            </w:r>
          </w:p>
        </w:tc>
        <w:tc>
          <w:tcPr>
            <w:tcW w:w="6889" w:type="dxa"/>
          </w:tcPr>
          <w:p w14:paraId="7BDEACF6" w14:textId="77777777" w:rsidR="00203F2F" w:rsidRPr="00BC25D8" w:rsidRDefault="00203F2F" w:rsidP="00B70A69">
            <w:pPr>
              <w:jc w:val="center"/>
              <w:rPr>
                <w:rFonts w:cs="Times New Roman"/>
                <w:b/>
                <w:bCs/>
                <w:iCs/>
                <w:color w:val="000000" w:themeColor="text1"/>
                <w:sz w:val="18"/>
                <w:szCs w:val="18"/>
              </w:rPr>
            </w:pPr>
            <w:r w:rsidRPr="00BC25D8">
              <w:rPr>
                <w:rFonts w:cs="Times New Roman" w:hint="eastAsia"/>
                <w:b/>
                <w:bCs/>
                <w:iCs/>
                <w:color w:val="000000" w:themeColor="text1"/>
                <w:sz w:val="18"/>
                <w:szCs w:val="18"/>
              </w:rPr>
              <w:t>P</w:t>
            </w:r>
            <w:r w:rsidRPr="00BC25D8">
              <w:rPr>
                <w:rFonts w:cs="Times New Roman"/>
                <w:b/>
                <w:bCs/>
                <w:iCs/>
                <w:color w:val="000000" w:themeColor="text1"/>
                <w:sz w:val="18"/>
                <w:szCs w:val="18"/>
              </w:rPr>
              <w:t>rotein sequence</w:t>
            </w:r>
          </w:p>
        </w:tc>
      </w:tr>
      <w:tr w:rsidR="00203F2F" w14:paraId="511C5869" w14:textId="77777777" w:rsidTr="00B70A69">
        <w:trPr>
          <w:jc w:val="center"/>
        </w:trPr>
        <w:tc>
          <w:tcPr>
            <w:tcW w:w="1474" w:type="dxa"/>
            <w:vAlign w:val="center"/>
          </w:tcPr>
          <w:p w14:paraId="5DB3E9A6" w14:textId="77777777" w:rsidR="00203F2F" w:rsidRPr="007436CB" w:rsidRDefault="00203F2F" w:rsidP="00B70A69">
            <w:pPr>
              <w:rPr>
                <w:rFonts w:cs="Times New Roman"/>
                <w:iCs/>
                <w:color w:val="000000" w:themeColor="text1"/>
                <w:sz w:val="18"/>
                <w:szCs w:val="18"/>
              </w:rPr>
            </w:pPr>
            <w:r w:rsidRPr="00556A9C">
              <w:rPr>
                <w:rFonts w:cs="Times New Roman"/>
                <w:iCs/>
                <w:color w:val="000000" w:themeColor="text1"/>
                <w:sz w:val="18"/>
                <w:szCs w:val="18"/>
              </w:rPr>
              <w:t>LeUGT2B7</w:t>
            </w:r>
          </w:p>
        </w:tc>
        <w:tc>
          <w:tcPr>
            <w:tcW w:w="6889" w:type="dxa"/>
          </w:tcPr>
          <w:p w14:paraId="5A177625" w14:textId="77777777" w:rsidR="00203F2F" w:rsidRPr="007436CB" w:rsidRDefault="00203F2F" w:rsidP="00B70A69">
            <w:pPr>
              <w:rPr>
                <w:rFonts w:cs="Times New Roman"/>
                <w:sz w:val="18"/>
                <w:szCs w:val="18"/>
              </w:rPr>
            </w:pPr>
            <w:r w:rsidRPr="00556A9C">
              <w:rPr>
                <w:rFonts w:cs="Times New Roman"/>
                <w:sz w:val="18"/>
                <w:szCs w:val="18"/>
              </w:rPr>
              <w:t>MATTKMPTAMIASLVLWLAVWTMPLADTARILAVETVAGKSHWYFMSSVLKSLTEAGHTVTVFTPFPDGDRANYTEVDTSRDFPIKLDMDVMKTIQDFSEPFKLIDIMSKMVRFYCDAVYGNRKLADLMASGIRDRYDLLIIEPLGLDCVSYLGDALGLPVIYSIPSPMITFSERLFTGHLSNPATVSNMLANHAVPGTFVQRFANTVLLTYSLVRIRYDQLVTWFTDPRPYDLAPTVNPSIIFQNSHYITESSRPVTPNVVYVGGIHLKPAKTIPKDILDFIEGSPQGVIFLTFGSTIKVSSFPEHIEKSFKEALANIPQRVLWKYEGEMKDKPKNVMTRKWFPQREILLHPKVKLFISHGGMSGVYEAVDGGVPVLGIPVFYDQPRNIEHLVLAGMAISMDLLSTTREKLSNAISELINDEKYAKNAKIASNRFKDRPMTPQQTVVYWTEYVIRHKGAPHLRSHALNLTWYQYLLLDVMAVVLIFVFLVTFVVFKVFKCIKAFRNDKVKTQ</w:t>
            </w:r>
          </w:p>
        </w:tc>
      </w:tr>
      <w:tr w:rsidR="00203F2F" w14:paraId="76B3252F" w14:textId="77777777" w:rsidTr="00B70A69">
        <w:trPr>
          <w:jc w:val="center"/>
        </w:trPr>
        <w:tc>
          <w:tcPr>
            <w:tcW w:w="1474" w:type="dxa"/>
            <w:vAlign w:val="center"/>
          </w:tcPr>
          <w:p w14:paraId="47788E5C" w14:textId="77777777" w:rsidR="00203F2F" w:rsidRPr="007436CB" w:rsidRDefault="00203F2F" w:rsidP="00B70A69">
            <w:pPr>
              <w:rPr>
                <w:rFonts w:cs="Times New Roman"/>
                <w:sz w:val="18"/>
                <w:szCs w:val="18"/>
              </w:rPr>
            </w:pPr>
            <w:r w:rsidRPr="00556A9C">
              <w:rPr>
                <w:rFonts w:cs="Times New Roman"/>
                <w:sz w:val="18"/>
                <w:szCs w:val="18"/>
              </w:rPr>
              <w:t>LeUGT2B13</w:t>
            </w:r>
          </w:p>
        </w:tc>
        <w:tc>
          <w:tcPr>
            <w:tcW w:w="6889" w:type="dxa"/>
          </w:tcPr>
          <w:p w14:paraId="76FA2D92" w14:textId="77777777" w:rsidR="00203F2F" w:rsidRPr="007436CB" w:rsidRDefault="00203F2F" w:rsidP="00B70A69">
            <w:pPr>
              <w:rPr>
                <w:rFonts w:cs="Times New Roman"/>
                <w:sz w:val="18"/>
                <w:szCs w:val="18"/>
              </w:rPr>
            </w:pPr>
            <w:r w:rsidRPr="00556A9C">
              <w:rPr>
                <w:rFonts w:cs="Times New Roman"/>
                <w:sz w:val="18"/>
                <w:szCs w:val="18"/>
              </w:rPr>
              <w:t>MSNVCRRRLRRNDSAAAATAMCRAVVTVVCCLSLVAGPWTTPVDGMRVLAVETIAGKSHWNFMRAVLRALTDAGHTVTVFTPFLDGDRDNYTEVDMSAAFRMKLDVDLAEVLDKFVEPSSILPLIVTISRSLCDAIFEDDRMKDAMRPPADRGDGGYDVVIVEPIGSECVSHAATVLGLPLVFVVPSPMISHYEGSFLGHVPNPAVVSHMMADHAVPRTFVQRFRNAVLLAYSVFTVRYTEWSLKRADGSKPYDTLAPVRPSAVFVNSHYATEASRPVPPNFVHVGGLHLEKPNRLPTDILKFIDESSNGVIYFTFGSVVKMSTMPDYIQKSFKEALAQVPQRVLWKYEGQMDDIPPNVMIKKWFPQRDILLHPKVKLFISHGGISGVYETVDAGVPVLGFPLFYDQHRNIANLVDAGMAISMELLSVSTDMVLNSILELINNEKYSINAKITSERFKDRPLSPEKLIVYWTEYIHRHNGAPHLKSQALTLTWYQYFLLDVIAAILILILLISFVCYTIIKSIYKYFLKYLHNSKRKSEKLS</w:t>
            </w:r>
          </w:p>
        </w:tc>
      </w:tr>
      <w:tr w:rsidR="00203F2F" w14:paraId="5413797C" w14:textId="77777777" w:rsidTr="00B70A69">
        <w:trPr>
          <w:jc w:val="center"/>
        </w:trPr>
        <w:tc>
          <w:tcPr>
            <w:tcW w:w="1474" w:type="dxa"/>
            <w:vAlign w:val="center"/>
          </w:tcPr>
          <w:p w14:paraId="51A672AF" w14:textId="77777777" w:rsidR="00203F2F" w:rsidRPr="007436CB" w:rsidRDefault="00203F2F" w:rsidP="00B70A69">
            <w:pPr>
              <w:rPr>
                <w:rFonts w:cs="Times New Roman"/>
                <w:sz w:val="18"/>
                <w:szCs w:val="18"/>
              </w:rPr>
            </w:pPr>
            <w:r w:rsidRPr="00556A9C">
              <w:rPr>
                <w:rFonts w:cs="Times New Roman"/>
                <w:sz w:val="18"/>
                <w:szCs w:val="18"/>
              </w:rPr>
              <w:t>LeUGT1-7</w:t>
            </w:r>
          </w:p>
        </w:tc>
        <w:tc>
          <w:tcPr>
            <w:tcW w:w="6889" w:type="dxa"/>
          </w:tcPr>
          <w:p w14:paraId="798A9217" w14:textId="77777777" w:rsidR="00203F2F" w:rsidRPr="007436CB" w:rsidRDefault="00203F2F" w:rsidP="00B70A69">
            <w:pPr>
              <w:rPr>
                <w:rFonts w:cs="Times New Roman"/>
                <w:sz w:val="18"/>
                <w:szCs w:val="18"/>
              </w:rPr>
            </w:pPr>
            <w:r w:rsidRPr="00556A9C">
              <w:rPr>
                <w:rFonts w:cs="Times New Roman"/>
                <w:sz w:val="18"/>
                <w:szCs w:val="18"/>
              </w:rPr>
              <w:t>MKYIMILVILLNFYFRAIKSSNILVFVPSPWKSHITSFQPLFLELANRGHNITVISKFIVKDPPPTYTQLIPSYEFDIDGRSDFLMRERSIHYSFFEDPITRSTILVDTTYMFLSDPEVQKFIRYDQSTFDLVIIESFFQECTVALGHKYRAPVISIVPVTPWVSVSRWTSNPTDFSYIKDFMLDGGKSMTFWERFTNSYIGFYCQFVELITYLPKLENMMDTYFQYPGYENRPTMSEMLKNISLSLIDSDSTIFSPRPYIPSFIEVSGIHIKPKKQMDERLQDFMDKAKTGVVYFNFGTILNVTSIPKLSLRSLINVLGRLEQKIVFRWINNDTRKFPTNFYVNSWLPQREILNHPNCKIFITHGGVHGIIETIDAGIPIIGFPVFGDQFQNVRISQENGIGIMSNIFTMTEETFEKDIKLIINDKKFSENVKRMSSIFHDRSMSAMDTAVYWVEYVIRNKGAHHLRSIAVDLTWYQYYLLDVITFFIIVLLCFICICYFVTKRIMRFMFNLFTKQKMD</w:t>
            </w:r>
          </w:p>
        </w:tc>
      </w:tr>
      <w:tr w:rsidR="00203F2F" w14:paraId="670F5DDC" w14:textId="77777777" w:rsidTr="00B70A69">
        <w:trPr>
          <w:jc w:val="center"/>
        </w:trPr>
        <w:tc>
          <w:tcPr>
            <w:tcW w:w="1474" w:type="dxa"/>
            <w:vAlign w:val="center"/>
          </w:tcPr>
          <w:p w14:paraId="0A287114" w14:textId="77777777" w:rsidR="00203F2F" w:rsidRPr="007436CB" w:rsidRDefault="00203F2F" w:rsidP="00B70A69">
            <w:pPr>
              <w:rPr>
                <w:rFonts w:cs="Times New Roman"/>
                <w:sz w:val="18"/>
                <w:szCs w:val="18"/>
              </w:rPr>
            </w:pPr>
            <w:r w:rsidRPr="00556A9C">
              <w:rPr>
                <w:rFonts w:cs="Times New Roman"/>
                <w:sz w:val="18"/>
                <w:szCs w:val="18"/>
              </w:rPr>
              <w:t>LeUGT2C1.1</w:t>
            </w:r>
          </w:p>
        </w:tc>
        <w:tc>
          <w:tcPr>
            <w:tcW w:w="6889" w:type="dxa"/>
          </w:tcPr>
          <w:p w14:paraId="4C86B660" w14:textId="77777777" w:rsidR="00203F2F" w:rsidRPr="007436CB" w:rsidRDefault="00203F2F" w:rsidP="00B70A69">
            <w:pPr>
              <w:rPr>
                <w:rFonts w:cs="Times New Roman"/>
                <w:sz w:val="18"/>
                <w:szCs w:val="18"/>
              </w:rPr>
            </w:pPr>
            <w:r w:rsidRPr="00556A9C">
              <w:rPr>
                <w:rFonts w:cs="Times New Roman"/>
                <w:sz w:val="18"/>
                <w:szCs w:val="18"/>
              </w:rPr>
              <w:t>MFAAVQRPLLLLLLPMVLSPLPAALAANILAFMPMPIKSHFGGFQPMFEELARRGHNVTVVSSFPMVNRSVPNYTDVDVTPVKGLPEINVMDLIDLNFLTSVINRWFFAHLLSAQMEHATLIDFLRSEDNSFDLVMVESFLQEYTVAIGHKYNAPVINLSPSMVWVSASKWLHLPSTFSYVPDCCIGVTDDMSFTERLKNTIVGLVEMFVEDYLYIPMIKATMSKHFAYVGWESRPTLEQMLNNVSLTLMNAYHVVGVCRPYLQGVIEVGGMHIKQPKPLPKDLQNYIDSATNGVIYFSFGSIMNLSNLPKEKLSIFLNVISRLKEKVIMKWVPDKSIKLPQNVKVGSWLPQNDILAHPNVKLFITHGGLHSIEEAVYNAKPVIGIPFFADQHSNLRLVEKIGYGKLITFGQLTEESLGNTIEEVISNPAFKDKAIIQSRVYRDQPMNPLDRAIYWIEYVIRNDGAQYLKAGSIGLNTAQYFLFDVTLFLLLLIAIFAWLGYRGIVKVSSKYKAD</w:t>
            </w:r>
          </w:p>
        </w:tc>
      </w:tr>
      <w:tr w:rsidR="00203F2F" w14:paraId="3BB321B1" w14:textId="77777777" w:rsidTr="00B70A69">
        <w:trPr>
          <w:jc w:val="center"/>
        </w:trPr>
        <w:tc>
          <w:tcPr>
            <w:tcW w:w="1474" w:type="dxa"/>
            <w:vAlign w:val="center"/>
          </w:tcPr>
          <w:p w14:paraId="5390AAB8" w14:textId="77777777" w:rsidR="00203F2F" w:rsidRPr="007436CB" w:rsidRDefault="00203F2F" w:rsidP="00B70A69">
            <w:pPr>
              <w:rPr>
                <w:rFonts w:cs="Times New Roman"/>
                <w:sz w:val="18"/>
                <w:szCs w:val="18"/>
              </w:rPr>
            </w:pPr>
            <w:r w:rsidRPr="00556A9C">
              <w:rPr>
                <w:rFonts w:cs="Times New Roman"/>
                <w:sz w:val="18"/>
                <w:szCs w:val="18"/>
              </w:rPr>
              <w:t>LeUGT2C1.2</w:t>
            </w:r>
          </w:p>
        </w:tc>
        <w:tc>
          <w:tcPr>
            <w:tcW w:w="6889" w:type="dxa"/>
          </w:tcPr>
          <w:p w14:paraId="6FF240F6" w14:textId="77777777" w:rsidR="00203F2F" w:rsidRPr="007436CB" w:rsidRDefault="00203F2F" w:rsidP="00B70A69">
            <w:pPr>
              <w:rPr>
                <w:rFonts w:cs="Times New Roman"/>
                <w:sz w:val="18"/>
                <w:szCs w:val="18"/>
              </w:rPr>
            </w:pPr>
            <w:r w:rsidRPr="00556A9C">
              <w:rPr>
                <w:rFonts w:cs="Times New Roman"/>
                <w:sz w:val="18"/>
                <w:szCs w:val="18"/>
              </w:rPr>
              <w:t>MRWLPSSLQSVVTLAAVLVCATDAARILAVETMAGVSHWNFMSGVLRALVDNGHTVTAFTPFPTADGDRPQENYTEVDLSRELQAARDNQMADIVQKWRTPVGQTLQWARRSRYVCDKVYDHPAMRDLLRLHHRDGRPPFDIVIVEPFLSDCVSYVAGQLGVPLIFASALPAIGLMERLHTGHAPNPATASHLVASHGVPKTFAQRLSNSALFAYSNVAVEYAERVLKYIEPREYDTAPPVKTSLMFINGHHVSEHPNPVLPSIIHVGGIHLKTPKKLPKDILEFIEQSSHGVIFFTFGSTVKMSSIPEHIRNAFIDVLAQIPQRVLWKYEDELKNKPKNVMMKKWLPQRDILMHPKVKLFISHGGISGLYEAVDAGVPVLGFPLFGDQYRNIDNLVNAGMAISMELSSVSEETLLKHVLELINNKKYRINAKTASNVFKDRPMTPAQSVVYWTEYVLRHKGAPHLKSHAINLTWYQYYLLDVISFTIILIYVVIFAIYKILKCIYNCLSKCYHNVKAKIE</w:t>
            </w:r>
          </w:p>
        </w:tc>
      </w:tr>
      <w:tr w:rsidR="00203F2F" w14:paraId="390EEE63" w14:textId="77777777" w:rsidTr="00B70A69">
        <w:trPr>
          <w:jc w:val="center"/>
        </w:trPr>
        <w:tc>
          <w:tcPr>
            <w:tcW w:w="1474" w:type="dxa"/>
            <w:vAlign w:val="center"/>
          </w:tcPr>
          <w:p w14:paraId="622054BF" w14:textId="77777777" w:rsidR="00203F2F" w:rsidRPr="007436CB" w:rsidRDefault="00203F2F" w:rsidP="00B70A69">
            <w:pPr>
              <w:rPr>
                <w:rFonts w:cs="Times New Roman"/>
                <w:sz w:val="18"/>
                <w:szCs w:val="18"/>
              </w:rPr>
            </w:pPr>
            <w:r w:rsidRPr="00556A9C">
              <w:rPr>
                <w:rFonts w:cs="Times New Roman"/>
                <w:sz w:val="18"/>
                <w:szCs w:val="18"/>
              </w:rPr>
              <w:lastRenderedPageBreak/>
              <w:t>DcUGT362B1</w:t>
            </w:r>
          </w:p>
        </w:tc>
        <w:tc>
          <w:tcPr>
            <w:tcW w:w="6889" w:type="dxa"/>
          </w:tcPr>
          <w:p w14:paraId="0D600E3D" w14:textId="77777777" w:rsidR="00203F2F" w:rsidRPr="007436CB" w:rsidRDefault="00203F2F" w:rsidP="00B70A69">
            <w:pPr>
              <w:rPr>
                <w:rFonts w:cs="Times New Roman"/>
                <w:sz w:val="18"/>
                <w:szCs w:val="18"/>
              </w:rPr>
            </w:pPr>
            <w:r w:rsidRPr="00556A9C">
              <w:rPr>
                <w:rFonts w:cs="Times New Roman"/>
                <w:sz w:val="18"/>
                <w:szCs w:val="18"/>
              </w:rPr>
              <w:t>MYNMKHVLWILTVICSLFLENSCAFRILVLCPHISRSHFTIFESIAKGLTDHGHVVDILSHFPQSSKIPNYNDISVEGSMKLQTNDLLLSDISYYNPLSDFFFIHQMGEDTCEAVMSTKAALDLLHSSKKYDLIITEVFNTDCFLGFVYKFKVPYIAVSAAHIIPTAAERFGIPDNPSYIPNAFLSYDSDMNFVQRMFNAITTLSINLMRKYYYDPKHHKVATKYFGEDLPPLDQLARNTSLVLVNSHFTFMGSRPYPNNVIEVAGLHVKSPQPLPNDIKKFLDESVNGVIYFSMGSIIQGKSFPSDKRKAFLRAFEQIPQRVIWKWEGENMSGKIDKILLKSWAPQRDILDHPNVKVFISHGGFLGTTEALYSGVPIIGIPMFGDQKANIRVVEKAGFGVTLPYDQITEETVLVALRTVLGNPSYKKRAEKVARLFQDRPMPPLDTAIYWIEHVIRHGGGAHLRPASLELYWWQYILLDVIIALILLIAAMVWSIQWLVRYALITYYNTVDDKKRN</w:t>
            </w:r>
          </w:p>
        </w:tc>
      </w:tr>
      <w:tr w:rsidR="00203F2F" w14:paraId="3F7359D0" w14:textId="77777777" w:rsidTr="00B70A69">
        <w:trPr>
          <w:jc w:val="center"/>
        </w:trPr>
        <w:tc>
          <w:tcPr>
            <w:tcW w:w="1474" w:type="dxa"/>
            <w:vAlign w:val="center"/>
          </w:tcPr>
          <w:p w14:paraId="0CDC1699" w14:textId="77777777" w:rsidR="00203F2F" w:rsidRPr="007436CB" w:rsidRDefault="00203F2F" w:rsidP="00B70A69">
            <w:pPr>
              <w:rPr>
                <w:rFonts w:cs="Times New Roman"/>
                <w:sz w:val="18"/>
                <w:szCs w:val="18"/>
              </w:rPr>
            </w:pPr>
            <w:r w:rsidRPr="00556A9C">
              <w:rPr>
                <w:rFonts w:cs="Times New Roman"/>
                <w:sz w:val="18"/>
                <w:szCs w:val="18"/>
              </w:rPr>
              <w:t>DcUGT374A1</w:t>
            </w:r>
          </w:p>
        </w:tc>
        <w:tc>
          <w:tcPr>
            <w:tcW w:w="6889" w:type="dxa"/>
          </w:tcPr>
          <w:p w14:paraId="725B9BC2" w14:textId="77777777" w:rsidR="00203F2F" w:rsidRPr="007436CB" w:rsidRDefault="00203F2F" w:rsidP="00B70A69">
            <w:pPr>
              <w:rPr>
                <w:rFonts w:cs="Times New Roman"/>
                <w:sz w:val="18"/>
                <w:szCs w:val="18"/>
              </w:rPr>
            </w:pPr>
            <w:r w:rsidRPr="00556A9C">
              <w:rPr>
                <w:rFonts w:cs="Times New Roman"/>
                <w:sz w:val="18"/>
                <w:szCs w:val="18"/>
              </w:rPr>
              <w:t>MTTNPEKMESHENLTTVDWSFTYNVWKKSESLDLQTRKSQWTNVRFFASKFSTTCTSAQWAHSNTQRFIKEIVSANKTYDLLIIECWAHQSYLGLVDLIGNPPVIMTATAHSFAPLTMPFNNPENPAYVPVLWTANTDTMTFWQRVTNTVQYHMYNWYFMKTMQEEDEVRHANLDKKYIKRSLREIFMDGSKNSFMGSFDSRITGHVRPVQPKIVEVGPLHLVDPKPLDESLQKWMDGAPEGVIYFSLGTNMKGTSMGDFRRKAFLKAFARLPQYRVLWKWETDDVMEGQSENVRLQKWMPQQDVLAHPKVKLFIMQGGLQSLQEAFHYGVKLICIPMFGDQDLNAQRIAKIKTGVVLEFDNLNEDNIYDALITVLEDPIYEENMQYYSSLSKDTPMSPIEKSIWWIEYVLRHKGVAHLHSAAADLSYVQYYLLDVIAFIITILLVLLLALYLATVRVLRKLNVIRLESEKDIKKKIK</w:t>
            </w:r>
          </w:p>
        </w:tc>
      </w:tr>
      <w:tr w:rsidR="00203F2F" w14:paraId="6468027D" w14:textId="77777777" w:rsidTr="00B70A69">
        <w:trPr>
          <w:jc w:val="center"/>
        </w:trPr>
        <w:tc>
          <w:tcPr>
            <w:tcW w:w="1474" w:type="dxa"/>
            <w:vAlign w:val="center"/>
          </w:tcPr>
          <w:p w14:paraId="47494F9D" w14:textId="77777777" w:rsidR="00203F2F" w:rsidRPr="007436CB" w:rsidRDefault="00203F2F" w:rsidP="00B70A69">
            <w:pPr>
              <w:rPr>
                <w:rFonts w:cs="Times New Roman"/>
                <w:sz w:val="18"/>
                <w:szCs w:val="18"/>
              </w:rPr>
            </w:pPr>
            <w:r w:rsidRPr="00556A9C">
              <w:rPr>
                <w:rFonts w:cs="Times New Roman"/>
                <w:sz w:val="18"/>
                <w:szCs w:val="18"/>
              </w:rPr>
              <w:t>DcUGT374A2</w:t>
            </w:r>
          </w:p>
        </w:tc>
        <w:tc>
          <w:tcPr>
            <w:tcW w:w="6889" w:type="dxa"/>
          </w:tcPr>
          <w:p w14:paraId="628005B6" w14:textId="77777777" w:rsidR="00203F2F" w:rsidRPr="007436CB" w:rsidRDefault="00203F2F" w:rsidP="00B70A69">
            <w:pPr>
              <w:rPr>
                <w:rFonts w:cs="Times New Roman"/>
                <w:sz w:val="18"/>
                <w:szCs w:val="18"/>
              </w:rPr>
            </w:pPr>
            <w:r w:rsidRPr="00556A9C">
              <w:rPr>
                <w:rFonts w:cs="Times New Roman"/>
                <w:sz w:val="18"/>
                <w:szCs w:val="18"/>
              </w:rPr>
              <w:t>MVTVKRCGYWTLFAVTCFISSAIASDILVVCPTASYSHQQPFLIISQALLQRNHTVTLLTCNPEKIKPHVNLTIVDLSFTYELWKNKKDLGLQGRYSQWKNLYTFSTVFSVLVTSEQWKHPNLRNFIDMIVTTNKTYDLMLFERVLYHSYLSLVDLVGQPPVIGMATAQYFSIISWPFNNPENPAYVPVIWTANTDSMTFWQRVTNTVQAMAYYWLHMRTLDKEQAILNQNLDEKYRKRSLREIYFDSAKDSFMFSFDSRITGYARPMQRKLVEVGPLHLVDPKPLDESLQKWMDGAPEGVIYFSLGTNMKGTSMGDFRRKAFLKAFARLPQYRVLWKWENDVMEGLGENIRLQKWMPQQDILAHPKVKLFIMQGGLQSLQEAFHYGVKLICIPMFADQDLNCQRVGKIKTGIVLEYEDLNEEIIFNALKLVLEDPQYEENMQYYSLLSKDTPMSPIEKSIWWIEYVLRHKGVAHLHSAAADLSYVQYYLLDVIAFIITILLVLVAAIYLLTKKVLDLVKSKLANPKEKERTRKKLK</w:t>
            </w:r>
          </w:p>
        </w:tc>
      </w:tr>
      <w:tr w:rsidR="00203F2F" w14:paraId="1A24A7D6" w14:textId="77777777" w:rsidTr="00B70A69">
        <w:trPr>
          <w:jc w:val="center"/>
        </w:trPr>
        <w:tc>
          <w:tcPr>
            <w:tcW w:w="1474" w:type="dxa"/>
            <w:vAlign w:val="center"/>
          </w:tcPr>
          <w:p w14:paraId="05345A6B" w14:textId="77777777" w:rsidR="00203F2F" w:rsidRPr="007436CB" w:rsidRDefault="00203F2F" w:rsidP="00B70A69">
            <w:pPr>
              <w:rPr>
                <w:rFonts w:cs="Times New Roman"/>
                <w:sz w:val="18"/>
                <w:szCs w:val="18"/>
              </w:rPr>
            </w:pPr>
            <w:r w:rsidRPr="00556A9C">
              <w:rPr>
                <w:rFonts w:cs="Times New Roman"/>
                <w:sz w:val="18"/>
                <w:szCs w:val="18"/>
              </w:rPr>
              <w:t>DcUGT375A1</w:t>
            </w:r>
          </w:p>
        </w:tc>
        <w:tc>
          <w:tcPr>
            <w:tcW w:w="6889" w:type="dxa"/>
          </w:tcPr>
          <w:p w14:paraId="447D68A7" w14:textId="77777777" w:rsidR="00203F2F" w:rsidRPr="007436CB" w:rsidRDefault="00203F2F" w:rsidP="00B70A69">
            <w:pPr>
              <w:rPr>
                <w:rFonts w:cs="Times New Roman"/>
                <w:sz w:val="18"/>
                <w:szCs w:val="18"/>
              </w:rPr>
            </w:pPr>
            <w:r w:rsidRPr="00556A9C">
              <w:rPr>
                <w:rFonts w:cs="Times New Roman"/>
                <w:sz w:val="18"/>
                <w:szCs w:val="18"/>
              </w:rPr>
              <w:t>MWSSTLLLSLCLLTHGEAGRILVLMPYPIWSHYQQFEPLFEALASRGHHVTVYSAYPPSTNLSNFHHVNVDIVEAREFFAGLNHFQLKESGDYGDFTFSSHLQSTVQAFGYGIKMASEIFNNTHIAALIASDHKFDLVISEIWFAQEALAVFGHKFQAPIIGLISYGTPHTVSTYMGTPNLYSYIPDYKFAFPARMNFLQRLQNTILGVYTQLVGDWWYYPKLDGIMRDFANHSAELPHLTTLLRNVSTTFVYSDVMLEYPRPQTSNLIHVGGIHLRNKKLPKDLQDLMDSATRGVIYVSFGSLIRPSRMSDSMRTLLVTAFSRTGLTVLWRYEGDSIENLPGNVHIRKWIPQQDVLAHPNCRLFISHGGVNSALEAIHYGIPIIGVPFYGDQLSHVRHIVDLGAGVELSYFNITLESIAWATSIVLNNPRYKASALAASRRFKDRPDSSLNTAIWWVEYVLRHHGAPHLRSAYDDLSWAEFLLLDVLAFVSGVVFLVLYILLRMGRMVKRLLSPSVGNKGKSKPKSKRS</w:t>
            </w:r>
          </w:p>
        </w:tc>
      </w:tr>
      <w:tr w:rsidR="00203F2F" w14:paraId="5A014450" w14:textId="77777777" w:rsidTr="00B70A69">
        <w:trPr>
          <w:jc w:val="center"/>
        </w:trPr>
        <w:tc>
          <w:tcPr>
            <w:tcW w:w="1474" w:type="dxa"/>
            <w:vAlign w:val="center"/>
          </w:tcPr>
          <w:p w14:paraId="0B477611" w14:textId="77777777" w:rsidR="00203F2F" w:rsidRPr="007436CB" w:rsidRDefault="00203F2F" w:rsidP="00B70A69">
            <w:pPr>
              <w:rPr>
                <w:rFonts w:cs="Times New Roman"/>
                <w:sz w:val="18"/>
                <w:szCs w:val="18"/>
              </w:rPr>
            </w:pPr>
            <w:r w:rsidRPr="00556A9C">
              <w:rPr>
                <w:rFonts w:cs="Times New Roman"/>
                <w:sz w:val="18"/>
                <w:szCs w:val="18"/>
              </w:rPr>
              <w:t>DcUGT375B1</w:t>
            </w:r>
          </w:p>
        </w:tc>
        <w:tc>
          <w:tcPr>
            <w:tcW w:w="6889" w:type="dxa"/>
          </w:tcPr>
          <w:p w14:paraId="4F891BED" w14:textId="77777777" w:rsidR="00203F2F" w:rsidRPr="007436CB" w:rsidRDefault="00203F2F" w:rsidP="00B70A69">
            <w:pPr>
              <w:rPr>
                <w:rFonts w:cs="Times New Roman"/>
                <w:sz w:val="18"/>
                <w:szCs w:val="18"/>
              </w:rPr>
            </w:pPr>
            <w:r w:rsidRPr="00556A9C">
              <w:rPr>
                <w:rFonts w:cs="Times New Roman"/>
                <w:sz w:val="18"/>
                <w:szCs w:val="18"/>
              </w:rPr>
              <w:t>MAKSIPSIFYLLLLTSHLQAARILIVLPLPLWSHYMQFHPLWQSLAERGHNVTVYSAFPPETPIPNFRHVDLTLPKIKDVFDSYDHFERKAIQASQSNFEQGIYTQNLLFNFGIFISQEVFANRAFQDLLHSNDTYDLVILESFFGQEALAVLGHKFQAPIIAETSYGTPHNCFLFMGNPNLYAYMPDYKFAFPARMDFLQRLQNTAMGLYAHVVGDWWYFPKVDEIMRTFTKPEDNLPYIKTMMNNISATFIYSHPILESERPQVSNLIHVGGMHLKNEKLPKDLEDIMSNAPQGVVYVSFGSIIQPAKMPAELKDTLVRVFSKMRQTVLWRWKGTPIANLPKNIVQKNWVPQQAVLAHPNCRLFISHGGVNSVLEAIHHAVPLVGVDFYGDQKSNVQRMVDLGAAVPLSYFNITEKSLLWAANTVLDNESYKLAALKASRRFNDRQNSPLNTAIWWVEYVLRHHGAPHLRSAFDDLSWVEFLLLDVLAFVTVVLLTVLYVLLWIARAVKCRLYFAKKAKSE</w:t>
            </w:r>
          </w:p>
        </w:tc>
      </w:tr>
      <w:tr w:rsidR="00203F2F" w14:paraId="52205BA0" w14:textId="77777777" w:rsidTr="00B70A69">
        <w:trPr>
          <w:jc w:val="center"/>
        </w:trPr>
        <w:tc>
          <w:tcPr>
            <w:tcW w:w="1474" w:type="dxa"/>
            <w:vAlign w:val="center"/>
          </w:tcPr>
          <w:p w14:paraId="7DA69C82" w14:textId="77777777" w:rsidR="00203F2F" w:rsidRPr="007436CB" w:rsidRDefault="00203F2F" w:rsidP="00B70A69">
            <w:pPr>
              <w:rPr>
                <w:rFonts w:cs="Times New Roman"/>
                <w:sz w:val="18"/>
                <w:szCs w:val="18"/>
              </w:rPr>
            </w:pPr>
            <w:r w:rsidRPr="00556A9C">
              <w:rPr>
                <w:rFonts w:cs="Times New Roman"/>
                <w:sz w:val="18"/>
                <w:szCs w:val="18"/>
              </w:rPr>
              <w:t>DcUGT376A1</w:t>
            </w:r>
          </w:p>
        </w:tc>
        <w:tc>
          <w:tcPr>
            <w:tcW w:w="6889" w:type="dxa"/>
          </w:tcPr>
          <w:p w14:paraId="7BCF1332" w14:textId="77777777" w:rsidR="00203F2F" w:rsidRPr="007436CB" w:rsidRDefault="00203F2F" w:rsidP="00B70A69">
            <w:pPr>
              <w:rPr>
                <w:rFonts w:cs="Times New Roman"/>
                <w:sz w:val="18"/>
                <w:szCs w:val="18"/>
              </w:rPr>
            </w:pPr>
            <w:r w:rsidRPr="00556A9C">
              <w:rPr>
                <w:rFonts w:cs="Times New Roman"/>
                <w:sz w:val="18"/>
                <w:szCs w:val="18"/>
              </w:rPr>
              <w:t>MAASWKLFLGLIVLGLYSTSINSYRILGFFPFPIYSHQVPFFRVFDELITRGHDVTLVAGFPLSDTDPKLYKYIPIPFLLKFNDAKGRSPLLFAHKSTAKTVNHYSNFCLTSLQNILTTREVTEFYRTDNGTYDLIISEITFCGEPHAALGHKYRGVPVINFQPLGYRAAVFSLYGNLLMPNIMPDVREPFTDRMTFWQSLDNMYLTLWDLWDMYMSYLPQLEEMMRA</w:t>
            </w:r>
            <w:r w:rsidRPr="00556A9C">
              <w:rPr>
                <w:rFonts w:cs="Times New Roman"/>
                <w:sz w:val="18"/>
                <w:szCs w:val="18"/>
              </w:rPr>
              <w:lastRenderedPageBreak/>
              <w:t>NLHYPGSESRPDLVSLLHSMSLTLVEYDPAILGVAFPIAPNLKFTGGLHLRPGELLSADLESFMNGPGAKGVIFISLGTILQFSHLEPHVTAAFVEALKSLPYAVIWKVDVPVEMPSRVLTGQWFAQQDILGHRNCKLFITHGGIHSSMEAVYHGVPVVMMPGFSDQHQNCKLMEEKGMGLITPHETINGDILYITIREVLNNPRYRDTVGRLSKQVRSLPYSNLDQAVRWAEHVAANKGVLGYTPAAQQTSVMRLLGVELWVIWTILVVLVVVIVMSLIRCLRRCCRKK</w:t>
            </w:r>
          </w:p>
        </w:tc>
      </w:tr>
      <w:tr w:rsidR="00203F2F" w14:paraId="760055F7" w14:textId="77777777" w:rsidTr="00B70A69">
        <w:trPr>
          <w:jc w:val="center"/>
        </w:trPr>
        <w:tc>
          <w:tcPr>
            <w:tcW w:w="1474" w:type="dxa"/>
            <w:vAlign w:val="center"/>
          </w:tcPr>
          <w:p w14:paraId="3E67E9B5" w14:textId="77777777" w:rsidR="00203F2F" w:rsidRPr="007436CB" w:rsidRDefault="00203F2F" w:rsidP="00B70A69">
            <w:pPr>
              <w:rPr>
                <w:rFonts w:cs="Times New Roman"/>
                <w:sz w:val="18"/>
                <w:szCs w:val="18"/>
              </w:rPr>
            </w:pPr>
            <w:r w:rsidRPr="00556A9C">
              <w:rPr>
                <w:rFonts w:cs="Times New Roman"/>
                <w:sz w:val="18"/>
                <w:szCs w:val="18"/>
              </w:rPr>
              <w:t>DcUGT377A1</w:t>
            </w:r>
          </w:p>
        </w:tc>
        <w:tc>
          <w:tcPr>
            <w:tcW w:w="6889" w:type="dxa"/>
          </w:tcPr>
          <w:p w14:paraId="337DA3C4" w14:textId="77777777" w:rsidR="00203F2F" w:rsidRPr="007436CB" w:rsidRDefault="00203F2F" w:rsidP="00B70A69">
            <w:pPr>
              <w:rPr>
                <w:rFonts w:cs="Times New Roman"/>
                <w:sz w:val="18"/>
                <w:szCs w:val="18"/>
              </w:rPr>
            </w:pPr>
            <w:r w:rsidRPr="00556A9C">
              <w:rPr>
                <w:rFonts w:cs="Times New Roman"/>
                <w:sz w:val="18"/>
                <w:szCs w:val="18"/>
              </w:rPr>
              <w:t>MLLPSSLLLILLGIGAAQGANILIIAPLATHSHAIWFDIVTTLLVKDGHQVTVLSSDPEKQSLPNRTTYTLETSYDTHEYEMDLGKMKTEWSSSVAGVYKSLLDWNIENCRRQKGSRGLAEFLEKFVRKTEKVDLIIREGAGSECYVALIHLLGYPPVIAATPFPNFEVPGYWIGNYDNPSYVPYSLTSYTDQMSLLQRLHNAYIGLYFKFMRSFYYLNQIDELSKEIFGDGVPHVKSLDDHVVLAFVNHHPVLDYPRPTVPAFIPVPGLQLKPPKKLPQDIQSFLDGAKDGAIIFTFGSSLLTASISPVYRTMFFQVFSQLKQRVIWKWEMEHPADKPDNVMLAKWLPQADILGHNNTIAFISHCGQAGTQEAIYHAVPVLAIPFLLDQSIMAAKLIAKGVAIELNYEELTFDSVKSALDTLTTPTHGYKERMQKLSKLFRDTPEQSSDKIIFWTNYILNHGGKHLTPASKQLSGIQYYIIDVAACVVLTPIALVYLTRALAWLVRRQAKS</w:t>
            </w:r>
          </w:p>
        </w:tc>
      </w:tr>
      <w:tr w:rsidR="00203F2F" w14:paraId="5D11BCFE" w14:textId="77777777" w:rsidTr="00B70A69">
        <w:trPr>
          <w:jc w:val="center"/>
        </w:trPr>
        <w:tc>
          <w:tcPr>
            <w:tcW w:w="1474" w:type="dxa"/>
            <w:vAlign w:val="center"/>
          </w:tcPr>
          <w:p w14:paraId="05EED4AD" w14:textId="77777777" w:rsidR="00203F2F" w:rsidRPr="007436CB" w:rsidRDefault="00203F2F" w:rsidP="00B70A69">
            <w:pPr>
              <w:rPr>
                <w:rFonts w:cs="Times New Roman"/>
                <w:sz w:val="18"/>
                <w:szCs w:val="18"/>
              </w:rPr>
            </w:pPr>
            <w:r w:rsidRPr="00556A9C">
              <w:rPr>
                <w:rFonts w:cs="Times New Roman"/>
                <w:sz w:val="18"/>
                <w:szCs w:val="18"/>
              </w:rPr>
              <w:t>DcUGT378A1</w:t>
            </w:r>
          </w:p>
        </w:tc>
        <w:tc>
          <w:tcPr>
            <w:tcW w:w="6889" w:type="dxa"/>
          </w:tcPr>
          <w:p w14:paraId="3661B2B6" w14:textId="77777777" w:rsidR="00203F2F" w:rsidRPr="007436CB" w:rsidRDefault="00203F2F" w:rsidP="00B70A69">
            <w:pPr>
              <w:rPr>
                <w:rFonts w:cs="Times New Roman"/>
                <w:sz w:val="18"/>
                <w:szCs w:val="18"/>
              </w:rPr>
            </w:pPr>
            <w:r w:rsidRPr="00556A9C">
              <w:rPr>
                <w:rFonts w:cs="Times New Roman"/>
                <w:sz w:val="18"/>
                <w:szCs w:val="18"/>
              </w:rPr>
              <w:t>MNHFPFIVLLSFSFLGTLSCDKILVFLPLPIWSHQMQYEKVWTALAERGHEVTIYTKFTPKSNSTNLKHVPIRLPKIDARMKEFNPAILTSSVNEILAMLFLWDFGYEGQVEAFQSPEFKKLMASKDQYDLVITESFFAMESSVALGHRFNAPNIVICSFGIAMNSLNFFGSPNLPSFMADFRTKYTNEMTFFQRFYNFYVFFVTRIMEYVYYYPKHQALVDTYFGKDYPSLYTMLSNVSLSFMYTNLAMSAAVPLVPNLIPVGGIHLNKPGKLPQDLQQRADAAKGGFVYMSFGSVVDPTKLSEETKLGFLEVFKQLKLPIFWKIDITNDPVLNAKTLPDNVFIQKWYPQTDILAHPNLRLFITHGGISSLMEASSLGVPVLGVPFFGDQYRNMVLLRHRGYALIEPIQTLTKQSFLKNAQTMLNDPSFKQNAKKWASIANDEIVSPLERVVYWTEYVLRHKGAPHLSASSRQLTWYQMYCIDIILVILGILYAVAKLLSMCCCRSSKKHTQVSSTKKKN</w:t>
            </w:r>
          </w:p>
        </w:tc>
      </w:tr>
      <w:tr w:rsidR="00203F2F" w14:paraId="43AA624F" w14:textId="77777777" w:rsidTr="00B70A69">
        <w:trPr>
          <w:jc w:val="center"/>
        </w:trPr>
        <w:tc>
          <w:tcPr>
            <w:tcW w:w="1474" w:type="dxa"/>
            <w:vAlign w:val="center"/>
          </w:tcPr>
          <w:p w14:paraId="0C8C440D" w14:textId="77777777" w:rsidR="00203F2F" w:rsidRPr="007436CB" w:rsidRDefault="00203F2F" w:rsidP="00B70A69">
            <w:pPr>
              <w:rPr>
                <w:rFonts w:cs="Times New Roman"/>
                <w:sz w:val="18"/>
                <w:szCs w:val="18"/>
              </w:rPr>
            </w:pPr>
            <w:r w:rsidRPr="00556A9C">
              <w:rPr>
                <w:rFonts w:cs="Times New Roman"/>
                <w:sz w:val="18"/>
                <w:szCs w:val="18"/>
              </w:rPr>
              <w:t>DcUGT379A1</w:t>
            </w:r>
          </w:p>
        </w:tc>
        <w:tc>
          <w:tcPr>
            <w:tcW w:w="6889" w:type="dxa"/>
          </w:tcPr>
          <w:p w14:paraId="7C1B7026" w14:textId="77777777" w:rsidR="00203F2F" w:rsidRPr="007436CB" w:rsidRDefault="00203F2F" w:rsidP="00B70A69">
            <w:pPr>
              <w:rPr>
                <w:rFonts w:cs="Times New Roman"/>
                <w:sz w:val="18"/>
                <w:szCs w:val="18"/>
              </w:rPr>
            </w:pPr>
            <w:r w:rsidRPr="00556A9C">
              <w:rPr>
                <w:rFonts w:cs="Times New Roman"/>
                <w:sz w:val="18"/>
                <w:szCs w:val="18"/>
              </w:rPr>
              <w:t>MKTHQGRNQYLISAAILLMCIRIQQCSKILAIFPTPAKSHQIIFDTILVELYQRGHDLTVITQYPETLVHYERMKVLDIKGTHTYNSTIEDIYELSADSIKRIHINFIDQEIQVENIFLHENMKSIWNMENKYDLIITEMFLTDAFLVIPYLYKVPYISIASSTLHPQHSERLGLPDNPSYIPSYVSAYTDHMSFTERLSNTFVGLYYKWYYDYKSHGAANRIIHKYFPEIPRIQELLNTCSLTLVNTHHTINIARPLPANVVEIGGIHVKPAKKLNEEMERFLNESHHGVIYFSMGSMLKTSSFPPDKFKAFLKAFSKIPQRVLWKFEDNDTSIFKPYKNIRTSSWMPQRDIFAHPNMKLFISHGGLLGITEAVYEGIPVLGIPVFGDQWANIKKLESLKAGKLLPYLEITEETVSDALKTVLSPEYKENAEDLGKRFRDRPQSPLEVAIYWIEYVIKYNGAYHLQSAAVKLTWYQYYLLDIALVLIVGLVSVCFVLKYLCGSLVRRKHKTE</w:t>
            </w:r>
          </w:p>
        </w:tc>
      </w:tr>
      <w:tr w:rsidR="00203F2F" w14:paraId="2030607E" w14:textId="77777777" w:rsidTr="00B70A69">
        <w:trPr>
          <w:jc w:val="center"/>
        </w:trPr>
        <w:tc>
          <w:tcPr>
            <w:tcW w:w="1474" w:type="dxa"/>
            <w:vAlign w:val="center"/>
          </w:tcPr>
          <w:p w14:paraId="7A8A37F4" w14:textId="77777777" w:rsidR="00203F2F" w:rsidRPr="007436CB" w:rsidRDefault="00203F2F" w:rsidP="00B70A69">
            <w:pPr>
              <w:rPr>
                <w:rFonts w:cs="Times New Roman"/>
                <w:sz w:val="18"/>
                <w:szCs w:val="18"/>
              </w:rPr>
            </w:pPr>
            <w:r w:rsidRPr="00556A9C">
              <w:rPr>
                <w:rFonts w:cs="Times New Roman"/>
                <w:sz w:val="18"/>
                <w:szCs w:val="18"/>
              </w:rPr>
              <w:t>DcUGT380A1</w:t>
            </w:r>
          </w:p>
        </w:tc>
        <w:tc>
          <w:tcPr>
            <w:tcW w:w="6889" w:type="dxa"/>
          </w:tcPr>
          <w:p w14:paraId="239181E1" w14:textId="77777777" w:rsidR="00203F2F" w:rsidRPr="007436CB" w:rsidRDefault="00203F2F" w:rsidP="00B70A69">
            <w:pPr>
              <w:rPr>
                <w:rFonts w:cs="Times New Roman"/>
                <w:sz w:val="18"/>
                <w:szCs w:val="18"/>
              </w:rPr>
            </w:pPr>
            <w:r w:rsidRPr="00556A9C">
              <w:rPr>
                <w:rFonts w:cs="Times New Roman"/>
                <w:sz w:val="18"/>
                <w:szCs w:val="18"/>
              </w:rPr>
              <w:t>MIRLTLIFLGVLLCHIDASNILAFFPMALNSHIKPFQPLLYELSRRGHNVTEVSSFPPPPGVDNYTYVYVPHLFNATNTMEFRNRTHADLIGLFHSLCLAQMEQVLRTPEIQTFVQRDDSHFDLVIIEGTFCGECLLAMGHKYKAPVINFQPLGYWPSNYYVYGNLLSPAVIPDFRLPSTTQMNFWGRLDSLWFAVTDLFLTNLFYYPKQVALMDKYFKYPGYQSRPPMVDMLRNISMTFVEHDISIGVPQALTPNMLFTGGMHIKHAKPLPPDLDKYMSDAPNGVIFFSFGTNVRFANMPPYVLNAFVESFSKIKQKILWKTDVEVEVPPNVLVRKWFPQADILGHKNCRLFLTHGGIHSAMEAGYHGVPVVMMPGFSDQFQNVLLMQEKGLGRVIDMDSLDSDVVVEAVNAVLGDKTYAANAKRISAIMKSSPVSSLEKAVYWTEYVIRHEGAHFLKPASTRLSLVQFLCLDILLVVISVMAAMLFVLFKCGQVLLRAKKKDKTE</w:t>
            </w:r>
          </w:p>
        </w:tc>
      </w:tr>
      <w:tr w:rsidR="00203F2F" w14:paraId="75741E71" w14:textId="77777777" w:rsidTr="00B70A69">
        <w:trPr>
          <w:jc w:val="center"/>
        </w:trPr>
        <w:tc>
          <w:tcPr>
            <w:tcW w:w="1474" w:type="dxa"/>
            <w:vAlign w:val="center"/>
          </w:tcPr>
          <w:p w14:paraId="7AF28DBF" w14:textId="77777777" w:rsidR="00203F2F" w:rsidRPr="007436CB" w:rsidRDefault="00203F2F" w:rsidP="00B70A69">
            <w:pPr>
              <w:rPr>
                <w:rFonts w:cs="Times New Roman"/>
                <w:sz w:val="18"/>
                <w:szCs w:val="18"/>
              </w:rPr>
            </w:pPr>
            <w:r w:rsidRPr="00556A9C">
              <w:rPr>
                <w:rFonts w:cs="Times New Roman"/>
                <w:sz w:val="18"/>
                <w:szCs w:val="18"/>
              </w:rPr>
              <w:t>DcUGT381A1</w:t>
            </w:r>
          </w:p>
        </w:tc>
        <w:tc>
          <w:tcPr>
            <w:tcW w:w="6889" w:type="dxa"/>
          </w:tcPr>
          <w:p w14:paraId="4634DFA2" w14:textId="77777777" w:rsidR="00203F2F" w:rsidRPr="007436CB" w:rsidRDefault="00203F2F" w:rsidP="00B70A69">
            <w:pPr>
              <w:rPr>
                <w:rFonts w:cs="Times New Roman"/>
                <w:sz w:val="18"/>
                <w:szCs w:val="18"/>
              </w:rPr>
            </w:pPr>
            <w:r w:rsidRPr="00556A9C">
              <w:rPr>
                <w:rFonts w:cs="Times New Roman"/>
                <w:sz w:val="18"/>
                <w:szCs w:val="18"/>
              </w:rPr>
              <w:t>MKYTRLKYQQSAMAMASAVNYLLSLLSLCWLVSPTVDSANILALFPTASYSHQMPLLALPRALAQRGHNVTVITTNPLKEPMPNYTEIDISFTYNYWKSTAGEKRLINLDTKIGPIEVVNSFISGTNILTDIQLGSPQVQKFITYLDKEKPKFDLVLYEDLMHTSYLGFLHKLDYPPLVSMLTLPLLCGLDLSSGNVCQPSYISEMIIGRTNKMSFYYRLEGYLYLLYARLVLAPRIFSAQDALAKKYFGSSCPSTKDMVRNRSLLLSSSMWIFEYTRPVFPNTIHVGPLHIGDTKPLPQDLAKWVEGGKKGAIYFSLGSNVKSAALEDSKRTAILAALARFPDYRIIWKWENEELEGLPSNVICRKWLPQHDLLAHPNIKLFITQGGLQSLQEAVHFEVPVIGIPFFGDQNYNVKIIRRLGIGSYMEFEDIHTENLFENIQEILNNYDRYKKAVKRASDISKTQMMSPRDTAVWWVEYLLKADGNVSHLQPEYWHLTWYEYFGLDVYLVIFSPVILALYGLYRLVLTINRRWSKGKLKSE</w:t>
            </w:r>
          </w:p>
        </w:tc>
      </w:tr>
      <w:tr w:rsidR="00203F2F" w14:paraId="2D5947DE" w14:textId="77777777" w:rsidTr="00B70A69">
        <w:trPr>
          <w:jc w:val="center"/>
        </w:trPr>
        <w:tc>
          <w:tcPr>
            <w:tcW w:w="1474" w:type="dxa"/>
            <w:vAlign w:val="center"/>
          </w:tcPr>
          <w:p w14:paraId="02C0D808" w14:textId="77777777" w:rsidR="00203F2F" w:rsidRPr="007436CB" w:rsidRDefault="00203F2F" w:rsidP="00B70A69">
            <w:pPr>
              <w:rPr>
                <w:rFonts w:cs="Times New Roman"/>
                <w:sz w:val="18"/>
                <w:szCs w:val="18"/>
              </w:rPr>
            </w:pPr>
            <w:r w:rsidRPr="00556A9C">
              <w:rPr>
                <w:rFonts w:cs="Times New Roman"/>
                <w:sz w:val="18"/>
                <w:szCs w:val="18"/>
              </w:rPr>
              <w:lastRenderedPageBreak/>
              <w:t>DcUGT381A2</w:t>
            </w:r>
          </w:p>
        </w:tc>
        <w:tc>
          <w:tcPr>
            <w:tcW w:w="6889" w:type="dxa"/>
          </w:tcPr>
          <w:p w14:paraId="3B2C4B80" w14:textId="77777777" w:rsidR="00203F2F" w:rsidRPr="007436CB" w:rsidRDefault="00203F2F" w:rsidP="00B70A69">
            <w:pPr>
              <w:rPr>
                <w:rFonts w:cs="Times New Roman"/>
                <w:sz w:val="18"/>
                <w:szCs w:val="18"/>
              </w:rPr>
            </w:pPr>
            <w:r w:rsidRPr="00556A9C">
              <w:rPr>
                <w:rFonts w:cs="Times New Roman"/>
                <w:sz w:val="18"/>
                <w:szCs w:val="18"/>
              </w:rPr>
              <w:t>MRMSQSIWVIIAIAVTSADSANILAIFPSASYSHQIPLLAVTRSLAQRGHNLTVITPNPSKVPIPNHTDIDISFSYSFWHTDDSKEALLSLQRRIDAFELLDQFTSITCTAVEFQLNSTAVQNFIKYIDKEKPKFDLVLYEDIPYPAFLGFLPKIGHPPLVSMLTLSVPCAFDFSFGNVCNPSYVPEVWMGFSDKMTFFERLQNYLFVFVTHYWIKTRVINGQTELARKYFGHTGKPSLEEMTRNRTLLLITSSWLYQFPRPVFPNTIHVGPTHIGDTKPLPEDLRTWIEGAEKGVIYFSLGSNMRSASLEESKRSAILTTFAKFPQYRVIWKWEEEQLPGLPSNVICRKWLPQHDLLAHPKIKLFITQGGLQSLQESVYFEVPLIGIPFFGDQDYNVKIIKNLGIGTYMDFDSVSTEVLYNLMKEILYNTSYMDTVKRISALSKTQMMSPRDTAVWWIEYVLKSGGNLRHLQPDHWDMPWYQYFGLDVFLVLLSPVILVLYGIYKIISRCKRKSSGEKLKKS</w:t>
            </w:r>
          </w:p>
        </w:tc>
      </w:tr>
      <w:tr w:rsidR="00203F2F" w14:paraId="2EE3C627" w14:textId="77777777" w:rsidTr="00B70A69">
        <w:trPr>
          <w:jc w:val="center"/>
        </w:trPr>
        <w:tc>
          <w:tcPr>
            <w:tcW w:w="1474" w:type="dxa"/>
            <w:vAlign w:val="center"/>
          </w:tcPr>
          <w:p w14:paraId="5526DC60" w14:textId="77777777" w:rsidR="00203F2F" w:rsidRPr="007436CB" w:rsidRDefault="00203F2F" w:rsidP="00B70A69">
            <w:pPr>
              <w:rPr>
                <w:rFonts w:cs="Times New Roman"/>
                <w:sz w:val="18"/>
                <w:szCs w:val="18"/>
              </w:rPr>
            </w:pPr>
            <w:r w:rsidRPr="00556A9C">
              <w:rPr>
                <w:rFonts w:cs="Times New Roman"/>
                <w:sz w:val="18"/>
                <w:szCs w:val="18"/>
              </w:rPr>
              <w:t>DcUGT381B1</w:t>
            </w:r>
          </w:p>
        </w:tc>
        <w:tc>
          <w:tcPr>
            <w:tcW w:w="6889" w:type="dxa"/>
          </w:tcPr>
          <w:p w14:paraId="4EE128B7" w14:textId="77777777" w:rsidR="00203F2F" w:rsidRPr="007436CB" w:rsidRDefault="00203F2F" w:rsidP="00B70A69">
            <w:pPr>
              <w:rPr>
                <w:rFonts w:cs="Times New Roman"/>
                <w:sz w:val="18"/>
                <w:szCs w:val="18"/>
              </w:rPr>
            </w:pPr>
            <w:r w:rsidRPr="00556A9C">
              <w:rPr>
                <w:rFonts w:cs="Times New Roman"/>
                <w:sz w:val="18"/>
                <w:szCs w:val="18"/>
              </w:rPr>
              <w:t>MFDLQKPEMLASHSQLALILMAFLLTVESANVLIICPTPSYSHQVPFIAIGKELVRRGHTVTMIGTDPLKEPPVNYTDIDLSFSYKYFKPQLQKGEVLPDAVDNQRRLTGYEFIVNIGRITIAYTEDQLKSQQMQQFFKYIDENHVKFDLIIYEGLLHTAYLGFLPKLGYPPLIVMQTINPTCLFGLHSESMICNPSYLPEIMSGYTQSMTLMERMNNLFMQLYSKFYIRSRLMKKQDEIMERYFGTRGLSGKQLEENKTLLFISTSWLLTYPRPVFPNTILLGPIHLNNPKPLPQNLKDWIEGAKDGVIYFSLGTNMQSASLQEDKRKAIVDSFKQFPRHRIIWKWEEDILPDLPSNVMCRKWLPQHDILAHPKVKLFIMQGGLQSSQEAIHFGVPMIGIPFFADQDTNVRKLESMDVARFLEYENITAETLVTLMKSILYNETVYRKSQVYSKLSNTQMMSPKDTAVWWIEYVLKAEGNVDHLKYNLDQIPWYQYYLVDLVGIFIAGIFLVVFVLFRMALLLRRLCFRSKAKKKKQ</w:t>
            </w:r>
          </w:p>
        </w:tc>
      </w:tr>
      <w:tr w:rsidR="00203F2F" w14:paraId="37E82D1A" w14:textId="77777777" w:rsidTr="00B70A69">
        <w:trPr>
          <w:jc w:val="center"/>
        </w:trPr>
        <w:tc>
          <w:tcPr>
            <w:tcW w:w="1474" w:type="dxa"/>
            <w:vAlign w:val="center"/>
          </w:tcPr>
          <w:p w14:paraId="73359F8E" w14:textId="77777777" w:rsidR="00203F2F" w:rsidRPr="007436CB" w:rsidRDefault="00203F2F" w:rsidP="00B70A69">
            <w:pPr>
              <w:rPr>
                <w:rFonts w:cs="Times New Roman"/>
                <w:sz w:val="18"/>
                <w:szCs w:val="18"/>
              </w:rPr>
            </w:pPr>
            <w:r w:rsidRPr="00556A9C">
              <w:rPr>
                <w:rFonts w:cs="Times New Roman"/>
                <w:sz w:val="18"/>
                <w:szCs w:val="18"/>
              </w:rPr>
              <w:t>DcUGT382A1</w:t>
            </w:r>
          </w:p>
        </w:tc>
        <w:tc>
          <w:tcPr>
            <w:tcW w:w="6889" w:type="dxa"/>
          </w:tcPr>
          <w:p w14:paraId="6B36FF2C" w14:textId="77777777" w:rsidR="00203F2F" w:rsidRPr="007436CB" w:rsidRDefault="00203F2F" w:rsidP="00B70A69">
            <w:pPr>
              <w:rPr>
                <w:rFonts w:cs="Times New Roman"/>
                <w:sz w:val="18"/>
                <w:szCs w:val="18"/>
              </w:rPr>
            </w:pPr>
            <w:r w:rsidRPr="00556A9C">
              <w:rPr>
                <w:rFonts w:cs="Times New Roman"/>
                <w:sz w:val="18"/>
                <w:szCs w:val="18"/>
              </w:rPr>
              <w:t>MLLSPYAWLLPLLCLIGPAYSVNILAIFPHHGLSHFMNVKPYLLELARRGHNLTVISFFPLKAEERPAGGNYHDVSLDGCMQLYNNNVSFARFEDKGFAASLLSPTQLNLAGLYMMADETLAAIFKAPELSRFIRSVLTEGHNFDLAIIETFQMDVFLGLIHRMGVPFISVTTCNLFSWSADRIGQPQNPSYVPTNIDLFGDHMTLIERIKNTISLLTMSVVHPLFFLANDQRMAEAQFGPGLPPLAEIAKNTSLLLANVHFSLNRPRPVVPQMIEVGGLHIAPAKPLPKDLAQFLDASTQGVIYFCMGSLLRGESFPKEKLQAFLSAFSQLPLNVLWKYEGAELPGKPSNVKILPWTPQRDILSHPNIKLFINHGGLLGTTEAVYEGVPLLGIPMFGDQPINMKAVELAGAGVILDYASLSQQTILEGIRTVLKPEYKFNMRLLQAQYRDRPMSAMDTAIFWTEYVIRHKGAPHLRTAAVHMPWYQTLCLDVALVFITVLLAVVFCIKLSITLVLRKLCSSNSSTHKNKKD</w:t>
            </w:r>
          </w:p>
        </w:tc>
      </w:tr>
      <w:tr w:rsidR="00203F2F" w14:paraId="66BF674E" w14:textId="77777777" w:rsidTr="00B70A69">
        <w:trPr>
          <w:jc w:val="center"/>
        </w:trPr>
        <w:tc>
          <w:tcPr>
            <w:tcW w:w="1474" w:type="dxa"/>
            <w:vAlign w:val="center"/>
          </w:tcPr>
          <w:p w14:paraId="61170A7F" w14:textId="77777777" w:rsidR="00203F2F" w:rsidRPr="007436CB" w:rsidRDefault="00203F2F" w:rsidP="00B70A69">
            <w:pPr>
              <w:rPr>
                <w:rFonts w:cs="Times New Roman"/>
                <w:sz w:val="18"/>
                <w:szCs w:val="18"/>
              </w:rPr>
            </w:pPr>
            <w:r w:rsidRPr="00556A9C">
              <w:rPr>
                <w:rFonts w:cs="Times New Roman"/>
                <w:sz w:val="18"/>
                <w:szCs w:val="18"/>
              </w:rPr>
              <w:t>DcUGT383A1</w:t>
            </w:r>
          </w:p>
        </w:tc>
        <w:tc>
          <w:tcPr>
            <w:tcW w:w="6889" w:type="dxa"/>
          </w:tcPr>
          <w:p w14:paraId="4BFA91FD" w14:textId="77777777" w:rsidR="00203F2F" w:rsidRPr="007436CB" w:rsidRDefault="00203F2F" w:rsidP="00B70A69">
            <w:pPr>
              <w:rPr>
                <w:rFonts w:cs="Times New Roman"/>
                <w:sz w:val="18"/>
                <w:szCs w:val="18"/>
              </w:rPr>
            </w:pPr>
            <w:r w:rsidRPr="00556A9C">
              <w:rPr>
                <w:rFonts w:cs="Times New Roman"/>
                <w:sz w:val="18"/>
                <w:szCs w:val="18"/>
              </w:rPr>
              <w:t>MSPVLVTLLAILLVHQVHPYNILVTNLIPFQSHLMTTSVIANHLTERGHNVTLITLKATRPHPKLNVILNKDVFRLPPNFPNIVGNFSAFEFGKFMMDRATDTSDELLSTPLFRKLINVGTADFQDSDGIPVYNISYDVIIAENHFMQEIYGAALSEKFACPLITYQPILTPPHAAHLLGNYYNPAFMADYKLRYTGNMTFWQRLINSLLTAYEILYQNFIYLPRIDTIMRTHFAKVGAAKWPYIKDILRARNALTLVDTHHLVTDPKPNNPNVIEIGGIHITPGKPLPQDIEDFINASPAGVIYFAMGTFVDGENLTPKRKANLLKLFSGLKQWIIWKIDPSNFQETLPPNVNVGKWFPQNDILAHPKCILFITHGGIHSVLESLYHGVPMVGIPVFADQAQNLLALQEKGMGEMVEFNFEYEDLKRKLDKVLNENSYRQKIAKFSAIYRSEVTDIVERTMFYIEYVVRHNGAHHLRTASTRLTWYQYLNLDVLLVVGLGLGGSAYVLYAVVFWLLMALRKSGKNGASRSKKTN</w:t>
            </w:r>
          </w:p>
        </w:tc>
      </w:tr>
      <w:tr w:rsidR="00203F2F" w14:paraId="36B0F5CD" w14:textId="77777777" w:rsidTr="00B70A69">
        <w:trPr>
          <w:jc w:val="center"/>
        </w:trPr>
        <w:tc>
          <w:tcPr>
            <w:tcW w:w="1474" w:type="dxa"/>
            <w:vAlign w:val="center"/>
          </w:tcPr>
          <w:p w14:paraId="57EB17B7" w14:textId="77777777" w:rsidR="00203F2F" w:rsidRPr="007436CB" w:rsidRDefault="00203F2F" w:rsidP="00B70A69">
            <w:pPr>
              <w:rPr>
                <w:rFonts w:cs="Times New Roman"/>
                <w:sz w:val="18"/>
                <w:szCs w:val="18"/>
              </w:rPr>
            </w:pPr>
            <w:r w:rsidRPr="00556A9C">
              <w:rPr>
                <w:rFonts w:cs="Times New Roman"/>
                <w:sz w:val="18"/>
                <w:szCs w:val="18"/>
              </w:rPr>
              <w:t>DcUGT383B1</w:t>
            </w:r>
          </w:p>
        </w:tc>
        <w:tc>
          <w:tcPr>
            <w:tcW w:w="6889" w:type="dxa"/>
          </w:tcPr>
          <w:p w14:paraId="70F9B566" w14:textId="77777777" w:rsidR="00203F2F" w:rsidRPr="007436CB" w:rsidRDefault="00203F2F" w:rsidP="00B70A69">
            <w:pPr>
              <w:rPr>
                <w:rFonts w:cs="Times New Roman"/>
                <w:sz w:val="18"/>
                <w:szCs w:val="18"/>
              </w:rPr>
            </w:pPr>
            <w:r w:rsidRPr="00556A9C">
              <w:rPr>
                <w:rFonts w:cs="Times New Roman"/>
                <w:sz w:val="18"/>
                <w:szCs w:val="18"/>
              </w:rPr>
              <w:t>MKLAVAFSLVALLTSPRGCHGYNILVLGVFPVPSHVMMLSVISNELVAQGHNVTFVTTKATRPHPNLNVIINEKVMHFEPAFLEEVGRAGATGLATILWNLGLDGTDKVLATDVLQKLINAQDASQPKFDAILTETYFLTETIAAGFAQKFDCPLINYHPVVMTANVAYMVGNPYNPGYMPDYKMPFTSNMNLWQRIQNTYVALYLTLYQNLIYFPAQDKLLRKHFAPLGAAQWSYIGDILRQRQALTLVDTSHVLTDSIAHAPNVMDVGGLHIKPAQPLPKDIEDFISSSGEAGVIYFAMGSTISTENLGPVRIETLCKLFGSLEQRVLWKFDSPELEKSSKLPPNVKLSKWFPQNDILAHPKCRLFITHGGVHSAFESIYHAVPMVIVPLFADQKQNGQKAEEEGYGLMVDFDVFDYEELRRKVHQVLYEPKYKTNVQRLSTIFRSEPLHPLQKAIRSIEYVIAHRGAPHLKTKATSLPWYQTSQLDVIASCTLGLGLVLYTLVRIGTSLAEFTRGKDDKKATKPDRNKKNK</w:t>
            </w:r>
          </w:p>
        </w:tc>
      </w:tr>
      <w:tr w:rsidR="00203F2F" w14:paraId="1C374B51" w14:textId="77777777" w:rsidTr="00B70A69">
        <w:trPr>
          <w:jc w:val="center"/>
        </w:trPr>
        <w:tc>
          <w:tcPr>
            <w:tcW w:w="1474" w:type="dxa"/>
            <w:vAlign w:val="center"/>
          </w:tcPr>
          <w:p w14:paraId="3DD29B1B" w14:textId="77777777" w:rsidR="00203F2F" w:rsidRPr="007436CB" w:rsidRDefault="00203F2F" w:rsidP="00B70A69">
            <w:pPr>
              <w:rPr>
                <w:rFonts w:cs="Times New Roman"/>
                <w:sz w:val="18"/>
                <w:szCs w:val="18"/>
              </w:rPr>
            </w:pPr>
            <w:r w:rsidRPr="00556A9C">
              <w:rPr>
                <w:rFonts w:cs="Times New Roman"/>
                <w:sz w:val="18"/>
                <w:szCs w:val="18"/>
              </w:rPr>
              <w:t>DcUGT384A1</w:t>
            </w:r>
          </w:p>
        </w:tc>
        <w:tc>
          <w:tcPr>
            <w:tcW w:w="6889" w:type="dxa"/>
          </w:tcPr>
          <w:p w14:paraId="53952849" w14:textId="77777777" w:rsidR="00203F2F" w:rsidRPr="007436CB" w:rsidRDefault="00203F2F" w:rsidP="00B70A69">
            <w:pPr>
              <w:rPr>
                <w:rFonts w:cs="Times New Roman"/>
                <w:sz w:val="18"/>
                <w:szCs w:val="18"/>
              </w:rPr>
            </w:pPr>
            <w:r w:rsidRPr="00556A9C">
              <w:rPr>
                <w:rFonts w:cs="Times New Roman"/>
                <w:sz w:val="18"/>
                <w:szCs w:val="18"/>
              </w:rPr>
              <w:t>MFRIWFSLALTALLCTTSQSARILVFIPLFNPSHYMQYEPLFEALAARGHHITLYSPHTLGQNLTNFKHVYLKNQAFSESAKIFNPLKKEETYVIFRINPKVPSSTKVNREIISEPHFNNLIRSGRGSFDIVLAEPLFGQEATVYLGHALGVPLINLGASAAHADILDVMGSPN</w:t>
            </w:r>
            <w:r w:rsidRPr="00556A9C">
              <w:rPr>
                <w:rFonts w:cs="Times New Roman"/>
                <w:sz w:val="18"/>
                <w:szCs w:val="18"/>
              </w:rPr>
              <w:lastRenderedPageBreak/>
              <w:t>IVSHMPEFYSSLTDRMNFIERAINFIYAIHRYYLRLWTYWQVDHMIAAQFGANVLPSVESLLRNISLSFVCTDVGLEYPRAQSGNIVPIGGIHIERNGNLSLPEDIQKTLDSASRGFILYSLGSIMKSEAAPDTLARTLVETFSKFDNYKIIWIWNGQQVTELPSHVVQIKQWVPQIPILAHPNCKLFITHGGLKSQIEAVHFGVPMVIIPYFYDQFQNAAKAVEFGLGIELSNKNLTVESLEWAIRSVLHDSRYKEQAMARSRILKDRLRSPLDTAVYWTEYVLQHEGALHLSPVSRHLYWFQYYLLDVMACILAVGVVVVLLMRRMVRNLLGKRVNVGKEETKMGIGKND</w:t>
            </w:r>
          </w:p>
        </w:tc>
      </w:tr>
      <w:tr w:rsidR="00203F2F" w14:paraId="17684457" w14:textId="77777777" w:rsidTr="00B70A69">
        <w:trPr>
          <w:jc w:val="center"/>
        </w:trPr>
        <w:tc>
          <w:tcPr>
            <w:tcW w:w="1474" w:type="dxa"/>
            <w:vAlign w:val="center"/>
          </w:tcPr>
          <w:p w14:paraId="10513141" w14:textId="77777777" w:rsidR="00203F2F" w:rsidRPr="007436CB" w:rsidRDefault="00203F2F" w:rsidP="00B70A69">
            <w:pPr>
              <w:rPr>
                <w:rFonts w:cs="Times New Roman"/>
                <w:sz w:val="18"/>
                <w:szCs w:val="18"/>
              </w:rPr>
            </w:pPr>
            <w:r w:rsidRPr="00556A9C">
              <w:rPr>
                <w:rFonts w:cs="Times New Roman"/>
                <w:sz w:val="18"/>
                <w:szCs w:val="18"/>
              </w:rPr>
              <w:lastRenderedPageBreak/>
              <w:t>MpUGT329A6</w:t>
            </w:r>
          </w:p>
        </w:tc>
        <w:tc>
          <w:tcPr>
            <w:tcW w:w="6889" w:type="dxa"/>
          </w:tcPr>
          <w:p w14:paraId="15DB4164" w14:textId="77777777" w:rsidR="00203F2F" w:rsidRPr="007436CB" w:rsidRDefault="00203F2F" w:rsidP="00B70A69">
            <w:pPr>
              <w:rPr>
                <w:rFonts w:cs="Times New Roman"/>
                <w:sz w:val="18"/>
                <w:szCs w:val="18"/>
              </w:rPr>
            </w:pPr>
            <w:r w:rsidRPr="00556A9C">
              <w:rPr>
                <w:rFonts w:cs="Times New Roman"/>
                <w:sz w:val="18"/>
                <w:szCs w:val="18"/>
              </w:rPr>
              <w:t>MESQLKVLMFVHGACTSVIIIVTVFSPANTANILAVFPHQGFSHNVVYQPYILELANRGHNITIITNYPLEHPNINNISIRGSMPISNNKKNISHIEGKFMNEIQSSISTIWNFHYRGKIYEAMFTVDGVKKLLNSPSKFDLLITEHFNNELFLGFAFKFNLPFILLSSCNMLPWNQHAIGQPYSLANIPSTLTGLGTKMNFYNRAMNTISHIVQLLGYKLFRRTRDEAIIKQKLDIEVSLDQLILNASLIMVNTHFTMLESKPLVPAAVEVGGIHITPIKPLPVDIQKYIDEAENGVIYFCMGSLLLGESFSAEKRQMFLNVFDKIPQRILWKWEGELPGKPSNVMIQKWMPQRDILAHPNVKLFISHGGLLGTTEAVHEGVPILSMPMFGDQVTNIKAIVRRGAAEMMNYGDLNEDEIFVKITSMLTNPIYKQKAKELSEAFRDRPMPALETAVYWTEYVIRYKGAPLLRSATVGTPWYQYYLIDVLFVIFLFVTTIVVLLYCLIFKVLLRLLNRKSKEKQS</w:t>
            </w:r>
          </w:p>
        </w:tc>
      </w:tr>
      <w:tr w:rsidR="00203F2F" w14:paraId="485244B6" w14:textId="77777777" w:rsidTr="00B70A69">
        <w:trPr>
          <w:jc w:val="center"/>
        </w:trPr>
        <w:tc>
          <w:tcPr>
            <w:tcW w:w="1474" w:type="dxa"/>
            <w:vAlign w:val="center"/>
          </w:tcPr>
          <w:p w14:paraId="16127B20" w14:textId="77777777" w:rsidR="00203F2F" w:rsidRPr="007436CB" w:rsidRDefault="00203F2F" w:rsidP="00B70A69">
            <w:pPr>
              <w:rPr>
                <w:rFonts w:cs="Times New Roman"/>
                <w:sz w:val="18"/>
                <w:szCs w:val="18"/>
              </w:rPr>
            </w:pPr>
            <w:r w:rsidRPr="00556A9C">
              <w:rPr>
                <w:rFonts w:cs="Times New Roman"/>
                <w:sz w:val="18"/>
                <w:szCs w:val="18"/>
              </w:rPr>
              <w:t>MpUGT329A7</w:t>
            </w:r>
          </w:p>
        </w:tc>
        <w:tc>
          <w:tcPr>
            <w:tcW w:w="6889" w:type="dxa"/>
          </w:tcPr>
          <w:p w14:paraId="5E0A32F8" w14:textId="77777777" w:rsidR="00203F2F" w:rsidRPr="007436CB" w:rsidRDefault="00203F2F" w:rsidP="00B70A69">
            <w:pPr>
              <w:rPr>
                <w:rFonts w:cs="Times New Roman"/>
                <w:sz w:val="18"/>
                <w:szCs w:val="18"/>
              </w:rPr>
            </w:pPr>
            <w:r w:rsidRPr="00556A9C">
              <w:rPr>
                <w:rFonts w:cs="Times New Roman"/>
                <w:sz w:val="18"/>
                <w:szCs w:val="18"/>
              </w:rPr>
              <w:t>MMIVLFVIIIITATVVSPADTANILAVFPHQGLSHHLVFLPYVQGLANKGHFITLISNYPIEHPNINNLSIRGSIAITNNKENISHFESDSMNEIQRSMNTIWSFYTRGTMYEAIFTVDSVKTLLNSPSKFDLLITEHFNNELFLGFVLKFNIPFILLSSCNLLPWNQQAIGQPYSLANIPTTLTSLSAKMNFNSRVINIISHAVQLFGFNLLCRTRDEAVIKRNIDFEISVNQLILNASLIMVNTHFTMFESRPLVPAVVEIGGIHIMPTKPLPIDIQKYIDEAVNGVIYFCMGSLLRGESFSAEKRRMFLNVFDKIPQRILWKWEGELPEKPSNVMIRKWMPQRDILAHPNVKLFISHGGLLGTTEAVYEGVPILSMPISGDQVTNIKSIVSKGAAEMMNYGDLKEDDIFIKITTMLTNPIYKKKAKELSEIFRDRPMSPLETAVYWTEYVIRHKGAPHHRSVAVGMPWYQYYLIDVLVVIFLSVTTIFVLLYCLIFKVILKLLNRKSKKKQN</w:t>
            </w:r>
          </w:p>
        </w:tc>
      </w:tr>
      <w:tr w:rsidR="00203F2F" w14:paraId="6E4716E8" w14:textId="77777777" w:rsidTr="00B70A69">
        <w:trPr>
          <w:jc w:val="center"/>
        </w:trPr>
        <w:tc>
          <w:tcPr>
            <w:tcW w:w="1474" w:type="dxa"/>
            <w:vAlign w:val="center"/>
          </w:tcPr>
          <w:p w14:paraId="1722D42F" w14:textId="77777777" w:rsidR="00203F2F" w:rsidRPr="007436CB" w:rsidRDefault="00203F2F" w:rsidP="00B70A69">
            <w:pPr>
              <w:rPr>
                <w:rFonts w:cs="Times New Roman"/>
                <w:sz w:val="18"/>
                <w:szCs w:val="18"/>
              </w:rPr>
            </w:pPr>
            <w:r w:rsidRPr="00556A9C">
              <w:rPr>
                <w:rFonts w:cs="Times New Roman"/>
                <w:sz w:val="18"/>
                <w:szCs w:val="18"/>
              </w:rPr>
              <w:t>MpUGT330A5</w:t>
            </w:r>
          </w:p>
        </w:tc>
        <w:tc>
          <w:tcPr>
            <w:tcW w:w="6889" w:type="dxa"/>
          </w:tcPr>
          <w:p w14:paraId="2E32CF4A" w14:textId="77777777" w:rsidR="00203F2F" w:rsidRPr="007436CB" w:rsidRDefault="00203F2F" w:rsidP="00B70A69">
            <w:pPr>
              <w:rPr>
                <w:rFonts w:cs="Times New Roman"/>
                <w:sz w:val="18"/>
                <w:szCs w:val="18"/>
              </w:rPr>
            </w:pPr>
            <w:r w:rsidRPr="00556A9C">
              <w:rPr>
                <w:rFonts w:cs="Times New Roman"/>
                <w:sz w:val="18"/>
                <w:szCs w:val="18"/>
              </w:rPr>
              <w:t>MKGQRDTVITATALLLVTAVIRCAAGYDILAIFPFSGKSHFHMFRAVSEALTARGHHLTVVGHFPKSPKEPSRQHQSQIGDTNGGGDGGGSYTDYSLVGSMPVYENFTTDEVTGNGYLKEMLIILQDGLDNCEAVLSSGRLSQLIQSRAKFDLVLVEIFNTGCFVSIANHFGAPVVGLTSTSLYPWFVGMVGDVVMPSYVPVNLLPFTSRMMFAERLINSVILVAMKTYYKFKYEHAAQEMVDKYLGKLNGGTVSESLNNVNAIIVNTHFVFGDTRPLPPGIIEVGGCTYKKPMPLPEDLERYVTEAERGVIYFSMGSIVKSSSIPTNQKMAMLRVFGRLDGYRVLWKWEDDPPPPEVRPENVMFVPWMPQFDVLNHPNVKLFISHGGLMGILDALYSGVPIVGIPLFADQFSNMNFIVQNECGLQLQLDLIDEQVAGDTISTVLHDDKYAKNAKRFSTLYRDRDQDPLEKAMYWVEYVARHRVDLMLKPATQDWWYERCLLDVAVAVTVAVATTAYLAKRVLAKSRIAVATDHR</w:t>
            </w:r>
          </w:p>
        </w:tc>
      </w:tr>
      <w:tr w:rsidR="00203F2F" w14:paraId="7AFDC368" w14:textId="77777777" w:rsidTr="00B70A69">
        <w:trPr>
          <w:jc w:val="center"/>
        </w:trPr>
        <w:tc>
          <w:tcPr>
            <w:tcW w:w="1474" w:type="dxa"/>
            <w:vAlign w:val="center"/>
          </w:tcPr>
          <w:p w14:paraId="3846B7FF" w14:textId="77777777" w:rsidR="00203F2F" w:rsidRPr="007436CB" w:rsidRDefault="00203F2F" w:rsidP="00B70A69">
            <w:pPr>
              <w:rPr>
                <w:rFonts w:cs="Times New Roman"/>
                <w:sz w:val="18"/>
                <w:szCs w:val="18"/>
              </w:rPr>
            </w:pPr>
            <w:r w:rsidRPr="00556A9C">
              <w:rPr>
                <w:rFonts w:cs="Times New Roman"/>
                <w:sz w:val="18"/>
                <w:szCs w:val="18"/>
              </w:rPr>
              <w:t>MpUGT341A7</w:t>
            </w:r>
          </w:p>
        </w:tc>
        <w:tc>
          <w:tcPr>
            <w:tcW w:w="6889" w:type="dxa"/>
          </w:tcPr>
          <w:p w14:paraId="0C0D72E7" w14:textId="77777777" w:rsidR="00203F2F" w:rsidRPr="007436CB" w:rsidRDefault="00203F2F" w:rsidP="00B70A69">
            <w:pPr>
              <w:rPr>
                <w:rFonts w:cs="Times New Roman"/>
                <w:sz w:val="18"/>
                <w:szCs w:val="18"/>
              </w:rPr>
            </w:pPr>
            <w:r w:rsidRPr="00556A9C">
              <w:rPr>
                <w:rFonts w:cs="Times New Roman"/>
                <w:sz w:val="18"/>
                <w:szCs w:val="18"/>
              </w:rPr>
              <w:t>MFYQVSIIITILTISGSGVVRPIAAVADILAFFPLPIYSHFSGFNPLFLELANRGHRVTVVSPFYPKGDVLTTYRHVPIPDVKIQRTRSPMEIRHRYRVNNMINVRLGMMKMVTRTLELNETRAFLNDTHNAFDLVLTECWYSDIYLAIGYRYSAPVVCLSPMAPSVTLSQSLGMPDHPAYVPSFWLRYSDSMSFGERLYNSAIAAAELIVSEIAFQSTDQQMLDDLYTYPGHRNCPPLDALRQAVQLTLVNGHHSVSYARPYPPNVVQVAGMHIRPQTSASIDRKFKALLDGATHGAIYFSFGSNIKMSDLGERDVQSFVESFRKLKQIVLWKWENGTIANLPDNVYIDKWFPQQYILSHRNCKLFITHGGYHSLVEALHYGLPLIGFPFYTDQYYNMRFVVENSFGIEILLENLNVKVLVDAIGKILSDTSYKENAHTASNIFLDLPVSAMDTAVHSIEYLIRNGVADYKLPASMSLNRYQYFLVDMAVSIGAILALTTLILYKSIEYLRKII</w:t>
            </w:r>
          </w:p>
        </w:tc>
      </w:tr>
      <w:tr w:rsidR="00203F2F" w14:paraId="08B03238" w14:textId="77777777" w:rsidTr="00B70A69">
        <w:trPr>
          <w:jc w:val="center"/>
        </w:trPr>
        <w:tc>
          <w:tcPr>
            <w:tcW w:w="1474" w:type="dxa"/>
            <w:vAlign w:val="center"/>
          </w:tcPr>
          <w:p w14:paraId="743E7586" w14:textId="77777777" w:rsidR="00203F2F" w:rsidRPr="007436CB" w:rsidRDefault="00203F2F" w:rsidP="00B70A69">
            <w:pPr>
              <w:rPr>
                <w:rFonts w:cs="Times New Roman"/>
                <w:sz w:val="18"/>
                <w:szCs w:val="18"/>
              </w:rPr>
            </w:pPr>
            <w:r w:rsidRPr="00556A9C">
              <w:rPr>
                <w:rFonts w:cs="Times New Roman"/>
                <w:sz w:val="18"/>
                <w:szCs w:val="18"/>
              </w:rPr>
              <w:t>MpUGT341A8</w:t>
            </w:r>
          </w:p>
        </w:tc>
        <w:tc>
          <w:tcPr>
            <w:tcW w:w="6889" w:type="dxa"/>
          </w:tcPr>
          <w:p w14:paraId="1B2F828E" w14:textId="77777777" w:rsidR="00203F2F" w:rsidRPr="007436CB" w:rsidRDefault="00203F2F" w:rsidP="00B70A69">
            <w:pPr>
              <w:rPr>
                <w:rFonts w:cs="Times New Roman"/>
                <w:sz w:val="18"/>
                <w:szCs w:val="18"/>
              </w:rPr>
            </w:pPr>
            <w:r w:rsidRPr="00556A9C">
              <w:rPr>
                <w:rFonts w:cs="Times New Roman"/>
                <w:sz w:val="18"/>
                <w:szCs w:val="18"/>
              </w:rPr>
              <w:t>MFSQVSIILVILTIFGSGVVRPIAAVADILAFFPLPIYSHFSGFNPLFLELANRGHRVTVVSPFYPKGNVPNTYRHVPIPDVKIQRIRSPLEIRHTYRVTNMINVKQGMIKMVTRTLELNETRAFLNDTRYAFDVVLAECWYSDIYLAIGHRYSAPVVCLSPMAPSVTLSQSLGMPDHPAYVPSFWLRYSDSMSFGERLYNSAIAAAELIVSEIAFQSTDQQMLDDLYTYPGHRNCPPLDALRQAVQLTLVNGHHSVSYARPYPPNVVQVAGMHMRPQTSSTVDQKFKALLDGATNGAIYFSFGSNIKMSDLGERDVQSFVESFRKLKQIVLWKWENGTIANLPDNVYIDKWFPQQYILSHRNCKLFITHGGYHSLVEALHYGLPLIGFPFYTDQFYNMRFVIENGFGIEILLENLNVKVLVDAIGKIFSDINYKKNAQTASSIFLDLPNSAMD</w:t>
            </w:r>
            <w:r w:rsidRPr="00556A9C">
              <w:rPr>
                <w:rFonts w:cs="Times New Roman"/>
                <w:sz w:val="18"/>
                <w:szCs w:val="18"/>
              </w:rPr>
              <w:lastRenderedPageBreak/>
              <w:t>TAVHSVEYLIRNGVADYKLPASMSLNRYEYFLVDVAVSIGVVVSLTVLILYKSIYYLRNITNLKDKKSK</w:t>
            </w:r>
          </w:p>
        </w:tc>
      </w:tr>
      <w:tr w:rsidR="00203F2F" w14:paraId="29EEDD36" w14:textId="77777777" w:rsidTr="00B70A69">
        <w:trPr>
          <w:jc w:val="center"/>
        </w:trPr>
        <w:tc>
          <w:tcPr>
            <w:tcW w:w="1474" w:type="dxa"/>
            <w:vAlign w:val="center"/>
          </w:tcPr>
          <w:p w14:paraId="6A833D65" w14:textId="77777777" w:rsidR="00203F2F" w:rsidRPr="007436CB" w:rsidRDefault="00203F2F" w:rsidP="00B70A69">
            <w:pPr>
              <w:rPr>
                <w:rFonts w:cs="Times New Roman"/>
                <w:sz w:val="18"/>
                <w:szCs w:val="18"/>
              </w:rPr>
            </w:pPr>
            <w:r w:rsidRPr="00583C51">
              <w:rPr>
                <w:rFonts w:cs="Times New Roman"/>
                <w:sz w:val="18"/>
                <w:szCs w:val="18"/>
              </w:rPr>
              <w:t>MpUGT342C4</w:t>
            </w:r>
          </w:p>
        </w:tc>
        <w:tc>
          <w:tcPr>
            <w:tcW w:w="6889" w:type="dxa"/>
          </w:tcPr>
          <w:p w14:paraId="47D74E97" w14:textId="77777777" w:rsidR="00203F2F" w:rsidRPr="007436CB" w:rsidRDefault="00203F2F" w:rsidP="00B70A69">
            <w:pPr>
              <w:rPr>
                <w:rFonts w:cs="Times New Roman"/>
                <w:sz w:val="18"/>
                <w:szCs w:val="18"/>
              </w:rPr>
            </w:pPr>
            <w:r w:rsidRPr="00583C51">
              <w:rPr>
                <w:rFonts w:cs="Times New Roman"/>
                <w:sz w:val="18"/>
                <w:szCs w:val="18"/>
              </w:rPr>
              <w:t>MDTKCLLWILLLLATTNTINAAKILAITPIAAASHWNVMSSVLEVLLNRGHTITVVSPFPRKIPHENYTQIDVSKLVPFAIASPWETVVGVYKPPTRCLKFLNDVQQHMCRTAFNHPDLQLALQTQHYDLVITELLASRCDLYLASSLGVPHVAIMSSQMLTWYQDSFDSPSNPSYITTLNSPYPKPETFVQRFWNVVDYVTIFLYFKHIDNAATEMGRQYFGDGRPHAEALLRNVSMVFLNTHSNFDLSKPLATNFKEIGGIHLKPPKPLPTDLQEFIDSSEHGVIYFSLGSVVRMEDLPIAIQHGLTEGFGELSQNILWKLESDRPIINLPKNVITRKWFPQYDIIRHPNVKLFITHGGNSGVIEATSAGIPVLGFPIFFDQPRNLELFKHWGSGLFVNYDNFTKEDFVCKIKRILSDQKFKDNAVDLSHRFHDRPLNPKDTVAYWTEYVLRHDGAHHLKSQAVNTKWHQYFSLDFLVITSVIIISLLYFFYNVISIVLK</w:t>
            </w:r>
          </w:p>
        </w:tc>
      </w:tr>
      <w:tr w:rsidR="00203F2F" w14:paraId="3C60B0F0" w14:textId="77777777" w:rsidTr="00B70A69">
        <w:trPr>
          <w:jc w:val="center"/>
        </w:trPr>
        <w:tc>
          <w:tcPr>
            <w:tcW w:w="1474" w:type="dxa"/>
            <w:vAlign w:val="center"/>
          </w:tcPr>
          <w:p w14:paraId="4BA918BD" w14:textId="77777777" w:rsidR="00203F2F" w:rsidRPr="007436CB" w:rsidRDefault="00203F2F" w:rsidP="00B70A69">
            <w:pPr>
              <w:rPr>
                <w:rFonts w:cs="Times New Roman"/>
                <w:sz w:val="18"/>
                <w:szCs w:val="18"/>
              </w:rPr>
            </w:pPr>
            <w:r w:rsidRPr="00583C51">
              <w:rPr>
                <w:rFonts w:cs="Times New Roman"/>
                <w:sz w:val="18"/>
                <w:szCs w:val="18"/>
              </w:rPr>
              <w:t>MpUGT343A10</w:t>
            </w:r>
          </w:p>
        </w:tc>
        <w:tc>
          <w:tcPr>
            <w:tcW w:w="6889" w:type="dxa"/>
          </w:tcPr>
          <w:p w14:paraId="3126E660" w14:textId="77777777" w:rsidR="00203F2F" w:rsidRPr="007436CB" w:rsidRDefault="00203F2F" w:rsidP="00B70A69">
            <w:pPr>
              <w:rPr>
                <w:rFonts w:cs="Times New Roman"/>
                <w:sz w:val="18"/>
                <w:szCs w:val="18"/>
              </w:rPr>
            </w:pPr>
            <w:r w:rsidRPr="00583C51">
              <w:rPr>
                <w:rFonts w:cs="Times New Roman"/>
                <w:sz w:val="18"/>
                <w:szCs w:val="18"/>
              </w:rPr>
              <w:t>MDLVSMNFVTSVQLKWRICIQLSEMVMSHRKMKQFVQSSSNSFDLIMVETFGQEYAVAMGHKFNAPVINLAPAMIWASISKWLHVPSTFSYIPDACTQSTSDMGFIERLKNSITGFMQLYVENYLYLPKTKEVMDTYLKYRGWESRPPLEHMLNNISLTLVNSHNAIGISRAYLPGIIEVGGMHIKDPKPLPKNLQTFLDTANEGVIFFSFGTLVNLNDLPKAKLKVFISVLGRLKQKVIIKWIPDDNNVKLSQNIMTGSWFPQRDILAHPNVILFITHGGLHSLEETVCNAKPIVGIPFFAEQNFNMKIVEEKGYGKLVNFFEITEESFGNAIEEVLSNVTFKEKAIIQSLVYKDQPMKPLDRAVYWVEYVIRYGGAGHLKSDSIGLNDLQYFLFDISLIVLLSFGLIAWLCYFLFVKIMS</w:t>
            </w:r>
          </w:p>
        </w:tc>
      </w:tr>
      <w:tr w:rsidR="00203F2F" w14:paraId="5CB9636C" w14:textId="77777777" w:rsidTr="00B70A69">
        <w:trPr>
          <w:jc w:val="center"/>
        </w:trPr>
        <w:tc>
          <w:tcPr>
            <w:tcW w:w="1474" w:type="dxa"/>
            <w:vAlign w:val="center"/>
          </w:tcPr>
          <w:p w14:paraId="6470CCA3" w14:textId="77777777" w:rsidR="00203F2F" w:rsidRPr="007436CB" w:rsidRDefault="00203F2F" w:rsidP="00B70A69">
            <w:pPr>
              <w:rPr>
                <w:rFonts w:cs="Times New Roman"/>
                <w:sz w:val="18"/>
                <w:szCs w:val="18"/>
              </w:rPr>
            </w:pPr>
            <w:r w:rsidRPr="00583C51">
              <w:rPr>
                <w:rFonts w:cs="Times New Roman"/>
                <w:sz w:val="18"/>
                <w:szCs w:val="18"/>
              </w:rPr>
              <w:t>MpUGT343A11</w:t>
            </w:r>
          </w:p>
        </w:tc>
        <w:tc>
          <w:tcPr>
            <w:tcW w:w="6889" w:type="dxa"/>
          </w:tcPr>
          <w:p w14:paraId="5667872B" w14:textId="77777777" w:rsidR="00203F2F" w:rsidRPr="007436CB" w:rsidRDefault="00203F2F" w:rsidP="00B70A69">
            <w:pPr>
              <w:rPr>
                <w:rFonts w:cs="Times New Roman"/>
                <w:sz w:val="18"/>
                <w:szCs w:val="18"/>
              </w:rPr>
            </w:pPr>
            <w:r w:rsidRPr="00583C51">
              <w:rPr>
                <w:rFonts w:cs="Times New Roman"/>
                <w:sz w:val="18"/>
                <w:szCs w:val="18"/>
              </w:rPr>
              <w:t>MQRATCSTRERHLVTTSKKSKIFLPLIVLFYTNIINNNTRLKLLHFCLFKYKMLPSMFLCTIVCAAIAVAKASNILVFMPMPFRSHFRGFQPLFEELSRRGHNVTVVTSYPENRQIANYTEIGPFISKGHERNVTEMMHKNFVTSALSVWKLGEILTEVLKHKSMVDFLQTNSDSFDLVIIESCCQEYTVVLGHKFNAPVINLVPAMLWSSISKWIHVPSTFSYIPNILLETTSDMSFTQRLKNTITGVLQLYVENYLYLPRMKEVMDTHFTYKGWESRPSLEDMLNNVSLTLVNAHHAVGVSRPYLPGVIDVGGMHIKESKSLSGDLQTFVDSAEHGVVYFSFGSVINLNHLPKEKLNIFLGTIEKLKQKVILKWTPNASVKLPQNVMSGSWFPQSDILAHPNVRLFITHGGLHSLEETVYHAKPVVAIPFFGDQHLNMKLVERKGYGKLVDFFKITEESFGNAINEVLSNPKFKKNAEIQSRVYRDQPMKPLDRAVYWVEYVIRNGGAGHLQGDSVGLNDMQYFLFDIVFLLLIPILCIIWLSYLFIAKITSKLY</w:t>
            </w:r>
          </w:p>
        </w:tc>
      </w:tr>
      <w:tr w:rsidR="00203F2F" w14:paraId="772C4EFB" w14:textId="77777777" w:rsidTr="00B70A69">
        <w:trPr>
          <w:jc w:val="center"/>
        </w:trPr>
        <w:tc>
          <w:tcPr>
            <w:tcW w:w="1474" w:type="dxa"/>
            <w:vAlign w:val="center"/>
          </w:tcPr>
          <w:p w14:paraId="4F28082A" w14:textId="77777777" w:rsidR="00203F2F" w:rsidRPr="007436CB" w:rsidRDefault="00203F2F" w:rsidP="00B70A69">
            <w:pPr>
              <w:rPr>
                <w:rFonts w:cs="Times New Roman"/>
                <w:sz w:val="18"/>
                <w:szCs w:val="18"/>
              </w:rPr>
            </w:pPr>
            <w:r w:rsidRPr="00583C51">
              <w:rPr>
                <w:rFonts w:cs="Times New Roman"/>
                <w:sz w:val="18"/>
                <w:szCs w:val="18"/>
              </w:rPr>
              <w:t>MpUGT344A17</w:t>
            </w:r>
          </w:p>
        </w:tc>
        <w:tc>
          <w:tcPr>
            <w:tcW w:w="6889" w:type="dxa"/>
          </w:tcPr>
          <w:p w14:paraId="4DCE1C9B" w14:textId="77777777" w:rsidR="00203F2F" w:rsidRPr="007436CB" w:rsidRDefault="00203F2F" w:rsidP="00B70A69">
            <w:pPr>
              <w:rPr>
                <w:rFonts w:cs="Times New Roman"/>
                <w:sz w:val="18"/>
                <w:szCs w:val="18"/>
              </w:rPr>
            </w:pPr>
            <w:r w:rsidRPr="00583C51">
              <w:rPr>
                <w:rFonts w:cs="Times New Roman"/>
                <w:sz w:val="18"/>
                <w:szCs w:val="18"/>
              </w:rPr>
              <w:t>MFSFAATLVALYACSSSLQWTPASAANILAVQTIPGKSHWNVMRSMLRALTDRGHTLTVFTPFVDGDRDGYTEVDVSEKIAPNLGINATFLIENYIPLRKAMPSMINHSRKRCDMIYGHPRMVDILNRAAAWHFDLVVTEPFMSECVAYVANVLGVPMVHVVAFPVVTYSERPLTGHVPNLAAAGHAMSRRGTPKTFAERFGNVALMVYCSALTWYTEWKLRRSNPRPYDAMDLVRPSMIFINSHSITIPARSQTSDFVQIGGIHLTPPEPIPKVIYRTRSVATLGGLGIVTPKYYTEDILEFIDDAPHGVIFLSFGSMILMSSLPETVQLAFKDALARVPQKVLWKYEEKMKEIPDNVMSRKWFPQRDILLHTNVKLFISHGGISGVYESLDAAVPVLGFPIYHDQHRNIENLVNAGMAIGMDLLSVTEGTLLNAISEIVNNDRYQKNAKIASERFKDRPMSPAESVVYWTEYVLRHKGAPHLKSHALNLTWYQYFLVNVISTFLFIAFVVLFIIYYGLRVIRSHICTFFHSVNTKSK</w:t>
            </w:r>
          </w:p>
        </w:tc>
      </w:tr>
      <w:tr w:rsidR="00203F2F" w14:paraId="70803490" w14:textId="77777777" w:rsidTr="00B70A69">
        <w:trPr>
          <w:jc w:val="center"/>
        </w:trPr>
        <w:tc>
          <w:tcPr>
            <w:tcW w:w="1474" w:type="dxa"/>
            <w:vAlign w:val="center"/>
          </w:tcPr>
          <w:p w14:paraId="79DEE9DE" w14:textId="77777777" w:rsidR="00203F2F" w:rsidRPr="007436CB" w:rsidRDefault="00203F2F" w:rsidP="00B70A69">
            <w:pPr>
              <w:rPr>
                <w:rFonts w:cs="Times New Roman"/>
                <w:sz w:val="18"/>
                <w:szCs w:val="18"/>
              </w:rPr>
            </w:pPr>
            <w:r w:rsidRPr="00583C51">
              <w:rPr>
                <w:rFonts w:cs="Times New Roman"/>
                <w:sz w:val="18"/>
                <w:szCs w:val="18"/>
              </w:rPr>
              <w:t>MpUGT344A18</w:t>
            </w:r>
          </w:p>
        </w:tc>
        <w:tc>
          <w:tcPr>
            <w:tcW w:w="6889" w:type="dxa"/>
          </w:tcPr>
          <w:p w14:paraId="77BEDF0F" w14:textId="77777777" w:rsidR="00203F2F" w:rsidRPr="007436CB" w:rsidRDefault="00203F2F" w:rsidP="00B70A69">
            <w:pPr>
              <w:rPr>
                <w:rFonts w:cs="Times New Roman"/>
                <w:sz w:val="18"/>
                <w:szCs w:val="18"/>
              </w:rPr>
            </w:pPr>
            <w:r w:rsidRPr="00583C51">
              <w:rPr>
                <w:rFonts w:cs="Times New Roman"/>
                <w:sz w:val="18"/>
                <w:szCs w:val="18"/>
              </w:rPr>
              <w:t>MPFGDVYIEVDVSGLRSFKPERRKNMFSFAATLVALYACSSSLQWTPASAANILAVQTIPGKSHWNVMRSMLRALTDRGHTLTVFTPFVDGDRDGYTEVDVSEKIAPNLGINATFLIENYIPLRKAMPSMINHSRKRCDMIYGHPRMVDILNRAAAWHFDLVVTEPFMSECVAYVANVLGVPMVHVVAFPVVTYSERPLTGHVPNLAAAGHAMSRRGTPKTFAERFGNVALMVYCSALTWYTEWKLRRSNPRPYDAMDLVRPSMIFINSHSITIPARSQTSDFVQIGGIHLTPPEPIPKDILEFIDDAPHGVIFLSFGSMILMSSLPETVQLAFKDALARVPQKVLWKYEEKMKEIPDNVMSRKWFPQRDILLHTNVKLFISHGGISGVYESLDAAVPVLGFPIYHDQHRNIENLVNAGMAIGMDLLSVTEGTLLNAISEIVNNDRYQKNAKIASERFKDRPMSPAESVVYWTEYVLRHKGAPHLKSHALNLTWYQYFLVNVISTFLFIAFVVLFIIYYGLRVIRSHICTFFHSVNTKSK</w:t>
            </w:r>
          </w:p>
        </w:tc>
      </w:tr>
      <w:tr w:rsidR="00203F2F" w14:paraId="02A46482" w14:textId="77777777" w:rsidTr="00B70A69">
        <w:trPr>
          <w:jc w:val="center"/>
        </w:trPr>
        <w:tc>
          <w:tcPr>
            <w:tcW w:w="1474" w:type="dxa"/>
            <w:vAlign w:val="center"/>
          </w:tcPr>
          <w:p w14:paraId="016D6ABB" w14:textId="77777777" w:rsidR="00203F2F" w:rsidRPr="007436CB" w:rsidRDefault="00203F2F" w:rsidP="00B70A69">
            <w:pPr>
              <w:rPr>
                <w:rFonts w:cs="Times New Roman"/>
                <w:sz w:val="18"/>
                <w:szCs w:val="18"/>
              </w:rPr>
            </w:pPr>
            <w:r w:rsidRPr="00583C51">
              <w:rPr>
                <w:rFonts w:cs="Times New Roman"/>
                <w:sz w:val="18"/>
                <w:szCs w:val="18"/>
              </w:rPr>
              <w:t>MpUGT348A4</w:t>
            </w:r>
          </w:p>
        </w:tc>
        <w:tc>
          <w:tcPr>
            <w:tcW w:w="6889" w:type="dxa"/>
          </w:tcPr>
          <w:p w14:paraId="5DA4497F" w14:textId="77777777" w:rsidR="00203F2F" w:rsidRPr="007436CB" w:rsidRDefault="00203F2F" w:rsidP="00B70A69">
            <w:pPr>
              <w:rPr>
                <w:rFonts w:cs="Times New Roman"/>
                <w:sz w:val="18"/>
                <w:szCs w:val="18"/>
              </w:rPr>
            </w:pPr>
            <w:r w:rsidRPr="00583C51">
              <w:rPr>
                <w:rFonts w:cs="Times New Roman"/>
                <w:sz w:val="18"/>
                <w:szCs w:val="18"/>
              </w:rPr>
              <w:t>MRSAVFAAFVFCALTIAPTGSSEILVIFPTTAQSHYRVVRPLIHRLLDRGHKILAITNFPDAVERANLSQIDIAGLKPHSKFKTSNNGIMKSITRVIGNANTYATILSHPTVAKLLQSGRKFDLVLAEFFTSTPIFAPIATVVDAPIVGFCPMITFPWINDVMGMDTTMSYMPNI</w:t>
            </w:r>
            <w:r w:rsidRPr="00583C51">
              <w:rPr>
                <w:rFonts w:cs="Times New Roman"/>
                <w:sz w:val="18"/>
                <w:szCs w:val="18"/>
              </w:rPr>
              <w:lastRenderedPageBreak/>
              <w:t>LSDSSDRMSFFQRISNIVKTAIIYIAFNWIYTPIIRQINNHHYGIQTESAIKSMANLSMIMTNNYHSMFLPFPQLPGIVEVGGIHVVDEKPIPQDLNDFINNADRGVILFSLGTVVSEESLSADKLYNILDAFSKVKQRVIMKFDSEKYKIQLPVNVKMVKWFPQRDLLAHPKVLLFISHAGMMSVIETIHCGKPMVAIPIFGDQMFNTNLLVGKQVAVAIEYKHLDSDHLFNAINEALAEKYTINMKKLQQLYNDRPQSPLETAVYWTEYVIRNKNKSKELLKSQKVHLNLYQSNLIDIFAAFLLPLIVVIYFIQWKMKHILYNGQ</w:t>
            </w:r>
          </w:p>
        </w:tc>
      </w:tr>
      <w:tr w:rsidR="00203F2F" w14:paraId="67239810" w14:textId="77777777" w:rsidTr="00B70A69">
        <w:trPr>
          <w:jc w:val="center"/>
        </w:trPr>
        <w:tc>
          <w:tcPr>
            <w:tcW w:w="1474" w:type="dxa"/>
            <w:vAlign w:val="center"/>
          </w:tcPr>
          <w:p w14:paraId="77B08639" w14:textId="77777777" w:rsidR="00203F2F" w:rsidRPr="007436CB" w:rsidRDefault="00203F2F" w:rsidP="00B70A69">
            <w:pPr>
              <w:rPr>
                <w:rFonts w:cs="Times New Roman"/>
                <w:sz w:val="18"/>
                <w:szCs w:val="18"/>
              </w:rPr>
            </w:pPr>
            <w:r w:rsidRPr="00583C51">
              <w:rPr>
                <w:rFonts w:cs="Times New Roman"/>
                <w:sz w:val="18"/>
                <w:szCs w:val="18"/>
              </w:rPr>
              <w:lastRenderedPageBreak/>
              <w:t>MpUGT350B3</w:t>
            </w:r>
          </w:p>
        </w:tc>
        <w:tc>
          <w:tcPr>
            <w:tcW w:w="6889" w:type="dxa"/>
          </w:tcPr>
          <w:p w14:paraId="4A1A1EFC" w14:textId="77777777" w:rsidR="00203F2F" w:rsidRPr="007436CB" w:rsidRDefault="00203F2F" w:rsidP="00B70A69">
            <w:pPr>
              <w:rPr>
                <w:rFonts w:cs="Times New Roman"/>
                <w:sz w:val="18"/>
                <w:szCs w:val="18"/>
              </w:rPr>
            </w:pPr>
            <w:r w:rsidRPr="00583C51">
              <w:rPr>
                <w:rFonts w:cs="Times New Roman"/>
                <w:sz w:val="18"/>
                <w:szCs w:val="18"/>
              </w:rPr>
              <w:t>MNSIVLIIGIVISVNSCLSSNILAFLPSKARSHYGAFEPLLKELAEKGHNVTVLSPFSMKNPPSSYHHIQVEDEDLVMSFNPFSVAKHFKPILVPFRSWIMWPKFTEIILNKPSVQKLIHSEGLHFDLVLFENFYHECFVALGHKFNAPVVQLFPSIPNAGVAQWHRNPYDGSYIPDINSGFCDDMSFIERLTNTVLSFIHTALSSFFYFPKQRDLMDKYFNYTGWETRPSMENMLKNISLTLINTHFSVGTPRPLVPSYIDVAGMHLKPASSLPEDLLDIMNNAPEGVVFFSFGSVLKLTQLPKNEFDIFIKLLGTIKQKVLFKWDSDTITDFPPNIIVRKWFPQADVLGHHNCVLFITHGGIHSTEEAIYFGVPMLAISVFGDQLHNSLVMQNRGAAIRIKYSELSEDVLEKALHKMLNDKSFKQKATELSQTFRDQPLQSLNKAMYWIEYVIRHDGAHHLKTAAGELTWYEFLLIDGLFLVVIMRIIITVILWYVGKKLWRRFCCVKSKPN</w:t>
            </w:r>
          </w:p>
        </w:tc>
      </w:tr>
      <w:tr w:rsidR="00203F2F" w14:paraId="15639C80" w14:textId="77777777" w:rsidTr="00B70A69">
        <w:trPr>
          <w:jc w:val="center"/>
        </w:trPr>
        <w:tc>
          <w:tcPr>
            <w:tcW w:w="1474" w:type="dxa"/>
            <w:vAlign w:val="center"/>
          </w:tcPr>
          <w:p w14:paraId="5B8D9AF1" w14:textId="77777777" w:rsidR="00203F2F" w:rsidRPr="007436CB" w:rsidRDefault="00203F2F" w:rsidP="00B70A69">
            <w:pPr>
              <w:rPr>
                <w:rFonts w:cs="Times New Roman"/>
                <w:sz w:val="18"/>
                <w:szCs w:val="18"/>
              </w:rPr>
            </w:pPr>
            <w:r w:rsidRPr="00583C51">
              <w:rPr>
                <w:rFonts w:cs="Times New Roman"/>
                <w:sz w:val="18"/>
                <w:szCs w:val="18"/>
              </w:rPr>
              <w:t>MpUGT350B4</w:t>
            </w:r>
          </w:p>
        </w:tc>
        <w:tc>
          <w:tcPr>
            <w:tcW w:w="6889" w:type="dxa"/>
          </w:tcPr>
          <w:p w14:paraId="627DF66D" w14:textId="77777777" w:rsidR="00203F2F" w:rsidRPr="007436CB" w:rsidRDefault="00203F2F" w:rsidP="00B70A69">
            <w:pPr>
              <w:rPr>
                <w:rFonts w:cs="Times New Roman"/>
                <w:sz w:val="18"/>
                <w:szCs w:val="18"/>
              </w:rPr>
            </w:pPr>
            <w:r w:rsidRPr="00583C51">
              <w:rPr>
                <w:rFonts w:cs="Times New Roman"/>
                <w:sz w:val="18"/>
                <w:szCs w:val="18"/>
              </w:rPr>
              <w:t>MNSIVLIIGIVISVNSCLSSNILAFLPSKARSHYGAFEPLLKELAEKGHNVTVLSPFSMKNPPSSYHHIQVEDEDLVMSFNPFSVAKHFKPILVPFRSWIMWPKFTEIILNKPSVQKLIHSEGLHFDLVLFENFYHECFVALGHKFNAPVVQLFPSIPNAGVAQWHRNPYDGSYIPDINSGFCDDMSFIERLTNTVLSFIHTALSSFFYFPKQRDLMDKYFNYTGWETRPSMENMLKNISLTLINTHFSVGTPRPLVPSYIDVAGMHLKPASSLPEDLLDIMNNAPEGVVFFSFGSVLKLTQLPKNEFDIFIKLLGTIKQKVLFKWDSDTITDFPPNIIVRKWFPQADVLGHHNCVLFITHGGIHSTEEAIYFGVPMLAISVFGDQLHNSLVMQNRGAAIRIKYSELSEDVLEKALHKMLNDKSFKQKATELSQTFRDQPLQSLNKAMYWIEYVIRHDGAHHLKTAAGELTWYEFLLIDGLFLVVIMRIIITVILWYVGKKLWRRFCCVKSKPN</w:t>
            </w:r>
          </w:p>
        </w:tc>
      </w:tr>
      <w:tr w:rsidR="00203F2F" w14:paraId="71D9778A" w14:textId="77777777" w:rsidTr="00B70A69">
        <w:trPr>
          <w:jc w:val="center"/>
        </w:trPr>
        <w:tc>
          <w:tcPr>
            <w:tcW w:w="1474" w:type="dxa"/>
            <w:vAlign w:val="center"/>
          </w:tcPr>
          <w:p w14:paraId="2977995E" w14:textId="77777777" w:rsidR="00203F2F" w:rsidRPr="007436CB" w:rsidRDefault="00203F2F" w:rsidP="00B70A69">
            <w:pPr>
              <w:rPr>
                <w:rFonts w:cs="Times New Roman"/>
                <w:sz w:val="18"/>
                <w:szCs w:val="18"/>
              </w:rPr>
            </w:pPr>
            <w:r w:rsidRPr="00583C51">
              <w:rPr>
                <w:rFonts w:cs="Times New Roman"/>
                <w:sz w:val="18"/>
                <w:szCs w:val="18"/>
              </w:rPr>
              <w:t>MpUGT330A3</w:t>
            </w:r>
          </w:p>
        </w:tc>
        <w:tc>
          <w:tcPr>
            <w:tcW w:w="6889" w:type="dxa"/>
          </w:tcPr>
          <w:p w14:paraId="6C436DD5" w14:textId="77777777" w:rsidR="00203F2F" w:rsidRPr="007436CB" w:rsidRDefault="00203F2F" w:rsidP="00B70A69">
            <w:pPr>
              <w:rPr>
                <w:rFonts w:cs="Times New Roman"/>
                <w:sz w:val="18"/>
                <w:szCs w:val="18"/>
              </w:rPr>
            </w:pPr>
            <w:r w:rsidRPr="00583C51">
              <w:rPr>
                <w:rFonts w:cs="Times New Roman"/>
                <w:sz w:val="18"/>
                <w:szCs w:val="18"/>
              </w:rPr>
              <w:t>MKGQRDTVITATALLLVTAVIRCAAGYDILAIFPFSGKSHFHMFRAVSEALTARGHHLTVVGHFPKSPKEPSRQHQSQIGDTNGGGDGGGSYTDYSLVGSMPVYENFTTDEVTGNGYLKEMLIILQDGLDNCEAVLSSGRLSQLIQSRAKFDLVLVEIFNTGCFVSIANHFGAPVVGLTSTSLYPWFVGMVGDVVMPSYVPVNLLPFTSRMMFAERLINSVILVAMKTYYKFKYEQAAQEMVDKYLGKLNGGTVSESLNNVNAIIVNTHFVFGDTRPLPPGIIEVGGCTYKKPMPLPEDLERYVTEAERGVIYFSMGSIVKSSSIPTNQKMAMLRVFGRLDGYRVLWKWEDDPPPPEVRPENVMFVPWMPQFDVLNHPNVKLFISHGGLMGILDALYSGVPIVGIPLFADQFSNMNFIVQNECGLQLQLDLIDEQVAGDTISTVLHDDKYAKNAKRFSTLYRDRDQDPLEKAMYWVEYVARHRVDLMLKPATQDWWYERCLLDVAVAVTVAVATTAYLAKRVLAKSRIAVATDHR</w:t>
            </w:r>
          </w:p>
        </w:tc>
      </w:tr>
      <w:tr w:rsidR="00203F2F" w14:paraId="723B00FD" w14:textId="77777777" w:rsidTr="00B70A69">
        <w:trPr>
          <w:jc w:val="center"/>
        </w:trPr>
        <w:tc>
          <w:tcPr>
            <w:tcW w:w="1474" w:type="dxa"/>
            <w:vAlign w:val="center"/>
          </w:tcPr>
          <w:p w14:paraId="3ECBF061" w14:textId="77777777" w:rsidR="00203F2F" w:rsidRPr="007436CB" w:rsidRDefault="00203F2F" w:rsidP="00B70A69">
            <w:pPr>
              <w:rPr>
                <w:rFonts w:cs="Times New Roman"/>
                <w:sz w:val="18"/>
                <w:szCs w:val="18"/>
              </w:rPr>
            </w:pPr>
            <w:r w:rsidRPr="00583C51">
              <w:rPr>
                <w:rFonts w:cs="Times New Roman"/>
                <w:sz w:val="18"/>
                <w:szCs w:val="18"/>
              </w:rPr>
              <w:t>MpUGT339A2</w:t>
            </w:r>
          </w:p>
        </w:tc>
        <w:tc>
          <w:tcPr>
            <w:tcW w:w="6889" w:type="dxa"/>
          </w:tcPr>
          <w:p w14:paraId="30D18DD5" w14:textId="77777777" w:rsidR="00203F2F" w:rsidRPr="007436CB" w:rsidRDefault="00203F2F" w:rsidP="00B70A69">
            <w:pPr>
              <w:rPr>
                <w:rFonts w:cs="Times New Roman"/>
                <w:sz w:val="18"/>
                <w:szCs w:val="18"/>
              </w:rPr>
            </w:pPr>
            <w:r w:rsidRPr="00583C51">
              <w:rPr>
                <w:rFonts w:cs="Times New Roman"/>
                <w:sz w:val="18"/>
                <w:szCs w:val="18"/>
              </w:rPr>
              <w:t>MTAVVVEPTGRLAVGLQAAMVVVMVLLLEWPSAASGARILAVFPYNGHSHFAMVEPLMVALSERGHHITVISPFPRRKGSGGGRRYVDVDVSDTLPPVISQLNVTKEFGHLVDPVTGFRHLCQMNHRVCEATFEHPLVRALIHEPLRFDVVFAEAFATDCFAAFAHAYDAPLISIRTSDYSPQLNRRVANPQNPAYLVNHLLTYTSRGMSFAQRLVNALATHFGVVGYHAFSDGPSTELVRRHFGPGTPPVPEIARRRTALVLVNAHHSLTQPRPTVPNAVEVGGLHIAQPAEIENEWSDYCDLCDQGVIYVSFGSLLKGSSFPLQFTMAFVRAFEALPYCVLWKYEGEMISKRIKVSKWMPQQQILGHKNVKVFITHGGLMGVMEAVYFAVPMIGIPVFGDQQSNVANCVAKGIAIGLNHRQITVEKLIKSIQAVVMDSKYKSKAFELSARFRDRPSSALETAVFWTEYVIRHGNETNTASLAIDFDFYQYFLLDVVLVGLSILLFLFYTAFRIKKCIR</w:t>
            </w:r>
          </w:p>
        </w:tc>
      </w:tr>
      <w:tr w:rsidR="00203F2F" w14:paraId="4A226A11" w14:textId="77777777" w:rsidTr="00B70A69">
        <w:trPr>
          <w:jc w:val="center"/>
        </w:trPr>
        <w:tc>
          <w:tcPr>
            <w:tcW w:w="1474" w:type="dxa"/>
            <w:vAlign w:val="center"/>
          </w:tcPr>
          <w:p w14:paraId="5CA1D73B" w14:textId="77777777" w:rsidR="00203F2F" w:rsidRPr="007436CB" w:rsidRDefault="00203F2F" w:rsidP="00B70A69">
            <w:pPr>
              <w:rPr>
                <w:rFonts w:cs="Times New Roman"/>
                <w:sz w:val="18"/>
                <w:szCs w:val="18"/>
              </w:rPr>
            </w:pPr>
            <w:r w:rsidRPr="00583C51">
              <w:rPr>
                <w:rFonts w:cs="Times New Roman"/>
                <w:sz w:val="18"/>
                <w:szCs w:val="18"/>
              </w:rPr>
              <w:t>MpUGT342C3</w:t>
            </w:r>
          </w:p>
        </w:tc>
        <w:tc>
          <w:tcPr>
            <w:tcW w:w="6889" w:type="dxa"/>
          </w:tcPr>
          <w:p w14:paraId="47CACCDF" w14:textId="77777777" w:rsidR="00203F2F" w:rsidRPr="007436CB" w:rsidRDefault="00203F2F" w:rsidP="00B70A69">
            <w:pPr>
              <w:rPr>
                <w:rFonts w:cs="Times New Roman"/>
                <w:sz w:val="18"/>
                <w:szCs w:val="18"/>
              </w:rPr>
            </w:pPr>
            <w:r w:rsidRPr="00583C51">
              <w:rPr>
                <w:rFonts w:cs="Times New Roman"/>
                <w:sz w:val="18"/>
                <w:szCs w:val="18"/>
              </w:rPr>
              <w:t>MDTKCLLWILLLLATTNTINAAKILAITPIAAASHWNVMSSVLEVLLNRGHTITVVSPFPRKIPHENYTQIDVSKLVPFAIASPWETVVGVYKPPTRCLKFLNDVQQHMCRTAFNHPDLQLALQTQHYDLVITELLASRCDLYLASSLGVPHVAIMSSQMLTWYQDSFDSPSNPSYITTLNSPYPKPETFVQRFWNVVDYVTIFLYFKHIDNAATEMGRQYFGDGRPHAEALLRNVSMVFLNTHSNFDLSKPLATNFKEIGGIHLKPPKPLPTDLQEFIDSSEHGVIYFSLGSVVRMEDLPIAIQHGLTEGFGELSQNVLWKLESDRPIINLPKNVITRKWFPQYDIIRHPNVKLFITHGGNSGVIEATSAGIPVLGFPIFFDQPRNLELFKHWGSGLFVNYDNFTKEDFVCKIKRILSDQKFKDNAVDLSHRFHDRPLNPKDTVAYWTEYVLRHDGAHHLKSQAVNTKWHQYFSLDFLVITSVIIISLLYFFYNVISIVLK</w:t>
            </w:r>
          </w:p>
        </w:tc>
      </w:tr>
      <w:tr w:rsidR="00203F2F" w14:paraId="45DBF8CC" w14:textId="77777777" w:rsidTr="00B70A69">
        <w:trPr>
          <w:jc w:val="center"/>
        </w:trPr>
        <w:tc>
          <w:tcPr>
            <w:tcW w:w="1474" w:type="dxa"/>
            <w:vAlign w:val="center"/>
          </w:tcPr>
          <w:p w14:paraId="254BECF6" w14:textId="77777777" w:rsidR="00203F2F" w:rsidRPr="007436CB" w:rsidRDefault="00203F2F" w:rsidP="00B70A69">
            <w:pPr>
              <w:rPr>
                <w:rFonts w:cs="Times New Roman"/>
                <w:sz w:val="18"/>
                <w:szCs w:val="18"/>
              </w:rPr>
            </w:pPr>
            <w:r w:rsidRPr="00583C51">
              <w:rPr>
                <w:rFonts w:cs="Times New Roman"/>
                <w:sz w:val="18"/>
                <w:szCs w:val="18"/>
              </w:rPr>
              <w:lastRenderedPageBreak/>
              <w:t>MpUGT345A3</w:t>
            </w:r>
          </w:p>
        </w:tc>
        <w:tc>
          <w:tcPr>
            <w:tcW w:w="6889" w:type="dxa"/>
          </w:tcPr>
          <w:p w14:paraId="6CCE6A96" w14:textId="77777777" w:rsidR="00203F2F" w:rsidRPr="007436CB" w:rsidRDefault="00203F2F" w:rsidP="00B70A69">
            <w:pPr>
              <w:rPr>
                <w:rFonts w:cs="Times New Roman"/>
                <w:sz w:val="18"/>
                <w:szCs w:val="18"/>
              </w:rPr>
            </w:pPr>
            <w:r w:rsidRPr="00583C51">
              <w:rPr>
                <w:rFonts w:cs="Times New Roman"/>
                <w:sz w:val="18"/>
                <w:szCs w:val="18"/>
              </w:rPr>
              <w:t>MCSGAIRFIIVLCSIGCLSTIPAHRILACEPSAGHSHWNVMSAVLESLVAAGHEVVCLTIHPATDRLAAHPNYTHVDMSSMVTGSLQKARDIDYAHVMKVFRSNAFMVGLATSRAVYVCKYLFDMPEIRDILDGRSPAFDAVIMESLHSECMSTLPDRLGLPVVYVVPSPTVNWMPAATGAPDHPSYLGAMLADRPTPVTFGHRLANALVYAHTTLVRWYNDVGRDHRWPDHRHSMVFVNTHHSIEPSRPVGPNVLEIGGIHLNQPLKPIPRDLADVIDKSNEFGVIVFTFGSLISMNTLPNDVLDAFKIVFSQLPQTVIWKYENDHMPDKPENVMLCKWLPQRAILQHPNVKLFISHGGMSGVYEVVDAGVPVLGMPLFYDQPRNIQNLVDLGIALSMNINNLTHTTLSEAINRLIKDKSFSENAKRVSSLFRDRPMTPSASVVYWVEYLIRHRKEDNIRPSSADASWTSHFMLDIGAALVVAILILWSVTRAALRVVLNKSIPSNVK</w:t>
            </w:r>
          </w:p>
        </w:tc>
      </w:tr>
      <w:tr w:rsidR="00203F2F" w14:paraId="72605A6C" w14:textId="77777777" w:rsidTr="00B70A69">
        <w:trPr>
          <w:jc w:val="center"/>
        </w:trPr>
        <w:tc>
          <w:tcPr>
            <w:tcW w:w="1474" w:type="dxa"/>
            <w:vAlign w:val="center"/>
          </w:tcPr>
          <w:p w14:paraId="22E49123" w14:textId="77777777" w:rsidR="00203F2F" w:rsidRPr="007436CB" w:rsidRDefault="00203F2F" w:rsidP="00B70A69">
            <w:pPr>
              <w:rPr>
                <w:rFonts w:cs="Times New Roman"/>
                <w:sz w:val="18"/>
                <w:szCs w:val="18"/>
              </w:rPr>
            </w:pPr>
            <w:r w:rsidRPr="00583C51">
              <w:rPr>
                <w:rFonts w:cs="Times New Roman"/>
                <w:sz w:val="18"/>
                <w:szCs w:val="18"/>
              </w:rPr>
              <w:t>MpUGT348A3</w:t>
            </w:r>
          </w:p>
        </w:tc>
        <w:tc>
          <w:tcPr>
            <w:tcW w:w="6889" w:type="dxa"/>
          </w:tcPr>
          <w:p w14:paraId="35A0BC30" w14:textId="77777777" w:rsidR="00203F2F" w:rsidRPr="007436CB" w:rsidRDefault="00203F2F" w:rsidP="00B70A69">
            <w:pPr>
              <w:rPr>
                <w:rFonts w:cs="Times New Roman"/>
                <w:sz w:val="18"/>
                <w:szCs w:val="18"/>
              </w:rPr>
            </w:pPr>
            <w:r w:rsidRPr="00583C51">
              <w:rPr>
                <w:rFonts w:cs="Times New Roman"/>
                <w:sz w:val="18"/>
                <w:szCs w:val="18"/>
              </w:rPr>
              <w:t>MRSAVFAAFVFCALTIAPTGSSEILVIFPTTAQSHYRVVRPLIHRLLDRGHKILAITNFPDAVERANLSQIDIAGLKPHSKFKTSNNGIMKSITRVIGNANTYATILSHPTVAKLLQSGRKFDLVLAEFFTSTPIFAPIATVVDAPIVGFCPMITFPWINDVMGMDTTMSYMPNILSDSSDRMSFFQRISNIVKTAIIYIAFNWIYTPIIRQINNHHYGIQTESAIKSMANLSMIMTNNYHSMFLPFPQLPGIVEVGGIHVVDEKPIPQDLNDFINNADRGVILFSLGTVVSEESLSADKLYNILDAFSKVKQRVIMKFDSEKYKIQLPVNVKMVKWFPQRDLLAHPKVLLFISHAGMMSVIETIHCGKPMVAIPIFGDQMFNTNLLVGKQVAVAIEYKHLDSDHLFNAINEALAEKYAINMKKLQQLYNDRPQSPLETAVYWTEYVIRNKNKSKELLKSQKVHLNLYQSNLIDIFAAFLLPLIVVIYFIQWKMKHILYNGQ</w:t>
            </w:r>
          </w:p>
        </w:tc>
      </w:tr>
      <w:tr w:rsidR="00203F2F" w14:paraId="24489094" w14:textId="77777777" w:rsidTr="00B70A69">
        <w:trPr>
          <w:jc w:val="center"/>
        </w:trPr>
        <w:tc>
          <w:tcPr>
            <w:tcW w:w="1474" w:type="dxa"/>
            <w:vAlign w:val="center"/>
          </w:tcPr>
          <w:p w14:paraId="7579CB08" w14:textId="77777777" w:rsidR="00203F2F" w:rsidRPr="007436CB" w:rsidRDefault="00203F2F" w:rsidP="00B70A69">
            <w:pPr>
              <w:rPr>
                <w:rFonts w:cs="Times New Roman"/>
                <w:sz w:val="18"/>
                <w:szCs w:val="18"/>
              </w:rPr>
            </w:pPr>
            <w:r w:rsidRPr="00583C51">
              <w:rPr>
                <w:rFonts w:cs="Times New Roman"/>
                <w:sz w:val="18"/>
                <w:szCs w:val="18"/>
              </w:rPr>
              <w:t>MpUGT349A3</w:t>
            </w:r>
          </w:p>
        </w:tc>
        <w:tc>
          <w:tcPr>
            <w:tcW w:w="6889" w:type="dxa"/>
          </w:tcPr>
          <w:p w14:paraId="5C6EDE07" w14:textId="77777777" w:rsidR="00203F2F" w:rsidRPr="007436CB" w:rsidRDefault="00203F2F" w:rsidP="00B70A69">
            <w:pPr>
              <w:rPr>
                <w:rFonts w:cs="Times New Roman"/>
                <w:sz w:val="18"/>
                <w:szCs w:val="18"/>
              </w:rPr>
            </w:pPr>
            <w:r w:rsidRPr="00583C51">
              <w:rPr>
                <w:rFonts w:cs="Times New Roman"/>
                <w:sz w:val="18"/>
                <w:szCs w:val="18"/>
              </w:rPr>
              <w:t>MKYVGLLLVAVLGALSTTDSANILGVFPINGRSHWVVYESLMKALAARGHNVTVITSFPQKTPLANYTDIDVSASFPSAVNTLSVEMVLKYLTSVFANQWFIADHQMNICRQSQKLPEVKALLQSGIKFDAVFTEIFGADCDVGYAYHFKAPLLSIMSSSHLPWSYDRVGGPDNPSYIPTIVTRAAGKMNFKERMINTLYYIYFKIAWKYYSEWPANELLKENFGPDVPHINEIVYNTSMVFVNGHFSLDGPRPLVPNMVEIGGIHVKSPKPIPKDILKFIEDSPNGVMFFTFGSLIRISTLPPNVLQMFKEVFAKLPIRVLWKYEEEMPDKPDNVYISKWMPQRDILNHPKVRLFMTHGGLLGTIEAVHSSVPVIGIPFFFDQPRNILKLVEQGSGILLDYETLTKDILYNAITTIVNNSSYAINASKLAKRFKDRPLNATETAVYWTEYVIRHKGAKHLRTAAVGMPWWKYFLVDVIGFILLVIFGVLYLIYFVLKTIYKKLCKKTVPKKKEKKN</w:t>
            </w:r>
          </w:p>
        </w:tc>
      </w:tr>
      <w:tr w:rsidR="00203F2F" w14:paraId="3EBC14DF" w14:textId="77777777" w:rsidTr="00B70A69">
        <w:trPr>
          <w:jc w:val="center"/>
        </w:trPr>
        <w:tc>
          <w:tcPr>
            <w:tcW w:w="1474" w:type="dxa"/>
            <w:vAlign w:val="center"/>
          </w:tcPr>
          <w:p w14:paraId="0EDF5609" w14:textId="77777777" w:rsidR="00203F2F" w:rsidRPr="007436CB" w:rsidRDefault="00203F2F" w:rsidP="00B70A69">
            <w:pPr>
              <w:rPr>
                <w:rFonts w:cs="Times New Roman"/>
                <w:sz w:val="18"/>
                <w:szCs w:val="18"/>
              </w:rPr>
            </w:pPr>
            <w:r w:rsidRPr="00583C51">
              <w:rPr>
                <w:rFonts w:cs="Times New Roman"/>
                <w:sz w:val="18"/>
                <w:szCs w:val="18"/>
              </w:rPr>
              <w:t>AgUGT329A3</w:t>
            </w:r>
          </w:p>
        </w:tc>
        <w:tc>
          <w:tcPr>
            <w:tcW w:w="6889" w:type="dxa"/>
          </w:tcPr>
          <w:p w14:paraId="28F449B3" w14:textId="77777777" w:rsidR="00203F2F" w:rsidRPr="007436CB" w:rsidRDefault="00203F2F" w:rsidP="00B70A69">
            <w:pPr>
              <w:rPr>
                <w:rFonts w:cs="Times New Roman"/>
                <w:sz w:val="18"/>
                <w:szCs w:val="18"/>
              </w:rPr>
            </w:pPr>
            <w:r w:rsidRPr="00583C51">
              <w:rPr>
                <w:rFonts w:cs="Times New Roman"/>
                <w:sz w:val="18"/>
                <w:szCs w:val="18"/>
              </w:rPr>
              <w:t>MVNATVTYYLLVAATVAASYRASAARILGVFPHHGYSHHMVFLPYLRTLADRGHDVHVISNFDSSHPNITDINVVGSMPMSNNNVTFPITAGYFGIVGSLTALFGLSYLARTTEGLFDVPAVQNLLEDRTATFDLVIAEHFNSELPLGFAAKYRAPFVLLSSCPLPPWTMSLVGQPLQIAYRPSMLSGLPERMDLGQRLINTAVTAVSVAVFRLINRSWSQQTLRKRMDLDVSLDELASNVSLVLVNTHWSLNGVSPTVAAVKETGGMHIMPPKQLPIDIQKYIDEAENGVIYFCMGSLLRGETFSPEKRQMFLNVFNKIPQRVLWKWEGELPGKPSNVMIRKWMPQRDILAHPNVKLFISHGGLLGTTEAVYEGVPILSMPIFGDQMTNIKAVVSKGAAEMMNYGDLNEDEIFKKITSMITDPKYRQKAKELSEAFRDRPMSPLETAVYWTEYVIRHKGAPLLRSAAVGMPWYQYYLIDVLVVILLTVTTIFVLLYCLIFKVLLRLLNRKSKQKKS</w:t>
            </w:r>
          </w:p>
        </w:tc>
      </w:tr>
      <w:tr w:rsidR="00203F2F" w14:paraId="1C6C6678" w14:textId="77777777" w:rsidTr="00B70A69">
        <w:trPr>
          <w:jc w:val="center"/>
        </w:trPr>
        <w:tc>
          <w:tcPr>
            <w:tcW w:w="1474" w:type="dxa"/>
            <w:vAlign w:val="center"/>
          </w:tcPr>
          <w:p w14:paraId="5079755E" w14:textId="77777777" w:rsidR="00203F2F" w:rsidRPr="007436CB" w:rsidRDefault="00203F2F" w:rsidP="00B70A69">
            <w:pPr>
              <w:rPr>
                <w:rFonts w:cs="Times New Roman"/>
                <w:sz w:val="18"/>
                <w:szCs w:val="18"/>
              </w:rPr>
            </w:pPr>
            <w:r w:rsidRPr="00583C51">
              <w:rPr>
                <w:rFonts w:cs="Times New Roman"/>
                <w:sz w:val="18"/>
                <w:szCs w:val="18"/>
              </w:rPr>
              <w:t>AgUGT329B3</w:t>
            </w:r>
          </w:p>
        </w:tc>
        <w:tc>
          <w:tcPr>
            <w:tcW w:w="6889" w:type="dxa"/>
          </w:tcPr>
          <w:p w14:paraId="5E98867E" w14:textId="77777777" w:rsidR="00203F2F" w:rsidRPr="007436CB" w:rsidRDefault="00203F2F" w:rsidP="00B70A69">
            <w:pPr>
              <w:rPr>
                <w:rFonts w:cs="Times New Roman"/>
                <w:sz w:val="18"/>
                <w:szCs w:val="18"/>
              </w:rPr>
            </w:pPr>
            <w:r w:rsidRPr="00583C51">
              <w:rPr>
                <w:rFonts w:cs="Times New Roman"/>
                <w:sz w:val="18"/>
                <w:szCs w:val="18"/>
              </w:rPr>
              <w:t>MCLNIINMKMINYSSQIVIQLLVILPFFQDAFCANILGVFPIEALSHHIIFDSYMSELHRRGHNVTVYSHYPDLASEQYKRIQISNVSSVLDPSYVTMDHMYSPSISNNYKHMFHIVSNGELYTQSDALRQLYDQPEDVYDLIVTETCNTDLYLALIERFKAPFIAWTTSPLFVWSADRMGASTHPAYIPVLMTKYGPQMNLVERTYNTLLRLIAFHKYYTGSSISSQKIASKRYKNASQLNQLVLRTSLLFVNTYHALWGSRPLPQNVVEVGGLHVKPSKPLEEDIQKYID</w:t>
            </w:r>
          </w:p>
        </w:tc>
      </w:tr>
      <w:tr w:rsidR="00203F2F" w14:paraId="74AFCB26" w14:textId="77777777" w:rsidTr="00B70A69">
        <w:trPr>
          <w:jc w:val="center"/>
        </w:trPr>
        <w:tc>
          <w:tcPr>
            <w:tcW w:w="1474" w:type="dxa"/>
            <w:vAlign w:val="center"/>
          </w:tcPr>
          <w:p w14:paraId="05A3C324" w14:textId="77777777" w:rsidR="00203F2F" w:rsidRPr="007436CB" w:rsidRDefault="00203F2F" w:rsidP="00B70A69">
            <w:pPr>
              <w:rPr>
                <w:rFonts w:cs="Times New Roman"/>
                <w:sz w:val="18"/>
                <w:szCs w:val="18"/>
              </w:rPr>
            </w:pPr>
            <w:r w:rsidRPr="00583C51">
              <w:rPr>
                <w:rFonts w:cs="Times New Roman"/>
                <w:sz w:val="18"/>
                <w:szCs w:val="18"/>
              </w:rPr>
              <w:t>AgUGT330A2</w:t>
            </w:r>
          </w:p>
        </w:tc>
        <w:tc>
          <w:tcPr>
            <w:tcW w:w="6889" w:type="dxa"/>
          </w:tcPr>
          <w:p w14:paraId="768202BC" w14:textId="77777777" w:rsidR="00203F2F" w:rsidRPr="007436CB" w:rsidRDefault="00203F2F" w:rsidP="00B70A69">
            <w:pPr>
              <w:rPr>
                <w:rFonts w:cs="Times New Roman"/>
                <w:sz w:val="18"/>
                <w:szCs w:val="18"/>
              </w:rPr>
            </w:pPr>
            <w:r w:rsidRPr="00583C51">
              <w:rPr>
                <w:rFonts w:cs="Times New Roman"/>
                <w:sz w:val="18"/>
                <w:szCs w:val="18"/>
              </w:rPr>
              <w:t>MPIYENFTTDEVMGNGYLEEMLLILQDGLDNCESVLSSGKLDQLIQTRAKFDLVLVEIFNTGCFVSIANHFGAPVVGITSTSLYPWFSGMVGDVVMPSYVPVNLLPFTSRMMFAERLINSVILIAMKTYYQFKYEPAAQEIVNKYLGKLNGGTVSESLNNVNAIIMNTHFMFGDSRPLPPGIIEVGGCTYKKPMPLPPELERYVAEAQRGVIYFSMGSIVKGSSIPTTQFLAMLRVFGRLDGYRVLWKWEDNPPPPEIRPENVMFVPWMPQFDILNHPNVKLFISHGGLMGILDALYSGVPIVGIPMFADQFSNMNFIVQNDCGLQMQLDQIDDEIANYTI</w:t>
            </w:r>
            <w:r w:rsidRPr="00583C51">
              <w:rPr>
                <w:rFonts w:cs="Times New Roman"/>
                <w:sz w:val="18"/>
                <w:szCs w:val="18"/>
              </w:rPr>
              <w:lastRenderedPageBreak/>
              <w:t>SSILLDDKYTKNAKRLSALYRDRDRNPLEKAVYWVEYVARHRVNLMLKPSTQDWWYERCLLDVVFAVFFTVALTAYLVKWVLFKSRIATTTDQ</w:t>
            </w:r>
          </w:p>
        </w:tc>
      </w:tr>
      <w:tr w:rsidR="00203F2F" w14:paraId="2DF215BE" w14:textId="77777777" w:rsidTr="00B70A69">
        <w:trPr>
          <w:jc w:val="center"/>
        </w:trPr>
        <w:tc>
          <w:tcPr>
            <w:tcW w:w="1474" w:type="dxa"/>
            <w:vAlign w:val="center"/>
          </w:tcPr>
          <w:p w14:paraId="17115D87" w14:textId="77777777" w:rsidR="00203F2F" w:rsidRPr="007436CB" w:rsidRDefault="00203F2F" w:rsidP="00B70A69">
            <w:pPr>
              <w:rPr>
                <w:rFonts w:cs="Times New Roman"/>
                <w:sz w:val="18"/>
                <w:szCs w:val="18"/>
              </w:rPr>
            </w:pPr>
            <w:r w:rsidRPr="00583C51">
              <w:rPr>
                <w:rFonts w:cs="Times New Roman"/>
                <w:sz w:val="18"/>
                <w:szCs w:val="18"/>
              </w:rPr>
              <w:t>AgUGT341A4</w:t>
            </w:r>
          </w:p>
        </w:tc>
        <w:tc>
          <w:tcPr>
            <w:tcW w:w="6889" w:type="dxa"/>
          </w:tcPr>
          <w:p w14:paraId="103DCD1A" w14:textId="77777777" w:rsidR="00203F2F" w:rsidRPr="007436CB" w:rsidRDefault="00203F2F" w:rsidP="00B70A69">
            <w:pPr>
              <w:rPr>
                <w:rFonts w:cs="Times New Roman"/>
                <w:sz w:val="18"/>
                <w:szCs w:val="18"/>
              </w:rPr>
            </w:pPr>
            <w:r w:rsidRPr="00583C51">
              <w:rPr>
                <w:rFonts w:cs="Times New Roman"/>
                <w:sz w:val="18"/>
                <w:szCs w:val="18"/>
              </w:rPr>
              <w:t>MFYQVSIVMGIFIISTSDVARSITAGANILAFFPLPIYSHFSGFNPLFLELANRGHRVTVVSPFYPKGDVPNTYQHVPIPNIKIQRNTKQNLIDIRHAYRVSNMINVQRSMMKTVKRTLMLNETRTFLNNTRNSFDVVLVECWYSDIYLALGHRYSAPTVCLSPMTPPVTLSQSLGIPDHPAYVPSFWLRYSDFMSFSERLYNAAIAVAELIVSKVVFHYENQKMLVDLYTYPGHQNCPPLDELRRTVQLTLVNGHYSVSYPRPYPPNVVQVAGMHMRSKTSTFVDKKFKALLDGAVHGVIYFSFGSNLKMSDLAERDVQVFVESFRKLKQIVLWKWENGTIANLPDNVYIDKWFPQQYILSHKNCKLFITHGGYHSLVEALHIGLPLIGFPFYTDQYYNMRFVIENGFGIEISLDHLNLKVLDDALGNILNNISYKNNAQRASNIFLDLPVSAMDAAVYSVEYLIRNGVNHTSPVSTSLSWYQYFVIDIMVFISVIIALTTLVLYKSIKYLKKIINLKDKKL</w:t>
            </w:r>
          </w:p>
        </w:tc>
      </w:tr>
      <w:tr w:rsidR="00203F2F" w14:paraId="579FEF8D" w14:textId="77777777" w:rsidTr="00B70A69">
        <w:trPr>
          <w:jc w:val="center"/>
        </w:trPr>
        <w:tc>
          <w:tcPr>
            <w:tcW w:w="1474" w:type="dxa"/>
            <w:vAlign w:val="center"/>
          </w:tcPr>
          <w:p w14:paraId="3B38F5D0" w14:textId="77777777" w:rsidR="00203F2F" w:rsidRPr="007436CB" w:rsidRDefault="00203F2F" w:rsidP="00B70A69">
            <w:pPr>
              <w:rPr>
                <w:rFonts w:cs="Times New Roman"/>
                <w:sz w:val="18"/>
                <w:szCs w:val="18"/>
              </w:rPr>
            </w:pPr>
            <w:r w:rsidRPr="00583C51">
              <w:rPr>
                <w:rFonts w:cs="Times New Roman"/>
                <w:sz w:val="18"/>
                <w:szCs w:val="18"/>
              </w:rPr>
              <w:t>AgUGT342A2</w:t>
            </w:r>
          </w:p>
        </w:tc>
        <w:tc>
          <w:tcPr>
            <w:tcW w:w="6889" w:type="dxa"/>
          </w:tcPr>
          <w:p w14:paraId="133AF399" w14:textId="77777777" w:rsidR="00203F2F" w:rsidRPr="007436CB" w:rsidRDefault="00203F2F" w:rsidP="00B70A69">
            <w:pPr>
              <w:rPr>
                <w:rFonts w:cs="Times New Roman"/>
                <w:sz w:val="18"/>
                <w:szCs w:val="18"/>
              </w:rPr>
            </w:pPr>
            <w:r w:rsidRPr="00583C51">
              <w:rPr>
                <w:rFonts w:cs="Times New Roman"/>
                <w:sz w:val="18"/>
                <w:szCs w:val="18"/>
              </w:rPr>
              <w:t>MNASWCIVTIAVGVLTLGRYCHHGADGARILAMMPIAAKSHWNVVDSVLQTLVARGHHVTAITPFPKKSRVANYTEVDMSGLMPSGMSVPWDTVMGECSVHNNLPFLSGRHKDMCRTVYEHDEFWRIITTTKFDLFITELLASSCDAYVSYYLKIPQIVIVSSHVHTWYHHTFGSHMNPAHVSTYHASYAVPTNFIQRMMNTYDYLYSHMVFKWVDRESTVIGRKYFGPDAPDADTLMKNTSLVFVNGHYTVDLAKPLLPNFVNIGGIHLVKPKPLPEDIEQYINDSPNGVIFFTLGSVIRLETAPAYLQTTFVEALREIPQRVLWKYDVPNIEDLPTNVKIGKWFPQRDILEHKNVKLFISHGGMSGIYEAIDSGIPVLGIPLFFDQSHNIANIAHWGAGIMLDHKTLTKDIFLNAINEIMTNYDKYKLKAMELSRRFKDRQNTPKEEVIYWTEYVIKHKGAHHLKTAALKLSWYQYLLIDIIITIVLIVLVSLSVIIILVKAIKNRICNLSKPKKE</w:t>
            </w:r>
          </w:p>
        </w:tc>
      </w:tr>
      <w:tr w:rsidR="00203F2F" w14:paraId="3BC4D02C" w14:textId="77777777" w:rsidTr="00B70A69">
        <w:trPr>
          <w:jc w:val="center"/>
        </w:trPr>
        <w:tc>
          <w:tcPr>
            <w:tcW w:w="1474" w:type="dxa"/>
            <w:vAlign w:val="center"/>
          </w:tcPr>
          <w:p w14:paraId="2DB5CC31" w14:textId="77777777" w:rsidR="00203F2F" w:rsidRPr="007436CB" w:rsidRDefault="00203F2F" w:rsidP="00B70A69">
            <w:pPr>
              <w:rPr>
                <w:rFonts w:cs="Times New Roman"/>
                <w:sz w:val="18"/>
                <w:szCs w:val="18"/>
              </w:rPr>
            </w:pPr>
            <w:r w:rsidRPr="00583C51">
              <w:rPr>
                <w:rFonts w:cs="Times New Roman"/>
                <w:sz w:val="18"/>
                <w:szCs w:val="18"/>
              </w:rPr>
              <w:t>AgUGT342C2</w:t>
            </w:r>
          </w:p>
        </w:tc>
        <w:tc>
          <w:tcPr>
            <w:tcW w:w="6889" w:type="dxa"/>
          </w:tcPr>
          <w:p w14:paraId="326730B8" w14:textId="77777777" w:rsidR="00203F2F" w:rsidRPr="007436CB" w:rsidRDefault="00203F2F" w:rsidP="00B70A69">
            <w:pPr>
              <w:rPr>
                <w:rFonts w:cs="Times New Roman"/>
                <w:sz w:val="18"/>
                <w:szCs w:val="18"/>
              </w:rPr>
            </w:pPr>
            <w:r w:rsidRPr="00583C51">
              <w:rPr>
                <w:rFonts w:cs="Times New Roman"/>
                <w:sz w:val="18"/>
                <w:szCs w:val="18"/>
              </w:rPr>
              <w:t>MDTKCLLWILLGLVSTDTINAARILAITPIAGASHWNVMSSVLEVLLNRGHSITVATPFLRKIPHENYTEIDLSKRIPLAIGSPWETVVGVYKPPVTCLKFLNDAQLTTCRATFDHPDLQRALHAGHYDLVITELLGSRCDLYLASHLGLPHVAIISSQMLTWYQDSFNSPSNPSYISTLNSPYPKPETFLQRFWNFVDYAIICTYFKYVDTAATVMGRKYFGDSRPNAEALLRNVSMVFLNTHSNFDLSKPLATNFKEIGGIHLKPPKPLPSDLQEFIDNSEHGVIYFSLGSVVRMEDLPISIQYGLKEGFRELPQKVLWKLESDRPIIDLPKNVITRKWFPQYDIIRHPNVKLFITHGGNSGVIEATSAGIPVLGFPIFFDQPRNLELFQHWGSGLFIDHNNFTKEDFVYKIKRILSDPRFKKNAVDLSHRFHDRPLNPKDTVAYWIEYVLRHNGAHHLKSQAVDTKWYQYFSLDLLVIAFVIITSLLYFFYNVISIILK</w:t>
            </w:r>
          </w:p>
        </w:tc>
      </w:tr>
      <w:tr w:rsidR="00203F2F" w14:paraId="3EE2F128" w14:textId="77777777" w:rsidTr="00B70A69">
        <w:trPr>
          <w:jc w:val="center"/>
        </w:trPr>
        <w:tc>
          <w:tcPr>
            <w:tcW w:w="1474" w:type="dxa"/>
            <w:vAlign w:val="center"/>
          </w:tcPr>
          <w:p w14:paraId="0872ECD9" w14:textId="77777777" w:rsidR="00203F2F" w:rsidRPr="007436CB" w:rsidRDefault="00203F2F" w:rsidP="00B70A69">
            <w:pPr>
              <w:rPr>
                <w:rFonts w:cs="Times New Roman"/>
                <w:sz w:val="18"/>
                <w:szCs w:val="18"/>
              </w:rPr>
            </w:pPr>
            <w:r w:rsidRPr="00A07211">
              <w:rPr>
                <w:rFonts w:cs="Times New Roman"/>
                <w:sz w:val="18"/>
                <w:szCs w:val="18"/>
              </w:rPr>
              <w:t>AgUGT343A4</w:t>
            </w:r>
          </w:p>
        </w:tc>
        <w:tc>
          <w:tcPr>
            <w:tcW w:w="6889" w:type="dxa"/>
          </w:tcPr>
          <w:p w14:paraId="3BF4F189" w14:textId="77777777" w:rsidR="00203F2F" w:rsidRPr="007436CB" w:rsidRDefault="00203F2F" w:rsidP="00B70A69">
            <w:pPr>
              <w:rPr>
                <w:rFonts w:cs="Times New Roman"/>
                <w:sz w:val="18"/>
                <w:szCs w:val="18"/>
              </w:rPr>
            </w:pPr>
            <w:r w:rsidRPr="00A07211">
              <w:rPr>
                <w:rFonts w:cs="Times New Roman"/>
                <w:sz w:val="18"/>
                <w:szCs w:val="18"/>
              </w:rPr>
              <w:t>MFSPKMRHSSFFCSVLCIAACTIVTRAANILVFMPLPLKSHFRGFQPLFEELSHRGHNVTVVSSFPLDRPINNYTDIGPFINKERVRNVMELVNMNFITSAQLKWKLGIQLSETVMSHENMKKFLQSSSNSFDLVMIETFCQEYTVAMGHKFNAPVINLAPAMLWVSVSKWLHVPSTFSYIPDVCLQTAGDMDFVDRLKNTITGLIQSYVENYIYLPKMKEVMNKYITYEGWESRPPLERMLNNVSLTLVNSNYAIGVARPYLQGVVEVGGMHLKTPKSLPENLQTILDAADEGVIFFSFGTVVNLNDLPKEKLKIFLNVVQKLKQKVILKWVPKDNVKLSKNIMTGSWFPQNDILAHPNVRLFITHGGLHSIEETVNNAIPIVGVPFFADQYLNIKIVEQQGYGKLVNFFEMTEESFENAVKEVLSNARFKEMAMVQSQVFKDQPMKPLDRAVYWVEYVLRNGGAEHLKSDSLELNDLQYFLLDVSVIILVLTGLIIWSCYLIVAKCISKKLNTA</w:t>
            </w:r>
          </w:p>
        </w:tc>
      </w:tr>
      <w:tr w:rsidR="00203F2F" w14:paraId="45BC6B8B" w14:textId="77777777" w:rsidTr="00B70A69">
        <w:trPr>
          <w:jc w:val="center"/>
        </w:trPr>
        <w:tc>
          <w:tcPr>
            <w:tcW w:w="1474" w:type="dxa"/>
            <w:vAlign w:val="center"/>
          </w:tcPr>
          <w:p w14:paraId="234A63F3" w14:textId="77777777" w:rsidR="00203F2F" w:rsidRPr="007436CB" w:rsidRDefault="00203F2F" w:rsidP="00B70A69">
            <w:pPr>
              <w:rPr>
                <w:rFonts w:cs="Times New Roman"/>
                <w:sz w:val="18"/>
                <w:szCs w:val="18"/>
              </w:rPr>
            </w:pPr>
            <w:r w:rsidRPr="00A07211">
              <w:rPr>
                <w:rFonts w:cs="Times New Roman"/>
                <w:sz w:val="18"/>
                <w:szCs w:val="18"/>
              </w:rPr>
              <w:t>AgUGT343B2</w:t>
            </w:r>
          </w:p>
        </w:tc>
        <w:tc>
          <w:tcPr>
            <w:tcW w:w="6889" w:type="dxa"/>
          </w:tcPr>
          <w:p w14:paraId="77E921A3" w14:textId="77777777" w:rsidR="00203F2F" w:rsidRPr="007436CB" w:rsidRDefault="00203F2F" w:rsidP="00B70A69">
            <w:pPr>
              <w:rPr>
                <w:rFonts w:cs="Times New Roman"/>
                <w:sz w:val="18"/>
                <w:szCs w:val="18"/>
              </w:rPr>
            </w:pPr>
            <w:r w:rsidRPr="00A07211">
              <w:rPr>
                <w:rFonts w:cs="Times New Roman"/>
                <w:sz w:val="18"/>
                <w:szCs w:val="18"/>
              </w:rPr>
              <w:t>MKTYFVVLASASRLLLSLSLISTVLSPPTTLAANILAFMPMPLKSHFSGFQPMFEELARRGHNVTVVSAFPLKDRRVPNYTDVDVMPSRGVPDFDVMHLINSNFMISVTNRWFFANLLSNQLEQPNLKDFVRSDDNSFDLVLIESFLQEYTVALGHKFSAPVVNLSPSMVWVSASKWLHLPAIFSYVPDCCIGITDDMSFVDRLKNTIVGLMEMVVEDYLYIPMMKTKMSKHFAYTGWQSRPTLEQMLNNVSLTLMNAHHAVGVCRPYLPGVIEVGGMHIKEPKPLPKDLQDYIDSASHGVIFFSFGSIINLSNLPKEKLNSFLNVISRLKQKVIMKWVPDKSIKLPHNVKVGSWLPQNDILAHSNVKLFITHGGLHSIEEAVYYGKPVIGIPFFADQRSNMKVVEKNGYGKLITYNELTEESFGNAVEEVITNPTFKDKSMIQSQVYRDQPMKPLDRAVYWIEYVIRNDGAKYLKSDSIGLNTAQYFLFDITLFLFLLTVIIAWLVYCGTVKISSKCITN</w:t>
            </w:r>
          </w:p>
        </w:tc>
      </w:tr>
      <w:tr w:rsidR="00203F2F" w14:paraId="2E356E84" w14:textId="77777777" w:rsidTr="00B70A69">
        <w:trPr>
          <w:jc w:val="center"/>
        </w:trPr>
        <w:tc>
          <w:tcPr>
            <w:tcW w:w="1474" w:type="dxa"/>
            <w:vAlign w:val="center"/>
          </w:tcPr>
          <w:p w14:paraId="68767AC0" w14:textId="77777777" w:rsidR="00203F2F" w:rsidRPr="007436CB" w:rsidRDefault="00203F2F" w:rsidP="00B70A69">
            <w:pPr>
              <w:rPr>
                <w:rFonts w:cs="Times New Roman"/>
                <w:sz w:val="18"/>
                <w:szCs w:val="18"/>
              </w:rPr>
            </w:pPr>
            <w:r w:rsidRPr="00A07211">
              <w:rPr>
                <w:rFonts w:cs="Times New Roman"/>
                <w:sz w:val="18"/>
                <w:szCs w:val="18"/>
              </w:rPr>
              <w:t>AgUGT344A14</w:t>
            </w:r>
          </w:p>
        </w:tc>
        <w:tc>
          <w:tcPr>
            <w:tcW w:w="6889" w:type="dxa"/>
          </w:tcPr>
          <w:p w14:paraId="24500DFD" w14:textId="77777777" w:rsidR="00203F2F" w:rsidRPr="007436CB" w:rsidRDefault="00203F2F" w:rsidP="00B70A69">
            <w:pPr>
              <w:rPr>
                <w:rFonts w:cs="Times New Roman"/>
                <w:sz w:val="18"/>
                <w:szCs w:val="18"/>
              </w:rPr>
            </w:pPr>
            <w:r w:rsidRPr="00A07211">
              <w:rPr>
                <w:rFonts w:cs="Times New Roman"/>
                <w:sz w:val="18"/>
                <w:szCs w:val="18"/>
              </w:rPr>
              <w:t>MTSHYGVLMIAFGICLGICQVIVLPPVGAANILAVQTLAAKSHWNVMRAMLRALTDRGHTVTVFTPFLDGNRDGYTEVDVSGDLKVRVGLNVSRYLGMQTVPMFVAYMV</w:t>
            </w:r>
            <w:r w:rsidRPr="00A07211">
              <w:rPr>
                <w:rFonts w:cs="Times New Roman"/>
                <w:sz w:val="18"/>
                <w:szCs w:val="18"/>
              </w:rPr>
              <w:lastRenderedPageBreak/>
              <w:t>NSTRTNCGSIFKDRRMREIFDSKSRIFDVVVAEALWLDCVSYAANVLQIPIIYVIPSPIVTHWERSYFGHFPNPAAVSNVMFWRSVPKTFADRLANTLHTVYGSWWLWREGRRHRQNKPLPSDAVDLVKPSLTFFNTHFITEPPRPLSPDTVQIGGIHLAPPEPIPRDILEFIDDAPHGVIYFTLGSVVLMSSLPENVVSVFRECFSQIPQKVLWKYEGDMKDKPKNVMTRKWFPQRDILCMFRNI</w:t>
            </w:r>
          </w:p>
        </w:tc>
      </w:tr>
      <w:tr w:rsidR="00203F2F" w14:paraId="664B24D3" w14:textId="77777777" w:rsidTr="00B70A69">
        <w:trPr>
          <w:jc w:val="center"/>
        </w:trPr>
        <w:tc>
          <w:tcPr>
            <w:tcW w:w="1474" w:type="dxa"/>
            <w:vAlign w:val="center"/>
          </w:tcPr>
          <w:p w14:paraId="52DD7BFE" w14:textId="77777777" w:rsidR="00203F2F" w:rsidRPr="007436CB" w:rsidRDefault="00203F2F" w:rsidP="00B70A69">
            <w:pPr>
              <w:rPr>
                <w:rFonts w:cs="Times New Roman"/>
                <w:sz w:val="18"/>
                <w:szCs w:val="18"/>
              </w:rPr>
            </w:pPr>
            <w:r w:rsidRPr="00A07211">
              <w:rPr>
                <w:rFonts w:cs="Times New Roman"/>
                <w:sz w:val="18"/>
                <w:szCs w:val="18"/>
              </w:rPr>
              <w:lastRenderedPageBreak/>
              <w:t>AgUGT344B4</w:t>
            </w:r>
          </w:p>
        </w:tc>
        <w:tc>
          <w:tcPr>
            <w:tcW w:w="6889" w:type="dxa"/>
          </w:tcPr>
          <w:p w14:paraId="15EAA867" w14:textId="77777777" w:rsidR="00203F2F" w:rsidRPr="007436CB" w:rsidRDefault="00203F2F" w:rsidP="00B70A69">
            <w:pPr>
              <w:rPr>
                <w:rFonts w:cs="Times New Roman"/>
                <w:sz w:val="18"/>
                <w:szCs w:val="18"/>
              </w:rPr>
            </w:pPr>
            <w:r w:rsidRPr="00A07211">
              <w:rPr>
                <w:rFonts w:cs="Times New Roman"/>
                <w:sz w:val="18"/>
                <w:szCs w:val="18"/>
              </w:rPr>
              <w:t>MYLPLLLILTFTFTGSWVTTPAKGARILAVETIGGKSHWNFMSAILRALVDNGHNVTVFTPFLDGNRENYTEFDTSLGSEKILDGQIEELMNKFGDPIKIIGQMSTMSRMLCNVVYENSKMKEILANPRSDDFDIVIIEPILSDCVSYLGAKLNLPLIYVMPIPTMGIMERYFTGDMSNPAVVSFNLAHFGIPKTFVQRAKNCAYLVYCTAILKFDEFRNRLTEPQEYDLYAPIPPSLIFVNRHFTIEPASPIQSNVVEIGGIHLKAPRKLPKDILEFIEQSPNGVVYFTFGSTVKMASLPEHIKKAFIESLAQIPHRVLIKYEDELEPMPRNVMTKKWLPQRDILVHPKVKLFISHGGISGLYEAIDGGVPVLGFGLFGDQPKNIDNLVNAGMAISMDIWSVTKENFLKNVLELLNNKKYTENAKTASRIFKDRSILPTNSVVYWTEYVLRHKGAPHLKSYALNLSWYQYYLLDLITLILSFIIVVFFVTYKMFKSISTYFSNYSRNNKSKSE</w:t>
            </w:r>
          </w:p>
        </w:tc>
      </w:tr>
      <w:tr w:rsidR="00203F2F" w14:paraId="1AC199A7" w14:textId="77777777" w:rsidTr="00B70A69">
        <w:trPr>
          <w:jc w:val="center"/>
        </w:trPr>
        <w:tc>
          <w:tcPr>
            <w:tcW w:w="1474" w:type="dxa"/>
            <w:vAlign w:val="center"/>
          </w:tcPr>
          <w:p w14:paraId="6BD08F56" w14:textId="77777777" w:rsidR="00203F2F" w:rsidRPr="007436CB" w:rsidRDefault="00203F2F" w:rsidP="00B70A69">
            <w:pPr>
              <w:rPr>
                <w:rFonts w:cs="Times New Roman"/>
                <w:sz w:val="18"/>
                <w:szCs w:val="18"/>
              </w:rPr>
            </w:pPr>
            <w:r w:rsidRPr="00A07211">
              <w:rPr>
                <w:rFonts w:cs="Times New Roman"/>
                <w:sz w:val="18"/>
                <w:szCs w:val="18"/>
              </w:rPr>
              <w:t>AgUGT345A2</w:t>
            </w:r>
          </w:p>
        </w:tc>
        <w:tc>
          <w:tcPr>
            <w:tcW w:w="6889" w:type="dxa"/>
          </w:tcPr>
          <w:p w14:paraId="3B17CA88" w14:textId="77777777" w:rsidR="00203F2F" w:rsidRPr="007436CB" w:rsidRDefault="00203F2F" w:rsidP="00B70A69">
            <w:pPr>
              <w:rPr>
                <w:rFonts w:cs="Times New Roman"/>
                <w:sz w:val="18"/>
                <w:szCs w:val="18"/>
              </w:rPr>
            </w:pPr>
            <w:r w:rsidRPr="00A07211">
              <w:rPr>
                <w:rFonts w:cs="Times New Roman"/>
                <w:sz w:val="18"/>
                <w:szCs w:val="18"/>
              </w:rPr>
              <w:t>MRSGAIRSVVAVGSLLWSIGCLSTIAGHRILACEPSPGYSHWTVMSAVLESLLAAGHEVVCTAVHPATDRLAAHPNYTHVDMSSSLAGGLLQTARDVKYAHVMRIFRSNAFMVGQATARAQRVCEYISDMPEMQGILNGRGGEREFDAVVMESLHSECMSALPDRLGLPAVYVVPSPTVNWMPVATGAPDHPSYLGALLADRPTPATFGHRLANALVYAHTALVRWYNDGGRDRRWPEHRHTMLFVNTHHSIEPARPVGPNVLEIGGIHLNRPLEPLPGDLSDVLDKSNEFGVIVFTFGSLVAMDTLPANVLKAFKIVFSQLPQTIIWKYENDHMPDKPENVMLYKWLPQRAILQHPNVKLFISHGGMSGIYETVSAGVPVLGMPLFYDQPRNIQNLVDLGMALSMEINNLTRTTLYEAINRLIKDQSFSENAKRVSSLFRDRPMTPSESVVYWVEYLIRHGTEANIRPLSADSSWTSHFMLDICVALATALLILWFLKRAIAHAVFNKSIPSAVK</w:t>
            </w:r>
          </w:p>
        </w:tc>
      </w:tr>
      <w:tr w:rsidR="00203F2F" w14:paraId="0F6C7C1A" w14:textId="77777777" w:rsidTr="00B70A69">
        <w:trPr>
          <w:jc w:val="center"/>
        </w:trPr>
        <w:tc>
          <w:tcPr>
            <w:tcW w:w="1474" w:type="dxa"/>
            <w:vAlign w:val="center"/>
          </w:tcPr>
          <w:p w14:paraId="103051C5" w14:textId="77777777" w:rsidR="00203F2F" w:rsidRPr="007436CB" w:rsidRDefault="00203F2F" w:rsidP="00B70A69">
            <w:pPr>
              <w:rPr>
                <w:rFonts w:cs="Times New Roman"/>
                <w:sz w:val="18"/>
                <w:szCs w:val="18"/>
              </w:rPr>
            </w:pPr>
            <w:r w:rsidRPr="00A07211">
              <w:rPr>
                <w:rFonts w:cs="Times New Roman"/>
                <w:sz w:val="18"/>
                <w:szCs w:val="18"/>
              </w:rPr>
              <w:t>AgUGT348A2</w:t>
            </w:r>
          </w:p>
        </w:tc>
        <w:tc>
          <w:tcPr>
            <w:tcW w:w="6889" w:type="dxa"/>
          </w:tcPr>
          <w:p w14:paraId="28BDAB97" w14:textId="77777777" w:rsidR="00203F2F" w:rsidRPr="007436CB" w:rsidRDefault="00203F2F" w:rsidP="00B70A69">
            <w:pPr>
              <w:rPr>
                <w:rFonts w:cs="Times New Roman"/>
                <w:sz w:val="18"/>
                <w:szCs w:val="18"/>
              </w:rPr>
            </w:pPr>
            <w:r w:rsidRPr="00A07211">
              <w:rPr>
                <w:rFonts w:cs="Times New Roman"/>
                <w:sz w:val="18"/>
                <w:szCs w:val="18"/>
              </w:rPr>
              <w:t>MKSVSFAAVVFCVLAQQIRSSEILVIFPTTAQSHYRVVRPLIHGLLDRGHRVLAITNFPDTAERANLSHIDISGLKPHSKFTTGRLGLAKMMSHITGNANAYATVLGHPPVVELLRSGRKFDLVIAEFFTSTPIFAPIAAVVDAPIVGFCPMIQFPWINDLMGMDTVASYMPTLISDSGDRMSFVQRVGNAVKSAIINVGFNRLNSRAIRDVVERHYDGLRTESAVEAMANLTMIMTNNYRSVFLPYPSLPGIVEVGGIHVVDEKPVSQDLNDFINDADHGVILFSLGSVVSESSMGTDKLYNILDAFSRLKQRVIMKFDDEKHKKRNTDECKSGQMVSTTRSSSASKGIIIYNTCWYYERNRDDTLRKTNSSHTDVWRSNCQYPFVGRKTSGCHYKIRTFEE</w:t>
            </w:r>
          </w:p>
        </w:tc>
      </w:tr>
      <w:tr w:rsidR="00203F2F" w14:paraId="6A558BFB" w14:textId="77777777" w:rsidTr="00B70A69">
        <w:trPr>
          <w:jc w:val="center"/>
        </w:trPr>
        <w:tc>
          <w:tcPr>
            <w:tcW w:w="1474" w:type="dxa"/>
            <w:vAlign w:val="center"/>
          </w:tcPr>
          <w:p w14:paraId="4FE1A66B" w14:textId="77777777" w:rsidR="00203F2F" w:rsidRPr="007436CB" w:rsidRDefault="00203F2F" w:rsidP="00B70A69">
            <w:pPr>
              <w:rPr>
                <w:rFonts w:cs="Times New Roman"/>
                <w:sz w:val="18"/>
                <w:szCs w:val="18"/>
              </w:rPr>
            </w:pPr>
            <w:r w:rsidRPr="00A07211">
              <w:rPr>
                <w:rFonts w:cs="Times New Roman"/>
                <w:sz w:val="18"/>
                <w:szCs w:val="18"/>
              </w:rPr>
              <w:t>AgUGT349A2</w:t>
            </w:r>
          </w:p>
        </w:tc>
        <w:tc>
          <w:tcPr>
            <w:tcW w:w="6889" w:type="dxa"/>
          </w:tcPr>
          <w:p w14:paraId="1EBA40D2" w14:textId="77777777" w:rsidR="00203F2F" w:rsidRPr="007436CB" w:rsidRDefault="00203F2F" w:rsidP="00B70A69">
            <w:pPr>
              <w:rPr>
                <w:rFonts w:cs="Times New Roman"/>
                <w:sz w:val="18"/>
                <w:szCs w:val="18"/>
              </w:rPr>
            </w:pPr>
            <w:r w:rsidRPr="00A07211">
              <w:rPr>
                <w:rFonts w:cs="Times New Roman"/>
                <w:sz w:val="18"/>
                <w:szCs w:val="18"/>
              </w:rPr>
              <w:t>MKCVGLLLVALVGALSVAEGANILGVFPINGRSHWVVYESVMKALAARGHNVTVITSFPQKTPVANYTDVDVSATFPPAMNTVGIDLVLKYLASVFANQWFIADHQMNICRKHQKLPQVQALLHSDIKFDAVFTEIFGADCDVGFAYHFKAPLLSIMSSSHLPWSYDRVGGPDNPSYIPTIVTRAAGKMNFKERMINTFYYIYFKLAWKYHSEWPANELLKENFGPDVPHINEIIYNTSMVFVNGHFSLDGPRPLVPNMVEIGGIHVKPPRPLPKDILKFIDDSPNGVMFFTFGSLIRISTLPPSVLQMFKEVFAKLPIRVLWKYEAEMKDKPDNVYISNWMPQRDILSHPKVRMFMTHGGLLGVLEAVHSSVPIIGIPFFFDQPRNILKLVEQGSGIILDYETLTKDVLYDAIMKIINNDSYAINAKKLSKRFKDRPLNATETAVYWTEYVIRHKGAKHLRTAAVGMPWWKYYLVDVIGFIALIIFSVLYLIYFVLKTIYKKLFKKTEPKKKEKKN</w:t>
            </w:r>
          </w:p>
        </w:tc>
      </w:tr>
      <w:tr w:rsidR="00203F2F" w14:paraId="32C42DB2" w14:textId="77777777" w:rsidTr="00B70A69">
        <w:trPr>
          <w:jc w:val="center"/>
        </w:trPr>
        <w:tc>
          <w:tcPr>
            <w:tcW w:w="1474" w:type="dxa"/>
            <w:vAlign w:val="center"/>
          </w:tcPr>
          <w:p w14:paraId="6EE81843" w14:textId="77777777" w:rsidR="00203F2F" w:rsidRPr="007436CB" w:rsidRDefault="00203F2F" w:rsidP="00B70A69">
            <w:pPr>
              <w:rPr>
                <w:rFonts w:cs="Times New Roman"/>
                <w:sz w:val="18"/>
                <w:szCs w:val="18"/>
              </w:rPr>
            </w:pPr>
            <w:r w:rsidRPr="00A07211">
              <w:rPr>
                <w:rFonts w:cs="Times New Roman"/>
                <w:sz w:val="18"/>
                <w:szCs w:val="18"/>
              </w:rPr>
              <w:t>AgUGT350A2</w:t>
            </w:r>
          </w:p>
        </w:tc>
        <w:tc>
          <w:tcPr>
            <w:tcW w:w="6889" w:type="dxa"/>
          </w:tcPr>
          <w:p w14:paraId="58F7BAC0" w14:textId="77777777" w:rsidR="00203F2F" w:rsidRPr="007436CB" w:rsidRDefault="00203F2F" w:rsidP="00B70A69">
            <w:pPr>
              <w:rPr>
                <w:rFonts w:cs="Times New Roman"/>
                <w:sz w:val="18"/>
                <w:szCs w:val="18"/>
              </w:rPr>
            </w:pPr>
            <w:r w:rsidRPr="00A07211">
              <w:rPr>
                <w:rFonts w:cs="Times New Roman"/>
                <w:sz w:val="18"/>
                <w:szCs w:val="18"/>
              </w:rPr>
              <w:t>MKFLFFTVLLLLYVGHCMSANILAFLPTFARSHYGGFQPLLKELAVRGHNVTVLSHFPLKNPPPNYHHIDVSIKERQDNNFSMLSIAPYLKPLIIPIGTLFFASQFTLETLNNIKVKEFIHSDGYQFDVVIFENFQHECFVSMSHKFGAHAIQLFPATPTAFPSQWYSQPFNPSYIPDPNSGYKDHMTLFERTINFLVTCLQFFLFPIFYMPKQNEIMLKHFNYTGSESRPSLEEMMKNISLTLINTHFTLGTPRPLVPSFIEVAGMHLKPSSKLPKDLQELMDNSPDGVVYFSFGSVVKGSHLPMYQVEMFLRQLSQIKQKVLWKWESDNLPELPPNVVVRKWFPQVDILGHPNCVLFITHGGIHSVEEAVYYGVPMLAISIFGDQLYNSIMMESRGAAIRLKYTELTEKRFGYSLQEILSNTSYKENAIKLCKIFHDQPIKPLDKAVYWIEYVIRHNGAHHLKTAGNKLNWFQFLSIDVMFVLIITIFFFFLFSFYAIKFIYKFVTEFRKYNIETDDDKKDN</w:t>
            </w:r>
          </w:p>
        </w:tc>
      </w:tr>
      <w:tr w:rsidR="00203F2F" w14:paraId="62B4E101" w14:textId="77777777" w:rsidTr="00B70A69">
        <w:trPr>
          <w:jc w:val="center"/>
        </w:trPr>
        <w:tc>
          <w:tcPr>
            <w:tcW w:w="1474" w:type="dxa"/>
            <w:vAlign w:val="center"/>
          </w:tcPr>
          <w:p w14:paraId="2B19C641" w14:textId="77777777" w:rsidR="00203F2F" w:rsidRPr="007436CB" w:rsidRDefault="00203F2F" w:rsidP="00B70A69">
            <w:pPr>
              <w:rPr>
                <w:rFonts w:cs="Times New Roman"/>
                <w:sz w:val="18"/>
                <w:szCs w:val="18"/>
              </w:rPr>
            </w:pPr>
            <w:r w:rsidRPr="00A07211">
              <w:rPr>
                <w:rFonts w:cs="Times New Roman"/>
                <w:sz w:val="18"/>
                <w:szCs w:val="18"/>
              </w:rPr>
              <w:lastRenderedPageBreak/>
              <w:t>AgUGT350B2</w:t>
            </w:r>
          </w:p>
        </w:tc>
        <w:tc>
          <w:tcPr>
            <w:tcW w:w="6889" w:type="dxa"/>
          </w:tcPr>
          <w:p w14:paraId="16D7751F" w14:textId="77777777" w:rsidR="00203F2F" w:rsidRPr="007436CB" w:rsidRDefault="00203F2F" w:rsidP="00B70A69">
            <w:pPr>
              <w:rPr>
                <w:rFonts w:cs="Times New Roman"/>
                <w:sz w:val="18"/>
                <w:szCs w:val="18"/>
              </w:rPr>
            </w:pPr>
            <w:r w:rsidRPr="00A07211">
              <w:rPr>
                <w:rFonts w:cs="Times New Roman"/>
                <w:sz w:val="18"/>
                <w:szCs w:val="18"/>
              </w:rPr>
              <w:t>MNSLVLIIVILITVNNGLTSNILAFLPSKARSHYGAFEPLFKELAEKGHNMTVLSPFPMKNPPPSYHHIQVEDEDLVMGFNPFDVARHFKPILVPFRSWFIWPKFTETILNKPSIQKLIHSEGLHFDLVLFENFYHECFVTLGHKFNAPVVQLFPSIPNAGVAQWHHNPYIGSYIPDINTGFCDNMSFIERLTNTVLSFIHTALGSFYYLPKQRDLMNKYFNYTGWETRPSIENMLNNISLTLINTHFSVGTPRPLVPSYVDVAGMHLKPASSLPEDLQDIMNNASDGVVYFSFGSVLKLTQLPKNEFEIFIRQLGKIKQKVLFKWESDNKIDFPPNIIARKWFPQVDILGHPNCILFITHGGIHSTEEAIYFGVPMLAISVFGDQLHNSLVMQNRGAAIQIKYSEFTEDVLEIALNKILNEKSFKQKATELSQIFHDQPLNSLNKAIYWIEYVIRYNGAHHLKTAAGQLTCFTDYPRNSLIHG</w:t>
            </w:r>
          </w:p>
        </w:tc>
      </w:tr>
      <w:tr w:rsidR="00203F2F" w14:paraId="208287F6" w14:textId="77777777" w:rsidTr="00B70A69">
        <w:trPr>
          <w:jc w:val="center"/>
        </w:trPr>
        <w:tc>
          <w:tcPr>
            <w:tcW w:w="1474" w:type="dxa"/>
            <w:vAlign w:val="center"/>
          </w:tcPr>
          <w:p w14:paraId="5028CCC9" w14:textId="77777777" w:rsidR="00203F2F" w:rsidRPr="007436CB" w:rsidRDefault="00203F2F" w:rsidP="00B70A69">
            <w:pPr>
              <w:rPr>
                <w:rFonts w:cs="Times New Roman"/>
                <w:sz w:val="18"/>
                <w:szCs w:val="18"/>
              </w:rPr>
            </w:pPr>
            <w:r w:rsidRPr="00A07211">
              <w:rPr>
                <w:rFonts w:cs="Times New Roman"/>
                <w:sz w:val="18"/>
                <w:szCs w:val="18"/>
              </w:rPr>
              <w:t>AgUGT351A3</w:t>
            </w:r>
          </w:p>
        </w:tc>
        <w:tc>
          <w:tcPr>
            <w:tcW w:w="6889" w:type="dxa"/>
          </w:tcPr>
          <w:p w14:paraId="48452AAA" w14:textId="77777777" w:rsidR="00203F2F" w:rsidRPr="007436CB" w:rsidRDefault="00203F2F" w:rsidP="00B70A69">
            <w:pPr>
              <w:rPr>
                <w:rFonts w:cs="Times New Roman"/>
                <w:sz w:val="18"/>
                <w:szCs w:val="18"/>
              </w:rPr>
            </w:pPr>
            <w:r w:rsidRPr="00A07211">
              <w:rPr>
                <w:rFonts w:cs="Times New Roman"/>
                <w:sz w:val="18"/>
                <w:szCs w:val="18"/>
              </w:rPr>
              <w:t>MKYITILVILLNFYVHAIKSSNILVFVPSPWKSHIIAFQPLFLELANRGHNVTVISKFTVKDPPPTYTQLVPSYNFDIDGRSDYLFRERSMYYSFIEDPMTRSTILVDTTLMFMSDPVIQKFIKYDQSSFDLVMIESFFQECAVALGHKYGAPVISIVPVTPWISVSRWANNPADLSYIKDFMLDGGKSLTFWERLANSFIGFYSLFVEPITYLPKLENMMNTYFQYPGYENRPTMAEMLKNISLSLIDSDITIFSSRPYVPSFIEVPGIHFRPKKKMDKFYTTCGILRI</w:t>
            </w:r>
          </w:p>
        </w:tc>
      </w:tr>
      <w:tr w:rsidR="00203F2F" w14:paraId="1E73AAB0" w14:textId="77777777" w:rsidTr="00B70A69">
        <w:trPr>
          <w:jc w:val="center"/>
        </w:trPr>
        <w:tc>
          <w:tcPr>
            <w:tcW w:w="1474" w:type="dxa"/>
            <w:vAlign w:val="center"/>
          </w:tcPr>
          <w:p w14:paraId="4AA6B7CA" w14:textId="77777777" w:rsidR="00203F2F" w:rsidRPr="007436CB" w:rsidRDefault="00203F2F" w:rsidP="00B70A69">
            <w:pPr>
              <w:rPr>
                <w:rFonts w:cs="Times New Roman"/>
                <w:sz w:val="18"/>
                <w:szCs w:val="18"/>
              </w:rPr>
            </w:pPr>
            <w:r w:rsidRPr="00A07211">
              <w:rPr>
                <w:rFonts w:cs="Times New Roman"/>
                <w:sz w:val="18"/>
                <w:szCs w:val="18"/>
              </w:rPr>
              <w:t>AgUGT351A4</w:t>
            </w:r>
          </w:p>
        </w:tc>
        <w:tc>
          <w:tcPr>
            <w:tcW w:w="6889" w:type="dxa"/>
          </w:tcPr>
          <w:p w14:paraId="78E5AEE6" w14:textId="77777777" w:rsidR="00203F2F" w:rsidRPr="007436CB" w:rsidRDefault="00203F2F" w:rsidP="00B70A69">
            <w:pPr>
              <w:rPr>
                <w:rFonts w:cs="Times New Roman"/>
                <w:sz w:val="18"/>
                <w:szCs w:val="18"/>
              </w:rPr>
            </w:pPr>
            <w:r w:rsidRPr="00A07211">
              <w:rPr>
                <w:rFonts w:cs="Times New Roman"/>
                <w:sz w:val="18"/>
                <w:szCs w:val="18"/>
              </w:rPr>
              <w:t>MKFISILVFVAIHCALEIKSSNILVFVPSPWKSHVVSFEPLFLELAHRGHNVTVVSSFPMKNPPSNYTQIVPKYELDLRPITDSIMQNRNKYLFFLEEIYIRNIFGIYITKTYVSAPEIQKFIKEDQTKFDLVIIESFFQDCTVAMGHKYGAPVISIIPVAPYVSISRHAANPSDFSYIKDFKLNAGKSIDFQYRLLNTLFGLYSLFIEPITYIPLLEEIMDNHFQYPGYENRPKMTEMLENISLSFIDSDVSILSPRPYVPNFIEIPGIHIQPTKEMKKTLQNFMDTAQAGVVYFNFGTLLDTSRLPKPTLEVFVNVLGRLEQKVLFKWTNNDTQGFPDNFYVDSWFPQLNILRHPNCKLFITHGGIHGIMETIDAGVPFIGFPFFGDQFQNLKISQENGFGLINDIHTLNEDSFERDVKLILTDMRFTENAKKMSTIFHDRPMSALDTAVYWVEYVIRHKGAHHLRSTAVKLTWYQYLLLDVILFFIVISLLLIYIFYFITKCIIRSILKLFIKQKTD</w:t>
            </w:r>
          </w:p>
        </w:tc>
      </w:tr>
      <w:tr w:rsidR="00203F2F" w14:paraId="72692BDB" w14:textId="77777777" w:rsidTr="00B70A69">
        <w:trPr>
          <w:jc w:val="center"/>
        </w:trPr>
        <w:tc>
          <w:tcPr>
            <w:tcW w:w="1474" w:type="dxa"/>
            <w:vAlign w:val="center"/>
          </w:tcPr>
          <w:p w14:paraId="5667E299" w14:textId="77777777" w:rsidR="00203F2F" w:rsidRPr="007436CB" w:rsidRDefault="00203F2F" w:rsidP="00B70A69">
            <w:pPr>
              <w:rPr>
                <w:rFonts w:cs="Times New Roman"/>
                <w:sz w:val="18"/>
                <w:szCs w:val="18"/>
              </w:rPr>
            </w:pPr>
            <w:r w:rsidRPr="00A07211">
              <w:rPr>
                <w:rFonts w:cs="Times New Roman"/>
                <w:sz w:val="18"/>
                <w:szCs w:val="18"/>
              </w:rPr>
              <w:t>SlUGT40R3</w:t>
            </w:r>
          </w:p>
        </w:tc>
        <w:tc>
          <w:tcPr>
            <w:tcW w:w="6889" w:type="dxa"/>
          </w:tcPr>
          <w:p w14:paraId="6A6CFE6B" w14:textId="77777777" w:rsidR="00203F2F" w:rsidRPr="007436CB" w:rsidRDefault="00203F2F" w:rsidP="00B70A69">
            <w:pPr>
              <w:rPr>
                <w:rFonts w:cs="Times New Roman"/>
                <w:sz w:val="18"/>
                <w:szCs w:val="18"/>
              </w:rPr>
            </w:pPr>
            <w:r w:rsidRPr="00A07211">
              <w:rPr>
                <w:rFonts w:cs="Times New Roman"/>
                <w:sz w:val="18"/>
                <w:szCs w:val="18"/>
              </w:rPr>
              <w:t>MALAICLFFLLLSSSCEAYKALVVFGMPATSHSNLGRGVVRNLLKDGHEVTFITPIPIKDPPPNLHQIDVSSNFELLPLDLMKIERFLGPNSMPALPRFFVKMMMMNLVSKTMEHENVQKLLNDTIAHFDVVIVEWMFTSLSAGYATIFDCPLIWLIPVEVNSMTIGLVDAVPHPAYSTDPLSSYLPPFSFLERATEIWTRLQESVLGFLYYESKDAANYERIVVPQVQKRGRQAPPLSEVQYNASLVLGNSHVSMGLPLSLPQNYKPVGGYHIEEEVKPLPEDLEKIMMNSKNGVIYFSMGSNLKSKDWPEEIKRDLLKLFGELKQTVLWKFEEELPNVPKNVHILKWAPQPSILAHPKCVLFITHGGLLSTTETIHFGVPTIAIPVFGDQFINVKKSVARGFTLQVDLSYKLAADLKVAIEEMLSNPKYRQRVKELSYIYHDRPVKPGAELRHWVQHVVNTRGASHLRSPALQVPLYQRLYLDLVAFLSVAFIVLYMLIKKLYSRVRSKKIVNNKKRN</w:t>
            </w:r>
          </w:p>
        </w:tc>
      </w:tr>
      <w:tr w:rsidR="00203F2F" w14:paraId="5A905FAB" w14:textId="77777777" w:rsidTr="00B70A69">
        <w:trPr>
          <w:jc w:val="center"/>
        </w:trPr>
        <w:tc>
          <w:tcPr>
            <w:tcW w:w="1474" w:type="dxa"/>
            <w:vAlign w:val="center"/>
          </w:tcPr>
          <w:p w14:paraId="47C45A5B" w14:textId="77777777" w:rsidR="00203F2F" w:rsidRPr="007436CB" w:rsidRDefault="00203F2F" w:rsidP="00B70A69">
            <w:pPr>
              <w:rPr>
                <w:rFonts w:cs="Times New Roman"/>
                <w:sz w:val="18"/>
                <w:szCs w:val="18"/>
              </w:rPr>
            </w:pPr>
            <w:r w:rsidRPr="00A07211">
              <w:rPr>
                <w:rFonts w:cs="Times New Roman"/>
                <w:sz w:val="18"/>
                <w:szCs w:val="18"/>
              </w:rPr>
              <w:t>SlUGT46A6</w:t>
            </w:r>
          </w:p>
        </w:tc>
        <w:tc>
          <w:tcPr>
            <w:tcW w:w="6889" w:type="dxa"/>
          </w:tcPr>
          <w:p w14:paraId="52CB412E" w14:textId="77777777" w:rsidR="00203F2F" w:rsidRPr="007436CB" w:rsidRDefault="00203F2F" w:rsidP="00B70A69">
            <w:pPr>
              <w:rPr>
                <w:rFonts w:cs="Times New Roman"/>
                <w:sz w:val="18"/>
                <w:szCs w:val="18"/>
              </w:rPr>
            </w:pPr>
            <w:r w:rsidRPr="00A07211">
              <w:rPr>
                <w:rFonts w:cs="Times New Roman"/>
                <w:sz w:val="18"/>
                <w:szCs w:val="18"/>
              </w:rPr>
              <w:t>MRTLAILLVAIFAVNVQSARILGLFPHTGKSHQMVFDPLLRTLAERGHDVTVVSFFPIKNPPANYTIVSLEGLAAQGVETIDLSYFDSQNKLLNTLGIEKVIKQILDFQPLADMATGICSNIVDFVPLSNAMKKSYDVILVENFNSDCMLGLMHVHGLKAPYISLSSSAMMQWSADRIGVNDNPSYVPLVSSEFTSQMTFLQRLENTILNVYYKTWFRYAIQMKEKAIIEKRFGRRIPDLQEIAKNVSMMLVNTFHSLNGVRPLLPGVVEVGGMHLDHSRKPIPHYIERFLNESEHGVVLFSWGSLIKTASIPKYKEEIIVNALSKLKQRVIWKYENSNEEGTLTGNILKVKWIPQYELLQHEKVIAFIAHGGLLGMTEAISAGKPMLIVPFYGDQMVNGAAATTIGLGKAISYADMSEKSLLEGLQSVLSPEMRMSARRASKIWQDRIADPLDTAVYWVERVIRWGHQDPLHSTSKDMGFIEYNLLDVAAVILLSFVFLILVLRIVLNQILRLFGAGTSKKEKLH</w:t>
            </w:r>
          </w:p>
        </w:tc>
      </w:tr>
      <w:tr w:rsidR="00203F2F" w14:paraId="29216882" w14:textId="77777777" w:rsidTr="00203F2F">
        <w:trPr>
          <w:trHeight w:val="2136"/>
          <w:jc w:val="center"/>
        </w:trPr>
        <w:tc>
          <w:tcPr>
            <w:tcW w:w="1474" w:type="dxa"/>
            <w:vAlign w:val="center"/>
          </w:tcPr>
          <w:p w14:paraId="6FB31AC7" w14:textId="77777777" w:rsidR="00203F2F" w:rsidRPr="007436CB" w:rsidRDefault="00203F2F" w:rsidP="00B70A69">
            <w:pPr>
              <w:rPr>
                <w:rFonts w:cs="Times New Roman"/>
                <w:sz w:val="18"/>
                <w:szCs w:val="18"/>
              </w:rPr>
            </w:pPr>
            <w:r w:rsidRPr="00A07211">
              <w:rPr>
                <w:rFonts w:cs="Times New Roman"/>
                <w:sz w:val="18"/>
                <w:szCs w:val="18"/>
              </w:rPr>
              <w:t>DmeUgt35b</w:t>
            </w:r>
          </w:p>
        </w:tc>
        <w:tc>
          <w:tcPr>
            <w:tcW w:w="6889" w:type="dxa"/>
          </w:tcPr>
          <w:p w14:paraId="45174791" w14:textId="77777777" w:rsidR="00203F2F" w:rsidRPr="007436CB" w:rsidRDefault="00203F2F" w:rsidP="00B70A69">
            <w:pPr>
              <w:rPr>
                <w:rFonts w:cs="Times New Roman"/>
                <w:sz w:val="18"/>
                <w:szCs w:val="18"/>
              </w:rPr>
            </w:pPr>
            <w:r w:rsidRPr="00A07211">
              <w:rPr>
                <w:rFonts w:cs="Times New Roman"/>
                <w:sz w:val="18"/>
                <w:szCs w:val="18"/>
              </w:rPr>
              <w:t>MLALRIGFLLLTLPASMQAARILAIFPFPGPSQYINVVPYLKELANRGHQVTSVNAFPQKKPVVNFRDVFIPDVFNNYKELINELSGPMNLWQENNFINKFFVSVTRCVLTNKEVTETLLAPGKDHFDLIIVEALRSDAYYGFAAHFNAPIIGISTFGTDWNIDALVGNESPLSYTPLATGGLTDRMTFLERLSNFVDTTVAWLNYRFVHMSEQEKMYAKYFPEASKRVQLTDLNRNFSLVLLNQHFSLSFPRPYVPNMIEVGGLHISHKPAPLPKDLEEFIQGSGEHGVIYFSLGSNVLSKDLPADRKELILKTFGSLPQRVLWKFEDDKLPGKPSNVFISKWFPQPDILAHPKVKLFITHGGLLSTIESIHHGKPVLGLPFFYDQFLNVRRPTQAGFGLGLDHTTMTQQEFKETIEILLKEPRFAQIARQMSERYRDQPMSPLDTAIWWTEYVLRHKGAYHMRVAGQDLGFFAYHSLDVIGVLLGGALLLVAIIVGVLGKLTDFGNAKKKLKSK</w:t>
            </w:r>
          </w:p>
        </w:tc>
      </w:tr>
    </w:tbl>
    <w:p w14:paraId="77795E66" w14:textId="77777777" w:rsidR="00203F2F" w:rsidRPr="00203F2F" w:rsidRDefault="00203F2F" w:rsidP="00203F2F"/>
    <w:sectPr w:rsidR="00203F2F" w:rsidRPr="00203F2F"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60913" w14:textId="77777777" w:rsidR="005E0583" w:rsidRDefault="005E0583" w:rsidP="00117666">
      <w:pPr>
        <w:spacing w:after="0"/>
      </w:pPr>
      <w:r>
        <w:separator/>
      </w:r>
    </w:p>
  </w:endnote>
  <w:endnote w:type="continuationSeparator" w:id="0">
    <w:p w14:paraId="607B9E3A" w14:textId="77777777" w:rsidR="005E0583" w:rsidRDefault="005E058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BDF63" w14:textId="77777777" w:rsidR="005E0583" w:rsidRDefault="005E0583" w:rsidP="00117666">
      <w:pPr>
        <w:spacing w:after="0"/>
      </w:pPr>
      <w:r>
        <w:separator/>
      </w:r>
    </w:p>
  </w:footnote>
  <w:footnote w:type="continuationSeparator" w:id="0">
    <w:p w14:paraId="002AEC81" w14:textId="77777777" w:rsidR="005E0583" w:rsidRDefault="005E058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7" w15:restartNumberingAfterBreak="0">
    <w:nsid w:val="70581FA5"/>
    <w:multiLevelType w:val="hybridMultilevel"/>
    <w:tmpl w:val="AD5E62B8"/>
    <w:lvl w:ilvl="0" w:tplc="18D2A4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91842323">
    <w:abstractNumId w:val="0"/>
  </w:num>
  <w:num w:numId="2" w16cid:durableId="1562860073">
    <w:abstractNumId w:val="4"/>
  </w:num>
  <w:num w:numId="3" w16cid:durableId="1331710251">
    <w:abstractNumId w:val="1"/>
  </w:num>
  <w:num w:numId="4" w16cid:durableId="1989703181">
    <w:abstractNumId w:val="5"/>
  </w:num>
  <w:num w:numId="5" w16cid:durableId="15372780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5408185">
    <w:abstractNumId w:val="3"/>
  </w:num>
  <w:num w:numId="7" w16cid:durableId="216165900">
    <w:abstractNumId w:val="6"/>
  </w:num>
  <w:num w:numId="8" w16cid:durableId="790126506">
    <w:abstractNumId w:val="6"/>
  </w:num>
  <w:num w:numId="9" w16cid:durableId="283999023">
    <w:abstractNumId w:val="6"/>
  </w:num>
  <w:num w:numId="10" w16cid:durableId="96608052">
    <w:abstractNumId w:val="6"/>
  </w:num>
  <w:num w:numId="11" w16cid:durableId="606625104">
    <w:abstractNumId w:val="6"/>
  </w:num>
  <w:num w:numId="12" w16cid:durableId="2015188145">
    <w:abstractNumId w:val="6"/>
  </w:num>
  <w:num w:numId="13" w16cid:durableId="1311179792">
    <w:abstractNumId w:val="3"/>
  </w:num>
  <w:num w:numId="14" w16cid:durableId="2145804170">
    <w:abstractNumId w:val="2"/>
  </w:num>
  <w:num w:numId="15" w16cid:durableId="464935449">
    <w:abstractNumId w:val="2"/>
  </w:num>
  <w:num w:numId="16" w16cid:durableId="967009151">
    <w:abstractNumId w:val="2"/>
  </w:num>
  <w:num w:numId="17" w16cid:durableId="2063169207">
    <w:abstractNumId w:val="2"/>
  </w:num>
  <w:num w:numId="18" w16cid:durableId="1233470064">
    <w:abstractNumId w:val="2"/>
  </w:num>
  <w:num w:numId="19" w16cid:durableId="1609894935">
    <w:abstractNumId w:val="2"/>
  </w:num>
  <w:num w:numId="20" w16cid:durableId="18145236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4798"/>
    <w:rsid w:val="00035434"/>
    <w:rsid w:val="00052A14"/>
    <w:rsid w:val="00077D53"/>
    <w:rsid w:val="00105FD9"/>
    <w:rsid w:val="00117666"/>
    <w:rsid w:val="001330C7"/>
    <w:rsid w:val="001549D3"/>
    <w:rsid w:val="00160065"/>
    <w:rsid w:val="00177D84"/>
    <w:rsid w:val="00182DB9"/>
    <w:rsid w:val="00203F2F"/>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5E0583"/>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C2B12"/>
    <w:rsid w:val="009D4249"/>
    <w:rsid w:val="00A174D9"/>
    <w:rsid w:val="00AA4D24"/>
    <w:rsid w:val="00AB6715"/>
    <w:rsid w:val="00B1671E"/>
    <w:rsid w:val="00B25EB8"/>
    <w:rsid w:val="00B37F4D"/>
    <w:rsid w:val="00C52A7B"/>
    <w:rsid w:val="00C56BAF"/>
    <w:rsid w:val="00C679AA"/>
    <w:rsid w:val="00C75972"/>
    <w:rsid w:val="00CD066B"/>
    <w:rsid w:val="00CE4FEE"/>
    <w:rsid w:val="00D060CF"/>
    <w:rsid w:val="00DA281D"/>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character" w:customStyle="1" w:styleId="emphasistypeunderline">
    <w:name w:val="emphasistypeunderline"/>
    <w:basedOn w:val="a1"/>
    <w:rsid w:val="00034798"/>
  </w:style>
  <w:style w:type="table" w:styleId="aff8">
    <w:name w:val="Grid Table Light"/>
    <w:basedOn w:val="a2"/>
    <w:uiPriority w:val="40"/>
    <w:rsid w:val="00034798"/>
    <w:pPr>
      <w:spacing w:after="0" w:line="240" w:lineRule="auto"/>
    </w:pPr>
    <w:rPr>
      <w:kern w:val="2"/>
      <w:sz w:val="21"/>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8</TotalTime>
  <Pages>40</Pages>
  <Words>14801</Words>
  <Characters>84366</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Xiudao</cp:lastModifiedBy>
  <cp:revision>5</cp:revision>
  <cp:lastPrinted>2013-10-03T12:51:00Z</cp:lastPrinted>
  <dcterms:created xsi:type="dcterms:W3CDTF">2022-07-26T16:27:00Z</dcterms:created>
  <dcterms:modified xsi:type="dcterms:W3CDTF">2023-05-25T01:27:00Z</dcterms:modified>
</cp:coreProperties>
</file>