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3E023" w14:textId="77777777" w:rsidR="0066675C" w:rsidRDefault="0066675C" w:rsidP="0066675C">
      <w:pPr>
        <w:pStyle w:val="SupplementaryMaterial"/>
        <w:rPr>
          <w:b w:val="0"/>
        </w:rPr>
      </w:pPr>
      <w:r>
        <w:t>Supplementary Material</w:t>
      </w:r>
    </w:p>
    <w:p w14:paraId="7ECA90C1" w14:textId="77777777" w:rsidR="0066675C" w:rsidRDefault="0066675C" w:rsidP="0066675C">
      <w:pPr>
        <w:jc w:val="center"/>
        <w:rPr>
          <w:rFonts w:cs="Times New Roman"/>
          <w:b/>
          <w:sz w:val="32"/>
          <w:szCs w:val="32"/>
        </w:rPr>
      </w:pPr>
      <w:r w:rsidRPr="00F41652">
        <w:rPr>
          <w:rFonts w:cs="Times New Roman"/>
          <w:b/>
          <w:sz w:val="32"/>
          <w:szCs w:val="32"/>
        </w:rPr>
        <w:t>Patient-Reported Outcomes in Patients with Primary Immunodeficiency Diseases in Japan: Baseline Results from a Prospective Observational Study</w:t>
      </w:r>
    </w:p>
    <w:p w14:paraId="3C203E90" w14:textId="77777777" w:rsidR="0066675C" w:rsidRPr="00842372" w:rsidRDefault="0066675C" w:rsidP="0066675C">
      <w:pPr>
        <w:pStyle w:val="AuthorList"/>
      </w:pPr>
      <w:r w:rsidRPr="00222B39">
        <w:t xml:space="preserve">Hirokazu </w:t>
      </w:r>
      <w:proofErr w:type="spellStart"/>
      <w:r>
        <w:t>Kanegane</w:t>
      </w:r>
      <w:proofErr w:type="spellEnd"/>
      <w:r>
        <w:rPr>
          <w:vertAlign w:val="superscript"/>
        </w:rPr>
        <w:t>*</w:t>
      </w:r>
      <w:r w:rsidRPr="00376CC5">
        <w:t xml:space="preserve">, </w:t>
      </w:r>
      <w:r w:rsidRPr="00222B39">
        <w:t xml:space="preserve">Masataka </w:t>
      </w:r>
      <w:r>
        <w:t>Ishimura</w:t>
      </w:r>
      <w:r w:rsidRPr="00376CC5">
        <w:t xml:space="preserve">, </w:t>
      </w:r>
      <w:proofErr w:type="spellStart"/>
      <w:r w:rsidRPr="00222B39">
        <w:rPr>
          <w:rFonts w:hint="eastAsia"/>
        </w:rPr>
        <w:t>Toshinao</w:t>
      </w:r>
      <w:proofErr w:type="spellEnd"/>
      <w:r w:rsidRPr="00222B39">
        <w:rPr>
          <w:rFonts w:hint="eastAsia"/>
        </w:rPr>
        <w:t xml:space="preserve"> </w:t>
      </w:r>
      <w:r>
        <w:t xml:space="preserve">Kawai, </w:t>
      </w:r>
      <w:r w:rsidRPr="00222B39">
        <w:t xml:space="preserve">Satoshi </w:t>
      </w:r>
      <w:r>
        <w:t xml:space="preserve">Okada, </w:t>
      </w:r>
      <w:r w:rsidRPr="00222B39">
        <w:t xml:space="preserve">Nobuaki </w:t>
      </w:r>
      <w:r>
        <w:t>Okamatsu</w:t>
      </w:r>
      <w:r w:rsidRPr="00842372">
        <w:t>,</w:t>
      </w:r>
      <w:r>
        <w:rPr>
          <w:vertAlign w:val="superscript"/>
        </w:rPr>
        <w:t xml:space="preserve"> </w:t>
      </w:r>
      <w:r w:rsidRPr="00222B39">
        <w:rPr>
          <w:rFonts w:hint="eastAsia"/>
        </w:rPr>
        <w:t xml:space="preserve">Madoka </w:t>
      </w:r>
      <w:r>
        <w:t xml:space="preserve">Go, </w:t>
      </w:r>
      <w:r w:rsidRPr="00222B39">
        <w:t xml:space="preserve">Shinichi </w:t>
      </w:r>
      <w:r>
        <w:t>Noto</w:t>
      </w:r>
    </w:p>
    <w:p w14:paraId="3C0CFD4B" w14:textId="77777777" w:rsidR="0066675C" w:rsidRPr="00F41652" w:rsidRDefault="0066675C" w:rsidP="0066675C">
      <w:pPr>
        <w:spacing w:before="240" w:after="0"/>
        <w:rPr>
          <w:rFonts w:cs="Times New Roman"/>
        </w:rPr>
      </w:pPr>
      <w:r w:rsidRPr="00F41652">
        <w:rPr>
          <w:rFonts w:cs="Times New Roman"/>
          <w:b/>
        </w:rPr>
        <w:t xml:space="preserve">* Correspondence: </w:t>
      </w:r>
      <w:r w:rsidRPr="00222B39">
        <w:t xml:space="preserve">Hirokazu </w:t>
      </w:r>
      <w:proofErr w:type="spellStart"/>
      <w:r w:rsidRPr="00222B39">
        <w:t>Kanegane</w:t>
      </w:r>
      <w:proofErr w:type="spellEnd"/>
      <w:r w:rsidRPr="00F41652">
        <w:rPr>
          <w:rFonts w:cs="Times New Roman"/>
        </w:rPr>
        <w:t xml:space="preserve">: </w:t>
      </w:r>
      <w:r w:rsidRPr="0016175E">
        <w:rPr>
          <w:rFonts w:hint="eastAsia"/>
        </w:rPr>
        <w:t>hkanegane.ped@tmd.ac.jp</w:t>
      </w:r>
    </w:p>
    <w:p w14:paraId="595DFE10" w14:textId="77777777" w:rsidR="0066675C" w:rsidRDefault="0066675C" w:rsidP="0066675C">
      <w:pPr>
        <w:jc w:val="center"/>
        <w:rPr>
          <w:rFonts w:cs="Times New Roman"/>
          <w:b/>
          <w:sz w:val="32"/>
          <w:szCs w:val="32"/>
        </w:rPr>
      </w:pPr>
    </w:p>
    <w:p w14:paraId="05E88129" w14:textId="43F140E3" w:rsidR="0066675C" w:rsidRPr="001C23DE" w:rsidRDefault="0066675C" w:rsidP="0066675C">
      <w:pPr>
        <w:rPr>
          <w:b/>
          <w:bCs/>
        </w:rPr>
      </w:pPr>
      <w:r>
        <w:rPr>
          <w:b/>
          <w:bCs/>
        </w:rPr>
        <w:t xml:space="preserve">Supplementary </w:t>
      </w:r>
      <w:r w:rsidRPr="001C23DE">
        <w:rPr>
          <w:b/>
          <w:bCs/>
        </w:rPr>
        <w:t>Table 1</w:t>
      </w:r>
      <w:r w:rsidRPr="001C23DE">
        <w:rPr>
          <w:b/>
          <w:bCs/>
        </w:rPr>
        <w:tab/>
      </w:r>
      <w:r>
        <w:rPr>
          <w:b/>
          <w:bCs/>
        </w:rPr>
        <w:t>C</w:t>
      </w:r>
      <w:r w:rsidRPr="00000520">
        <w:rPr>
          <w:b/>
          <w:bCs/>
        </w:rPr>
        <w:t>ustom questions created for this study</w:t>
      </w:r>
      <w:r>
        <w:rPr>
          <w:b/>
          <w:bCs/>
        </w:rPr>
        <w:t>.</w:t>
      </w:r>
      <w:r w:rsidR="00F248A8" w:rsidRPr="001C23DE">
        <w:rPr>
          <w:b/>
          <w:bCs/>
        </w:rPr>
        <w:t xml:space="preserve"> </w:t>
      </w:r>
    </w:p>
    <w:tbl>
      <w:tblPr>
        <w:tblW w:w="1304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bottom w:w="113" w:type="dxa"/>
        </w:tblCellMar>
        <w:tblLook w:val="01E0" w:firstRow="1" w:lastRow="1" w:firstColumn="1" w:lastColumn="1" w:noHBand="0" w:noVBand="0"/>
      </w:tblPr>
      <w:tblGrid>
        <w:gridCol w:w="1985"/>
        <w:gridCol w:w="11056"/>
      </w:tblGrid>
      <w:tr w:rsidR="0066675C" w:rsidRPr="00C064DD" w14:paraId="52E483B2" w14:textId="77777777" w:rsidTr="002536CC">
        <w:trPr>
          <w:trHeight w:val="39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43AFB119" w14:textId="77777777" w:rsidR="0066675C" w:rsidRPr="00C064DD" w:rsidRDefault="0066675C" w:rsidP="002536CC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val="en-AU" w:eastAsia="en-A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en-AU" w:eastAsia="en-AU"/>
              </w:rPr>
              <w:t>Categories</w:t>
            </w:r>
          </w:p>
        </w:tc>
        <w:tc>
          <w:tcPr>
            <w:tcW w:w="11056" w:type="dxa"/>
            <w:tcBorders>
              <w:top w:val="single" w:sz="4" w:space="0" w:color="auto"/>
              <w:bottom w:val="single" w:sz="4" w:space="0" w:color="auto"/>
            </w:tcBorders>
          </w:tcPr>
          <w:p w14:paraId="4629F68E" w14:textId="77777777" w:rsidR="0066675C" w:rsidRPr="00C064DD" w:rsidRDefault="0066675C" w:rsidP="002536CC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val="en-AU" w:eastAsia="en-A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en-AU" w:eastAsia="en-AU"/>
              </w:rPr>
              <w:t>Questions</w:t>
            </w:r>
          </w:p>
        </w:tc>
      </w:tr>
      <w:tr w:rsidR="0066675C" w:rsidRPr="00C064DD" w14:paraId="5705BC49" w14:textId="77777777" w:rsidTr="002536CC">
        <w:trPr>
          <w:trHeight w:val="255"/>
        </w:trPr>
        <w:tc>
          <w:tcPr>
            <w:tcW w:w="1985" w:type="dxa"/>
            <w:tcBorders>
              <w:top w:val="single" w:sz="4" w:space="0" w:color="auto"/>
            </w:tcBorders>
          </w:tcPr>
          <w:p w14:paraId="239D22E6" w14:textId="77777777" w:rsidR="0066675C" w:rsidRPr="003953D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3953DB">
              <w:rPr>
                <w:rFonts w:eastAsia="Times New Roman" w:cs="Times New Roman"/>
                <w:szCs w:val="24"/>
                <w:lang w:val="en-AU" w:eastAsia="en-AU"/>
              </w:rPr>
              <w:t>Demographics</w:t>
            </w:r>
          </w:p>
        </w:tc>
        <w:tc>
          <w:tcPr>
            <w:tcW w:w="11056" w:type="dxa"/>
            <w:tcBorders>
              <w:top w:val="single" w:sz="4" w:space="0" w:color="auto"/>
            </w:tcBorders>
          </w:tcPr>
          <w:p w14:paraId="5E50A639" w14:textId="77777777" w:rsidR="0066675C" w:rsidRPr="00136C26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bookmarkStart w:id="0" w:name="_Hlk141281295"/>
            <w:r w:rsidRPr="00136C26">
              <w:rPr>
                <w:rFonts w:eastAsia="Times New Roman" w:cs="Times New Roman"/>
                <w:szCs w:val="24"/>
                <w:lang w:val="en-AU" w:eastAsia="en-AU"/>
              </w:rPr>
              <w:t>How old are you?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  <w:bookmarkEnd w:id="0"/>
            <w:r>
              <w:rPr>
                <w:rFonts w:eastAsia="Times New Roman" w:cs="Times New Roman"/>
                <w:szCs w:val="24"/>
                <w:lang w:val="en-AU" w:eastAsia="en-AU"/>
              </w:rPr>
              <w:t>(years)</w:t>
            </w:r>
          </w:p>
        </w:tc>
      </w:tr>
      <w:tr w:rsidR="0066675C" w:rsidRPr="00C064DD" w14:paraId="62EBD2B1" w14:textId="77777777" w:rsidTr="002536CC">
        <w:trPr>
          <w:trHeight w:val="255"/>
        </w:trPr>
        <w:tc>
          <w:tcPr>
            <w:tcW w:w="1985" w:type="dxa"/>
          </w:tcPr>
          <w:p w14:paraId="121525B9" w14:textId="77777777" w:rsidR="0066675C" w:rsidRPr="003953DB" w:rsidRDefault="0066675C" w:rsidP="002536CC">
            <w:pPr>
              <w:spacing w:before="0" w:after="0"/>
              <w:ind w:left="175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</w:tcPr>
          <w:p w14:paraId="5054DE95" w14:textId="77777777" w:rsidR="0066675C" w:rsidRPr="00136C26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136C26">
              <w:rPr>
                <w:rFonts w:eastAsia="Times New Roman" w:cs="Times New Roman"/>
                <w:szCs w:val="24"/>
                <w:lang w:val="en-AU" w:eastAsia="en-AU"/>
              </w:rPr>
              <w:t xml:space="preserve">What is </w:t>
            </w:r>
            <w:r w:rsidRPr="001C23DE">
              <w:rPr>
                <w:rFonts w:eastAsia="Times New Roman" w:cs="Times New Roman"/>
                <w:szCs w:val="24"/>
                <w:lang w:val="en-AU" w:eastAsia="en-AU"/>
              </w:rPr>
              <w:t>your gender?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C064DD" w14:paraId="1FB8CC00" w14:textId="77777777" w:rsidTr="002536CC">
        <w:trPr>
          <w:trHeight w:val="255"/>
        </w:trPr>
        <w:tc>
          <w:tcPr>
            <w:tcW w:w="1985" w:type="dxa"/>
          </w:tcPr>
          <w:p w14:paraId="0BFEC4F8" w14:textId="77777777" w:rsidR="0066675C" w:rsidRPr="003953D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>
              <w:rPr>
                <w:rFonts w:eastAsia="Times New Roman" w:cs="Times New Roman"/>
                <w:szCs w:val="24"/>
                <w:lang w:val="en-AU" w:eastAsia="en-AU"/>
              </w:rPr>
              <w:t>Diagnosis</w:t>
            </w:r>
          </w:p>
        </w:tc>
        <w:tc>
          <w:tcPr>
            <w:tcW w:w="11056" w:type="dxa"/>
          </w:tcPr>
          <w:p w14:paraId="47D70A73" w14:textId="77777777" w:rsidR="0066675C" w:rsidRPr="00136C26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136C26">
              <w:rPr>
                <w:rFonts w:eastAsia="Times New Roman" w:cs="Times New Roman"/>
                <w:szCs w:val="24"/>
                <w:lang w:val="en-AU" w:eastAsia="en-AU"/>
              </w:rPr>
              <w:t>What is your diagnosis?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C064DD" w14:paraId="048B78D8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0F76D6E6" w14:textId="77777777" w:rsidR="0066675C" w:rsidRPr="00A506E2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5D1EE030" w14:textId="77777777" w:rsidR="0066675C" w:rsidRPr="000B1FB3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0B1FB3">
              <w:rPr>
                <w:rFonts w:eastAsia="Times New Roman" w:cs="Times New Roman"/>
                <w:szCs w:val="24"/>
                <w:lang w:val="en-AU" w:eastAsia="en-AU"/>
              </w:rPr>
              <w:t>How old were you when you were diagnosed with primary immunodeficiency?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C064DD" w14:paraId="6D2F80D6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75A79D0E" w14:textId="77777777" w:rsidR="0066675C" w:rsidRPr="003953DB" w:rsidRDefault="0066675C" w:rsidP="002536CC">
            <w:pPr>
              <w:spacing w:before="0" w:after="0"/>
              <w:rPr>
                <w:rFonts w:eastAsia="Times New Roman" w:cs="Times New Roman"/>
                <w:szCs w:val="24"/>
                <w:vertAlign w:val="superscript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3A4110D5" w14:textId="77777777" w:rsidR="0066675C" w:rsidRPr="000B1FB3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0B1FB3">
              <w:rPr>
                <w:rFonts w:eastAsia="Times New Roman" w:cs="Times New Roman"/>
                <w:szCs w:val="24"/>
                <w:lang w:val="en-AU" w:eastAsia="en-AU"/>
              </w:rPr>
              <w:t>What event led to your diagnosis?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C064DD" w14:paraId="40C76E48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526E7A31" w14:textId="77777777" w:rsidR="0066675C" w:rsidRPr="003953DB" w:rsidRDefault="0066675C" w:rsidP="002536CC">
            <w:pPr>
              <w:spacing w:before="0" w:after="0"/>
              <w:rPr>
                <w:rFonts w:eastAsia="Times New Roman" w:cs="Times New Roman"/>
                <w:szCs w:val="24"/>
                <w:vertAlign w:val="superscript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73528BBB" w14:textId="77777777" w:rsidR="0066675C" w:rsidRPr="000B1FB3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bookmarkStart w:id="1" w:name="_Hlk141281309"/>
            <w:r w:rsidRPr="000B1FB3">
              <w:rPr>
                <w:rFonts w:eastAsia="Times New Roman" w:cs="Times New Roman"/>
                <w:szCs w:val="24"/>
                <w:lang w:val="en-AU" w:eastAsia="en-AU"/>
              </w:rPr>
              <w:t>How long did it take to obtain a diagnosis for your condition after the onset of symptoms?</w:t>
            </w:r>
            <w:bookmarkEnd w:id="1"/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(months)</w:t>
            </w:r>
          </w:p>
        </w:tc>
      </w:tr>
      <w:tr w:rsidR="0066675C" w:rsidRPr="00C064DD" w14:paraId="48907339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3DDEA8FB" w14:textId="77777777" w:rsidR="0066675C" w:rsidRPr="005246B0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>
              <w:rPr>
                <w:rFonts w:eastAsia="Times New Roman" w:cs="Times New Roman"/>
                <w:szCs w:val="24"/>
                <w:lang w:val="en-AU" w:eastAsia="en-AU"/>
              </w:rPr>
              <w:t>Complications</w:t>
            </w:r>
          </w:p>
        </w:tc>
        <w:tc>
          <w:tcPr>
            <w:tcW w:w="11056" w:type="dxa"/>
            <w:shd w:val="clear" w:color="auto" w:fill="auto"/>
          </w:tcPr>
          <w:p w14:paraId="22058372" w14:textId="77777777" w:rsidR="0066675C" w:rsidRPr="000B1FB3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0B1FB3">
              <w:rPr>
                <w:rFonts w:eastAsia="Times New Roman" w:cs="Times New Roman"/>
                <w:szCs w:val="24"/>
                <w:lang w:val="en-AU" w:eastAsia="en-AU"/>
              </w:rPr>
              <w:t xml:space="preserve">What chronic complications do you have </w:t>
            </w:r>
            <w:proofErr w:type="gramStart"/>
            <w:r w:rsidRPr="000B1FB3">
              <w:rPr>
                <w:rFonts w:eastAsia="Times New Roman" w:cs="Times New Roman"/>
                <w:szCs w:val="24"/>
                <w:lang w:val="en-AU" w:eastAsia="en-AU"/>
              </w:rPr>
              <w:t>now</w:t>
            </w:r>
            <w:proofErr w:type="gramEnd"/>
            <w:r w:rsidRPr="000B1FB3">
              <w:rPr>
                <w:rFonts w:eastAsia="Times New Roman" w:cs="Times New Roman"/>
                <w:szCs w:val="24"/>
                <w:lang w:val="en-AU" w:eastAsia="en-AU"/>
              </w:rPr>
              <w:t xml:space="preserve"> or did you have previously?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(</w:t>
            </w:r>
            <w:proofErr w:type="gramStart"/>
            <w:r>
              <w:rPr>
                <w:rFonts w:eastAsia="Times New Roman" w:cs="Times New Roman"/>
                <w:szCs w:val="24"/>
                <w:lang w:val="en-AU" w:eastAsia="en-AU"/>
              </w:rPr>
              <w:t>multiple</w:t>
            </w:r>
            <w:proofErr w:type="gramEnd"/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responses possible)</w:t>
            </w:r>
          </w:p>
        </w:tc>
      </w:tr>
      <w:tr w:rsidR="0066675C" w:rsidRPr="00C064DD" w14:paraId="17BE0F5F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68A11E22" w14:textId="77777777" w:rsidR="0066675C" w:rsidRPr="003953D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>
              <w:rPr>
                <w:rFonts w:eastAsia="Times New Roman" w:cs="Times New Roman"/>
                <w:szCs w:val="24"/>
                <w:lang w:val="en-AU" w:eastAsia="en-AU"/>
              </w:rPr>
              <w:t>Infections</w:t>
            </w:r>
          </w:p>
        </w:tc>
        <w:tc>
          <w:tcPr>
            <w:tcW w:w="11056" w:type="dxa"/>
            <w:shd w:val="clear" w:color="auto" w:fill="auto"/>
          </w:tcPr>
          <w:p w14:paraId="080DE2AF" w14:textId="77777777" w:rsidR="0066675C" w:rsidRPr="00C064DD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2D6022">
              <w:rPr>
                <w:rFonts w:eastAsia="Times New Roman" w:cs="Times New Roman"/>
                <w:szCs w:val="24"/>
                <w:lang w:val="en-AU" w:eastAsia="en-AU"/>
              </w:rPr>
              <w:t>What types of infection did you contract in the past 5 years?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(</w:t>
            </w:r>
            <w:proofErr w:type="gramStart"/>
            <w:r>
              <w:rPr>
                <w:rFonts w:eastAsia="Times New Roman" w:cs="Times New Roman"/>
                <w:szCs w:val="24"/>
                <w:lang w:val="en-AU" w:eastAsia="en-AU"/>
              </w:rPr>
              <w:t>multiple</w:t>
            </w:r>
            <w:proofErr w:type="gramEnd"/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responses possible)</w:t>
            </w:r>
          </w:p>
        </w:tc>
      </w:tr>
      <w:tr w:rsidR="0066675C" w:rsidRPr="00C064DD" w14:paraId="1C334D5D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71606109" w14:textId="77777777" w:rsidR="0066675C" w:rsidRPr="003953D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197798F2" w14:textId="77777777" w:rsidR="0066675C" w:rsidRPr="00C064DD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2D6022">
              <w:rPr>
                <w:rFonts w:eastAsia="Times New Roman" w:cs="Times New Roman"/>
                <w:szCs w:val="24"/>
                <w:lang w:val="en-AU" w:eastAsia="en-AU"/>
              </w:rPr>
              <w:t>How many times did you have an infection in the past 5 years?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C064DD" w14:paraId="46DC99BC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772BAD44" w14:textId="77777777" w:rsidR="0066675C" w:rsidRPr="003953D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61A30AA7" w14:textId="77777777" w:rsidR="0066675C" w:rsidRPr="002D6022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A506E2">
              <w:rPr>
                <w:rFonts w:eastAsia="Times New Roman" w:cs="Times New Roman"/>
                <w:szCs w:val="24"/>
                <w:lang w:val="en-AU" w:eastAsia="en-AU"/>
              </w:rPr>
              <w:t xml:space="preserve">How many times </w:t>
            </w:r>
            <w:proofErr w:type="gramStart"/>
            <w:r w:rsidRPr="00A506E2">
              <w:rPr>
                <w:rFonts w:eastAsia="Times New Roman" w:cs="Times New Roman"/>
                <w:szCs w:val="24"/>
                <w:lang w:val="en-AU" w:eastAsia="en-AU"/>
              </w:rPr>
              <w:t>were</w:t>
            </w:r>
            <w:proofErr w:type="gramEnd"/>
            <w:r w:rsidRPr="00A506E2">
              <w:rPr>
                <w:rFonts w:eastAsia="Times New Roman" w:cs="Times New Roman"/>
                <w:szCs w:val="24"/>
                <w:lang w:val="en-AU" w:eastAsia="en-AU"/>
              </w:rPr>
              <w:t xml:space="preserve"> you hospitalized for an infection in the past 5 years?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C064DD" w14:paraId="26007700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18029ECF" w14:textId="77777777" w:rsidR="0066675C" w:rsidRPr="003953D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>
              <w:rPr>
                <w:rFonts w:eastAsia="Times New Roman" w:cs="Times New Roman"/>
                <w:szCs w:val="24"/>
                <w:lang w:val="en-AU" w:eastAsia="en-AU"/>
              </w:rPr>
              <w:t>Treatments</w:t>
            </w:r>
          </w:p>
        </w:tc>
        <w:tc>
          <w:tcPr>
            <w:tcW w:w="11056" w:type="dxa"/>
            <w:shd w:val="clear" w:color="auto" w:fill="auto"/>
          </w:tcPr>
          <w:p w14:paraId="3793390D" w14:textId="77777777" w:rsidR="0066675C" w:rsidRPr="00F86A1A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F86A1A">
              <w:rPr>
                <w:rFonts w:eastAsia="Times New Roman" w:cs="Times New Roman"/>
                <w:szCs w:val="24"/>
                <w:lang w:val="en-AU" w:eastAsia="en-AU"/>
              </w:rPr>
              <w:t>What type of treatment are you currently receiving for primary immunodeficiency?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(</w:t>
            </w:r>
            <w:proofErr w:type="gramStart"/>
            <w:r>
              <w:rPr>
                <w:rFonts w:eastAsia="Times New Roman" w:cs="Times New Roman"/>
                <w:szCs w:val="24"/>
                <w:lang w:val="en-AU" w:eastAsia="en-AU"/>
              </w:rPr>
              <w:t>multiple</w:t>
            </w:r>
            <w:proofErr w:type="gramEnd"/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responses possible)</w:t>
            </w:r>
          </w:p>
        </w:tc>
      </w:tr>
      <w:tr w:rsidR="0066675C" w:rsidRPr="00C064DD" w14:paraId="321016D3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7AE1F537" w14:textId="77777777" w:rsidR="0066675C" w:rsidRPr="003953D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4989445A" w14:textId="77777777" w:rsidR="0066675C" w:rsidRPr="00C064DD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F86A1A">
              <w:rPr>
                <w:rFonts w:eastAsia="Times New Roman" w:cs="Times New Roman"/>
                <w:szCs w:val="24"/>
                <w:lang w:val="en-AU" w:eastAsia="en-AU"/>
              </w:rPr>
              <w:t>Do you know what your serum IgG level was before the initial dose of immunoglobulin?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C064DD" w14:paraId="1086D988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2E48663C" w14:textId="77777777" w:rsidR="0066675C" w:rsidRPr="00C064DD" w:rsidRDefault="0066675C" w:rsidP="002536CC">
            <w:pPr>
              <w:spacing w:before="0" w:after="0"/>
              <w:ind w:left="175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2A86CD83" w14:textId="77777777" w:rsidR="0066675C" w:rsidRPr="00C064DD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3953DB">
              <w:rPr>
                <w:rFonts w:eastAsia="Times New Roman" w:cs="Times New Roman"/>
                <w:szCs w:val="24"/>
                <w:lang w:val="en-AU" w:eastAsia="en-AU"/>
              </w:rPr>
              <w:t>Is your serum IgG level measured routinely on the day that immunoglobulin is prescribed?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C064DD" w14:paraId="166B78F5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20540010" w14:textId="77777777" w:rsidR="0066675C" w:rsidRPr="00C064DD" w:rsidRDefault="0066675C" w:rsidP="002536CC">
            <w:pPr>
              <w:spacing w:before="0" w:after="0"/>
              <w:ind w:left="175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51932E7E" w14:textId="77777777" w:rsidR="0066675C" w:rsidRPr="00704E36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3953DB">
              <w:rPr>
                <w:rFonts w:eastAsia="Times New Roman" w:cs="Times New Roman"/>
                <w:szCs w:val="24"/>
                <w:lang w:val="en-AU" w:eastAsia="en-AU"/>
              </w:rPr>
              <w:t>What was your serum IgG level immediately before the last immunoglobulin prescription (in mg/dL)?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C064DD" w14:paraId="7AA6CF89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340C1909" w14:textId="77777777" w:rsidR="0066675C" w:rsidRPr="00C064DD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>
              <w:rPr>
                <w:rFonts w:eastAsia="Times New Roman" w:cs="Times New Roman"/>
                <w:szCs w:val="24"/>
                <w:lang w:val="en-AU" w:eastAsia="en-AU"/>
              </w:rPr>
              <w:t>W</w:t>
            </w:r>
            <w:r w:rsidRPr="00F51196">
              <w:rPr>
                <w:rFonts w:eastAsia="Times New Roman" w:cs="Times New Roman"/>
                <w:szCs w:val="24"/>
                <w:lang w:val="en-AU" w:eastAsia="en-AU"/>
              </w:rPr>
              <w:t>ork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and school status</w:t>
            </w:r>
          </w:p>
        </w:tc>
        <w:tc>
          <w:tcPr>
            <w:tcW w:w="11056" w:type="dxa"/>
            <w:shd w:val="clear" w:color="auto" w:fill="auto"/>
          </w:tcPr>
          <w:p w14:paraId="4F29336E" w14:textId="77777777" w:rsidR="0066675C" w:rsidRPr="00C064DD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3953DB">
              <w:rPr>
                <w:rFonts w:eastAsia="Times New Roman" w:cs="Times New Roman"/>
                <w:szCs w:val="24"/>
                <w:lang w:val="en-AU" w:eastAsia="en-AU"/>
              </w:rPr>
              <w:t>What is your current status regarding work/school?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C064DD" w14:paraId="69261FA8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6C74AD08" w14:textId="77777777" w:rsidR="0066675C" w:rsidRPr="00166D32" w:rsidRDefault="0066675C" w:rsidP="002536CC">
            <w:pPr>
              <w:spacing w:before="0" w:after="0"/>
              <w:rPr>
                <w:rFonts w:eastAsiaTheme="minorEastAsia" w:cs="Times New Roman"/>
                <w:szCs w:val="24"/>
                <w:lang w:val="en-AU" w:eastAsia="ja-JP"/>
              </w:rPr>
            </w:pPr>
          </w:p>
        </w:tc>
        <w:tc>
          <w:tcPr>
            <w:tcW w:w="11056" w:type="dxa"/>
            <w:shd w:val="clear" w:color="auto" w:fill="auto"/>
          </w:tcPr>
          <w:p w14:paraId="531F0C42" w14:textId="77777777" w:rsidR="0066675C" w:rsidRPr="00C064DD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3953DB">
              <w:rPr>
                <w:rFonts w:eastAsia="Times New Roman" w:cs="Times New Roman"/>
                <w:szCs w:val="24"/>
                <w:lang w:val="en-AU" w:eastAsia="en-AU"/>
              </w:rPr>
              <w:t>Please give the reason for your current work status.</w:t>
            </w:r>
          </w:p>
        </w:tc>
      </w:tr>
      <w:tr w:rsidR="0066675C" w:rsidRPr="00C064DD" w14:paraId="3C9A7493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76996E82" w14:textId="77777777" w:rsidR="0066675C" w:rsidRPr="00C064DD" w:rsidRDefault="0066675C" w:rsidP="002536CC">
            <w:pPr>
              <w:spacing w:before="0" w:after="0"/>
              <w:ind w:left="175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77316271" w14:textId="77777777" w:rsidR="0066675C" w:rsidRPr="00C064DD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3953DB">
              <w:rPr>
                <w:rFonts w:eastAsia="Times New Roman" w:cs="Times New Roman"/>
                <w:szCs w:val="24"/>
                <w:lang w:val="en-AU" w:eastAsia="en-AU"/>
              </w:rPr>
              <w:t>At what age did you resign or take a leave of absence from your job?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(years)</w:t>
            </w:r>
          </w:p>
        </w:tc>
      </w:tr>
      <w:tr w:rsidR="0066675C" w:rsidRPr="00C064DD" w14:paraId="4CFFA3CC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0C76F80F" w14:textId="77777777" w:rsidR="0066675C" w:rsidRPr="00C064DD" w:rsidRDefault="0066675C" w:rsidP="002536CC">
            <w:pPr>
              <w:spacing w:before="0" w:after="0"/>
              <w:ind w:left="175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4B1703F5" w14:textId="57DD7492" w:rsidR="0066675C" w:rsidRPr="00C064DD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B02DFB">
              <w:rPr>
                <w:rFonts w:eastAsia="Times New Roman" w:cs="Times New Roman"/>
                <w:szCs w:val="24"/>
                <w:lang w:val="en-AU" w:eastAsia="en-AU"/>
              </w:rPr>
              <w:t>How many months have passed since you resigned or took leave of absence?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(months)</w:t>
            </w:r>
          </w:p>
        </w:tc>
      </w:tr>
      <w:tr w:rsidR="0066675C" w:rsidRPr="00C064DD" w14:paraId="573B57DE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063BA221" w14:textId="77777777" w:rsidR="0066675C" w:rsidRPr="00C064DD" w:rsidRDefault="0066675C" w:rsidP="002536CC">
            <w:pPr>
              <w:spacing w:before="0" w:after="0"/>
              <w:ind w:left="175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38C7775F" w14:textId="77777777" w:rsidR="0066675C" w:rsidRPr="00C064DD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B02DFB">
              <w:rPr>
                <w:rFonts w:eastAsia="Times New Roman" w:cs="Times New Roman"/>
                <w:szCs w:val="24"/>
                <w:lang w:val="en-AU" w:eastAsia="en-AU"/>
              </w:rPr>
              <w:t>What kind of work-related difficulties have you experienced from having primary immunodeficiency?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(</w:t>
            </w:r>
            <w:proofErr w:type="gramStart"/>
            <w:r>
              <w:rPr>
                <w:rFonts w:eastAsia="Times New Roman" w:cs="Times New Roman"/>
                <w:szCs w:val="24"/>
                <w:lang w:val="en-AU" w:eastAsia="en-AU"/>
              </w:rPr>
              <w:t>multiple</w:t>
            </w:r>
            <w:proofErr w:type="gramEnd"/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responses possible)</w:t>
            </w:r>
          </w:p>
        </w:tc>
      </w:tr>
      <w:tr w:rsidR="0066675C" w:rsidRPr="00B02DFB" w14:paraId="46016400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1AA6D01E" w14:textId="77777777" w:rsidR="0066675C" w:rsidRPr="00B02DFB" w:rsidRDefault="0066675C" w:rsidP="002536CC">
            <w:pPr>
              <w:spacing w:before="0" w:after="0"/>
              <w:ind w:left="175"/>
              <w:rPr>
                <w:rFonts w:eastAsia="Times New Roman" w:cs="Times New Roman"/>
                <w:i/>
                <w:iCs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0C8ADB07" w14:textId="77777777" w:rsidR="0066675C" w:rsidRPr="00B02DF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B02DFB">
              <w:rPr>
                <w:rFonts w:eastAsia="Times New Roman" w:cs="Times New Roman"/>
                <w:szCs w:val="24"/>
                <w:lang w:val="en-AU" w:eastAsia="en-AU"/>
              </w:rPr>
              <w:t>What are your current thoughts about employment?</w:t>
            </w:r>
          </w:p>
        </w:tc>
      </w:tr>
      <w:tr w:rsidR="0066675C" w:rsidRPr="00B02DFB" w14:paraId="32866779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3E662047" w14:textId="77777777" w:rsidR="0066675C" w:rsidRPr="00321A18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>
              <w:rPr>
                <w:rFonts w:eastAsia="Times New Roman" w:cs="Times New Roman"/>
                <w:szCs w:val="24"/>
                <w:lang w:val="en-GB" w:eastAsia="en-GB"/>
              </w:rPr>
              <w:t>V</w:t>
            </w:r>
            <w:r w:rsidRPr="00620EB4">
              <w:rPr>
                <w:rFonts w:eastAsia="Times New Roman" w:cs="Times New Roman"/>
                <w:szCs w:val="24"/>
                <w:lang w:val="en-GB" w:eastAsia="en-GB"/>
              </w:rPr>
              <w:t>isits to medical institutions</w:t>
            </w:r>
          </w:p>
        </w:tc>
        <w:tc>
          <w:tcPr>
            <w:tcW w:w="11056" w:type="dxa"/>
            <w:shd w:val="clear" w:color="auto" w:fill="auto"/>
          </w:tcPr>
          <w:p w14:paraId="6EF11A2F" w14:textId="77777777" w:rsidR="0066675C" w:rsidRPr="00B02DF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B777E2">
              <w:rPr>
                <w:rFonts w:eastAsia="Times New Roman" w:cs="Times New Roman"/>
                <w:szCs w:val="24"/>
                <w:lang w:val="en-AU" w:eastAsia="en-AU"/>
              </w:rPr>
              <w:t>Regarding your routine visits for primary immunodeficiency, please tell us how many medical institutions/ departments you visit.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B02DFB" w14:paraId="3A72FAFC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693C6419" w14:textId="77777777" w:rsidR="0066675C" w:rsidRPr="00F97752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4CD8F670" w14:textId="77777777" w:rsidR="0066675C" w:rsidRPr="00B02DF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B777E2">
              <w:rPr>
                <w:rFonts w:eastAsia="Times New Roman" w:cs="Times New Roman"/>
                <w:szCs w:val="24"/>
                <w:lang w:val="en-AU" w:eastAsia="en-AU"/>
              </w:rPr>
              <w:t>How often do you make routine visits for primary immunodeficiency?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(</w:t>
            </w:r>
            <w:proofErr w:type="gramStart"/>
            <w:r>
              <w:rPr>
                <w:rFonts w:eastAsia="Times New Roman" w:cs="Times New Roman"/>
                <w:szCs w:val="24"/>
                <w:lang w:val="en-AU" w:eastAsia="en-AU"/>
              </w:rPr>
              <w:t>single</w:t>
            </w:r>
            <w:proofErr w:type="gramEnd"/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response for each institution)</w:t>
            </w:r>
          </w:p>
        </w:tc>
      </w:tr>
      <w:tr w:rsidR="0066675C" w:rsidRPr="00B02DFB" w14:paraId="220B873C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68135648" w14:textId="77777777" w:rsidR="0066675C" w:rsidRPr="00F97752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48E205F6" w14:textId="77777777" w:rsidR="0066675C" w:rsidRPr="00B777E2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B777E2">
              <w:rPr>
                <w:rFonts w:eastAsia="Times New Roman" w:cs="Times New Roman"/>
                <w:szCs w:val="24"/>
                <w:lang w:val="en-AU" w:eastAsia="en-AU"/>
              </w:rPr>
              <w:t>Do you find it difficult to make time for routine visits?</w:t>
            </w:r>
          </w:p>
        </w:tc>
      </w:tr>
      <w:tr w:rsidR="0066675C" w:rsidRPr="00B02DFB" w14:paraId="179F3A01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2F4FCC9C" w14:textId="77777777" w:rsidR="0066675C" w:rsidRPr="006F21DC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23693EE9" w14:textId="45591CAF" w:rsidR="0066675C" w:rsidRPr="00B777E2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B777E2">
              <w:rPr>
                <w:rFonts w:eastAsia="Times New Roman" w:cs="Times New Roman"/>
                <w:szCs w:val="24"/>
                <w:lang w:val="en-AU" w:eastAsia="en-AU"/>
              </w:rPr>
              <w:t>What is the longest time you spend at the medical institution for your routine visit?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  <w:r w:rsidR="00EB22A3">
              <w:rPr>
                <w:rFonts w:eastAsia="Times New Roman" w:cs="Times New Roman"/>
                <w:szCs w:val="24"/>
                <w:lang w:val="en-AU" w:eastAsia="en-AU"/>
              </w:rPr>
              <w:t>(</w:t>
            </w:r>
            <w:proofErr w:type="gramStart"/>
            <w:r w:rsidR="00EB22A3">
              <w:rPr>
                <w:rFonts w:eastAsia="Times New Roman" w:cs="Times New Roman"/>
                <w:szCs w:val="24"/>
                <w:lang w:val="en-AU" w:eastAsia="en-AU"/>
              </w:rPr>
              <w:t>i</w:t>
            </w:r>
            <w:r w:rsidR="00EB22A3" w:rsidRPr="00EB22A3">
              <w:rPr>
                <w:rFonts w:eastAsia="Times New Roman" w:cs="Times New Roman"/>
                <w:szCs w:val="24"/>
                <w:lang w:val="en-AU" w:eastAsia="en-AU"/>
              </w:rPr>
              <w:t>f</w:t>
            </w:r>
            <w:proofErr w:type="gramEnd"/>
            <w:r w:rsidR="00EB22A3" w:rsidRPr="00EB22A3">
              <w:rPr>
                <w:rFonts w:eastAsia="Times New Roman" w:cs="Times New Roman"/>
                <w:szCs w:val="24"/>
                <w:lang w:val="en-AU" w:eastAsia="en-AU"/>
              </w:rPr>
              <w:t xml:space="preserve"> you make routine visits to more than one medical institution, please select the longest time you spend at an institution</w:t>
            </w:r>
            <w:r w:rsidR="00EB22A3">
              <w:rPr>
                <w:rFonts w:eastAsia="Times New Roman" w:cs="Times New Roman"/>
                <w:szCs w:val="24"/>
                <w:lang w:val="en-AU" w:eastAsia="en-AU"/>
              </w:rPr>
              <w:t>)</w:t>
            </w:r>
          </w:p>
        </w:tc>
      </w:tr>
      <w:tr w:rsidR="0066675C" w:rsidRPr="00B02DFB" w14:paraId="1D19A36A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5280E52B" w14:textId="77777777" w:rsidR="0066675C" w:rsidRPr="00F97752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35E4944A" w14:textId="65CDF714" w:rsidR="0066675C" w:rsidRPr="00B777E2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B777E2">
              <w:rPr>
                <w:rFonts w:eastAsia="Times New Roman" w:cs="Times New Roman"/>
                <w:szCs w:val="24"/>
                <w:lang w:val="en-AU" w:eastAsia="en-AU"/>
              </w:rPr>
              <w:t>What is the longest time it takes to travel (one way) to a medical institution for your routine visit?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(</w:t>
            </w:r>
            <w:proofErr w:type="gramStart"/>
            <w:r>
              <w:rPr>
                <w:rFonts w:eastAsia="Times New Roman" w:cs="Times New Roman"/>
                <w:szCs w:val="24"/>
                <w:lang w:val="en-AU" w:eastAsia="en-AU"/>
              </w:rPr>
              <w:t>if</w:t>
            </w:r>
            <w:proofErr w:type="gramEnd"/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you make routine visits to more than one medical institution, please select the longest time you travel)</w:t>
            </w:r>
          </w:p>
        </w:tc>
      </w:tr>
      <w:tr w:rsidR="0066675C" w:rsidRPr="00B02DFB" w14:paraId="237CEC87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7B9EECC0" w14:textId="77777777" w:rsidR="0066675C" w:rsidRPr="00FC658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1AED7A63" w14:textId="77777777" w:rsidR="0066675C" w:rsidRPr="00B777E2" w:rsidRDefault="0066675C" w:rsidP="002536CC">
            <w:pPr>
              <w:tabs>
                <w:tab w:val="left" w:pos="916"/>
              </w:tabs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B777E2">
              <w:rPr>
                <w:rFonts w:eastAsia="Times New Roman" w:cs="Times New Roman"/>
                <w:szCs w:val="24"/>
                <w:lang w:val="en-AU" w:eastAsia="en-AU"/>
              </w:rPr>
              <w:t>What is the maximum cost of a round trip (public transportation or taxi) for your routine visit?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B02DFB" w14:paraId="2D283B0A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0A8AB23D" w14:textId="77777777" w:rsidR="0066675C" w:rsidRPr="00FC658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05E494AC" w14:textId="77777777" w:rsidR="0066675C" w:rsidRPr="00B777E2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B777E2">
              <w:rPr>
                <w:rFonts w:eastAsia="Times New Roman" w:cs="Times New Roman"/>
                <w:szCs w:val="24"/>
                <w:lang w:val="en-AU" w:eastAsia="en-AU"/>
              </w:rPr>
              <w:t>Which medical department do you visit for primary immunodeficiency?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(</w:t>
            </w:r>
            <w:proofErr w:type="gramStart"/>
            <w:r>
              <w:rPr>
                <w:rFonts w:eastAsia="Times New Roman" w:cs="Times New Roman"/>
                <w:szCs w:val="24"/>
                <w:lang w:val="en-AU" w:eastAsia="en-AU"/>
              </w:rPr>
              <w:t>multiple</w:t>
            </w:r>
            <w:proofErr w:type="gramEnd"/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responses possible)</w:t>
            </w:r>
          </w:p>
        </w:tc>
      </w:tr>
      <w:tr w:rsidR="0066675C" w:rsidRPr="00B02DFB" w14:paraId="418069A6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7B6DBD14" w14:textId="77777777" w:rsidR="0066675C" w:rsidRPr="00F97752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3BFBAF49" w14:textId="77777777" w:rsidR="0066675C" w:rsidRPr="00B02DF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F97752">
              <w:rPr>
                <w:rFonts w:eastAsia="Times New Roman" w:cs="Times New Roman"/>
                <w:szCs w:val="24"/>
                <w:lang w:val="en-AU" w:eastAsia="en-AU"/>
              </w:rPr>
              <w:t>Is your attending doctor a specialist in primary immunodeficiency (a doctor at a university hospital or another large medical institution)?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B02DFB" w14:paraId="46564FBA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7661CEE2" w14:textId="77777777" w:rsidR="0066675C" w:rsidRPr="00F97752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214A9C2E" w14:textId="77777777" w:rsidR="0066675C" w:rsidRPr="00B02DF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F97752">
              <w:rPr>
                <w:rFonts w:eastAsia="Times New Roman" w:cs="Times New Roman"/>
                <w:szCs w:val="24"/>
                <w:lang w:val="en-AU" w:eastAsia="en-AU"/>
              </w:rPr>
              <w:t>What type of medical institution do you visit in case of acute symptoms such as fever?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(</w:t>
            </w:r>
            <w:proofErr w:type="gramStart"/>
            <w:r>
              <w:rPr>
                <w:rFonts w:eastAsia="Times New Roman" w:cs="Times New Roman"/>
                <w:szCs w:val="24"/>
                <w:lang w:val="en-AU" w:eastAsia="en-AU"/>
              </w:rPr>
              <w:t>multiple</w:t>
            </w:r>
            <w:proofErr w:type="gramEnd"/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responses possible)</w:t>
            </w:r>
          </w:p>
        </w:tc>
      </w:tr>
      <w:tr w:rsidR="0066675C" w:rsidRPr="00B02DFB" w14:paraId="0A9A4FD8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783D6331" w14:textId="77777777" w:rsidR="0066675C" w:rsidRPr="00F97752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244860">
              <w:rPr>
                <w:rFonts w:eastAsia="Times New Roman" w:cs="Times New Roman"/>
                <w:szCs w:val="24"/>
                <w:lang w:val="en-AU" w:eastAsia="en-AU"/>
              </w:rPr>
              <w:lastRenderedPageBreak/>
              <w:t>Social support and expenses</w:t>
            </w:r>
          </w:p>
        </w:tc>
        <w:tc>
          <w:tcPr>
            <w:tcW w:w="11056" w:type="dxa"/>
            <w:shd w:val="clear" w:color="auto" w:fill="auto"/>
          </w:tcPr>
          <w:p w14:paraId="661339B9" w14:textId="77777777" w:rsidR="0066675C" w:rsidRPr="00B02DF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38114C">
              <w:rPr>
                <w:rFonts w:eastAsia="Times New Roman" w:cs="Times New Roman"/>
                <w:szCs w:val="24"/>
                <w:lang w:val="en-AU" w:eastAsia="en-AU"/>
              </w:rPr>
              <w:t>Do you have a physical disability certification?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B02DFB" w14:paraId="5C5E98EC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5CF5B894" w14:textId="77777777" w:rsidR="0066675C" w:rsidRPr="00F97752" w:rsidRDefault="0066675C" w:rsidP="002536CC">
            <w:pPr>
              <w:spacing w:before="0" w:after="0"/>
              <w:ind w:left="175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59B6FEEC" w14:textId="77777777" w:rsidR="0066675C" w:rsidRPr="00B02DF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38114C">
              <w:rPr>
                <w:rFonts w:eastAsia="Times New Roman" w:cs="Times New Roman"/>
                <w:szCs w:val="24"/>
                <w:lang w:val="en-AU" w:eastAsia="en-AU"/>
              </w:rPr>
              <w:t>For which disability did you receive the certification?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(</w:t>
            </w:r>
            <w:proofErr w:type="gramStart"/>
            <w:r>
              <w:rPr>
                <w:rFonts w:eastAsia="Times New Roman" w:cs="Times New Roman"/>
                <w:szCs w:val="24"/>
                <w:lang w:val="en-AU" w:eastAsia="en-AU"/>
              </w:rPr>
              <w:t>multiple</w:t>
            </w:r>
            <w:proofErr w:type="gramEnd"/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responses possible)</w:t>
            </w:r>
          </w:p>
        </w:tc>
      </w:tr>
      <w:tr w:rsidR="0066675C" w:rsidRPr="00B02DFB" w14:paraId="0E17E17C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341D72DF" w14:textId="77777777" w:rsidR="0066675C" w:rsidRPr="00F97752" w:rsidRDefault="0066675C" w:rsidP="002536CC">
            <w:pPr>
              <w:spacing w:before="0" w:after="0"/>
              <w:ind w:left="175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68CCA662" w14:textId="77777777" w:rsidR="0066675C" w:rsidRPr="00B02DF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511C9A">
              <w:rPr>
                <w:rFonts w:eastAsia="Times New Roman" w:cs="Times New Roman"/>
                <w:szCs w:val="24"/>
                <w:lang w:val="en-AU" w:eastAsia="en-AU"/>
              </w:rPr>
              <w:t xml:space="preserve">Do you receive public assistance (for a designated intractable disease or specific </w:t>
            </w:r>
            <w:proofErr w:type="spellStart"/>
            <w:r w:rsidRPr="00511C9A">
              <w:rPr>
                <w:rFonts w:eastAsia="Times New Roman" w:cs="Times New Roman"/>
                <w:szCs w:val="24"/>
                <w:lang w:val="en-AU" w:eastAsia="en-AU"/>
              </w:rPr>
              <w:t>pediatric</w:t>
            </w:r>
            <w:proofErr w:type="spellEnd"/>
            <w:r w:rsidRPr="00511C9A">
              <w:rPr>
                <w:rFonts w:eastAsia="Times New Roman" w:cs="Times New Roman"/>
                <w:szCs w:val="24"/>
                <w:lang w:val="en-AU" w:eastAsia="en-AU"/>
              </w:rPr>
              <w:t xml:space="preserve"> chronic disease, etc.) for expenses related to medical care?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B02DFB" w14:paraId="5509B3FA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45320A65" w14:textId="77777777" w:rsidR="0066675C" w:rsidRPr="00F97752" w:rsidRDefault="0066675C" w:rsidP="002536CC">
            <w:pPr>
              <w:spacing w:before="0" w:after="0"/>
              <w:ind w:left="175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2BC58EF2" w14:textId="77777777" w:rsidR="0066675C" w:rsidRPr="00B02DFB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511C9A">
              <w:rPr>
                <w:rFonts w:eastAsia="Times New Roman" w:cs="Times New Roman"/>
                <w:szCs w:val="24"/>
                <w:lang w:val="en-AU" w:eastAsia="en-AU"/>
              </w:rPr>
              <w:t>Do you feel that the medical expenses for treatment of primary immunodeficiency (including complications) are a financial burden?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B02DFB" w14:paraId="51C476FA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704A6465" w14:textId="77777777" w:rsidR="0066675C" w:rsidRPr="00F97752" w:rsidRDefault="0066675C" w:rsidP="002536CC">
            <w:pPr>
              <w:spacing w:before="0" w:after="0"/>
              <w:ind w:left="175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70FA6A14" w14:textId="77777777" w:rsidR="0066675C" w:rsidRPr="00511C9A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8F22C1">
              <w:rPr>
                <w:rFonts w:eastAsia="Times New Roman" w:cs="Times New Roman"/>
                <w:szCs w:val="24"/>
                <w:lang w:val="en-AU" w:eastAsia="en-AU"/>
              </w:rPr>
              <w:t>Do you feel that physical disability certification is necessary to reduce the financial burden of medical expenses?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B02DFB" w14:paraId="6A9C1098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79153C71" w14:textId="77777777" w:rsidR="0066675C" w:rsidRPr="00F97752" w:rsidRDefault="0066675C" w:rsidP="002536CC">
            <w:pPr>
              <w:spacing w:before="0" w:after="0"/>
              <w:ind w:left="175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3EBCC345" w14:textId="13BB4339" w:rsidR="0066675C" w:rsidRPr="00511C9A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8F22C1">
              <w:rPr>
                <w:rFonts w:eastAsia="Times New Roman" w:cs="Times New Roman"/>
                <w:szCs w:val="24"/>
                <w:lang w:val="en-AU" w:eastAsia="en-AU"/>
              </w:rPr>
              <w:t>Do you feel that physical disability certification is necessary to reduce expenses for travelling long distances to visit a specialist (</w:t>
            </w:r>
            <w:proofErr w:type="spellStart"/>
            <w:r w:rsidRPr="008F22C1">
              <w:rPr>
                <w:rFonts w:eastAsia="Times New Roman" w:cs="Times New Roman"/>
                <w:szCs w:val="24"/>
                <w:lang w:val="en-AU" w:eastAsia="en-AU"/>
              </w:rPr>
              <w:t>ie</w:t>
            </w:r>
            <w:proofErr w:type="spellEnd"/>
            <w:r w:rsidRPr="008F22C1">
              <w:rPr>
                <w:rFonts w:eastAsia="Times New Roman" w:cs="Times New Roman"/>
                <w:szCs w:val="24"/>
                <w:lang w:val="en-AU" w:eastAsia="en-AU"/>
              </w:rPr>
              <w:t>, discounted fares for public transportation)?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</w:t>
            </w:r>
          </w:p>
        </w:tc>
      </w:tr>
      <w:tr w:rsidR="0066675C" w:rsidRPr="00B02DFB" w14:paraId="3432FAA8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003591F5" w14:textId="77777777" w:rsidR="0066675C" w:rsidRPr="00F97752" w:rsidRDefault="0066675C" w:rsidP="002536CC">
            <w:pPr>
              <w:spacing w:before="0" w:after="0"/>
              <w:ind w:left="175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222D0559" w14:textId="77777777" w:rsidR="0066675C" w:rsidRPr="00511C9A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8F22C1">
              <w:rPr>
                <w:rFonts w:eastAsia="Times New Roman" w:cs="Times New Roman"/>
                <w:szCs w:val="24"/>
                <w:lang w:val="en-AU" w:eastAsia="en-AU"/>
              </w:rPr>
              <w:t>Do you feel that physical disability certification is necessary to expand opportunities for work, such as obtaining regular employment contracts or a job that matches your qualifications, within the employment framework for persons with disabilities?</w:t>
            </w:r>
          </w:p>
        </w:tc>
      </w:tr>
      <w:tr w:rsidR="0066675C" w:rsidRPr="00B02DFB" w14:paraId="513ACAD3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22C6C04C" w14:textId="77777777" w:rsidR="0066675C" w:rsidRPr="00F97752" w:rsidRDefault="0066675C" w:rsidP="002536CC">
            <w:pPr>
              <w:spacing w:before="0" w:after="0"/>
              <w:ind w:left="175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3DCBDF1A" w14:textId="77777777" w:rsidR="0066675C" w:rsidRPr="00511C9A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8F22C1">
              <w:rPr>
                <w:rFonts w:eastAsia="Times New Roman" w:cs="Times New Roman"/>
                <w:szCs w:val="24"/>
                <w:lang w:val="en-AU" w:eastAsia="en-AU"/>
              </w:rPr>
              <w:t>Do you feel that physical disability certification is necessary to allow you to work with appropriate workplace considerations within the employment framework for persons with disabilities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>?</w:t>
            </w:r>
          </w:p>
        </w:tc>
      </w:tr>
      <w:tr w:rsidR="0066675C" w:rsidRPr="00B02DFB" w14:paraId="4EB83383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5783ED72" w14:textId="77777777" w:rsidR="0066675C" w:rsidRPr="00F97752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>
              <w:rPr>
                <w:rFonts w:eastAsia="Times New Roman" w:cs="Times New Roman"/>
                <w:szCs w:val="24"/>
                <w:lang w:val="en-AU" w:eastAsia="en-AU"/>
              </w:rPr>
              <w:t>Limitations in daily life</w:t>
            </w:r>
          </w:p>
        </w:tc>
        <w:tc>
          <w:tcPr>
            <w:tcW w:w="11056" w:type="dxa"/>
            <w:shd w:val="clear" w:color="auto" w:fill="auto"/>
          </w:tcPr>
          <w:p w14:paraId="7B3924B9" w14:textId="77777777" w:rsidR="0066675C" w:rsidRPr="00000520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000520">
              <w:rPr>
                <w:rFonts w:eastAsia="Times New Roman" w:cs="Times New Roman"/>
                <w:szCs w:val="24"/>
                <w:lang w:val="en-AU" w:eastAsia="en-AU"/>
              </w:rPr>
              <w:t>Which symptoms of primary immunodeficiency impose limitations in your daily life?</w:t>
            </w:r>
          </w:p>
          <w:p w14:paraId="5A42C624" w14:textId="120E8F7E" w:rsidR="0066675C" w:rsidRPr="00511C9A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000520">
              <w:rPr>
                <w:rFonts w:eastAsia="Times New Roman" w:cs="Times New Roman"/>
                <w:szCs w:val="24"/>
                <w:lang w:val="en-AU" w:eastAsia="en-AU"/>
              </w:rPr>
              <w:t>Select the items that apply to the past 3 months.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(</w:t>
            </w:r>
            <w:proofErr w:type="gramStart"/>
            <w:r>
              <w:rPr>
                <w:rFonts w:eastAsia="Times New Roman" w:cs="Times New Roman"/>
                <w:szCs w:val="24"/>
                <w:lang w:val="en-AU" w:eastAsia="en-AU"/>
              </w:rPr>
              <w:t>multiple</w:t>
            </w:r>
            <w:proofErr w:type="gramEnd"/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responses possible)</w:t>
            </w:r>
          </w:p>
        </w:tc>
      </w:tr>
      <w:tr w:rsidR="0066675C" w:rsidRPr="00B02DFB" w14:paraId="60ED9006" w14:textId="77777777" w:rsidTr="002536CC">
        <w:trPr>
          <w:trHeight w:val="255"/>
        </w:trPr>
        <w:tc>
          <w:tcPr>
            <w:tcW w:w="1985" w:type="dxa"/>
            <w:shd w:val="clear" w:color="auto" w:fill="auto"/>
          </w:tcPr>
          <w:p w14:paraId="0B9CF9AA" w14:textId="77777777" w:rsidR="0066675C" w:rsidRPr="00F97752" w:rsidRDefault="0066675C" w:rsidP="002536CC">
            <w:pPr>
              <w:spacing w:before="0" w:after="0"/>
              <w:ind w:left="175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shd w:val="clear" w:color="auto" w:fill="auto"/>
          </w:tcPr>
          <w:p w14:paraId="2022B6C4" w14:textId="1CB0096B" w:rsidR="0066675C" w:rsidRPr="00000520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000520">
              <w:rPr>
                <w:rFonts w:eastAsia="Times New Roman" w:cs="Times New Roman"/>
                <w:szCs w:val="24"/>
                <w:lang w:val="en-AU" w:eastAsia="en-AU"/>
              </w:rPr>
              <w:t xml:space="preserve">How is your daily life limited by having to receive various </w:t>
            </w:r>
            <w:r w:rsidR="00EB22A3">
              <w:rPr>
                <w:rFonts w:eastAsia="Times New Roman" w:cs="Times New Roman"/>
                <w:szCs w:val="24"/>
                <w:lang w:val="en-AU" w:eastAsia="en-AU"/>
              </w:rPr>
              <w:t xml:space="preserve">types of </w:t>
            </w:r>
            <w:r w:rsidRPr="00000520">
              <w:rPr>
                <w:rFonts w:eastAsia="Times New Roman" w:cs="Times New Roman"/>
                <w:szCs w:val="24"/>
                <w:lang w:val="en-AU" w:eastAsia="en-AU"/>
              </w:rPr>
              <w:t>medical care?</w:t>
            </w:r>
          </w:p>
          <w:p w14:paraId="6ECA4608" w14:textId="77777777" w:rsidR="0066675C" w:rsidRPr="00511C9A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000520">
              <w:rPr>
                <w:rFonts w:eastAsia="Times New Roman" w:cs="Times New Roman"/>
                <w:szCs w:val="24"/>
                <w:lang w:val="en-AU" w:eastAsia="en-AU"/>
              </w:rPr>
              <w:t>Select the items that apply to the past 3 months.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(</w:t>
            </w:r>
            <w:proofErr w:type="gramStart"/>
            <w:r>
              <w:rPr>
                <w:rFonts w:eastAsia="Times New Roman" w:cs="Times New Roman"/>
                <w:szCs w:val="24"/>
                <w:lang w:val="en-AU" w:eastAsia="en-AU"/>
              </w:rPr>
              <w:t>multiple</w:t>
            </w:r>
            <w:proofErr w:type="gramEnd"/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responses possible)</w:t>
            </w:r>
          </w:p>
        </w:tc>
      </w:tr>
      <w:tr w:rsidR="0066675C" w:rsidRPr="00B02DFB" w14:paraId="4BB39AA1" w14:textId="77777777" w:rsidTr="002536CC">
        <w:trPr>
          <w:trHeight w:val="255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14BB1E68" w14:textId="77777777" w:rsidR="0066675C" w:rsidRPr="00F97752" w:rsidRDefault="0066675C" w:rsidP="002536CC">
            <w:pPr>
              <w:spacing w:before="0" w:after="0"/>
              <w:ind w:left="175"/>
              <w:rPr>
                <w:rFonts w:eastAsia="Times New Roman" w:cs="Times New Roman"/>
                <w:szCs w:val="24"/>
                <w:lang w:val="en-AU" w:eastAsia="en-AU"/>
              </w:rPr>
            </w:pPr>
          </w:p>
        </w:tc>
        <w:tc>
          <w:tcPr>
            <w:tcW w:w="11056" w:type="dxa"/>
            <w:tcBorders>
              <w:bottom w:val="single" w:sz="4" w:space="0" w:color="auto"/>
            </w:tcBorders>
            <w:shd w:val="clear" w:color="auto" w:fill="auto"/>
          </w:tcPr>
          <w:p w14:paraId="698A48A8" w14:textId="77777777" w:rsidR="0066675C" w:rsidRPr="00000520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000520">
              <w:rPr>
                <w:rFonts w:eastAsia="Times New Roman" w:cs="Times New Roman"/>
                <w:szCs w:val="24"/>
                <w:lang w:val="en-AU" w:eastAsia="en-AU"/>
              </w:rPr>
              <w:t>What measures do you take to prevent symptoms?</w:t>
            </w:r>
          </w:p>
          <w:p w14:paraId="79123CCE" w14:textId="77777777" w:rsidR="0066675C" w:rsidRPr="00511C9A" w:rsidRDefault="0066675C" w:rsidP="002536CC">
            <w:pPr>
              <w:spacing w:before="0" w:after="0"/>
              <w:rPr>
                <w:rFonts w:eastAsia="Times New Roman" w:cs="Times New Roman"/>
                <w:szCs w:val="24"/>
                <w:lang w:val="en-AU" w:eastAsia="en-AU"/>
              </w:rPr>
            </w:pPr>
            <w:r w:rsidRPr="00000520">
              <w:rPr>
                <w:rFonts w:eastAsia="Times New Roman" w:cs="Times New Roman"/>
                <w:szCs w:val="24"/>
                <w:lang w:val="en-AU" w:eastAsia="en-AU"/>
              </w:rPr>
              <w:t>Select the items that apply to the past 3 months.</w:t>
            </w:r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(</w:t>
            </w:r>
            <w:proofErr w:type="gramStart"/>
            <w:r>
              <w:rPr>
                <w:rFonts w:eastAsia="Times New Roman" w:cs="Times New Roman"/>
                <w:szCs w:val="24"/>
                <w:lang w:val="en-AU" w:eastAsia="en-AU"/>
              </w:rPr>
              <w:t>multiple</w:t>
            </w:r>
            <w:proofErr w:type="gramEnd"/>
            <w:r>
              <w:rPr>
                <w:rFonts w:eastAsia="Times New Roman" w:cs="Times New Roman"/>
                <w:szCs w:val="24"/>
                <w:lang w:val="en-AU" w:eastAsia="en-AU"/>
              </w:rPr>
              <w:t xml:space="preserve"> responses possible)</w:t>
            </w:r>
          </w:p>
        </w:tc>
      </w:tr>
    </w:tbl>
    <w:p w14:paraId="443FECA1" w14:textId="1820D1D0" w:rsidR="0066675C" w:rsidRDefault="0066675C" w:rsidP="0066675C">
      <w:r>
        <w:t xml:space="preserve">IgG, </w:t>
      </w:r>
      <w:r w:rsidRPr="00620EB4">
        <w:rPr>
          <w:rFonts w:eastAsia="Times New Roman" w:cs="Times New Roman"/>
          <w:szCs w:val="24"/>
          <w:lang w:val="en-GB" w:eastAsia="en-GB"/>
        </w:rPr>
        <w:t>immunoglobulin G</w:t>
      </w:r>
      <w:r w:rsidR="00F248A8">
        <w:rPr>
          <w:rFonts w:eastAsia="Times New Roman" w:cs="Times New Roman"/>
          <w:szCs w:val="24"/>
          <w:lang w:val="en-GB" w:eastAsia="en-GB"/>
        </w:rPr>
        <w:t>.</w:t>
      </w:r>
    </w:p>
    <w:p w14:paraId="76104E4A" w14:textId="77777777" w:rsidR="0066675C" w:rsidRDefault="0066675C" w:rsidP="00FC0CD7">
      <w:pPr>
        <w:keepNext/>
        <w:keepLines/>
        <w:rPr>
          <w:rFonts w:cs="Times New Roman"/>
          <w:b/>
          <w:szCs w:val="24"/>
        </w:rPr>
        <w:sectPr w:rsidR="0066675C" w:rsidSect="00A35F46">
          <w:headerReference w:type="even" r:id="rId12"/>
          <w:footerReference w:type="even" r:id="rId13"/>
          <w:footerReference w:type="default" r:id="rId14"/>
          <w:headerReference w:type="first" r:id="rId15"/>
          <w:pgSz w:w="15840" w:h="12240" w:orient="landscape"/>
          <w:pgMar w:top="1181" w:right="1138" w:bottom="1282" w:left="1138" w:header="720" w:footer="720" w:gutter="0"/>
          <w:cols w:space="720"/>
          <w:titlePg/>
          <w:docGrid w:linePitch="360"/>
        </w:sectPr>
      </w:pPr>
    </w:p>
    <w:p w14:paraId="3B020E77" w14:textId="7916253C" w:rsidR="00994A3D" w:rsidRDefault="00994A3D" w:rsidP="00FC0CD7">
      <w:pPr>
        <w:keepNext/>
        <w:keepLines/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C4018">
        <w:t xml:space="preserve">Medical visit data in patients with primary immunodeficiency disease (n=71). </w:t>
      </w:r>
      <w:r w:rsidR="007C4018" w:rsidRPr="00BC6279">
        <w:rPr>
          <w:b/>
          <w:bCs/>
        </w:rPr>
        <w:t>(A)</w:t>
      </w:r>
      <w:r w:rsidR="007C4018">
        <w:t xml:space="preserve"> Number of medical institutions visited. </w:t>
      </w:r>
      <w:r w:rsidR="007C4018" w:rsidRPr="00BC6279">
        <w:rPr>
          <w:b/>
          <w:bCs/>
        </w:rPr>
        <w:t>(B)</w:t>
      </w:r>
      <w:r w:rsidR="007C4018">
        <w:t xml:space="preserve"> Frequency of medical visits (multiple responses possible; n=82 responses). </w:t>
      </w:r>
      <w:r w:rsidR="007C4018" w:rsidRPr="00BC6279">
        <w:rPr>
          <w:b/>
          <w:bCs/>
        </w:rPr>
        <w:t>(C)</w:t>
      </w:r>
      <w:r w:rsidR="007C4018">
        <w:t xml:space="preserve"> Time burden of visits. </w:t>
      </w:r>
      <w:r w:rsidR="007C4018" w:rsidRPr="00BC6279">
        <w:rPr>
          <w:b/>
          <w:bCs/>
        </w:rPr>
        <w:t>(D)</w:t>
      </w:r>
      <w:r w:rsidR="007C4018">
        <w:t xml:space="preserve"> Time spent at the medical institution. </w:t>
      </w:r>
      <w:r w:rsidR="007C4018" w:rsidRPr="00BC6279">
        <w:rPr>
          <w:b/>
          <w:bCs/>
        </w:rPr>
        <w:t>(E)</w:t>
      </w:r>
      <w:r w:rsidR="007C4018">
        <w:t xml:space="preserve"> Time spent traveling for the medical visit. </w:t>
      </w:r>
      <w:r w:rsidR="007C4018" w:rsidRPr="00BC6279">
        <w:rPr>
          <w:b/>
          <w:bCs/>
        </w:rPr>
        <w:t>(F)</w:t>
      </w:r>
      <w:r w:rsidR="007C4018">
        <w:t xml:space="preserve"> Transportation </w:t>
      </w:r>
      <w:r w:rsidR="007C4018" w:rsidRPr="00651E2C">
        <w:t>cost per visit.</w:t>
      </w:r>
      <w:r w:rsidR="007C4018">
        <w:t xml:space="preserve"> </w:t>
      </w:r>
      <w:r w:rsidR="007C4018" w:rsidRPr="00BC6279">
        <w:rPr>
          <w:b/>
          <w:bCs/>
        </w:rPr>
        <w:t>(G)</w:t>
      </w:r>
      <w:r w:rsidR="007C4018">
        <w:t xml:space="preserve"> Medical department visited (multiple responses possible; n=158 responses). </w:t>
      </w:r>
      <w:r w:rsidR="007C4018" w:rsidRPr="00BC6279">
        <w:rPr>
          <w:b/>
          <w:bCs/>
        </w:rPr>
        <w:t>(H)</w:t>
      </w:r>
      <w:r w:rsidR="007C4018">
        <w:t xml:space="preserve"> Attending doctor. </w:t>
      </w:r>
      <w:r w:rsidR="007C4018" w:rsidRPr="00BC6279">
        <w:rPr>
          <w:b/>
          <w:bCs/>
        </w:rPr>
        <w:t>(I)</w:t>
      </w:r>
      <w:r w:rsidR="007C4018">
        <w:t xml:space="preserve"> Medical institution visited when acute symptoms occur (multiple responses possible; n=92 responses).</w:t>
      </w:r>
    </w:p>
    <w:p w14:paraId="6482CBDA" w14:textId="77777777" w:rsidR="00FC0CD7" w:rsidRDefault="00FC0CD7" w:rsidP="00FC0CD7">
      <w:pPr>
        <w:keepNext/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(A)</w:t>
      </w:r>
    </w:p>
    <w:p w14:paraId="08D35978" w14:textId="3F2A4AA1" w:rsidR="00FC0CD7" w:rsidRDefault="00FC0CD7" w:rsidP="00FC0CD7">
      <w:pPr>
        <w:keepNext/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624B2E2A" wp14:editId="7936F9BD">
            <wp:extent cx="5219700" cy="2705100"/>
            <wp:effectExtent l="0" t="0" r="0" b="0"/>
            <wp:docPr id="4" name="Picture 4" descr="A picture containing text, screenshot, diagram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creenshot, diagram, line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4" t="23658" r="5390" b="14887"/>
                    <a:stretch/>
                  </pic:blipFill>
                  <pic:spPr bwMode="auto">
                    <a:xfrm>
                      <a:off x="0" y="0"/>
                      <a:ext cx="52197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DE8C4" w14:textId="7D577EB7" w:rsidR="00E26022" w:rsidRDefault="00E26022" w:rsidP="00FC0CD7">
      <w:pPr>
        <w:keepNext/>
        <w:spacing w:after="120"/>
        <w:rPr>
          <w:rFonts w:cs="Times New Roman"/>
          <w:b/>
          <w:szCs w:val="24"/>
        </w:rPr>
      </w:pPr>
    </w:p>
    <w:p w14:paraId="20A538AE" w14:textId="77777777" w:rsidR="00E26022" w:rsidRDefault="00E26022" w:rsidP="00FC0CD7">
      <w:pPr>
        <w:keepNext/>
        <w:spacing w:after="120"/>
        <w:rPr>
          <w:rFonts w:cs="Times New Roman"/>
          <w:b/>
          <w:szCs w:val="24"/>
        </w:rPr>
      </w:pPr>
    </w:p>
    <w:p w14:paraId="2F1BF9F5" w14:textId="77777777" w:rsidR="00FC0CD7" w:rsidRDefault="00FC0CD7" w:rsidP="00FC0CD7">
      <w:pPr>
        <w:keepNext/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(B)</w:t>
      </w:r>
    </w:p>
    <w:p w14:paraId="3239E044" w14:textId="26163199" w:rsidR="00FC0CD7" w:rsidRDefault="00FC0CD7" w:rsidP="00FC0CD7">
      <w:pPr>
        <w:keepNext/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4D17CADC" wp14:editId="24CE35DC">
            <wp:extent cx="5219700" cy="2662555"/>
            <wp:effectExtent l="0" t="0" r="0" b="4445"/>
            <wp:docPr id="5" name="Picture 5" descr="A picture containing text, screenshot, diagram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creenshot, diagram, line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 t="23048" r="5895" b="16442"/>
                    <a:stretch/>
                  </pic:blipFill>
                  <pic:spPr bwMode="auto">
                    <a:xfrm>
                      <a:off x="0" y="0"/>
                      <a:ext cx="5221623" cy="2663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98CC7" w14:textId="1E1A921A" w:rsidR="00FC0CD7" w:rsidRDefault="00FC0CD7" w:rsidP="00E26022">
      <w:pPr>
        <w:spacing w:after="120"/>
        <w:rPr>
          <w:rFonts w:cs="Times New Roman"/>
          <w:b/>
          <w:szCs w:val="24"/>
        </w:rPr>
      </w:pPr>
    </w:p>
    <w:p w14:paraId="5AAE8AD1" w14:textId="77777777" w:rsidR="00FC0CD7" w:rsidRDefault="00FC0CD7" w:rsidP="00E26022">
      <w:pPr>
        <w:spacing w:after="120"/>
        <w:rPr>
          <w:rFonts w:cs="Times New Roman"/>
          <w:b/>
          <w:szCs w:val="24"/>
        </w:rPr>
      </w:pPr>
    </w:p>
    <w:p w14:paraId="715D5509" w14:textId="77777777" w:rsidR="00FC0CD7" w:rsidRDefault="00FC0CD7" w:rsidP="00FC0CD7">
      <w:pPr>
        <w:keepNext/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(C)</w:t>
      </w:r>
    </w:p>
    <w:p w14:paraId="24942D49" w14:textId="793C587D" w:rsidR="00FC0CD7" w:rsidRDefault="00FC0CD7" w:rsidP="00FC0CD7">
      <w:pPr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15F50DE5" wp14:editId="7522BCEA">
            <wp:extent cx="5473700" cy="2641600"/>
            <wp:effectExtent l="0" t="0" r="0" b="6350"/>
            <wp:docPr id="8" name="Picture 8" descr="A picture containing text, screenshot, rectangl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creenshot, rectangle, diagram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" t="23369" r="6822" b="16619"/>
                    <a:stretch/>
                  </pic:blipFill>
                  <pic:spPr bwMode="auto">
                    <a:xfrm>
                      <a:off x="0" y="0"/>
                      <a:ext cx="5473700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BB710" w14:textId="114A99D6" w:rsidR="00E26022" w:rsidRDefault="00E26022" w:rsidP="00FC0CD7">
      <w:pPr>
        <w:spacing w:after="120"/>
        <w:rPr>
          <w:rFonts w:cs="Times New Roman"/>
          <w:b/>
          <w:szCs w:val="24"/>
        </w:rPr>
      </w:pPr>
    </w:p>
    <w:p w14:paraId="75FC62FB" w14:textId="77777777" w:rsidR="00E26022" w:rsidRDefault="00E26022" w:rsidP="00FC0CD7">
      <w:pPr>
        <w:spacing w:after="120"/>
        <w:rPr>
          <w:rFonts w:cs="Times New Roman"/>
          <w:b/>
          <w:szCs w:val="24"/>
        </w:rPr>
      </w:pPr>
    </w:p>
    <w:p w14:paraId="639A1C77" w14:textId="77777777" w:rsidR="00FC0CD7" w:rsidRDefault="00FC0CD7" w:rsidP="00FC0CD7">
      <w:pPr>
        <w:keepNext/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(D)</w:t>
      </w:r>
    </w:p>
    <w:p w14:paraId="6FB721A9" w14:textId="2A42DDFE" w:rsidR="007C4018" w:rsidRDefault="00FC0CD7" w:rsidP="00FC0CD7">
      <w:r>
        <w:rPr>
          <w:rFonts w:cs="Times New Roman"/>
          <w:b/>
          <w:noProof/>
          <w:szCs w:val="24"/>
        </w:rPr>
        <w:drawing>
          <wp:inline distT="0" distB="0" distL="0" distR="0" wp14:anchorId="50B65C16" wp14:editId="7EF7943A">
            <wp:extent cx="5321300" cy="2772711"/>
            <wp:effectExtent l="0" t="0" r="0" b="8890"/>
            <wp:docPr id="9" name="Picture 9" descr="A picture containing text, screenshot, lin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screenshot, line, diagram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0" t="23803" r="4674" b="13734"/>
                    <a:stretch/>
                  </pic:blipFill>
                  <pic:spPr bwMode="auto">
                    <a:xfrm>
                      <a:off x="0" y="0"/>
                      <a:ext cx="5325505" cy="277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BAAE5" w14:textId="77777777" w:rsidR="00FC0CD7" w:rsidRDefault="00FC0CD7" w:rsidP="00FC0CD7">
      <w:pPr>
        <w:keepNext/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(E)</w:t>
      </w:r>
    </w:p>
    <w:p w14:paraId="2B47E2FE" w14:textId="6E6E38E2" w:rsidR="00FC0CD7" w:rsidRDefault="00FC0CD7" w:rsidP="00FC0CD7">
      <w:pPr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7FDBEEE7" wp14:editId="336922CF">
            <wp:extent cx="5334000" cy="2794000"/>
            <wp:effectExtent l="0" t="0" r="0" b="6350"/>
            <wp:docPr id="10" name="Picture 10" descr="A picture containing text, screenshot, diagram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screenshot, diagram, line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2" t="20917" r="5493" b="15608"/>
                    <a:stretch/>
                  </pic:blipFill>
                  <pic:spPr bwMode="auto">
                    <a:xfrm>
                      <a:off x="0" y="0"/>
                      <a:ext cx="5334000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92021" w14:textId="48A2465D" w:rsidR="00E26022" w:rsidRDefault="00E26022" w:rsidP="00FC0CD7">
      <w:pPr>
        <w:spacing w:after="120"/>
        <w:rPr>
          <w:rFonts w:cs="Times New Roman"/>
          <w:b/>
          <w:szCs w:val="24"/>
        </w:rPr>
      </w:pPr>
    </w:p>
    <w:p w14:paraId="1472365A" w14:textId="77777777" w:rsidR="00E26022" w:rsidRDefault="00E26022" w:rsidP="00FC0CD7">
      <w:pPr>
        <w:spacing w:after="120"/>
        <w:rPr>
          <w:rFonts w:cs="Times New Roman"/>
          <w:b/>
          <w:szCs w:val="24"/>
        </w:rPr>
      </w:pPr>
    </w:p>
    <w:p w14:paraId="3A18C557" w14:textId="202195D4" w:rsidR="00B07A1B" w:rsidRDefault="00B07A1B" w:rsidP="00FC0CD7">
      <w:pPr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(F)</w:t>
      </w:r>
    </w:p>
    <w:p w14:paraId="437DAEB2" w14:textId="5445D4E5" w:rsidR="00B07A1B" w:rsidRDefault="00B07A1B" w:rsidP="00FC0CD7">
      <w:pPr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16054A28" wp14:editId="7503D13B">
            <wp:extent cx="5257800" cy="2711450"/>
            <wp:effectExtent l="0" t="0" r="0" b="0"/>
            <wp:docPr id="11" name="Picture 11" descr="A picture containing screenshot, text, lin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creenshot, text, line, diagram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0" t="21927" r="4571" b="16474"/>
                    <a:stretch/>
                  </pic:blipFill>
                  <pic:spPr bwMode="auto">
                    <a:xfrm>
                      <a:off x="0" y="0"/>
                      <a:ext cx="525780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D25DC" w14:textId="747A3B26" w:rsidR="00B07A1B" w:rsidRDefault="00B07A1B" w:rsidP="00B07A1B">
      <w:pPr>
        <w:keepNext/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(G)</w:t>
      </w:r>
    </w:p>
    <w:p w14:paraId="3B14B881" w14:textId="7C9BE8FE" w:rsidR="00B07A1B" w:rsidRDefault="00B07A1B" w:rsidP="00FC0CD7">
      <w:pPr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15E74096" wp14:editId="06F94EAD">
            <wp:extent cx="4584700" cy="2940050"/>
            <wp:effectExtent l="0" t="0" r="6350" b="0"/>
            <wp:docPr id="12" name="Picture 12" descr="A picture containing text, screenshot, circle, colorful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screenshot, circle, colorfulness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0" t="20052" r="12243" b="13156"/>
                    <a:stretch/>
                  </pic:blipFill>
                  <pic:spPr bwMode="auto">
                    <a:xfrm>
                      <a:off x="0" y="0"/>
                      <a:ext cx="4584700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6515D" w14:textId="18ABFE48" w:rsidR="00E26022" w:rsidRDefault="00E26022" w:rsidP="00FC0CD7">
      <w:pPr>
        <w:spacing w:after="120"/>
        <w:rPr>
          <w:rFonts w:cs="Times New Roman"/>
          <w:b/>
          <w:szCs w:val="24"/>
        </w:rPr>
      </w:pPr>
    </w:p>
    <w:p w14:paraId="1946CB0D" w14:textId="77777777" w:rsidR="00E26022" w:rsidRDefault="00E26022" w:rsidP="00FC0CD7">
      <w:pPr>
        <w:spacing w:after="120"/>
        <w:rPr>
          <w:rFonts w:cs="Times New Roman"/>
          <w:b/>
          <w:szCs w:val="24"/>
        </w:rPr>
      </w:pPr>
    </w:p>
    <w:p w14:paraId="1C867F7F" w14:textId="52812A58" w:rsidR="00B07A1B" w:rsidRDefault="00B07A1B" w:rsidP="00FC0CD7">
      <w:pPr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(H)</w:t>
      </w:r>
    </w:p>
    <w:p w14:paraId="40424D02" w14:textId="386C72D8" w:rsidR="00B07A1B" w:rsidRDefault="005178F2" w:rsidP="00FC0CD7">
      <w:pPr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337E95DF" wp14:editId="15D9E79A">
            <wp:extent cx="4817745" cy="2954655"/>
            <wp:effectExtent l="0" t="0" r="1905" b="0"/>
            <wp:docPr id="13" name="Picture 13" descr="A picture containing diagram, circle, screenshot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iagram, circle, screenshot, text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8" t="18436" r="5462" b="14440"/>
                    <a:stretch/>
                  </pic:blipFill>
                  <pic:spPr bwMode="auto">
                    <a:xfrm>
                      <a:off x="0" y="0"/>
                      <a:ext cx="4817745" cy="295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183A7" w14:textId="6396CF31" w:rsidR="00B07A1B" w:rsidRDefault="00B07A1B" w:rsidP="005178F2">
      <w:pPr>
        <w:keepNext/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(I)</w:t>
      </w:r>
    </w:p>
    <w:p w14:paraId="2B97793F" w14:textId="14FF6593" w:rsidR="005178F2" w:rsidRDefault="005178F2" w:rsidP="00FC0CD7">
      <w:pPr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24E87A91" wp14:editId="42BC0524">
            <wp:extent cx="5697855" cy="2714625"/>
            <wp:effectExtent l="0" t="0" r="0" b="9525"/>
            <wp:docPr id="14" name="Picture 14" descr="A picture containing text, screenshot, diagram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screenshot, diagram, line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22201" r="3253" b="16128"/>
                    <a:stretch/>
                  </pic:blipFill>
                  <pic:spPr bwMode="auto">
                    <a:xfrm>
                      <a:off x="0" y="0"/>
                      <a:ext cx="569785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CD79A" w14:textId="77777777" w:rsidR="00714832" w:rsidRDefault="00714832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0536B56" w14:textId="3E0C7A4E" w:rsidR="00714832" w:rsidRDefault="00714832" w:rsidP="00FC0CD7">
      <w:pPr>
        <w:keepNext/>
        <w:keepLines/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 xml:space="preserve">Expenses and social support in patients with primary immunodeficiency disease (n=71). </w:t>
      </w:r>
      <w:r w:rsidRPr="00BC6279">
        <w:rPr>
          <w:b/>
          <w:bCs/>
        </w:rPr>
        <w:t>(A)</w:t>
      </w:r>
      <w:r>
        <w:t xml:space="preserve"> Burden of expenses. </w:t>
      </w:r>
      <w:r w:rsidRPr="00BC6279">
        <w:rPr>
          <w:b/>
          <w:bCs/>
        </w:rPr>
        <w:t>(B)</w:t>
      </w:r>
      <w:r>
        <w:t xml:space="preserve"> Public assistance for expenses related to medical care. </w:t>
      </w:r>
      <w:r w:rsidRPr="00BC6279">
        <w:rPr>
          <w:b/>
          <w:bCs/>
        </w:rPr>
        <w:t>(C)</w:t>
      </w:r>
      <w:r>
        <w:t xml:space="preserve"> Necessity of physical disability certification. </w:t>
      </w:r>
      <w:r w:rsidRPr="00BC6279">
        <w:rPr>
          <w:b/>
          <w:bCs/>
        </w:rPr>
        <w:t>(D)</w:t>
      </w:r>
      <w:r>
        <w:t xml:space="preserve"> Physical disability certification. </w:t>
      </w:r>
      <w:r w:rsidRPr="00BC6279">
        <w:rPr>
          <w:b/>
          <w:bCs/>
        </w:rPr>
        <w:t>(E)</w:t>
      </w:r>
      <w:r>
        <w:t xml:space="preserve"> Reason for certification (n=9 patients with certification; multiple responses possible, n=11 responses).</w:t>
      </w:r>
    </w:p>
    <w:p w14:paraId="776869CF" w14:textId="6622D3D2" w:rsidR="005467EF" w:rsidRDefault="00627C26" w:rsidP="00FC0CD7">
      <w:pPr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(A)</w:t>
      </w:r>
    </w:p>
    <w:p w14:paraId="6125141A" w14:textId="512EBEAD" w:rsidR="00627C26" w:rsidRDefault="00627C26" w:rsidP="00FC0CD7">
      <w:pPr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240BAA3E" wp14:editId="73F9CCB2">
            <wp:extent cx="6208395" cy="2640330"/>
            <wp:effectExtent l="0" t="0" r="1905" b="7620"/>
            <wp:docPr id="15" name="Picture 15" descr="A picture containing text, screenshot, rectangl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screenshot, rectangle, diagram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10" b="16907"/>
                    <a:stretch/>
                  </pic:blipFill>
                  <pic:spPr bwMode="auto">
                    <a:xfrm>
                      <a:off x="0" y="0"/>
                      <a:ext cx="6208395" cy="264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5CFFD" w14:textId="58ABD5CA" w:rsidR="00627C26" w:rsidRDefault="00627C26" w:rsidP="00FC0CD7">
      <w:pPr>
        <w:spacing w:after="120"/>
        <w:rPr>
          <w:rFonts w:cs="Times New Roman"/>
          <w:b/>
          <w:szCs w:val="24"/>
        </w:rPr>
      </w:pPr>
    </w:p>
    <w:p w14:paraId="53357E1F" w14:textId="77777777" w:rsidR="00627C26" w:rsidRDefault="00627C26" w:rsidP="00FC0CD7">
      <w:pPr>
        <w:spacing w:after="120"/>
        <w:rPr>
          <w:rFonts w:cs="Times New Roman"/>
          <w:b/>
          <w:szCs w:val="24"/>
        </w:rPr>
      </w:pPr>
    </w:p>
    <w:p w14:paraId="1DBA6641" w14:textId="0A840C3C" w:rsidR="00627C26" w:rsidRDefault="00627C26" w:rsidP="00FC0CD7">
      <w:pPr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(B)</w:t>
      </w:r>
    </w:p>
    <w:p w14:paraId="06D60077" w14:textId="6778C526" w:rsidR="00627C26" w:rsidRDefault="00627C26" w:rsidP="00FC0CD7">
      <w:pPr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37729B4C" wp14:editId="48C5CDE6">
            <wp:extent cx="6208395" cy="2606040"/>
            <wp:effectExtent l="0" t="0" r="1905" b="3810"/>
            <wp:docPr id="16" name="Picture 16" descr="A picture containing text, screenshot, rectangle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creenshot, rectangle, line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1" b="18335"/>
                    <a:stretch/>
                  </pic:blipFill>
                  <pic:spPr bwMode="auto">
                    <a:xfrm>
                      <a:off x="0" y="0"/>
                      <a:ext cx="6208395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01F6B" w14:textId="143212D5" w:rsidR="00627C26" w:rsidRDefault="00627C26" w:rsidP="00FC0CD7">
      <w:pPr>
        <w:spacing w:after="120"/>
        <w:rPr>
          <w:rFonts w:cs="Times New Roman"/>
          <w:b/>
          <w:szCs w:val="24"/>
        </w:rPr>
      </w:pPr>
    </w:p>
    <w:p w14:paraId="60092961" w14:textId="7684AA12" w:rsidR="00627C26" w:rsidRDefault="00627C26" w:rsidP="00627C26">
      <w:pPr>
        <w:keepNext/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(C)</w:t>
      </w:r>
    </w:p>
    <w:p w14:paraId="5A7D7018" w14:textId="7642925D" w:rsidR="00627C26" w:rsidRDefault="00627C26" w:rsidP="00FC0CD7">
      <w:pPr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6039F0A1" wp14:editId="37ACABAB">
            <wp:extent cx="6208395" cy="2640330"/>
            <wp:effectExtent l="0" t="0" r="1905" b="7620"/>
            <wp:docPr id="17" name="Picture 17" descr="A picture containing text, screenshot, colorfulness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creenshot, colorfulness, parallel&#10;&#10;Description automatically generated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4" b="19894"/>
                    <a:stretch/>
                  </pic:blipFill>
                  <pic:spPr bwMode="auto">
                    <a:xfrm>
                      <a:off x="0" y="0"/>
                      <a:ext cx="6208395" cy="264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5F26B" w14:textId="769D459E" w:rsidR="00627C26" w:rsidRDefault="00627C26" w:rsidP="00FC0CD7">
      <w:pPr>
        <w:spacing w:after="120"/>
        <w:rPr>
          <w:rFonts w:cs="Times New Roman"/>
          <w:b/>
          <w:szCs w:val="24"/>
        </w:rPr>
      </w:pPr>
    </w:p>
    <w:p w14:paraId="6F56313D" w14:textId="77777777" w:rsidR="00627C26" w:rsidRDefault="00627C26" w:rsidP="00FC0CD7">
      <w:pPr>
        <w:spacing w:after="120"/>
        <w:rPr>
          <w:rFonts w:cs="Times New Roman"/>
          <w:b/>
          <w:szCs w:val="24"/>
        </w:rPr>
      </w:pPr>
    </w:p>
    <w:p w14:paraId="25869661" w14:textId="45A48F89" w:rsidR="00627C26" w:rsidRDefault="00627C26" w:rsidP="00FC0CD7">
      <w:pPr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(D)</w:t>
      </w:r>
    </w:p>
    <w:p w14:paraId="55234C24" w14:textId="08FE0ADB" w:rsidR="00627C26" w:rsidRDefault="00627C26" w:rsidP="00FC0CD7">
      <w:pPr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36BA2E94" wp14:editId="6C22AAC4">
            <wp:extent cx="6208395" cy="2657475"/>
            <wp:effectExtent l="0" t="0" r="1905" b="9525"/>
            <wp:docPr id="18" name="Picture 18" descr="A blue and red pi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blue and red pie chart&#10;&#10;Description automatically generated with medium confidence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1" b="17556"/>
                    <a:stretch/>
                  </pic:blipFill>
                  <pic:spPr bwMode="auto">
                    <a:xfrm>
                      <a:off x="0" y="0"/>
                      <a:ext cx="620839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32B88" w14:textId="4FD9CE2E" w:rsidR="00627C26" w:rsidRDefault="00627C26" w:rsidP="00FC0CD7">
      <w:pPr>
        <w:spacing w:after="120"/>
        <w:rPr>
          <w:rFonts w:cs="Times New Roman"/>
          <w:b/>
          <w:szCs w:val="24"/>
        </w:rPr>
      </w:pPr>
    </w:p>
    <w:p w14:paraId="71C7A961" w14:textId="13D33165" w:rsidR="00627C26" w:rsidRDefault="00627C26" w:rsidP="00627C26">
      <w:pPr>
        <w:keepNext/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(E)</w:t>
      </w:r>
    </w:p>
    <w:p w14:paraId="281AAF88" w14:textId="24ACA899" w:rsidR="00627C26" w:rsidRDefault="00627C26" w:rsidP="00FC0CD7">
      <w:pPr>
        <w:spacing w:after="12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0ECCB4E6" wp14:editId="7EA9ADD4">
            <wp:extent cx="6208395" cy="2731770"/>
            <wp:effectExtent l="0" t="0" r="1905" b="0"/>
            <wp:docPr id="19" name="Picture 19" descr="A picture containing text, screenshot, line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screenshot, line, number&#10;&#10;Description automatically generated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6" b="19764"/>
                    <a:stretch/>
                  </pic:blipFill>
                  <pic:spPr bwMode="auto">
                    <a:xfrm>
                      <a:off x="0" y="0"/>
                      <a:ext cx="6208395" cy="273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669F3" w14:textId="77777777" w:rsidR="00714832" w:rsidRDefault="00714832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2D34E0EE" w14:textId="0AA823E9" w:rsidR="00714832" w:rsidRDefault="00714832" w:rsidP="00714832">
      <w:pPr>
        <w:keepNext/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>Work and school status in patients with primary immunodeficiency disease (n=71).</w:t>
      </w:r>
    </w:p>
    <w:p w14:paraId="2016FEAC" w14:textId="46B6E561" w:rsidR="00714832" w:rsidRPr="002B4A57" w:rsidRDefault="00E10764" w:rsidP="002B4A57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718A992B" wp14:editId="4C170FB6">
            <wp:extent cx="5842012" cy="3352800"/>
            <wp:effectExtent l="0" t="0" r="6350" b="0"/>
            <wp:docPr id="20" name="Picture 20" descr="A picture containing text, circle, diagram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circle, diagram, screenshot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" t="20104" r="8888" b="10205"/>
                    <a:stretch/>
                  </pic:blipFill>
                  <pic:spPr bwMode="auto">
                    <a:xfrm>
                      <a:off x="0" y="0"/>
                      <a:ext cx="5851757" cy="335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D42D2" w14:textId="77777777" w:rsidR="00714832" w:rsidRDefault="00714832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58F1AED1" w14:textId="2CCB73FC" w:rsidR="00DE23E8" w:rsidRDefault="00714832" w:rsidP="00714832">
      <w:pPr>
        <w:keepNext/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>Work</w:t>
      </w:r>
      <w:r w:rsidRPr="00A85EC9">
        <w:t>-rela</w:t>
      </w:r>
      <w:r>
        <w:t xml:space="preserve">ted data in patients with primary immunodeficiency disease who are not students (n=55). </w:t>
      </w:r>
      <w:r w:rsidRPr="00BC6279">
        <w:rPr>
          <w:b/>
          <w:bCs/>
        </w:rPr>
        <w:t>(A)</w:t>
      </w:r>
      <w:r>
        <w:t xml:space="preserve"> Current employment status. </w:t>
      </w:r>
      <w:r w:rsidRPr="00BC6279">
        <w:rPr>
          <w:b/>
          <w:bCs/>
        </w:rPr>
        <w:t>(B)</w:t>
      </w:r>
      <w:r>
        <w:t xml:space="preserve"> Thoughts about employment. </w:t>
      </w:r>
      <w:r w:rsidRPr="00BC6279">
        <w:rPr>
          <w:b/>
          <w:bCs/>
        </w:rPr>
        <w:t>(C)</w:t>
      </w:r>
      <w:r>
        <w:t xml:space="preserve"> Reason for current work status in patients with primary immunodeficiency disease whose current work status is homemaker, industrial homeworker (</w:t>
      </w:r>
      <w:proofErr w:type="spellStart"/>
      <w:r>
        <w:t>eg</w:t>
      </w:r>
      <w:proofErr w:type="spellEnd"/>
      <w:r>
        <w:t>, piecework), on leave, or unemployed; n=13).</w:t>
      </w:r>
    </w:p>
    <w:p w14:paraId="1D9DF9BA" w14:textId="4B67FAA8" w:rsidR="00714832" w:rsidRPr="00E10764" w:rsidRDefault="00E10764" w:rsidP="00654E8F">
      <w:pPr>
        <w:spacing w:before="240"/>
        <w:rPr>
          <w:b/>
          <w:bCs/>
        </w:rPr>
      </w:pPr>
      <w:r w:rsidRPr="00E10764">
        <w:rPr>
          <w:b/>
          <w:bCs/>
        </w:rPr>
        <w:t>(A)</w:t>
      </w:r>
    </w:p>
    <w:p w14:paraId="6F07ED79" w14:textId="442E6899" w:rsidR="00E10764" w:rsidRDefault="00E10764" w:rsidP="00654E8F">
      <w:pPr>
        <w:spacing w:before="240"/>
      </w:pPr>
      <w:r>
        <w:rPr>
          <w:noProof/>
        </w:rPr>
        <w:drawing>
          <wp:inline distT="0" distB="0" distL="0" distR="0" wp14:anchorId="618CB796" wp14:editId="667C2899">
            <wp:extent cx="6207125" cy="2720340"/>
            <wp:effectExtent l="0" t="0" r="3175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05" b="15980"/>
                    <a:stretch/>
                  </pic:blipFill>
                  <pic:spPr bwMode="auto">
                    <a:xfrm>
                      <a:off x="0" y="0"/>
                      <a:ext cx="6208395" cy="272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C1C12" w14:textId="77777777" w:rsidR="00E10764" w:rsidRDefault="00E10764" w:rsidP="00654E8F">
      <w:pPr>
        <w:spacing w:before="240"/>
        <w:rPr>
          <w:b/>
          <w:bCs/>
        </w:rPr>
      </w:pPr>
    </w:p>
    <w:p w14:paraId="26E9202D" w14:textId="77777777" w:rsidR="00E10764" w:rsidRDefault="00E10764" w:rsidP="00654E8F">
      <w:pPr>
        <w:spacing w:before="240"/>
        <w:rPr>
          <w:b/>
          <w:bCs/>
        </w:rPr>
      </w:pPr>
    </w:p>
    <w:p w14:paraId="436F8874" w14:textId="103D9E28" w:rsidR="00E10764" w:rsidRDefault="00E10764" w:rsidP="00654E8F">
      <w:pPr>
        <w:spacing w:before="240"/>
        <w:rPr>
          <w:b/>
          <w:bCs/>
        </w:rPr>
      </w:pPr>
      <w:r w:rsidRPr="00E10764">
        <w:rPr>
          <w:b/>
          <w:bCs/>
        </w:rPr>
        <w:t>(B)</w:t>
      </w:r>
    </w:p>
    <w:p w14:paraId="5338BDB0" w14:textId="6D60ED94" w:rsidR="00E10764" w:rsidRDefault="00E10764" w:rsidP="00654E8F">
      <w:pPr>
        <w:spacing w:before="24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D4A0609" wp14:editId="6027AE91">
            <wp:extent cx="6208395" cy="2943225"/>
            <wp:effectExtent l="0" t="0" r="1905" b="9525"/>
            <wp:docPr id="22" name="Picture 22" descr="A picture containing text, circle, diagram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circle, diagram, screenshot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6" b="14960"/>
                    <a:stretch/>
                  </pic:blipFill>
                  <pic:spPr bwMode="auto">
                    <a:xfrm>
                      <a:off x="0" y="0"/>
                      <a:ext cx="620839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73F1A" w14:textId="3FF91192" w:rsidR="00E10764" w:rsidRDefault="00E10764" w:rsidP="00E10764">
      <w:pPr>
        <w:keepNext/>
        <w:spacing w:before="240"/>
        <w:rPr>
          <w:b/>
          <w:bCs/>
        </w:rPr>
      </w:pPr>
      <w:r>
        <w:rPr>
          <w:b/>
          <w:bCs/>
        </w:rPr>
        <w:lastRenderedPageBreak/>
        <w:t>(C)</w:t>
      </w:r>
    </w:p>
    <w:p w14:paraId="5123D9F1" w14:textId="53ECC9DF" w:rsidR="00E10764" w:rsidRPr="00E10764" w:rsidRDefault="00E10764" w:rsidP="00654E8F">
      <w:pPr>
        <w:spacing w:before="24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094548" wp14:editId="72881A6D">
            <wp:extent cx="6208395" cy="2966085"/>
            <wp:effectExtent l="0" t="0" r="1905" b="5715"/>
            <wp:docPr id="23" name="Picture 23" descr="A picture containing text, circle, diagram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circle, diagram, screenshot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1" b="10156"/>
                    <a:stretch/>
                  </pic:blipFill>
                  <pic:spPr bwMode="auto">
                    <a:xfrm>
                      <a:off x="0" y="0"/>
                      <a:ext cx="6208395" cy="296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92697" w14:textId="77777777" w:rsidR="00714832" w:rsidRDefault="00714832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21A16418" w14:textId="27693594" w:rsidR="00714832" w:rsidRDefault="00714832" w:rsidP="00714832">
      <w:pPr>
        <w:keepNext/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>SF-36 subscale scores</w:t>
      </w:r>
      <w:r w:rsidRPr="002270BA">
        <w:t xml:space="preserve"> in patients with </w:t>
      </w:r>
      <w:r>
        <w:t xml:space="preserve">PID </w:t>
      </w:r>
      <w:r w:rsidRPr="002270BA">
        <w:t xml:space="preserve">(non-HCT subgroup) compared with healthy individuals (PPS). </w:t>
      </w:r>
      <w:r>
        <w:t>*</w:t>
      </w:r>
      <w:r w:rsidRPr="00BC6279">
        <w:t>p</w:t>
      </w:r>
      <w:r>
        <w:t xml:space="preserve"> &lt; 0.05; ***</w:t>
      </w:r>
      <w:r w:rsidRPr="00BC6279">
        <w:t>p</w:t>
      </w:r>
      <w:r>
        <w:t xml:space="preserve"> ≤ 0.001.</w:t>
      </w:r>
      <w:r w:rsidRPr="002270BA">
        <w:t xml:space="preserve"> </w:t>
      </w:r>
      <w:r>
        <w:t xml:space="preserve">BP, Bodily Pain; GH, General Health; </w:t>
      </w:r>
      <w:r w:rsidRPr="002270BA">
        <w:t xml:space="preserve">HCT, hematopoietic cell transplantation; </w:t>
      </w:r>
      <w:r>
        <w:t xml:space="preserve">MH, Mental Health; ns, not significant; PF, Physical Functioning; </w:t>
      </w:r>
      <w:r w:rsidRPr="002270BA">
        <w:t>PID, primary immunodeficiency disease; PPS, per</w:t>
      </w:r>
      <w:r>
        <w:t>-</w:t>
      </w:r>
      <w:r w:rsidRPr="002270BA">
        <w:t xml:space="preserve">protocol set; </w:t>
      </w:r>
      <w:r>
        <w:t xml:space="preserve">RE, Role-Emotional; RP, Role-Physical; </w:t>
      </w:r>
      <w:r w:rsidRPr="002270BA">
        <w:t xml:space="preserve">SD, standard deviation; </w:t>
      </w:r>
      <w:r>
        <w:t xml:space="preserve">SF, Social Functioning; </w:t>
      </w:r>
      <w:r w:rsidRPr="002270BA">
        <w:t>SF-36, 36-Item Short Form Health Survey</w:t>
      </w:r>
      <w:r>
        <w:t>; VT, Vitality</w:t>
      </w:r>
      <w:r w:rsidRPr="002270BA">
        <w:t>.</w:t>
      </w:r>
    </w:p>
    <w:p w14:paraId="303C5E10" w14:textId="641A2CE5" w:rsidR="00714832" w:rsidRDefault="00261261" w:rsidP="00714832">
      <w:pPr>
        <w:keepNext/>
      </w:pPr>
      <w:r>
        <w:rPr>
          <w:noProof/>
        </w:rPr>
        <w:drawing>
          <wp:inline distT="0" distB="0" distL="0" distR="0" wp14:anchorId="5B393065" wp14:editId="7A3A8D5A">
            <wp:extent cx="6208395" cy="4295775"/>
            <wp:effectExtent l="0" t="0" r="1905" b="9525"/>
            <wp:docPr id="3" name="Picture 3" descr="A picture containing text, screenshot, diagram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creenshot, diagram, desig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3336" w14:textId="77777777" w:rsidR="00714832" w:rsidRDefault="00714832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2EEAEFA5" w14:textId="71E1AD05" w:rsidR="00714832" w:rsidRDefault="00714832" w:rsidP="00714832">
      <w:pPr>
        <w:keepNext/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>WPAI</w:t>
      </w:r>
      <w:r w:rsidRPr="00E15424">
        <w:t xml:space="preserve"> in </w:t>
      </w:r>
      <w:r>
        <w:t xml:space="preserve">individual </w:t>
      </w:r>
      <w:r w:rsidRPr="00E15424">
        <w:t xml:space="preserve">patients with </w:t>
      </w:r>
      <w:r>
        <w:t xml:space="preserve">PID </w:t>
      </w:r>
      <w:r w:rsidRPr="00E15424">
        <w:t>(</w:t>
      </w:r>
      <w:r>
        <w:t>FAS/PPS; n=44</w:t>
      </w:r>
      <w:r w:rsidRPr="00E15424">
        <w:t>) compared with healthy individuals (PPS</w:t>
      </w:r>
      <w:r>
        <w:t>; n=37</w:t>
      </w:r>
      <w:r w:rsidRPr="00E15424">
        <w:t>).</w:t>
      </w:r>
      <w:r>
        <w:t xml:space="preserve"> </w:t>
      </w:r>
      <w:r w:rsidRPr="00BC6279">
        <w:rPr>
          <w:b/>
          <w:bCs/>
        </w:rPr>
        <w:t>(A)</w:t>
      </w:r>
      <w:r>
        <w:t xml:space="preserve"> Absenteeism, </w:t>
      </w:r>
      <w:r w:rsidRPr="00BC6279">
        <w:rPr>
          <w:b/>
          <w:bCs/>
        </w:rPr>
        <w:t>(B)</w:t>
      </w:r>
      <w:r>
        <w:t xml:space="preserve"> Presenteeism, </w:t>
      </w:r>
      <w:r w:rsidRPr="00BC6279">
        <w:rPr>
          <w:b/>
          <w:bCs/>
        </w:rPr>
        <w:t>(C)</w:t>
      </w:r>
      <w:r>
        <w:t xml:space="preserve"> Work Productivity Loss, </w:t>
      </w:r>
      <w:r w:rsidRPr="00BC6279">
        <w:rPr>
          <w:b/>
          <w:bCs/>
        </w:rPr>
        <w:t>(D)</w:t>
      </w:r>
      <w:r>
        <w:t xml:space="preserve"> Activity </w:t>
      </w:r>
      <w:r w:rsidRPr="00261261">
        <w:t>Impairment. Lines represent medians; error bars represent interquartile ranges</w:t>
      </w:r>
      <w:r>
        <w:t xml:space="preserve">. p-Values are from the Mann-Whitney U test comparing between groups. FAS, full analysis set; </w:t>
      </w:r>
      <w:r w:rsidRPr="00E15424">
        <w:t>PID, primary immunodeficiency</w:t>
      </w:r>
      <w:r>
        <w:t xml:space="preserve"> disease</w:t>
      </w:r>
      <w:r w:rsidRPr="00E15424">
        <w:t>; PPS, per</w:t>
      </w:r>
      <w:r>
        <w:t>-</w:t>
      </w:r>
      <w:r w:rsidRPr="00E15424">
        <w:t>protocol set; WPAI, Work Productivity and Activity Impairment.</w:t>
      </w:r>
    </w:p>
    <w:p w14:paraId="79B784A3" w14:textId="0BE1C07D" w:rsidR="00261261" w:rsidRPr="001549D3" w:rsidRDefault="00261261" w:rsidP="00714832">
      <w:pPr>
        <w:keepNext/>
      </w:pPr>
      <w:r>
        <w:rPr>
          <w:noProof/>
        </w:rPr>
        <w:drawing>
          <wp:inline distT="0" distB="0" distL="0" distR="0" wp14:anchorId="6EA2334E" wp14:editId="3ED1F7AF">
            <wp:extent cx="6208395" cy="6165215"/>
            <wp:effectExtent l="0" t="0" r="190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16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261" w:rsidRPr="001549D3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074B7" w14:textId="77777777" w:rsidR="005C0C71" w:rsidRDefault="005C0C71" w:rsidP="00117666">
      <w:pPr>
        <w:spacing w:after="0"/>
      </w:pPr>
      <w:r>
        <w:separator/>
      </w:r>
    </w:p>
  </w:endnote>
  <w:endnote w:type="continuationSeparator" w:id="0">
    <w:p w14:paraId="28FE6675" w14:textId="77777777" w:rsidR="005C0C71" w:rsidRDefault="005C0C7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3C0D4D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3C0D4D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3C0D4D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3C0D4D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3AFD6" w14:textId="77777777" w:rsidR="005C0C71" w:rsidRDefault="005C0C71" w:rsidP="00117666">
      <w:pPr>
        <w:spacing w:after="0"/>
      </w:pPr>
      <w:r>
        <w:separator/>
      </w:r>
    </w:p>
  </w:footnote>
  <w:footnote w:type="continuationSeparator" w:id="0">
    <w:p w14:paraId="52C143CC" w14:textId="77777777" w:rsidR="005C0C71" w:rsidRDefault="005C0C7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3C0D4D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3C0D4D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4284F"/>
    <w:rsid w:val="00153D75"/>
    <w:rsid w:val="001549D3"/>
    <w:rsid w:val="00160065"/>
    <w:rsid w:val="00177D84"/>
    <w:rsid w:val="00192853"/>
    <w:rsid w:val="0022685E"/>
    <w:rsid w:val="00261261"/>
    <w:rsid w:val="00267D18"/>
    <w:rsid w:val="002868E2"/>
    <w:rsid w:val="002869C3"/>
    <w:rsid w:val="002936E4"/>
    <w:rsid w:val="002B4A57"/>
    <w:rsid w:val="002C74CA"/>
    <w:rsid w:val="00306FCC"/>
    <w:rsid w:val="0033474A"/>
    <w:rsid w:val="003544FB"/>
    <w:rsid w:val="003C0D4D"/>
    <w:rsid w:val="003D2F2D"/>
    <w:rsid w:val="00401590"/>
    <w:rsid w:val="00447801"/>
    <w:rsid w:val="00452E9C"/>
    <w:rsid w:val="004735C8"/>
    <w:rsid w:val="004961FF"/>
    <w:rsid w:val="004C35CE"/>
    <w:rsid w:val="004F0181"/>
    <w:rsid w:val="004F357C"/>
    <w:rsid w:val="00510E3F"/>
    <w:rsid w:val="00516A0C"/>
    <w:rsid w:val="005178F2"/>
    <w:rsid w:val="00517A89"/>
    <w:rsid w:val="005250F2"/>
    <w:rsid w:val="005467EF"/>
    <w:rsid w:val="00593EEA"/>
    <w:rsid w:val="005A5EEE"/>
    <w:rsid w:val="005C0C71"/>
    <w:rsid w:val="005D08E8"/>
    <w:rsid w:val="00627C26"/>
    <w:rsid w:val="006375C7"/>
    <w:rsid w:val="00654E8F"/>
    <w:rsid w:val="00655F03"/>
    <w:rsid w:val="00660D05"/>
    <w:rsid w:val="0066675C"/>
    <w:rsid w:val="006820B1"/>
    <w:rsid w:val="00692A9F"/>
    <w:rsid w:val="006A4927"/>
    <w:rsid w:val="006B7D14"/>
    <w:rsid w:val="006E0433"/>
    <w:rsid w:val="00701727"/>
    <w:rsid w:val="0070566C"/>
    <w:rsid w:val="00714832"/>
    <w:rsid w:val="00714C50"/>
    <w:rsid w:val="00725A7D"/>
    <w:rsid w:val="007501BE"/>
    <w:rsid w:val="00790BB3"/>
    <w:rsid w:val="007C206C"/>
    <w:rsid w:val="007C4018"/>
    <w:rsid w:val="00803D24"/>
    <w:rsid w:val="00817DD6"/>
    <w:rsid w:val="00885156"/>
    <w:rsid w:val="008B31E8"/>
    <w:rsid w:val="009151AA"/>
    <w:rsid w:val="0093429D"/>
    <w:rsid w:val="00943573"/>
    <w:rsid w:val="00970F7D"/>
    <w:rsid w:val="00992396"/>
    <w:rsid w:val="00994A3D"/>
    <w:rsid w:val="009C2B12"/>
    <w:rsid w:val="009C70F3"/>
    <w:rsid w:val="00A174D9"/>
    <w:rsid w:val="00A35F46"/>
    <w:rsid w:val="00A569CD"/>
    <w:rsid w:val="00AB6715"/>
    <w:rsid w:val="00AF4B31"/>
    <w:rsid w:val="00B07A1B"/>
    <w:rsid w:val="00B1671E"/>
    <w:rsid w:val="00B25EB8"/>
    <w:rsid w:val="00B354E1"/>
    <w:rsid w:val="00B37F4D"/>
    <w:rsid w:val="00C52A7B"/>
    <w:rsid w:val="00C56BAF"/>
    <w:rsid w:val="00C679AA"/>
    <w:rsid w:val="00C714CC"/>
    <w:rsid w:val="00C75972"/>
    <w:rsid w:val="00C9228A"/>
    <w:rsid w:val="00C95A6D"/>
    <w:rsid w:val="00CC0A3A"/>
    <w:rsid w:val="00CD066B"/>
    <w:rsid w:val="00CE4FEE"/>
    <w:rsid w:val="00DB59C3"/>
    <w:rsid w:val="00DC259A"/>
    <w:rsid w:val="00DE23E8"/>
    <w:rsid w:val="00E10764"/>
    <w:rsid w:val="00E26022"/>
    <w:rsid w:val="00E52377"/>
    <w:rsid w:val="00E55214"/>
    <w:rsid w:val="00E64E17"/>
    <w:rsid w:val="00E866C9"/>
    <w:rsid w:val="00E96FB1"/>
    <w:rsid w:val="00EA3D3C"/>
    <w:rsid w:val="00EB22A3"/>
    <w:rsid w:val="00F226C7"/>
    <w:rsid w:val="00F248A8"/>
    <w:rsid w:val="00F46900"/>
    <w:rsid w:val="00F61D89"/>
    <w:rsid w:val="00FB3426"/>
    <w:rsid w:val="00FC0CD7"/>
    <w:rsid w:val="00FC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jpg"/><Relationship Id="rId26" Type="http://schemas.openxmlformats.org/officeDocument/2006/relationships/image" Target="media/image12.jpg"/><Relationship Id="rId21" Type="http://schemas.openxmlformats.org/officeDocument/2006/relationships/image" Target="media/image7.jpg"/><Relationship Id="rId34" Type="http://schemas.openxmlformats.org/officeDocument/2006/relationships/image" Target="media/image20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jpg"/><Relationship Id="rId31" Type="http://schemas.openxmlformats.org/officeDocument/2006/relationships/image" Target="media/image17.jpg"/><Relationship Id="rId35" Type="http://schemas.openxmlformats.org/officeDocument/2006/relationships/image" Target="media/image21.jpeg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bc760d9-a3f5-4038-b544-73df19009414">
      <UserInfo>
        <DisplayName/>
        <AccountId xsi:nil="true"/>
        <AccountType/>
      </UserInfo>
    </SharedWithUsers>
    <lcf76f155ced4ddcb4097134ff3c332f xmlns="624a9e39-34b2-4a99-92d5-034cf242bde3">
      <Terms xmlns="http://schemas.microsoft.com/office/infopath/2007/PartnerControls"/>
    </lcf76f155ced4ddcb4097134ff3c332f>
    <TaxCatchAll xmlns="5bc760d9-a3f5-4038-b544-73df1900941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E7CBC6DE282C3459BDDCD576D277BE0" ma:contentTypeVersion="15" ma:contentTypeDescription="新しいドキュメントを作成します。" ma:contentTypeScope="" ma:versionID="3614d9e75d695fe96546b09cad9e09ef">
  <xsd:schema xmlns:xsd="http://www.w3.org/2001/XMLSchema" xmlns:xs="http://www.w3.org/2001/XMLSchema" xmlns:p="http://schemas.microsoft.com/office/2006/metadata/properties" xmlns:ns2="5bc760d9-a3f5-4038-b544-73df19009414" xmlns:ns3="624a9e39-34b2-4a99-92d5-034cf242bde3" targetNamespace="http://schemas.microsoft.com/office/2006/metadata/properties" ma:root="true" ma:fieldsID="7ac55a3472356cd926a53cac979213a0" ns2:_="" ns3:_="">
    <xsd:import namespace="5bc760d9-a3f5-4038-b544-73df19009414"/>
    <xsd:import namespace="624a9e39-34b2-4a99-92d5-034cf242bde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c760d9-a3f5-4038-b544-73df190094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06fd533-5e3d-4e40-be80-c8f9cc5c5602}" ma:internalName="TaxCatchAll" ma:showField="CatchAllData" ma:web="5bc760d9-a3f5-4038-b544-73df190094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4a9e39-34b2-4a99-92d5-034cf242bd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画像タグ" ma:readOnly="false" ma:fieldId="{5cf76f15-5ced-4ddc-b409-7134ff3c332f}" ma:taxonomyMulti="true" ma:sspId="1749a35e-9b4c-41a3-9e24-d57cd2885f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96AF61A4-E5EF-45A5-92C2-DC260B7DED75}"/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16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ProScribe</cp:lastModifiedBy>
  <cp:revision>2</cp:revision>
  <cp:lastPrinted>2013-10-03T12:51:00Z</cp:lastPrinted>
  <dcterms:created xsi:type="dcterms:W3CDTF">2023-08-24T02:36:00Z</dcterms:created>
  <dcterms:modified xsi:type="dcterms:W3CDTF">2023-08-24T02:36:00Z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0x010100FE7CBC6DE282C3459BDDCD576D277BE0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