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8DA1" w14:textId="7424C4D9" w:rsidR="00994A3D" w:rsidRPr="008B31DD" w:rsidRDefault="00654E8F" w:rsidP="0067379B">
      <w:pPr>
        <w:pStyle w:val="SupplementaryMaterial"/>
        <w:rPr>
          <w:color w:val="000000" w:themeColor="text1"/>
          <w:sz w:val="24"/>
          <w:szCs w:val="24"/>
        </w:rPr>
      </w:pPr>
      <w:r w:rsidRPr="008B31DD">
        <w:rPr>
          <w:color w:val="000000" w:themeColor="text1"/>
          <w:sz w:val="24"/>
          <w:szCs w:val="24"/>
        </w:rPr>
        <w:t>Supplementary Material</w:t>
      </w:r>
    </w:p>
    <w:p w14:paraId="2E194559" w14:textId="77777777" w:rsidR="00BC6200" w:rsidRPr="00797034" w:rsidRDefault="00BC6200" w:rsidP="00F32026">
      <w:pPr>
        <w:jc w:val="both"/>
        <w:rPr>
          <w:bCs/>
          <w:iCs/>
          <w:color w:val="000000" w:themeColor="text1"/>
        </w:rPr>
      </w:pPr>
    </w:p>
    <w:p w14:paraId="7C00FFA4" w14:textId="60884805" w:rsidR="00F32026" w:rsidRPr="00797034" w:rsidRDefault="00994A3D" w:rsidP="00F32026">
      <w:pPr>
        <w:jc w:val="both"/>
        <w:rPr>
          <w:bCs/>
          <w:iCs/>
          <w:color w:val="000000" w:themeColor="text1"/>
          <w:lang w:val="en-GB"/>
        </w:rPr>
      </w:pPr>
      <w:r w:rsidRPr="008B31DD">
        <w:rPr>
          <w:b/>
          <w:iCs/>
          <w:color w:val="000000" w:themeColor="text1"/>
        </w:rPr>
        <w:t xml:space="preserve">Supplementary </w:t>
      </w:r>
      <w:r w:rsidR="00F32026" w:rsidRPr="008B31DD">
        <w:rPr>
          <w:b/>
          <w:iCs/>
          <w:color w:val="000000" w:themeColor="text1"/>
          <w:lang w:val="en-GB"/>
        </w:rPr>
        <w:t>Figures S1-S28.</w:t>
      </w:r>
      <w:r w:rsidR="00F32026" w:rsidRPr="00797034">
        <w:rPr>
          <w:bCs/>
          <w:iCs/>
          <w:color w:val="000000" w:themeColor="text1"/>
          <w:lang w:val="en-GB"/>
        </w:rPr>
        <w:t xml:space="preserve"> Distribution of cpDNA and nDNA alleles in 11 bryophyte and 17 spermatophyte species across western Europe.</w:t>
      </w:r>
    </w:p>
    <w:p w14:paraId="3B020E77" w14:textId="4D5C2579" w:rsidR="00994A3D" w:rsidRPr="00797034" w:rsidRDefault="00994A3D" w:rsidP="002B4A57">
      <w:pPr>
        <w:keepNext/>
        <w:rPr>
          <w:bCs/>
          <w:iCs/>
          <w:color w:val="000000" w:themeColor="text1"/>
          <w:lang w:val="en-GB"/>
        </w:rPr>
      </w:pPr>
    </w:p>
    <w:p w14:paraId="0A3DA969" w14:textId="0BB341D5" w:rsidR="006630E2" w:rsidRPr="00797034" w:rsidRDefault="00F32026" w:rsidP="006630E2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</w:rPr>
        <w:t>S</w:t>
      </w:r>
      <w:r w:rsidR="006630E2" w:rsidRPr="00797034">
        <w:rPr>
          <w:bCs/>
          <w:iCs/>
          <w:color w:val="000000" w:themeColor="text1"/>
        </w:rPr>
        <w:t xml:space="preserve">1. </w:t>
      </w:r>
      <w:r w:rsidR="006630E2" w:rsidRPr="00797034">
        <w:rPr>
          <w:bCs/>
          <w:iCs/>
          <w:color w:val="000000" w:themeColor="text1"/>
          <w:lang w:val="en-US"/>
        </w:rPr>
        <w:t>Antitrichia curtipendula</w:t>
      </w:r>
    </w:p>
    <w:p w14:paraId="36C23CA4" w14:textId="77777777" w:rsidR="006630E2" w:rsidRPr="00797034" w:rsidRDefault="006630E2" w:rsidP="006630E2">
      <w:pPr>
        <w:spacing w:before="240"/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6E460502" wp14:editId="7B978FC0">
            <wp:extent cx="6208395" cy="2586990"/>
            <wp:effectExtent l="0" t="0" r="1905" b="3810"/>
            <wp:docPr id="15" name="Image 15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diagramme, texte, car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2613" w14:textId="76F137E1" w:rsidR="006630E2" w:rsidRPr="00797034" w:rsidRDefault="00F32026" w:rsidP="006630E2">
      <w:pPr>
        <w:spacing w:before="240" w:after="240"/>
        <w:rPr>
          <w:rFonts w:eastAsiaTheme="minorHAnsi"/>
          <w:bCs/>
          <w:iCs/>
          <w:color w:val="000000" w:themeColor="text1"/>
          <w:lang w:val="en-US" w:eastAsia="en-US"/>
        </w:rPr>
      </w:pPr>
      <w:r w:rsidRPr="00797034">
        <w:rPr>
          <w:bCs/>
          <w:iCs/>
          <w:color w:val="000000" w:themeColor="text1"/>
        </w:rPr>
        <w:t>S</w:t>
      </w:r>
      <w:r w:rsidR="006630E2" w:rsidRPr="00797034">
        <w:rPr>
          <w:bCs/>
          <w:iCs/>
          <w:color w:val="000000" w:themeColor="text1"/>
        </w:rPr>
        <w:t xml:space="preserve">2. </w:t>
      </w:r>
      <w:r w:rsidR="006630E2" w:rsidRPr="00797034">
        <w:rPr>
          <w:bCs/>
          <w:iCs/>
          <w:color w:val="000000" w:themeColor="text1"/>
          <w:lang w:val="en-US"/>
        </w:rPr>
        <w:t>Amphidium mougeotii</w:t>
      </w:r>
    </w:p>
    <w:p w14:paraId="30263EBB" w14:textId="77777777" w:rsidR="006630E2" w:rsidRPr="00797034" w:rsidRDefault="006630E2" w:rsidP="006630E2">
      <w:pPr>
        <w:spacing w:before="240"/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1A61E29A" wp14:editId="236E1D7F">
            <wp:extent cx="6208395" cy="2586990"/>
            <wp:effectExtent l="0" t="0" r="1905" b="3810"/>
            <wp:docPr id="16" name="Image 16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diagramme, texte, car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B330" w14:textId="1EF9B916" w:rsidR="006630E2" w:rsidRPr="00797034" w:rsidRDefault="00F32026" w:rsidP="006630E2">
      <w:pPr>
        <w:spacing w:before="240" w:after="240"/>
        <w:rPr>
          <w:rFonts w:eastAsiaTheme="minorHAnsi"/>
          <w:bCs/>
          <w:iCs/>
          <w:color w:val="000000" w:themeColor="text1"/>
          <w:lang w:val="en-US" w:eastAsia="en-US"/>
        </w:rPr>
      </w:pPr>
      <w:r w:rsidRPr="00797034">
        <w:rPr>
          <w:bCs/>
          <w:iCs/>
          <w:color w:val="000000" w:themeColor="text1"/>
        </w:rPr>
        <w:t>S</w:t>
      </w:r>
      <w:r w:rsidR="006630E2" w:rsidRPr="00797034">
        <w:rPr>
          <w:bCs/>
          <w:iCs/>
          <w:color w:val="000000" w:themeColor="text1"/>
        </w:rPr>
        <w:t xml:space="preserve">3. </w:t>
      </w:r>
      <w:r w:rsidR="006630E2" w:rsidRPr="00797034">
        <w:rPr>
          <w:bCs/>
          <w:iCs/>
          <w:color w:val="000000" w:themeColor="text1"/>
          <w:lang w:val="en-US"/>
        </w:rPr>
        <w:t>Calypogeia fissa</w:t>
      </w:r>
    </w:p>
    <w:p w14:paraId="293422C1" w14:textId="464166AC" w:rsidR="006630E2" w:rsidRPr="00797034" w:rsidRDefault="006630E2" w:rsidP="00654E8F">
      <w:pPr>
        <w:spacing w:before="240"/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60552C62" wp14:editId="79D9A06D">
            <wp:extent cx="6208395" cy="2586990"/>
            <wp:effectExtent l="0" t="0" r="1905" b="3810"/>
            <wp:docPr id="17" name="Image 17" descr="Une image contenant carte, diagram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, diagramme,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AD0C" w14:textId="77777777" w:rsidR="006630E2" w:rsidRPr="00797034" w:rsidRDefault="006630E2" w:rsidP="00654E8F">
      <w:pPr>
        <w:spacing w:before="240"/>
        <w:rPr>
          <w:bCs/>
          <w:iCs/>
          <w:color w:val="000000" w:themeColor="text1"/>
        </w:rPr>
      </w:pPr>
    </w:p>
    <w:p w14:paraId="2C5AD5DF" w14:textId="6D3E4EB1" w:rsidR="006630E2" w:rsidRPr="00797034" w:rsidRDefault="00F32026" w:rsidP="006630E2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</w:rPr>
        <w:t>S</w:t>
      </w:r>
      <w:r w:rsidR="006630E2" w:rsidRPr="00797034">
        <w:rPr>
          <w:bCs/>
          <w:iCs/>
          <w:color w:val="000000" w:themeColor="text1"/>
        </w:rPr>
        <w:t xml:space="preserve">4. </w:t>
      </w:r>
      <w:r w:rsidR="006630E2" w:rsidRPr="00797034">
        <w:rPr>
          <w:bCs/>
          <w:iCs/>
          <w:color w:val="000000" w:themeColor="text1"/>
          <w:lang w:val="en-US"/>
        </w:rPr>
        <w:t>Homalothecium sericeum</w:t>
      </w:r>
      <w:r w:rsidR="006630E2" w:rsidRPr="00797034">
        <w:rPr>
          <w:bCs/>
          <w:iCs/>
          <w:noProof/>
          <w:color w:val="000000" w:themeColor="text1"/>
        </w:rPr>
        <w:drawing>
          <wp:inline distT="0" distB="0" distL="0" distR="0" wp14:anchorId="2D1DC163" wp14:editId="06515438">
            <wp:extent cx="6208395" cy="2586990"/>
            <wp:effectExtent l="0" t="0" r="1905" b="3810"/>
            <wp:docPr id="18" name="Image 18" descr="Une image contenant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diagramme, car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AAE7" w14:textId="77777777" w:rsidR="006630E2" w:rsidRPr="00797034" w:rsidRDefault="006630E2" w:rsidP="006630E2">
      <w:pPr>
        <w:rPr>
          <w:bCs/>
          <w:iCs/>
          <w:color w:val="000000" w:themeColor="text1"/>
          <w:lang w:val="en-US"/>
        </w:rPr>
      </w:pPr>
    </w:p>
    <w:p w14:paraId="2E8857C9" w14:textId="0A5DC401" w:rsidR="006630E2" w:rsidRPr="00797034" w:rsidRDefault="00F32026" w:rsidP="006630E2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</w:rPr>
        <w:t>S</w:t>
      </w:r>
      <w:r w:rsidR="006630E2" w:rsidRPr="00797034">
        <w:rPr>
          <w:bCs/>
          <w:iCs/>
          <w:color w:val="000000" w:themeColor="text1"/>
        </w:rPr>
        <w:t xml:space="preserve">5. </w:t>
      </w:r>
      <w:r w:rsidR="006630E2" w:rsidRPr="00797034">
        <w:rPr>
          <w:bCs/>
          <w:iCs/>
          <w:color w:val="000000" w:themeColor="text1"/>
          <w:lang w:val="en-US"/>
        </w:rPr>
        <w:t>Metzgeria furcata</w:t>
      </w:r>
    </w:p>
    <w:p w14:paraId="4BDC6373" w14:textId="3DE6F188" w:rsidR="006630E2" w:rsidRPr="00797034" w:rsidRDefault="006630E2" w:rsidP="00654E8F">
      <w:pPr>
        <w:spacing w:before="240"/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65183F20" wp14:editId="37DED3C0">
            <wp:extent cx="6208395" cy="2586990"/>
            <wp:effectExtent l="0" t="0" r="1905" b="3810"/>
            <wp:docPr id="19" name="Image 19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diagramme, carte,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E52F" w14:textId="28A15242" w:rsidR="0043582A" w:rsidRPr="00797034" w:rsidRDefault="00F32026" w:rsidP="0043582A">
      <w:pPr>
        <w:rPr>
          <w:bCs/>
          <w:iCs/>
          <w:color w:val="000000" w:themeColor="text1"/>
          <w:lang w:val="en-US"/>
        </w:rPr>
      </w:pPr>
      <w:r w:rsidRPr="00B42E78">
        <w:rPr>
          <w:bCs/>
          <w:iCs/>
          <w:color w:val="000000" w:themeColor="text1"/>
          <w:lang w:val="en-US"/>
        </w:rPr>
        <w:t>S</w:t>
      </w:r>
      <w:r w:rsidR="006630E2" w:rsidRPr="00B42E78">
        <w:rPr>
          <w:bCs/>
          <w:iCs/>
          <w:color w:val="000000" w:themeColor="text1"/>
          <w:lang w:val="en-US"/>
        </w:rPr>
        <w:t xml:space="preserve">6. </w:t>
      </w:r>
      <w:r w:rsidR="00B42E78">
        <w:rPr>
          <w:bCs/>
          <w:iCs/>
          <w:color w:val="000000" w:themeColor="text1"/>
          <w:lang w:val="en-US"/>
        </w:rPr>
        <w:t xml:space="preserve">Lewinskya affine (previously </w:t>
      </w:r>
      <w:r w:rsidR="00B42E78" w:rsidRPr="00797034">
        <w:rPr>
          <w:bCs/>
          <w:iCs/>
          <w:color w:val="000000" w:themeColor="text1"/>
          <w:lang w:val="en-US"/>
        </w:rPr>
        <w:t>Orthotrichum affine</w:t>
      </w:r>
      <w:r w:rsidR="00B42E78" w:rsidRPr="008B31DD">
        <w:rPr>
          <w:bCs/>
          <w:iCs/>
          <w:noProof/>
          <w:color w:val="000000" w:themeColor="text1"/>
          <w:lang w:val="en-US"/>
        </w:rPr>
        <w:t>)</w:t>
      </w:r>
      <w:r w:rsidR="006630E2" w:rsidRPr="00797034">
        <w:rPr>
          <w:bCs/>
          <w:iCs/>
          <w:noProof/>
          <w:color w:val="000000" w:themeColor="text1"/>
        </w:rPr>
        <w:drawing>
          <wp:inline distT="0" distB="0" distL="0" distR="0" wp14:anchorId="1DD5D887" wp14:editId="29B261C4">
            <wp:extent cx="6208395" cy="2586990"/>
            <wp:effectExtent l="0" t="0" r="1905" b="3810"/>
            <wp:docPr id="20" name="Image 20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diagramme, texte, car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C58E" w14:textId="0C9677D4" w:rsidR="0043582A" w:rsidRPr="00797034" w:rsidRDefault="00F32026" w:rsidP="0043582A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  <w:lang w:val="en-US"/>
        </w:rPr>
        <w:t>S</w:t>
      </w:r>
      <w:r w:rsidR="0043582A" w:rsidRPr="00797034">
        <w:rPr>
          <w:bCs/>
          <w:iCs/>
          <w:color w:val="000000" w:themeColor="text1"/>
          <w:lang w:val="en-US"/>
        </w:rPr>
        <w:t xml:space="preserve">7. </w:t>
      </w:r>
      <w:r w:rsidR="00A722A8">
        <w:rPr>
          <w:bCs/>
          <w:iCs/>
          <w:color w:val="000000" w:themeColor="text1"/>
          <w:lang w:val="en-US"/>
        </w:rPr>
        <w:t>Pulvigera</w:t>
      </w:r>
      <w:r w:rsidR="0043582A" w:rsidRPr="00797034">
        <w:rPr>
          <w:bCs/>
          <w:iCs/>
          <w:color w:val="000000" w:themeColor="text1"/>
          <w:lang w:val="en-US"/>
        </w:rPr>
        <w:t xml:space="preserve"> lyellii</w:t>
      </w:r>
      <w:r w:rsidR="00A722A8">
        <w:rPr>
          <w:bCs/>
          <w:iCs/>
          <w:color w:val="000000" w:themeColor="text1"/>
          <w:lang w:val="en-US"/>
        </w:rPr>
        <w:t xml:space="preserve"> (previously Orthotrichum </w:t>
      </w:r>
      <w:r w:rsidR="00A722A8" w:rsidRPr="00797034">
        <w:rPr>
          <w:bCs/>
          <w:iCs/>
          <w:color w:val="000000" w:themeColor="text1"/>
          <w:lang w:val="en-US"/>
        </w:rPr>
        <w:t>lyellii</w:t>
      </w:r>
      <w:r w:rsidR="00A722A8">
        <w:rPr>
          <w:bCs/>
          <w:iCs/>
          <w:color w:val="000000" w:themeColor="text1"/>
          <w:lang w:val="en-US"/>
        </w:rPr>
        <w:t>)</w:t>
      </w:r>
    </w:p>
    <w:p w14:paraId="13F190B7" w14:textId="77777777" w:rsidR="0043582A" w:rsidRPr="00797034" w:rsidRDefault="006630E2" w:rsidP="0043582A">
      <w:pPr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26291962" wp14:editId="1C8D6A77">
            <wp:extent cx="6208395" cy="2586990"/>
            <wp:effectExtent l="0" t="0" r="1905" b="3810"/>
            <wp:docPr id="21" name="Image 21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diagramme, texte, car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2F4A" w14:textId="721FDFD0" w:rsidR="0043582A" w:rsidRPr="00797034" w:rsidRDefault="00F32026" w:rsidP="0043582A">
      <w:pPr>
        <w:rPr>
          <w:bCs/>
          <w:iCs/>
          <w:color w:val="000000" w:themeColor="text1"/>
        </w:rPr>
      </w:pPr>
      <w:r w:rsidRPr="00797034">
        <w:rPr>
          <w:bCs/>
          <w:iCs/>
          <w:color w:val="000000" w:themeColor="text1"/>
        </w:rPr>
        <w:t>S</w:t>
      </w:r>
      <w:r w:rsidR="0043582A" w:rsidRPr="00797034">
        <w:rPr>
          <w:bCs/>
          <w:iCs/>
          <w:color w:val="000000" w:themeColor="text1"/>
        </w:rPr>
        <w:t>8. Plagiomnium undulatum</w:t>
      </w:r>
    </w:p>
    <w:p w14:paraId="1ACE6B74" w14:textId="77777777" w:rsidR="0043582A" w:rsidRPr="00797034" w:rsidRDefault="006630E2" w:rsidP="0043582A">
      <w:pPr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30647FDF" wp14:editId="08AF6E6B">
            <wp:extent cx="6208395" cy="2586990"/>
            <wp:effectExtent l="0" t="0" r="1905" b="3810"/>
            <wp:docPr id="22" name="Image 22" descr="Une image contenant texte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diagramme, cart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502F" w14:textId="4BDA216D" w:rsidR="0043582A" w:rsidRPr="00797034" w:rsidRDefault="00F32026" w:rsidP="0043582A">
      <w:pPr>
        <w:rPr>
          <w:bCs/>
          <w:iCs/>
          <w:color w:val="000000" w:themeColor="text1"/>
        </w:rPr>
      </w:pPr>
      <w:r w:rsidRPr="00797034">
        <w:rPr>
          <w:bCs/>
          <w:iCs/>
          <w:color w:val="000000" w:themeColor="text1"/>
        </w:rPr>
        <w:t>S</w:t>
      </w:r>
      <w:r w:rsidR="0043582A" w:rsidRPr="00797034">
        <w:rPr>
          <w:bCs/>
          <w:iCs/>
          <w:color w:val="000000" w:themeColor="text1"/>
        </w:rPr>
        <w:t>9. Plagiothecium undulatum</w:t>
      </w:r>
    </w:p>
    <w:p w14:paraId="34C050CE" w14:textId="77777777" w:rsidR="0043582A" w:rsidRPr="00797034" w:rsidRDefault="006630E2" w:rsidP="0043582A">
      <w:pPr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4B991557" wp14:editId="59DAA299">
            <wp:extent cx="6208395" cy="2586990"/>
            <wp:effectExtent l="0" t="0" r="1905" b="3810"/>
            <wp:docPr id="23" name="Image 23" descr="Une image contenant carte, diagram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carte, diagramme, text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1525" w14:textId="0A413DF9" w:rsidR="0043582A" w:rsidRPr="00797034" w:rsidRDefault="00F32026" w:rsidP="0043582A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  <w:lang w:val="en-US"/>
        </w:rPr>
        <w:t>S</w:t>
      </w:r>
      <w:r w:rsidR="0043582A" w:rsidRPr="00797034">
        <w:rPr>
          <w:bCs/>
          <w:iCs/>
          <w:color w:val="000000" w:themeColor="text1"/>
          <w:lang w:val="en-US"/>
        </w:rPr>
        <w:t xml:space="preserve">10. </w:t>
      </w:r>
      <w:r w:rsidR="0043582A" w:rsidRPr="0043582A">
        <w:rPr>
          <w:bCs/>
          <w:iCs/>
          <w:color w:val="000000" w:themeColor="text1"/>
          <w:lang w:val="en-US"/>
        </w:rPr>
        <w:t>Scorpiurium circinatum</w:t>
      </w:r>
      <w:r w:rsidR="006630E2" w:rsidRPr="00797034">
        <w:rPr>
          <w:bCs/>
          <w:iCs/>
          <w:noProof/>
          <w:color w:val="000000" w:themeColor="text1"/>
        </w:rPr>
        <w:drawing>
          <wp:inline distT="0" distB="0" distL="0" distR="0" wp14:anchorId="42EEFF98" wp14:editId="545248A6">
            <wp:extent cx="6208395" cy="2586990"/>
            <wp:effectExtent l="0" t="0" r="1905" b="3810"/>
            <wp:docPr id="24" name="Image 24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diagramme, texte, cart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D398" w14:textId="03F3381A" w:rsidR="0043582A" w:rsidRPr="00797034" w:rsidRDefault="00F32026" w:rsidP="0043582A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  <w:lang w:val="en-US"/>
        </w:rPr>
        <w:t>S</w:t>
      </w:r>
      <w:r w:rsidR="0043582A" w:rsidRPr="00797034">
        <w:rPr>
          <w:bCs/>
          <w:iCs/>
          <w:color w:val="000000" w:themeColor="text1"/>
          <w:lang w:val="en-US"/>
        </w:rPr>
        <w:t>11. Sphagnum fimbriatum</w:t>
      </w:r>
    </w:p>
    <w:p w14:paraId="58F1AED1" w14:textId="2AD75210" w:rsidR="00DE23E8" w:rsidRPr="00797034" w:rsidRDefault="006630E2" w:rsidP="0043582A">
      <w:pPr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1E5DF9CD" wp14:editId="4A764714">
            <wp:extent cx="6208395" cy="2586990"/>
            <wp:effectExtent l="0" t="0" r="1905" b="3810"/>
            <wp:docPr id="25" name="Image 25" descr="Une image contenant carte, diagram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carte, diagramme, tex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0861" w14:textId="77777777" w:rsidR="00F32026" w:rsidRPr="00797034" w:rsidRDefault="00F32026" w:rsidP="0043582A">
      <w:pPr>
        <w:rPr>
          <w:bCs/>
          <w:iCs/>
          <w:color w:val="000000" w:themeColor="text1"/>
        </w:rPr>
      </w:pPr>
    </w:p>
    <w:p w14:paraId="68FC63DA" w14:textId="6FD546AA" w:rsidR="00F32026" w:rsidRPr="00797034" w:rsidRDefault="00F32026" w:rsidP="00F32026">
      <w:pPr>
        <w:rPr>
          <w:bCs/>
          <w:iCs/>
          <w:color w:val="000000" w:themeColor="text1"/>
        </w:rPr>
      </w:pPr>
      <w:r w:rsidRPr="00797034">
        <w:rPr>
          <w:bCs/>
          <w:iCs/>
          <w:color w:val="000000" w:themeColor="text1"/>
          <w:lang w:val="en-US"/>
        </w:rPr>
        <w:t>S1</w:t>
      </w:r>
      <w:r w:rsidR="00797034" w:rsidRPr="00797034">
        <w:rPr>
          <w:bCs/>
          <w:iCs/>
          <w:color w:val="000000" w:themeColor="text1"/>
          <w:lang w:val="en-US"/>
        </w:rPr>
        <w:t>2</w:t>
      </w:r>
      <w:r w:rsidRPr="00797034">
        <w:rPr>
          <w:bCs/>
          <w:iCs/>
          <w:color w:val="000000" w:themeColor="text1"/>
          <w:lang w:val="en-US"/>
        </w:rPr>
        <w:t xml:space="preserve">. </w:t>
      </w:r>
      <w:r w:rsidR="00BC6200" w:rsidRPr="00797034">
        <w:rPr>
          <w:bCs/>
          <w:iCs/>
          <w:color w:val="000000" w:themeColor="text1"/>
        </w:rPr>
        <w:t>Arabis alpina</w:t>
      </w:r>
    </w:p>
    <w:p w14:paraId="321A4CDF" w14:textId="77777777" w:rsidR="00BC6200" w:rsidRPr="00797034" w:rsidRDefault="00BC6200" w:rsidP="00F32026">
      <w:pPr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0B61AC8A" wp14:editId="6D6B5902">
            <wp:extent cx="6208395" cy="2586990"/>
            <wp:effectExtent l="0" t="0" r="1905" b="3810"/>
            <wp:docPr id="26" name="Image 26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diagramme, texte, carte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D09E" w14:textId="26BA4E5D" w:rsidR="00BC6200" w:rsidRPr="00797034" w:rsidRDefault="00BC6200" w:rsidP="00BC6200">
      <w:pPr>
        <w:rPr>
          <w:bCs/>
          <w:iCs/>
          <w:color w:val="000000" w:themeColor="text1"/>
        </w:rPr>
      </w:pPr>
      <w:r w:rsidRPr="00797034">
        <w:rPr>
          <w:bCs/>
          <w:iCs/>
          <w:color w:val="000000" w:themeColor="text1"/>
        </w:rPr>
        <w:t>S1</w:t>
      </w:r>
      <w:r w:rsidR="00797034" w:rsidRPr="00797034">
        <w:rPr>
          <w:bCs/>
          <w:iCs/>
          <w:color w:val="000000" w:themeColor="text1"/>
        </w:rPr>
        <w:t>3</w:t>
      </w:r>
      <w:r w:rsidRPr="00797034">
        <w:rPr>
          <w:bCs/>
          <w:iCs/>
          <w:color w:val="000000" w:themeColor="text1"/>
        </w:rPr>
        <w:t>. Alnus glutinosa</w:t>
      </w:r>
    </w:p>
    <w:p w14:paraId="6E4D13AC" w14:textId="77777777" w:rsidR="00BC6200" w:rsidRPr="00797034" w:rsidRDefault="00BC6200" w:rsidP="00F32026">
      <w:pPr>
        <w:rPr>
          <w:bCs/>
          <w:iCs/>
          <w:color w:val="000000" w:themeColor="text1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1F136BDD" wp14:editId="13A71464">
            <wp:extent cx="6208395" cy="2586990"/>
            <wp:effectExtent l="0" t="0" r="1905" b="3810"/>
            <wp:docPr id="27" name="Image 27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diagramme, texte, cart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FA39" w14:textId="1117CB62" w:rsidR="00BC6200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  <w:lang w:val="en-US"/>
        </w:rPr>
        <w:lastRenderedPageBreak/>
        <w:t>S1</w:t>
      </w:r>
      <w:r w:rsidR="00797034" w:rsidRPr="00797034">
        <w:rPr>
          <w:bCs/>
          <w:iCs/>
          <w:color w:val="000000" w:themeColor="text1"/>
          <w:lang w:val="en-US"/>
        </w:rPr>
        <w:t>4</w:t>
      </w:r>
      <w:r w:rsidRPr="00797034">
        <w:rPr>
          <w:bCs/>
          <w:iCs/>
          <w:color w:val="000000" w:themeColor="text1"/>
          <w:lang w:val="en-US"/>
        </w:rPr>
        <w:t>. Aegilops geniculata</w:t>
      </w: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3BD6C52D" wp14:editId="5C382435">
            <wp:extent cx="6208395" cy="2586990"/>
            <wp:effectExtent l="0" t="0" r="1905" b="3810"/>
            <wp:docPr id="28" name="Image 28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diagramme, carte, text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4C34" w14:textId="74B29CE9" w:rsidR="00BC6200" w:rsidRPr="00797034" w:rsidRDefault="00BC6200" w:rsidP="00BC6200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color w:val="000000" w:themeColor="text1"/>
          <w:lang w:val="en-US"/>
        </w:rPr>
        <w:t>S1</w:t>
      </w:r>
      <w:r w:rsidR="00797034" w:rsidRPr="00797034">
        <w:rPr>
          <w:bCs/>
          <w:iCs/>
          <w:color w:val="000000" w:themeColor="text1"/>
          <w:lang w:val="en-US"/>
        </w:rPr>
        <w:t>5</w:t>
      </w:r>
      <w:r w:rsidRPr="00797034">
        <w:rPr>
          <w:bCs/>
          <w:iCs/>
          <w:color w:val="000000" w:themeColor="text1"/>
          <w:lang w:val="en-US"/>
        </w:rPr>
        <w:t>. Arabidopsis thaliana</w:t>
      </w:r>
    </w:p>
    <w:p w14:paraId="2E704733" w14:textId="77777777" w:rsidR="00BC6200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4A6BA563" wp14:editId="22DC2648">
            <wp:extent cx="6208395" cy="2586990"/>
            <wp:effectExtent l="0" t="0" r="1905" b="3810"/>
            <wp:docPr id="29" name="Image 29" descr="Une image contenant carte, diagramme,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carte, diagramme, capture d’écran, text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7FA4" w14:textId="7943F9F4" w:rsidR="00BC6200" w:rsidRPr="00797034" w:rsidRDefault="00BC6200" w:rsidP="00BC6200">
      <w:pPr>
        <w:rPr>
          <w:bCs/>
          <w:iCs/>
          <w:color w:val="000000" w:themeColor="text1"/>
        </w:rPr>
      </w:pPr>
      <w:r w:rsidRPr="00797034">
        <w:rPr>
          <w:bCs/>
          <w:iCs/>
          <w:color w:val="000000" w:themeColor="text1"/>
          <w:lang w:val="en-US"/>
        </w:rPr>
        <w:t>S1</w:t>
      </w:r>
      <w:r w:rsidR="00797034" w:rsidRPr="00797034">
        <w:rPr>
          <w:bCs/>
          <w:iCs/>
          <w:color w:val="000000" w:themeColor="text1"/>
          <w:lang w:val="en-US"/>
        </w:rPr>
        <w:t>6</w:t>
      </w:r>
      <w:r w:rsidRPr="00797034">
        <w:rPr>
          <w:bCs/>
          <w:iCs/>
          <w:color w:val="000000" w:themeColor="text1"/>
          <w:lang w:val="en-US"/>
        </w:rPr>
        <w:t xml:space="preserve">. </w:t>
      </w:r>
      <w:r w:rsidRPr="00797034">
        <w:rPr>
          <w:bCs/>
          <w:iCs/>
          <w:color w:val="000000" w:themeColor="text1"/>
        </w:rPr>
        <w:t>Beta vulgaris maritima</w:t>
      </w:r>
    </w:p>
    <w:p w14:paraId="58BC2793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7648B318" wp14:editId="667D9662">
            <wp:extent cx="6208395" cy="2586990"/>
            <wp:effectExtent l="0" t="0" r="1905" b="3810"/>
            <wp:docPr id="30" name="Image 30" descr="Une image contenant texte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, diagramme, cart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587F" w14:textId="025AC863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S17. </w:t>
      </w:r>
      <w:r w:rsidRPr="00797034">
        <w:rPr>
          <w:bCs/>
          <w:iCs/>
          <w:color w:val="000000"/>
        </w:rPr>
        <w:t>Carex extensa</w:t>
      </w:r>
    </w:p>
    <w:p w14:paraId="05479A43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669BAD8A" wp14:editId="3D7EAE70">
            <wp:extent cx="6208395" cy="2586990"/>
            <wp:effectExtent l="0" t="0" r="1905" b="3810"/>
            <wp:docPr id="31" name="Image 31" descr="Une image contenant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diagramme, cart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A5BA" w14:textId="237755CD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S18. </w:t>
      </w:r>
      <w:r w:rsidRPr="00797034">
        <w:rPr>
          <w:bCs/>
          <w:iCs/>
          <w:color w:val="000000"/>
        </w:rPr>
        <w:t>Ceratonia siliqua</w:t>
      </w:r>
    </w:p>
    <w:p w14:paraId="7251129E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048F78C5" wp14:editId="4A5A87A3">
            <wp:extent cx="6208395" cy="2586990"/>
            <wp:effectExtent l="0" t="0" r="1905" b="3810"/>
            <wp:docPr id="32" name="Image 32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diagramme, carte, text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945F" w14:textId="4D67E89E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S19. </w:t>
      </w:r>
      <w:r w:rsidRPr="00797034">
        <w:rPr>
          <w:bCs/>
          <w:iCs/>
          <w:color w:val="000000"/>
        </w:rPr>
        <w:t>Calluna vulgaris</w:t>
      </w:r>
    </w:p>
    <w:p w14:paraId="53C8B302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422179CC" wp14:editId="618FA27C">
            <wp:extent cx="6208395" cy="2586990"/>
            <wp:effectExtent l="0" t="0" r="1905" b="3810"/>
            <wp:docPr id="33" name="Image 33" descr="Une image contenant diagramme, capture d’écran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diagramme, capture d’écran, texte, cart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FB63" w14:textId="10EA4DCE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S20. </w:t>
      </w:r>
      <w:r w:rsidRPr="00797034">
        <w:rPr>
          <w:bCs/>
          <w:iCs/>
          <w:color w:val="000000"/>
        </w:rPr>
        <w:t>Hedera helix</w:t>
      </w:r>
    </w:p>
    <w:p w14:paraId="545E27B4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1F2877B4" wp14:editId="437DF9C2">
            <wp:extent cx="6208395" cy="2586990"/>
            <wp:effectExtent l="0" t="0" r="1905" b="3810"/>
            <wp:docPr id="34" name="Image 34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diagramme, carte, text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7EBA" w14:textId="28C41E16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S21. </w:t>
      </w:r>
      <w:r w:rsidRPr="00797034">
        <w:rPr>
          <w:bCs/>
          <w:iCs/>
          <w:color w:val="000000"/>
        </w:rPr>
        <w:t>Hordeum marinum</w:t>
      </w:r>
    </w:p>
    <w:p w14:paraId="07D1D6DC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38CF6D8C" wp14:editId="3D0CACBE">
            <wp:extent cx="6208395" cy="2586990"/>
            <wp:effectExtent l="0" t="0" r="1905" b="3810"/>
            <wp:docPr id="35" name="Image 35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diagramme, texte, cart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985D" w14:textId="039B5CB4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S22. </w:t>
      </w:r>
      <w:r w:rsidRPr="00797034">
        <w:rPr>
          <w:bCs/>
          <w:iCs/>
          <w:color w:val="000000"/>
        </w:rPr>
        <w:t>Helianthemum nummularium</w:t>
      </w:r>
    </w:p>
    <w:p w14:paraId="09B09D68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330E2614" wp14:editId="34B7B9E9">
            <wp:extent cx="6208395" cy="2586990"/>
            <wp:effectExtent l="0" t="0" r="1905" b="3810"/>
            <wp:docPr id="36" name="Image 36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diagramme, carte, text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F87B" w14:textId="054C4DC0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S23. </w:t>
      </w:r>
      <w:r w:rsidRPr="00797034">
        <w:rPr>
          <w:bCs/>
          <w:iCs/>
          <w:color w:val="000000"/>
        </w:rPr>
        <w:t>Lavatera maritima</w:t>
      </w:r>
    </w:p>
    <w:p w14:paraId="418C2F1F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569BE770" wp14:editId="0802ED8B">
            <wp:extent cx="6208395" cy="2586990"/>
            <wp:effectExtent l="0" t="0" r="1905" b="3810"/>
            <wp:docPr id="37" name="Image 37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diagramme, texte, carte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26B1" w14:textId="1267E68A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S24. </w:t>
      </w:r>
      <w:r w:rsidRPr="00797034">
        <w:rPr>
          <w:bCs/>
          <w:iCs/>
          <w:color w:val="000000"/>
        </w:rPr>
        <w:t>Myrtus communis</w:t>
      </w:r>
    </w:p>
    <w:p w14:paraId="6939D66D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03E61B6C" wp14:editId="6C86BAE1">
            <wp:extent cx="6208395" cy="2586990"/>
            <wp:effectExtent l="0" t="0" r="1905" b="3810"/>
            <wp:docPr id="38" name="Image 38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diagramme, texte, carte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49BE" w14:textId="2C14D078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S25. </w:t>
      </w:r>
      <w:r w:rsidRPr="00797034">
        <w:rPr>
          <w:bCs/>
          <w:iCs/>
          <w:color w:val="000000"/>
        </w:rPr>
        <w:t>Microthlaspi perfoliatum</w:t>
      </w:r>
    </w:p>
    <w:p w14:paraId="6061CEA1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431D6043" wp14:editId="756DDE78">
            <wp:extent cx="6208395" cy="2586990"/>
            <wp:effectExtent l="0" t="0" r="1905" b="3810"/>
            <wp:docPr id="39" name="Image 39" descr="Une image contenant carte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carte, diagramme, capture d’écran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E60D" w14:textId="2BFD84AC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S26. </w:t>
      </w:r>
      <w:r w:rsidRPr="00797034">
        <w:rPr>
          <w:bCs/>
          <w:iCs/>
          <w:color w:val="000000"/>
        </w:rPr>
        <w:t>Primula vulgaris</w:t>
      </w:r>
    </w:p>
    <w:p w14:paraId="63A44E5C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lastRenderedPageBreak/>
        <w:drawing>
          <wp:inline distT="0" distB="0" distL="0" distR="0" wp14:anchorId="6196EF10" wp14:editId="1CB7F44B">
            <wp:extent cx="6208395" cy="2586990"/>
            <wp:effectExtent l="0" t="0" r="1905" b="3810"/>
            <wp:docPr id="40" name="Image 40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diagramme, texte, carte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69E3" w14:textId="423B0CF8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S27. </w:t>
      </w:r>
      <w:r w:rsidRPr="00797034">
        <w:rPr>
          <w:bCs/>
          <w:iCs/>
          <w:color w:val="000000"/>
        </w:rPr>
        <w:t>Sedum album</w:t>
      </w:r>
    </w:p>
    <w:p w14:paraId="76481702" w14:textId="77777777" w:rsidR="00797034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1A73547B" wp14:editId="4D1C7302">
            <wp:extent cx="6208395" cy="2586990"/>
            <wp:effectExtent l="0" t="0" r="1905" b="3810"/>
            <wp:docPr id="41" name="Image 41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diagramme, carte, texte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2196" w14:textId="68685CF1" w:rsidR="00797034" w:rsidRPr="00797034" w:rsidRDefault="00797034" w:rsidP="00797034">
      <w:pPr>
        <w:rPr>
          <w:bCs/>
          <w:iCs/>
          <w:color w:val="000000"/>
        </w:rPr>
      </w:pPr>
      <w:r w:rsidRPr="00797034">
        <w:rPr>
          <w:bCs/>
          <w:iCs/>
          <w:color w:val="000000" w:themeColor="text1"/>
          <w:lang w:val="en-US"/>
        </w:rPr>
        <w:t xml:space="preserve">S28. </w:t>
      </w:r>
      <w:r w:rsidRPr="00797034">
        <w:rPr>
          <w:bCs/>
          <w:iCs/>
          <w:color w:val="000000"/>
        </w:rPr>
        <w:t>Silene nutans</w:t>
      </w:r>
    </w:p>
    <w:p w14:paraId="5FA413C3" w14:textId="167246A3" w:rsidR="00F32026" w:rsidRPr="00797034" w:rsidRDefault="00BC6200" w:rsidP="00F32026">
      <w:pPr>
        <w:rPr>
          <w:bCs/>
          <w:iCs/>
          <w:color w:val="000000" w:themeColor="text1"/>
          <w:lang w:val="en-US"/>
        </w:rPr>
      </w:pPr>
      <w:r w:rsidRPr="00797034">
        <w:rPr>
          <w:bCs/>
          <w:iCs/>
          <w:noProof/>
          <w:color w:val="000000" w:themeColor="text1"/>
        </w:rPr>
        <w:drawing>
          <wp:inline distT="0" distB="0" distL="0" distR="0" wp14:anchorId="3C8BD2B7" wp14:editId="2B6E67AC">
            <wp:extent cx="6208395" cy="2586990"/>
            <wp:effectExtent l="0" t="0" r="1905" b="3810"/>
            <wp:docPr id="42" name="Image 42" descr="Une image contenant diagramm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diagramme, carte, texte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026" w:rsidRPr="00797034" w:rsidSect="0093429D">
      <w:headerReference w:type="even" r:id="rId40"/>
      <w:footerReference w:type="even" r:id="rId41"/>
      <w:footerReference w:type="default" r:id="rId42"/>
      <w:headerReference w:type="first" r:id="rId4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35E13" w14:textId="77777777" w:rsidR="00A05407" w:rsidRDefault="00A05407" w:rsidP="00117666">
      <w:r>
        <w:separator/>
      </w:r>
    </w:p>
  </w:endnote>
  <w:endnote w:type="continuationSeparator" w:id="0">
    <w:p w14:paraId="12FE4F93" w14:textId="77777777" w:rsidR="00A05407" w:rsidRDefault="00A05407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63341B" w:rsidRPr="00577C4C" w:rsidRDefault="00C52A7B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3341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63341B" w:rsidRPr="00577C4C" w:rsidRDefault="00C52A7B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3341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D44AF" w14:textId="77777777" w:rsidR="00A05407" w:rsidRDefault="00A05407" w:rsidP="00117666">
      <w:r>
        <w:separator/>
      </w:r>
    </w:p>
  </w:footnote>
  <w:footnote w:type="continuationSeparator" w:id="0">
    <w:p w14:paraId="3F0FCC6E" w14:textId="77777777" w:rsidR="00A05407" w:rsidRDefault="00A05407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63341B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63341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74E6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C547A"/>
    <w:rsid w:val="003D2D47"/>
    <w:rsid w:val="003D2F2D"/>
    <w:rsid w:val="00401590"/>
    <w:rsid w:val="0040260B"/>
    <w:rsid w:val="0043582A"/>
    <w:rsid w:val="00447801"/>
    <w:rsid w:val="00452E9C"/>
    <w:rsid w:val="004735C8"/>
    <w:rsid w:val="004961FF"/>
    <w:rsid w:val="00517A89"/>
    <w:rsid w:val="005250F2"/>
    <w:rsid w:val="00593EEA"/>
    <w:rsid w:val="005A5EEE"/>
    <w:rsid w:val="0063341B"/>
    <w:rsid w:val="006375C7"/>
    <w:rsid w:val="00654E8F"/>
    <w:rsid w:val="00660D05"/>
    <w:rsid w:val="006630E2"/>
    <w:rsid w:val="0067379B"/>
    <w:rsid w:val="006820B1"/>
    <w:rsid w:val="006B7D14"/>
    <w:rsid w:val="00701727"/>
    <w:rsid w:val="0070566C"/>
    <w:rsid w:val="00714C50"/>
    <w:rsid w:val="00725A7D"/>
    <w:rsid w:val="007501BE"/>
    <w:rsid w:val="00790BB3"/>
    <w:rsid w:val="00797034"/>
    <w:rsid w:val="007C206C"/>
    <w:rsid w:val="00803D24"/>
    <w:rsid w:val="00817DD6"/>
    <w:rsid w:val="00885156"/>
    <w:rsid w:val="008B31DD"/>
    <w:rsid w:val="009151AA"/>
    <w:rsid w:val="0093429D"/>
    <w:rsid w:val="00943573"/>
    <w:rsid w:val="00964183"/>
    <w:rsid w:val="00970F7D"/>
    <w:rsid w:val="00994A3D"/>
    <w:rsid w:val="009C2B12"/>
    <w:rsid w:val="009C70F3"/>
    <w:rsid w:val="00A05407"/>
    <w:rsid w:val="00A174D9"/>
    <w:rsid w:val="00A569CD"/>
    <w:rsid w:val="00A722A8"/>
    <w:rsid w:val="00AB5EE2"/>
    <w:rsid w:val="00AB6715"/>
    <w:rsid w:val="00AB7669"/>
    <w:rsid w:val="00B1671E"/>
    <w:rsid w:val="00B25EB8"/>
    <w:rsid w:val="00B354E1"/>
    <w:rsid w:val="00B37F4D"/>
    <w:rsid w:val="00B42E78"/>
    <w:rsid w:val="00BC6200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3202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 w:after="240"/>
    </w:pPr>
    <w:rPr>
      <w:rFonts w:eastAsiaTheme="minorHAnsi"/>
      <w:b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before="12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  <w:spacing w:before="120" w:after="240"/>
    </w:pPr>
    <w:rPr>
      <w:rFonts w:eastAsiaTheme="minorHAnsi"/>
      <w:b/>
      <w:bCs/>
      <w:lang w:val="en-US" w:eastAsia="en-US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pPr>
      <w:spacing w:before="120" w:after="24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eastAsiaTheme="minorHAnsi" w:cstheme="minorBidi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eastAsiaTheme="minorHAnsi" w:cstheme="minorBidi"/>
      <w:b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  <w:lang w:val="en-US" w:eastAsia="en-US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rFonts w:eastAsiaTheme="minorHAnsi" w:cstheme="minorBidi"/>
      <w:i/>
      <w:iCs/>
      <w:color w:val="404040" w:themeColor="text1" w:themeTint="BF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eastAsiaTheme="minorHAnsi"/>
      <w:b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140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Hima Bhatt</cp:lastModifiedBy>
  <cp:revision>2</cp:revision>
  <cp:lastPrinted>2013-10-03T12:51:00Z</cp:lastPrinted>
  <dcterms:created xsi:type="dcterms:W3CDTF">2023-10-17T11:11:00Z</dcterms:created>
  <dcterms:modified xsi:type="dcterms:W3CDTF">2023-10-17T11:11:00Z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