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E584EE8" w14:textId="020B0986" w:rsidR="00994A3D" w:rsidRDefault="00654E8F" w:rsidP="0001436A">
      <w:pPr>
        <w:pStyle w:val="Heading1"/>
      </w:pPr>
      <w:r w:rsidRPr="00994A3D">
        <w:t>Supplementary Figures and Tables</w:t>
      </w:r>
    </w:p>
    <w:p w14:paraId="212AEE5D" w14:textId="7C7904E9" w:rsidR="00C52064" w:rsidRDefault="003E2B00" w:rsidP="003644CA">
      <w:r w:rsidRPr="002157DB">
        <w:rPr>
          <w:noProof/>
        </w:rPr>
        <w:drawing>
          <wp:anchor distT="0" distB="0" distL="114300" distR="114300" simplePos="0" relativeHeight="251675648" behindDoc="0" locked="0" layoutInCell="1" allowOverlap="1" wp14:anchorId="4B0AAA7C" wp14:editId="379B3886">
            <wp:simplePos x="0" y="0"/>
            <wp:positionH relativeFrom="column">
              <wp:posOffset>-243840</wp:posOffset>
            </wp:positionH>
            <wp:positionV relativeFrom="paragraph">
              <wp:posOffset>258264</wp:posOffset>
            </wp:positionV>
            <wp:extent cx="6447155" cy="5284470"/>
            <wp:effectExtent l="0" t="0" r="4445" b="0"/>
            <wp:wrapSquare wrapText="bothSides"/>
            <wp:docPr id="14041118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11189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7155" cy="528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6C671" w14:textId="64280137" w:rsidR="00C52064" w:rsidRPr="001361AE" w:rsidRDefault="00C52064" w:rsidP="00C52064">
      <w:pPr>
        <w:pStyle w:val="Heading1"/>
        <w:numPr>
          <w:ilvl w:val="0"/>
          <w:numId w:val="0"/>
        </w:numPr>
        <w:rPr>
          <w:b w:val="0"/>
          <w:bCs/>
        </w:rPr>
      </w:pPr>
      <w:r>
        <w:t>Supplementary Table 1:</w:t>
      </w:r>
      <w:r>
        <w:rPr>
          <w:b w:val="0"/>
          <w:bCs/>
        </w:rPr>
        <w:t xml:space="preserve"> List of sample sites and the associated sample bag IDs</w:t>
      </w:r>
      <w:r w:rsidR="00FC4757">
        <w:rPr>
          <w:b w:val="0"/>
          <w:bCs/>
        </w:rPr>
        <w:t xml:space="preserve">. </w:t>
      </w:r>
      <w:r>
        <w:rPr>
          <w:b w:val="0"/>
          <w:bCs/>
        </w:rPr>
        <w:t xml:space="preserve">Bulk soil samples were extracted for </w:t>
      </w:r>
      <w:r w:rsidR="00FC4757">
        <w:rPr>
          <w:b w:val="0"/>
          <w:bCs/>
          <w:i/>
          <w:iCs/>
        </w:rPr>
        <w:t xml:space="preserve">S. </w:t>
      </w:r>
      <w:proofErr w:type="spellStart"/>
      <w:r w:rsidR="00FC4757">
        <w:rPr>
          <w:b w:val="0"/>
          <w:bCs/>
          <w:i/>
          <w:iCs/>
        </w:rPr>
        <w:t>lindsayae</w:t>
      </w:r>
      <w:proofErr w:type="spellEnd"/>
      <w:r>
        <w:rPr>
          <w:b w:val="0"/>
          <w:bCs/>
        </w:rPr>
        <w:t xml:space="preserve"> and are </w:t>
      </w:r>
      <w:r w:rsidR="00FC4757">
        <w:rPr>
          <w:b w:val="0"/>
          <w:bCs/>
        </w:rPr>
        <w:t>archived</w:t>
      </w:r>
      <w:r>
        <w:rPr>
          <w:b w:val="0"/>
          <w:bCs/>
        </w:rPr>
        <w:t xml:space="preserve"> </w:t>
      </w:r>
      <w:r w:rsidR="00FC4757">
        <w:rPr>
          <w:b w:val="0"/>
          <w:bCs/>
        </w:rPr>
        <w:t>in the</w:t>
      </w:r>
      <w:r>
        <w:rPr>
          <w:b w:val="0"/>
          <w:bCs/>
        </w:rPr>
        <w:t xml:space="preserve"> Monte L. Bean </w:t>
      </w:r>
      <w:r w:rsidR="00FC4757">
        <w:rPr>
          <w:b w:val="0"/>
          <w:bCs/>
        </w:rPr>
        <w:t xml:space="preserve">Life Sciences </w:t>
      </w:r>
      <w:r>
        <w:rPr>
          <w:b w:val="0"/>
          <w:bCs/>
        </w:rPr>
        <w:t xml:space="preserve">Museum </w:t>
      </w:r>
      <w:r w:rsidR="00FC4757">
        <w:rPr>
          <w:b w:val="0"/>
          <w:bCs/>
        </w:rPr>
        <w:t xml:space="preserve">frozen soil repository </w:t>
      </w:r>
      <w:r>
        <w:rPr>
          <w:b w:val="0"/>
          <w:bCs/>
        </w:rPr>
        <w:t xml:space="preserve">in Provo, Utah </w:t>
      </w:r>
      <w:r w:rsidR="00FC4757">
        <w:rPr>
          <w:b w:val="0"/>
          <w:bCs/>
        </w:rPr>
        <w:t>and remain available for subsequent examination.</w:t>
      </w:r>
    </w:p>
    <w:p w14:paraId="30654F97" w14:textId="11FE4EF6" w:rsidR="00C52064" w:rsidRDefault="00C52064" w:rsidP="00C52064"/>
    <w:p w14:paraId="72EBA689" w14:textId="77777777" w:rsidR="00C52064" w:rsidRDefault="00C52064" w:rsidP="003644CA"/>
    <w:p w14:paraId="629B0857" w14:textId="77777777" w:rsidR="00C52064" w:rsidRDefault="00C52064" w:rsidP="003644CA"/>
    <w:p w14:paraId="24C17B9D" w14:textId="77777777" w:rsidR="00C52064" w:rsidRDefault="00C52064" w:rsidP="003644CA"/>
    <w:p w14:paraId="73294DCD" w14:textId="3B2CA685" w:rsidR="00C52064" w:rsidRDefault="00C52064" w:rsidP="003644CA"/>
    <w:p w14:paraId="48C8B888" w14:textId="3AFD20B9" w:rsidR="003644CA" w:rsidRPr="003644CA" w:rsidRDefault="00957B08" w:rsidP="003644CA">
      <w:r>
        <w:rPr>
          <w:noProof/>
        </w:rPr>
        <w:drawing>
          <wp:anchor distT="0" distB="0" distL="114300" distR="114300" simplePos="0" relativeHeight="251669504" behindDoc="0" locked="0" layoutInCell="1" allowOverlap="1" wp14:anchorId="01D6EF83" wp14:editId="7B2A88DD">
            <wp:simplePos x="0" y="0"/>
            <wp:positionH relativeFrom="column">
              <wp:posOffset>5715</wp:posOffset>
            </wp:positionH>
            <wp:positionV relativeFrom="paragraph">
              <wp:posOffset>242117</wp:posOffset>
            </wp:positionV>
            <wp:extent cx="6208395" cy="4339590"/>
            <wp:effectExtent l="0" t="0" r="1905" b="3810"/>
            <wp:wrapSquare wrapText="bothSides"/>
            <wp:docPr id="1942702019" name="Picture 1" descr="A graph of a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702019" name="Picture 1" descr="A graph of a line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33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28DFA8" w14:textId="218CF535" w:rsidR="003644CA" w:rsidRDefault="00A12EF9" w:rsidP="003644CA">
      <w:pPr>
        <w:keepNext/>
        <w:rPr>
          <w:rFonts w:cs="Times New Roman"/>
        </w:rPr>
      </w:pPr>
      <w:r w:rsidRPr="00A12EF9">
        <w:rPr>
          <w:rFonts w:cs="Times New Roman"/>
          <w:b/>
          <w:szCs w:val="24"/>
        </w:rPr>
        <w:t>S</w:t>
      </w:r>
      <w:r w:rsidR="003644CA" w:rsidRPr="00A12EF9">
        <w:rPr>
          <w:rFonts w:cs="Times New Roman"/>
          <w:b/>
          <w:szCs w:val="24"/>
        </w:rPr>
        <w:t xml:space="preserve">upplementary Figure </w:t>
      </w:r>
      <w:r w:rsidR="003644CA" w:rsidRPr="00A12EF9">
        <w:rPr>
          <w:rFonts w:cs="Times New Roman"/>
          <w:b/>
          <w:szCs w:val="24"/>
        </w:rPr>
        <w:fldChar w:fldCharType="begin"/>
      </w:r>
      <w:r w:rsidR="003644CA" w:rsidRPr="00A12EF9">
        <w:rPr>
          <w:rFonts w:cs="Times New Roman"/>
          <w:b/>
          <w:szCs w:val="24"/>
        </w:rPr>
        <w:instrText xml:space="preserve"> SEQ Figure \* ARABIC </w:instrText>
      </w:r>
      <w:r w:rsidR="003644CA" w:rsidRPr="00A12EF9">
        <w:rPr>
          <w:rFonts w:cs="Times New Roman"/>
          <w:b/>
          <w:szCs w:val="24"/>
        </w:rPr>
        <w:fldChar w:fldCharType="separate"/>
      </w:r>
      <w:r w:rsidR="003644CA" w:rsidRPr="00A12EF9">
        <w:rPr>
          <w:rFonts w:cs="Times New Roman"/>
          <w:b/>
          <w:noProof/>
          <w:szCs w:val="24"/>
        </w:rPr>
        <w:t>1</w:t>
      </w:r>
      <w:r w:rsidR="003644CA" w:rsidRPr="00A12EF9">
        <w:rPr>
          <w:rFonts w:cs="Times New Roman"/>
          <w:b/>
          <w:szCs w:val="24"/>
        </w:rPr>
        <w:fldChar w:fldCharType="end"/>
      </w:r>
      <w:r w:rsidR="003644CA" w:rsidRPr="00A12EF9">
        <w:rPr>
          <w:rFonts w:cs="Times New Roman"/>
          <w:b/>
          <w:szCs w:val="24"/>
        </w:rPr>
        <w:t>:</w:t>
      </w:r>
      <w:r w:rsidR="003644CA" w:rsidRPr="00A12EF9">
        <w:rPr>
          <w:rFonts w:cs="Times New Roman"/>
          <w:szCs w:val="24"/>
        </w:rPr>
        <w:t xml:space="preserve"> </w:t>
      </w:r>
      <w:r w:rsidR="003644CA" w:rsidRPr="00A12EF9">
        <w:rPr>
          <w:rFonts w:cs="Times New Roman"/>
        </w:rPr>
        <w:t>Rarefaction curve identifying the number of different haplotypes (</w:t>
      </w:r>
      <w:r w:rsidR="003644CA">
        <w:rPr>
          <w:rFonts w:cs="Times New Roman"/>
        </w:rPr>
        <w:t>y</w:t>
      </w:r>
      <w:r w:rsidR="003644CA" w:rsidRPr="00A12EF9">
        <w:rPr>
          <w:rFonts w:cs="Times New Roman"/>
        </w:rPr>
        <w:t xml:space="preserve">-axis) found across the </w:t>
      </w:r>
      <w:r w:rsidR="003644CA">
        <w:rPr>
          <w:rFonts w:cs="Times New Roman"/>
        </w:rPr>
        <w:t>number of sequences</w:t>
      </w:r>
      <w:r w:rsidR="003644CA" w:rsidRPr="00A12EF9">
        <w:rPr>
          <w:rFonts w:cs="Times New Roman"/>
        </w:rPr>
        <w:t xml:space="preserve"> (</w:t>
      </w:r>
      <w:r w:rsidR="003644CA">
        <w:rPr>
          <w:rFonts w:cs="Times New Roman"/>
        </w:rPr>
        <w:t>x</w:t>
      </w:r>
      <w:r w:rsidR="003644CA" w:rsidRPr="00A12EF9">
        <w:rPr>
          <w:rFonts w:cs="Times New Roman"/>
        </w:rPr>
        <w:t xml:space="preserve">-axis) indicating the </w:t>
      </w:r>
      <w:r w:rsidR="003644CA">
        <w:rPr>
          <w:rFonts w:cs="Times New Roman"/>
        </w:rPr>
        <w:t xml:space="preserve">number of individuals </w:t>
      </w:r>
      <w:r w:rsidR="00E02B03">
        <w:rPr>
          <w:rFonts w:cs="Times New Roman"/>
        </w:rPr>
        <w:t>sequenced and the recovered haplotypes possible.</w:t>
      </w:r>
      <w:r w:rsidR="005A34E3">
        <w:rPr>
          <w:rFonts w:cs="Times New Roman"/>
        </w:rPr>
        <w:t xml:space="preserve"> Rarefaction curve was calculated with the Spider package in R using the random method and 1000 permutations (Brown </w:t>
      </w:r>
      <w:r w:rsidR="005A34E3">
        <w:rPr>
          <w:rFonts w:cs="Times New Roman"/>
          <w:i/>
          <w:iCs/>
        </w:rPr>
        <w:t xml:space="preserve">et al. </w:t>
      </w:r>
      <w:r w:rsidR="005A34E3" w:rsidRPr="005A34E3">
        <w:rPr>
          <w:rFonts w:cs="Times New Roman"/>
        </w:rPr>
        <w:t>2012</w:t>
      </w:r>
      <w:r w:rsidR="005A34E3">
        <w:rPr>
          <w:rFonts w:cs="Times New Roman"/>
          <w:i/>
          <w:iCs/>
        </w:rPr>
        <w:t>)</w:t>
      </w:r>
      <w:r w:rsidR="005A34E3">
        <w:rPr>
          <w:rFonts w:cs="Times New Roman"/>
        </w:rPr>
        <w:t>.</w:t>
      </w:r>
      <w:r w:rsidR="003644CA">
        <w:rPr>
          <w:rFonts w:cs="Times New Roman"/>
        </w:rPr>
        <w:t xml:space="preserve"> </w:t>
      </w:r>
    </w:p>
    <w:p w14:paraId="51A6AC67" w14:textId="19191C75" w:rsidR="00A12EF9" w:rsidRDefault="00A12EF9" w:rsidP="00A12EF9">
      <w:pPr>
        <w:keepNext/>
        <w:rPr>
          <w:rFonts w:cs="Times New Roman"/>
        </w:rPr>
      </w:pPr>
      <w:r w:rsidRPr="00A12EF9">
        <w:rPr>
          <w:rFonts w:cs="Times New Roman"/>
        </w:rPr>
        <w:t xml:space="preserve"> </w:t>
      </w:r>
    </w:p>
    <w:p w14:paraId="58753A09" w14:textId="77777777" w:rsidR="00A12EF9" w:rsidRDefault="00A12EF9" w:rsidP="00A12EF9"/>
    <w:p w14:paraId="39DC969E" w14:textId="77777777" w:rsidR="00A12EF9" w:rsidRPr="00A12EF9" w:rsidRDefault="00A12EF9" w:rsidP="00A12EF9"/>
    <w:p w14:paraId="7A68BEB1" w14:textId="77777777" w:rsidR="00A12EF9" w:rsidRPr="00A12EF9" w:rsidRDefault="00A12EF9" w:rsidP="002B4A57">
      <w:pPr>
        <w:keepNext/>
        <w:rPr>
          <w:rFonts w:cs="Times New Roman"/>
          <w:b/>
          <w:szCs w:val="24"/>
        </w:rPr>
      </w:pPr>
    </w:p>
    <w:p w14:paraId="7E6D39B9" w14:textId="22BB1D76" w:rsidR="00A12EF9" w:rsidRPr="00A12EF9" w:rsidRDefault="00A12EF9" w:rsidP="00A12EF9">
      <w:pPr>
        <w:rPr>
          <w:rFonts w:cs="Times New Roman"/>
        </w:rPr>
      </w:pPr>
      <w:r w:rsidRPr="00A12EF9">
        <w:rPr>
          <w:rFonts w:cs="Times New Roman"/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65CCD5D6" wp14:editId="0FA00A30">
            <wp:simplePos x="0" y="0"/>
            <wp:positionH relativeFrom="column">
              <wp:posOffset>-1905</wp:posOffset>
            </wp:positionH>
            <wp:positionV relativeFrom="paragraph">
              <wp:posOffset>57513</wp:posOffset>
            </wp:positionV>
            <wp:extent cx="4126865" cy="5538470"/>
            <wp:effectExtent l="0" t="0" r="635" b="0"/>
            <wp:wrapTopAndBottom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73E9B26-9ACA-FDF2-9D1F-CA62FBFD8A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E73E9B26-9ACA-FDF2-9D1F-CA62FBFD8A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865" cy="553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2EF9">
        <w:rPr>
          <w:rFonts w:cs="Times New Roman"/>
          <w:b/>
          <w:szCs w:val="24"/>
        </w:rPr>
        <w:t xml:space="preserve"> Supplementary Figure </w:t>
      </w:r>
      <w:r w:rsidRPr="00A12EF9">
        <w:rPr>
          <w:rFonts w:cs="Times New Roman"/>
          <w:b/>
          <w:bCs/>
        </w:rPr>
        <w:t>2:</w:t>
      </w:r>
      <w:r w:rsidRPr="00A12EF9">
        <w:rPr>
          <w:rFonts w:cs="Times New Roman"/>
        </w:rPr>
        <w:t xml:space="preserve"> Table indicating the number of haplotypes (H#) followed by the variable sequences of each haplotype, the frequency, and percent of that haplotype.</w:t>
      </w:r>
    </w:p>
    <w:p w14:paraId="35885031" w14:textId="4FED9459" w:rsidR="00A12EF9" w:rsidRPr="00A12EF9" w:rsidRDefault="00A12EF9" w:rsidP="00A12EF9">
      <w:pPr>
        <w:rPr>
          <w:rFonts w:cs="Times New Roman"/>
          <w:sz w:val="20"/>
          <w:szCs w:val="20"/>
        </w:rPr>
      </w:pPr>
      <w:r w:rsidRPr="00A12EF9">
        <w:rPr>
          <w:rFonts w:cs="Times New Roman"/>
          <w:b/>
          <w:bCs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9793E58" wp14:editId="4B5987F1">
            <wp:simplePos x="0" y="0"/>
            <wp:positionH relativeFrom="column">
              <wp:posOffset>73741</wp:posOffset>
            </wp:positionH>
            <wp:positionV relativeFrom="paragraph">
              <wp:posOffset>0</wp:posOffset>
            </wp:positionV>
            <wp:extent cx="5943600" cy="4987290"/>
            <wp:effectExtent l="0" t="0" r="0" b="0"/>
            <wp:wrapTopAndBottom/>
            <wp:docPr id="88332318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323189" name="Picture 88332318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2EF9">
        <w:rPr>
          <w:rFonts w:cs="Times New Roman"/>
          <w:b/>
          <w:bCs/>
        </w:rPr>
        <w:t>Supplementary Figure 3:</w:t>
      </w:r>
      <w:r w:rsidRPr="00A12EF9">
        <w:rPr>
          <w:rFonts w:cs="Times New Roman"/>
        </w:rPr>
        <w:t xml:space="preserve"> Genetic differentiation matrix calculated with </w:t>
      </w:r>
      <w:r w:rsidR="00074473">
        <w:rPr>
          <w:rFonts w:cs="Times New Roman"/>
        </w:rPr>
        <w:t>Kimura</w:t>
      </w:r>
      <w:r w:rsidRPr="00A12EF9">
        <w:rPr>
          <w:rFonts w:cs="Times New Roman"/>
        </w:rPr>
        <w:t xml:space="preserve"> 2P test of pooled populations within each valley. Darker colors indicate larger F</w:t>
      </w:r>
      <w:r w:rsidRPr="00A12EF9">
        <w:rPr>
          <w:rFonts w:cs="Times New Roman"/>
          <w:vertAlign w:val="subscript"/>
        </w:rPr>
        <w:t>ST</w:t>
      </w:r>
      <w:r w:rsidRPr="00A12EF9">
        <w:rPr>
          <w:rFonts w:cs="Times New Roman"/>
        </w:rPr>
        <w:t xml:space="preserve"> values between two populations designated on the horizontal and vertical. “X” marks correspond to p-values &lt; 0.05.</w:t>
      </w:r>
    </w:p>
    <w:p w14:paraId="71775493" w14:textId="77777777" w:rsidR="00A12EF9" w:rsidRDefault="00A12EF9" w:rsidP="00654E8F">
      <w:pPr>
        <w:spacing w:before="240"/>
      </w:pPr>
    </w:p>
    <w:p w14:paraId="5F9D18E2" w14:textId="77777777" w:rsidR="00A12EF9" w:rsidRDefault="00A12EF9" w:rsidP="00654E8F">
      <w:pPr>
        <w:spacing w:before="240"/>
      </w:pPr>
    </w:p>
    <w:p w14:paraId="624BC0BA" w14:textId="77777777" w:rsidR="00A12EF9" w:rsidRDefault="00A12EF9" w:rsidP="00654E8F">
      <w:pPr>
        <w:spacing w:before="240"/>
      </w:pPr>
    </w:p>
    <w:p w14:paraId="5F8BD7D2" w14:textId="77777777" w:rsidR="00A12EF9" w:rsidRDefault="00A12EF9" w:rsidP="00654E8F">
      <w:pPr>
        <w:spacing w:before="240"/>
      </w:pPr>
    </w:p>
    <w:p w14:paraId="3ECC43E3" w14:textId="77777777" w:rsidR="00A12EF9" w:rsidRDefault="00A12EF9" w:rsidP="00654E8F">
      <w:pPr>
        <w:spacing w:before="240"/>
      </w:pPr>
    </w:p>
    <w:p w14:paraId="07F0AE43" w14:textId="77777777" w:rsidR="00A12EF9" w:rsidRDefault="00A12EF9" w:rsidP="00654E8F">
      <w:pPr>
        <w:spacing w:before="240"/>
      </w:pPr>
    </w:p>
    <w:p w14:paraId="07131D57" w14:textId="77777777" w:rsidR="00A12EF9" w:rsidRDefault="00A12EF9" w:rsidP="00654E8F">
      <w:pPr>
        <w:spacing w:before="240"/>
      </w:pPr>
    </w:p>
    <w:p w14:paraId="10F3FB8C" w14:textId="77777777" w:rsidR="00A12EF9" w:rsidRDefault="00A12EF9" w:rsidP="00654E8F">
      <w:pPr>
        <w:spacing w:before="240"/>
      </w:pPr>
    </w:p>
    <w:p w14:paraId="703C0AD1" w14:textId="77777777" w:rsidR="00A12EF9" w:rsidRDefault="00A12EF9" w:rsidP="00654E8F">
      <w:pPr>
        <w:spacing w:before="240"/>
        <w:sectPr w:rsidR="00A12EF9" w:rsidSect="008F0809">
          <w:headerReference w:type="even" r:id="rId16"/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37B2A26D" w14:textId="4C7DB2FD" w:rsidR="00A12EF9" w:rsidRPr="00156E32" w:rsidRDefault="00A12EF9" w:rsidP="00A12EF9">
      <w:pPr>
        <w:rPr>
          <w:rFonts w:ascii="Palatino" w:hAnsi="Palatino"/>
        </w:rPr>
      </w:pPr>
      <w:r w:rsidRPr="00156E32">
        <w:rPr>
          <w:rFonts w:ascii="Palatino" w:hAnsi="Palatino"/>
          <w:b/>
          <w:bCs/>
        </w:rPr>
        <w:lastRenderedPageBreak/>
        <w:t>Supplementary</w:t>
      </w:r>
      <w:r w:rsidRPr="00156E32">
        <w:rPr>
          <w:rFonts w:ascii="Palatino" w:hAnsi="Palatino"/>
        </w:rPr>
        <w:t xml:space="preserve"> </w:t>
      </w:r>
      <w:r w:rsidRPr="00156E32">
        <w:rPr>
          <w:rFonts w:ascii="Palatino" w:hAnsi="Palatino"/>
          <w:b/>
          <w:bCs/>
        </w:rPr>
        <w:t>Fig</w:t>
      </w:r>
      <w:r>
        <w:rPr>
          <w:rFonts w:ascii="Palatino" w:hAnsi="Palatino"/>
          <w:b/>
          <w:bCs/>
        </w:rPr>
        <w:t>ure</w:t>
      </w:r>
      <w:r w:rsidRPr="00156E32">
        <w:rPr>
          <w:rFonts w:ascii="Palatino" w:hAnsi="Palatino"/>
          <w:b/>
          <w:bCs/>
        </w:rPr>
        <w:t xml:space="preserve"> 4:</w:t>
      </w:r>
      <w:r w:rsidRPr="00156E32">
        <w:rPr>
          <w:rFonts w:ascii="Palatino" w:hAnsi="Palatino"/>
        </w:rPr>
        <w:t xml:space="preserve"> Pairwise F</w:t>
      </w:r>
      <w:r w:rsidRPr="00156E32">
        <w:rPr>
          <w:rFonts w:ascii="Palatino" w:hAnsi="Palatino"/>
          <w:vertAlign w:val="subscript"/>
        </w:rPr>
        <w:t>ST</w:t>
      </w:r>
      <w:r w:rsidRPr="00156E32">
        <w:rPr>
          <w:rFonts w:ascii="Palatino" w:hAnsi="Palatino"/>
        </w:rPr>
        <w:t xml:space="preserve"> among each sample location calculated in ARLEQUIN using Kimura 2P gamma 4 model. Red corresponds to F</w:t>
      </w:r>
      <w:r w:rsidRPr="00156E32">
        <w:rPr>
          <w:rFonts w:ascii="Palatino" w:hAnsi="Palatino"/>
          <w:vertAlign w:val="subscript"/>
        </w:rPr>
        <w:t xml:space="preserve">ST </w:t>
      </w:r>
      <w:r w:rsidRPr="00156E32">
        <w:rPr>
          <w:rFonts w:ascii="Palatino" w:hAnsi="Palatino"/>
        </w:rPr>
        <w:t>values below average and green to values above average.</w:t>
      </w:r>
    </w:p>
    <w:p w14:paraId="5B0E0FE1" w14:textId="77777777" w:rsidR="00A12EF9" w:rsidRPr="00156E32" w:rsidRDefault="00A12EF9" w:rsidP="00A12EF9">
      <w:pPr>
        <w:rPr>
          <w:rFonts w:ascii="Palatino" w:hAnsi="Palatino"/>
        </w:rPr>
      </w:pPr>
    </w:p>
    <w:p w14:paraId="4584143D" w14:textId="185144D0" w:rsidR="00A12EF9" w:rsidRDefault="00A12EF9" w:rsidP="00A12EF9">
      <w:pPr>
        <w:rPr>
          <w:rFonts w:ascii="Palatino" w:hAnsi="Palatino"/>
        </w:rPr>
        <w:sectPr w:rsidR="00A12EF9" w:rsidSect="008F0809">
          <w:type w:val="continuous"/>
          <w:pgSz w:w="15840" w:h="12240" w:orient="landscape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0B6D15">
        <w:rPr>
          <w:rFonts w:ascii="Palatino" w:hAnsi="Palatino"/>
          <w:noProof/>
        </w:rPr>
        <w:drawing>
          <wp:anchor distT="0" distB="0" distL="114300" distR="114300" simplePos="0" relativeHeight="251667456" behindDoc="0" locked="0" layoutInCell="1" allowOverlap="1" wp14:anchorId="77093868" wp14:editId="37C5DC3A">
            <wp:simplePos x="0" y="0"/>
            <wp:positionH relativeFrom="column">
              <wp:posOffset>-353695</wp:posOffset>
            </wp:positionH>
            <wp:positionV relativeFrom="paragraph">
              <wp:posOffset>168275</wp:posOffset>
            </wp:positionV>
            <wp:extent cx="8940165" cy="3914775"/>
            <wp:effectExtent l="0" t="0" r="63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94016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C3121" w14:textId="3144A24C" w:rsidR="00821C31" w:rsidRPr="00821C31" w:rsidRDefault="00C7610D" w:rsidP="00821C31">
      <w:pPr>
        <w:spacing w:before="240"/>
        <w:ind w:left="5400"/>
        <w:rPr>
          <w:rFonts w:ascii="Palatino" w:hAnsi="Palatino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54A992C" wp14:editId="712A531F">
            <wp:simplePos x="0" y="0"/>
            <wp:positionH relativeFrom="column">
              <wp:posOffset>-133581</wp:posOffset>
            </wp:positionH>
            <wp:positionV relativeFrom="paragraph">
              <wp:posOffset>-541481</wp:posOffset>
            </wp:positionV>
            <wp:extent cx="3474720" cy="9416996"/>
            <wp:effectExtent l="0" t="0" r="2540" b="0"/>
            <wp:wrapNone/>
            <wp:docPr id="17582220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941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EF9" w:rsidRPr="00156E32">
        <w:rPr>
          <w:rFonts w:ascii="Palatino" w:hAnsi="Palatino"/>
          <w:b/>
          <w:bCs/>
        </w:rPr>
        <w:t>Supplementary Fig</w:t>
      </w:r>
      <w:r w:rsidR="00A12EF9">
        <w:rPr>
          <w:rFonts w:ascii="Palatino" w:hAnsi="Palatino"/>
          <w:b/>
          <w:bCs/>
        </w:rPr>
        <w:t xml:space="preserve">ure </w:t>
      </w:r>
      <w:r w:rsidR="00A12EF9" w:rsidRPr="00156E32">
        <w:rPr>
          <w:rFonts w:ascii="Palatino" w:hAnsi="Palatino"/>
          <w:b/>
          <w:bCs/>
        </w:rPr>
        <w:t>5:</w:t>
      </w:r>
      <w:r w:rsidR="00A12EF9" w:rsidRPr="00156E32">
        <w:rPr>
          <w:rFonts w:ascii="Palatino" w:hAnsi="Palatino"/>
        </w:rPr>
        <w:t xml:space="preserve"> </w:t>
      </w:r>
      <w:r w:rsidR="00821C31" w:rsidRPr="00821C31">
        <w:rPr>
          <w:rFonts w:ascii="Palatino" w:hAnsi="Palatino"/>
        </w:rPr>
        <w:t xml:space="preserve">Maximum likelihood phylogeny of </w:t>
      </w:r>
      <w:r w:rsidR="00821C31" w:rsidRPr="00821C31">
        <w:rPr>
          <w:rFonts w:ascii="Palatino" w:hAnsi="Palatino"/>
          <w:i/>
          <w:iCs/>
        </w:rPr>
        <w:t>Scottnema lindsayae</w:t>
      </w:r>
      <w:r w:rsidR="00821C31" w:rsidRPr="00821C31">
        <w:rPr>
          <w:rFonts w:ascii="Palatino" w:hAnsi="Palatino"/>
        </w:rPr>
        <w:t xml:space="preserve"> COI sequences inferred using IQ-TREE under the HKY+F+G4 model with 10,000 ultrafast bootstrap replicates. Bootstrap support values ≥50% are shown along branches. </w:t>
      </w:r>
      <w:r w:rsidR="00821C31">
        <w:rPr>
          <w:rFonts w:ascii="Palatino" w:hAnsi="Palatino"/>
        </w:rPr>
        <w:t xml:space="preserve"> </w:t>
      </w:r>
      <w:r w:rsidR="00821C31" w:rsidRPr="00821C31">
        <w:rPr>
          <w:rFonts w:ascii="Palatino" w:hAnsi="Palatino"/>
        </w:rPr>
        <w:t xml:space="preserve">Tip labels denote sampling sites and are color-coded by location to match Figure 2. </w:t>
      </w:r>
      <w:r w:rsidR="00821C31">
        <w:rPr>
          <w:rFonts w:ascii="Palatino" w:hAnsi="Palatino"/>
        </w:rPr>
        <w:t xml:space="preserve"> </w:t>
      </w:r>
      <w:r w:rsidR="00821C31" w:rsidRPr="00821C31">
        <w:rPr>
          <w:rFonts w:ascii="Palatino" w:hAnsi="Palatino"/>
        </w:rPr>
        <w:t xml:space="preserve">All sequences were retained to preserve information on within-site variation. </w:t>
      </w:r>
      <w:r w:rsidR="00821C31">
        <w:rPr>
          <w:rFonts w:ascii="Palatino" w:hAnsi="Palatino"/>
        </w:rPr>
        <w:t xml:space="preserve"> </w:t>
      </w:r>
      <w:r w:rsidR="00821C31" w:rsidRPr="00821C31">
        <w:rPr>
          <w:rFonts w:ascii="Palatino" w:hAnsi="Palatino"/>
        </w:rPr>
        <w:t xml:space="preserve">While many internal nodes have low support, this tree </w:t>
      </w:r>
      <w:r w:rsidR="00821C31">
        <w:rPr>
          <w:rFonts w:ascii="Palatino" w:hAnsi="Palatino"/>
        </w:rPr>
        <w:t>is concordant with</w:t>
      </w:r>
      <w:r w:rsidR="00821C31" w:rsidRPr="00821C31">
        <w:rPr>
          <w:rFonts w:ascii="Palatino" w:hAnsi="Palatino"/>
        </w:rPr>
        <w:t xml:space="preserve"> phylogenetic relationships </w:t>
      </w:r>
      <w:r w:rsidR="00821C31">
        <w:rPr>
          <w:rFonts w:ascii="Palatino" w:hAnsi="Palatino"/>
        </w:rPr>
        <w:t>in</w:t>
      </w:r>
      <w:r w:rsidR="00821C31" w:rsidRPr="00821C31">
        <w:rPr>
          <w:rFonts w:ascii="Palatino" w:hAnsi="Palatino"/>
        </w:rPr>
        <w:t xml:space="preserve"> the population-level dendrogram (Figure 5) and haplotype network (Figure 3).</w:t>
      </w:r>
    </w:p>
    <w:p w14:paraId="105CE3DA" w14:textId="714494E7" w:rsidR="00033640" w:rsidRDefault="00033640" w:rsidP="00654E8F">
      <w:pPr>
        <w:spacing w:before="240"/>
      </w:pPr>
    </w:p>
    <w:p w14:paraId="7EE1A740" w14:textId="5C0B8218" w:rsidR="00033640" w:rsidRDefault="00033640" w:rsidP="00654E8F">
      <w:pPr>
        <w:spacing w:before="240"/>
      </w:pPr>
    </w:p>
    <w:p w14:paraId="1B76A1DC" w14:textId="0AA3DECC" w:rsidR="00033640" w:rsidRDefault="00033640" w:rsidP="00654E8F">
      <w:pPr>
        <w:spacing w:before="240"/>
      </w:pPr>
    </w:p>
    <w:p w14:paraId="09C29871" w14:textId="37F43719" w:rsidR="00033640" w:rsidRDefault="00033640" w:rsidP="00654E8F">
      <w:pPr>
        <w:spacing w:before="240"/>
      </w:pPr>
    </w:p>
    <w:p w14:paraId="162627E6" w14:textId="4D53E9CE" w:rsidR="00033640" w:rsidRDefault="00033640" w:rsidP="00654E8F">
      <w:pPr>
        <w:spacing w:before="240"/>
      </w:pPr>
    </w:p>
    <w:p w14:paraId="26DBB9D8" w14:textId="4CDA53AA" w:rsidR="00033640" w:rsidRDefault="00033640" w:rsidP="00654E8F">
      <w:pPr>
        <w:spacing w:before="240"/>
      </w:pPr>
    </w:p>
    <w:p w14:paraId="6D0CD9A0" w14:textId="77777777" w:rsidR="00033640" w:rsidRDefault="00033640" w:rsidP="00654E8F">
      <w:pPr>
        <w:spacing w:before="240"/>
      </w:pPr>
    </w:p>
    <w:p w14:paraId="754ECDF0" w14:textId="7719D84D" w:rsidR="00033640" w:rsidRDefault="00033640" w:rsidP="00654E8F">
      <w:pPr>
        <w:spacing w:before="240"/>
      </w:pPr>
    </w:p>
    <w:p w14:paraId="640B6122" w14:textId="77777777" w:rsidR="00C7610D" w:rsidRDefault="00C7610D" w:rsidP="00654E8F">
      <w:pPr>
        <w:spacing w:before="240"/>
      </w:pPr>
    </w:p>
    <w:p w14:paraId="7274FE65" w14:textId="77777777" w:rsidR="00C7610D" w:rsidRDefault="00C7610D" w:rsidP="00654E8F">
      <w:pPr>
        <w:spacing w:before="240"/>
      </w:pPr>
    </w:p>
    <w:p w14:paraId="5D87D0F5" w14:textId="77777777" w:rsidR="00C7610D" w:rsidRDefault="00C7610D" w:rsidP="00654E8F">
      <w:pPr>
        <w:spacing w:before="240"/>
      </w:pPr>
    </w:p>
    <w:p w14:paraId="40137E5A" w14:textId="77777777" w:rsidR="00C7610D" w:rsidRDefault="00C7610D" w:rsidP="00654E8F">
      <w:pPr>
        <w:spacing w:before="240"/>
      </w:pPr>
    </w:p>
    <w:p w14:paraId="0FAB3DE3" w14:textId="77777777" w:rsidR="00C7610D" w:rsidRDefault="00C7610D" w:rsidP="00654E8F">
      <w:pPr>
        <w:spacing w:before="240"/>
      </w:pPr>
    </w:p>
    <w:p w14:paraId="287B9BF4" w14:textId="77777777" w:rsidR="00C7610D" w:rsidRDefault="00C7610D" w:rsidP="00654E8F">
      <w:pPr>
        <w:spacing w:before="240"/>
      </w:pPr>
    </w:p>
    <w:p w14:paraId="01309686" w14:textId="77777777" w:rsidR="00C7610D" w:rsidRDefault="00C7610D" w:rsidP="00654E8F">
      <w:pPr>
        <w:spacing w:before="240"/>
      </w:pPr>
    </w:p>
    <w:p w14:paraId="0B4D212F" w14:textId="77777777" w:rsidR="00C7610D" w:rsidRDefault="00C7610D" w:rsidP="00654E8F">
      <w:pPr>
        <w:spacing w:before="240"/>
      </w:pPr>
    </w:p>
    <w:p w14:paraId="4E0971EE" w14:textId="77777777" w:rsidR="00C7610D" w:rsidRDefault="00C7610D" w:rsidP="00654E8F">
      <w:pPr>
        <w:spacing w:before="240"/>
      </w:pPr>
    </w:p>
    <w:p w14:paraId="3DED3436" w14:textId="77777777" w:rsidR="00C7610D" w:rsidRDefault="00C7610D" w:rsidP="00654E8F">
      <w:pPr>
        <w:spacing w:before="240"/>
      </w:pPr>
    </w:p>
    <w:p w14:paraId="1838BA25" w14:textId="77777777" w:rsidR="00C7610D" w:rsidRDefault="00C7610D" w:rsidP="00654E8F">
      <w:pPr>
        <w:spacing w:before="240"/>
      </w:pPr>
    </w:p>
    <w:p w14:paraId="5C3599E7" w14:textId="17E44F19" w:rsidR="00033640" w:rsidRDefault="00033640" w:rsidP="00654E8F">
      <w:pPr>
        <w:spacing w:before="240"/>
      </w:pPr>
    </w:p>
    <w:tbl>
      <w:tblPr>
        <w:tblW w:w="9426" w:type="dxa"/>
        <w:tblInd w:w="-90" w:type="dxa"/>
        <w:tblLook w:val="04A0" w:firstRow="1" w:lastRow="0" w:firstColumn="1" w:lastColumn="0" w:noHBand="0" w:noVBand="1"/>
      </w:tblPr>
      <w:tblGrid>
        <w:gridCol w:w="6188"/>
        <w:gridCol w:w="600"/>
        <w:gridCol w:w="980"/>
        <w:gridCol w:w="718"/>
        <w:gridCol w:w="940"/>
      </w:tblGrid>
      <w:tr w:rsidR="00A12EF9" w:rsidRPr="00A12EF9" w14:paraId="1172D10A" w14:textId="77777777" w:rsidTr="00A12EF9">
        <w:trPr>
          <w:trHeight w:val="320"/>
        </w:trPr>
        <w:tc>
          <w:tcPr>
            <w:tcW w:w="6188" w:type="dxa"/>
            <w:tcBorders>
              <w:left w:val="nil"/>
              <w:bottom w:val="single" w:sz="4" w:space="0" w:color="000000"/>
              <w:right w:val="nil"/>
            </w:tcBorders>
            <w:shd w:val="clear" w:color="000000" w:fill="E7E6E6"/>
            <w:noWrap/>
            <w:vAlign w:val="bottom"/>
            <w:hideMark/>
          </w:tcPr>
          <w:p w14:paraId="30188113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b/>
                <w:bCs/>
                <w:color w:val="000000"/>
                <w:szCs w:val="24"/>
              </w:rPr>
              <w:t>Within population F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7E6E6"/>
            <w:noWrap/>
            <w:vAlign w:val="bottom"/>
            <w:hideMark/>
          </w:tcPr>
          <w:p w14:paraId="371C839B" w14:textId="77777777" w:rsidR="00A12EF9" w:rsidRPr="00A12EF9" w:rsidRDefault="00A12EF9" w:rsidP="00A12EF9">
            <w:pPr>
              <w:spacing w:before="0" w:after="0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7E6E6"/>
            <w:noWrap/>
            <w:vAlign w:val="bottom"/>
            <w:hideMark/>
          </w:tcPr>
          <w:p w14:paraId="5BF192A5" w14:textId="77777777" w:rsidR="00A12EF9" w:rsidRPr="00A12EF9" w:rsidRDefault="00A12EF9" w:rsidP="00A12EF9">
            <w:pPr>
              <w:spacing w:before="0" w:after="0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7E6E6"/>
            <w:noWrap/>
            <w:vAlign w:val="bottom"/>
            <w:hideMark/>
          </w:tcPr>
          <w:p w14:paraId="5D93ACC4" w14:textId="77777777" w:rsidR="00A12EF9" w:rsidRPr="00A12EF9" w:rsidRDefault="00A12EF9" w:rsidP="00A12EF9">
            <w:pPr>
              <w:spacing w:before="0" w:after="0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noWrap/>
            <w:vAlign w:val="bottom"/>
            <w:hideMark/>
          </w:tcPr>
          <w:p w14:paraId="0557B978" w14:textId="77777777" w:rsidR="00A12EF9" w:rsidRPr="00A12EF9" w:rsidRDefault="00A12EF9" w:rsidP="00A12EF9">
            <w:pPr>
              <w:spacing w:before="0" w:after="0"/>
              <w:rPr>
                <w:rFonts w:ascii="Calibri" w:eastAsia="Times New Roman" w:hAnsi="Calibri" w:cs="Calibri"/>
                <w:color w:val="000000"/>
                <w:szCs w:val="24"/>
              </w:rPr>
            </w:pPr>
          </w:p>
        </w:tc>
      </w:tr>
      <w:tr w:rsidR="00A12EF9" w:rsidRPr="00A12EF9" w14:paraId="61B2E0BC" w14:textId="77777777" w:rsidTr="00AE17DA">
        <w:trPr>
          <w:trHeight w:val="320"/>
        </w:trPr>
        <w:tc>
          <w:tcPr>
            <w:tcW w:w="61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AEAAAA"/>
            <w:noWrap/>
            <w:vAlign w:val="bottom"/>
            <w:hideMark/>
          </w:tcPr>
          <w:p w14:paraId="7CCA390E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b/>
                <w:bCs/>
                <w:color w:val="000000"/>
                <w:szCs w:val="24"/>
              </w:rPr>
              <w:t>Model parameters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AEAAAA"/>
            <w:noWrap/>
            <w:vAlign w:val="center"/>
            <w:hideMark/>
          </w:tcPr>
          <w:p w14:paraId="74FBD8C6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4"/>
              </w:rPr>
            </w:pPr>
            <w:proofErr w:type="spellStart"/>
            <w:r w:rsidRPr="00A12EF9">
              <w:rPr>
                <w:rFonts w:ascii="Palatino" w:eastAsia="Times New Roman" w:hAnsi="Palatino" w:cs="Calibri"/>
                <w:b/>
                <w:bCs/>
                <w:color w:val="000000"/>
                <w:szCs w:val="24"/>
              </w:rPr>
              <w:t>df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AEAAAA"/>
            <w:noWrap/>
            <w:vAlign w:val="bottom"/>
            <w:hideMark/>
          </w:tcPr>
          <w:p w14:paraId="7CB82C85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b/>
                <w:bCs/>
                <w:color w:val="000000"/>
                <w:szCs w:val="24"/>
              </w:rPr>
              <w:t>AIC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AEAAAA"/>
            <w:noWrap/>
            <w:vAlign w:val="bottom"/>
            <w:hideMark/>
          </w:tcPr>
          <w:p w14:paraId="4090EF9D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b/>
                <w:bCs/>
                <w:color w:val="000000"/>
                <w:szCs w:val="24"/>
              </w:rPr>
              <w:t>∆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EAAAA"/>
            <w:noWrap/>
            <w:vAlign w:val="bottom"/>
            <w:hideMark/>
          </w:tcPr>
          <w:p w14:paraId="13453946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b/>
                <w:bCs/>
                <w:color w:val="000000"/>
                <w:szCs w:val="24"/>
              </w:rPr>
              <w:t>Weight</w:t>
            </w:r>
          </w:p>
        </w:tc>
      </w:tr>
      <w:tr w:rsidR="00A12EF9" w:rsidRPr="00A12EF9" w14:paraId="24517B02" w14:textId="77777777" w:rsidTr="00AE17DA">
        <w:trPr>
          <w:trHeight w:val="320"/>
        </w:trPr>
        <w:tc>
          <w:tcPr>
            <w:tcW w:w="6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46FE1" w14:textId="77777777" w:rsidR="00A12EF9" w:rsidRPr="00A12EF9" w:rsidRDefault="00A12EF9" w:rsidP="00A12EF9">
            <w:pPr>
              <w:spacing w:before="0" w:after="0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Elevation + Soil Moisture + Elevation × Soil Moisture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4CD92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Palatino" w:eastAsia="Times New Roman" w:hAnsi="Palatino" w:cs="Calibri"/>
                <w:color w:val="000000"/>
                <w:szCs w:val="24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F5B23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139.62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84CB9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40430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0.37</w:t>
            </w:r>
          </w:p>
        </w:tc>
      </w:tr>
      <w:tr w:rsidR="00A12EF9" w:rsidRPr="00A12EF9" w14:paraId="3B765D60" w14:textId="77777777" w:rsidTr="00AE17DA">
        <w:trPr>
          <w:trHeight w:val="320"/>
        </w:trPr>
        <w:tc>
          <w:tcPr>
            <w:tcW w:w="6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8BFD6" w14:textId="77777777" w:rsidR="00A12EF9" w:rsidRPr="00A12EF9" w:rsidRDefault="00A12EF9" w:rsidP="00A12EF9">
            <w:pPr>
              <w:spacing w:before="0" w:after="0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Elevation + Soil Moisture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452DA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Palatino" w:eastAsia="Times New Roman" w:hAnsi="Palatino" w:cs="Calibri"/>
                <w:color w:val="000000"/>
                <w:szCs w:val="24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B546E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141.49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2D4A1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1.87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40811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0.15</w:t>
            </w:r>
          </w:p>
        </w:tc>
      </w:tr>
      <w:tr w:rsidR="00A12EF9" w:rsidRPr="00A12EF9" w14:paraId="4FBC3031" w14:textId="77777777" w:rsidTr="00AE17DA">
        <w:trPr>
          <w:trHeight w:val="320"/>
        </w:trPr>
        <w:tc>
          <w:tcPr>
            <w:tcW w:w="6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9069D" w14:textId="77777777" w:rsidR="00A12EF9" w:rsidRPr="00A12EF9" w:rsidRDefault="00A12EF9" w:rsidP="00A12EF9">
            <w:pPr>
              <w:spacing w:before="0" w:after="0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Elevation + Glacial History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F8D99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Palatino" w:eastAsia="Times New Roman" w:hAnsi="Palatino" w:cs="Calibri"/>
                <w:color w:val="000000"/>
                <w:szCs w:val="24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81B40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142.34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A12AF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2.73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B9266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0.09</w:t>
            </w:r>
          </w:p>
        </w:tc>
      </w:tr>
      <w:tr w:rsidR="00A12EF9" w:rsidRPr="00A12EF9" w14:paraId="384CCAAD" w14:textId="77777777" w:rsidTr="00AE17DA">
        <w:trPr>
          <w:trHeight w:val="320"/>
        </w:trPr>
        <w:tc>
          <w:tcPr>
            <w:tcW w:w="6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1992D" w14:textId="77777777" w:rsidR="00A12EF9" w:rsidRPr="00A12EF9" w:rsidRDefault="00A12EF9" w:rsidP="00A12EF9">
            <w:pPr>
              <w:spacing w:before="0" w:after="0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Elevation + EC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E10DD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Palatino" w:eastAsia="Times New Roman" w:hAnsi="Palatino" w:cs="Calibri"/>
                <w:color w:val="000000"/>
                <w:szCs w:val="24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9CCFF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142.34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A285B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2.73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AFD1A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0.10</w:t>
            </w:r>
          </w:p>
        </w:tc>
      </w:tr>
      <w:tr w:rsidR="00A12EF9" w:rsidRPr="00A12EF9" w14:paraId="5391747D" w14:textId="77777777" w:rsidTr="00AE17DA">
        <w:trPr>
          <w:trHeight w:val="320"/>
        </w:trPr>
        <w:tc>
          <w:tcPr>
            <w:tcW w:w="6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82EFA" w14:textId="77777777" w:rsidR="00A12EF9" w:rsidRPr="00A12EF9" w:rsidRDefault="00A12EF9" w:rsidP="00A12EF9">
            <w:pPr>
              <w:spacing w:before="0" w:after="0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Glacial History + EC + Glacial History × EC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F2EBF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Palatino" w:eastAsia="Times New Roman" w:hAnsi="Palatino" w:cs="Calibri"/>
                <w:color w:val="000000"/>
                <w:szCs w:val="24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12E07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143.80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F97CF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4.18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FD529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0.05</w:t>
            </w:r>
          </w:p>
        </w:tc>
      </w:tr>
      <w:tr w:rsidR="00A12EF9" w:rsidRPr="00A12EF9" w14:paraId="2CEE0C77" w14:textId="77777777" w:rsidTr="00AE17DA">
        <w:trPr>
          <w:trHeight w:val="320"/>
        </w:trPr>
        <w:tc>
          <w:tcPr>
            <w:tcW w:w="6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EBD26" w14:textId="77777777" w:rsidR="00A12EF9" w:rsidRPr="00A12EF9" w:rsidRDefault="00A12EF9" w:rsidP="00A12EF9">
            <w:pPr>
              <w:spacing w:before="0" w:after="0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Elevation + EC + Elevation × EC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B1733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Palatino" w:eastAsia="Times New Roman" w:hAnsi="Palatino" w:cs="Calibri"/>
                <w:color w:val="000000"/>
                <w:szCs w:val="24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5C270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143.81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12464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4.19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E0B23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0.05</w:t>
            </w:r>
          </w:p>
        </w:tc>
      </w:tr>
      <w:tr w:rsidR="00A12EF9" w:rsidRPr="00A12EF9" w14:paraId="3EFD9E41" w14:textId="77777777" w:rsidTr="00AE17DA">
        <w:trPr>
          <w:trHeight w:val="320"/>
        </w:trPr>
        <w:tc>
          <w:tcPr>
            <w:tcW w:w="6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10766" w14:textId="77777777" w:rsidR="00A12EF9" w:rsidRPr="00A12EF9" w:rsidRDefault="00A12EF9" w:rsidP="00A12EF9">
            <w:pPr>
              <w:spacing w:before="0" w:after="0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Glacial History + Soil Moisture + Glacial History × Soil Moisture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5A98B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Palatino" w:eastAsia="Times New Roman" w:hAnsi="Palatino" w:cs="Calibri"/>
                <w:color w:val="000000"/>
                <w:szCs w:val="24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6435D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144.24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32904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4.62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95D51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0.04</w:t>
            </w:r>
          </w:p>
        </w:tc>
      </w:tr>
      <w:tr w:rsidR="00A12EF9" w:rsidRPr="00A12EF9" w14:paraId="77BDD267" w14:textId="77777777" w:rsidTr="00AE17DA">
        <w:trPr>
          <w:trHeight w:val="320"/>
        </w:trPr>
        <w:tc>
          <w:tcPr>
            <w:tcW w:w="6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CF570" w14:textId="77777777" w:rsidR="00A12EF9" w:rsidRPr="00A12EF9" w:rsidRDefault="00A12EF9" w:rsidP="00A12EF9">
            <w:pPr>
              <w:spacing w:before="0" w:after="0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Elevation + Glacial History + Soil Moisture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08AA6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Palatino" w:eastAsia="Times New Roman" w:hAnsi="Palatino" w:cs="Calibri"/>
                <w:color w:val="000000"/>
                <w:szCs w:val="24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3EEA8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144.46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7492C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4.84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EE1EC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0.03</w:t>
            </w:r>
          </w:p>
        </w:tc>
      </w:tr>
      <w:tr w:rsidR="00A12EF9" w:rsidRPr="00A12EF9" w14:paraId="3C343B35" w14:textId="77777777" w:rsidTr="00AE17DA">
        <w:trPr>
          <w:trHeight w:val="320"/>
        </w:trPr>
        <w:tc>
          <w:tcPr>
            <w:tcW w:w="6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DB80C" w14:textId="77777777" w:rsidR="00A12EF9" w:rsidRPr="00A12EF9" w:rsidRDefault="00A12EF9" w:rsidP="00A12EF9">
            <w:pPr>
              <w:spacing w:before="0" w:after="0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Elevation + Glacial History + Elevation x Glacial History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A7D4E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Palatino" w:eastAsia="Times New Roman" w:hAnsi="Palatino" w:cs="Calibri"/>
                <w:color w:val="000000"/>
                <w:szCs w:val="24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5BDC1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144.86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D533C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5.24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EDF2A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0.03</w:t>
            </w:r>
          </w:p>
        </w:tc>
      </w:tr>
      <w:tr w:rsidR="00A12EF9" w:rsidRPr="00A12EF9" w14:paraId="1AC9FD5B" w14:textId="77777777" w:rsidTr="00AE17DA">
        <w:trPr>
          <w:trHeight w:val="320"/>
        </w:trPr>
        <w:tc>
          <w:tcPr>
            <w:tcW w:w="6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02EC8" w14:textId="77777777" w:rsidR="00A12EF9" w:rsidRPr="00A12EF9" w:rsidRDefault="00A12EF9" w:rsidP="00A12EF9">
            <w:pPr>
              <w:spacing w:before="0" w:after="0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Glacial History + Soil Moisture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F6FEB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Palatino" w:eastAsia="Times New Roman" w:hAnsi="Palatino" w:cs="Calibri"/>
                <w:color w:val="000000"/>
                <w:szCs w:val="24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56C3B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145.05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5CF74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5.43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45B94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0.02</w:t>
            </w:r>
          </w:p>
        </w:tc>
      </w:tr>
      <w:tr w:rsidR="00A12EF9" w:rsidRPr="00A12EF9" w14:paraId="38233955" w14:textId="77777777" w:rsidTr="00AE17DA">
        <w:trPr>
          <w:trHeight w:val="320"/>
        </w:trPr>
        <w:tc>
          <w:tcPr>
            <w:tcW w:w="6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95590" w14:textId="77777777" w:rsidR="00A12EF9" w:rsidRPr="00A12EF9" w:rsidRDefault="00A12EF9" w:rsidP="00A12EF9">
            <w:pPr>
              <w:spacing w:before="0" w:after="0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Glacial History + EC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4566B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Palatino" w:eastAsia="Times New Roman" w:hAnsi="Palatino" w:cs="Calibri"/>
                <w:color w:val="000000"/>
                <w:szCs w:val="24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4304B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145.49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D9CE4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5.87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8A307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0.02</w:t>
            </w:r>
          </w:p>
        </w:tc>
      </w:tr>
      <w:tr w:rsidR="00A12EF9" w:rsidRPr="00A12EF9" w14:paraId="6046806D" w14:textId="77777777" w:rsidTr="00AE17DA">
        <w:trPr>
          <w:trHeight w:val="320"/>
        </w:trPr>
        <w:tc>
          <w:tcPr>
            <w:tcW w:w="6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B3A09" w14:textId="77777777" w:rsidR="00A12EF9" w:rsidRPr="00A12EF9" w:rsidRDefault="00A12EF9" w:rsidP="00A12EF9">
            <w:pPr>
              <w:spacing w:before="0" w:after="0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Glacial History + Distance to the Coast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E4209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Palatino" w:eastAsia="Times New Roman" w:hAnsi="Palatino" w:cs="Calibri"/>
                <w:color w:val="000000"/>
                <w:szCs w:val="24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83A25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145.55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B8657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5.94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D9CD5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0.02</w:t>
            </w:r>
          </w:p>
        </w:tc>
      </w:tr>
      <w:tr w:rsidR="00A12EF9" w:rsidRPr="00A12EF9" w14:paraId="5950E5C5" w14:textId="77777777" w:rsidTr="00AE17DA">
        <w:trPr>
          <w:trHeight w:val="320"/>
        </w:trPr>
        <w:tc>
          <w:tcPr>
            <w:tcW w:w="6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9C8EA" w14:textId="77777777" w:rsidR="00A12EF9" w:rsidRPr="00A12EF9" w:rsidRDefault="00A12EF9" w:rsidP="00A12EF9">
            <w:pPr>
              <w:spacing w:before="0" w:after="0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 xml:space="preserve">Glacial History + </w:t>
            </w:r>
            <w:proofErr w:type="spellStart"/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Dist</w:t>
            </w:r>
            <w:proofErr w:type="spellEnd"/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 xml:space="preserve"> to Coast + Glacial History x </w:t>
            </w:r>
            <w:proofErr w:type="spellStart"/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Dist</w:t>
            </w:r>
            <w:proofErr w:type="spellEnd"/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 xml:space="preserve"> to Coast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D8163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Palatino" w:eastAsia="Times New Roman" w:hAnsi="Palatino" w:cs="Calibri"/>
                <w:color w:val="000000"/>
                <w:szCs w:val="24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99EA3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145.75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7ADCD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6.14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38277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0.02</w:t>
            </w:r>
          </w:p>
        </w:tc>
      </w:tr>
      <w:tr w:rsidR="00A12EF9" w:rsidRPr="00A12EF9" w14:paraId="68E16435" w14:textId="77777777" w:rsidTr="00AE17DA">
        <w:trPr>
          <w:trHeight w:val="320"/>
        </w:trPr>
        <w:tc>
          <w:tcPr>
            <w:tcW w:w="6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BAEE8" w14:textId="77777777" w:rsidR="00A12EF9" w:rsidRPr="00A12EF9" w:rsidRDefault="00A12EF9" w:rsidP="00A12EF9">
            <w:pPr>
              <w:spacing w:before="0" w:after="0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 xml:space="preserve">Soil Moisture + </w:t>
            </w:r>
            <w:proofErr w:type="spellStart"/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Dist</w:t>
            </w:r>
            <w:proofErr w:type="spellEnd"/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 xml:space="preserve"> to Coast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1A2D0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Palatino" w:eastAsia="Times New Roman" w:hAnsi="Palatino" w:cs="Calibri"/>
                <w:color w:val="000000"/>
                <w:szCs w:val="24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01008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147.25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3D028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7.64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572CA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0.01</w:t>
            </w:r>
          </w:p>
        </w:tc>
      </w:tr>
      <w:tr w:rsidR="00A12EF9" w:rsidRPr="00A12EF9" w14:paraId="50CC4FCB" w14:textId="77777777" w:rsidTr="00AE17DA">
        <w:trPr>
          <w:trHeight w:val="320"/>
        </w:trPr>
        <w:tc>
          <w:tcPr>
            <w:tcW w:w="6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E2145" w14:textId="77777777" w:rsidR="00A12EF9" w:rsidRPr="00A12EF9" w:rsidRDefault="00A12EF9" w:rsidP="00A12EF9">
            <w:pPr>
              <w:spacing w:before="0" w:after="0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Soil Moisture + EC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F20A4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Palatino" w:eastAsia="Times New Roman" w:hAnsi="Palatino" w:cs="Calibri"/>
                <w:color w:val="000000"/>
                <w:szCs w:val="24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425D9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147.82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CA963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8.20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AED3F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0.01</w:t>
            </w:r>
          </w:p>
        </w:tc>
      </w:tr>
      <w:tr w:rsidR="00A12EF9" w:rsidRPr="00A12EF9" w14:paraId="44E23C53" w14:textId="77777777" w:rsidTr="00AE17DA">
        <w:trPr>
          <w:trHeight w:val="320"/>
        </w:trPr>
        <w:tc>
          <w:tcPr>
            <w:tcW w:w="6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E0AA5" w14:textId="77777777" w:rsidR="00A12EF9" w:rsidRPr="00A12EF9" w:rsidRDefault="00A12EF9" w:rsidP="00A12EF9">
            <w:pPr>
              <w:spacing w:before="0" w:after="0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Distance to Coast + EC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B2500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Palatino" w:eastAsia="Times New Roman" w:hAnsi="Palatino" w:cs="Calibri"/>
                <w:color w:val="000000"/>
                <w:szCs w:val="24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7284D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148.54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1C766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8.92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B5B17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0.00</w:t>
            </w:r>
          </w:p>
        </w:tc>
      </w:tr>
      <w:tr w:rsidR="00A12EF9" w:rsidRPr="00A12EF9" w14:paraId="739B50A4" w14:textId="77777777" w:rsidTr="00AE17DA">
        <w:trPr>
          <w:trHeight w:val="320"/>
        </w:trPr>
        <w:tc>
          <w:tcPr>
            <w:tcW w:w="6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1141E" w14:textId="77777777" w:rsidR="00A12EF9" w:rsidRPr="00A12EF9" w:rsidRDefault="00A12EF9" w:rsidP="00A12EF9">
            <w:pPr>
              <w:spacing w:before="0" w:after="0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 xml:space="preserve">Soil Moisture + </w:t>
            </w:r>
            <w:proofErr w:type="spellStart"/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Dist</w:t>
            </w:r>
            <w:proofErr w:type="spellEnd"/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 xml:space="preserve"> to Coast + Soil Moisture x </w:t>
            </w:r>
            <w:proofErr w:type="spellStart"/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Dist</w:t>
            </w:r>
            <w:proofErr w:type="spellEnd"/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 xml:space="preserve"> to Coast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DA62E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Palatino" w:eastAsia="Times New Roman" w:hAnsi="Palatino" w:cs="Calibri"/>
                <w:color w:val="000000"/>
                <w:szCs w:val="24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D000A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148.61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7447D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9.00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B6CD8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0.00</w:t>
            </w:r>
          </w:p>
        </w:tc>
      </w:tr>
      <w:tr w:rsidR="00A12EF9" w:rsidRPr="00A12EF9" w14:paraId="583BD90C" w14:textId="77777777" w:rsidTr="00AE17DA">
        <w:trPr>
          <w:trHeight w:val="320"/>
        </w:trPr>
        <w:tc>
          <w:tcPr>
            <w:tcW w:w="6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189EF" w14:textId="77777777" w:rsidR="00A12EF9" w:rsidRPr="00A12EF9" w:rsidRDefault="00A12EF9" w:rsidP="00A12EF9">
            <w:pPr>
              <w:spacing w:before="0" w:after="0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Soil Moisture + EC + Soil Moisture x EC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54E19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Palatino" w:eastAsia="Times New Roman" w:hAnsi="Palatino" w:cs="Calibri"/>
                <w:color w:val="000000"/>
                <w:szCs w:val="24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1D85D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150.27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66C56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10.65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6DF29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0.00</w:t>
            </w:r>
          </w:p>
        </w:tc>
      </w:tr>
      <w:tr w:rsidR="00A12EF9" w:rsidRPr="00A12EF9" w14:paraId="1F06C9A1" w14:textId="77777777" w:rsidTr="00AE17DA">
        <w:trPr>
          <w:trHeight w:val="320"/>
        </w:trPr>
        <w:tc>
          <w:tcPr>
            <w:tcW w:w="6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028132" w14:textId="77777777" w:rsidR="00A12EF9" w:rsidRPr="00A12EF9" w:rsidRDefault="00A12EF9" w:rsidP="00A12EF9">
            <w:pPr>
              <w:spacing w:before="0" w:after="0"/>
              <w:rPr>
                <w:rFonts w:ascii="Calibri" w:eastAsia="Times New Roman" w:hAnsi="Calibri" w:cs="Calibri"/>
                <w:color w:val="000000"/>
                <w:szCs w:val="24"/>
              </w:rPr>
            </w:pPr>
            <w:proofErr w:type="spellStart"/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Dist</w:t>
            </w:r>
            <w:proofErr w:type="spellEnd"/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 xml:space="preserve"> to Coast + EC + </w:t>
            </w:r>
            <w:proofErr w:type="spellStart"/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Dist</w:t>
            </w:r>
            <w:proofErr w:type="spellEnd"/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 xml:space="preserve"> to Coast x EC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231ADA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Palatino" w:eastAsia="Times New Roman" w:hAnsi="Palatino" w:cs="Calibri"/>
                <w:color w:val="000000"/>
                <w:szCs w:val="24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CA062C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151.63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5B8BE4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12.01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1295B9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0.00</w:t>
            </w:r>
          </w:p>
        </w:tc>
      </w:tr>
      <w:tr w:rsidR="00A12EF9" w:rsidRPr="00A12EF9" w14:paraId="7FBECCCE" w14:textId="77777777" w:rsidTr="00A12EF9">
        <w:trPr>
          <w:trHeight w:val="320"/>
        </w:trPr>
        <w:tc>
          <w:tcPr>
            <w:tcW w:w="61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E7E6E6"/>
            <w:noWrap/>
            <w:vAlign w:val="bottom"/>
            <w:hideMark/>
          </w:tcPr>
          <w:p w14:paraId="6271DCDC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b/>
                <w:bCs/>
                <w:color w:val="000000"/>
                <w:szCs w:val="24"/>
              </w:rPr>
              <w:t>Haplotype Diversity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7E6E6"/>
            <w:noWrap/>
            <w:vAlign w:val="bottom"/>
            <w:hideMark/>
          </w:tcPr>
          <w:p w14:paraId="4532C6AD" w14:textId="77777777" w:rsidR="00A12EF9" w:rsidRPr="00A12EF9" w:rsidRDefault="00A12EF9" w:rsidP="00A12EF9">
            <w:pPr>
              <w:spacing w:before="0" w:after="0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7E6E6"/>
            <w:noWrap/>
            <w:vAlign w:val="bottom"/>
            <w:hideMark/>
          </w:tcPr>
          <w:p w14:paraId="47FCC41F" w14:textId="77777777" w:rsidR="00A12EF9" w:rsidRPr="00A12EF9" w:rsidRDefault="00A12EF9" w:rsidP="00A12EF9">
            <w:pPr>
              <w:spacing w:before="0" w:after="0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7E6E6"/>
            <w:noWrap/>
            <w:vAlign w:val="bottom"/>
            <w:hideMark/>
          </w:tcPr>
          <w:p w14:paraId="46FCBAF8" w14:textId="77777777" w:rsidR="00A12EF9" w:rsidRPr="00A12EF9" w:rsidRDefault="00A12EF9" w:rsidP="00A12EF9">
            <w:pPr>
              <w:spacing w:before="0" w:after="0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7E6E6"/>
            <w:noWrap/>
            <w:vAlign w:val="bottom"/>
            <w:hideMark/>
          </w:tcPr>
          <w:p w14:paraId="689D9089" w14:textId="77777777" w:rsidR="00A12EF9" w:rsidRPr="00A12EF9" w:rsidRDefault="00A12EF9" w:rsidP="00A12EF9">
            <w:pPr>
              <w:spacing w:before="0" w:after="0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 </w:t>
            </w:r>
          </w:p>
        </w:tc>
      </w:tr>
      <w:tr w:rsidR="00A12EF9" w:rsidRPr="00A12EF9" w14:paraId="38DA6FEB" w14:textId="77777777" w:rsidTr="00AE17DA">
        <w:trPr>
          <w:trHeight w:val="320"/>
        </w:trPr>
        <w:tc>
          <w:tcPr>
            <w:tcW w:w="61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AEAAAA"/>
            <w:noWrap/>
            <w:vAlign w:val="bottom"/>
            <w:hideMark/>
          </w:tcPr>
          <w:p w14:paraId="55C3F066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b/>
                <w:bCs/>
                <w:color w:val="000000"/>
                <w:szCs w:val="24"/>
              </w:rPr>
              <w:t>Model parameters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AEAAAA"/>
            <w:noWrap/>
            <w:vAlign w:val="center"/>
            <w:hideMark/>
          </w:tcPr>
          <w:p w14:paraId="58EA52BE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4"/>
              </w:rPr>
            </w:pPr>
            <w:proofErr w:type="spellStart"/>
            <w:r w:rsidRPr="00A12EF9">
              <w:rPr>
                <w:rFonts w:ascii="Palatino" w:eastAsia="Times New Roman" w:hAnsi="Palatino" w:cs="Calibri"/>
                <w:b/>
                <w:bCs/>
                <w:color w:val="000000"/>
                <w:szCs w:val="24"/>
              </w:rPr>
              <w:t>df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AEAAAA"/>
            <w:noWrap/>
            <w:vAlign w:val="bottom"/>
            <w:hideMark/>
          </w:tcPr>
          <w:p w14:paraId="30752D20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b/>
                <w:bCs/>
                <w:color w:val="000000"/>
                <w:szCs w:val="24"/>
              </w:rPr>
              <w:t>AIC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AEAAAA"/>
            <w:noWrap/>
            <w:vAlign w:val="bottom"/>
            <w:hideMark/>
          </w:tcPr>
          <w:p w14:paraId="1A50DFE5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b/>
                <w:bCs/>
                <w:color w:val="000000"/>
                <w:szCs w:val="24"/>
              </w:rPr>
              <w:t>∆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D0CECE"/>
            </w:tcBorders>
            <w:shd w:val="clear" w:color="000000" w:fill="AEAAAA"/>
            <w:noWrap/>
            <w:vAlign w:val="bottom"/>
            <w:hideMark/>
          </w:tcPr>
          <w:p w14:paraId="2BAA21AB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b/>
                <w:bCs/>
                <w:color w:val="000000"/>
                <w:szCs w:val="24"/>
              </w:rPr>
              <w:t>Weight</w:t>
            </w:r>
          </w:p>
        </w:tc>
      </w:tr>
      <w:tr w:rsidR="00A12EF9" w:rsidRPr="00A12EF9" w14:paraId="5E02D7B2" w14:textId="77777777" w:rsidTr="00AE17DA">
        <w:trPr>
          <w:trHeight w:val="320"/>
        </w:trPr>
        <w:tc>
          <w:tcPr>
            <w:tcW w:w="6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45932" w14:textId="77777777" w:rsidR="00A12EF9" w:rsidRPr="00A12EF9" w:rsidRDefault="00A12EF9" w:rsidP="00A12EF9">
            <w:pPr>
              <w:spacing w:before="0" w:after="0"/>
              <w:rPr>
                <w:rFonts w:ascii="Calibri" w:eastAsia="Times New Roman" w:hAnsi="Calibri" w:cs="Calibri"/>
                <w:color w:val="000000"/>
                <w:szCs w:val="24"/>
              </w:rPr>
            </w:pPr>
            <w:proofErr w:type="spellStart"/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Elevtion</w:t>
            </w:r>
            <w:proofErr w:type="spellEnd"/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 xml:space="preserve"> + Glacial History + Elevation x Glacial History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EB04D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Palatino" w:eastAsia="Times New Roman" w:hAnsi="Palatino" w:cs="Calibri"/>
                <w:color w:val="000000"/>
                <w:szCs w:val="24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E4B57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2.63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D52D9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02D9E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0.76</w:t>
            </w:r>
          </w:p>
        </w:tc>
      </w:tr>
      <w:tr w:rsidR="00A12EF9" w:rsidRPr="00A12EF9" w14:paraId="7CBFEC97" w14:textId="77777777" w:rsidTr="00AE17DA">
        <w:trPr>
          <w:trHeight w:val="320"/>
        </w:trPr>
        <w:tc>
          <w:tcPr>
            <w:tcW w:w="6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9A494" w14:textId="77777777" w:rsidR="00A12EF9" w:rsidRPr="00A12EF9" w:rsidRDefault="00A12EF9" w:rsidP="00A12EF9">
            <w:pPr>
              <w:spacing w:before="0" w:after="0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 xml:space="preserve">Elevation + </w:t>
            </w:r>
            <w:proofErr w:type="spellStart"/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Galcial</w:t>
            </w:r>
            <w:proofErr w:type="spellEnd"/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 xml:space="preserve"> History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B7E3C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Palatino" w:eastAsia="Times New Roman" w:hAnsi="Palatino" w:cs="Calibri"/>
                <w:color w:val="000000"/>
                <w:szCs w:val="24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68DAE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5.43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6036E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2.80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E8E25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0.19</w:t>
            </w:r>
          </w:p>
        </w:tc>
      </w:tr>
      <w:tr w:rsidR="00A12EF9" w:rsidRPr="00A12EF9" w14:paraId="71107685" w14:textId="77777777" w:rsidTr="00AE17DA">
        <w:trPr>
          <w:trHeight w:val="320"/>
        </w:trPr>
        <w:tc>
          <w:tcPr>
            <w:tcW w:w="6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4642C" w14:textId="77777777" w:rsidR="00A12EF9" w:rsidRPr="00A12EF9" w:rsidRDefault="00A12EF9" w:rsidP="00A12EF9">
            <w:pPr>
              <w:spacing w:before="0" w:after="0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Elevation + Soil Moisture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3EDFB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Palatino" w:eastAsia="Times New Roman" w:hAnsi="Palatino" w:cs="Calibri"/>
                <w:color w:val="000000"/>
                <w:szCs w:val="24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DBC02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8.52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25C16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5.89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39D26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0.04</w:t>
            </w:r>
          </w:p>
        </w:tc>
      </w:tr>
      <w:tr w:rsidR="00A12EF9" w:rsidRPr="00A12EF9" w14:paraId="17DDFBEC" w14:textId="77777777" w:rsidTr="00AE17DA">
        <w:trPr>
          <w:trHeight w:val="320"/>
        </w:trPr>
        <w:tc>
          <w:tcPr>
            <w:tcW w:w="6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FC39B" w14:textId="77777777" w:rsidR="00A12EF9" w:rsidRPr="00A12EF9" w:rsidRDefault="00A12EF9" w:rsidP="00A12EF9">
            <w:pPr>
              <w:spacing w:before="0" w:after="0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Elevation + EC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FE275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Palatino" w:eastAsia="Times New Roman" w:hAnsi="Palatino" w:cs="Calibri"/>
                <w:color w:val="000000"/>
                <w:szCs w:val="24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F717B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12.95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14065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10.31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02BD2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0.00</w:t>
            </w:r>
          </w:p>
        </w:tc>
      </w:tr>
      <w:tr w:rsidR="00A12EF9" w:rsidRPr="00A12EF9" w14:paraId="6E143610" w14:textId="77777777" w:rsidTr="00AE17DA">
        <w:trPr>
          <w:trHeight w:val="320"/>
        </w:trPr>
        <w:tc>
          <w:tcPr>
            <w:tcW w:w="6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63E1D" w14:textId="77777777" w:rsidR="00A12EF9" w:rsidRPr="00A12EF9" w:rsidRDefault="00A12EF9" w:rsidP="00A12EF9">
            <w:pPr>
              <w:spacing w:before="0" w:after="0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Elevation + Soil Moisture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9ACEA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Palatino" w:eastAsia="Times New Roman" w:hAnsi="Palatino" w:cs="Calibri"/>
                <w:color w:val="000000"/>
                <w:szCs w:val="24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B4055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13.18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FE6FA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10.54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CFD74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0.00</w:t>
            </w:r>
          </w:p>
        </w:tc>
      </w:tr>
      <w:tr w:rsidR="00A12EF9" w:rsidRPr="00A12EF9" w14:paraId="71BFD23F" w14:textId="77777777" w:rsidTr="00AE17DA">
        <w:trPr>
          <w:trHeight w:val="320"/>
        </w:trPr>
        <w:tc>
          <w:tcPr>
            <w:tcW w:w="6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AE572" w14:textId="77777777" w:rsidR="00A12EF9" w:rsidRPr="00A12EF9" w:rsidRDefault="00A12EF9" w:rsidP="00A12EF9">
            <w:pPr>
              <w:spacing w:before="0" w:after="0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 xml:space="preserve">Elevation + EC + </w:t>
            </w:r>
            <w:proofErr w:type="spellStart"/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Elecation</w:t>
            </w:r>
            <w:proofErr w:type="spellEnd"/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 xml:space="preserve"> × EC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113F7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Palatino" w:eastAsia="Times New Roman" w:hAnsi="Palatino" w:cs="Calibri"/>
                <w:color w:val="000000"/>
                <w:szCs w:val="24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7C47E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15.56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A06D8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12.92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5439D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0.00</w:t>
            </w:r>
          </w:p>
        </w:tc>
      </w:tr>
      <w:tr w:rsidR="00A12EF9" w:rsidRPr="00A12EF9" w14:paraId="1FE14DC4" w14:textId="77777777" w:rsidTr="00AE17DA">
        <w:trPr>
          <w:trHeight w:val="320"/>
        </w:trPr>
        <w:tc>
          <w:tcPr>
            <w:tcW w:w="6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1B099" w14:textId="77777777" w:rsidR="00A12EF9" w:rsidRPr="00A12EF9" w:rsidRDefault="00A12EF9" w:rsidP="00A12EF9">
            <w:pPr>
              <w:spacing w:before="0" w:after="0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Elevation + Soil Moisture + Elevation × Soil Moisture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0C535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Palatino" w:eastAsia="Times New Roman" w:hAnsi="Palatino" w:cs="Calibri"/>
                <w:color w:val="000000"/>
                <w:szCs w:val="24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A641C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15.97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F688E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13.34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AD604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0.00</w:t>
            </w:r>
          </w:p>
        </w:tc>
      </w:tr>
      <w:tr w:rsidR="00A12EF9" w:rsidRPr="00A12EF9" w14:paraId="53A4E335" w14:textId="77777777" w:rsidTr="00AE17DA">
        <w:trPr>
          <w:trHeight w:val="320"/>
        </w:trPr>
        <w:tc>
          <w:tcPr>
            <w:tcW w:w="6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12AC7" w14:textId="77777777" w:rsidR="00A12EF9" w:rsidRPr="00A12EF9" w:rsidRDefault="00A12EF9" w:rsidP="00A12EF9">
            <w:pPr>
              <w:spacing w:before="0" w:after="0"/>
              <w:rPr>
                <w:rFonts w:ascii="Calibri" w:eastAsia="Times New Roman" w:hAnsi="Calibri" w:cs="Calibri"/>
                <w:color w:val="000000"/>
                <w:szCs w:val="24"/>
              </w:rPr>
            </w:pPr>
            <w:proofErr w:type="spellStart"/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Dist</w:t>
            </w:r>
            <w:proofErr w:type="spellEnd"/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 xml:space="preserve"> to Coast + EC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2CE37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Palatino" w:eastAsia="Times New Roman" w:hAnsi="Palatino" w:cs="Calibri"/>
                <w:color w:val="000000"/>
                <w:szCs w:val="24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DD71D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17.61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26A25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14.98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EFBF6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0.00</w:t>
            </w:r>
          </w:p>
        </w:tc>
      </w:tr>
      <w:tr w:rsidR="00A12EF9" w:rsidRPr="00A12EF9" w14:paraId="6F8FF472" w14:textId="77777777" w:rsidTr="00AE17DA">
        <w:trPr>
          <w:trHeight w:val="320"/>
        </w:trPr>
        <w:tc>
          <w:tcPr>
            <w:tcW w:w="6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D5619" w14:textId="77777777" w:rsidR="00A12EF9" w:rsidRPr="00A12EF9" w:rsidRDefault="00A12EF9" w:rsidP="00A12EF9">
            <w:pPr>
              <w:spacing w:before="0" w:after="0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 xml:space="preserve">Glacial History + </w:t>
            </w:r>
            <w:proofErr w:type="spellStart"/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Dist</w:t>
            </w:r>
            <w:proofErr w:type="spellEnd"/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 xml:space="preserve"> to Coast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CE1DC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Palatino" w:eastAsia="Times New Roman" w:hAnsi="Palatino" w:cs="Calibri"/>
                <w:color w:val="000000"/>
                <w:szCs w:val="24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19A9B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17.98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4CC15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15.35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5F5B4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0.00</w:t>
            </w:r>
          </w:p>
        </w:tc>
      </w:tr>
      <w:tr w:rsidR="00A12EF9" w:rsidRPr="00A12EF9" w14:paraId="27ECD7F9" w14:textId="77777777" w:rsidTr="00AE17DA">
        <w:trPr>
          <w:trHeight w:val="320"/>
        </w:trPr>
        <w:tc>
          <w:tcPr>
            <w:tcW w:w="6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1B593" w14:textId="77777777" w:rsidR="00A12EF9" w:rsidRPr="00A12EF9" w:rsidRDefault="00A12EF9" w:rsidP="00A12EF9">
            <w:pPr>
              <w:spacing w:before="0" w:after="0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lastRenderedPageBreak/>
              <w:t xml:space="preserve">Soil Moisture + </w:t>
            </w:r>
            <w:proofErr w:type="spellStart"/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Dist</w:t>
            </w:r>
            <w:proofErr w:type="spellEnd"/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 xml:space="preserve"> to Coast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F7B21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Palatino" w:eastAsia="Times New Roman" w:hAnsi="Palatino" w:cs="Calibri"/>
                <w:color w:val="000000"/>
                <w:szCs w:val="24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379B5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17.99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0D617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15.35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2192F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0.00</w:t>
            </w:r>
          </w:p>
        </w:tc>
      </w:tr>
      <w:tr w:rsidR="00A12EF9" w:rsidRPr="00A12EF9" w14:paraId="1FDF8A35" w14:textId="77777777" w:rsidTr="00AE17DA">
        <w:trPr>
          <w:trHeight w:val="320"/>
        </w:trPr>
        <w:tc>
          <w:tcPr>
            <w:tcW w:w="6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63244" w14:textId="77777777" w:rsidR="00A12EF9" w:rsidRPr="00A12EF9" w:rsidRDefault="00A12EF9" w:rsidP="00A12EF9">
            <w:pPr>
              <w:spacing w:before="0" w:after="0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Glacial History + Soil Moisture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32722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Palatino" w:eastAsia="Times New Roman" w:hAnsi="Palatino" w:cs="Calibri"/>
                <w:color w:val="000000"/>
                <w:szCs w:val="24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10151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19.17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C6294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16.54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EC606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0.00</w:t>
            </w:r>
          </w:p>
        </w:tc>
      </w:tr>
      <w:tr w:rsidR="00A12EF9" w:rsidRPr="00A12EF9" w14:paraId="19E94CE8" w14:textId="77777777" w:rsidTr="00AE17DA">
        <w:trPr>
          <w:trHeight w:val="320"/>
        </w:trPr>
        <w:tc>
          <w:tcPr>
            <w:tcW w:w="6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5C54E" w14:textId="77777777" w:rsidR="00A12EF9" w:rsidRPr="00A12EF9" w:rsidRDefault="00A12EF9" w:rsidP="00A12EF9">
            <w:pPr>
              <w:spacing w:before="0" w:after="0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Glacial History + EC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F2811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Palatino" w:eastAsia="Times New Roman" w:hAnsi="Palatino" w:cs="Calibri"/>
                <w:color w:val="000000"/>
                <w:szCs w:val="24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0C8C7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19.28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34165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16.65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0CE5C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0.00</w:t>
            </w:r>
          </w:p>
        </w:tc>
      </w:tr>
      <w:tr w:rsidR="00A12EF9" w:rsidRPr="00A12EF9" w14:paraId="6C46E28B" w14:textId="77777777" w:rsidTr="00AE17DA">
        <w:trPr>
          <w:trHeight w:val="320"/>
        </w:trPr>
        <w:tc>
          <w:tcPr>
            <w:tcW w:w="618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81D93" w14:textId="77777777" w:rsidR="00A12EF9" w:rsidRPr="00A12EF9" w:rsidRDefault="00A12EF9" w:rsidP="00A12EF9">
            <w:pPr>
              <w:spacing w:before="0" w:after="0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Soil Moisture + EC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365B5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Palatino" w:eastAsia="Times New Roman" w:hAnsi="Palatino" w:cs="Calibri"/>
                <w:color w:val="000000"/>
                <w:szCs w:val="24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1B605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19.36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0B722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16.73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E5A9D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0.00</w:t>
            </w:r>
          </w:p>
        </w:tc>
      </w:tr>
      <w:tr w:rsidR="00A12EF9" w:rsidRPr="00A12EF9" w14:paraId="29654DF6" w14:textId="77777777" w:rsidTr="00AE17DA">
        <w:trPr>
          <w:trHeight w:val="320"/>
        </w:trPr>
        <w:tc>
          <w:tcPr>
            <w:tcW w:w="618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DE076" w14:textId="77777777" w:rsidR="00A12EF9" w:rsidRPr="00A12EF9" w:rsidRDefault="00A12EF9" w:rsidP="00A12EF9">
            <w:pPr>
              <w:spacing w:before="0" w:after="0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 xml:space="preserve">Glacial History + </w:t>
            </w:r>
            <w:proofErr w:type="spellStart"/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Dist</w:t>
            </w:r>
            <w:proofErr w:type="spellEnd"/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 xml:space="preserve"> to Coast + Glacial History x </w:t>
            </w:r>
            <w:proofErr w:type="spellStart"/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Dist</w:t>
            </w:r>
            <w:proofErr w:type="spellEnd"/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 xml:space="preserve"> to Coast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8F358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Palatino" w:eastAsia="Times New Roman" w:hAnsi="Palatino" w:cs="Calibri"/>
                <w:color w:val="000000"/>
                <w:szCs w:val="24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C6723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20.46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D8069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17.83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3F5B1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0.00</w:t>
            </w:r>
          </w:p>
        </w:tc>
      </w:tr>
      <w:tr w:rsidR="00A12EF9" w:rsidRPr="00A12EF9" w14:paraId="289A9D39" w14:textId="77777777" w:rsidTr="00AE17DA">
        <w:trPr>
          <w:trHeight w:val="320"/>
        </w:trPr>
        <w:tc>
          <w:tcPr>
            <w:tcW w:w="6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C94DC" w14:textId="77777777" w:rsidR="00A12EF9" w:rsidRPr="00A12EF9" w:rsidRDefault="00A12EF9" w:rsidP="00A12EF9">
            <w:pPr>
              <w:spacing w:before="0" w:after="0"/>
              <w:rPr>
                <w:rFonts w:ascii="Calibri" w:eastAsia="Times New Roman" w:hAnsi="Calibri" w:cs="Calibri"/>
                <w:color w:val="000000"/>
                <w:szCs w:val="24"/>
              </w:rPr>
            </w:pPr>
            <w:proofErr w:type="spellStart"/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Dist</w:t>
            </w:r>
            <w:proofErr w:type="spellEnd"/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 xml:space="preserve"> to Coast + EC + </w:t>
            </w:r>
            <w:proofErr w:type="spellStart"/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Dist</w:t>
            </w:r>
            <w:proofErr w:type="spellEnd"/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 xml:space="preserve"> to Coast x EC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78222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Palatino" w:eastAsia="Times New Roman" w:hAnsi="Palatino" w:cs="Calibri"/>
                <w:color w:val="000000"/>
                <w:szCs w:val="24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80D65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20.71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6BAA1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18.08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26B48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0.00</w:t>
            </w:r>
          </w:p>
        </w:tc>
      </w:tr>
      <w:tr w:rsidR="00A12EF9" w:rsidRPr="00A12EF9" w14:paraId="3632B935" w14:textId="77777777" w:rsidTr="00AE17DA">
        <w:trPr>
          <w:trHeight w:val="320"/>
        </w:trPr>
        <w:tc>
          <w:tcPr>
            <w:tcW w:w="618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E550B" w14:textId="77777777" w:rsidR="00A12EF9" w:rsidRPr="00A12EF9" w:rsidRDefault="00A12EF9" w:rsidP="00A12EF9">
            <w:pPr>
              <w:spacing w:before="0" w:after="0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 xml:space="preserve">Soil Moisture + </w:t>
            </w:r>
            <w:proofErr w:type="spellStart"/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Dist</w:t>
            </w:r>
            <w:proofErr w:type="spellEnd"/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 xml:space="preserve"> to Coast + Soil Moisture x </w:t>
            </w:r>
            <w:proofErr w:type="spellStart"/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Dist</w:t>
            </w:r>
            <w:proofErr w:type="spellEnd"/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 xml:space="preserve"> to Coast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16FD2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Palatino" w:eastAsia="Times New Roman" w:hAnsi="Palatino" w:cs="Calibri"/>
                <w:color w:val="000000"/>
                <w:szCs w:val="24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BA98C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20.79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44D08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18.16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BF856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0.00</w:t>
            </w:r>
          </w:p>
        </w:tc>
      </w:tr>
      <w:tr w:rsidR="00A12EF9" w:rsidRPr="00A12EF9" w14:paraId="59AF8DB5" w14:textId="77777777" w:rsidTr="00AE17DA">
        <w:trPr>
          <w:trHeight w:val="320"/>
        </w:trPr>
        <w:tc>
          <w:tcPr>
            <w:tcW w:w="6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80869" w14:textId="77777777" w:rsidR="00A12EF9" w:rsidRPr="00A12EF9" w:rsidRDefault="00A12EF9" w:rsidP="00A12EF9">
            <w:pPr>
              <w:spacing w:before="0" w:after="0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Glacial History + EC + Glacial History × EC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77C0A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Palatino" w:eastAsia="Times New Roman" w:hAnsi="Palatino" w:cs="Calibri"/>
                <w:color w:val="000000"/>
                <w:szCs w:val="24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E4194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21.82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6C293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19.19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36C53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0.00</w:t>
            </w:r>
          </w:p>
        </w:tc>
      </w:tr>
      <w:tr w:rsidR="00A12EF9" w:rsidRPr="00A12EF9" w14:paraId="1524CDF6" w14:textId="77777777" w:rsidTr="00AE17DA">
        <w:trPr>
          <w:trHeight w:val="320"/>
        </w:trPr>
        <w:tc>
          <w:tcPr>
            <w:tcW w:w="6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C45A0" w14:textId="77777777" w:rsidR="00A12EF9" w:rsidRPr="00A12EF9" w:rsidRDefault="00A12EF9" w:rsidP="00A12EF9">
            <w:pPr>
              <w:spacing w:before="0" w:after="0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Glacial History + Soil Moisture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7E20B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Palatino" w:eastAsia="Times New Roman" w:hAnsi="Palatino" w:cs="Calibri"/>
                <w:color w:val="000000"/>
                <w:szCs w:val="24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78E72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22.23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08C13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19.60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A7483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0.00</w:t>
            </w:r>
          </w:p>
        </w:tc>
      </w:tr>
      <w:tr w:rsidR="00A12EF9" w:rsidRPr="00A12EF9" w14:paraId="0B6C19E9" w14:textId="77777777" w:rsidTr="00AE17DA">
        <w:trPr>
          <w:trHeight w:val="320"/>
        </w:trPr>
        <w:tc>
          <w:tcPr>
            <w:tcW w:w="6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E2052" w14:textId="77777777" w:rsidR="00A12EF9" w:rsidRPr="00A12EF9" w:rsidRDefault="00A12EF9" w:rsidP="00A12EF9">
            <w:pPr>
              <w:spacing w:before="0" w:after="0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Cs w:val="24"/>
              </w:rPr>
              <w:t>Soil Moisture + EC + Soil Moisture x EC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ACE59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12EF9">
              <w:rPr>
                <w:rFonts w:ascii="Palatino" w:eastAsia="Times New Roman" w:hAnsi="Palatino" w:cs="Calibri"/>
                <w:color w:val="000000"/>
                <w:szCs w:val="24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AD6AA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22.27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A29A7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19.63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CA2BE" w14:textId="77777777" w:rsidR="00A12EF9" w:rsidRPr="00A12EF9" w:rsidRDefault="00A12EF9" w:rsidP="00A12EF9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2EF9">
              <w:rPr>
                <w:rFonts w:ascii="Calibri" w:eastAsia="Times New Roman" w:hAnsi="Calibri" w:cs="Calibri"/>
                <w:color w:val="000000"/>
                <w:sz w:val="22"/>
              </w:rPr>
              <w:t>0.00</w:t>
            </w:r>
          </w:p>
        </w:tc>
      </w:tr>
    </w:tbl>
    <w:p w14:paraId="4D2AACAD" w14:textId="77777777" w:rsidR="00A12EF9" w:rsidRPr="00A12EF9" w:rsidRDefault="00A12EF9" w:rsidP="00A12EF9">
      <w:pPr>
        <w:spacing w:before="0" w:after="0" w:line="360" w:lineRule="auto"/>
        <w:rPr>
          <w:rFonts w:ascii="Palatino" w:eastAsia="Times New Roman" w:hAnsi="Palatino" w:cs="Times New Roman"/>
          <w:b/>
          <w:bCs/>
          <w:szCs w:val="24"/>
        </w:rPr>
      </w:pPr>
    </w:p>
    <w:p w14:paraId="792F490D" w14:textId="1E2BE7EE" w:rsidR="00A12EF9" w:rsidRPr="00A12EF9" w:rsidRDefault="00A12EF9" w:rsidP="00A12EF9">
      <w:pPr>
        <w:spacing w:before="0" w:after="0"/>
        <w:rPr>
          <w:rFonts w:eastAsia="Times New Roman" w:cs="Times New Roman"/>
          <w:color w:val="000000"/>
          <w:szCs w:val="24"/>
        </w:rPr>
      </w:pPr>
      <w:r w:rsidRPr="00A12EF9">
        <w:rPr>
          <w:rFonts w:eastAsia="Times New Roman" w:cs="Times New Roman"/>
          <w:b/>
          <w:bCs/>
          <w:szCs w:val="24"/>
        </w:rPr>
        <w:t xml:space="preserve">Supplementary </w:t>
      </w:r>
      <w:r>
        <w:rPr>
          <w:rFonts w:eastAsia="Times New Roman" w:cs="Times New Roman"/>
          <w:b/>
          <w:bCs/>
          <w:szCs w:val="24"/>
        </w:rPr>
        <w:t>Figure</w:t>
      </w:r>
      <w:r w:rsidRPr="00A12EF9">
        <w:rPr>
          <w:rFonts w:eastAsia="Times New Roman" w:cs="Times New Roman"/>
          <w:b/>
          <w:bCs/>
          <w:szCs w:val="24"/>
        </w:rPr>
        <w:t xml:space="preserve"> </w:t>
      </w:r>
      <w:r w:rsidR="00551E59">
        <w:rPr>
          <w:rFonts w:eastAsia="Times New Roman" w:cs="Times New Roman"/>
          <w:b/>
          <w:bCs/>
          <w:szCs w:val="24"/>
        </w:rPr>
        <w:t>6</w:t>
      </w:r>
      <w:r w:rsidRPr="00A12EF9">
        <w:rPr>
          <w:rFonts w:eastAsia="Times New Roman" w:cs="Times New Roman"/>
          <w:b/>
          <w:bCs/>
          <w:szCs w:val="24"/>
        </w:rPr>
        <w:t>:</w:t>
      </w:r>
      <w:r w:rsidRPr="00A12EF9">
        <w:rPr>
          <w:rFonts w:eastAsia="Times New Roman" w:cs="Times New Roman"/>
          <w:szCs w:val="24"/>
        </w:rPr>
        <w:t xml:space="preserve"> Full list of models developed for model selection for within population genetic divergence (top) and ecological conditions. Ecological conditions included elevation (</w:t>
      </w:r>
      <w:proofErr w:type="spellStart"/>
      <w:r w:rsidRPr="00A12EF9">
        <w:rPr>
          <w:rFonts w:eastAsia="Times New Roman" w:cs="Times New Roman"/>
          <w:szCs w:val="24"/>
        </w:rPr>
        <w:t>mamsl</w:t>
      </w:r>
      <w:proofErr w:type="spellEnd"/>
      <w:r w:rsidRPr="00A12EF9">
        <w:rPr>
          <w:rFonts w:eastAsia="Times New Roman" w:cs="Times New Roman"/>
          <w:szCs w:val="24"/>
        </w:rPr>
        <w:t xml:space="preserve">), soil moisture (%g/g), glacial history, electrical conductivity (EC; </w:t>
      </w:r>
      <w:proofErr w:type="spellStart"/>
      <w:r w:rsidRPr="00A12EF9">
        <w:rPr>
          <w:rFonts w:eastAsia="Times New Roman" w:cs="Times New Roman"/>
          <w:szCs w:val="24"/>
        </w:rPr>
        <w:t>dS</w:t>
      </w:r>
      <w:proofErr w:type="spellEnd"/>
      <w:r w:rsidRPr="00A12EF9">
        <w:rPr>
          <w:rFonts w:eastAsia="Times New Roman" w:cs="Times New Roman"/>
          <w:szCs w:val="24"/>
        </w:rPr>
        <w:t>/m), and distance to the coast (km). We report each parameter per model (model parameter), degrees of freedom (</w:t>
      </w:r>
      <w:proofErr w:type="spellStart"/>
      <w:r w:rsidRPr="00A12EF9">
        <w:rPr>
          <w:rFonts w:eastAsia="Times New Roman" w:cs="Times New Roman"/>
          <w:szCs w:val="24"/>
        </w:rPr>
        <w:t>df</w:t>
      </w:r>
      <w:proofErr w:type="spellEnd"/>
      <w:r w:rsidRPr="00A12EF9">
        <w:rPr>
          <w:rFonts w:eastAsia="Times New Roman" w:cs="Times New Roman"/>
          <w:szCs w:val="24"/>
        </w:rPr>
        <w:t xml:space="preserve">), </w:t>
      </w:r>
      <w:proofErr w:type="spellStart"/>
      <w:r w:rsidRPr="00A12EF9">
        <w:rPr>
          <w:rFonts w:eastAsia="Times New Roman" w:cs="Times New Roman"/>
          <w:szCs w:val="24"/>
        </w:rPr>
        <w:t>Aikaike’s</w:t>
      </w:r>
      <w:proofErr w:type="spellEnd"/>
      <w:r w:rsidRPr="00A12EF9">
        <w:rPr>
          <w:rFonts w:eastAsia="Times New Roman" w:cs="Times New Roman"/>
          <w:szCs w:val="24"/>
        </w:rPr>
        <w:t xml:space="preserve"> Information criterion (AIC</w:t>
      </w:r>
      <w:r w:rsidRPr="00A12EF9">
        <w:rPr>
          <w:rFonts w:eastAsia="Times New Roman" w:cs="Times New Roman"/>
          <w:szCs w:val="24"/>
          <w:vertAlign w:val="subscript"/>
        </w:rPr>
        <w:t>C</w:t>
      </w:r>
      <w:r w:rsidRPr="00A12EF9">
        <w:rPr>
          <w:rFonts w:eastAsia="Times New Roman" w:cs="Times New Roman"/>
          <w:szCs w:val="24"/>
        </w:rPr>
        <w:t>), difference in AIC</w:t>
      </w:r>
      <w:r w:rsidRPr="00A12EF9">
        <w:rPr>
          <w:rFonts w:eastAsia="Times New Roman" w:cs="Times New Roman"/>
          <w:szCs w:val="24"/>
          <w:vertAlign w:val="subscript"/>
        </w:rPr>
        <w:t>C</w:t>
      </w:r>
      <w:r w:rsidRPr="00A12EF9">
        <w:rPr>
          <w:rFonts w:eastAsia="Times New Roman" w:cs="Times New Roman"/>
          <w:szCs w:val="24"/>
        </w:rPr>
        <w:t xml:space="preserve"> value comparted to top model (</w:t>
      </w:r>
      <w:r w:rsidRPr="00A12EF9">
        <w:rPr>
          <w:rFonts w:eastAsia="Times New Roman" w:cs="Times New Roman"/>
          <w:color w:val="000000"/>
          <w:szCs w:val="24"/>
        </w:rPr>
        <w:t>∆</w:t>
      </w:r>
      <w:r w:rsidRPr="00A12EF9">
        <w:rPr>
          <w:rFonts w:eastAsia="Times New Roman" w:cs="Times New Roman"/>
          <w:szCs w:val="24"/>
        </w:rPr>
        <w:t>), and AIC</w:t>
      </w:r>
      <w:r w:rsidRPr="00A12EF9">
        <w:rPr>
          <w:rFonts w:eastAsia="Times New Roman" w:cs="Times New Roman"/>
          <w:szCs w:val="24"/>
          <w:vertAlign w:val="subscript"/>
        </w:rPr>
        <w:t>C</w:t>
      </w:r>
      <w:r w:rsidRPr="00A12EF9">
        <w:rPr>
          <w:rFonts w:eastAsia="Times New Roman" w:cs="Times New Roman"/>
          <w:szCs w:val="24"/>
        </w:rPr>
        <w:t xml:space="preserve"> model weight (W</w:t>
      </w:r>
      <w:r w:rsidRPr="00A12EF9">
        <w:rPr>
          <w:rFonts w:eastAsia="Times New Roman" w:cs="Times New Roman"/>
          <w:szCs w:val="24"/>
          <w:vertAlign w:val="subscript"/>
        </w:rPr>
        <w:t>i</w:t>
      </w:r>
      <w:r w:rsidRPr="00A12EF9">
        <w:rPr>
          <w:rFonts w:eastAsia="Times New Roman" w:cs="Times New Roman"/>
          <w:szCs w:val="24"/>
        </w:rPr>
        <w:t>). Models with W</w:t>
      </w:r>
      <w:r w:rsidRPr="00A12EF9">
        <w:rPr>
          <w:rFonts w:eastAsia="Times New Roman" w:cs="Times New Roman"/>
          <w:szCs w:val="24"/>
          <w:vertAlign w:val="subscript"/>
        </w:rPr>
        <w:t xml:space="preserve">i </w:t>
      </w:r>
      <w:r w:rsidRPr="00A12EF9">
        <w:rPr>
          <w:rFonts w:eastAsia="Times New Roman" w:cs="Times New Roman"/>
          <w:szCs w:val="24"/>
        </w:rPr>
        <w:t>&gt; 0.05 were judged to contain informative parameters and were included in conditional model averaging (Table 5 and Table 6).</w:t>
      </w:r>
    </w:p>
    <w:p w14:paraId="6C708904" w14:textId="77777777" w:rsidR="00A12EF9" w:rsidRPr="001549D3" w:rsidRDefault="00A12EF9" w:rsidP="00654E8F">
      <w:pPr>
        <w:spacing w:before="240"/>
      </w:pPr>
    </w:p>
    <w:sectPr w:rsidR="00A12EF9" w:rsidRPr="001549D3" w:rsidSect="008F0809">
      <w:headerReference w:type="first" r:id="rId23"/>
      <w:type w:val="continuous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1D7E2F" w14:textId="77777777" w:rsidR="00CD1E50" w:rsidRDefault="00CD1E50" w:rsidP="00117666">
      <w:pPr>
        <w:spacing w:after="0"/>
      </w:pPr>
      <w:r>
        <w:separator/>
      </w:r>
    </w:p>
  </w:endnote>
  <w:endnote w:type="continuationSeparator" w:id="0">
    <w:p w14:paraId="3AC317EF" w14:textId="77777777" w:rsidR="00CD1E50" w:rsidRDefault="00CD1E5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">
    <w:altName w:val="Segoe UI Historic"/>
    <w:charset w:val="4D"/>
    <w:family w:val="auto"/>
    <w:pitch w:val="variable"/>
    <w:sig w:usb0="A00002FF" w:usb1="7800205A" w:usb2="146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4AB28" w14:textId="77777777" w:rsidR="00F14E21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F14E21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F14E21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2FF27" w14:textId="77777777" w:rsidR="00F14E21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F14E21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F14E21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22945885"/>
      <w:docPartObj>
        <w:docPartGallery w:val="Page Numbers (Bottom of Page)"/>
        <w:docPartUnique/>
      </w:docPartObj>
    </w:sdtPr>
    <w:sdtContent>
      <w:p w14:paraId="3D67DB09" w14:textId="61D2ADB9" w:rsidR="00A12EF9" w:rsidRDefault="00A12EF9" w:rsidP="00A12EF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43FF690E" w14:textId="77777777" w:rsidR="00A12EF9" w:rsidRDefault="00A12EF9" w:rsidP="00A12EF9">
    <w:pPr>
      <w:pStyle w:val="Footer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68B5AC" w14:textId="77777777" w:rsidR="00CD1E50" w:rsidRDefault="00CD1E50" w:rsidP="00117666">
      <w:pPr>
        <w:spacing w:after="0"/>
      </w:pPr>
      <w:r>
        <w:separator/>
      </w:r>
    </w:p>
  </w:footnote>
  <w:footnote w:type="continuationSeparator" w:id="0">
    <w:p w14:paraId="43828F52" w14:textId="77777777" w:rsidR="00CD1E50" w:rsidRDefault="00CD1E5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1EDBA" w14:textId="77777777" w:rsidR="00F14E21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11A5B" w14:textId="2FC43E66" w:rsidR="00F14E21" w:rsidRPr="00A12EF9" w:rsidRDefault="00A12EF9" w:rsidP="0093429D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3D3F9" w14:textId="78887D34" w:rsidR="00A12EF9" w:rsidRPr="00A12EF9" w:rsidRDefault="00A12EF9" w:rsidP="0093429D">
    <w:pPr>
      <w:rPr>
        <w:rFonts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17CC"/>
    <w:rsid w:val="00013AF1"/>
    <w:rsid w:val="0001436A"/>
    <w:rsid w:val="00033640"/>
    <w:rsid w:val="00034304"/>
    <w:rsid w:val="00035434"/>
    <w:rsid w:val="00052A14"/>
    <w:rsid w:val="00074473"/>
    <w:rsid w:val="00077D53"/>
    <w:rsid w:val="00105FD9"/>
    <w:rsid w:val="00117666"/>
    <w:rsid w:val="001361AE"/>
    <w:rsid w:val="001549D3"/>
    <w:rsid w:val="00160065"/>
    <w:rsid w:val="00177A5B"/>
    <w:rsid w:val="00177D84"/>
    <w:rsid w:val="0023364B"/>
    <w:rsid w:val="00267D18"/>
    <w:rsid w:val="002868E2"/>
    <w:rsid w:val="002869C3"/>
    <w:rsid w:val="002936E4"/>
    <w:rsid w:val="002A0055"/>
    <w:rsid w:val="002B4A57"/>
    <w:rsid w:val="002C74CA"/>
    <w:rsid w:val="002F2DF0"/>
    <w:rsid w:val="003544FB"/>
    <w:rsid w:val="003644CA"/>
    <w:rsid w:val="003A78DE"/>
    <w:rsid w:val="003D2D47"/>
    <w:rsid w:val="003D2F2D"/>
    <w:rsid w:val="003E2B00"/>
    <w:rsid w:val="00401590"/>
    <w:rsid w:val="004023BF"/>
    <w:rsid w:val="00447801"/>
    <w:rsid w:val="00452E9C"/>
    <w:rsid w:val="004735C8"/>
    <w:rsid w:val="0048223F"/>
    <w:rsid w:val="004961FF"/>
    <w:rsid w:val="004A118F"/>
    <w:rsid w:val="00517A89"/>
    <w:rsid w:val="00521DE5"/>
    <w:rsid w:val="005250F2"/>
    <w:rsid w:val="00551E59"/>
    <w:rsid w:val="00556A92"/>
    <w:rsid w:val="00573538"/>
    <w:rsid w:val="00593EEA"/>
    <w:rsid w:val="005A34E3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7D2629"/>
    <w:rsid w:val="007D6F2F"/>
    <w:rsid w:val="008004D2"/>
    <w:rsid w:val="00803D24"/>
    <w:rsid w:val="0080509E"/>
    <w:rsid w:val="00817DD6"/>
    <w:rsid w:val="00821C31"/>
    <w:rsid w:val="00885156"/>
    <w:rsid w:val="008A32DD"/>
    <w:rsid w:val="008B0F58"/>
    <w:rsid w:val="008B4AC0"/>
    <w:rsid w:val="008F0809"/>
    <w:rsid w:val="009013F8"/>
    <w:rsid w:val="009151AA"/>
    <w:rsid w:val="0093429D"/>
    <w:rsid w:val="00943573"/>
    <w:rsid w:val="00957B08"/>
    <w:rsid w:val="00970F7D"/>
    <w:rsid w:val="0098140D"/>
    <w:rsid w:val="00994A3D"/>
    <w:rsid w:val="009C2B12"/>
    <w:rsid w:val="009C70F3"/>
    <w:rsid w:val="00A12EF9"/>
    <w:rsid w:val="00A174D9"/>
    <w:rsid w:val="00A37F98"/>
    <w:rsid w:val="00A569CD"/>
    <w:rsid w:val="00A74F97"/>
    <w:rsid w:val="00AB5EE2"/>
    <w:rsid w:val="00AB6715"/>
    <w:rsid w:val="00AE4DFF"/>
    <w:rsid w:val="00B1671E"/>
    <w:rsid w:val="00B25EB8"/>
    <w:rsid w:val="00B354E1"/>
    <w:rsid w:val="00B37F4D"/>
    <w:rsid w:val="00B631D8"/>
    <w:rsid w:val="00B92AC2"/>
    <w:rsid w:val="00BC2197"/>
    <w:rsid w:val="00C52064"/>
    <w:rsid w:val="00C52A7B"/>
    <w:rsid w:val="00C56BAF"/>
    <w:rsid w:val="00C679AA"/>
    <w:rsid w:val="00C75972"/>
    <w:rsid w:val="00C7610D"/>
    <w:rsid w:val="00CC0A3A"/>
    <w:rsid w:val="00CD066B"/>
    <w:rsid w:val="00CD1E50"/>
    <w:rsid w:val="00CE4FEE"/>
    <w:rsid w:val="00D27CC0"/>
    <w:rsid w:val="00D61F36"/>
    <w:rsid w:val="00DB59C3"/>
    <w:rsid w:val="00DC259A"/>
    <w:rsid w:val="00DE23E8"/>
    <w:rsid w:val="00DF12C9"/>
    <w:rsid w:val="00DF4D70"/>
    <w:rsid w:val="00DF5EC0"/>
    <w:rsid w:val="00E02B03"/>
    <w:rsid w:val="00E52377"/>
    <w:rsid w:val="00E64E17"/>
    <w:rsid w:val="00E866C9"/>
    <w:rsid w:val="00EA3D3C"/>
    <w:rsid w:val="00F14E21"/>
    <w:rsid w:val="00F4134B"/>
    <w:rsid w:val="00F46900"/>
    <w:rsid w:val="00F57F03"/>
    <w:rsid w:val="00F61D89"/>
    <w:rsid w:val="00F65D72"/>
    <w:rsid w:val="00F834B2"/>
    <w:rsid w:val="00FC4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A12E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53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97038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7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000333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513445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1980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485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835223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footer" Target="foot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7</TotalTime>
  <Pages>8</Pages>
  <Words>735</Words>
  <Characters>4196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Supplementary Figures and Tables</vt:lpstr>
      <vt:lpstr>Supplementary Table 1: List of sample sites and the associated sample bag IDs. B</vt:lpstr>
    </vt:vector>
  </TitlesOfParts>
  <Company/>
  <LinksUpToDate>false</LinksUpToDate>
  <CharactersWithSpaces>4922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Tim West</cp:lastModifiedBy>
  <cp:revision>9</cp:revision>
  <cp:lastPrinted>2013-10-03T12:51:00Z</cp:lastPrinted>
  <dcterms:created xsi:type="dcterms:W3CDTF">2025-05-27T22:03:00Z</dcterms:created>
  <dcterms:modified xsi:type="dcterms:W3CDTF">2025-07-04T11:02:00Z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