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ECBA6B" w14:textId="77777777" w:rsidR="00C170FF" w:rsidRDefault="00F10C0E" w:rsidP="00F10C0E">
      <w:pPr>
        <w:pStyle w:val="SupplementaryMaterial"/>
        <w:jc w:val="left"/>
        <w:rPr>
          <w:b w:val="0"/>
        </w:rPr>
      </w:pPr>
      <w:r>
        <w:rPr>
          <w:noProof/>
        </w:rPr>
        <w:drawing>
          <wp:inline distT="0" distB="0" distL="0" distR="0" wp14:anchorId="4F0CD86C" wp14:editId="3AD78EF0">
            <wp:extent cx="1382395" cy="496570"/>
            <wp:effectExtent l="0" t="0" r="8255" b="0"/>
            <wp:docPr id="7" name="Picture 7" descr="C:\Users\Elaine.Scott\Documents\LaTex\____TEST____Frontiers_LaTeX_Templates_V2.5\Frontiers LaTeX (Science, Health and Engineering) V2.5 - with Supplementary material (V1.2)\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Users\Elaine.Scott\Documents\LaTex\____TEST____Frontiers_LaTeX_Templates_V2.5\Frontiers LaTeX (Science, Health and Engineering) V2.5 - with Supplementary material (V1.2)\logo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49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Supplementary Material</w:t>
      </w:r>
    </w:p>
    <w:p w14:paraId="38B8A09E" w14:textId="77777777" w:rsidR="00220B97" w:rsidRPr="00220B97" w:rsidRDefault="00000000" w:rsidP="00220B97">
      <w:pPr>
        <w:pStyle w:val="1"/>
        <w:rPr>
          <w:b w:val="0"/>
          <w:bCs/>
        </w:rPr>
      </w:pPr>
      <w:r>
        <w:t xml:space="preserve">Supplementary </w:t>
      </w:r>
      <w:r w:rsidR="00A12762" w:rsidRPr="00A12762">
        <w:t xml:space="preserve">Table S1. </w:t>
      </w:r>
      <w:r w:rsidR="00A12762" w:rsidRPr="00A12762">
        <w:rPr>
          <w:b w:val="0"/>
          <w:bCs/>
        </w:rPr>
        <w:t>Searching strategy.</w:t>
      </w:r>
    </w:p>
    <w:tbl>
      <w:tblPr>
        <w:tblStyle w:val="TableNormal"/>
        <w:tblW w:w="1417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442"/>
        <w:gridCol w:w="12732"/>
      </w:tblGrid>
      <w:tr w:rsidR="00220B97" w14:paraId="41EDB3DE" w14:textId="77777777" w:rsidTr="00220B97">
        <w:trPr>
          <w:trHeight w:val="320"/>
        </w:trPr>
        <w:tc>
          <w:tcPr>
            <w:tcW w:w="1442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1DF6B015" w14:textId="77777777" w:rsidR="00220B97" w:rsidRDefault="00220B97">
            <w:pPr>
              <w:pStyle w:val="TableText"/>
              <w:overflowPunct w:val="0"/>
              <w:spacing w:before="98"/>
              <w:ind w:left="411"/>
            </w:pPr>
            <w:r>
              <w:rPr>
                <w:spacing w:val="-1"/>
              </w:rPr>
              <w:t>Database</w:t>
            </w:r>
          </w:p>
        </w:tc>
        <w:tc>
          <w:tcPr>
            <w:tcW w:w="12732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1BCDD193" w14:textId="77777777" w:rsidR="00220B97" w:rsidRDefault="00220B97">
            <w:pPr>
              <w:pStyle w:val="TableText"/>
              <w:overflowPunct w:val="0"/>
              <w:spacing w:before="98"/>
              <w:ind w:left="5841"/>
            </w:pPr>
            <w:r>
              <w:rPr>
                <w:spacing w:val="-2"/>
              </w:rPr>
              <w:t>Search</w:t>
            </w:r>
            <w:r>
              <w:rPr>
                <w:spacing w:val="15"/>
              </w:rPr>
              <w:t xml:space="preserve"> </w:t>
            </w:r>
            <w:r>
              <w:rPr>
                <w:spacing w:val="-2"/>
              </w:rPr>
              <w:t>strategy</w:t>
            </w:r>
          </w:p>
        </w:tc>
      </w:tr>
      <w:tr w:rsidR="00220B97" w14:paraId="01D9386C" w14:textId="77777777" w:rsidTr="00220B97">
        <w:trPr>
          <w:trHeight w:val="7515"/>
        </w:trPr>
        <w:tc>
          <w:tcPr>
            <w:tcW w:w="1442" w:type="dxa"/>
            <w:tcBorders>
              <w:top w:val="single" w:sz="2" w:space="0" w:color="000000"/>
              <w:left w:val="nil"/>
              <w:bottom w:val="single" w:sz="12" w:space="0" w:color="000000"/>
              <w:right w:val="nil"/>
            </w:tcBorders>
          </w:tcPr>
          <w:p w14:paraId="571A1FB8" w14:textId="77777777" w:rsidR="00220B97" w:rsidRDefault="00220B97">
            <w:pPr>
              <w:overflowPunct w:val="0"/>
              <w:spacing w:line="252" w:lineRule="auto"/>
            </w:pPr>
          </w:p>
          <w:p w14:paraId="203FA80B" w14:textId="77777777" w:rsidR="00220B97" w:rsidRDefault="00220B97">
            <w:pPr>
              <w:overflowPunct w:val="0"/>
              <w:spacing w:line="252" w:lineRule="auto"/>
            </w:pPr>
          </w:p>
          <w:p w14:paraId="451E6B70" w14:textId="77777777" w:rsidR="00220B97" w:rsidRDefault="00220B97">
            <w:pPr>
              <w:overflowPunct w:val="0"/>
              <w:spacing w:line="252" w:lineRule="auto"/>
            </w:pPr>
          </w:p>
          <w:p w14:paraId="3B0C7F6E" w14:textId="77777777" w:rsidR="00220B97" w:rsidRDefault="00220B97" w:rsidP="00220B97">
            <w:pPr>
              <w:pStyle w:val="TableText"/>
              <w:overflowPunct w:val="0"/>
              <w:spacing w:before="52"/>
            </w:pPr>
            <w:r>
              <w:rPr>
                <w:spacing w:val="-1"/>
              </w:rPr>
              <w:t>Pubmed</w:t>
            </w:r>
          </w:p>
          <w:p w14:paraId="69816D55" w14:textId="77777777" w:rsidR="00220B97" w:rsidRDefault="00220B97">
            <w:pPr>
              <w:overflowPunct w:val="0"/>
              <w:spacing w:line="249" w:lineRule="auto"/>
            </w:pPr>
          </w:p>
          <w:p w14:paraId="254C55EF" w14:textId="77777777" w:rsidR="00220B97" w:rsidRDefault="00220B97">
            <w:pPr>
              <w:overflowPunct w:val="0"/>
              <w:spacing w:line="249" w:lineRule="auto"/>
            </w:pPr>
          </w:p>
          <w:p w14:paraId="7C89758E" w14:textId="77777777" w:rsidR="00220B97" w:rsidRDefault="00220B97">
            <w:pPr>
              <w:overflowPunct w:val="0"/>
              <w:spacing w:line="249" w:lineRule="auto"/>
            </w:pPr>
          </w:p>
          <w:p w14:paraId="406FD095" w14:textId="77777777" w:rsidR="00220B97" w:rsidRDefault="00220B97">
            <w:pPr>
              <w:overflowPunct w:val="0"/>
              <w:spacing w:line="249" w:lineRule="auto"/>
            </w:pPr>
          </w:p>
          <w:p w14:paraId="1CA1B1AF" w14:textId="77777777" w:rsidR="00220B97" w:rsidRDefault="00220B97">
            <w:pPr>
              <w:overflowPunct w:val="0"/>
              <w:spacing w:line="249" w:lineRule="auto"/>
            </w:pPr>
          </w:p>
          <w:p w14:paraId="022A39FB" w14:textId="77777777" w:rsidR="00220B97" w:rsidRDefault="00220B97">
            <w:pPr>
              <w:overflowPunct w:val="0"/>
              <w:spacing w:line="249" w:lineRule="auto"/>
            </w:pPr>
          </w:p>
          <w:p w14:paraId="28FEF687" w14:textId="77777777" w:rsidR="00220B97" w:rsidRDefault="00220B97">
            <w:pPr>
              <w:overflowPunct w:val="0"/>
              <w:spacing w:line="249" w:lineRule="auto"/>
            </w:pPr>
          </w:p>
          <w:p w14:paraId="58445031" w14:textId="77777777" w:rsidR="00220B97" w:rsidRDefault="00220B97">
            <w:pPr>
              <w:overflowPunct w:val="0"/>
              <w:spacing w:line="249" w:lineRule="auto"/>
            </w:pPr>
          </w:p>
          <w:p w14:paraId="4FC54CA7" w14:textId="77777777" w:rsidR="00220B97" w:rsidRDefault="00220B97" w:rsidP="00220B97">
            <w:pPr>
              <w:pStyle w:val="TableText"/>
              <w:overflowPunct w:val="0"/>
              <w:spacing w:before="52"/>
            </w:pPr>
            <w:r>
              <w:rPr>
                <w:spacing w:val="-2"/>
              </w:rPr>
              <w:t>Web of Science</w:t>
            </w:r>
          </w:p>
        </w:tc>
        <w:tc>
          <w:tcPr>
            <w:tcW w:w="12732" w:type="dxa"/>
            <w:tcBorders>
              <w:top w:val="single" w:sz="2" w:space="0" w:color="000000"/>
              <w:left w:val="nil"/>
              <w:bottom w:val="single" w:sz="12" w:space="0" w:color="000000"/>
              <w:right w:val="nil"/>
            </w:tcBorders>
          </w:tcPr>
          <w:p w14:paraId="5F1A8F3D" w14:textId="77777777" w:rsidR="00220B97" w:rsidRDefault="00220B97">
            <w:pPr>
              <w:pStyle w:val="TableText"/>
              <w:overflowPunct w:val="0"/>
              <w:spacing w:before="267" w:line="276" w:lineRule="auto"/>
              <w:ind w:left="148" w:right="366" w:firstLine="1"/>
            </w:pPr>
            <w:r>
              <w:t>(((randomized controlled trial[Publication Type]) OR (randomized[Title/Abstract])) OR (placebo[T</w:t>
            </w:r>
            <w:r>
              <w:rPr>
                <w:spacing w:val="-1"/>
              </w:rPr>
              <w:t>itle/Abstract])) AND (((randomized</w:t>
            </w:r>
            <w:r>
              <w:rPr>
                <w:spacing w:val="8"/>
              </w:rPr>
              <w:t xml:space="preserve"> </w:t>
            </w:r>
            <w:r>
              <w:rPr>
                <w:spacing w:val="-1"/>
              </w:rPr>
              <w:t>controlled trial[Publication Type])</w:t>
            </w:r>
            <w:r>
              <w:t xml:space="preserve"> OR (randomized[Title/Abstract])) OR (placebo[Title/Abstract])</w:t>
            </w:r>
            <w:r>
              <w:rPr>
                <w:spacing w:val="-9"/>
              </w:rPr>
              <w:t xml:space="preserve"> </w:t>
            </w:r>
            <w:r>
              <w:t>AND (((((((((((((((("Heart Failure"[Mesh]) OR</w:t>
            </w:r>
            <w:r>
              <w:rPr>
                <w:spacing w:val="-1"/>
              </w:rPr>
              <w:t xml:space="preserve"> (Heart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Failure[Title/Abstract]))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(Cardiac</w:t>
            </w:r>
          </w:p>
          <w:p w14:paraId="18F5F892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48" w:right="381" w:hanging="4"/>
            </w:pPr>
            <w:r>
              <w:t>Failure[Title/Abstract])) OR (Heart Decompensation[Title/Abstract])) OR (Decompensation, Heart[Title/Abstract])) O</w:t>
            </w:r>
            <w:r>
              <w:rPr>
                <w:spacing w:val="-1"/>
              </w:rPr>
              <w:t>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(Heart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Failure, Right-Sided[Title/Abstract]))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t xml:space="preserve"> (Heart Failure, Right</w:t>
            </w:r>
            <w:r>
              <w:rPr>
                <w:spacing w:val="12"/>
              </w:rPr>
              <w:t xml:space="preserve"> </w:t>
            </w:r>
            <w:r>
              <w:t>Sided[Title/Abstract])) OR (Right-Sided Heart Failure[Title/Abstrac</w:t>
            </w:r>
            <w:r>
              <w:rPr>
                <w:spacing w:val="-1"/>
              </w:rPr>
              <w:t>t])) OR (Right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Sided Heart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Failure[Title/Abstract]))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(Myocardial</w:t>
            </w:r>
          </w:p>
          <w:p w14:paraId="2F4DB19C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48" w:right="173" w:hanging="4"/>
            </w:pPr>
            <w:r>
              <w:t>Failure[Title/Abstract])) OR (Congestive Heart Failure[Title/Abstract])) OR (Heart Failure,</w:t>
            </w:r>
            <w:r>
              <w:rPr>
                <w:spacing w:val="5"/>
              </w:rPr>
              <w:t xml:space="preserve"> </w:t>
            </w:r>
            <w:r>
              <w:t>Congestive[Title/Abst</w:t>
            </w:r>
            <w:r>
              <w:rPr>
                <w:spacing w:val="-1"/>
              </w:rPr>
              <w:t>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(Heart Failure,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Left-Sided[Title/Abstract]))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t xml:space="preserve"> (Heart Failure, Left</w:t>
            </w:r>
            <w:r>
              <w:rPr>
                <w:spacing w:val="12"/>
              </w:rPr>
              <w:t xml:space="preserve"> </w:t>
            </w:r>
            <w:r>
              <w:t>Sided[Title/Abstract])) OR (Left-Sided Heart Failure[Title/Abstract])) OR (Lef</w:t>
            </w:r>
            <w:r>
              <w:rPr>
                <w:spacing w:val="-1"/>
              </w:rPr>
              <w:t>t</w:t>
            </w:r>
            <w:r>
              <w:rPr>
                <w:spacing w:val="14"/>
              </w:rPr>
              <w:t xml:space="preserve"> </w:t>
            </w:r>
            <w:r>
              <w:rPr>
                <w:spacing w:val="-1"/>
              </w:rPr>
              <w:t>Sided Heart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Failure[Title/Abstract]))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AND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((((((((((((("High-Intensity</w:t>
            </w:r>
          </w:p>
          <w:p w14:paraId="52A38CD4" w14:textId="77777777" w:rsidR="00220B97" w:rsidRDefault="00220B97">
            <w:pPr>
              <w:pStyle w:val="TableText"/>
              <w:overflowPunct w:val="0"/>
              <w:spacing w:before="146"/>
              <w:ind w:left="146"/>
            </w:pPr>
            <w:r>
              <w:t>Interval Training"[Mesh]) OR (High-Intensity Interval Training*[Title/Abstrac</w:t>
            </w:r>
            <w:r>
              <w:rPr>
                <w:spacing w:val="-1"/>
              </w:rPr>
              <w:t>t])) OR (High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Intensity Interval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Training*[Title/Abstract]))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(Interval Training,</w:t>
            </w:r>
          </w:p>
          <w:p w14:paraId="675E9514" w14:textId="77777777" w:rsidR="00220B97" w:rsidRDefault="00220B97">
            <w:pPr>
              <w:pStyle w:val="TableText"/>
              <w:overflowPunct w:val="0"/>
              <w:spacing w:before="146"/>
              <w:ind w:left="145"/>
            </w:pPr>
            <w:r>
              <w:t>High-Intensity[Title/Abstract])) OR (Interval Trainings, High-Intensity[Title/Abstract])) OR (Training,</w:t>
            </w:r>
            <w:r>
              <w:rPr>
                <w:spacing w:val="-1"/>
              </w:rPr>
              <w:t xml:space="preserve"> High-Intensity Interval[Title/Abstract]))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(Trainings,</w:t>
            </w:r>
          </w:p>
          <w:p w14:paraId="328A07F8" w14:textId="77777777" w:rsidR="00220B97" w:rsidRDefault="00220B97">
            <w:pPr>
              <w:pStyle w:val="TableText"/>
              <w:overflowPunct w:val="0"/>
              <w:spacing w:before="146"/>
              <w:ind w:left="145"/>
            </w:pPr>
            <w:r>
              <w:t>High-Intensity Interval[Title/Abstract])) OR (High-Intensity Intermittent Exercise[Title/Abstract])) OR (Exercise, High-Intensit</w:t>
            </w:r>
            <w:r>
              <w:rPr>
                <w:spacing w:val="-1"/>
              </w:rPr>
              <w:t>y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Intermittent[Title/Abstract]))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</w:p>
          <w:p w14:paraId="7460778D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49" w:right="540"/>
            </w:pPr>
            <w:r>
              <w:t>(Exercises, High-Intensity Intermittent[Title/Abstract])) OR (High-Intensity Intermittent Exercises[Title/Abstrac</w:t>
            </w:r>
            <w:r>
              <w:rPr>
                <w:spacing w:val="-1"/>
              </w:rPr>
              <w:t>t])) OR (Sprint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Interval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Training*[Title/Abstract]))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t xml:space="preserve"> </w:t>
            </w:r>
            <w:r>
              <w:rPr>
                <w:spacing w:val="-1"/>
              </w:rPr>
              <w:t>(HIIT[Title/Abstract])))</w:t>
            </w:r>
          </w:p>
          <w:p w14:paraId="33D760D9" w14:textId="77777777" w:rsidR="00220B97" w:rsidRDefault="00220B97">
            <w:pPr>
              <w:overflowPunct w:val="0"/>
              <w:spacing w:line="252" w:lineRule="auto"/>
            </w:pPr>
          </w:p>
          <w:p w14:paraId="68AB2BC9" w14:textId="77777777" w:rsidR="00220B97" w:rsidRDefault="00220B97">
            <w:pPr>
              <w:overflowPunct w:val="0"/>
              <w:spacing w:line="252" w:lineRule="auto"/>
            </w:pPr>
          </w:p>
          <w:p w14:paraId="09BBBEC0" w14:textId="77777777" w:rsidR="00220B97" w:rsidRDefault="00220B97">
            <w:pPr>
              <w:pStyle w:val="TableText"/>
              <w:overflowPunct w:val="0"/>
              <w:spacing w:before="59" w:line="319" w:lineRule="auto"/>
              <w:ind w:left="145" w:right="108"/>
            </w:pPr>
            <w:r>
              <w:rPr>
                <w:spacing w:val="-1"/>
              </w:rPr>
              <w:t xml:space="preserve">#1  </w:t>
            </w:r>
            <w:r>
              <w:rPr>
                <w:rFonts w:ascii="宋体" w:hAnsi="宋体" w:hint="eastAsia"/>
                <w:spacing w:val="-1"/>
              </w:rPr>
              <w:t>：</w:t>
            </w:r>
            <w:r>
              <w:rPr>
                <w:spacing w:val="-1"/>
              </w:rPr>
              <w:t>((((((((((((TS=(High-Intensity Interval Training*)) OR TS=(High Intensity Interval Training*))) OR TS=(Interval</w:t>
            </w:r>
            <w:r>
              <w:rPr>
                <w:spacing w:val="22"/>
              </w:rPr>
              <w:t xml:space="preserve"> </w:t>
            </w:r>
            <w:r>
              <w:rPr>
                <w:spacing w:val="-1"/>
              </w:rPr>
              <w:t>Training,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High-Intensity))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TS=(Interval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Trainings,</w:t>
            </w:r>
            <w:r>
              <w:t xml:space="preserve"> High-Intensity)) OR TS=(Training, High-Intensity Interval)) OR TS=(Trainings, High-Intensity Interval)) O</w:t>
            </w:r>
            <w:r>
              <w:rPr>
                <w:spacing w:val="-1"/>
              </w:rPr>
              <w:t>R TS=(High-Intensity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Intermittent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Exercise))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 xml:space="preserve">TS=(Exercise,  </w:t>
            </w:r>
            <w:r>
              <w:t xml:space="preserve">High-Intensity Intermittent)) OR TS=(Exercises, High-Intensity Intermittent)) OR TS=(High-Intensity Intermittent </w:t>
            </w:r>
            <w:r>
              <w:rPr>
                <w:spacing w:val="-1"/>
              </w:rPr>
              <w:t>Exercises))</w:t>
            </w:r>
            <w:r>
              <w:rPr>
                <w:spacing w:val="9"/>
              </w:rPr>
              <w:t xml:space="preserve"> </w:t>
            </w:r>
            <w:r>
              <w:rPr>
                <w:spacing w:val="-1"/>
              </w:rPr>
              <w:t>OR TS=(Sprint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Interval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Training*))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</w:p>
          <w:p w14:paraId="0291817A" w14:textId="77777777" w:rsidR="00220B97" w:rsidRDefault="00220B97">
            <w:pPr>
              <w:pStyle w:val="TableText"/>
              <w:overflowPunct w:val="0"/>
              <w:spacing w:before="70" w:line="242" w:lineRule="exact"/>
              <w:ind w:left="147"/>
            </w:pPr>
            <w:r>
              <w:rPr>
                <w:spacing w:val="-1"/>
                <w:position w:val="3"/>
              </w:rPr>
              <w:t>TS=(HIIT)</w:t>
            </w:r>
          </w:p>
          <w:p w14:paraId="2320E1DD" w14:textId="77777777" w:rsidR="00220B97" w:rsidRDefault="00220B97">
            <w:pPr>
              <w:pStyle w:val="TableText"/>
              <w:overflowPunct w:val="0"/>
              <w:spacing w:before="70" w:line="324" w:lineRule="auto"/>
              <w:ind w:left="144" w:right="246"/>
            </w:pPr>
            <w:r>
              <w:t>#2</w:t>
            </w:r>
            <w:r>
              <w:rPr>
                <w:rFonts w:ascii="宋体" w:hAnsi="宋体" w:hint="eastAsia"/>
              </w:rPr>
              <w:t>：</w:t>
            </w:r>
            <w:r>
              <w:t>((((((((((((((TS=(Heart Failure)) OR TS=(Cardiac Failure)) OR TS=(Heart Decompensation)) OR TS=(Decompensation, Heart)) OR</w:t>
            </w:r>
            <w:r>
              <w:rPr>
                <w:spacing w:val="2"/>
              </w:rPr>
              <w:t xml:space="preserve"> </w:t>
            </w:r>
            <w:r>
              <w:t>TS=(Hea</w:t>
            </w:r>
            <w:r>
              <w:rPr>
                <w:spacing w:val="-1"/>
              </w:rPr>
              <w:t>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Failure,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Right-Sided))</w:t>
            </w:r>
            <w:r>
              <w:t xml:space="preserve"> OR TS=(Heart Failure, Right Sided)) OR TS=(Right-Sided Heart Failure)) OR TS=(Ri</w:t>
            </w:r>
            <w:r>
              <w:rPr>
                <w:spacing w:val="-1"/>
              </w:rPr>
              <w:t>ght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Sided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Heart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 TS=(Myocardial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 TS=(Congestive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 xml:space="preserve">Heart   </w:t>
            </w:r>
            <w:r>
              <w:t>Failure)) OR TS=(Heart Failure, Congestive)) OR TS=(Heart Failure, Left-Sided)) OR TS=(</w:t>
            </w:r>
            <w:r>
              <w:rPr>
                <w:spacing w:val="-1"/>
              </w:rPr>
              <w:t>Heart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Failure,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Left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Sided))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TS=(Left-Sided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Heart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Failure))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TS=(Left    Sided Heart Failure)</w:t>
            </w:r>
          </w:p>
          <w:p w14:paraId="3F85AC23" w14:textId="77777777" w:rsidR="00220B97" w:rsidRDefault="00220B97">
            <w:pPr>
              <w:pStyle w:val="TableText"/>
              <w:overflowPunct w:val="0"/>
              <w:spacing w:before="87" w:line="346" w:lineRule="exact"/>
              <w:ind w:left="145"/>
            </w:pPr>
            <w:r>
              <w:rPr>
                <w:position w:val="11"/>
              </w:rPr>
              <w:t>#3</w:t>
            </w:r>
            <w:r>
              <w:rPr>
                <w:rFonts w:ascii="宋体" w:hAnsi="宋体" w:hint="eastAsia"/>
                <w:position w:val="11"/>
              </w:rPr>
              <w:t>：</w:t>
            </w:r>
            <w:r>
              <w:rPr>
                <w:position w:val="11"/>
              </w:rPr>
              <w:t>(((TS=(randomized controlled trial)) OR TS=(randomized)) OR TS=(placebo))</w:t>
            </w:r>
            <w:r>
              <w:rPr>
                <w:spacing w:val="-1"/>
                <w:position w:val="11"/>
              </w:rPr>
              <w:t xml:space="preserve"> OR TS=(random*)</w:t>
            </w:r>
          </w:p>
          <w:p w14:paraId="062984D3" w14:textId="77777777" w:rsidR="00220B97" w:rsidRDefault="00220B97">
            <w:pPr>
              <w:pStyle w:val="TableText"/>
              <w:overflowPunct w:val="0"/>
              <w:ind w:left="145"/>
            </w:pPr>
            <w:r>
              <w:rPr>
                <w:spacing w:val="-1"/>
              </w:rPr>
              <w:t>#4</w:t>
            </w:r>
            <w:r>
              <w:rPr>
                <w:rFonts w:ascii="宋体" w:hAnsi="宋体" w:hint="eastAsia"/>
                <w:spacing w:val="-1"/>
              </w:rPr>
              <w:t>：</w:t>
            </w:r>
            <w:r>
              <w:rPr>
                <w:spacing w:val="-1"/>
              </w:rPr>
              <w:t>#1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AND #2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AND #3</w:t>
            </w:r>
          </w:p>
        </w:tc>
      </w:tr>
    </w:tbl>
    <w:p w14:paraId="05562955" w14:textId="77777777" w:rsidR="00220B97" w:rsidRPr="00DE4E5A" w:rsidRDefault="00220B97" w:rsidP="00220B97">
      <w:pPr>
        <w:rPr>
          <w:rFonts w:eastAsiaTheme="minorEastAsia"/>
          <w:lang w:eastAsia="zh-CN"/>
        </w:rPr>
        <w:sectPr w:rsidR="00220B97" w:rsidRPr="00DE4E5A">
          <w:pgSz w:w="16839" w:h="11906"/>
          <w:pgMar w:top="1012" w:right="1332" w:bottom="0" w:left="1331" w:header="0" w:footer="0" w:gutter="0"/>
          <w:cols w:space="720"/>
        </w:sectPr>
      </w:pPr>
    </w:p>
    <w:p w14:paraId="557C47CB" w14:textId="77777777" w:rsidR="00220B97" w:rsidRDefault="00220B97" w:rsidP="00220B97">
      <w:pPr>
        <w:overflowPunct w:val="0"/>
        <w:spacing w:before="21"/>
      </w:pPr>
    </w:p>
    <w:tbl>
      <w:tblPr>
        <w:tblStyle w:val="TableNormal"/>
        <w:tblW w:w="141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324"/>
        <w:gridCol w:w="12849"/>
      </w:tblGrid>
      <w:tr w:rsidR="00220B97" w14:paraId="1DFD64ED" w14:textId="77777777" w:rsidTr="00220B97">
        <w:trPr>
          <w:trHeight w:val="320"/>
        </w:trPr>
        <w:tc>
          <w:tcPr>
            <w:tcW w:w="1324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1BDB2422" w14:textId="77777777" w:rsidR="00220B97" w:rsidRDefault="00220B97">
            <w:pPr>
              <w:pStyle w:val="TableText"/>
              <w:overflowPunct w:val="0"/>
              <w:spacing w:before="98"/>
              <w:ind w:left="411"/>
            </w:pPr>
            <w:r>
              <w:rPr>
                <w:spacing w:val="-1"/>
              </w:rPr>
              <w:t>Database</w:t>
            </w:r>
          </w:p>
        </w:tc>
        <w:tc>
          <w:tcPr>
            <w:tcW w:w="12849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4105FE66" w14:textId="77777777" w:rsidR="00220B97" w:rsidRDefault="00220B97">
            <w:pPr>
              <w:pStyle w:val="TableText"/>
              <w:overflowPunct w:val="0"/>
              <w:spacing w:before="98"/>
              <w:ind w:left="5959"/>
            </w:pPr>
            <w:r>
              <w:rPr>
                <w:spacing w:val="-2"/>
              </w:rPr>
              <w:t>Search</w:t>
            </w:r>
            <w:r>
              <w:rPr>
                <w:spacing w:val="15"/>
              </w:rPr>
              <w:t xml:space="preserve"> </w:t>
            </w:r>
            <w:r>
              <w:rPr>
                <w:spacing w:val="-2"/>
              </w:rPr>
              <w:t>strategy</w:t>
            </w:r>
          </w:p>
        </w:tc>
      </w:tr>
      <w:tr w:rsidR="00220B97" w14:paraId="7422BA7F" w14:textId="77777777" w:rsidTr="00220B97">
        <w:trPr>
          <w:trHeight w:val="7825"/>
        </w:trPr>
        <w:tc>
          <w:tcPr>
            <w:tcW w:w="1324" w:type="dxa"/>
            <w:tcBorders>
              <w:top w:val="single" w:sz="2" w:space="0" w:color="000000"/>
              <w:left w:val="nil"/>
              <w:bottom w:val="single" w:sz="12" w:space="0" w:color="000000"/>
              <w:right w:val="nil"/>
            </w:tcBorders>
          </w:tcPr>
          <w:p w14:paraId="1D1591B8" w14:textId="77777777" w:rsidR="00220B97" w:rsidRDefault="00220B97">
            <w:pPr>
              <w:overflowPunct w:val="0"/>
              <w:spacing w:line="249" w:lineRule="auto"/>
            </w:pPr>
          </w:p>
          <w:p w14:paraId="5F840D78" w14:textId="77777777" w:rsidR="00220B97" w:rsidRDefault="00220B97">
            <w:pPr>
              <w:overflowPunct w:val="0"/>
              <w:spacing w:line="249" w:lineRule="auto"/>
            </w:pPr>
          </w:p>
          <w:p w14:paraId="68059553" w14:textId="77777777" w:rsidR="00220B97" w:rsidRDefault="00220B97">
            <w:pPr>
              <w:overflowPunct w:val="0"/>
              <w:spacing w:line="249" w:lineRule="auto"/>
            </w:pPr>
          </w:p>
          <w:p w14:paraId="393E7E19" w14:textId="77777777" w:rsidR="00220B97" w:rsidRDefault="00220B97">
            <w:pPr>
              <w:overflowPunct w:val="0"/>
              <w:spacing w:line="249" w:lineRule="auto"/>
            </w:pPr>
          </w:p>
          <w:p w14:paraId="2D7862F8" w14:textId="77777777" w:rsidR="00220B97" w:rsidRDefault="00220B97">
            <w:pPr>
              <w:overflowPunct w:val="0"/>
              <w:spacing w:line="249" w:lineRule="auto"/>
            </w:pPr>
          </w:p>
          <w:p w14:paraId="7E798E6B" w14:textId="77777777" w:rsidR="00220B97" w:rsidRDefault="00220B97">
            <w:pPr>
              <w:overflowPunct w:val="0"/>
              <w:spacing w:line="249" w:lineRule="auto"/>
            </w:pPr>
          </w:p>
          <w:p w14:paraId="1859A645" w14:textId="77777777" w:rsidR="00220B97" w:rsidRDefault="00220B97">
            <w:pPr>
              <w:overflowPunct w:val="0"/>
              <w:spacing w:line="252" w:lineRule="auto"/>
            </w:pPr>
          </w:p>
          <w:p w14:paraId="424C613C" w14:textId="77777777" w:rsidR="00220B97" w:rsidRDefault="00220B97" w:rsidP="00220B97">
            <w:pPr>
              <w:pStyle w:val="TableText"/>
              <w:overflowPunct w:val="0"/>
              <w:spacing w:before="51"/>
              <w:rPr>
                <w:spacing w:val="-2"/>
              </w:rPr>
            </w:pPr>
          </w:p>
          <w:p w14:paraId="073B0F2C" w14:textId="77777777" w:rsidR="00220B97" w:rsidRDefault="00220B97" w:rsidP="00220B97">
            <w:pPr>
              <w:pStyle w:val="TableText"/>
              <w:overflowPunct w:val="0"/>
              <w:spacing w:before="51"/>
            </w:pPr>
            <w:r>
              <w:rPr>
                <w:spacing w:val="-2"/>
              </w:rPr>
              <w:t>Embase</w:t>
            </w:r>
          </w:p>
        </w:tc>
        <w:tc>
          <w:tcPr>
            <w:tcW w:w="12849" w:type="dxa"/>
            <w:tcBorders>
              <w:top w:val="single" w:sz="2" w:space="0" w:color="000000"/>
              <w:left w:val="nil"/>
              <w:bottom w:val="single" w:sz="12" w:space="0" w:color="000000"/>
              <w:right w:val="nil"/>
            </w:tcBorders>
            <w:hideMark/>
          </w:tcPr>
          <w:p w14:paraId="7FC1AC53" w14:textId="77777777" w:rsidR="00220B97" w:rsidRDefault="00220B97">
            <w:pPr>
              <w:pStyle w:val="TableText"/>
              <w:overflowPunct w:val="0"/>
              <w:spacing w:before="264"/>
              <w:ind w:left="263"/>
            </w:pPr>
            <w:r>
              <w:rPr>
                <w:spacing w:val="-1"/>
              </w:rPr>
              <w:t>#24    #2 OR #16 OR #17 OR #18 OR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#19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#20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#21</w:t>
            </w:r>
            <w:r>
              <w:rPr>
                <w:spacing w:val="8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#22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#23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#24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#25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#26</w:t>
            </w:r>
          </w:p>
          <w:p w14:paraId="43FCE5D6" w14:textId="77777777" w:rsidR="00220B97" w:rsidRDefault="00220B97">
            <w:pPr>
              <w:pStyle w:val="TableText"/>
              <w:overflowPunct w:val="0"/>
              <w:spacing w:before="146" w:line="312" w:lineRule="exact"/>
              <w:ind w:left="263"/>
            </w:pPr>
            <w:r>
              <w:rPr>
                <w:position w:val="12"/>
              </w:rPr>
              <w:t>#23'heart failure, left-sided':</w:t>
            </w:r>
            <w:r>
              <w:rPr>
                <w:spacing w:val="-1"/>
                <w:position w:val="12"/>
              </w:rPr>
              <w:t>ti,ab</w:t>
            </w:r>
          </w:p>
          <w:p w14:paraId="580A1BFB" w14:textId="77777777" w:rsidR="00220B97" w:rsidRDefault="00220B97">
            <w:pPr>
              <w:pStyle w:val="TableText"/>
              <w:overflowPunct w:val="0"/>
              <w:ind w:left="263"/>
            </w:pPr>
            <w:r>
              <w:t>#22'congestive heart failure':t</w:t>
            </w:r>
            <w:r>
              <w:rPr>
                <w:spacing w:val="-1"/>
              </w:rPr>
              <w:t>i,ab</w:t>
            </w:r>
          </w:p>
          <w:p w14:paraId="16E052D7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#21'myocardial failure':t</w:t>
            </w:r>
            <w:r>
              <w:rPr>
                <w:spacing w:val="-1"/>
              </w:rPr>
              <w:t>i,ab</w:t>
            </w:r>
          </w:p>
          <w:p w14:paraId="36D6AFBD" w14:textId="77777777" w:rsidR="00220B97" w:rsidRDefault="00220B97">
            <w:pPr>
              <w:pStyle w:val="TableText"/>
              <w:overflowPunct w:val="0"/>
              <w:spacing w:before="146" w:line="312" w:lineRule="exact"/>
              <w:ind w:left="263"/>
            </w:pPr>
            <w:r>
              <w:rPr>
                <w:position w:val="12"/>
              </w:rPr>
              <w:t>#20'heart failure, right-sided':t</w:t>
            </w:r>
            <w:r>
              <w:rPr>
                <w:spacing w:val="-1"/>
                <w:position w:val="12"/>
              </w:rPr>
              <w:t>i,ab</w:t>
            </w:r>
          </w:p>
          <w:p w14:paraId="6520B0E3" w14:textId="77777777" w:rsidR="00220B97" w:rsidRDefault="00220B97">
            <w:pPr>
              <w:pStyle w:val="TableText"/>
              <w:overflowPunct w:val="0"/>
              <w:spacing w:before="1"/>
              <w:ind w:left="263"/>
            </w:pPr>
            <w:r>
              <w:t>#19'decompensation, heart':t</w:t>
            </w:r>
            <w:r>
              <w:rPr>
                <w:spacing w:val="-1"/>
              </w:rPr>
              <w:t>i,ab</w:t>
            </w:r>
          </w:p>
          <w:p w14:paraId="322EDC64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#18'heart decompensation':ti,</w:t>
            </w:r>
            <w:r>
              <w:rPr>
                <w:spacing w:val="-1"/>
              </w:rPr>
              <w:t>ab</w:t>
            </w:r>
          </w:p>
          <w:p w14:paraId="4AC9BFB2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#17'cardiac failure':t</w:t>
            </w:r>
            <w:r>
              <w:rPr>
                <w:spacing w:val="-1"/>
              </w:rPr>
              <w:t>i,ab</w:t>
            </w:r>
          </w:p>
          <w:p w14:paraId="38CBE190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#16'heart failure':ti</w:t>
            </w:r>
            <w:r>
              <w:rPr>
                <w:spacing w:val="-1"/>
              </w:rPr>
              <w:t>,ab</w:t>
            </w:r>
          </w:p>
          <w:p w14:paraId="0099193F" w14:textId="77777777" w:rsidR="00220B97" w:rsidRDefault="00220B97">
            <w:pPr>
              <w:pStyle w:val="TableText"/>
              <w:overflowPunct w:val="0"/>
              <w:spacing w:before="150" w:line="309" w:lineRule="exact"/>
              <w:ind w:left="263"/>
            </w:pPr>
            <w:r>
              <w:rPr>
                <w:spacing w:val="-1"/>
                <w:position w:val="12"/>
              </w:rPr>
              <w:t>#15    #1 OR #3 OR #4 OR #5 OR #6</w:t>
            </w:r>
            <w:r>
              <w:rPr>
                <w:spacing w:val="7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3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#7</w:t>
            </w:r>
            <w:r>
              <w:rPr>
                <w:spacing w:val="5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#8</w:t>
            </w:r>
            <w:r>
              <w:rPr>
                <w:spacing w:val="6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#9</w:t>
            </w:r>
            <w:r>
              <w:rPr>
                <w:spacing w:val="4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#10</w:t>
            </w:r>
            <w:r>
              <w:rPr>
                <w:spacing w:val="5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3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#11</w:t>
            </w:r>
            <w:r>
              <w:rPr>
                <w:spacing w:val="3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#12</w:t>
            </w:r>
            <w:r>
              <w:rPr>
                <w:spacing w:val="6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#13</w:t>
            </w:r>
            <w:r>
              <w:rPr>
                <w:spacing w:val="6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OR</w:t>
            </w:r>
            <w:r>
              <w:rPr>
                <w:spacing w:val="2"/>
                <w:position w:val="12"/>
              </w:rPr>
              <w:t xml:space="preserve"> </w:t>
            </w:r>
            <w:r>
              <w:rPr>
                <w:spacing w:val="-1"/>
                <w:position w:val="12"/>
              </w:rPr>
              <w:t>#14</w:t>
            </w:r>
          </w:p>
          <w:p w14:paraId="0C6A47C1" w14:textId="77777777" w:rsidR="00220B97" w:rsidRDefault="00220B97">
            <w:pPr>
              <w:pStyle w:val="TableText"/>
              <w:overflowPunct w:val="0"/>
              <w:ind w:left="263"/>
            </w:pPr>
            <w:r>
              <w:rPr>
                <w:spacing w:val="-1"/>
              </w:rPr>
              <w:t>#14'hiit':ti,ab</w:t>
            </w:r>
          </w:p>
          <w:p w14:paraId="644F5DA0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#13'sprint interval training*':</w:t>
            </w:r>
            <w:r>
              <w:rPr>
                <w:spacing w:val="-1"/>
              </w:rPr>
              <w:t>ti,ab</w:t>
            </w:r>
          </w:p>
          <w:p w14:paraId="53C7B667" w14:textId="77777777" w:rsidR="00220B97" w:rsidRDefault="00220B97">
            <w:pPr>
              <w:pStyle w:val="TableText"/>
              <w:overflowPunct w:val="0"/>
              <w:spacing w:before="146" w:line="312" w:lineRule="exact"/>
              <w:ind w:left="263"/>
            </w:pPr>
            <w:r>
              <w:rPr>
                <w:position w:val="12"/>
              </w:rPr>
              <w:t>#12'high-intensity intermittent exercises':t</w:t>
            </w:r>
            <w:r>
              <w:rPr>
                <w:spacing w:val="-1"/>
                <w:position w:val="12"/>
              </w:rPr>
              <w:t>i,ab</w:t>
            </w:r>
          </w:p>
          <w:p w14:paraId="2FAD6589" w14:textId="77777777" w:rsidR="00220B97" w:rsidRDefault="00220B97">
            <w:pPr>
              <w:pStyle w:val="TableText"/>
              <w:overflowPunct w:val="0"/>
              <w:spacing w:before="1"/>
              <w:ind w:left="263"/>
            </w:pPr>
            <w:r>
              <w:t>#11'exercises, high-intensity intermit</w:t>
            </w:r>
            <w:r>
              <w:rPr>
                <w:spacing w:val="-1"/>
              </w:rPr>
              <w:t>tent':ti,ab</w:t>
            </w:r>
          </w:p>
          <w:p w14:paraId="2A1D03A0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#10'exercise, high-intensity intermittent':ti</w:t>
            </w:r>
            <w:r>
              <w:rPr>
                <w:spacing w:val="-1"/>
              </w:rPr>
              <w:t>,ab</w:t>
            </w:r>
          </w:p>
          <w:p w14:paraId="3620D636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#9'high-intensity intermittent exercise':ti</w:t>
            </w:r>
            <w:r>
              <w:rPr>
                <w:spacing w:val="-1"/>
              </w:rPr>
              <w:t>,ab</w:t>
            </w:r>
          </w:p>
          <w:p w14:paraId="24C69B3A" w14:textId="77777777" w:rsidR="00220B97" w:rsidRDefault="00220B97">
            <w:pPr>
              <w:pStyle w:val="TableText"/>
              <w:overflowPunct w:val="0"/>
              <w:spacing w:before="146" w:line="312" w:lineRule="exact"/>
              <w:ind w:left="263"/>
            </w:pPr>
            <w:r>
              <w:rPr>
                <w:position w:val="12"/>
              </w:rPr>
              <w:t>#8'trainings, high-intensity interval':t</w:t>
            </w:r>
            <w:r>
              <w:rPr>
                <w:spacing w:val="-1"/>
                <w:position w:val="12"/>
              </w:rPr>
              <w:t>i,ab</w:t>
            </w:r>
          </w:p>
          <w:p w14:paraId="723DD017" w14:textId="77777777" w:rsidR="00220B97" w:rsidRDefault="00220B97">
            <w:pPr>
              <w:pStyle w:val="TableText"/>
              <w:overflowPunct w:val="0"/>
              <w:spacing w:before="1"/>
              <w:ind w:left="263"/>
            </w:pPr>
            <w:r>
              <w:t>#7'training, high-intensity interval':t</w:t>
            </w:r>
            <w:r>
              <w:rPr>
                <w:spacing w:val="-1"/>
              </w:rPr>
              <w:t>i,ab</w:t>
            </w:r>
          </w:p>
          <w:p w14:paraId="48650242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#6'interval trainings, high-intensity':t</w:t>
            </w:r>
            <w:r>
              <w:rPr>
                <w:spacing w:val="-1"/>
              </w:rPr>
              <w:t>i,ab</w:t>
            </w:r>
          </w:p>
          <w:p w14:paraId="66147A36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#5'interval training, high-intensity':t</w:t>
            </w:r>
            <w:r>
              <w:rPr>
                <w:spacing w:val="-1"/>
              </w:rPr>
              <w:t>i,ab</w:t>
            </w:r>
          </w:p>
          <w:p w14:paraId="3AA15A76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t>#4'high intensity interval training*':</w:t>
            </w:r>
            <w:r>
              <w:rPr>
                <w:spacing w:val="-1"/>
              </w:rPr>
              <w:t>ti,ab</w:t>
            </w:r>
          </w:p>
          <w:p w14:paraId="5B182979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#3'high-intensity interval training*':ti</w:t>
            </w:r>
            <w:r>
              <w:rPr>
                <w:spacing w:val="-1"/>
              </w:rPr>
              <w:t>,ab</w:t>
            </w:r>
          </w:p>
          <w:p w14:paraId="48FBE12C" w14:textId="77777777" w:rsidR="00220B97" w:rsidRDefault="00220B97">
            <w:pPr>
              <w:pStyle w:val="TableText"/>
              <w:overflowPunct w:val="0"/>
              <w:spacing w:before="146"/>
              <w:ind w:left="263"/>
            </w:pPr>
            <w:r>
              <w:rPr>
                <w:spacing w:val="-1"/>
              </w:rPr>
              <w:t>#2'heart failure'/exp</w:t>
            </w:r>
          </w:p>
          <w:p w14:paraId="01FA2324" w14:textId="77777777" w:rsidR="00220B97" w:rsidRDefault="00220B97">
            <w:pPr>
              <w:pStyle w:val="TableText"/>
              <w:overflowPunct w:val="0"/>
              <w:spacing w:before="147"/>
              <w:ind w:left="263"/>
            </w:pPr>
            <w:r>
              <w:t>#1'high intensity interval training</w:t>
            </w:r>
            <w:r>
              <w:rPr>
                <w:spacing w:val="-1"/>
              </w:rPr>
              <w:t>'/exp</w:t>
            </w:r>
          </w:p>
        </w:tc>
      </w:tr>
    </w:tbl>
    <w:p w14:paraId="73599099" w14:textId="77777777" w:rsidR="00220B97" w:rsidRPr="00220B97" w:rsidRDefault="00220B97" w:rsidP="00220B97">
      <w:pPr>
        <w:overflowPunct w:val="0"/>
        <w:rPr>
          <w:rFonts w:ascii="Arial" w:hAnsi="Arial" w:cs="Arial"/>
          <w:color w:val="000000"/>
          <w:sz w:val="21"/>
          <w:szCs w:val="21"/>
        </w:rPr>
        <w:sectPr w:rsidR="00220B97" w:rsidRPr="00220B97">
          <w:pgSz w:w="16839" w:h="11906"/>
          <w:pgMar w:top="1012" w:right="1332" w:bottom="0" w:left="1331" w:header="0" w:footer="0" w:gutter="0"/>
          <w:cols w:space="720"/>
        </w:sectPr>
      </w:pPr>
    </w:p>
    <w:p w14:paraId="4E0D3518" w14:textId="77777777" w:rsidR="00220B97" w:rsidRDefault="00220B97" w:rsidP="00220B97">
      <w:pPr>
        <w:overflowPunct w:val="0"/>
        <w:spacing w:before="21"/>
      </w:pPr>
    </w:p>
    <w:tbl>
      <w:tblPr>
        <w:tblStyle w:val="TableNormal"/>
        <w:tblW w:w="1417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393"/>
        <w:gridCol w:w="12781"/>
      </w:tblGrid>
      <w:tr w:rsidR="00220B97" w14:paraId="7D118B0B" w14:textId="77777777" w:rsidTr="00220B97">
        <w:trPr>
          <w:trHeight w:val="320"/>
        </w:trPr>
        <w:tc>
          <w:tcPr>
            <w:tcW w:w="1393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6BBAA8C4" w14:textId="77777777" w:rsidR="00220B97" w:rsidRDefault="00220B97">
            <w:pPr>
              <w:pStyle w:val="TableText"/>
              <w:overflowPunct w:val="0"/>
              <w:spacing w:before="98"/>
              <w:ind w:left="411"/>
            </w:pPr>
            <w:r>
              <w:rPr>
                <w:spacing w:val="-1"/>
              </w:rPr>
              <w:t>Database</w:t>
            </w:r>
          </w:p>
        </w:tc>
        <w:tc>
          <w:tcPr>
            <w:tcW w:w="12781" w:type="dxa"/>
            <w:tcBorders>
              <w:top w:val="single" w:sz="12" w:space="0" w:color="000000"/>
              <w:left w:val="nil"/>
              <w:bottom w:val="single" w:sz="2" w:space="0" w:color="000000"/>
              <w:right w:val="nil"/>
            </w:tcBorders>
            <w:hideMark/>
          </w:tcPr>
          <w:p w14:paraId="72E9593E" w14:textId="77777777" w:rsidR="00220B97" w:rsidRDefault="00220B97">
            <w:pPr>
              <w:pStyle w:val="TableText"/>
              <w:overflowPunct w:val="0"/>
              <w:spacing w:before="98"/>
              <w:ind w:left="5890"/>
            </w:pPr>
            <w:r>
              <w:rPr>
                <w:spacing w:val="-2"/>
              </w:rPr>
              <w:t>Search</w:t>
            </w:r>
            <w:r>
              <w:rPr>
                <w:spacing w:val="15"/>
              </w:rPr>
              <w:t xml:space="preserve"> </w:t>
            </w:r>
            <w:r>
              <w:rPr>
                <w:spacing w:val="-2"/>
              </w:rPr>
              <w:t>strategy</w:t>
            </w:r>
          </w:p>
        </w:tc>
      </w:tr>
      <w:tr w:rsidR="00220B97" w14:paraId="74C78631" w14:textId="77777777" w:rsidTr="00220B97">
        <w:trPr>
          <w:trHeight w:val="5307"/>
        </w:trPr>
        <w:tc>
          <w:tcPr>
            <w:tcW w:w="1393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14:paraId="25101803" w14:textId="77777777" w:rsidR="00220B97" w:rsidRDefault="00220B97">
            <w:pPr>
              <w:overflowPunct w:val="0"/>
              <w:spacing w:line="244" w:lineRule="auto"/>
            </w:pPr>
          </w:p>
          <w:p w14:paraId="7575FE08" w14:textId="77777777" w:rsidR="00220B97" w:rsidRDefault="00220B97">
            <w:pPr>
              <w:overflowPunct w:val="0"/>
              <w:spacing w:line="244" w:lineRule="auto"/>
            </w:pPr>
          </w:p>
          <w:p w14:paraId="4A9F7C08" w14:textId="77777777" w:rsidR="00220B97" w:rsidRDefault="00220B97">
            <w:pPr>
              <w:overflowPunct w:val="0"/>
              <w:spacing w:line="244" w:lineRule="auto"/>
            </w:pPr>
          </w:p>
          <w:p w14:paraId="636613F3" w14:textId="77777777" w:rsidR="00220B97" w:rsidRDefault="00220B97" w:rsidP="00220B97">
            <w:pPr>
              <w:pStyle w:val="TableText"/>
              <w:overflowPunct w:val="0"/>
              <w:spacing w:before="51" w:line="312" w:lineRule="exact"/>
              <w:rPr>
                <w:spacing w:val="-1"/>
                <w:position w:val="12"/>
              </w:rPr>
            </w:pPr>
          </w:p>
          <w:p w14:paraId="5E183155" w14:textId="77777777" w:rsidR="00220B97" w:rsidRDefault="00220B97" w:rsidP="00220B97">
            <w:pPr>
              <w:pStyle w:val="TableText"/>
              <w:overflowPunct w:val="0"/>
              <w:spacing w:before="51" w:line="312" w:lineRule="exact"/>
            </w:pPr>
            <w:r>
              <w:rPr>
                <w:spacing w:val="-1"/>
                <w:position w:val="12"/>
              </w:rPr>
              <w:t>Cochrane</w:t>
            </w:r>
          </w:p>
          <w:p w14:paraId="612984D6" w14:textId="77777777" w:rsidR="00220B97" w:rsidRDefault="00220B97" w:rsidP="00220B97">
            <w:pPr>
              <w:pStyle w:val="TableText"/>
              <w:overflowPunct w:val="0"/>
              <w:ind w:firstLineChars="50" w:firstLine="89"/>
            </w:pPr>
            <w:r>
              <w:rPr>
                <w:spacing w:val="-1"/>
              </w:rPr>
              <w:t>Library</w:t>
            </w:r>
          </w:p>
        </w:tc>
        <w:tc>
          <w:tcPr>
            <w:tcW w:w="12781" w:type="dxa"/>
            <w:tcBorders>
              <w:top w:val="single" w:sz="2" w:space="0" w:color="000000"/>
              <w:left w:val="nil"/>
              <w:bottom w:val="nil"/>
              <w:right w:val="nil"/>
            </w:tcBorders>
            <w:hideMark/>
          </w:tcPr>
          <w:p w14:paraId="10D9E25B" w14:textId="77777777" w:rsidR="00220B97" w:rsidRDefault="00220B97">
            <w:pPr>
              <w:pStyle w:val="TableText"/>
              <w:overflowPunct w:val="0"/>
              <w:spacing w:before="95"/>
              <w:ind w:left="194"/>
            </w:pPr>
            <w:r>
              <w:t>#1 MeSH descriptor:</w:t>
            </w:r>
            <w:r>
              <w:rPr>
                <w:spacing w:val="13"/>
              </w:rPr>
              <w:t xml:space="preserve"> </w:t>
            </w:r>
            <w:r>
              <w:t>[Heart Failure</w:t>
            </w:r>
            <w:r>
              <w:rPr>
                <w:spacing w:val="-1"/>
              </w:rPr>
              <w:t>] explode all trees</w:t>
            </w:r>
          </w:p>
          <w:p w14:paraId="11CD8405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94" w:right="1521"/>
            </w:pPr>
            <w:r>
              <w:t>#2 (Heart Failure):ti,ab,kw OR (Cardiac Failure):ti,ab,kw OR (Heart</w:t>
            </w:r>
            <w:r>
              <w:rPr>
                <w:spacing w:val="6"/>
              </w:rPr>
              <w:t xml:space="preserve"> </w:t>
            </w:r>
            <w:r>
              <w:t>Decompensation):ti,ab,kw</w:t>
            </w:r>
            <w:r>
              <w:rPr>
                <w:spacing w:val="7"/>
              </w:rPr>
              <w:t xml:space="preserve"> </w:t>
            </w:r>
            <w:r>
              <w:t>OR</w:t>
            </w:r>
            <w:r>
              <w:rPr>
                <w:spacing w:val="6"/>
              </w:rPr>
              <w:t xml:space="preserve"> </w:t>
            </w:r>
            <w:r>
              <w:t>(Decompen</w:t>
            </w:r>
            <w:r>
              <w:rPr>
                <w:spacing w:val="-1"/>
              </w:rPr>
              <w:t>sation, Heart):ti,ab,kw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(Heart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Failure,</w:t>
            </w:r>
            <w:r>
              <w:t xml:space="preserve"> Right-Sided):ti,ab,</w:t>
            </w:r>
            <w:r>
              <w:rPr>
                <w:spacing w:val="-1"/>
              </w:rPr>
              <w:t>kw</w:t>
            </w:r>
          </w:p>
          <w:p w14:paraId="144E67D2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93" w:right="628"/>
            </w:pPr>
            <w:r>
              <w:t>#3 (Right-Sided Heart Failure):ti,ab,kw OR (Myocardial Failure):ti,ab,kw OR</w:t>
            </w:r>
            <w:r>
              <w:rPr>
                <w:spacing w:val="6"/>
              </w:rPr>
              <w:t xml:space="preserve"> </w:t>
            </w:r>
            <w:r>
              <w:t>(Congestive Heart</w:t>
            </w:r>
            <w:r>
              <w:rPr>
                <w:spacing w:val="6"/>
              </w:rPr>
              <w:t xml:space="preserve"> </w:t>
            </w:r>
            <w:r>
              <w:t>Failure)</w:t>
            </w:r>
            <w:r>
              <w:rPr>
                <w:spacing w:val="-1"/>
              </w:rPr>
              <w:t>:ti,ab,kw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(Heart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Failure,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Congestive):ti,ab,kw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(Heart</w:t>
            </w:r>
            <w:r>
              <w:t xml:space="preserve"> Failure, Left-Sided):ti,ab,</w:t>
            </w:r>
            <w:r>
              <w:rPr>
                <w:spacing w:val="-1"/>
              </w:rPr>
              <w:t>kw</w:t>
            </w:r>
          </w:p>
          <w:p w14:paraId="1EF19904" w14:textId="77777777" w:rsidR="00220B97" w:rsidRDefault="00220B97">
            <w:pPr>
              <w:pStyle w:val="TableText"/>
              <w:overflowPunct w:val="0"/>
              <w:spacing w:before="146" w:line="315" w:lineRule="exact"/>
              <w:ind w:left="194"/>
            </w:pPr>
            <w:r>
              <w:rPr>
                <w:position w:val="13"/>
              </w:rPr>
              <w:t>#4 (Left-Sided Heart Failure):ti,ab,kw OR (Left</w:t>
            </w:r>
            <w:r>
              <w:rPr>
                <w:spacing w:val="12"/>
                <w:position w:val="13"/>
              </w:rPr>
              <w:t xml:space="preserve"> </w:t>
            </w:r>
            <w:r>
              <w:rPr>
                <w:position w:val="13"/>
              </w:rPr>
              <w:t>Sided Heart Fa</w:t>
            </w:r>
            <w:r>
              <w:rPr>
                <w:spacing w:val="-1"/>
                <w:position w:val="13"/>
              </w:rPr>
              <w:t>ilure):ti,ab,kw</w:t>
            </w:r>
          </w:p>
          <w:p w14:paraId="3587EAFF" w14:textId="77777777" w:rsidR="00220B97" w:rsidRDefault="00220B97">
            <w:pPr>
              <w:pStyle w:val="TableText"/>
              <w:overflowPunct w:val="0"/>
              <w:ind w:left="194"/>
            </w:pPr>
            <w:r>
              <w:rPr>
                <w:spacing w:val="-1"/>
              </w:rPr>
              <w:t>#5 #1 OR #2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OR #3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 #4</w:t>
            </w:r>
          </w:p>
          <w:p w14:paraId="3A4F097C" w14:textId="77777777" w:rsidR="00220B97" w:rsidRDefault="00220B97">
            <w:pPr>
              <w:pStyle w:val="TableText"/>
              <w:overflowPunct w:val="0"/>
              <w:spacing w:before="146"/>
              <w:ind w:left="194"/>
            </w:pPr>
            <w:r>
              <w:t>#6 MeSH descriptor:</w:t>
            </w:r>
            <w:r>
              <w:rPr>
                <w:spacing w:val="14"/>
              </w:rPr>
              <w:t xml:space="preserve"> </w:t>
            </w:r>
            <w:r>
              <w:t>[High-Intensity Interval</w:t>
            </w:r>
            <w:r>
              <w:rPr>
                <w:spacing w:val="-1"/>
              </w:rPr>
              <w:t xml:space="preserve"> Training] explode all trees</w:t>
            </w:r>
          </w:p>
          <w:p w14:paraId="052BB384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94" w:right="566"/>
            </w:pPr>
            <w:r>
              <w:t>#7 (High-Intensity Interval Training*):ti,ab,kw OR (High Intensity Interval Tr</w:t>
            </w:r>
            <w:r>
              <w:rPr>
                <w:spacing w:val="-1"/>
              </w:rPr>
              <w:t>aining*):ti,ab,kw</w:t>
            </w:r>
            <w:r>
              <w:rPr>
                <w:spacing w:val="9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(Interval</w:t>
            </w:r>
            <w:r>
              <w:rPr>
                <w:spacing w:val="2"/>
              </w:rPr>
              <w:t xml:space="preserve"> </w:t>
            </w:r>
            <w:r>
              <w:rPr>
                <w:spacing w:val="-1"/>
              </w:rPr>
              <w:t>Training,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High-Intensity):ti,ab,kw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(Interval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Trainings,</w:t>
            </w:r>
            <w:r>
              <w:t xml:space="preserve"> High-Intensity):ti,ab,kw OR (Training, High-Intensity Interval</w:t>
            </w:r>
            <w:r>
              <w:rPr>
                <w:spacing w:val="-1"/>
              </w:rPr>
              <w:t>):ti,ab,kw</w:t>
            </w:r>
          </w:p>
          <w:p w14:paraId="78927DC8" w14:textId="77777777" w:rsidR="00220B97" w:rsidRDefault="00220B97">
            <w:pPr>
              <w:pStyle w:val="TableText"/>
              <w:overflowPunct w:val="0"/>
              <w:spacing w:before="146" w:line="276" w:lineRule="auto"/>
              <w:ind w:left="194" w:right="609"/>
            </w:pPr>
            <w:r>
              <w:t>#8 (Trainings, High-Intensity Interval):ti,ab,kw OR (High-Intensity Intermittent Exercise):ti,ab,kw</w:t>
            </w:r>
            <w:r>
              <w:rPr>
                <w:spacing w:val="6"/>
              </w:rPr>
              <w:t xml:space="preserve"> </w:t>
            </w:r>
            <w:r>
              <w:t>OR</w:t>
            </w:r>
            <w:r>
              <w:rPr>
                <w:spacing w:val="7"/>
              </w:rPr>
              <w:t xml:space="preserve"> </w:t>
            </w:r>
            <w:r>
              <w:t>(Exercise,</w:t>
            </w:r>
            <w:r>
              <w:rPr>
                <w:spacing w:val="6"/>
              </w:rPr>
              <w:t xml:space="preserve"> </w:t>
            </w:r>
            <w:r>
              <w:t>High-I</w:t>
            </w:r>
            <w:r>
              <w:rPr>
                <w:spacing w:val="-1"/>
              </w:rPr>
              <w:t>ntensity Intermittent):ti,ab,kw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(Exercises,</w:t>
            </w:r>
            <w:r>
              <w:t xml:space="preserve"> High-Intensity Intermittent):ti,ab,kw OR (High-Intensity Intermittent Exercises):ti,ab,</w:t>
            </w:r>
            <w:r>
              <w:rPr>
                <w:spacing w:val="-1"/>
              </w:rPr>
              <w:t>kw</w:t>
            </w:r>
          </w:p>
          <w:p w14:paraId="26F04FA7" w14:textId="77777777" w:rsidR="00220B97" w:rsidRDefault="00220B97">
            <w:pPr>
              <w:pStyle w:val="TableText"/>
              <w:overflowPunct w:val="0"/>
              <w:spacing w:before="147" w:line="315" w:lineRule="exact"/>
              <w:ind w:left="194"/>
            </w:pPr>
            <w:r>
              <w:rPr>
                <w:position w:val="13"/>
              </w:rPr>
              <w:t>#9 (Sprint Interval Training*):ti,ab,kw OR (HI</w:t>
            </w:r>
            <w:r>
              <w:rPr>
                <w:spacing w:val="-1"/>
                <w:position w:val="13"/>
              </w:rPr>
              <w:t>IT):ti,ab,kw</w:t>
            </w:r>
          </w:p>
          <w:p w14:paraId="6C2C8604" w14:textId="77777777" w:rsidR="00220B97" w:rsidRDefault="00220B97">
            <w:pPr>
              <w:pStyle w:val="TableText"/>
              <w:overflowPunct w:val="0"/>
              <w:ind w:left="194"/>
            </w:pPr>
            <w:r>
              <w:rPr>
                <w:spacing w:val="-1"/>
              </w:rPr>
              <w:t>#10 #6 OR #7</w:t>
            </w:r>
            <w:r>
              <w:rPr>
                <w:spacing w:val="11"/>
              </w:rPr>
              <w:t xml:space="preserve"> </w:t>
            </w:r>
            <w:r>
              <w:rPr>
                <w:spacing w:val="-1"/>
              </w:rPr>
              <w:t>OR #8</w:t>
            </w:r>
            <w:r>
              <w:rPr>
                <w:spacing w:val="5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#9</w:t>
            </w:r>
          </w:p>
          <w:p w14:paraId="031E4B2E" w14:textId="77777777" w:rsidR="00220B97" w:rsidRDefault="00220B97">
            <w:pPr>
              <w:pStyle w:val="TableText"/>
              <w:overflowPunct w:val="0"/>
              <w:spacing w:before="146" w:line="315" w:lineRule="exact"/>
              <w:ind w:left="194"/>
            </w:pPr>
            <w:r>
              <w:rPr>
                <w:position w:val="13"/>
              </w:rPr>
              <w:t>#11 (randomized*):ti,ab,kw OR (placeb</w:t>
            </w:r>
            <w:r>
              <w:rPr>
                <w:spacing w:val="-1"/>
                <w:position w:val="13"/>
              </w:rPr>
              <w:t>o):ti,ab,kw</w:t>
            </w:r>
          </w:p>
          <w:p w14:paraId="3C36E3C6" w14:textId="77777777" w:rsidR="00220B97" w:rsidRDefault="00220B97">
            <w:pPr>
              <w:pStyle w:val="TableText"/>
              <w:overflowPunct w:val="0"/>
              <w:spacing w:before="1"/>
              <w:ind w:left="194"/>
            </w:pPr>
            <w:r>
              <w:rPr>
                <w:spacing w:val="-1"/>
              </w:rPr>
              <w:t>#12 #5 AND #10 AND #11</w:t>
            </w:r>
          </w:p>
          <w:p w14:paraId="20CD0863" w14:textId="77777777" w:rsidR="00220B97" w:rsidRDefault="00220B97">
            <w:pPr>
              <w:pStyle w:val="TableText"/>
              <w:overflowPunct w:val="0"/>
              <w:spacing w:before="146"/>
              <w:ind w:left="197"/>
            </w:pPr>
            <w:r>
              <w:t>Cardiac Failure OR Heart Decompen</w:t>
            </w:r>
            <w:r>
              <w:rPr>
                <w:spacing w:val="-1"/>
              </w:rPr>
              <w:t>sation OR Myocardial Failure</w:t>
            </w:r>
            <w:r>
              <w:rPr>
                <w:spacing w:val="14"/>
              </w:rPr>
              <w:t xml:space="preserve"> </w:t>
            </w:r>
            <w:r>
              <w:rPr>
                <w:spacing w:val="-1"/>
              </w:rPr>
              <w:t>|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Studies With Results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| Interventional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Studies</w:t>
            </w:r>
            <w:r>
              <w:rPr>
                <w:spacing w:val="14"/>
              </w:rPr>
              <w:t xml:space="preserve"> </w:t>
            </w:r>
            <w:r>
              <w:rPr>
                <w:spacing w:val="-1"/>
              </w:rPr>
              <w:t>| Heart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Failure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|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High-Intensity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Interval</w:t>
            </w:r>
            <w:r>
              <w:rPr>
                <w:spacing w:val="4"/>
              </w:rPr>
              <w:t xml:space="preserve"> </w:t>
            </w:r>
            <w:r>
              <w:rPr>
                <w:spacing w:val="-1"/>
              </w:rPr>
              <w:t>Training*</w:t>
            </w:r>
            <w:r>
              <w:rPr>
                <w:spacing w:val="8"/>
              </w:rPr>
              <w:t xml:space="preserve"> </w:t>
            </w:r>
            <w:r>
              <w:rPr>
                <w:spacing w:val="-1"/>
              </w:rPr>
              <w:t>OR High</w:t>
            </w:r>
          </w:p>
        </w:tc>
      </w:tr>
      <w:tr w:rsidR="00220B97" w14:paraId="4C6B62D8" w14:textId="77777777" w:rsidTr="00220B97">
        <w:trPr>
          <w:trHeight w:val="610"/>
        </w:trPr>
        <w:tc>
          <w:tcPr>
            <w:tcW w:w="13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57409E7" w14:textId="77777777" w:rsidR="00220B97" w:rsidRDefault="00220B97">
            <w:pPr>
              <w:pStyle w:val="TableText"/>
              <w:overflowPunct w:val="0"/>
              <w:spacing w:before="92"/>
              <w:ind w:left="277"/>
            </w:pPr>
            <w:r>
              <w:rPr>
                <w:spacing w:val="-1"/>
              </w:rPr>
              <w:t>clinical trials</w:t>
            </w:r>
          </w:p>
        </w:tc>
        <w:tc>
          <w:tcPr>
            <w:tcW w:w="1278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FAC9F62" w14:textId="77777777" w:rsidR="00220B97" w:rsidRDefault="00220B97">
            <w:pPr>
              <w:pStyle w:val="TableText"/>
              <w:overflowPunct w:val="0"/>
              <w:spacing w:before="92" w:line="276" w:lineRule="auto"/>
              <w:ind w:left="195" w:right="797"/>
            </w:pPr>
            <w:r>
              <w:t>Intensity Interval Training* OR Interval Training, High-Intensity OR Training, High-</w:t>
            </w:r>
            <w:r>
              <w:rPr>
                <w:spacing w:val="-1"/>
              </w:rPr>
              <w:t>Intensity Interval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OR High-Intensity</w:t>
            </w:r>
            <w:r>
              <w:rPr>
                <w:spacing w:val="6"/>
              </w:rPr>
              <w:t xml:space="preserve"> </w:t>
            </w:r>
            <w:r>
              <w:rPr>
                <w:spacing w:val="-1"/>
              </w:rPr>
              <w:t>Intermittent Exercise*</w:t>
            </w:r>
            <w:r>
              <w:rPr>
                <w:spacing w:val="9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Sprint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Interval</w:t>
            </w:r>
            <w:r>
              <w:t xml:space="preserve"> </w:t>
            </w:r>
            <w:r>
              <w:rPr>
                <w:spacing w:val="-2"/>
              </w:rPr>
              <w:t>Training*</w:t>
            </w:r>
          </w:p>
        </w:tc>
      </w:tr>
      <w:tr w:rsidR="00220B97" w14:paraId="2B548962" w14:textId="77777777" w:rsidTr="00220B97">
        <w:trPr>
          <w:trHeight w:val="622"/>
        </w:trPr>
        <w:tc>
          <w:tcPr>
            <w:tcW w:w="13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EBBD634" w14:textId="77777777" w:rsidR="00220B97" w:rsidRDefault="00220B97">
            <w:pPr>
              <w:pStyle w:val="TableText"/>
              <w:overflowPunct w:val="0"/>
              <w:spacing w:before="109" w:line="309" w:lineRule="exact"/>
              <w:ind w:left="524"/>
            </w:pPr>
            <w:r>
              <w:rPr>
                <w:spacing w:val="-2"/>
                <w:position w:val="12"/>
              </w:rPr>
              <w:t>CNKI</w:t>
            </w:r>
          </w:p>
          <w:p w14:paraId="17156BA6" w14:textId="77777777" w:rsidR="00220B97" w:rsidRDefault="00220B97">
            <w:pPr>
              <w:pStyle w:val="TableText"/>
              <w:overflowPunct w:val="0"/>
              <w:ind w:left="417"/>
            </w:pPr>
            <w:r>
              <w:rPr>
                <w:spacing w:val="-3"/>
              </w:rPr>
              <w:t>Wanfang</w:t>
            </w:r>
          </w:p>
        </w:tc>
        <w:tc>
          <w:tcPr>
            <w:tcW w:w="1278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BCF8238" w14:textId="77777777" w:rsidR="00220B97" w:rsidRDefault="00220B97">
            <w:pPr>
              <w:pStyle w:val="TableText"/>
              <w:overflowPunct w:val="0"/>
              <w:spacing w:before="46" w:line="344" w:lineRule="exact"/>
              <w:ind w:left="198"/>
              <w:rPr>
                <w:rFonts w:ascii="宋体" w:hAnsi="宋体"/>
              </w:rPr>
            </w:pPr>
            <w:r>
              <w:rPr>
                <w:position w:val="10"/>
              </w:rPr>
              <w:t>(</w:t>
            </w:r>
            <w:r>
              <w:rPr>
                <w:rFonts w:ascii="宋体" w:hAnsi="宋体" w:hint="eastAsia"/>
                <w:position w:val="10"/>
              </w:rPr>
              <w:t>主题</w:t>
            </w:r>
            <w:r>
              <w:rPr>
                <w:position w:val="10"/>
              </w:rPr>
              <w:t>=</w:t>
            </w:r>
            <w:r>
              <w:rPr>
                <w:rFonts w:ascii="宋体" w:hAnsi="宋体" w:hint="eastAsia"/>
                <w:position w:val="10"/>
              </w:rPr>
              <w:t xml:space="preserve">高强度间歇训练 </w:t>
            </w:r>
            <w:r>
              <w:rPr>
                <w:position w:val="10"/>
              </w:rPr>
              <w:t xml:space="preserve">+  </w:t>
            </w:r>
            <w:r>
              <w:rPr>
                <w:rFonts w:ascii="宋体" w:hAnsi="宋体" w:hint="eastAsia"/>
                <w:position w:val="10"/>
              </w:rPr>
              <w:t>高强度间歇运动训</w:t>
            </w:r>
            <w:r>
              <w:rPr>
                <w:rFonts w:ascii="宋体" w:hAnsi="宋体" w:hint="eastAsia"/>
                <w:spacing w:val="-1"/>
                <w:position w:val="10"/>
              </w:rPr>
              <w:t xml:space="preserve">练 </w:t>
            </w:r>
            <w:r>
              <w:rPr>
                <w:spacing w:val="-1"/>
                <w:position w:val="10"/>
              </w:rPr>
              <w:t xml:space="preserve">+  </w:t>
            </w:r>
            <w:r>
              <w:rPr>
                <w:rFonts w:ascii="宋体" w:hAnsi="宋体" w:hint="eastAsia"/>
                <w:spacing w:val="-1"/>
                <w:position w:val="10"/>
              </w:rPr>
              <w:t>高强度间歇性训练</w:t>
            </w:r>
            <w:r>
              <w:rPr>
                <w:spacing w:val="-1"/>
                <w:position w:val="10"/>
              </w:rPr>
              <w:t>) AND (</w:t>
            </w:r>
            <w:r>
              <w:rPr>
                <w:rFonts w:ascii="宋体" w:hAnsi="宋体" w:hint="eastAsia"/>
                <w:spacing w:val="-1"/>
                <w:position w:val="10"/>
              </w:rPr>
              <w:t>主题</w:t>
            </w:r>
            <w:r>
              <w:rPr>
                <w:spacing w:val="-1"/>
                <w:position w:val="10"/>
              </w:rPr>
              <w:t>=</w:t>
            </w:r>
            <w:r>
              <w:rPr>
                <w:rFonts w:ascii="宋体" w:hAnsi="宋体" w:hint="eastAsia"/>
                <w:spacing w:val="-1"/>
                <w:position w:val="10"/>
              </w:rPr>
              <w:t xml:space="preserve">心力衰竭 </w:t>
            </w:r>
            <w:r>
              <w:rPr>
                <w:spacing w:val="-1"/>
                <w:position w:val="10"/>
              </w:rPr>
              <w:t>+</w:t>
            </w:r>
            <w:r>
              <w:rPr>
                <w:spacing w:val="7"/>
                <w:position w:val="10"/>
              </w:rPr>
              <w:t xml:space="preserve">  </w:t>
            </w:r>
            <w:r>
              <w:rPr>
                <w:rFonts w:ascii="宋体" w:hAnsi="宋体" w:hint="eastAsia"/>
                <w:spacing w:val="-1"/>
                <w:position w:val="10"/>
              </w:rPr>
              <w:t>心衰</w:t>
            </w:r>
            <w:r>
              <w:rPr>
                <w:spacing w:val="-1"/>
                <w:position w:val="10"/>
              </w:rPr>
              <w:t>)</w:t>
            </w:r>
            <w:r>
              <w:rPr>
                <w:rFonts w:ascii="宋体" w:hAnsi="宋体" w:hint="eastAsia"/>
                <w:spacing w:val="-1"/>
                <w:position w:val="10"/>
              </w:rPr>
              <w:t>；</w:t>
            </w:r>
          </w:p>
          <w:p w14:paraId="52C359B0" w14:textId="77777777" w:rsidR="00220B97" w:rsidRDefault="00220B97">
            <w:pPr>
              <w:pStyle w:val="TableText"/>
              <w:overflowPunct w:val="0"/>
              <w:ind w:left="198"/>
            </w:pPr>
            <w:r>
              <w:rPr>
                <w:spacing w:val="1"/>
              </w:rPr>
              <w:t>(</w:t>
            </w:r>
            <w:r>
              <w:rPr>
                <w:rFonts w:ascii="宋体" w:hAnsi="宋体" w:hint="eastAsia"/>
                <w:spacing w:val="1"/>
              </w:rPr>
              <w:t>主题</w:t>
            </w:r>
            <w:r>
              <w:rPr>
                <w:spacing w:val="1"/>
              </w:rPr>
              <w:t>:(</w:t>
            </w:r>
            <w:r>
              <w:rPr>
                <w:rFonts w:ascii="宋体" w:hAnsi="宋体" w:hint="eastAsia"/>
                <w:spacing w:val="1"/>
              </w:rPr>
              <w:t xml:space="preserve">高强度间歇训练 </w:t>
            </w:r>
            <w:r>
              <w:t>or</w:t>
            </w:r>
            <w:r>
              <w:rPr>
                <w:spacing w:val="1"/>
              </w:rPr>
              <w:t xml:space="preserve">  </w:t>
            </w:r>
            <w:r>
              <w:rPr>
                <w:rFonts w:ascii="宋体" w:hAnsi="宋体" w:hint="eastAsia"/>
                <w:spacing w:val="1"/>
              </w:rPr>
              <w:t xml:space="preserve">高强度间歇运动训练 </w:t>
            </w:r>
            <w:r>
              <w:t>or</w:t>
            </w:r>
            <w:r>
              <w:rPr>
                <w:spacing w:val="1"/>
              </w:rPr>
              <w:t xml:space="preserve"> </w:t>
            </w:r>
            <w:r>
              <w:t xml:space="preserve"> </w:t>
            </w:r>
            <w:r>
              <w:rPr>
                <w:rFonts w:ascii="宋体" w:hAnsi="宋体" w:hint="eastAsia"/>
              </w:rPr>
              <w:t>高强度间歇性训练</w:t>
            </w:r>
            <w:r>
              <w:t xml:space="preserve">)and  </w:t>
            </w:r>
            <w:r>
              <w:rPr>
                <w:rFonts w:ascii="宋体" w:hAnsi="宋体" w:hint="eastAsia"/>
              </w:rPr>
              <w:t>主题</w:t>
            </w:r>
            <w:r>
              <w:t>:(</w:t>
            </w:r>
            <w:r>
              <w:rPr>
                <w:rFonts w:ascii="宋体" w:hAnsi="宋体" w:hint="eastAsia"/>
              </w:rPr>
              <w:t xml:space="preserve">心力衰竭 </w:t>
            </w:r>
            <w:r>
              <w:t>or</w:t>
            </w:r>
            <w:r>
              <w:rPr>
                <w:spacing w:val="5"/>
              </w:rPr>
              <w:t xml:space="preserve">  </w:t>
            </w:r>
            <w:r>
              <w:rPr>
                <w:rFonts w:ascii="宋体" w:hAnsi="宋体" w:hint="eastAsia"/>
              </w:rPr>
              <w:t>心衰</w:t>
            </w:r>
            <w:r>
              <w:t>))</w:t>
            </w:r>
          </w:p>
        </w:tc>
      </w:tr>
      <w:tr w:rsidR="00220B97" w14:paraId="52EDEEE3" w14:textId="77777777" w:rsidTr="00220B97">
        <w:trPr>
          <w:trHeight w:val="642"/>
        </w:trPr>
        <w:tc>
          <w:tcPr>
            <w:tcW w:w="1393" w:type="dxa"/>
            <w:tcBorders>
              <w:top w:val="nil"/>
              <w:left w:val="nil"/>
              <w:bottom w:val="single" w:sz="12" w:space="0" w:color="000000"/>
              <w:right w:val="nil"/>
            </w:tcBorders>
            <w:hideMark/>
          </w:tcPr>
          <w:p w14:paraId="65274346" w14:textId="77777777" w:rsidR="00220B97" w:rsidRDefault="00220B97">
            <w:pPr>
              <w:pStyle w:val="TableText"/>
              <w:overflowPunct w:val="0"/>
              <w:spacing w:before="267"/>
              <w:ind w:left="544"/>
            </w:pPr>
            <w:r>
              <w:rPr>
                <w:spacing w:val="-3"/>
              </w:rPr>
              <w:t>CBM</w:t>
            </w:r>
          </w:p>
        </w:tc>
        <w:tc>
          <w:tcPr>
            <w:tcW w:w="12781" w:type="dxa"/>
            <w:tcBorders>
              <w:top w:val="nil"/>
              <w:left w:val="nil"/>
              <w:bottom w:val="single" w:sz="12" w:space="0" w:color="000000"/>
              <w:right w:val="nil"/>
            </w:tcBorders>
            <w:hideMark/>
          </w:tcPr>
          <w:p w14:paraId="2E4CC9FE" w14:textId="77777777" w:rsidR="00220B97" w:rsidRDefault="00220B97">
            <w:pPr>
              <w:pStyle w:val="TableText"/>
              <w:overflowPunct w:val="0"/>
              <w:spacing w:before="80" w:line="264" w:lineRule="auto"/>
              <w:ind w:left="199" w:right="157" w:hanging="1"/>
            </w:pPr>
            <w:r>
              <w:t>(("</w:t>
            </w:r>
            <w:r>
              <w:rPr>
                <w:rFonts w:ascii="宋体" w:hAnsi="宋体" w:hint="eastAsia"/>
              </w:rPr>
              <w:t>心力衰竭</w:t>
            </w:r>
            <w:r>
              <w:t>"[</w:t>
            </w:r>
            <w:r>
              <w:rPr>
                <w:rFonts w:ascii="宋体" w:hAnsi="宋体" w:hint="eastAsia"/>
              </w:rPr>
              <w:t>常用字段</w:t>
            </w:r>
            <w:r>
              <w:t>:</w:t>
            </w:r>
            <w:r>
              <w:rPr>
                <w:rFonts w:ascii="宋体" w:hAnsi="宋体" w:hint="eastAsia"/>
              </w:rPr>
              <w:t>智能</w:t>
            </w:r>
            <w:r>
              <w:t>] OR "</w:t>
            </w:r>
            <w:r>
              <w:rPr>
                <w:rFonts w:ascii="宋体" w:hAnsi="宋体" w:hint="eastAsia"/>
              </w:rPr>
              <w:t>心衰</w:t>
            </w:r>
            <w:r>
              <w:t>"[</w:t>
            </w:r>
            <w:r>
              <w:rPr>
                <w:rFonts w:ascii="宋体" w:hAnsi="宋体" w:hint="eastAsia"/>
              </w:rPr>
              <w:t>常用字段</w:t>
            </w:r>
            <w:r>
              <w:t>:</w:t>
            </w:r>
            <w:r>
              <w:rPr>
                <w:rFonts w:ascii="宋体" w:hAnsi="宋体" w:hint="eastAsia"/>
              </w:rPr>
              <w:t>智能</w:t>
            </w:r>
            <w:r>
              <w:t>])</w:t>
            </w:r>
            <w:r>
              <w:rPr>
                <w:spacing w:val="-10"/>
              </w:rPr>
              <w:t xml:space="preserve"> </w:t>
            </w:r>
            <w:r>
              <w:t>AND ("</w:t>
            </w:r>
            <w:r>
              <w:rPr>
                <w:rFonts w:ascii="宋体" w:hAnsi="宋体" w:hint="eastAsia"/>
              </w:rPr>
              <w:t>高强度间歇训练</w:t>
            </w:r>
            <w:r>
              <w:t>"[</w:t>
            </w:r>
            <w:r>
              <w:rPr>
                <w:rFonts w:ascii="宋体" w:hAnsi="宋体" w:hint="eastAsia"/>
              </w:rPr>
              <w:t>常用字段</w:t>
            </w:r>
            <w:r>
              <w:t>:</w:t>
            </w:r>
            <w:r>
              <w:rPr>
                <w:rFonts w:ascii="宋体" w:hAnsi="宋体" w:hint="eastAsia"/>
              </w:rPr>
              <w:t>智能</w:t>
            </w:r>
            <w:r>
              <w:t>] OR "</w:t>
            </w:r>
            <w:r>
              <w:rPr>
                <w:rFonts w:ascii="宋体" w:hAnsi="宋体" w:hint="eastAsia"/>
              </w:rPr>
              <w:t>高强度</w:t>
            </w:r>
            <w:r>
              <w:rPr>
                <w:rFonts w:ascii="宋体" w:hAnsi="宋体" w:hint="eastAsia"/>
                <w:spacing w:val="-1"/>
              </w:rPr>
              <w:t>间歇运动训练</w:t>
            </w:r>
            <w:r>
              <w:rPr>
                <w:spacing w:val="-1"/>
              </w:rPr>
              <w:t>"[</w:t>
            </w:r>
            <w:r>
              <w:rPr>
                <w:rFonts w:ascii="宋体" w:hAnsi="宋体" w:hint="eastAsia"/>
                <w:spacing w:val="-1"/>
              </w:rPr>
              <w:t>常用字段</w:t>
            </w:r>
            <w:r>
              <w:rPr>
                <w:spacing w:val="-1"/>
              </w:rPr>
              <w:t>:</w:t>
            </w:r>
            <w:r>
              <w:rPr>
                <w:rFonts w:ascii="宋体" w:hAnsi="宋体" w:hint="eastAsia"/>
                <w:spacing w:val="-1"/>
              </w:rPr>
              <w:t>智能</w:t>
            </w:r>
            <w:r>
              <w:rPr>
                <w:spacing w:val="-1"/>
              </w:rPr>
              <w:t>]</w:t>
            </w:r>
            <w:r>
              <w:rPr>
                <w:spacing w:val="7"/>
              </w:rPr>
              <w:t xml:space="preserve"> </w:t>
            </w:r>
            <w:r>
              <w:rPr>
                <w:spacing w:val="-1"/>
              </w:rPr>
              <w:t>OR</w:t>
            </w:r>
            <w:r>
              <w:rPr>
                <w:spacing w:val="10"/>
              </w:rPr>
              <w:t xml:space="preserve"> </w:t>
            </w:r>
            <w:r>
              <w:rPr>
                <w:spacing w:val="-1"/>
              </w:rPr>
              <w:t>"</w:t>
            </w:r>
            <w:r>
              <w:rPr>
                <w:rFonts w:ascii="宋体" w:hAnsi="宋体" w:hint="eastAsia"/>
                <w:spacing w:val="-1"/>
              </w:rPr>
              <w:t>高强度间歇性</w:t>
            </w:r>
            <w:r>
              <w:rPr>
                <w:rFonts w:ascii="宋体" w:hAnsi="宋体" w:hint="eastAsia"/>
              </w:rPr>
              <w:t xml:space="preserve"> 训练</w:t>
            </w:r>
            <w:r>
              <w:t>"[</w:t>
            </w:r>
            <w:r>
              <w:rPr>
                <w:rFonts w:ascii="宋体" w:hAnsi="宋体" w:hint="eastAsia"/>
              </w:rPr>
              <w:t>常用字段</w:t>
            </w:r>
            <w:r>
              <w:t>:</w:t>
            </w:r>
            <w:r>
              <w:rPr>
                <w:rFonts w:ascii="宋体" w:hAnsi="宋体" w:hint="eastAsia"/>
              </w:rPr>
              <w:t>智能</w:t>
            </w:r>
            <w:r>
              <w:t>]))</w:t>
            </w:r>
            <w:r>
              <w:rPr>
                <w:spacing w:val="-10"/>
              </w:rPr>
              <w:t xml:space="preserve"> </w:t>
            </w:r>
            <w:r>
              <w:t>AND ("</w:t>
            </w:r>
            <w:r>
              <w:rPr>
                <w:rFonts w:ascii="宋体" w:hAnsi="宋体" w:hint="eastAsia"/>
              </w:rPr>
              <w:t>随机对照实</w:t>
            </w:r>
            <w:r>
              <w:rPr>
                <w:rFonts w:ascii="宋体" w:hAnsi="宋体" w:hint="eastAsia"/>
                <w:spacing w:val="-1"/>
              </w:rPr>
              <w:t>验</w:t>
            </w:r>
            <w:r>
              <w:rPr>
                <w:spacing w:val="-1"/>
              </w:rPr>
              <w:t>"[</w:t>
            </w:r>
            <w:r>
              <w:rPr>
                <w:rFonts w:ascii="宋体" w:hAnsi="宋体" w:hint="eastAsia"/>
                <w:spacing w:val="-1"/>
              </w:rPr>
              <w:t>文献类型</w:t>
            </w:r>
            <w:r>
              <w:rPr>
                <w:spacing w:val="-1"/>
              </w:rPr>
              <w:t>])</w:t>
            </w:r>
          </w:p>
        </w:tc>
      </w:tr>
    </w:tbl>
    <w:p w14:paraId="0CF25D99" w14:textId="77777777" w:rsidR="00C752B9" w:rsidRPr="00C752B9" w:rsidRDefault="00C752B9" w:rsidP="00220B97">
      <w:pPr>
        <w:kinsoku w:val="0"/>
        <w:autoSpaceDE w:val="0"/>
        <w:autoSpaceDN w:val="0"/>
        <w:adjustRightInd w:val="0"/>
        <w:snapToGrid w:val="0"/>
        <w:spacing w:before="0" w:after="0"/>
        <w:textAlignment w:val="baseline"/>
        <w:rPr>
          <w:rFonts w:ascii="Arial" w:eastAsia="宋体" w:hAnsi="Arial" w:cs="Arial"/>
          <w:color w:val="000000"/>
          <w:sz w:val="21"/>
          <w:szCs w:val="21"/>
          <w:lang w:eastAsia="zh-CN"/>
        </w:rPr>
        <w:sectPr w:rsidR="00C752B9" w:rsidRPr="00C752B9">
          <w:pgSz w:w="16839" w:h="11906"/>
          <w:pgMar w:top="1012" w:right="1332" w:bottom="0" w:left="1331" w:header="0" w:footer="0" w:gutter="0"/>
          <w:cols w:space="720"/>
        </w:sectPr>
      </w:pPr>
    </w:p>
    <w:p w14:paraId="48FD75F9" w14:textId="77777777" w:rsidR="00220B97" w:rsidRDefault="00220B97" w:rsidP="00220B97">
      <w:pPr>
        <w:rPr>
          <w:rFonts w:ascii="Arial" w:eastAsia="宋体" w:hAnsi="Arial" w:cs="Arial"/>
          <w:sz w:val="21"/>
          <w:szCs w:val="21"/>
          <w:lang w:eastAsia="zh-CN"/>
        </w:rPr>
      </w:pPr>
    </w:p>
    <w:p w14:paraId="3EA39E8F" w14:textId="77777777" w:rsidR="00A545B6" w:rsidRDefault="00A545B6" w:rsidP="00A545B6">
      <w:pPr>
        <w:pStyle w:val="1"/>
        <w:rPr>
          <w:b w:val="0"/>
          <w:bCs/>
        </w:rPr>
      </w:pPr>
      <w:r w:rsidRPr="00A12762">
        <w:t xml:space="preserve">Supplementary Table S2. </w:t>
      </w:r>
      <w:r w:rsidRPr="00A545B6">
        <w:rPr>
          <w:b w:val="0"/>
          <w:bCs/>
        </w:rPr>
        <w:t>Egger's test and funnel plot.</w:t>
      </w:r>
    </w:p>
    <w:p w14:paraId="2606AA45" w14:textId="77777777" w:rsidR="00A545B6" w:rsidRDefault="00A545B6" w:rsidP="00DE6038">
      <w:pPr>
        <w:pStyle w:val="2"/>
      </w:pPr>
      <w:r w:rsidRPr="00A545B6">
        <w:t>PeakVO2</w:t>
      </w:r>
    </w:p>
    <w:p w14:paraId="68BED621" w14:textId="77777777" w:rsidR="00A545B6" w:rsidRPr="00A545B6" w:rsidRDefault="00A545B6" w:rsidP="00463AFE">
      <w:pPr>
        <w:jc w:val="center"/>
      </w:pPr>
      <w:r w:rsidRPr="00A545B6">
        <w:rPr>
          <w:rFonts w:ascii="等线" w:eastAsia="等线" w:hAnsi="等线" w:cs="Times New Roman"/>
          <w:noProof/>
          <w:kern w:val="2"/>
          <w:szCs w:val="24"/>
          <w:lang w:eastAsia="zh-CN"/>
          <w14:ligatures w14:val="standardContextual"/>
        </w:rPr>
        <w:drawing>
          <wp:inline distT="0" distB="0" distL="0" distR="0" wp14:anchorId="7A934FA5" wp14:editId="00637192">
            <wp:extent cx="6491288" cy="1847057"/>
            <wp:effectExtent l="0" t="0" r="5080" b="1270"/>
            <wp:docPr id="327316292" name="图片 32731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62315" cy="186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9B19C" w14:textId="77777777" w:rsidR="00A545B6" w:rsidRDefault="00A545B6" w:rsidP="00463AFE">
      <w:pPr>
        <w:jc w:val="center"/>
        <w:rPr>
          <w:rFonts w:ascii="Arial" w:eastAsia="宋体" w:hAnsi="Arial" w:cs="Arial"/>
          <w:sz w:val="21"/>
          <w:szCs w:val="21"/>
          <w:lang w:eastAsia="zh-CN"/>
        </w:rPr>
      </w:pPr>
      <w:r w:rsidRPr="00A545B6">
        <w:rPr>
          <w:rFonts w:ascii="等线" w:eastAsia="等线" w:hAnsi="等线" w:cs="Times New Roman"/>
          <w:noProof/>
          <w:kern w:val="2"/>
          <w:szCs w:val="24"/>
          <w:lang w:eastAsia="zh-CN"/>
          <w14:ligatures w14:val="standardContextual"/>
        </w:rPr>
        <w:drawing>
          <wp:inline distT="0" distB="0" distL="114300" distR="114300" wp14:anchorId="02088EA3" wp14:editId="1D54B738">
            <wp:extent cx="4401918" cy="3148013"/>
            <wp:effectExtent l="0" t="0" r="0" b="0"/>
            <wp:docPr id="1886156999" name="图片 1886156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2528" cy="315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FB703" w14:textId="77777777" w:rsidR="00A545B6" w:rsidRPr="00C752B9" w:rsidRDefault="00A545B6" w:rsidP="00A545B6">
      <w:pPr>
        <w:rPr>
          <w:rFonts w:ascii="Arial" w:eastAsia="宋体" w:hAnsi="Arial" w:cs="Arial"/>
          <w:sz w:val="21"/>
          <w:szCs w:val="21"/>
          <w:lang w:eastAsia="zh-CN"/>
        </w:rPr>
        <w:sectPr w:rsidR="00A545B6" w:rsidRPr="00C752B9" w:rsidSect="00A545B6">
          <w:pgSz w:w="16839" w:h="11906"/>
          <w:pgMar w:top="1009" w:right="1332" w:bottom="0" w:left="1332" w:header="0" w:footer="0" w:gutter="0"/>
          <w:cols w:space="720"/>
        </w:sectPr>
      </w:pPr>
    </w:p>
    <w:p w14:paraId="326CEC58" w14:textId="77777777" w:rsidR="00A12762" w:rsidRDefault="00A545B6" w:rsidP="00DE6038">
      <w:pPr>
        <w:pStyle w:val="2"/>
        <w:rPr>
          <w:lang w:eastAsia="zh-CN"/>
        </w:rPr>
      </w:pPr>
      <w:r w:rsidRPr="00A545B6">
        <w:rPr>
          <w:lang w:eastAsia="zh-CN"/>
        </w:rPr>
        <w:lastRenderedPageBreak/>
        <w:t>LVEF</w:t>
      </w:r>
    </w:p>
    <w:p w14:paraId="17B3C848" w14:textId="77777777" w:rsidR="00DE6038" w:rsidRPr="00463AFE" w:rsidRDefault="00A545B6" w:rsidP="00463AFE">
      <w:pPr>
        <w:kinsoku w:val="0"/>
        <w:autoSpaceDE w:val="0"/>
        <w:autoSpaceDN w:val="0"/>
        <w:adjustRightInd w:val="0"/>
        <w:snapToGrid w:val="0"/>
        <w:spacing w:before="21" w:after="0"/>
        <w:jc w:val="center"/>
        <w:textAlignment w:val="baseline"/>
        <w:rPr>
          <w:rFonts w:eastAsia="宋体" w:cs="Times New Roman"/>
          <w:color w:val="000000"/>
          <w:szCs w:val="24"/>
          <w:lang w:eastAsia="zh-CN"/>
        </w:rPr>
      </w:pPr>
      <w:r>
        <w:rPr>
          <w:rFonts w:cs="Times New Roman"/>
          <w:noProof/>
          <w:szCs w:val="24"/>
        </w:rPr>
        <w:drawing>
          <wp:inline distT="0" distB="0" distL="0" distR="0" wp14:anchorId="5605A371" wp14:editId="315C0446">
            <wp:extent cx="6003693" cy="1643063"/>
            <wp:effectExtent l="0" t="0" r="0" b="0"/>
            <wp:docPr id="18895750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75057" name="图片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2095" cy="1659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7439A" w14:textId="77777777" w:rsidR="00A545B6" w:rsidRDefault="00A545B6" w:rsidP="00DE6038">
      <w:pPr>
        <w:pStyle w:val="2"/>
        <w:rPr>
          <w:lang w:eastAsia="zh-CN"/>
        </w:rPr>
      </w:pPr>
      <w:r w:rsidRPr="00A545B6">
        <w:rPr>
          <w:lang w:eastAsia="zh-CN"/>
        </w:rPr>
        <w:t>6MWT</w:t>
      </w:r>
    </w:p>
    <w:p w14:paraId="028955CC" w14:textId="77777777" w:rsidR="00DE6038" w:rsidRPr="00463AFE" w:rsidRDefault="00A545B6" w:rsidP="00463AFE">
      <w:pPr>
        <w:kinsoku w:val="0"/>
        <w:autoSpaceDE w:val="0"/>
        <w:autoSpaceDN w:val="0"/>
        <w:adjustRightInd w:val="0"/>
        <w:snapToGrid w:val="0"/>
        <w:spacing w:before="21" w:after="0"/>
        <w:jc w:val="center"/>
        <w:textAlignment w:val="baseline"/>
        <w:rPr>
          <w:rFonts w:eastAsia="宋体" w:cs="Times New Roman"/>
          <w:color w:val="000000"/>
          <w:szCs w:val="24"/>
          <w:lang w:eastAsia="zh-CN"/>
        </w:rPr>
      </w:pPr>
      <w:r>
        <w:rPr>
          <w:rFonts w:cs="Times New Roman"/>
          <w:noProof/>
          <w:szCs w:val="24"/>
        </w:rPr>
        <w:drawing>
          <wp:inline distT="0" distB="0" distL="0" distR="0" wp14:anchorId="321CC7E6" wp14:editId="152D8D90">
            <wp:extent cx="6254518" cy="1728787"/>
            <wp:effectExtent l="0" t="0" r="0" b="5080"/>
            <wp:docPr id="813540507" name="图片 813540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510353" name="图片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2001" cy="1736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AD2755" w14:textId="77777777" w:rsidR="00A545B6" w:rsidRDefault="00A545B6" w:rsidP="00DE6038">
      <w:pPr>
        <w:pStyle w:val="2"/>
        <w:rPr>
          <w:lang w:eastAsia="zh-CN"/>
        </w:rPr>
      </w:pPr>
      <w:r w:rsidRPr="00A545B6">
        <w:rPr>
          <w:lang w:eastAsia="zh-CN"/>
        </w:rPr>
        <w:t>MLHFQ</w:t>
      </w:r>
    </w:p>
    <w:p w14:paraId="32CAD8E0" w14:textId="77777777" w:rsidR="00A545B6" w:rsidRDefault="00A545B6" w:rsidP="00463AFE">
      <w:pPr>
        <w:kinsoku w:val="0"/>
        <w:autoSpaceDE w:val="0"/>
        <w:autoSpaceDN w:val="0"/>
        <w:adjustRightInd w:val="0"/>
        <w:snapToGrid w:val="0"/>
        <w:spacing w:before="21" w:after="0"/>
        <w:jc w:val="center"/>
        <w:textAlignment w:val="baseline"/>
        <w:rPr>
          <w:rFonts w:eastAsia="宋体" w:cs="Times New Roman"/>
          <w:color w:val="000000"/>
          <w:szCs w:val="24"/>
          <w:lang w:eastAsia="zh-CN"/>
        </w:rPr>
      </w:pPr>
      <w:r>
        <w:rPr>
          <w:noProof/>
          <w:szCs w:val="24"/>
        </w:rPr>
        <w:lastRenderedPageBreak/>
        <w:drawing>
          <wp:inline distT="0" distB="0" distL="0" distR="0" wp14:anchorId="0F9C79F9" wp14:editId="010002D4">
            <wp:extent cx="6067425" cy="1557418"/>
            <wp:effectExtent l="0" t="0" r="0" b="5080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7733" cy="157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ED08F" w14:textId="77777777" w:rsidR="00DE6038" w:rsidRDefault="00DE6038" w:rsidP="00220B97">
      <w:pPr>
        <w:kinsoku w:val="0"/>
        <w:autoSpaceDE w:val="0"/>
        <w:autoSpaceDN w:val="0"/>
        <w:adjustRightInd w:val="0"/>
        <w:snapToGrid w:val="0"/>
        <w:spacing w:before="21" w:after="0"/>
        <w:textAlignment w:val="baseline"/>
        <w:rPr>
          <w:rFonts w:eastAsia="宋体" w:cs="Times New Roman"/>
          <w:color w:val="000000"/>
          <w:szCs w:val="24"/>
          <w:lang w:eastAsia="zh-CN"/>
        </w:rPr>
      </w:pPr>
    </w:p>
    <w:p w14:paraId="26C3C6DB" w14:textId="41F6D4BA" w:rsidR="00A545B6" w:rsidRDefault="005C1F2E" w:rsidP="00DE6038">
      <w:pPr>
        <w:pStyle w:val="2"/>
        <w:rPr>
          <w:lang w:eastAsia="zh-CN"/>
        </w:rPr>
      </w:pPr>
      <w:r>
        <w:rPr>
          <w:lang w:eastAsia="zh-CN"/>
        </w:rPr>
        <w:t>R</w:t>
      </w:r>
      <w:r w:rsidRPr="005C1F2E">
        <w:rPr>
          <w:lang w:eastAsia="zh-CN"/>
        </w:rPr>
        <w:t>esting heart rate</w:t>
      </w:r>
    </w:p>
    <w:p w14:paraId="3FB08F48" w14:textId="77777777" w:rsidR="00DE6038" w:rsidRDefault="00DE6038" w:rsidP="00463AFE">
      <w:pPr>
        <w:kinsoku w:val="0"/>
        <w:autoSpaceDE w:val="0"/>
        <w:autoSpaceDN w:val="0"/>
        <w:adjustRightInd w:val="0"/>
        <w:snapToGrid w:val="0"/>
        <w:spacing w:before="21" w:after="0"/>
        <w:jc w:val="center"/>
        <w:textAlignment w:val="baseline"/>
        <w:rPr>
          <w:rFonts w:eastAsia="等线" w:cs="Times New Roman"/>
          <w:kern w:val="2"/>
          <w:szCs w:val="24"/>
          <w:lang w:eastAsia="zh-CN"/>
          <w14:ligatures w14:val="standardContextual"/>
        </w:rPr>
      </w:pPr>
      <w:r>
        <w:rPr>
          <w:rFonts w:cs="Times New Roman"/>
          <w:noProof/>
          <w:szCs w:val="24"/>
        </w:rPr>
        <w:drawing>
          <wp:inline distT="0" distB="0" distL="0" distR="0" wp14:anchorId="7879296C" wp14:editId="5B370D18">
            <wp:extent cx="6030184" cy="1709738"/>
            <wp:effectExtent l="0" t="0" r="0" b="5080"/>
            <wp:docPr id="19007691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69115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44192" cy="17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5A12F" w14:textId="63687FD4" w:rsidR="00DE6038" w:rsidRDefault="005C1F2E" w:rsidP="00DE6038">
      <w:pPr>
        <w:pStyle w:val="2"/>
        <w:rPr>
          <w:lang w:eastAsia="zh-CN" w:bidi="ar"/>
        </w:rPr>
      </w:pPr>
      <w:r>
        <w:rPr>
          <w:lang w:eastAsia="zh-CN" w:bidi="ar"/>
        </w:rPr>
        <w:t>P</w:t>
      </w:r>
      <w:r w:rsidRPr="005C1F2E">
        <w:rPr>
          <w:lang w:eastAsia="zh-CN" w:bidi="ar"/>
        </w:rPr>
        <w:t>eak heart rate</w:t>
      </w:r>
    </w:p>
    <w:p w14:paraId="02B574B9" w14:textId="77777777" w:rsidR="00DE6038" w:rsidRDefault="00DE6038" w:rsidP="000046E8">
      <w:pPr>
        <w:kinsoku w:val="0"/>
        <w:autoSpaceDE w:val="0"/>
        <w:autoSpaceDN w:val="0"/>
        <w:adjustRightInd w:val="0"/>
        <w:snapToGrid w:val="0"/>
        <w:spacing w:before="21" w:after="0"/>
        <w:jc w:val="center"/>
        <w:textAlignment w:val="baseline"/>
        <w:rPr>
          <w:rFonts w:eastAsia="等线" w:cs="Times New Roman"/>
          <w:kern w:val="2"/>
          <w:szCs w:val="24"/>
          <w:lang w:eastAsia="zh-CN"/>
          <w14:ligatures w14:val="standardContextual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69FE36A5" wp14:editId="58834B7B">
            <wp:extent cx="5923280" cy="1700822"/>
            <wp:effectExtent l="0" t="0" r="1270" b="0"/>
            <wp:docPr id="16527971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9710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65360" cy="171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B9F5F" w14:textId="77777777" w:rsidR="00DE6038" w:rsidRPr="00DE6038" w:rsidRDefault="00DE6038" w:rsidP="00DE6038">
      <w:pPr>
        <w:rPr>
          <w:rFonts w:cs="Times New Roman"/>
          <w:b/>
          <w:bCs/>
          <w:color w:val="000000"/>
          <w:szCs w:val="24"/>
        </w:rPr>
      </w:pPr>
      <w:r>
        <w:rPr>
          <w:rFonts w:cs="Times New Roman"/>
          <w:szCs w:val="24"/>
        </w:rPr>
        <w:t>(P&gt;0.</w:t>
      </w:r>
      <w:r>
        <w:rPr>
          <w:rFonts w:cs="Times New Roman" w:hint="eastAsia"/>
          <w:szCs w:val="24"/>
        </w:rPr>
        <w:t>1</w:t>
      </w:r>
      <w:r>
        <w:rPr>
          <w:rFonts w:cs="Times New Roman"/>
          <w:szCs w:val="24"/>
        </w:rPr>
        <w:t xml:space="preserve"> indicates no significant publication bias.)</w:t>
      </w:r>
      <w:r>
        <w:rPr>
          <w:lang w:eastAsia="zh-CN"/>
        </w:rPr>
        <w:br w:type="page"/>
      </w:r>
    </w:p>
    <w:p w14:paraId="1E2DC1E7" w14:textId="77777777" w:rsidR="00DE6038" w:rsidRDefault="00DE6038" w:rsidP="00DE6038">
      <w:pPr>
        <w:pStyle w:val="1"/>
        <w:rPr>
          <w:rStyle w:val="10"/>
          <w:bCs/>
        </w:rPr>
      </w:pPr>
      <w:r w:rsidRPr="00A12762">
        <w:rPr>
          <w:rStyle w:val="10"/>
          <w:b/>
          <w:bCs/>
        </w:rPr>
        <w:lastRenderedPageBreak/>
        <w:t>Supplementary Figure S1.</w:t>
      </w:r>
      <w:r w:rsidRPr="00A12762">
        <w:t xml:space="preserve"> </w:t>
      </w:r>
      <w:r w:rsidRPr="00A12762">
        <w:rPr>
          <w:rStyle w:val="10"/>
          <w:bCs/>
        </w:rPr>
        <w:t>Subgroup analysis of HIIT versus MICT on peak VO2 according to the age of participants. (</w:t>
      </w:r>
      <w:r w:rsidRPr="00A12762">
        <w:rPr>
          <w:rStyle w:val="10"/>
          <w:rFonts w:hint="eastAsia"/>
          <w:bCs/>
        </w:rPr>
        <w:t>≤</w:t>
      </w:r>
      <w:r w:rsidRPr="00A12762">
        <w:rPr>
          <w:rStyle w:val="10"/>
          <w:bCs/>
        </w:rPr>
        <w:t>60 years old, &gt; 60 years old)</w:t>
      </w:r>
    </w:p>
    <w:p w14:paraId="5C7482D7" w14:textId="77777777" w:rsidR="00220B97" w:rsidRDefault="00C46606" w:rsidP="00C46606">
      <w:pPr>
        <w:jc w:val="center"/>
        <w:rPr>
          <w:rFonts w:ascii="宋体" w:eastAsia="宋体" w:hAnsi="宋体" w:cs="宋体"/>
          <w:b/>
          <w:bCs/>
          <w:szCs w:val="24"/>
        </w:rPr>
      </w:pPr>
      <w:r>
        <w:rPr>
          <w:rFonts w:ascii="宋体" w:eastAsia="宋体" w:hAnsi="宋体" w:cs="宋体"/>
          <w:b/>
          <w:bCs/>
          <w:noProof/>
          <w:szCs w:val="24"/>
        </w:rPr>
        <w:drawing>
          <wp:inline distT="0" distB="0" distL="0" distR="0" wp14:anchorId="3FF38AF8" wp14:editId="7D272B66">
            <wp:extent cx="7219950" cy="4338638"/>
            <wp:effectExtent l="0" t="0" r="0" b="5080"/>
            <wp:docPr id="3775766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76681" name="图片 37757668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43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C4B14" w14:textId="77777777" w:rsidR="00C46606" w:rsidRDefault="00C46606" w:rsidP="00C46606">
      <w:pPr>
        <w:jc w:val="center"/>
        <w:rPr>
          <w:rFonts w:ascii="宋体" w:eastAsia="宋体" w:hAnsi="宋体" w:cs="宋体"/>
          <w:b/>
          <w:bCs/>
          <w:szCs w:val="24"/>
        </w:rPr>
      </w:pPr>
    </w:p>
    <w:p w14:paraId="44694609" w14:textId="77777777" w:rsidR="00C46606" w:rsidRPr="00C46606" w:rsidRDefault="00C46606" w:rsidP="00C46606">
      <w:pPr>
        <w:jc w:val="center"/>
        <w:rPr>
          <w:rFonts w:ascii="宋体" w:eastAsia="宋体" w:hAnsi="宋体" w:cs="宋体"/>
          <w:b/>
          <w:bCs/>
          <w:szCs w:val="24"/>
        </w:rPr>
      </w:pPr>
    </w:p>
    <w:p w14:paraId="15B0A635" w14:textId="77777777" w:rsidR="00A12762" w:rsidRDefault="00A12762" w:rsidP="00A12762">
      <w:pPr>
        <w:pStyle w:val="1"/>
        <w:rPr>
          <w:b w:val="0"/>
          <w:bCs/>
        </w:rPr>
      </w:pPr>
      <w:r w:rsidRPr="00A12762">
        <w:lastRenderedPageBreak/>
        <w:t>Supplementary Figure S</w:t>
      </w:r>
      <w:r>
        <w:t>2</w:t>
      </w:r>
      <w:r w:rsidRPr="00A12762">
        <w:t xml:space="preserve">. </w:t>
      </w:r>
      <w:r w:rsidRPr="00A12762">
        <w:rPr>
          <w:b w:val="0"/>
          <w:bCs/>
        </w:rPr>
        <w:t xml:space="preserve">Subgroup analysis of HIIT versus MICT on peak VO2 according to the duration of intervention. (&lt;12weeks, </w:t>
      </w:r>
      <w:r w:rsidRPr="00A12762">
        <w:rPr>
          <w:rFonts w:hint="eastAsia"/>
          <w:b w:val="0"/>
          <w:bCs/>
        </w:rPr>
        <w:t>≥</w:t>
      </w:r>
      <w:r w:rsidRPr="00A12762">
        <w:rPr>
          <w:b w:val="0"/>
          <w:bCs/>
        </w:rPr>
        <w:t>12weeks)</w:t>
      </w:r>
    </w:p>
    <w:p w14:paraId="34E4F80D" w14:textId="77777777" w:rsidR="00C46606" w:rsidRPr="00C46606" w:rsidRDefault="009B308F" w:rsidP="009B308F">
      <w:pPr>
        <w:jc w:val="center"/>
      </w:pPr>
      <w:r>
        <w:rPr>
          <w:noProof/>
        </w:rPr>
        <w:drawing>
          <wp:inline distT="0" distB="0" distL="0" distR="0" wp14:anchorId="62B8EA0E" wp14:editId="6AF7FA9E">
            <wp:extent cx="7239000" cy="4152900"/>
            <wp:effectExtent l="0" t="0" r="0" b="0"/>
            <wp:docPr id="2741329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32931" name="图片 27413293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6606" w:rsidRPr="00C46606" w:rsidSect="00C752B9">
      <w:headerReference w:type="even" r:id="rId23"/>
      <w:footerReference w:type="even" r:id="rId24"/>
      <w:footerReference w:type="default" r:id="rId25"/>
      <w:headerReference w:type="first" r:id="rId26"/>
      <w:pgSz w:w="16838" w:h="11906" w:orient="landscape" w:code="9"/>
      <w:pgMar w:top="1282" w:right="1138" w:bottom="1181" w:left="1138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BB5E24" w14:textId="77777777" w:rsidR="00F7772D" w:rsidRDefault="00F7772D">
      <w:r>
        <w:separator/>
      </w:r>
    </w:p>
  </w:endnote>
  <w:endnote w:type="continuationSeparator" w:id="0">
    <w:p w14:paraId="5B6DA9B7" w14:textId="77777777" w:rsidR="00F7772D" w:rsidRDefault="00F777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E987B" w14:textId="77777777" w:rsidR="00C170FF" w:rsidRDefault="00000000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D7C7114" wp14:editId="6A0AEEB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074FC9C" w14:textId="77777777" w:rsidR="00C170FF" w:rsidRDefault="0000000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60288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" filled="f" stroked="f" strokeweight=".5pt">
              <v:textbox style="mso-fit-shape-to-text:t">
                <w:txbxContent>
                  <w:p w:rsidR="00C170FF" w:rsidRDefault="00000000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36350613"/>
      <w:docPartObj>
        <w:docPartGallery w:val="Page Numbers (Bottom of Page)"/>
        <w:docPartUnique/>
      </w:docPartObj>
    </w:sdtPr>
    <w:sdtContent>
      <w:p w14:paraId="6747A287" w14:textId="77777777" w:rsidR="00DE4E5A" w:rsidRDefault="00DE4E5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4232F7E0" w14:textId="77777777" w:rsidR="00C170FF" w:rsidRDefault="00C170FF">
    <w:pPr>
      <w:rPr>
        <w:b/>
        <w:sz w:val="20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9BC5ED" w14:textId="77777777" w:rsidR="00F7772D" w:rsidRDefault="00F7772D">
      <w:pPr>
        <w:spacing w:before="0" w:after="0"/>
      </w:pPr>
      <w:r>
        <w:separator/>
      </w:r>
    </w:p>
  </w:footnote>
  <w:footnote w:type="continuationSeparator" w:id="0">
    <w:p w14:paraId="38161877" w14:textId="77777777" w:rsidR="00F7772D" w:rsidRDefault="00F7772D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93843" w14:textId="77777777" w:rsidR="00C170FF" w:rsidRDefault="00000000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E9933" w14:textId="77777777" w:rsidR="00C170FF" w:rsidRDefault="00000000"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D9041340"/>
    <w:lvl w:ilvl="0">
      <w:start w:val="1"/>
      <w:numFmt w:val="decimal"/>
      <w:pStyle w:val="1"/>
      <w:lvlText w:val="%1"/>
      <w:lvlJc w:val="left"/>
      <w:pPr>
        <w:tabs>
          <w:tab w:val="left" w:pos="567"/>
        </w:tabs>
        <w:ind w:left="567" w:hanging="567"/>
      </w:pPr>
      <w:rPr>
        <w:rFonts w:hint="default"/>
        <w:b/>
        <w:bCs w:val="0"/>
      </w:rPr>
    </w:lvl>
    <w:lvl w:ilvl="1">
      <w:start w:val="1"/>
      <w:numFmt w:val="decimal"/>
      <w:pStyle w:val="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87427771">
    <w:abstractNumId w:val="0"/>
  </w:num>
  <w:num w:numId="2" w16cid:durableId="20011568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D24"/>
    <w:rsid w:val="000046E8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B2E2E"/>
    <w:rsid w:val="00220B97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401590"/>
    <w:rsid w:val="00447801"/>
    <w:rsid w:val="00452E9C"/>
    <w:rsid w:val="00463AFE"/>
    <w:rsid w:val="004735C8"/>
    <w:rsid w:val="004961FF"/>
    <w:rsid w:val="00517A89"/>
    <w:rsid w:val="005250F2"/>
    <w:rsid w:val="00593EEA"/>
    <w:rsid w:val="005A5EEE"/>
    <w:rsid w:val="005C1F2E"/>
    <w:rsid w:val="006375C7"/>
    <w:rsid w:val="00654E8F"/>
    <w:rsid w:val="00660D05"/>
    <w:rsid w:val="006820B1"/>
    <w:rsid w:val="006A3DB4"/>
    <w:rsid w:val="006B7D14"/>
    <w:rsid w:val="00701727"/>
    <w:rsid w:val="0070566C"/>
    <w:rsid w:val="00714C50"/>
    <w:rsid w:val="00725A7D"/>
    <w:rsid w:val="007501BE"/>
    <w:rsid w:val="0078173B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B308F"/>
    <w:rsid w:val="009C2B12"/>
    <w:rsid w:val="009C70F3"/>
    <w:rsid w:val="00A12762"/>
    <w:rsid w:val="00A174D9"/>
    <w:rsid w:val="00A545B6"/>
    <w:rsid w:val="00A569CD"/>
    <w:rsid w:val="00AB5EE2"/>
    <w:rsid w:val="00AB6715"/>
    <w:rsid w:val="00B1671E"/>
    <w:rsid w:val="00B25EB8"/>
    <w:rsid w:val="00B354E1"/>
    <w:rsid w:val="00B37F4D"/>
    <w:rsid w:val="00C170FF"/>
    <w:rsid w:val="00C23D14"/>
    <w:rsid w:val="00C46606"/>
    <w:rsid w:val="00C52A7B"/>
    <w:rsid w:val="00C56BAF"/>
    <w:rsid w:val="00C679AA"/>
    <w:rsid w:val="00C752B9"/>
    <w:rsid w:val="00C75972"/>
    <w:rsid w:val="00CC0A3A"/>
    <w:rsid w:val="00CD066B"/>
    <w:rsid w:val="00CE4FEE"/>
    <w:rsid w:val="00DB59C3"/>
    <w:rsid w:val="00DC259A"/>
    <w:rsid w:val="00DE23E8"/>
    <w:rsid w:val="00DE4E5A"/>
    <w:rsid w:val="00DE6038"/>
    <w:rsid w:val="00E52377"/>
    <w:rsid w:val="00E64E17"/>
    <w:rsid w:val="00E866C9"/>
    <w:rsid w:val="00EA3D3C"/>
    <w:rsid w:val="00F10C0E"/>
    <w:rsid w:val="00F1212C"/>
    <w:rsid w:val="00F46900"/>
    <w:rsid w:val="00F61D89"/>
    <w:rsid w:val="00F7772D"/>
    <w:rsid w:val="00FB79E8"/>
    <w:rsid w:val="2EA82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B8DE3E"/>
  <w15:docId w15:val="{703C4D24-9A4D-4489-8012-0115B28A5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" w:qFormat="1"/>
    <w:lsdException w:name="Quote" w:uiPriority="29" w:qFormat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spacing w:before="120" w:after="240"/>
    </w:pPr>
    <w:rPr>
      <w:rFonts w:ascii="Times New Roman" w:eastAsiaTheme="minorHAnsi" w:hAnsi="Times New Roman"/>
      <w:sz w:val="24"/>
      <w:szCs w:val="22"/>
      <w:lang w:eastAsia="en-US"/>
    </w:rPr>
  </w:style>
  <w:style w:type="paragraph" w:styleId="1">
    <w:name w:val="heading 1"/>
    <w:basedOn w:val="a"/>
    <w:next w:val="a0"/>
    <w:link w:val="10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ascii="Times New Roman" w:eastAsiaTheme="minorHAnsi" w:hAnsi="Times New Roman"/>
      <w:sz w:val="24"/>
      <w:szCs w:val="22"/>
      <w:lang w:eastAsia="en-US"/>
    </w:rPr>
  </w:style>
  <w:style w:type="paragraph" w:styleId="a6">
    <w:name w:val="annotation text"/>
    <w:basedOn w:val="a0"/>
    <w:link w:val="a7"/>
    <w:uiPriority w:val="99"/>
    <w:semiHidden/>
    <w:unhideWhenUsed/>
    <w:rPr>
      <w:sz w:val="20"/>
      <w:szCs w:val="20"/>
    </w:rPr>
  </w:style>
  <w:style w:type="paragraph" w:styleId="a8">
    <w:name w:val="endnote text"/>
    <w:basedOn w:val="a0"/>
    <w:link w:val="a9"/>
    <w:uiPriority w:val="99"/>
    <w:semiHidden/>
    <w:unhideWhenUsed/>
    <w:pPr>
      <w:spacing w:after="0"/>
    </w:pPr>
    <w:rPr>
      <w:sz w:val="20"/>
      <w:szCs w:val="20"/>
    </w:rPr>
  </w:style>
  <w:style w:type="paragraph" w:styleId="aa">
    <w:name w:val="Balloon Text"/>
    <w:basedOn w:val="a0"/>
    <w:link w:val="ab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paragraph" w:styleId="ac">
    <w:name w:val="footer"/>
    <w:basedOn w:val="a0"/>
    <w:link w:val="ad"/>
    <w:uiPriority w:val="99"/>
    <w:unhideWhenUsed/>
    <w:pPr>
      <w:tabs>
        <w:tab w:val="center" w:pos="4844"/>
        <w:tab w:val="right" w:pos="9689"/>
      </w:tabs>
      <w:spacing w:after="0"/>
    </w:pPr>
  </w:style>
  <w:style w:type="paragraph" w:styleId="ae">
    <w:name w:val="header"/>
    <w:basedOn w:val="a0"/>
    <w:link w:val="af"/>
    <w:uiPriority w:val="99"/>
    <w:unhideWhenUsed/>
    <w:pPr>
      <w:tabs>
        <w:tab w:val="center" w:pos="4844"/>
        <w:tab w:val="right" w:pos="9689"/>
      </w:tabs>
    </w:pPr>
    <w:rPr>
      <w:b/>
    </w:rPr>
  </w:style>
  <w:style w:type="paragraph" w:styleId="af0">
    <w:name w:val="Subtitle"/>
    <w:basedOn w:val="a0"/>
    <w:next w:val="a0"/>
    <w:link w:val="af1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f2">
    <w:name w:val="footnote text"/>
    <w:basedOn w:val="a0"/>
    <w:link w:val="af3"/>
    <w:uiPriority w:val="99"/>
    <w:semiHidden/>
    <w:unhideWhenUsed/>
    <w:pPr>
      <w:spacing w:after="0"/>
    </w:pPr>
    <w:rPr>
      <w:sz w:val="20"/>
      <w:szCs w:val="20"/>
    </w:rPr>
  </w:style>
  <w:style w:type="paragraph" w:styleId="af4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5">
    <w:name w:val="Title"/>
    <w:basedOn w:val="a0"/>
    <w:next w:val="a0"/>
    <w:link w:val="af6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7">
    <w:name w:val="annotation subject"/>
    <w:basedOn w:val="a6"/>
    <w:next w:val="a6"/>
    <w:link w:val="af8"/>
    <w:uiPriority w:val="99"/>
    <w:semiHidden/>
    <w:unhideWhenUsed/>
    <w:rPr>
      <w:b/>
      <w:bCs/>
    </w:rPr>
  </w:style>
  <w:style w:type="table" w:styleId="af9">
    <w:name w:val="Table Grid"/>
    <w:basedOn w:val="a2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b">
    <w:name w:val="endnote reference"/>
    <w:basedOn w:val="a1"/>
    <w:uiPriority w:val="99"/>
    <w:semiHidden/>
    <w:unhideWhenUsed/>
    <w:rPr>
      <w:vertAlign w:val="superscript"/>
    </w:rPr>
  </w:style>
  <w:style w:type="character" w:styleId="afc">
    <w:name w:val="FollowedHyperlink"/>
    <w:basedOn w:val="a1"/>
    <w:uiPriority w:val="99"/>
    <w:semiHidden/>
    <w:unhideWhenUsed/>
    <w:rPr>
      <w:color w:val="800080" w:themeColor="followedHyperlink"/>
      <w:u w:val="single"/>
    </w:rPr>
  </w:style>
  <w:style w:type="character" w:styleId="afd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e">
    <w:name w:val="line number"/>
    <w:basedOn w:val="a1"/>
    <w:uiPriority w:val="99"/>
    <w:semiHidden/>
    <w:unhideWhenUsed/>
  </w:style>
  <w:style w:type="character" w:styleId="aff">
    <w:name w:val="Hyperlink"/>
    <w:basedOn w:val="a1"/>
    <w:uiPriority w:val="99"/>
    <w:unhideWhenUsed/>
    <w:rPr>
      <w:color w:val="0000FF"/>
      <w:u w:val="single"/>
    </w:rPr>
  </w:style>
  <w:style w:type="character" w:styleId="aff0">
    <w:name w:val="annotation reference"/>
    <w:basedOn w:val="a1"/>
    <w:uiPriority w:val="99"/>
    <w:semiHidden/>
    <w:unhideWhenUsed/>
    <w:rPr>
      <w:sz w:val="16"/>
      <w:szCs w:val="16"/>
    </w:rPr>
  </w:style>
  <w:style w:type="character" w:styleId="aff1">
    <w:name w:val="footnote reference"/>
    <w:basedOn w:val="a1"/>
    <w:uiPriority w:val="99"/>
    <w:semiHidden/>
    <w:unhideWhenUsed/>
    <w:rPr>
      <w:vertAlign w:val="superscript"/>
    </w:rPr>
  </w:style>
  <w:style w:type="character" w:customStyle="1" w:styleId="10">
    <w:name w:val="标题 1 字符"/>
    <w:basedOn w:val="a1"/>
    <w:link w:val="1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af1">
    <w:name w:val="副标题 字符"/>
    <w:basedOn w:val="a1"/>
    <w:link w:val="af0"/>
    <w:uiPriority w:val="99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f0"/>
    <w:next w:val="a0"/>
    <w:uiPriority w:val="1"/>
    <w:qFormat/>
  </w:style>
  <w:style w:type="character" w:customStyle="1" w:styleId="ab">
    <w:name w:val="批注框文本 字符"/>
    <w:basedOn w:val="a1"/>
    <w:link w:val="aa"/>
    <w:uiPriority w:val="99"/>
    <w:semiHidden/>
    <w:rPr>
      <w:rFonts w:ascii="Tahoma" w:hAnsi="Tahoma" w:cs="Tahoma"/>
      <w:sz w:val="16"/>
      <w:szCs w:val="16"/>
    </w:rPr>
  </w:style>
  <w:style w:type="character" w:customStyle="1" w:styleId="11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a7">
    <w:name w:val="批注文字 字符"/>
    <w:basedOn w:val="a1"/>
    <w:link w:val="a6"/>
    <w:uiPriority w:val="99"/>
    <w:semiHidden/>
    <w:rPr>
      <w:rFonts w:ascii="Times New Roman" w:hAnsi="Times New Roman"/>
      <w:sz w:val="20"/>
      <w:szCs w:val="20"/>
    </w:rPr>
  </w:style>
  <w:style w:type="character" w:customStyle="1" w:styleId="af8">
    <w:name w:val="批注主题 字符"/>
    <w:basedOn w:val="a7"/>
    <w:link w:val="af7"/>
    <w:uiPriority w:val="99"/>
    <w:semiHidden/>
    <w:rPr>
      <w:rFonts w:ascii="Times New Roman" w:hAnsi="Times New Roman"/>
      <w:b/>
      <w:bCs/>
      <w:sz w:val="20"/>
      <w:szCs w:val="20"/>
    </w:rPr>
  </w:style>
  <w:style w:type="character" w:customStyle="1" w:styleId="a9">
    <w:name w:val="尾注文本 字符"/>
    <w:basedOn w:val="a1"/>
    <w:link w:val="a8"/>
    <w:uiPriority w:val="99"/>
    <w:semiHidden/>
    <w:rPr>
      <w:rFonts w:ascii="Times New Roman" w:hAnsi="Times New Roman"/>
      <w:sz w:val="20"/>
      <w:szCs w:val="20"/>
    </w:rPr>
  </w:style>
  <w:style w:type="character" w:customStyle="1" w:styleId="ad">
    <w:name w:val="页脚 字符"/>
    <w:basedOn w:val="a1"/>
    <w:link w:val="ac"/>
    <w:uiPriority w:val="99"/>
    <w:rPr>
      <w:rFonts w:ascii="Times New Roman" w:hAnsi="Times New Roman"/>
      <w:sz w:val="24"/>
    </w:rPr>
  </w:style>
  <w:style w:type="character" w:customStyle="1" w:styleId="af3">
    <w:name w:val="脚注文本 字符"/>
    <w:basedOn w:val="a1"/>
    <w:link w:val="af2"/>
    <w:uiPriority w:val="99"/>
    <w:semiHidden/>
    <w:rPr>
      <w:rFonts w:ascii="Times New Roman" w:hAnsi="Times New Roman"/>
      <w:sz w:val="20"/>
      <w:szCs w:val="20"/>
    </w:rPr>
  </w:style>
  <w:style w:type="character" w:customStyle="1" w:styleId="af">
    <w:name w:val="页眉 字符"/>
    <w:basedOn w:val="a1"/>
    <w:link w:val="ae"/>
    <w:uiPriority w:val="99"/>
    <w:rPr>
      <w:rFonts w:ascii="Times New Roman" w:hAnsi="Times New Roman"/>
      <w:b/>
      <w:sz w:val="24"/>
    </w:rPr>
  </w:style>
  <w:style w:type="character" w:customStyle="1" w:styleId="12">
    <w:name w:val="明显强调1"/>
    <w:basedOn w:val="a1"/>
    <w:uiPriority w:val="21"/>
    <w:unhideWhenUsed/>
    <w:rPr>
      <w:rFonts w:ascii="Times New Roman" w:hAnsi="Times New Roman"/>
      <w:i/>
      <w:iCs/>
      <w:color w:val="auto"/>
    </w:rPr>
  </w:style>
  <w:style w:type="character" w:customStyle="1" w:styleId="13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0">
    <w:name w:val="标题 3 字符"/>
    <w:basedOn w:val="a1"/>
    <w:link w:val="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2">
    <w:name w:val="Quote"/>
    <w:basedOn w:val="a0"/>
    <w:next w:val="a0"/>
    <w:link w:val="aff3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3">
    <w:name w:val="引用 字符"/>
    <w:basedOn w:val="a1"/>
    <w:link w:val="aff2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4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af6">
    <w:name w:val="标题 字符"/>
    <w:basedOn w:val="a1"/>
    <w:link w:val="af5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5"/>
    <w:next w:val="af5"/>
    <w:qFormat/>
    <w:pPr>
      <w:spacing w:after="120"/>
    </w:pPr>
    <w:rPr>
      <w:i/>
    </w:rPr>
  </w:style>
  <w:style w:type="paragraph" w:customStyle="1" w:styleId="15">
    <w:name w:val="修订1"/>
    <w:hidden/>
    <w:uiPriority w:val="99"/>
    <w:semiHidden/>
    <w:qFormat/>
    <w:rPr>
      <w:rFonts w:ascii="Times New Roman" w:eastAsiaTheme="minorHAnsi" w:hAnsi="Times New Roman"/>
      <w:sz w:val="24"/>
      <w:szCs w:val="22"/>
      <w:lang w:eastAsia="en-US"/>
    </w:rPr>
  </w:style>
  <w:style w:type="table" w:customStyle="1" w:styleId="16">
    <w:name w:val="网格型1"/>
    <w:basedOn w:val="a2"/>
    <w:next w:val="af9"/>
    <w:qFormat/>
    <w:rsid w:val="00C752B9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basedOn w:val="a2"/>
    <w:rsid w:val="00C752B9"/>
    <w:rPr>
      <w:rFonts w:ascii="Times New Roman" w:eastAsia="Times New Roman" w:hAnsi="Times New Roman" w:cs="Times New Roman"/>
    </w:rPr>
    <w:tblPr>
      <w:tblInd w:w="0" w:type="nil"/>
      <w:tblCellMar>
        <w:left w:w="0" w:type="dxa"/>
        <w:right w:w="0" w:type="dxa"/>
      </w:tblCellMar>
    </w:tblPr>
  </w:style>
  <w:style w:type="paragraph" w:customStyle="1" w:styleId="TableText">
    <w:name w:val="Table Text"/>
    <w:basedOn w:val="a0"/>
    <w:semiHidden/>
    <w:rsid w:val="00220B97"/>
    <w:pPr>
      <w:kinsoku w:val="0"/>
      <w:autoSpaceDE w:val="0"/>
      <w:autoSpaceDN w:val="0"/>
      <w:adjustRightInd w:val="0"/>
      <w:snapToGrid w:val="0"/>
      <w:spacing w:before="0" w:after="0"/>
      <w:textAlignment w:val="baseline"/>
    </w:pPr>
    <w:rPr>
      <w:rFonts w:eastAsia="宋体" w:cs="Times New Roman"/>
      <w:color w:val="000000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31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9.tif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image" Target="media/image10.tif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70</TotalTime>
  <Pages>9</Pages>
  <Words>957</Words>
  <Characters>5461</Characters>
  <Application>Microsoft Office Word</Application>
  <DocSecurity>0</DocSecurity>
  <Lines>45</Lines>
  <Paragraphs>12</Paragraphs>
  <ScaleCrop>false</ScaleCrop>
  <Company/>
  <LinksUpToDate>false</LinksUpToDate>
  <CharactersWithSpaces>6406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</dc:creator>
  <cp:lastModifiedBy>changran yang</cp:lastModifiedBy>
  <cp:revision>40</cp:revision>
  <cp:lastPrinted>2013-10-03T12:51:00Z</cp:lastPrinted>
  <dcterms:created xsi:type="dcterms:W3CDTF">2022-11-17T16:58:00Z</dcterms:created>
  <dcterms:modified xsi:type="dcterms:W3CDTF">2023-09-25T08:39:00Z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ProductBuildVer">
    <vt:lpwstr>2052-12.1.0.15374</vt:lpwstr>
  </property>
  <property fmtid="{D5CDD505-2E9C-101B-9397-08002B2CF9AE}" pid="11" name="ICV">
    <vt:lpwstr>D06A23816B574D0583D99D95EB33FC15_13</vt:lpwstr>
  </property>
</Properties>
</file>