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DF4E5" w14:textId="77777777" w:rsidR="005C1DC9" w:rsidRPr="00376CC5" w:rsidRDefault="005C1DC9" w:rsidP="005C1DC9">
      <w:pPr>
        <w:pStyle w:val="Title"/>
      </w:pPr>
      <w:r w:rsidRPr="00D62D86">
        <w:t>Advantage</w:t>
      </w:r>
      <w:r>
        <w:t>s</w:t>
      </w:r>
      <w:r w:rsidRPr="00D62D86">
        <w:t xml:space="preserve"> of </w:t>
      </w:r>
      <w:r w:rsidRPr="001F0819">
        <w:rPr>
          <w:i/>
          <w:iCs/>
        </w:rPr>
        <w:t>in situ</w:t>
      </w:r>
      <w:r w:rsidRPr="00D62D86">
        <w:t xml:space="preserve"> pH measurement in soilless media</w:t>
      </w:r>
    </w:p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2F6E97C" w14:textId="77777777" w:rsidR="00240D6E" w:rsidRPr="00994A3D" w:rsidRDefault="00240D6E" w:rsidP="00240D6E">
      <w:pPr>
        <w:pStyle w:val="Heading1"/>
        <w:numPr>
          <w:ilvl w:val="0"/>
          <w:numId w:val="14"/>
        </w:numPr>
        <w:ind w:left="0" w:firstLine="0"/>
      </w:pPr>
      <w:r w:rsidRPr="00994A3D">
        <w:t>Supplementary Data</w:t>
      </w:r>
    </w:p>
    <w:p w14:paraId="05682413" w14:textId="77777777" w:rsidR="00240D6E" w:rsidRPr="00E332F0" w:rsidRDefault="00240D6E" w:rsidP="00240D6E">
      <w:r w:rsidRPr="00B97232">
        <w:rPr>
          <w:b/>
          <w:bCs/>
        </w:rPr>
        <w:t xml:space="preserve">Supplementary Table </w:t>
      </w:r>
      <w:r>
        <w:rPr>
          <w:b/>
          <w:bCs/>
        </w:rPr>
        <w:t>1</w:t>
      </w:r>
      <w:r w:rsidRPr="00B97232">
        <w:rPr>
          <w:b/>
          <w:bCs/>
        </w:rPr>
        <w:t>.</w:t>
      </w:r>
      <w:r>
        <w:rPr>
          <w:b/>
          <w:bCs/>
        </w:rPr>
        <w:t xml:space="preserve"> </w:t>
      </w:r>
      <w:r>
        <w:t>The increase in pH with dilution factor for nutrient solutions with and without phosphorus.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647"/>
        <w:gridCol w:w="1379"/>
        <w:gridCol w:w="277"/>
        <w:gridCol w:w="1872"/>
        <w:gridCol w:w="704"/>
        <w:gridCol w:w="1501"/>
      </w:tblGrid>
      <w:tr w:rsidR="00240D6E" w:rsidRPr="00A70A79" w14:paraId="3B2EE7EE" w14:textId="77777777">
        <w:trPr>
          <w:trHeight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CA148" w14:textId="77777777" w:rsidR="00240D6E" w:rsidRPr="00B97232" w:rsidRDefault="00240D6E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B97232">
              <w:rPr>
                <w:rFonts w:cs="Times New Roman"/>
                <w:b/>
                <w:bCs/>
                <w:szCs w:val="24"/>
              </w:rPr>
              <w:t xml:space="preserve">Nutrient solution </w:t>
            </w:r>
            <w:r>
              <w:rPr>
                <w:rFonts w:cs="Times New Roman"/>
                <w:b/>
                <w:bCs/>
                <w:szCs w:val="24"/>
              </w:rPr>
              <w:t>with phosphorus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3F95C" w14:textId="77777777" w:rsidR="00240D6E" w:rsidRPr="00B97232" w:rsidRDefault="00240D6E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20CB8" w14:textId="77777777" w:rsidR="00240D6E" w:rsidRPr="00B97232" w:rsidRDefault="00240D6E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B97232">
              <w:rPr>
                <w:rFonts w:cs="Times New Roman"/>
                <w:b/>
                <w:bCs/>
                <w:szCs w:val="24"/>
              </w:rPr>
              <w:t xml:space="preserve">Nutrient solution </w:t>
            </w:r>
            <w:r>
              <w:rPr>
                <w:rFonts w:cs="Times New Roman"/>
                <w:b/>
                <w:bCs/>
                <w:szCs w:val="24"/>
              </w:rPr>
              <w:t>without phosphorus</w:t>
            </w:r>
          </w:p>
        </w:tc>
      </w:tr>
      <w:tr w:rsidR="00240D6E" w:rsidRPr="00A70A79" w14:paraId="44F3F42D" w14:textId="77777777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845D52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Dilution Factor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DFCCDAF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6B8393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pH increase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A35F70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913F01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Dilution Factor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2AD1BF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BD51B2" w14:textId="77777777" w:rsidR="00240D6E" w:rsidRPr="00A60B01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60B01">
              <w:rPr>
                <w:rFonts w:cs="Times New Roman"/>
                <w:szCs w:val="24"/>
              </w:rPr>
              <w:t>pH increase</w:t>
            </w:r>
          </w:p>
        </w:tc>
      </w:tr>
      <w:tr w:rsidR="00240D6E" w:rsidRPr="00A70A79" w14:paraId="4308D4BC" w14:textId="77777777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5DEB4C5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DDB32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6.73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2F96F2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BE9457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84D7997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3E613C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6.26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7250A4B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</w:tr>
      <w:tr w:rsidR="00240D6E" w:rsidRPr="00A70A79" w14:paraId="133EF6A9" w14:textId="77777777">
        <w:trPr>
          <w:trHeight w:val="288"/>
          <w:jc w:val="center"/>
        </w:trPr>
        <w:tc>
          <w:tcPr>
            <w:tcW w:w="0" w:type="auto"/>
          </w:tcPr>
          <w:p w14:paraId="44D602F1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</w:tcPr>
          <w:p w14:paraId="613BBEC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6.80</w:t>
            </w:r>
          </w:p>
        </w:tc>
        <w:tc>
          <w:tcPr>
            <w:tcW w:w="0" w:type="auto"/>
          </w:tcPr>
          <w:p w14:paraId="4C13A3DA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0.07</w:t>
            </w:r>
          </w:p>
        </w:tc>
        <w:tc>
          <w:tcPr>
            <w:tcW w:w="0" w:type="auto"/>
          </w:tcPr>
          <w:p w14:paraId="2881B2D2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B5E6DA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1.25</w:t>
            </w:r>
          </w:p>
        </w:tc>
        <w:tc>
          <w:tcPr>
            <w:tcW w:w="0" w:type="auto"/>
          </w:tcPr>
          <w:p w14:paraId="6765F463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6.31</w:t>
            </w:r>
          </w:p>
        </w:tc>
        <w:tc>
          <w:tcPr>
            <w:tcW w:w="0" w:type="auto"/>
          </w:tcPr>
          <w:p w14:paraId="4D5D66D6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0.05</w:t>
            </w:r>
          </w:p>
        </w:tc>
      </w:tr>
      <w:tr w:rsidR="00240D6E" w:rsidRPr="00A70A79" w14:paraId="55ADF6D4" w14:textId="77777777">
        <w:trPr>
          <w:trHeight w:val="288"/>
          <w:jc w:val="center"/>
        </w:trPr>
        <w:tc>
          <w:tcPr>
            <w:tcW w:w="0" w:type="auto"/>
          </w:tcPr>
          <w:p w14:paraId="71897FD7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</w:tcPr>
          <w:p w14:paraId="42FA6220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6.83</w:t>
            </w:r>
          </w:p>
        </w:tc>
        <w:tc>
          <w:tcPr>
            <w:tcW w:w="0" w:type="auto"/>
          </w:tcPr>
          <w:p w14:paraId="1A934BC1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0.10</w:t>
            </w:r>
          </w:p>
        </w:tc>
        <w:tc>
          <w:tcPr>
            <w:tcW w:w="0" w:type="auto"/>
          </w:tcPr>
          <w:p w14:paraId="1FCDF4B2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B311260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1.5</w:t>
            </w: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0" w:type="auto"/>
          </w:tcPr>
          <w:p w14:paraId="649AD22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6.33</w:t>
            </w:r>
          </w:p>
        </w:tc>
        <w:tc>
          <w:tcPr>
            <w:tcW w:w="0" w:type="auto"/>
          </w:tcPr>
          <w:p w14:paraId="227DF85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0.07</w:t>
            </w:r>
          </w:p>
        </w:tc>
      </w:tr>
      <w:tr w:rsidR="00240D6E" w:rsidRPr="00A70A79" w14:paraId="4CAF533D" w14:textId="77777777">
        <w:trPr>
          <w:trHeight w:val="288"/>
          <w:jc w:val="center"/>
        </w:trPr>
        <w:tc>
          <w:tcPr>
            <w:tcW w:w="0" w:type="auto"/>
          </w:tcPr>
          <w:p w14:paraId="0DE30433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</w:tcPr>
          <w:p w14:paraId="5924E28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6.89</w:t>
            </w:r>
          </w:p>
        </w:tc>
        <w:tc>
          <w:tcPr>
            <w:tcW w:w="0" w:type="auto"/>
          </w:tcPr>
          <w:p w14:paraId="77144D1B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0.16</w:t>
            </w:r>
          </w:p>
        </w:tc>
        <w:tc>
          <w:tcPr>
            <w:tcW w:w="0" w:type="auto"/>
          </w:tcPr>
          <w:p w14:paraId="60DEF7B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4D34CC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1.75</w:t>
            </w:r>
          </w:p>
        </w:tc>
        <w:tc>
          <w:tcPr>
            <w:tcW w:w="0" w:type="auto"/>
          </w:tcPr>
          <w:p w14:paraId="19363C53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6.40</w:t>
            </w:r>
          </w:p>
        </w:tc>
        <w:tc>
          <w:tcPr>
            <w:tcW w:w="0" w:type="auto"/>
          </w:tcPr>
          <w:p w14:paraId="50B50C8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0.14</w:t>
            </w:r>
          </w:p>
        </w:tc>
      </w:tr>
      <w:tr w:rsidR="00240D6E" w:rsidRPr="00A70A79" w14:paraId="04A0C39D" w14:textId="77777777">
        <w:trPr>
          <w:trHeight w:val="288"/>
          <w:jc w:val="center"/>
        </w:trPr>
        <w:tc>
          <w:tcPr>
            <w:tcW w:w="0" w:type="auto"/>
          </w:tcPr>
          <w:p w14:paraId="7D193914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BAFA003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B9A74B9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F7CAAA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CACCE5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</w:tcPr>
          <w:p w14:paraId="1C75E157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6.44</w:t>
            </w:r>
          </w:p>
        </w:tc>
        <w:tc>
          <w:tcPr>
            <w:tcW w:w="0" w:type="auto"/>
          </w:tcPr>
          <w:p w14:paraId="71527D60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0.18</w:t>
            </w:r>
          </w:p>
        </w:tc>
      </w:tr>
      <w:tr w:rsidR="00240D6E" w:rsidRPr="00A70A79" w14:paraId="376DE7C5" w14:textId="77777777">
        <w:trPr>
          <w:trHeight w:val="288"/>
          <w:jc w:val="center"/>
        </w:trPr>
        <w:tc>
          <w:tcPr>
            <w:tcW w:w="0" w:type="auto"/>
          </w:tcPr>
          <w:p w14:paraId="267D1BB4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89C8EA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91A44D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FD086B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DCDB9D5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2.5</w:t>
            </w:r>
          </w:p>
        </w:tc>
        <w:tc>
          <w:tcPr>
            <w:tcW w:w="0" w:type="auto"/>
          </w:tcPr>
          <w:p w14:paraId="785EEA8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6.45</w:t>
            </w:r>
          </w:p>
        </w:tc>
        <w:tc>
          <w:tcPr>
            <w:tcW w:w="0" w:type="auto"/>
          </w:tcPr>
          <w:p w14:paraId="6C59430B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0.19</w:t>
            </w:r>
          </w:p>
        </w:tc>
      </w:tr>
      <w:tr w:rsidR="00240D6E" w:rsidRPr="00A70A79" w14:paraId="5EDBFC3E" w14:textId="77777777">
        <w:trPr>
          <w:trHeight w:val="288"/>
          <w:jc w:val="center"/>
        </w:trPr>
        <w:tc>
          <w:tcPr>
            <w:tcW w:w="0" w:type="auto"/>
          </w:tcPr>
          <w:p w14:paraId="0E614444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484940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D30D57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57B3F01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42CE959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</w:tcPr>
          <w:p w14:paraId="6A00C8F5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6.50</w:t>
            </w:r>
          </w:p>
        </w:tc>
        <w:tc>
          <w:tcPr>
            <w:tcW w:w="0" w:type="auto"/>
          </w:tcPr>
          <w:p w14:paraId="3B2A3FB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0.24</w:t>
            </w:r>
          </w:p>
        </w:tc>
      </w:tr>
      <w:tr w:rsidR="00240D6E" w:rsidRPr="00A70A79" w14:paraId="31C1D1E2" w14:textId="77777777">
        <w:trPr>
          <w:trHeight w:val="288"/>
          <w:jc w:val="center"/>
        </w:trPr>
        <w:tc>
          <w:tcPr>
            <w:tcW w:w="0" w:type="auto"/>
          </w:tcPr>
          <w:p w14:paraId="3868B469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DDEA7A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37904F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4C1405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4CF238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5</w:t>
            </w:r>
          </w:p>
        </w:tc>
        <w:tc>
          <w:tcPr>
            <w:tcW w:w="0" w:type="auto"/>
          </w:tcPr>
          <w:p w14:paraId="3993A40D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6.58</w:t>
            </w:r>
          </w:p>
        </w:tc>
        <w:tc>
          <w:tcPr>
            <w:tcW w:w="0" w:type="auto"/>
          </w:tcPr>
          <w:p w14:paraId="700959AA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0.32</w:t>
            </w:r>
          </w:p>
        </w:tc>
      </w:tr>
      <w:tr w:rsidR="00240D6E" w:rsidRPr="00A70A79" w14:paraId="1467061A" w14:textId="77777777">
        <w:trPr>
          <w:trHeight w:val="288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739DA024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1158B81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95823F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B26F13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45BF61E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6FDC6A8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70A79">
              <w:rPr>
                <w:rFonts w:cs="Times New Roman"/>
                <w:szCs w:val="24"/>
              </w:rPr>
              <w:t>6.68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BB16D0" w14:textId="77777777" w:rsidR="00240D6E" w:rsidRPr="00A70A79" w:rsidRDefault="00240D6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0.42</w:t>
            </w:r>
          </w:p>
        </w:tc>
      </w:tr>
    </w:tbl>
    <w:p w14:paraId="4F61D36F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76F927CE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4F790BE9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71CAD012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0C9D27FF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04141305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112A4ED5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5EA9FAB1" w14:textId="77777777" w:rsidR="006B140F" w:rsidRDefault="006B140F" w:rsidP="00240D6E">
      <w:pPr>
        <w:rPr>
          <w:rFonts w:cs="Times New Roman"/>
          <w:b/>
          <w:bCs/>
          <w:szCs w:val="24"/>
        </w:rPr>
      </w:pPr>
    </w:p>
    <w:p w14:paraId="28371A49" w14:textId="77777777" w:rsidR="006B140F" w:rsidRDefault="006B140F" w:rsidP="00240D6E">
      <w:pPr>
        <w:rPr>
          <w:rFonts w:cs="Times New Roman"/>
          <w:b/>
          <w:bCs/>
          <w:szCs w:val="24"/>
        </w:rPr>
      </w:pPr>
    </w:p>
    <w:p w14:paraId="1FFD0072" w14:textId="77777777" w:rsidR="006B140F" w:rsidRDefault="006B140F" w:rsidP="00240D6E">
      <w:pPr>
        <w:rPr>
          <w:rFonts w:cs="Times New Roman"/>
          <w:b/>
          <w:bCs/>
          <w:szCs w:val="24"/>
        </w:rPr>
      </w:pPr>
    </w:p>
    <w:p w14:paraId="4794E1A8" w14:textId="77777777" w:rsidR="006B140F" w:rsidRDefault="006B140F" w:rsidP="00240D6E">
      <w:pPr>
        <w:rPr>
          <w:rFonts w:cs="Times New Roman"/>
          <w:b/>
          <w:bCs/>
          <w:szCs w:val="24"/>
        </w:rPr>
      </w:pPr>
    </w:p>
    <w:p w14:paraId="2EFB7B79" w14:textId="7F19BFEB" w:rsidR="00240D6E" w:rsidRDefault="00240D6E" w:rsidP="28E44BF6">
      <w:pPr>
        <w:rPr>
          <w:rFonts w:cs="Times New Roman"/>
          <w:b/>
          <w:bCs/>
        </w:rPr>
      </w:pPr>
    </w:p>
    <w:p w14:paraId="54096A57" w14:textId="55AD6343" w:rsidR="28E44BF6" w:rsidRDefault="28E44BF6" w:rsidP="28E44BF6">
      <w:pPr>
        <w:rPr>
          <w:rFonts w:cs="Times New Roman"/>
          <w:b/>
          <w:bCs/>
        </w:rPr>
      </w:pPr>
    </w:p>
    <w:p w14:paraId="0B5D423B" w14:textId="07A28209" w:rsidR="00240D6E" w:rsidRPr="00182E24" w:rsidRDefault="28E44BF6" w:rsidP="00240D6E">
      <w:r w:rsidRPr="28E44BF6">
        <w:rPr>
          <w:rFonts w:cs="Times New Roman"/>
          <w:b/>
          <w:bCs/>
        </w:rPr>
        <w:lastRenderedPageBreak/>
        <w:t xml:space="preserve">Supplementary Table 2.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</w:t>
      </w:r>
      <w:r w:rsidR="004144DC">
        <w:rPr>
          <w:rFonts w:cs="Times New Roman"/>
        </w:rPr>
        <w:t xml:space="preserve">pH </w:t>
      </w:r>
      <w:r w:rsidRPr="28E44BF6">
        <w:rPr>
          <w:rFonts w:cs="Times New Roman"/>
        </w:rPr>
        <w:t xml:space="preserve">measurements using moist and wet insertions of the meter in unplanted peat moss (data for supplemental figure 2). </w:t>
      </w:r>
    </w:p>
    <w:tbl>
      <w:tblPr>
        <w:tblStyle w:val="TableGrid3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277"/>
        <w:gridCol w:w="1596"/>
      </w:tblGrid>
      <w:tr w:rsidR="00240D6E" w:rsidRPr="00182E24" w14:paraId="0C41417B" w14:textId="77777777" w:rsidTr="004144D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C2989E" w14:textId="77777777" w:rsidR="00240D6E" w:rsidRPr="00182E24" w:rsidRDefault="00240D6E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82E24">
              <w:rPr>
                <w:rFonts w:eastAsia="Calibri" w:cs="Times New Roman"/>
                <w:b/>
                <w:bCs/>
                <w:szCs w:val="24"/>
              </w:rPr>
              <w:t>Moist insertion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65AE4E" w14:textId="77777777" w:rsidR="00240D6E" w:rsidRPr="00182E24" w:rsidRDefault="00240D6E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6DCB60E" w14:textId="77777777" w:rsidR="00240D6E" w:rsidRPr="00182E24" w:rsidRDefault="00240D6E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82E24">
              <w:rPr>
                <w:rFonts w:eastAsia="Calibri" w:cs="Times New Roman"/>
                <w:b/>
                <w:bCs/>
                <w:szCs w:val="24"/>
              </w:rPr>
              <w:t xml:space="preserve">Wet insertion </w:t>
            </w:r>
          </w:p>
        </w:tc>
      </w:tr>
      <w:tr w:rsidR="00240D6E" w:rsidRPr="00182E24" w14:paraId="65CFF27F" w14:textId="77777777" w:rsidTr="004144D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E79D20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7BB8F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74258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4.55</w:t>
            </w:r>
          </w:p>
        </w:tc>
      </w:tr>
      <w:tr w:rsidR="00240D6E" w:rsidRPr="00182E24" w14:paraId="14DE7B23" w14:textId="77777777">
        <w:trPr>
          <w:jc w:val="center"/>
        </w:trPr>
        <w:tc>
          <w:tcPr>
            <w:tcW w:w="0" w:type="auto"/>
          </w:tcPr>
          <w:p w14:paraId="7596DF28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4.17</w:t>
            </w:r>
          </w:p>
        </w:tc>
        <w:tc>
          <w:tcPr>
            <w:tcW w:w="0" w:type="auto"/>
          </w:tcPr>
          <w:p w14:paraId="37FBE66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5C22A5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4.40</w:t>
            </w:r>
          </w:p>
        </w:tc>
      </w:tr>
      <w:tr w:rsidR="00240D6E" w:rsidRPr="00182E24" w14:paraId="2FBA810B" w14:textId="77777777">
        <w:trPr>
          <w:jc w:val="center"/>
        </w:trPr>
        <w:tc>
          <w:tcPr>
            <w:tcW w:w="0" w:type="auto"/>
          </w:tcPr>
          <w:p w14:paraId="36269E0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4.27</w:t>
            </w:r>
          </w:p>
        </w:tc>
        <w:tc>
          <w:tcPr>
            <w:tcW w:w="0" w:type="auto"/>
          </w:tcPr>
          <w:p w14:paraId="0289EBE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02BE9F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4.39</w:t>
            </w:r>
          </w:p>
        </w:tc>
      </w:tr>
      <w:tr w:rsidR="00240D6E" w:rsidRPr="00182E24" w14:paraId="45C7CA9D" w14:textId="77777777">
        <w:trPr>
          <w:jc w:val="center"/>
        </w:trPr>
        <w:tc>
          <w:tcPr>
            <w:tcW w:w="0" w:type="auto"/>
          </w:tcPr>
          <w:p w14:paraId="20F56034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4.40</w:t>
            </w:r>
          </w:p>
        </w:tc>
        <w:tc>
          <w:tcPr>
            <w:tcW w:w="0" w:type="auto"/>
          </w:tcPr>
          <w:p w14:paraId="007872F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27DF8A4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4.48</w:t>
            </w:r>
          </w:p>
        </w:tc>
      </w:tr>
      <w:tr w:rsidR="00240D6E" w:rsidRPr="00182E24" w14:paraId="1BC655F9" w14:textId="77777777">
        <w:trPr>
          <w:jc w:val="center"/>
        </w:trPr>
        <w:tc>
          <w:tcPr>
            <w:tcW w:w="0" w:type="auto"/>
          </w:tcPr>
          <w:p w14:paraId="1CB4B6B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0" w:type="auto"/>
          </w:tcPr>
          <w:p w14:paraId="5BD1C21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9102774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4.44</w:t>
            </w:r>
          </w:p>
        </w:tc>
      </w:tr>
      <w:tr w:rsidR="00240D6E" w:rsidRPr="00182E24" w14:paraId="24FE65DB" w14:textId="77777777">
        <w:trPr>
          <w:jc w:val="center"/>
        </w:trPr>
        <w:tc>
          <w:tcPr>
            <w:tcW w:w="0" w:type="auto"/>
          </w:tcPr>
          <w:p w14:paraId="22DCFA37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0" w:type="auto"/>
          </w:tcPr>
          <w:p w14:paraId="1277D1C5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9B7387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4.62</w:t>
            </w:r>
          </w:p>
        </w:tc>
      </w:tr>
      <w:tr w:rsidR="00240D6E" w:rsidRPr="00182E24" w14:paraId="64988C3F" w14:textId="77777777">
        <w:trPr>
          <w:jc w:val="center"/>
        </w:trPr>
        <w:tc>
          <w:tcPr>
            <w:tcW w:w="0" w:type="auto"/>
          </w:tcPr>
          <w:p w14:paraId="4E964B9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0" w:type="auto"/>
          </w:tcPr>
          <w:p w14:paraId="76DFA3B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C97BF7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4.46</w:t>
            </w:r>
          </w:p>
        </w:tc>
      </w:tr>
      <w:tr w:rsidR="00240D6E" w:rsidRPr="00182E24" w14:paraId="17FF1493" w14:textId="77777777">
        <w:trPr>
          <w:jc w:val="center"/>
        </w:trPr>
        <w:tc>
          <w:tcPr>
            <w:tcW w:w="0" w:type="auto"/>
          </w:tcPr>
          <w:p w14:paraId="4B49354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4.23</w:t>
            </w:r>
          </w:p>
        </w:tc>
        <w:tc>
          <w:tcPr>
            <w:tcW w:w="0" w:type="auto"/>
          </w:tcPr>
          <w:p w14:paraId="528D2627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BFD85B4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4.25</w:t>
            </w:r>
          </w:p>
        </w:tc>
      </w:tr>
      <w:tr w:rsidR="00240D6E" w:rsidRPr="00182E24" w14:paraId="22C4CBBF" w14:textId="77777777">
        <w:trPr>
          <w:jc w:val="center"/>
        </w:trPr>
        <w:tc>
          <w:tcPr>
            <w:tcW w:w="0" w:type="auto"/>
          </w:tcPr>
          <w:p w14:paraId="2FC4F82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4.17</w:t>
            </w:r>
          </w:p>
        </w:tc>
        <w:tc>
          <w:tcPr>
            <w:tcW w:w="0" w:type="auto"/>
          </w:tcPr>
          <w:p w14:paraId="32701B0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1CA8E6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4.20</w:t>
            </w:r>
          </w:p>
        </w:tc>
      </w:tr>
      <w:tr w:rsidR="00240D6E" w:rsidRPr="00182E24" w14:paraId="25BDB9C9" w14:textId="77777777">
        <w:trPr>
          <w:jc w:val="center"/>
        </w:trPr>
        <w:tc>
          <w:tcPr>
            <w:tcW w:w="0" w:type="auto"/>
          </w:tcPr>
          <w:p w14:paraId="72C9342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4.96</w:t>
            </w:r>
          </w:p>
        </w:tc>
        <w:tc>
          <w:tcPr>
            <w:tcW w:w="0" w:type="auto"/>
          </w:tcPr>
          <w:p w14:paraId="2BE3A1B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6C02E5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4.72</w:t>
            </w:r>
          </w:p>
        </w:tc>
      </w:tr>
      <w:tr w:rsidR="00240D6E" w:rsidRPr="00182E24" w14:paraId="6E7D3650" w14:textId="77777777">
        <w:trPr>
          <w:jc w:val="center"/>
        </w:trPr>
        <w:tc>
          <w:tcPr>
            <w:tcW w:w="0" w:type="auto"/>
          </w:tcPr>
          <w:p w14:paraId="7A8D1E1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0" w:type="auto"/>
          </w:tcPr>
          <w:p w14:paraId="12C97DC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6EA1D9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5.59</w:t>
            </w:r>
          </w:p>
        </w:tc>
      </w:tr>
      <w:tr w:rsidR="00240D6E" w:rsidRPr="00182E24" w14:paraId="7E16647D" w14:textId="77777777">
        <w:trPr>
          <w:jc w:val="center"/>
        </w:trPr>
        <w:tc>
          <w:tcPr>
            <w:tcW w:w="0" w:type="auto"/>
          </w:tcPr>
          <w:p w14:paraId="549997D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0" w:type="auto"/>
          </w:tcPr>
          <w:p w14:paraId="23621767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528822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4.73</w:t>
            </w:r>
          </w:p>
        </w:tc>
      </w:tr>
      <w:tr w:rsidR="00240D6E" w:rsidRPr="00182E24" w14:paraId="12446776" w14:textId="77777777">
        <w:trPr>
          <w:jc w:val="center"/>
        </w:trPr>
        <w:tc>
          <w:tcPr>
            <w:tcW w:w="0" w:type="auto"/>
          </w:tcPr>
          <w:p w14:paraId="3C1A0A7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5.09</w:t>
            </w:r>
          </w:p>
        </w:tc>
        <w:tc>
          <w:tcPr>
            <w:tcW w:w="0" w:type="auto"/>
          </w:tcPr>
          <w:p w14:paraId="4E0F74C8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41FFED6E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5.15</w:t>
            </w:r>
          </w:p>
        </w:tc>
      </w:tr>
      <w:tr w:rsidR="00240D6E" w:rsidRPr="00182E24" w14:paraId="0154CCE7" w14:textId="77777777">
        <w:trPr>
          <w:jc w:val="center"/>
        </w:trPr>
        <w:tc>
          <w:tcPr>
            <w:tcW w:w="0" w:type="auto"/>
          </w:tcPr>
          <w:p w14:paraId="6541CCD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0" w:type="auto"/>
          </w:tcPr>
          <w:p w14:paraId="285B5B8C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3D3D9B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4.77</w:t>
            </w:r>
          </w:p>
        </w:tc>
      </w:tr>
      <w:tr w:rsidR="00240D6E" w:rsidRPr="00182E24" w14:paraId="2EFFAF46" w14:textId="77777777">
        <w:trPr>
          <w:jc w:val="center"/>
        </w:trPr>
        <w:tc>
          <w:tcPr>
            <w:tcW w:w="0" w:type="auto"/>
          </w:tcPr>
          <w:p w14:paraId="2D4577F6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0" w:type="auto"/>
          </w:tcPr>
          <w:p w14:paraId="5D17DB2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73E604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4.83</w:t>
            </w:r>
          </w:p>
        </w:tc>
      </w:tr>
      <w:tr w:rsidR="00240D6E" w:rsidRPr="00182E24" w14:paraId="1A87424E" w14:textId="77777777">
        <w:trPr>
          <w:jc w:val="center"/>
        </w:trPr>
        <w:tc>
          <w:tcPr>
            <w:tcW w:w="0" w:type="auto"/>
          </w:tcPr>
          <w:p w14:paraId="21F3EE78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5.20</w:t>
            </w:r>
          </w:p>
        </w:tc>
        <w:tc>
          <w:tcPr>
            <w:tcW w:w="0" w:type="auto"/>
          </w:tcPr>
          <w:p w14:paraId="2610237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42E97E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5.12</w:t>
            </w:r>
          </w:p>
        </w:tc>
      </w:tr>
      <w:tr w:rsidR="00240D6E" w:rsidRPr="00182E24" w14:paraId="032B83C4" w14:textId="77777777">
        <w:trPr>
          <w:jc w:val="center"/>
        </w:trPr>
        <w:tc>
          <w:tcPr>
            <w:tcW w:w="0" w:type="auto"/>
          </w:tcPr>
          <w:p w14:paraId="520770B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5.31</w:t>
            </w:r>
          </w:p>
        </w:tc>
        <w:tc>
          <w:tcPr>
            <w:tcW w:w="0" w:type="auto"/>
          </w:tcPr>
          <w:p w14:paraId="027B25A6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496001A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5.34</w:t>
            </w:r>
          </w:p>
        </w:tc>
      </w:tr>
      <w:tr w:rsidR="00240D6E" w:rsidRPr="00182E24" w14:paraId="6DE2EEA2" w14:textId="77777777">
        <w:trPr>
          <w:jc w:val="center"/>
        </w:trPr>
        <w:tc>
          <w:tcPr>
            <w:tcW w:w="0" w:type="auto"/>
          </w:tcPr>
          <w:p w14:paraId="376AAD80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0" w:type="auto"/>
          </w:tcPr>
          <w:p w14:paraId="128EE34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EB26BEC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5.19</w:t>
            </w:r>
          </w:p>
        </w:tc>
      </w:tr>
      <w:tr w:rsidR="00240D6E" w:rsidRPr="00182E24" w14:paraId="3A14E3ED" w14:textId="77777777">
        <w:trPr>
          <w:jc w:val="center"/>
        </w:trPr>
        <w:tc>
          <w:tcPr>
            <w:tcW w:w="0" w:type="auto"/>
          </w:tcPr>
          <w:p w14:paraId="35E9BC0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5.96</w:t>
            </w:r>
          </w:p>
        </w:tc>
        <w:tc>
          <w:tcPr>
            <w:tcW w:w="0" w:type="auto"/>
          </w:tcPr>
          <w:p w14:paraId="62DE55A4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6886845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5.63</w:t>
            </w:r>
          </w:p>
        </w:tc>
      </w:tr>
      <w:tr w:rsidR="00240D6E" w:rsidRPr="00182E24" w14:paraId="0CAD4CCA" w14:textId="77777777">
        <w:trPr>
          <w:jc w:val="center"/>
        </w:trPr>
        <w:tc>
          <w:tcPr>
            <w:tcW w:w="0" w:type="auto"/>
          </w:tcPr>
          <w:p w14:paraId="4E78D22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0" w:type="auto"/>
          </w:tcPr>
          <w:p w14:paraId="0C2371A6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46CB9F5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4.45</w:t>
            </w:r>
          </w:p>
        </w:tc>
      </w:tr>
      <w:tr w:rsidR="00240D6E" w:rsidRPr="00182E24" w14:paraId="224E96E3" w14:textId="77777777">
        <w:trPr>
          <w:jc w:val="center"/>
        </w:trPr>
        <w:tc>
          <w:tcPr>
            <w:tcW w:w="0" w:type="auto"/>
          </w:tcPr>
          <w:p w14:paraId="6F6795F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0" w:type="auto"/>
          </w:tcPr>
          <w:p w14:paraId="73F1ABA7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9530E0C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5.79</w:t>
            </w:r>
          </w:p>
        </w:tc>
      </w:tr>
      <w:tr w:rsidR="00240D6E" w:rsidRPr="00182E24" w14:paraId="53518393" w14:textId="77777777">
        <w:trPr>
          <w:jc w:val="center"/>
        </w:trPr>
        <w:tc>
          <w:tcPr>
            <w:tcW w:w="0" w:type="auto"/>
          </w:tcPr>
          <w:p w14:paraId="3BFF429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5.94</w:t>
            </w:r>
          </w:p>
        </w:tc>
        <w:tc>
          <w:tcPr>
            <w:tcW w:w="0" w:type="auto"/>
          </w:tcPr>
          <w:p w14:paraId="4AAAFA5E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C53BB9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5.85</w:t>
            </w:r>
          </w:p>
        </w:tc>
      </w:tr>
      <w:tr w:rsidR="00240D6E" w:rsidRPr="00182E24" w14:paraId="26610121" w14:textId="77777777">
        <w:trPr>
          <w:jc w:val="center"/>
        </w:trPr>
        <w:tc>
          <w:tcPr>
            <w:tcW w:w="0" w:type="auto"/>
          </w:tcPr>
          <w:p w14:paraId="79317CC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0" w:type="auto"/>
          </w:tcPr>
          <w:p w14:paraId="7A8E0C4E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367AF6F6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5.10</w:t>
            </w:r>
          </w:p>
        </w:tc>
      </w:tr>
      <w:tr w:rsidR="00240D6E" w:rsidRPr="00182E24" w14:paraId="4DE05AF2" w14:textId="77777777">
        <w:trPr>
          <w:jc w:val="center"/>
        </w:trPr>
        <w:tc>
          <w:tcPr>
            <w:tcW w:w="0" w:type="auto"/>
          </w:tcPr>
          <w:p w14:paraId="72750695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0" w:type="auto"/>
          </w:tcPr>
          <w:p w14:paraId="0E8A79C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16F175E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6.37</w:t>
            </w:r>
          </w:p>
        </w:tc>
      </w:tr>
      <w:tr w:rsidR="00240D6E" w:rsidRPr="00182E24" w14:paraId="0C9083D9" w14:textId="77777777">
        <w:trPr>
          <w:jc w:val="center"/>
        </w:trPr>
        <w:tc>
          <w:tcPr>
            <w:tcW w:w="0" w:type="auto"/>
          </w:tcPr>
          <w:p w14:paraId="330DE20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0" w:type="auto"/>
          </w:tcPr>
          <w:p w14:paraId="36A5513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F2A15B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6.17</w:t>
            </w:r>
          </w:p>
        </w:tc>
      </w:tr>
      <w:tr w:rsidR="00240D6E" w:rsidRPr="00182E24" w14:paraId="219F988D" w14:textId="77777777">
        <w:trPr>
          <w:jc w:val="center"/>
        </w:trPr>
        <w:tc>
          <w:tcPr>
            <w:tcW w:w="0" w:type="auto"/>
          </w:tcPr>
          <w:p w14:paraId="1F1ED84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6.87</w:t>
            </w:r>
          </w:p>
        </w:tc>
        <w:tc>
          <w:tcPr>
            <w:tcW w:w="0" w:type="auto"/>
          </w:tcPr>
          <w:p w14:paraId="7D5CCBD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6C0547C7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7.02</w:t>
            </w:r>
          </w:p>
        </w:tc>
      </w:tr>
      <w:tr w:rsidR="00240D6E" w:rsidRPr="00182E24" w14:paraId="7136DD3B" w14:textId="77777777">
        <w:trPr>
          <w:jc w:val="center"/>
        </w:trPr>
        <w:tc>
          <w:tcPr>
            <w:tcW w:w="0" w:type="auto"/>
          </w:tcPr>
          <w:p w14:paraId="02AC2B6C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7.20</w:t>
            </w:r>
          </w:p>
        </w:tc>
        <w:tc>
          <w:tcPr>
            <w:tcW w:w="0" w:type="auto"/>
          </w:tcPr>
          <w:p w14:paraId="220A8BAD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99D4398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7.49</w:t>
            </w:r>
          </w:p>
        </w:tc>
      </w:tr>
      <w:tr w:rsidR="00240D6E" w:rsidRPr="00182E24" w14:paraId="5875ADFE" w14:textId="77777777">
        <w:trPr>
          <w:jc w:val="center"/>
        </w:trPr>
        <w:tc>
          <w:tcPr>
            <w:tcW w:w="0" w:type="auto"/>
          </w:tcPr>
          <w:p w14:paraId="60D2176B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7.65</w:t>
            </w:r>
          </w:p>
        </w:tc>
        <w:tc>
          <w:tcPr>
            <w:tcW w:w="0" w:type="auto"/>
          </w:tcPr>
          <w:p w14:paraId="76D94EC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9B0A34E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7.59</w:t>
            </w:r>
          </w:p>
        </w:tc>
      </w:tr>
      <w:tr w:rsidR="00240D6E" w:rsidRPr="00182E24" w14:paraId="0C78C0FA" w14:textId="77777777">
        <w:trPr>
          <w:jc w:val="center"/>
        </w:trPr>
        <w:tc>
          <w:tcPr>
            <w:tcW w:w="0" w:type="auto"/>
          </w:tcPr>
          <w:p w14:paraId="35A0CE2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0" w:type="auto"/>
          </w:tcPr>
          <w:p w14:paraId="75108E31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72BF59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6.07</w:t>
            </w:r>
          </w:p>
        </w:tc>
      </w:tr>
      <w:tr w:rsidR="00240D6E" w:rsidRPr="00182E24" w14:paraId="29D66D7C" w14:textId="77777777">
        <w:trPr>
          <w:jc w:val="center"/>
        </w:trPr>
        <w:tc>
          <w:tcPr>
            <w:tcW w:w="0" w:type="auto"/>
          </w:tcPr>
          <w:p w14:paraId="0F8FEF9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7.27</w:t>
            </w:r>
          </w:p>
        </w:tc>
        <w:tc>
          <w:tcPr>
            <w:tcW w:w="0" w:type="auto"/>
          </w:tcPr>
          <w:p w14:paraId="1FE84E1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2E08FCC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7.31</w:t>
            </w:r>
          </w:p>
        </w:tc>
      </w:tr>
      <w:tr w:rsidR="00240D6E" w:rsidRPr="00182E24" w14:paraId="2D64CF2F" w14:textId="77777777">
        <w:trPr>
          <w:jc w:val="center"/>
        </w:trPr>
        <w:tc>
          <w:tcPr>
            <w:tcW w:w="0" w:type="auto"/>
          </w:tcPr>
          <w:p w14:paraId="2232E5F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6.83</w:t>
            </w:r>
          </w:p>
        </w:tc>
        <w:tc>
          <w:tcPr>
            <w:tcW w:w="0" w:type="auto"/>
          </w:tcPr>
          <w:p w14:paraId="15AC3BB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0B7BF4A3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6.76</w:t>
            </w:r>
          </w:p>
        </w:tc>
      </w:tr>
      <w:tr w:rsidR="00240D6E" w:rsidRPr="00182E24" w14:paraId="6151E1DC" w14:textId="77777777">
        <w:trPr>
          <w:jc w:val="center"/>
        </w:trPr>
        <w:tc>
          <w:tcPr>
            <w:tcW w:w="0" w:type="auto"/>
          </w:tcPr>
          <w:p w14:paraId="0F6CF9DF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0" w:type="auto"/>
          </w:tcPr>
          <w:p w14:paraId="62BA918A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2A6E3772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6.66</w:t>
            </w:r>
          </w:p>
        </w:tc>
      </w:tr>
      <w:tr w:rsidR="00240D6E" w:rsidRPr="00182E24" w14:paraId="23B67B70" w14:textId="77777777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D529FC6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7.62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C82329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9F98028" w14:textId="77777777" w:rsidR="00240D6E" w:rsidRPr="00182E24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82E24">
              <w:rPr>
                <w:rFonts w:eastAsia="Calibri" w:cs="Times New Roman"/>
                <w:szCs w:val="24"/>
              </w:rPr>
              <w:t>7.18</w:t>
            </w:r>
          </w:p>
        </w:tc>
      </w:tr>
    </w:tbl>
    <w:p w14:paraId="2AAA49A9" w14:textId="77777777" w:rsidR="00240D6E" w:rsidRDefault="00240D6E" w:rsidP="00240D6E">
      <w:pPr>
        <w:jc w:val="center"/>
      </w:pPr>
    </w:p>
    <w:p w14:paraId="6095D92B" w14:textId="77777777" w:rsidR="00240D6E" w:rsidRDefault="00240D6E" w:rsidP="00240D6E"/>
    <w:p w14:paraId="7903CEF0" w14:textId="00D2351E" w:rsidR="00263F43" w:rsidRDefault="00263F43" w:rsidP="28E44BF6"/>
    <w:p w14:paraId="17BC2C84" w14:textId="77777777" w:rsidR="006B140F" w:rsidRDefault="006B140F" w:rsidP="28E44BF6"/>
    <w:p w14:paraId="2EED2007" w14:textId="77777777" w:rsidR="006B140F" w:rsidRDefault="006B140F" w:rsidP="28E44BF6"/>
    <w:p w14:paraId="6FB921CE" w14:textId="45CAEAA4" w:rsidR="00240D6E" w:rsidRPr="002A0895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lastRenderedPageBreak/>
        <w:t>Supplementary Table 3</w:t>
      </w:r>
      <w:r w:rsidRPr="28E44BF6">
        <w:rPr>
          <w:rFonts w:cs="Times New Roman"/>
        </w:rPr>
        <w:t xml:space="preserve">. The pH of unplanted peat moss containers (n = 3) with increasing perlite volumes using the pour-through, saturated paste,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 </w:t>
      </w:r>
    </w:p>
    <w:tbl>
      <w:tblPr>
        <w:tblW w:w="5063" w:type="pct"/>
        <w:tblLook w:val="04A0" w:firstRow="1" w:lastRow="0" w:firstColumn="1" w:lastColumn="0" w:noHBand="0" w:noVBand="1"/>
      </w:tblPr>
      <w:tblGrid>
        <w:gridCol w:w="1403"/>
        <w:gridCol w:w="1664"/>
        <w:gridCol w:w="636"/>
        <w:gridCol w:w="636"/>
        <w:gridCol w:w="790"/>
        <w:gridCol w:w="277"/>
        <w:gridCol w:w="704"/>
        <w:gridCol w:w="636"/>
        <w:gridCol w:w="880"/>
        <w:gridCol w:w="277"/>
        <w:gridCol w:w="636"/>
        <w:gridCol w:w="636"/>
        <w:gridCol w:w="725"/>
      </w:tblGrid>
      <w:tr w:rsidR="00240D6E" w:rsidRPr="00655C10" w14:paraId="22EE153F" w14:textId="77777777" w:rsidTr="28E44BF6"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14:paraId="2C52DE3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0223998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C6B18E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</w:tcPr>
          <w:p w14:paraId="23966DAE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13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FA7590" w14:textId="0E991A96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="00994C17"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18" w:type="pct"/>
            <w:tcBorders>
              <w:top w:val="single" w:sz="4" w:space="0" w:color="auto"/>
              <w:bottom w:val="single" w:sz="4" w:space="0" w:color="auto"/>
            </w:tcBorders>
          </w:tcPr>
          <w:p w14:paraId="0F7D0ED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1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AF6622" w14:textId="38805111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="00994C17"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655C10" w14:paraId="1243D4A1" w14:textId="77777777" w:rsidTr="28E44BF6">
        <w:tc>
          <w:tcPr>
            <w:tcW w:w="713" w:type="pct"/>
            <w:vMerge w:val="restart"/>
            <w:tcBorders>
              <w:top w:val="single" w:sz="4" w:space="0" w:color="auto"/>
            </w:tcBorders>
            <w:vAlign w:val="center"/>
          </w:tcPr>
          <w:p w14:paraId="22B1E52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45" w:type="pct"/>
            <w:tcBorders>
              <w:top w:val="single" w:sz="4" w:space="0" w:color="auto"/>
            </w:tcBorders>
          </w:tcPr>
          <w:p w14:paraId="1DB01BA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4.68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08208D8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4.87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63E2946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06638F1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5.63</w:t>
            </w:r>
          </w:p>
        </w:tc>
        <w:tc>
          <w:tcPr>
            <w:tcW w:w="127" w:type="pct"/>
            <w:tcBorders>
              <w:top w:val="single" w:sz="4" w:space="0" w:color="auto"/>
            </w:tcBorders>
          </w:tcPr>
          <w:p w14:paraId="3474C86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7F3A1FD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73E3786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4.28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788FF63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4.63</w:t>
            </w:r>
          </w:p>
        </w:tc>
        <w:tc>
          <w:tcPr>
            <w:tcW w:w="118" w:type="pct"/>
            <w:tcBorders>
              <w:top w:val="single" w:sz="4" w:space="0" w:color="auto"/>
            </w:tcBorders>
          </w:tcPr>
          <w:p w14:paraId="45E494B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6D2ACF8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4.15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1E68691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4.13</w:t>
            </w: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2693E1A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4.14</w:t>
            </w:r>
          </w:p>
        </w:tc>
      </w:tr>
      <w:tr w:rsidR="00240D6E" w:rsidRPr="00655C10" w14:paraId="2F98F1DA" w14:textId="77777777" w:rsidTr="28E44BF6">
        <w:tc>
          <w:tcPr>
            <w:tcW w:w="713" w:type="pct"/>
            <w:vMerge/>
          </w:tcPr>
          <w:p w14:paraId="4F40D09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</w:tcPr>
          <w:p w14:paraId="04903D1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321" w:type="pct"/>
          </w:tcPr>
          <w:p w14:paraId="2C83EF8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4.95</w:t>
            </w:r>
          </w:p>
        </w:tc>
        <w:tc>
          <w:tcPr>
            <w:tcW w:w="322" w:type="pct"/>
          </w:tcPr>
          <w:p w14:paraId="5C88B78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4.87</w:t>
            </w:r>
          </w:p>
        </w:tc>
        <w:tc>
          <w:tcPr>
            <w:tcW w:w="407" w:type="pct"/>
          </w:tcPr>
          <w:p w14:paraId="03F68E3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127" w:type="pct"/>
          </w:tcPr>
          <w:p w14:paraId="24B9ABD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</w:tcPr>
          <w:p w14:paraId="0202403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321" w:type="pct"/>
          </w:tcPr>
          <w:p w14:paraId="2B66EB3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4.38</w:t>
            </w:r>
          </w:p>
        </w:tc>
        <w:tc>
          <w:tcPr>
            <w:tcW w:w="449" w:type="pct"/>
          </w:tcPr>
          <w:p w14:paraId="265A069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4.09</w:t>
            </w:r>
          </w:p>
        </w:tc>
        <w:tc>
          <w:tcPr>
            <w:tcW w:w="118" w:type="pct"/>
          </w:tcPr>
          <w:p w14:paraId="66BB40B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</w:tcPr>
          <w:p w14:paraId="38ADB9D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322" w:type="pct"/>
          </w:tcPr>
          <w:p w14:paraId="7BBF4A6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4.11</w:t>
            </w:r>
          </w:p>
        </w:tc>
        <w:tc>
          <w:tcPr>
            <w:tcW w:w="374" w:type="pct"/>
          </w:tcPr>
          <w:p w14:paraId="7495BDA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4.14</w:t>
            </w:r>
          </w:p>
        </w:tc>
      </w:tr>
      <w:tr w:rsidR="00240D6E" w:rsidRPr="00655C10" w14:paraId="0E03427D" w14:textId="77777777" w:rsidTr="28E44BF6">
        <w:tc>
          <w:tcPr>
            <w:tcW w:w="713" w:type="pct"/>
            <w:vMerge/>
          </w:tcPr>
          <w:p w14:paraId="198317B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55322B1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00ACCAA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7FE66D2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5.21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45F7971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4.95</w:t>
            </w:r>
          </w:p>
        </w:tc>
        <w:tc>
          <w:tcPr>
            <w:tcW w:w="127" w:type="pct"/>
            <w:tcBorders>
              <w:bottom w:val="single" w:sz="4" w:space="0" w:color="auto"/>
            </w:tcBorders>
          </w:tcPr>
          <w:p w14:paraId="466C2BD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bottom w:val="single" w:sz="4" w:space="0" w:color="auto"/>
            </w:tcBorders>
          </w:tcPr>
          <w:p w14:paraId="3EDAB2D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4.48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670AE25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449" w:type="pct"/>
            <w:tcBorders>
              <w:bottom w:val="single" w:sz="4" w:space="0" w:color="auto"/>
            </w:tcBorders>
          </w:tcPr>
          <w:p w14:paraId="279A7C2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4.40</w:t>
            </w:r>
          </w:p>
        </w:tc>
        <w:tc>
          <w:tcPr>
            <w:tcW w:w="118" w:type="pct"/>
            <w:tcBorders>
              <w:bottom w:val="single" w:sz="4" w:space="0" w:color="auto"/>
            </w:tcBorders>
          </w:tcPr>
          <w:p w14:paraId="6C99956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5B052A7E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4.14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703C05B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4.14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49B3B3B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4.17</w:t>
            </w:r>
          </w:p>
        </w:tc>
      </w:tr>
      <w:tr w:rsidR="00240D6E" w:rsidRPr="00655C10" w14:paraId="20326BE4" w14:textId="77777777" w:rsidTr="28E44BF6">
        <w:tc>
          <w:tcPr>
            <w:tcW w:w="713" w:type="pct"/>
            <w:vMerge w:val="restart"/>
            <w:tcBorders>
              <w:top w:val="single" w:sz="4" w:space="0" w:color="auto"/>
            </w:tcBorders>
            <w:vAlign w:val="center"/>
          </w:tcPr>
          <w:p w14:paraId="2E1A6D4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45" w:type="pct"/>
            <w:tcBorders>
              <w:top w:val="single" w:sz="4" w:space="0" w:color="auto"/>
            </w:tcBorders>
          </w:tcPr>
          <w:p w14:paraId="46E0368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2297E5A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4.95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38521BF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5.11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4108E7C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127" w:type="pct"/>
            <w:tcBorders>
              <w:top w:val="single" w:sz="4" w:space="0" w:color="auto"/>
            </w:tcBorders>
          </w:tcPr>
          <w:p w14:paraId="0DB12EA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6156FF8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4.71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6195AF7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467A394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118" w:type="pct"/>
            <w:tcBorders>
              <w:top w:val="single" w:sz="4" w:space="0" w:color="auto"/>
            </w:tcBorders>
          </w:tcPr>
          <w:p w14:paraId="59F3739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6BA54C4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3F6D22E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4.24</w:t>
            </w: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58DFE3C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4.20</w:t>
            </w:r>
          </w:p>
        </w:tc>
      </w:tr>
      <w:tr w:rsidR="00240D6E" w:rsidRPr="00655C10" w14:paraId="596CA13F" w14:textId="77777777" w:rsidTr="28E44BF6">
        <w:tc>
          <w:tcPr>
            <w:tcW w:w="713" w:type="pct"/>
            <w:vMerge/>
          </w:tcPr>
          <w:p w14:paraId="4961C37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</w:tcPr>
          <w:p w14:paraId="4693E06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321" w:type="pct"/>
          </w:tcPr>
          <w:p w14:paraId="3214B02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5.09</w:t>
            </w:r>
          </w:p>
        </w:tc>
        <w:tc>
          <w:tcPr>
            <w:tcW w:w="322" w:type="pct"/>
          </w:tcPr>
          <w:p w14:paraId="5EB68EC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5.14</w:t>
            </w:r>
          </w:p>
        </w:tc>
        <w:tc>
          <w:tcPr>
            <w:tcW w:w="407" w:type="pct"/>
          </w:tcPr>
          <w:p w14:paraId="1C8F39A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5.21</w:t>
            </w:r>
          </w:p>
        </w:tc>
        <w:tc>
          <w:tcPr>
            <w:tcW w:w="127" w:type="pct"/>
          </w:tcPr>
          <w:p w14:paraId="3DA2EC8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</w:tcPr>
          <w:p w14:paraId="2E59718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4.87</w:t>
            </w:r>
          </w:p>
        </w:tc>
        <w:tc>
          <w:tcPr>
            <w:tcW w:w="321" w:type="pct"/>
          </w:tcPr>
          <w:p w14:paraId="38652A8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4.63</w:t>
            </w:r>
          </w:p>
        </w:tc>
        <w:tc>
          <w:tcPr>
            <w:tcW w:w="449" w:type="pct"/>
          </w:tcPr>
          <w:p w14:paraId="1C1C3DE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118" w:type="pct"/>
          </w:tcPr>
          <w:p w14:paraId="027F92C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</w:tcPr>
          <w:p w14:paraId="732D7C5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4.28</w:t>
            </w:r>
          </w:p>
        </w:tc>
        <w:tc>
          <w:tcPr>
            <w:tcW w:w="322" w:type="pct"/>
          </w:tcPr>
          <w:p w14:paraId="3307A5A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4.25</w:t>
            </w:r>
          </w:p>
        </w:tc>
        <w:tc>
          <w:tcPr>
            <w:tcW w:w="374" w:type="pct"/>
          </w:tcPr>
          <w:p w14:paraId="476A708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4.26</w:t>
            </w:r>
          </w:p>
        </w:tc>
      </w:tr>
      <w:tr w:rsidR="00240D6E" w:rsidRPr="00655C10" w14:paraId="1AD023F5" w14:textId="77777777" w:rsidTr="28E44BF6">
        <w:tc>
          <w:tcPr>
            <w:tcW w:w="713" w:type="pct"/>
            <w:vMerge/>
          </w:tcPr>
          <w:p w14:paraId="3772C76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49597CC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0914085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4.98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6091316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3D21D61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5.35</w:t>
            </w:r>
          </w:p>
        </w:tc>
        <w:tc>
          <w:tcPr>
            <w:tcW w:w="127" w:type="pct"/>
            <w:tcBorders>
              <w:bottom w:val="single" w:sz="4" w:space="0" w:color="auto"/>
            </w:tcBorders>
          </w:tcPr>
          <w:p w14:paraId="561E689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bottom w:val="single" w:sz="4" w:space="0" w:color="auto"/>
            </w:tcBorders>
          </w:tcPr>
          <w:p w14:paraId="679EA8C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4CBE41F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4.80</w:t>
            </w:r>
          </w:p>
        </w:tc>
        <w:tc>
          <w:tcPr>
            <w:tcW w:w="449" w:type="pct"/>
            <w:tcBorders>
              <w:bottom w:val="single" w:sz="4" w:space="0" w:color="auto"/>
            </w:tcBorders>
          </w:tcPr>
          <w:p w14:paraId="39F5B93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118" w:type="pct"/>
            <w:tcBorders>
              <w:bottom w:val="single" w:sz="4" w:space="0" w:color="auto"/>
            </w:tcBorders>
          </w:tcPr>
          <w:p w14:paraId="22CF189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7DEF601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4.25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634699F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268D6E6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4.22</w:t>
            </w:r>
          </w:p>
        </w:tc>
      </w:tr>
      <w:tr w:rsidR="00240D6E" w:rsidRPr="00655C10" w14:paraId="513974D4" w14:textId="77777777" w:rsidTr="28E44BF6">
        <w:tc>
          <w:tcPr>
            <w:tcW w:w="713" w:type="pct"/>
            <w:vMerge w:val="restart"/>
            <w:tcBorders>
              <w:top w:val="single" w:sz="4" w:space="0" w:color="auto"/>
            </w:tcBorders>
            <w:vAlign w:val="center"/>
          </w:tcPr>
          <w:p w14:paraId="3E0021A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45" w:type="pct"/>
            <w:tcBorders>
              <w:top w:val="single" w:sz="4" w:space="0" w:color="auto"/>
            </w:tcBorders>
          </w:tcPr>
          <w:p w14:paraId="2616FD1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5AF8793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094F9B6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5.25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4E09CFD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127" w:type="pct"/>
            <w:tcBorders>
              <w:top w:val="single" w:sz="4" w:space="0" w:color="auto"/>
            </w:tcBorders>
          </w:tcPr>
          <w:p w14:paraId="6977CDB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341ABD9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5.30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00E73B5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4.98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41DC666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118" w:type="pct"/>
            <w:tcBorders>
              <w:top w:val="single" w:sz="4" w:space="0" w:color="auto"/>
            </w:tcBorders>
          </w:tcPr>
          <w:p w14:paraId="3F504EB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06E784C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4.27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7ADD09F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4.25</w:t>
            </w: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0CD48D3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4.29</w:t>
            </w:r>
          </w:p>
        </w:tc>
      </w:tr>
      <w:tr w:rsidR="00240D6E" w:rsidRPr="00655C10" w14:paraId="4B2E1282" w14:textId="77777777" w:rsidTr="28E44BF6">
        <w:tc>
          <w:tcPr>
            <w:tcW w:w="713" w:type="pct"/>
            <w:vMerge/>
          </w:tcPr>
          <w:p w14:paraId="2443D5A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</w:tcPr>
          <w:p w14:paraId="59689CC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321" w:type="pct"/>
          </w:tcPr>
          <w:p w14:paraId="1D530C6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322" w:type="pct"/>
          </w:tcPr>
          <w:p w14:paraId="160EC4C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407" w:type="pct"/>
          </w:tcPr>
          <w:p w14:paraId="4F9FAA1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5.31</w:t>
            </w:r>
          </w:p>
        </w:tc>
        <w:tc>
          <w:tcPr>
            <w:tcW w:w="127" w:type="pct"/>
          </w:tcPr>
          <w:p w14:paraId="3B4DC74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</w:tcPr>
          <w:p w14:paraId="31E2666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4.97</w:t>
            </w:r>
          </w:p>
        </w:tc>
        <w:tc>
          <w:tcPr>
            <w:tcW w:w="321" w:type="pct"/>
          </w:tcPr>
          <w:p w14:paraId="557F4A1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449" w:type="pct"/>
          </w:tcPr>
          <w:p w14:paraId="0F49676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5.25</w:t>
            </w:r>
          </w:p>
        </w:tc>
        <w:tc>
          <w:tcPr>
            <w:tcW w:w="118" w:type="pct"/>
          </w:tcPr>
          <w:p w14:paraId="0E10FCF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</w:tcPr>
          <w:p w14:paraId="3CC45C3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4.31</w:t>
            </w:r>
          </w:p>
        </w:tc>
        <w:tc>
          <w:tcPr>
            <w:tcW w:w="322" w:type="pct"/>
          </w:tcPr>
          <w:p w14:paraId="541208A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4.29</w:t>
            </w:r>
          </w:p>
        </w:tc>
        <w:tc>
          <w:tcPr>
            <w:tcW w:w="374" w:type="pct"/>
          </w:tcPr>
          <w:p w14:paraId="52E2359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4.25</w:t>
            </w:r>
          </w:p>
        </w:tc>
      </w:tr>
      <w:tr w:rsidR="00240D6E" w:rsidRPr="00655C10" w14:paraId="6456C714" w14:textId="77777777" w:rsidTr="006B140F">
        <w:tc>
          <w:tcPr>
            <w:tcW w:w="713" w:type="pct"/>
            <w:vMerge/>
            <w:tcBorders>
              <w:bottom w:val="single" w:sz="4" w:space="0" w:color="auto"/>
            </w:tcBorders>
          </w:tcPr>
          <w:p w14:paraId="4188D15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38D4588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4.68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45548C3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579489D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5.49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78784E0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5.36</w:t>
            </w:r>
          </w:p>
        </w:tc>
        <w:tc>
          <w:tcPr>
            <w:tcW w:w="127" w:type="pct"/>
            <w:tcBorders>
              <w:bottom w:val="single" w:sz="4" w:space="0" w:color="auto"/>
            </w:tcBorders>
          </w:tcPr>
          <w:p w14:paraId="3A571FD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bottom w:val="single" w:sz="4" w:space="0" w:color="auto"/>
            </w:tcBorders>
          </w:tcPr>
          <w:p w14:paraId="3B6E44B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104EFBB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449" w:type="pct"/>
            <w:tcBorders>
              <w:bottom w:val="single" w:sz="4" w:space="0" w:color="auto"/>
            </w:tcBorders>
          </w:tcPr>
          <w:p w14:paraId="411C8B0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118" w:type="pct"/>
            <w:tcBorders>
              <w:bottom w:val="single" w:sz="4" w:space="0" w:color="auto"/>
            </w:tcBorders>
          </w:tcPr>
          <w:p w14:paraId="7F0D7D2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4388230E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4.30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58B5A5BA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4.28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4BA3C203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4.30</w:t>
            </w:r>
          </w:p>
        </w:tc>
      </w:tr>
      <w:tr w:rsidR="00240D6E" w:rsidRPr="00655C10" w14:paraId="0B4914EA" w14:textId="77777777" w:rsidTr="006B140F">
        <w:tc>
          <w:tcPr>
            <w:tcW w:w="713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029DF" w14:textId="77777777" w:rsidR="00240D6E" w:rsidRPr="00655C10" w:rsidRDefault="28E44BF6" w:rsidP="28E44BF6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75</w:t>
            </w:r>
          </w:p>
        </w:tc>
        <w:tc>
          <w:tcPr>
            <w:tcW w:w="845" w:type="pct"/>
            <w:tcBorders>
              <w:top w:val="single" w:sz="4" w:space="0" w:color="auto"/>
            </w:tcBorders>
          </w:tcPr>
          <w:p w14:paraId="1CF3478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5.80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3C0BAEBB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5.96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273B079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5.85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1E9FD70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5.84</w:t>
            </w:r>
          </w:p>
        </w:tc>
        <w:tc>
          <w:tcPr>
            <w:tcW w:w="127" w:type="pct"/>
            <w:tcBorders>
              <w:top w:val="single" w:sz="4" w:space="0" w:color="auto"/>
            </w:tcBorders>
          </w:tcPr>
          <w:p w14:paraId="7509A5F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0E32222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5.22</w:t>
            </w: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3454BEA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5.46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3223FFD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118" w:type="pct"/>
            <w:tcBorders>
              <w:top w:val="single" w:sz="4" w:space="0" w:color="auto"/>
            </w:tcBorders>
          </w:tcPr>
          <w:p w14:paraId="2A1B954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auto"/>
            </w:tcBorders>
          </w:tcPr>
          <w:p w14:paraId="7F3AB66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0A73B58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374" w:type="pct"/>
            <w:tcBorders>
              <w:top w:val="single" w:sz="4" w:space="0" w:color="auto"/>
            </w:tcBorders>
          </w:tcPr>
          <w:p w14:paraId="1407D37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4.77</w:t>
            </w:r>
          </w:p>
        </w:tc>
      </w:tr>
      <w:tr w:rsidR="00240D6E" w:rsidRPr="00655C10" w14:paraId="71792E07" w14:textId="77777777" w:rsidTr="006B140F">
        <w:tc>
          <w:tcPr>
            <w:tcW w:w="713" w:type="pct"/>
            <w:vMerge/>
            <w:tcBorders>
              <w:bottom w:val="single" w:sz="4" w:space="0" w:color="auto"/>
            </w:tcBorders>
          </w:tcPr>
          <w:p w14:paraId="0DB418D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</w:tcPr>
          <w:p w14:paraId="5128F28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321" w:type="pct"/>
          </w:tcPr>
          <w:p w14:paraId="2AECEE6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5.72</w:t>
            </w:r>
          </w:p>
        </w:tc>
        <w:tc>
          <w:tcPr>
            <w:tcW w:w="322" w:type="pct"/>
          </w:tcPr>
          <w:p w14:paraId="5E82923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407" w:type="pct"/>
          </w:tcPr>
          <w:p w14:paraId="5230865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127" w:type="pct"/>
          </w:tcPr>
          <w:p w14:paraId="2A9FD96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</w:tcPr>
          <w:p w14:paraId="51643E07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5.26</w:t>
            </w:r>
          </w:p>
        </w:tc>
        <w:tc>
          <w:tcPr>
            <w:tcW w:w="321" w:type="pct"/>
          </w:tcPr>
          <w:p w14:paraId="0DAC64D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5.62</w:t>
            </w:r>
          </w:p>
        </w:tc>
        <w:tc>
          <w:tcPr>
            <w:tcW w:w="449" w:type="pct"/>
          </w:tcPr>
          <w:p w14:paraId="29A46A56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5.48</w:t>
            </w:r>
          </w:p>
        </w:tc>
        <w:tc>
          <w:tcPr>
            <w:tcW w:w="118" w:type="pct"/>
          </w:tcPr>
          <w:p w14:paraId="239038D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</w:tcPr>
          <w:p w14:paraId="6EE2450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322" w:type="pct"/>
          </w:tcPr>
          <w:p w14:paraId="797F406F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374" w:type="pct"/>
          </w:tcPr>
          <w:p w14:paraId="21D7DE55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4.72</w:t>
            </w:r>
          </w:p>
        </w:tc>
      </w:tr>
      <w:tr w:rsidR="00240D6E" w:rsidRPr="00655C10" w14:paraId="6C18480A" w14:textId="77777777" w:rsidTr="006B140F">
        <w:tc>
          <w:tcPr>
            <w:tcW w:w="713" w:type="pct"/>
            <w:vMerge/>
            <w:tcBorders>
              <w:bottom w:val="single" w:sz="4" w:space="0" w:color="auto"/>
            </w:tcBorders>
          </w:tcPr>
          <w:p w14:paraId="50E7C9D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6737FEEC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5.76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6A3B833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0824D86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5.20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088DB218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5.88</w:t>
            </w:r>
          </w:p>
        </w:tc>
        <w:tc>
          <w:tcPr>
            <w:tcW w:w="127" w:type="pct"/>
            <w:tcBorders>
              <w:bottom w:val="single" w:sz="4" w:space="0" w:color="auto"/>
            </w:tcBorders>
          </w:tcPr>
          <w:p w14:paraId="3EF606AE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60" w:type="pct"/>
            <w:tcBorders>
              <w:bottom w:val="single" w:sz="4" w:space="0" w:color="auto"/>
            </w:tcBorders>
          </w:tcPr>
          <w:p w14:paraId="7F6B116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5.71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4986C414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4.87</w:t>
            </w:r>
          </w:p>
        </w:tc>
        <w:tc>
          <w:tcPr>
            <w:tcW w:w="449" w:type="pct"/>
            <w:tcBorders>
              <w:bottom w:val="single" w:sz="4" w:space="0" w:color="auto"/>
            </w:tcBorders>
          </w:tcPr>
          <w:p w14:paraId="521D0742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5.53</w:t>
            </w:r>
          </w:p>
        </w:tc>
        <w:tc>
          <w:tcPr>
            <w:tcW w:w="118" w:type="pct"/>
            <w:tcBorders>
              <w:bottom w:val="single" w:sz="4" w:space="0" w:color="auto"/>
            </w:tcBorders>
          </w:tcPr>
          <w:p w14:paraId="3EAC6091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76018299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5.09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14:paraId="32FC2550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0E30401D" w14:textId="77777777" w:rsidR="00240D6E" w:rsidRPr="00655C1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55C10">
              <w:rPr>
                <w:rFonts w:eastAsia="Calibri" w:cs="Times New Roman"/>
                <w:szCs w:val="24"/>
              </w:rPr>
              <w:t>4.63</w:t>
            </w:r>
          </w:p>
        </w:tc>
      </w:tr>
    </w:tbl>
    <w:p w14:paraId="7A90879D" w14:textId="77777777" w:rsidR="00240D6E" w:rsidRDefault="00240D6E" w:rsidP="00240D6E"/>
    <w:p w14:paraId="15AF861A" w14:textId="51B25489" w:rsidR="00240D6E" w:rsidRPr="00A74375" w:rsidRDefault="00240D6E" w:rsidP="00240D6E">
      <w:pPr>
        <w:rPr>
          <w:rFonts w:cs="Times New Roman"/>
          <w:szCs w:val="24"/>
        </w:rPr>
      </w:pPr>
      <w:r w:rsidRPr="00A74375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4</w:t>
      </w:r>
      <w:r w:rsidR="00A74375" w:rsidRPr="00A74375">
        <w:rPr>
          <w:rFonts w:cs="Times New Roman"/>
          <w:b/>
          <w:bCs/>
          <w:szCs w:val="24"/>
        </w:rPr>
        <w:t>.</w:t>
      </w:r>
      <w:r w:rsidR="00A74375" w:rsidRPr="00A74375">
        <w:rPr>
          <w:rFonts w:cs="Times New Roman"/>
          <w:szCs w:val="24"/>
        </w:rPr>
        <w:t xml:space="preserve"> The average and standard deviation of pH in unplanted peat moss containers (n</w:t>
      </w:r>
      <w:r w:rsidR="00A54102">
        <w:rPr>
          <w:rFonts w:cs="Times New Roman"/>
          <w:szCs w:val="24"/>
        </w:rPr>
        <w:t xml:space="preserve"> </w:t>
      </w:r>
      <w:r w:rsidR="00A74375" w:rsidRPr="00A74375">
        <w:rPr>
          <w:rFonts w:cs="Times New Roman"/>
          <w:szCs w:val="24"/>
        </w:rPr>
        <w:t>=</w:t>
      </w:r>
      <w:r w:rsidR="00A54102">
        <w:rPr>
          <w:rFonts w:cs="Times New Roman"/>
          <w:szCs w:val="24"/>
        </w:rPr>
        <w:t xml:space="preserve"> </w:t>
      </w:r>
      <w:r w:rsidR="00A74375" w:rsidRPr="00A74375">
        <w:rPr>
          <w:rFonts w:cs="Times New Roman"/>
          <w:szCs w:val="24"/>
        </w:rPr>
        <w:t xml:space="preserve">3) with increasing perlite volumes using the pour-through, saturated paste top </w:t>
      </w:r>
      <w:r w:rsidR="00A74375" w:rsidRPr="00A74375">
        <w:rPr>
          <w:rFonts w:cs="Times New Roman"/>
          <w:i/>
          <w:iCs/>
          <w:szCs w:val="24"/>
        </w:rPr>
        <w:t>in situ</w:t>
      </w:r>
      <w:r w:rsidR="00A74375" w:rsidRPr="00A74375">
        <w:rPr>
          <w:rFonts w:cs="Times New Roman"/>
          <w:szCs w:val="24"/>
        </w:rPr>
        <w:t xml:space="preserve">, and bottom </w:t>
      </w:r>
      <w:r w:rsidR="00A74375" w:rsidRPr="00A74375">
        <w:rPr>
          <w:rFonts w:cs="Times New Roman"/>
          <w:i/>
          <w:iCs/>
          <w:szCs w:val="24"/>
        </w:rPr>
        <w:t>in situ</w:t>
      </w:r>
      <w:r w:rsidR="00A74375" w:rsidRPr="00A74375">
        <w:rPr>
          <w:rFonts w:cs="Times New Roman"/>
          <w:szCs w:val="24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84783E" w14:paraId="2CFE220A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09B854D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7F9C455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91D67D6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682543F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8AE83D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auto"/>
            </w:tcBorders>
          </w:tcPr>
          <w:p w14:paraId="5A05F3FA" w14:textId="494297B5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</w:t>
            </w:r>
            <w:r w:rsidR="00596633"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 xml:space="preserve"> situ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16DA24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6" w:type="pct"/>
            <w:gridSpan w:val="2"/>
            <w:tcBorders>
              <w:top w:val="single" w:sz="4" w:space="0" w:color="auto"/>
            </w:tcBorders>
          </w:tcPr>
          <w:p w14:paraId="55F82DB3" w14:textId="5FFA08F5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="00596633"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84783E" w14:paraId="27542DA4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2C6CB6B2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61A99511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41C8952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84783E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70FBDA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1ECB05A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30363501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84783E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A9C25B5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435F4906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398154D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84783E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1A0273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680CB5BA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84783E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4AA4977B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84783E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84783E" w14:paraId="5FB55410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6367ABE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1B3A365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2342E898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0.17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8E1CBE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958886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4.94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0476B530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0.32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911A20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14815A68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4.50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4176114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0.35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981FEA0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3B12298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4.15</w:t>
            </w:r>
          </w:p>
        </w:tc>
        <w:tc>
          <w:tcPr>
            <w:tcW w:w="527" w:type="pct"/>
            <w:tcBorders>
              <w:top w:val="single" w:sz="4" w:space="0" w:color="auto"/>
            </w:tcBorders>
          </w:tcPr>
          <w:p w14:paraId="42D0CF81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0.03</w:t>
            </w:r>
          </w:p>
        </w:tc>
      </w:tr>
      <w:tr w:rsidR="00240D6E" w:rsidRPr="0084783E" w14:paraId="3C1CDBE5" w14:textId="77777777">
        <w:trPr>
          <w:jc w:val="center"/>
        </w:trPr>
        <w:tc>
          <w:tcPr>
            <w:tcW w:w="715" w:type="pct"/>
          </w:tcPr>
          <w:p w14:paraId="4A66DF9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679CDF1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4.68</w:t>
            </w:r>
          </w:p>
        </w:tc>
        <w:tc>
          <w:tcPr>
            <w:tcW w:w="434" w:type="pct"/>
          </w:tcPr>
          <w:p w14:paraId="0827BF37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0.17</w:t>
            </w:r>
          </w:p>
        </w:tc>
        <w:tc>
          <w:tcPr>
            <w:tcW w:w="133" w:type="pct"/>
          </w:tcPr>
          <w:p w14:paraId="77DF617E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4FAC07AC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5.12</w:t>
            </w:r>
          </w:p>
        </w:tc>
        <w:tc>
          <w:tcPr>
            <w:tcW w:w="499" w:type="pct"/>
          </w:tcPr>
          <w:p w14:paraId="15AF36B7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33" w:type="pct"/>
          </w:tcPr>
          <w:p w14:paraId="7DD2CD2A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1B15B76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427" w:type="pct"/>
          </w:tcPr>
          <w:p w14:paraId="2B2A8B1E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0.08</w:t>
            </w:r>
          </w:p>
        </w:tc>
        <w:tc>
          <w:tcPr>
            <w:tcW w:w="133" w:type="pct"/>
          </w:tcPr>
          <w:p w14:paraId="1A27D26C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04C02885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4.24</w:t>
            </w:r>
          </w:p>
        </w:tc>
        <w:tc>
          <w:tcPr>
            <w:tcW w:w="527" w:type="pct"/>
          </w:tcPr>
          <w:p w14:paraId="5ADF1B08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0.03</w:t>
            </w:r>
          </w:p>
        </w:tc>
      </w:tr>
      <w:tr w:rsidR="00240D6E" w:rsidRPr="0084783E" w14:paraId="53565F1C" w14:textId="77777777">
        <w:trPr>
          <w:jc w:val="center"/>
        </w:trPr>
        <w:tc>
          <w:tcPr>
            <w:tcW w:w="715" w:type="pct"/>
          </w:tcPr>
          <w:p w14:paraId="3A2CBFC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61C6EC9E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434" w:type="pct"/>
          </w:tcPr>
          <w:p w14:paraId="27705EB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</w:tcPr>
          <w:p w14:paraId="1CEF3D5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21122EA5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5.33</w:t>
            </w:r>
          </w:p>
        </w:tc>
        <w:tc>
          <w:tcPr>
            <w:tcW w:w="499" w:type="pct"/>
          </w:tcPr>
          <w:p w14:paraId="51942E35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3CBD7EEC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4CBAEB2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5.09</w:t>
            </w:r>
          </w:p>
        </w:tc>
        <w:tc>
          <w:tcPr>
            <w:tcW w:w="427" w:type="pct"/>
          </w:tcPr>
          <w:p w14:paraId="39DBA1E4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33" w:type="pct"/>
          </w:tcPr>
          <w:p w14:paraId="39DE6B30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24C2F598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4.28</w:t>
            </w:r>
          </w:p>
        </w:tc>
        <w:tc>
          <w:tcPr>
            <w:tcW w:w="527" w:type="pct"/>
          </w:tcPr>
          <w:p w14:paraId="665483E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0.02</w:t>
            </w:r>
          </w:p>
        </w:tc>
      </w:tr>
      <w:tr w:rsidR="00240D6E" w:rsidRPr="0084783E" w14:paraId="0381F5DE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338B959B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CF72C62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5.80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16E739D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555F082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CF84D9F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5.85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6CC69A0B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0.27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A108B50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7BD4486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02FA6E99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0.26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C71939C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0C38B213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4.71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76144AAE" w14:textId="77777777" w:rsidR="00240D6E" w:rsidRPr="0084783E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84783E">
              <w:rPr>
                <w:rFonts w:eastAsia="Calibri" w:cs="Times New Roman"/>
                <w:szCs w:val="24"/>
              </w:rPr>
              <w:t>0.18</w:t>
            </w:r>
          </w:p>
        </w:tc>
      </w:tr>
    </w:tbl>
    <w:p w14:paraId="1443EED8" w14:textId="741CBD18" w:rsidR="28E44BF6" w:rsidRDefault="28E44BF6" w:rsidP="28E44BF6">
      <w:pPr>
        <w:rPr>
          <w:rFonts w:cs="Times New Roman"/>
          <w:b/>
          <w:bCs/>
        </w:rPr>
      </w:pPr>
    </w:p>
    <w:p w14:paraId="2BC1F47B" w14:textId="3AC8BA77" w:rsidR="00240D6E" w:rsidRDefault="00240D6E" w:rsidP="00240D6E">
      <w:r w:rsidRPr="00E626C3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5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The </w:t>
      </w:r>
      <w:r w:rsidR="00F63707">
        <w:rPr>
          <w:rFonts w:cs="Times New Roman"/>
          <w:szCs w:val="24"/>
        </w:rPr>
        <w:t>average differences and standard deviations among pH measurement methods in unplanted peat moss with increasing perlite volume.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09"/>
        <w:gridCol w:w="3919"/>
        <w:gridCol w:w="1347"/>
        <w:gridCol w:w="2802"/>
      </w:tblGrid>
      <w:tr w:rsidR="00240D6E" w:rsidRPr="00596633" w14:paraId="3DDEE36E" w14:textId="77777777" w:rsidTr="00721DEF">
        <w:trPr>
          <w:trHeight w:val="282"/>
          <w:jc w:val="center"/>
        </w:trPr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CDA51" w14:textId="77777777" w:rsidR="00240D6E" w:rsidRPr="00596633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596633">
              <w:rPr>
                <w:rFonts w:eastAsia="Calibri"/>
                <w:b/>
              </w:rPr>
              <w:t>Perlite (%)</w:t>
            </w:r>
          </w:p>
        </w:tc>
        <w:tc>
          <w:tcPr>
            <w:tcW w:w="2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021C7" w14:textId="77777777" w:rsidR="00240D6E" w:rsidRPr="00596633" w:rsidRDefault="28E44BF6" w:rsidP="00721DEF">
            <w:pPr>
              <w:spacing w:before="0" w:after="0"/>
              <w:ind w:right="90"/>
              <w:jc w:val="center"/>
              <w:rPr>
                <w:rFonts w:eastAsia="Calibri"/>
                <w:b/>
              </w:rPr>
            </w:pPr>
            <w:r w:rsidRPr="00596633">
              <w:rPr>
                <w:rFonts w:eastAsia="Calibri"/>
                <w:b/>
              </w:rPr>
              <w:t>Difference (pH)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CACA7" w14:textId="7A522946" w:rsidR="00240D6E" w:rsidRPr="00596633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596633">
              <w:rPr>
                <w:rFonts w:eastAsia="Calibri"/>
                <w:b/>
              </w:rPr>
              <w:t>Average</w:t>
            </w:r>
          </w:p>
        </w:tc>
        <w:tc>
          <w:tcPr>
            <w:tcW w:w="14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868F1" w14:textId="326A4BD3" w:rsidR="00240D6E" w:rsidRPr="00596633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596633">
              <w:rPr>
                <w:rFonts w:eastAsia="Calibri"/>
                <w:b/>
              </w:rPr>
              <w:t>Standard Deviation</w:t>
            </w:r>
          </w:p>
        </w:tc>
      </w:tr>
      <w:tr w:rsidR="00240D6E" w:rsidRPr="00052A6E" w14:paraId="3B3C4A95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2AC7D2CC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4EEE9BCC" w14:textId="64D0FD97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32DBCA16" w14:textId="7267FF24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0.44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34E473D4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0.33</w:t>
            </w:r>
          </w:p>
        </w:tc>
      </w:tr>
      <w:tr w:rsidR="00240D6E" w:rsidRPr="00052A6E" w14:paraId="7385F2CE" w14:textId="77777777" w:rsidTr="00721DEF">
        <w:trPr>
          <w:trHeight w:val="270"/>
          <w:jc w:val="center"/>
        </w:trPr>
        <w:tc>
          <w:tcPr>
            <w:tcW w:w="874" w:type="pct"/>
            <w:vMerge/>
            <w:vAlign w:val="center"/>
          </w:tcPr>
          <w:p w14:paraId="1306034F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68B9A49F" w14:textId="22883A12" w:rsidR="00240D6E" w:rsidRPr="00052A6E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34ED4712" w14:textId="3AF59FF7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0.37</w:t>
            </w:r>
          </w:p>
        </w:tc>
        <w:tc>
          <w:tcPr>
            <w:tcW w:w="1433" w:type="pct"/>
            <w:vAlign w:val="center"/>
          </w:tcPr>
          <w:p w14:paraId="0DCC592E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0.15</w:t>
            </w:r>
          </w:p>
        </w:tc>
      </w:tr>
      <w:tr w:rsidR="00240D6E" w:rsidRPr="00052A6E" w14:paraId="38B01E85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74C0B268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1F893D70" w14:textId="4DDDC329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6F06BCB0" w14:textId="1A2DDFD7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0.43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7081A552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0.33</w:t>
            </w:r>
          </w:p>
        </w:tc>
      </w:tr>
      <w:tr w:rsidR="00240D6E" w:rsidRPr="00052A6E" w14:paraId="694EA113" w14:textId="77777777" w:rsidTr="00721DEF">
        <w:trPr>
          <w:trHeight w:val="269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578FA52A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25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38128C1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300E2F67" w14:textId="72DDE651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0.34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2B3D4A0D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0.15</w:t>
            </w:r>
          </w:p>
        </w:tc>
      </w:tr>
      <w:tr w:rsidR="00240D6E" w:rsidRPr="00052A6E" w14:paraId="715E4528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08863344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4AC09ABE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2C1EBFEB" w14:textId="144FD29E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0.44</w:t>
            </w:r>
          </w:p>
        </w:tc>
        <w:tc>
          <w:tcPr>
            <w:tcW w:w="1433" w:type="pct"/>
            <w:vAlign w:val="center"/>
          </w:tcPr>
          <w:p w14:paraId="32B553D8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0.13</w:t>
            </w:r>
          </w:p>
        </w:tc>
      </w:tr>
      <w:tr w:rsidR="00240D6E" w:rsidRPr="00052A6E" w14:paraId="464D4EFF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488FF881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46B199B4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0A915940" w14:textId="076CF7E6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0.44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0519B54F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0.17</w:t>
            </w:r>
          </w:p>
        </w:tc>
      </w:tr>
      <w:tr w:rsidR="00240D6E" w:rsidRPr="00052A6E" w14:paraId="2814EDE5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1EDC686D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50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42CEB125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52B5D5D2" w14:textId="77679BDD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0.24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24D8B142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0.24</w:t>
            </w:r>
          </w:p>
        </w:tc>
      </w:tr>
      <w:tr w:rsidR="00240D6E" w:rsidRPr="00052A6E" w14:paraId="2DA5929C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45F73784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5ED98B12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4C3BCB6A" w14:textId="683A4B24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0.33</w:t>
            </w:r>
          </w:p>
        </w:tc>
        <w:tc>
          <w:tcPr>
            <w:tcW w:w="1433" w:type="pct"/>
            <w:vAlign w:val="center"/>
          </w:tcPr>
          <w:p w14:paraId="2CF77DE5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0.08</w:t>
            </w:r>
          </w:p>
        </w:tc>
      </w:tr>
      <w:tr w:rsidR="00240D6E" w:rsidRPr="00052A6E" w14:paraId="7E34E92F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43F62B09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3F6AEB07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39FD6BE8" w14:textId="53618E6C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0.71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4A216538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0.16</w:t>
            </w:r>
          </w:p>
        </w:tc>
      </w:tr>
      <w:tr w:rsidR="00240D6E" w:rsidRPr="00052A6E" w14:paraId="7B9F5F38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2BA17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75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59F0AA01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77FC4F09" w14:textId="71C0B0D5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0.48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2571037B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0.17</w:t>
            </w:r>
          </w:p>
        </w:tc>
      </w:tr>
      <w:tr w:rsidR="00240D6E" w:rsidRPr="00052A6E" w14:paraId="322160D7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2C14E9DF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7B26D3B0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39314826" w14:textId="163899C6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1.08</w:t>
            </w:r>
          </w:p>
        </w:tc>
        <w:tc>
          <w:tcPr>
            <w:tcW w:w="1433" w:type="pct"/>
            <w:vAlign w:val="center"/>
          </w:tcPr>
          <w:p w14:paraId="32A9AB67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0.19</w:t>
            </w:r>
          </w:p>
        </w:tc>
      </w:tr>
      <w:tr w:rsidR="00240D6E" w:rsidRPr="00052A6E" w14:paraId="6E2A125E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458CEA74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773DD7A6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2A2AD0D1" w14:textId="16DC949A" w:rsidR="00240D6E" w:rsidRPr="00052A6E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0.05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4799B10D" w14:textId="77777777" w:rsidR="00240D6E" w:rsidRPr="00052A6E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052A6E">
              <w:rPr>
                <w:rFonts w:eastAsia="Calibri"/>
              </w:rPr>
              <w:t>0.26</w:t>
            </w:r>
          </w:p>
        </w:tc>
      </w:tr>
    </w:tbl>
    <w:p w14:paraId="43622FDE" w14:textId="3C4B6FE1" w:rsidR="0032387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lastRenderedPageBreak/>
        <w:t>Supplementary Table 6</w:t>
      </w:r>
      <w:r w:rsidRPr="28E44BF6">
        <w:rPr>
          <w:rFonts w:cs="Times New Roman"/>
        </w:rPr>
        <w:t xml:space="preserve">. The pH of unplanted peat moss with lime amendment of </w:t>
      </w:r>
      <w:r w:rsidR="00A531BE">
        <w:rPr>
          <w:rFonts w:cs="Times New Roman"/>
        </w:rPr>
        <w:t>0.4</w:t>
      </w:r>
      <w:r w:rsidRPr="28E44BF6">
        <w:rPr>
          <w:rFonts w:cs="Times New Roman"/>
        </w:rPr>
        <w:t xml:space="preserve"> g </w:t>
      </w:r>
      <w:r w:rsidR="00F927EC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877A5C">
        <w:rPr>
          <w:rFonts w:cs="Times New Roman"/>
        </w:rPr>
        <w:t xml:space="preserve"> per </w:t>
      </w:r>
      <w:r w:rsidRPr="28E44BF6">
        <w:rPr>
          <w:rFonts w:cs="Times New Roman"/>
        </w:rPr>
        <w:t xml:space="preserve">kg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2"/>
        <w:gridCol w:w="1649"/>
        <w:gridCol w:w="694"/>
        <w:gridCol w:w="694"/>
        <w:gridCol w:w="696"/>
        <w:gridCol w:w="277"/>
        <w:gridCol w:w="695"/>
        <w:gridCol w:w="695"/>
        <w:gridCol w:w="699"/>
        <w:gridCol w:w="277"/>
        <w:gridCol w:w="695"/>
        <w:gridCol w:w="695"/>
        <w:gridCol w:w="679"/>
      </w:tblGrid>
      <w:tr w:rsidR="00D345D8" w:rsidRPr="00D13178" w14:paraId="08DA59FB" w14:textId="77777777" w:rsidTr="00D345D8"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</w:tcPr>
          <w:p w14:paraId="49FA0F03" w14:textId="2D02067E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191EB9DD" w14:textId="784456CB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CD099C" w14:textId="7601AC67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36F67399" w14:textId="77777777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BD8AD4" w14:textId="62171D56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2D839D1E" w14:textId="77777777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2F40EC" w14:textId="019850AB" w:rsidR="00D345D8" w:rsidRPr="00D13178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D13178" w14:paraId="15953379" w14:textId="77777777" w:rsidTr="00D345D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3BBAA72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02AB937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B45A96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A7FC3F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28D770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81CC4E7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2BAB80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0336DF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5.05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100D784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FCB87A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E1F8E9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4.45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BAE4C5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78B36777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4.51</w:t>
            </w:r>
          </w:p>
        </w:tc>
      </w:tr>
      <w:tr w:rsidR="00240D6E" w:rsidRPr="00D13178" w14:paraId="61450B0A" w14:textId="77777777" w:rsidTr="00D345D8">
        <w:tc>
          <w:tcPr>
            <w:tcW w:w="721" w:type="pct"/>
            <w:vMerge/>
          </w:tcPr>
          <w:p w14:paraId="17E46A8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30D747A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52" w:type="pct"/>
          </w:tcPr>
          <w:p w14:paraId="4DE5D67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352" w:type="pct"/>
          </w:tcPr>
          <w:p w14:paraId="0561A7E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52" w:type="pct"/>
          </w:tcPr>
          <w:p w14:paraId="0E7297B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5.92</w:t>
            </w:r>
          </w:p>
        </w:tc>
        <w:tc>
          <w:tcPr>
            <w:tcW w:w="140" w:type="pct"/>
          </w:tcPr>
          <w:p w14:paraId="5D322E2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9225C1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352" w:type="pct"/>
          </w:tcPr>
          <w:p w14:paraId="6635010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4.88</w:t>
            </w:r>
          </w:p>
        </w:tc>
        <w:tc>
          <w:tcPr>
            <w:tcW w:w="353" w:type="pct"/>
          </w:tcPr>
          <w:p w14:paraId="1A76503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4.85</w:t>
            </w:r>
          </w:p>
        </w:tc>
        <w:tc>
          <w:tcPr>
            <w:tcW w:w="140" w:type="pct"/>
          </w:tcPr>
          <w:p w14:paraId="47F0884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1A7EE8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4.39</w:t>
            </w:r>
          </w:p>
        </w:tc>
        <w:tc>
          <w:tcPr>
            <w:tcW w:w="352" w:type="pct"/>
          </w:tcPr>
          <w:p w14:paraId="5276340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344" w:type="pct"/>
          </w:tcPr>
          <w:p w14:paraId="1BB747A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4.64</w:t>
            </w:r>
          </w:p>
        </w:tc>
      </w:tr>
      <w:tr w:rsidR="00240D6E" w:rsidRPr="00D13178" w14:paraId="345A549D" w14:textId="77777777" w:rsidTr="00D345D8">
        <w:tc>
          <w:tcPr>
            <w:tcW w:w="721" w:type="pct"/>
            <w:vMerge/>
          </w:tcPr>
          <w:p w14:paraId="30C5670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200D928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3BB97A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EB6454E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5.89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8D6E1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9C46CE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F919A0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FCEDCE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4.75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7DFDE17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4.74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FC0422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DB62EB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12B72A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6AD97B4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4.48</w:t>
            </w:r>
          </w:p>
        </w:tc>
      </w:tr>
      <w:tr w:rsidR="00240D6E" w:rsidRPr="00D13178" w14:paraId="43F3EE24" w14:textId="77777777" w:rsidTr="00D345D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086CE96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5541AF4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3EE723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D9F802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B03C3B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A7806D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9AB4B5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B75E4E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74DC4B4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2402A3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2A0A14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758E39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081FB87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4.76</w:t>
            </w:r>
          </w:p>
        </w:tc>
      </w:tr>
      <w:tr w:rsidR="00240D6E" w:rsidRPr="00D13178" w14:paraId="4C6A65AE" w14:textId="77777777" w:rsidTr="00D345D8">
        <w:tc>
          <w:tcPr>
            <w:tcW w:w="721" w:type="pct"/>
            <w:vMerge/>
          </w:tcPr>
          <w:p w14:paraId="0003B72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2996A92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52" w:type="pct"/>
          </w:tcPr>
          <w:p w14:paraId="13E4811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352" w:type="pct"/>
          </w:tcPr>
          <w:p w14:paraId="4039D01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52" w:type="pct"/>
          </w:tcPr>
          <w:p w14:paraId="04F124C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140" w:type="pct"/>
          </w:tcPr>
          <w:p w14:paraId="321C2E8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E32854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5.42</w:t>
            </w:r>
          </w:p>
        </w:tc>
        <w:tc>
          <w:tcPr>
            <w:tcW w:w="352" w:type="pct"/>
          </w:tcPr>
          <w:p w14:paraId="7330D00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353" w:type="pct"/>
          </w:tcPr>
          <w:p w14:paraId="32A8D27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140" w:type="pct"/>
          </w:tcPr>
          <w:p w14:paraId="119DFA5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498B0E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52" w:type="pct"/>
          </w:tcPr>
          <w:p w14:paraId="20C809C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4.75</w:t>
            </w:r>
          </w:p>
        </w:tc>
        <w:tc>
          <w:tcPr>
            <w:tcW w:w="344" w:type="pct"/>
          </w:tcPr>
          <w:p w14:paraId="352AF79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4.66</w:t>
            </w:r>
          </w:p>
        </w:tc>
      </w:tr>
      <w:tr w:rsidR="00240D6E" w:rsidRPr="00D13178" w14:paraId="7549B11C" w14:textId="77777777" w:rsidTr="00D345D8">
        <w:tc>
          <w:tcPr>
            <w:tcW w:w="721" w:type="pct"/>
            <w:vMerge/>
          </w:tcPr>
          <w:p w14:paraId="28CB92A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24C63E0E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4475EB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108DB0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BC7B23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70D194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C8EF02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2A13AE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4E5D854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4CE30E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5371EC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EA3B04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78AF39C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4.61</w:t>
            </w:r>
          </w:p>
        </w:tc>
      </w:tr>
      <w:tr w:rsidR="00240D6E" w:rsidRPr="00D13178" w14:paraId="5253DCB4" w14:textId="77777777" w:rsidTr="00D345D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271C633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0716884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675C83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F8F562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8E7E98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3F6F36E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3E5817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6A4055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5.74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7D6E08B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152199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5ACBB7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EA025D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30D7653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4.63</w:t>
            </w:r>
          </w:p>
        </w:tc>
      </w:tr>
      <w:tr w:rsidR="00240D6E" w:rsidRPr="00D13178" w14:paraId="2430446E" w14:textId="77777777" w:rsidTr="00D345D8">
        <w:tc>
          <w:tcPr>
            <w:tcW w:w="721" w:type="pct"/>
            <w:vMerge/>
          </w:tcPr>
          <w:p w14:paraId="7646D5C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1684452E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5.01</w:t>
            </w:r>
          </w:p>
        </w:tc>
        <w:tc>
          <w:tcPr>
            <w:tcW w:w="352" w:type="pct"/>
          </w:tcPr>
          <w:p w14:paraId="6B5EC25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352" w:type="pct"/>
          </w:tcPr>
          <w:p w14:paraId="2D533CA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6.21</w:t>
            </w:r>
          </w:p>
        </w:tc>
        <w:tc>
          <w:tcPr>
            <w:tcW w:w="352" w:type="pct"/>
          </w:tcPr>
          <w:p w14:paraId="6D4ACEF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140" w:type="pct"/>
          </w:tcPr>
          <w:p w14:paraId="69F30D6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C563EC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5.72</w:t>
            </w:r>
          </w:p>
        </w:tc>
        <w:tc>
          <w:tcPr>
            <w:tcW w:w="352" w:type="pct"/>
          </w:tcPr>
          <w:p w14:paraId="03B4072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5.67</w:t>
            </w:r>
          </w:p>
        </w:tc>
        <w:tc>
          <w:tcPr>
            <w:tcW w:w="353" w:type="pct"/>
          </w:tcPr>
          <w:p w14:paraId="2C83445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5.52</w:t>
            </w:r>
          </w:p>
        </w:tc>
        <w:tc>
          <w:tcPr>
            <w:tcW w:w="140" w:type="pct"/>
          </w:tcPr>
          <w:p w14:paraId="42E1FAB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25C76B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4.67</w:t>
            </w:r>
          </w:p>
        </w:tc>
        <w:tc>
          <w:tcPr>
            <w:tcW w:w="352" w:type="pct"/>
          </w:tcPr>
          <w:p w14:paraId="6043B08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344" w:type="pct"/>
          </w:tcPr>
          <w:p w14:paraId="1FD75DA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4.76</w:t>
            </w:r>
          </w:p>
        </w:tc>
      </w:tr>
      <w:tr w:rsidR="00240D6E" w:rsidRPr="00D13178" w14:paraId="0B22886D" w14:textId="77777777" w:rsidTr="00F927E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6ABE005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16209F7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C91799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3F31B0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061C9B8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284656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C32AD7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F352C3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5.31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35EDCAC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5.47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E888F0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7E4DB5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4.36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C0392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465D7A1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4.92</w:t>
            </w:r>
          </w:p>
        </w:tc>
      </w:tr>
      <w:tr w:rsidR="00240D6E" w:rsidRPr="00D13178" w14:paraId="7D1590B3" w14:textId="77777777" w:rsidTr="00F927EC">
        <w:tc>
          <w:tcPr>
            <w:tcW w:w="72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8789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79962AA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0EEB8D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1369D5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73E44F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AE9242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D1BE2B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1D6B4A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04DCF02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6.03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AF55285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06B900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9825DD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5.25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79564157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5.15</w:t>
            </w:r>
          </w:p>
        </w:tc>
      </w:tr>
      <w:tr w:rsidR="00240D6E" w:rsidRPr="00D13178" w14:paraId="5007DB20" w14:textId="77777777" w:rsidTr="00F927E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F5D2B0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744852B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5.88</w:t>
            </w:r>
          </w:p>
        </w:tc>
        <w:tc>
          <w:tcPr>
            <w:tcW w:w="352" w:type="pct"/>
          </w:tcPr>
          <w:p w14:paraId="159AA9B3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352" w:type="pct"/>
          </w:tcPr>
          <w:p w14:paraId="696D02E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</w:tcPr>
          <w:p w14:paraId="16145D3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140" w:type="pct"/>
          </w:tcPr>
          <w:p w14:paraId="2647C00C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99F5C6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5.47</w:t>
            </w:r>
          </w:p>
        </w:tc>
        <w:tc>
          <w:tcPr>
            <w:tcW w:w="352" w:type="pct"/>
          </w:tcPr>
          <w:p w14:paraId="61A7F52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5.93</w:t>
            </w:r>
          </w:p>
        </w:tc>
        <w:tc>
          <w:tcPr>
            <w:tcW w:w="353" w:type="pct"/>
          </w:tcPr>
          <w:p w14:paraId="0374423E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5.71</w:t>
            </w:r>
          </w:p>
        </w:tc>
        <w:tc>
          <w:tcPr>
            <w:tcW w:w="140" w:type="pct"/>
          </w:tcPr>
          <w:p w14:paraId="1E1E080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1270E00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4.97</w:t>
            </w:r>
          </w:p>
        </w:tc>
        <w:tc>
          <w:tcPr>
            <w:tcW w:w="352" w:type="pct"/>
          </w:tcPr>
          <w:p w14:paraId="5250C97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5.11</w:t>
            </w:r>
          </w:p>
        </w:tc>
        <w:tc>
          <w:tcPr>
            <w:tcW w:w="344" w:type="pct"/>
          </w:tcPr>
          <w:p w14:paraId="004E1EF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4.83</w:t>
            </w:r>
          </w:p>
        </w:tc>
      </w:tr>
      <w:tr w:rsidR="00240D6E" w:rsidRPr="00D13178" w14:paraId="5220CDA7" w14:textId="77777777" w:rsidTr="00F927EC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86E473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19AE38F6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BCBE92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8BBF79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E177E09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64AC8A2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DFFAC8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5.68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48A309A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5.35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4477461B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5.69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EC9628F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ED6DF3D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43F1874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5399E631" w14:textId="77777777" w:rsidR="00240D6E" w:rsidRPr="00D1317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13178">
              <w:rPr>
                <w:rFonts w:eastAsia="Calibri" w:cs="Times New Roman"/>
                <w:szCs w:val="24"/>
              </w:rPr>
              <w:t>4.96</w:t>
            </w:r>
          </w:p>
        </w:tc>
      </w:tr>
    </w:tbl>
    <w:p w14:paraId="724A2762" w14:textId="6F718501" w:rsidR="00977FB7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7</w:t>
      </w:r>
      <w:r w:rsidRPr="004C3DAD">
        <w:rPr>
          <w:rFonts w:cs="Times New Roman"/>
          <w:szCs w:val="24"/>
        </w:rPr>
        <w:t xml:space="preserve">. </w:t>
      </w:r>
      <w:r w:rsidR="00977FB7" w:rsidRPr="00A74375">
        <w:rPr>
          <w:rFonts w:cs="Times New Roman"/>
          <w:szCs w:val="24"/>
        </w:rPr>
        <w:t xml:space="preserve">The average and standard deviation of pH in unplanted peat moss </w:t>
      </w:r>
      <w:r w:rsidR="00977FB7">
        <w:rPr>
          <w:rFonts w:cs="Times New Roman"/>
          <w:szCs w:val="24"/>
        </w:rPr>
        <w:t xml:space="preserve">with lime amendment of </w:t>
      </w:r>
      <w:r w:rsidR="0032555A">
        <w:rPr>
          <w:rFonts w:cs="Times New Roman"/>
          <w:szCs w:val="24"/>
        </w:rPr>
        <w:t>0.4</w:t>
      </w:r>
      <w:r w:rsidR="00E645B4">
        <w:rPr>
          <w:rFonts w:cs="Times New Roman"/>
          <w:szCs w:val="24"/>
        </w:rPr>
        <w:t xml:space="preserve"> </w:t>
      </w:r>
      <w:r w:rsidR="00977FB7">
        <w:rPr>
          <w:rFonts w:cs="Times New Roman"/>
          <w:szCs w:val="24"/>
        </w:rPr>
        <w:t xml:space="preserve">g </w:t>
      </w:r>
      <w:r w:rsidR="00F927EC">
        <w:rPr>
          <w:rFonts w:cs="Times New Roman"/>
          <w:szCs w:val="24"/>
        </w:rPr>
        <w:t xml:space="preserve">hydrated </w:t>
      </w:r>
      <w:r w:rsidR="00977FB7">
        <w:rPr>
          <w:rFonts w:cs="Times New Roman"/>
          <w:szCs w:val="24"/>
        </w:rPr>
        <w:t>lime</w:t>
      </w:r>
      <w:r w:rsidR="00F927EC">
        <w:rPr>
          <w:rFonts w:cs="Times New Roman"/>
          <w:szCs w:val="24"/>
        </w:rPr>
        <w:t xml:space="preserve"> per </w:t>
      </w:r>
      <w:r w:rsidR="00977FB7">
        <w:rPr>
          <w:rFonts w:cs="Times New Roman"/>
          <w:szCs w:val="24"/>
        </w:rPr>
        <w:t xml:space="preserve">kg </w:t>
      </w:r>
      <w:r w:rsidR="00977FB7" w:rsidRPr="00A74375">
        <w:rPr>
          <w:rFonts w:cs="Times New Roman"/>
          <w:szCs w:val="24"/>
        </w:rPr>
        <w:t>containers (n</w:t>
      </w:r>
      <w:r w:rsidR="00E645B4">
        <w:rPr>
          <w:rFonts w:cs="Times New Roman"/>
          <w:szCs w:val="24"/>
        </w:rPr>
        <w:t xml:space="preserve"> </w:t>
      </w:r>
      <w:r w:rsidR="00977FB7" w:rsidRPr="00A74375">
        <w:rPr>
          <w:rFonts w:cs="Times New Roman"/>
          <w:szCs w:val="24"/>
        </w:rPr>
        <w:t>=</w:t>
      </w:r>
      <w:r w:rsidR="00E645B4">
        <w:rPr>
          <w:rFonts w:cs="Times New Roman"/>
          <w:szCs w:val="24"/>
        </w:rPr>
        <w:t xml:space="preserve"> </w:t>
      </w:r>
      <w:r w:rsidR="00977FB7" w:rsidRPr="00A74375">
        <w:rPr>
          <w:rFonts w:cs="Times New Roman"/>
          <w:szCs w:val="24"/>
        </w:rPr>
        <w:t xml:space="preserve">3) with increasing perlite volumes using the pour-through, saturated paste top </w:t>
      </w:r>
      <w:r w:rsidR="00977FB7" w:rsidRPr="00A74375">
        <w:rPr>
          <w:rFonts w:cs="Times New Roman"/>
          <w:i/>
          <w:iCs/>
          <w:szCs w:val="24"/>
        </w:rPr>
        <w:t>in situ</w:t>
      </w:r>
      <w:r w:rsidR="00977FB7" w:rsidRPr="00A74375">
        <w:rPr>
          <w:rFonts w:cs="Times New Roman"/>
          <w:szCs w:val="24"/>
        </w:rPr>
        <w:t xml:space="preserve">, and bottom </w:t>
      </w:r>
      <w:r w:rsidR="00977FB7" w:rsidRPr="00A74375">
        <w:rPr>
          <w:rFonts w:cs="Times New Roman"/>
          <w:i/>
          <w:iCs/>
          <w:szCs w:val="24"/>
        </w:rPr>
        <w:t>in situ</w:t>
      </w:r>
      <w:r w:rsidR="00977FB7" w:rsidRPr="00A74375">
        <w:rPr>
          <w:rFonts w:cs="Times New Roman"/>
          <w:szCs w:val="24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6E7C77" w14:paraId="31A8A854" w14:textId="77777777" w:rsidTr="28E44BF6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1373AFB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5829119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A94AF5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75175C2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C36D27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7E3586D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682848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3822FF4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6E7C77" w14:paraId="78E8C2C4" w14:textId="77777777" w:rsidTr="28E44BF6">
        <w:trPr>
          <w:jc w:val="center"/>
        </w:trPr>
        <w:tc>
          <w:tcPr>
            <w:tcW w:w="715" w:type="pct"/>
            <w:vMerge/>
          </w:tcPr>
          <w:p w14:paraId="2E4E6E5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1EADE1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7A55CDF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8CBB23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98072B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5FBCEF8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E3DF83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A683E9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6C35A37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0CD9F3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4B61F2C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7AC529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6E7C77" w14:paraId="26B70C68" w14:textId="77777777" w:rsidTr="28E44BF6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1484D29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468FA83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4.56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1035637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0.05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B36382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1A16160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5C57D1C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018755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355AA2F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4.96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71298F3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2688D3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5FFD8B0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1CCAAF6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0.09</w:t>
            </w:r>
          </w:p>
        </w:tc>
      </w:tr>
      <w:tr w:rsidR="00240D6E" w:rsidRPr="006E7C77" w14:paraId="2D6CC562" w14:textId="77777777" w:rsidTr="28E44BF6">
        <w:trPr>
          <w:jc w:val="center"/>
        </w:trPr>
        <w:tc>
          <w:tcPr>
            <w:tcW w:w="715" w:type="pct"/>
          </w:tcPr>
          <w:p w14:paraId="5763C86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2A0BC9F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434" w:type="pct"/>
          </w:tcPr>
          <w:p w14:paraId="2151066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0.02</w:t>
            </w:r>
          </w:p>
        </w:tc>
        <w:tc>
          <w:tcPr>
            <w:tcW w:w="133" w:type="pct"/>
          </w:tcPr>
          <w:p w14:paraId="3C6FF4F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2E1657A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499" w:type="pct"/>
          </w:tcPr>
          <w:p w14:paraId="2A2CFE3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</w:tcPr>
          <w:p w14:paraId="1B21D42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7BD3E6C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5.42</w:t>
            </w:r>
          </w:p>
        </w:tc>
        <w:tc>
          <w:tcPr>
            <w:tcW w:w="427" w:type="pct"/>
          </w:tcPr>
          <w:p w14:paraId="0B48621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0.05</w:t>
            </w:r>
          </w:p>
        </w:tc>
        <w:tc>
          <w:tcPr>
            <w:tcW w:w="133" w:type="pct"/>
          </w:tcPr>
          <w:p w14:paraId="72E8D0D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68A1C8C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528" w:type="pct"/>
          </w:tcPr>
          <w:p w14:paraId="21A0B5D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0.08</w:t>
            </w:r>
          </w:p>
        </w:tc>
      </w:tr>
      <w:tr w:rsidR="00240D6E" w:rsidRPr="006E7C77" w14:paraId="79058A11" w14:textId="77777777" w:rsidTr="28E44BF6">
        <w:trPr>
          <w:jc w:val="center"/>
        </w:trPr>
        <w:tc>
          <w:tcPr>
            <w:tcW w:w="715" w:type="pct"/>
          </w:tcPr>
          <w:p w14:paraId="40DD16F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7CC7F8A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4.99</w:t>
            </w:r>
          </w:p>
        </w:tc>
        <w:tc>
          <w:tcPr>
            <w:tcW w:w="434" w:type="pct"/>
          </w:tcPr>
          <w:p w14:paraId="1E9BB5A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</w:tcPr>
          <w:p w14:paraId="56939E8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783688D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499" w:type="pct"/>
          </w:tcPr>
          <w:p w14:paraId="5F2CCFD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552D367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428EDC7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5.64</w:t>
            </w:r>
          </w:p>
        </w:tc>
        <w:tc>
          <w:tcPr>
            <w:tcW w:w="427" w:type="pct"/>
          </w:tcPr>
          <w:p w14:paraId="7DAC1F9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</w:tcPr>
          <w:p w14:paraId="4F44A85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17FAEC5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4.75</w:t>
            </w:r>
          </w:p>
        </w:tc>
        <w:tc>
          <w:tcPr>
            <w:tcW w:w="528" w:type="pct"/>
          </w:tcPr>
          <w:p w14:paraId="1049C48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0.22</w:t>
            </w:r>
          </w:p>
        </w:tc>
      </w:tr>
      <w:tr w:rsidR="00240D6E" w:rsidRPr="006E7C77" w14:paraId="262F3DDD" w14:textId="77777777" w:rsidTr="28E44BF6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648EA74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4FB37D3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33D6C86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1D3A83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3FE9C6D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067DCCB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0.08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322910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0233EA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5.76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632800A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0.25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0AD30E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5F38EA6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2586246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0.18</w:t>
            </w:r>
          </w:p>
        </w:tc>
      </w:tr>
    </w:tbl>
    <w:p w14:paraId="72B9E8B8" w14:textId="77777777" w:rsidR="00B91A07" w:rsidRDefault="00B91A07" w:rsidP="00240D6E">
      <w:pPr>
        <w:rPr>
          <w:rFonts w:cs="Times New Roman"/>
          <w:b/>
          <w:bCs/>
          <w:szCs w:val="24"/>
        </w:rPr>
      </w:pPr>
    </w:p>
    <w:p w14:paraId="7D6514D5" w14:textId="6A86F935" w:rsidR="00240D6E" w:rsidRPr="000815FF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8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The difference in multiple methods of measuring pH values </w:t>
      </w:r>
      <w:r w:rsidRPr="004C3DAD">
        <w:rPr>
          <w:rFonts w:cs="Times New Roman"/>
          <w:szCs w:val="24"/>
        </w:rPr>
        <w:t xml:space="preserve">in </w:t>
      </w:r>
      <w:r>
        <w:rPr>
          <w:rFonts w:cs="Times New Roman"/>
          <w:szCs w:val="24"/>
        </w:rPr>
        <w:t>un</w:t>
      </w:r>
      <w:r w:rsidRPr="002A0895">
        <w:rPr>
          <w:rFonts w:cs="Times New Roman"/>
          <w:szCs w:val="24"/>
        </w:rPr>
        <w:t>planted</w:t>
      </w:r>
      <w:r>
        <w:rPr>
          <w:rFonts w:cs="Times New Roman"/>
          <w:szCs w:val="24"/>
        </w:rPr>
        <w:t xml:space="preserve"> peat</w:t>
      </w:r>
      <w:r w:rsidRPr="002A08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with lime amendment of </w:t>
      </w:r>
      <w:r w:rsidR="0032555A">
        <w:rPr>
          <w:rFonts w:cs="Times New Roman"/>
          <w:szCs w:val="24"/>
        </w:rPr>
        <w:t>0.4</w:t>
      </w:r>
      <w:r w:rsidR="00E645B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 </w:t>
      </w:r>
      <w:r w:rsidR="00F927EC">
        <w:rPr>
          <w:rFonts w:cs="Times New Roman"/>
          <w:szCs w:val="24"/>
        </w:rPr>
        <w:t xml:space="preserve">hydrated </w:t>
      </w:r>
      <w:r>
        <w:rPr>
          <w:rFonts w:cs="Times New Roman"/>
          <w:szCs w:val="24"/>
        </w:rPr>
        <w:t>lime</w:t>
      </w:r>
      <w:r w:rsidR="00F927EC">
        <w:rPr>
          <w:rFonts w:cs="Times New Roman"/>
          <w:szCs w:val="24"/>
        </w:rPr>
        <w:t xml:space="preserve"> per </w:t>
      </w:r>
      <w:r>
        <w:rPr>
          <w:rFonts w:cs="Times New Roman"/>
          <w:szCs w:val="24"/>
        </w:rPr>
        <w:t xml:space="preserve">kg </w:t>
      </w:r>
      <w:r w:rsidR="006F625A">
        <w:rPr>
          <w:rFonts w:cs="Times New Roman"/>
          <w:szCs w:val="24"/>
        </w:rPr>
        <w:t>(n = 3)</w:t>
      </w:r>
      <w:r>
        <w:rPr>
          <w:rFonts w:cs="Times New Roman"/>
          <w:szCs w:val="24"/>
        </w:rPr>
        <w:t xml:space="preserve"> </w:t>
      </w:r>
      <w:r w:rsidRPr="002A0895">
        <w:rPr>
          <w:rFonts w:cs="Times New Roman"/>
          <w:szCs w:val="24"/>
        </w:rPr>
        <w:t>at increasing levels of perlite.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30"/>
        <w:gridCol w:w="3923"/>
        <w:gridCol w:w="1686"/>
        <w:gridCol w:w="2438"/>
      </w:tblGrid>
      <w:tr w:rsidR="00240D6E" w:rsidRPr="00BA5D87" w14:paraId="0124E375" w14:textId="77777777" w:rsidTr="00721DEF">
        <w:trPr>
          <w:trHeight w:val="282"/>
          <w:jc w:val="center"/>
        </w:trPr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D2F82" w14:textId="77777777" w:rsidR="00240D6E" w:rsidRPr="00F927EC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F927EC">
              <w:rPr>
                <w:rFonts w:eastAsia="Calibri"/>
                <w:b/>
              </w:rPr>
              <w:t>Perlite (%)</w:t>
            </w:r>
          </w:p>
        </w:tc>
        <w:tc>
          <w:tcPr>
            <w:tcW w:w="20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45915" w14:textId="77777777" w:rsidR="00240D6E" w:rsidRPr="00F927EC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F927EC">
              <w:rPr>
                <w:rFonts w:eastAsia="Calibri"/>
                <w:b/>
              </w:rPr>
              <w:t>Difference (pH)</w:t>
            </w:r>
          </w:p>
        </w:tc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A3FB6" w14:textId="7950C729" w:rsidR="00240D6E" w:rsidRPr="00F927EC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F927EC">
              <w:rPr>
                <w:rFonts w:eastAsia="Calibri"/>
                <w:b/>
              </w:rPr>
              <w:t>Average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B1518" w14:textId="63C1CD21" w:rsidR="00240D6E" w:rsidRPr="00F927EC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F927EC">
              <w:rPr>
                <w:rFonts w:eastAsia="Calibri"/>
                <w:b/>
              </w:rPr>
              <w:t>Standard Deviation</w:t>
            </w:r>
          </w:p>
        </w:tc>
      </w:tr>
      <w:tr w:rsidR="00240D6E" w:rsidRPr="00BA5D87" w14:paraId="2EA08054" w14:textId="77777777" w:rsidTr="00721DEF">
        <w:trPr>
          <w:trHeight w:val="282"/>
          <w:jc w:val="center"/>
        </w:trPr>
        <w:tc>
          <w:tcPr>
            <w:tcW w:w="884" w:type="pct"/>
            <w:vMerge w:val="restart"/>
            <w:tcBorders>
              <w:top w:val="single" w:sz="4" w:space="0" w:color="auto"/>
            </w:tcBorders>
            <w:vAlign w:val="center"/>
          </w:tcPr>
          <w:p w14:paraId="7F36B9A6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</w:t>
            </w:r>
          </w:p>
        </w:tc>
        <w:tc>
          <w:tcPr>
            <w:tcW w:w="2006" w:type="pct"/>
            <w:tcBorders>
              <w:top w:val="single" w:sz="4" w:space="0" w:color="auto"/>
            </w:tcBorders>
            <w:vAlign w:val="center"/>
          </w:tcPr>
          <w:p w14:paraId="533FFC4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641C721E" w14:textId="509D354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1.05</w:t>
            </w:r>
          </w:p>
        </w:tc>
        <w:tc>
          <w:tcPr>
            <w:tcW w:w="1247" w:type="pct"/>
            <w:tcBorders>
              <w:top w:val="single" w:sz="4" w:space="0" w:color="auto"/>
            </w:tcBorders>
            <w:vAlign w:val="center"/>
          </w:tcPr>
          <w:p w14:paraId="3252D41F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-0.22</w:t>
            </w:r>
          </w:p>
        </w:tc>
      </w:tr>
      <w:tr w:rsidR="00240D6E" w:rsidRPr="00BA5D87" w14:paraId="2720C0B0" w14:textId="77777777" w:rsidTr="00721DEF">
        <w:trPr>
          <w:trHeight w:val="175"/>
          <w:jc w:val="center"/>
        </w:trPr>
        <w:tc>
          <w:tcPr>
            <w:tcW w:w="884" w:type="pct"/>
            <w:vMerge/>
            <w:vAlign w:val="center"/>
          </w:tcPr>
          <w:p w14:paraId="5E67F2E7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vAlign w:val="center"/>
          </w:tcPr>
          <w:p w14:paraId="25C0FB1F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7222839A" w14:textId="3BEB5F30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0.04</w:t>
            </w:r>
          </w:p>
        </w:tc>
        <w:tc>
          <w:tcPr>
            <w:tcW w:w="1247" w:type="pct"/>
            <w:vAlign w:val="center"/>
          </w:tcPr>
          <w:p w14:paraId="311FAC46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0.10</w:t>
            </w:r>
          </w:p>
        </w:tc>
      </w:tr>
      <w:tr w:rsidR="00240D6E" w:rsidRPr="00BA5D87" w14:paraId="2CBB672A" w14:textId="77777777" w:rsidTr="00721DEF">
        <w:trPr>
          <w:trHeight w:val="175"/>
          <w:jc w:val="center"/>
        </w:trPr>
        <w:tc>
          <w:tcPr>
            <w:tcW w:w="884" w:type="pct"/>
            <w:vMerge/>
            <w:vAlign w:val="center"/>
          </w:tcPr>
          <w:p w14:paraId="2E8CEFD0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tcBorders>
              <w:bottom w:val="single" w:sz="4" w:space="0" w:color="auto"/>
            </w:tcBorders>
            <w:vAlign w:val="center"/>
          </w:tcPr>
          <w:p w14:paraId="46168787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6AD091A9" w14:textId="01304C8A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1.45</w:t>
            </w:r>
          </w:p>
        </w:tc>
        <w:tc>
          <w:tcPr>
            <w:tcW w:w="1247" w:type="pct"/>
            <w:tcBorders>
              <w:bottom w:val="single" w:sz="4" w:space="0" w:color="auto"/>
            </w:tcBorders>
            <w:vAlign w:val="center"/>
          </w:tcPr>
          <w:p w14:paraId="5E70E984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0.10</w:t>
            </w:r>
          </w:p>
        </w:tc>
      </w:tr>
      <w:tr w:rsidR="00240D6E" w:rsidRPr="00BA5D87" w14:paraId="24447A99" w14:textId="77777777" w:rsidTr="00721DEF">
        <w:trPr>
          <w:trHeight w:val="269"/>
          <w:jc w:val="center"/>
        </w:trPr>
        <w:tc>
          <w:tcPr>
            <w:tcW w:w="884" w:type="pct"/>
            <w:vMerge w:val="restart"/>
            <w:tcBorders>
              <w:top w:val="single" w:sz="4" w:space="0" w:color="auto"/>
            </w:tcBorders>
            <w:vAlign w:val="center"/>
          </w:tcPr>
          <w:p w14:paraId="2C71738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25</w:t>
            </w:r>
          </w:p>
        </w:tc>
        <w:tc>
          <w:tcPr>
            <w:tcW w:w="2006" w:type="pct"/>
            <w:tcBorders>
              <w:top w:val="single" w:sz="4" w:space="0" w:color="auto"/>
            </w:tcBorders>
            <w:vAlign w:val="center"/>
          </w:tcPr>
          <w:p w14:paraId="70630EF4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733C8D28" w14:textId="78EB88FE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0.65</w:t>
            </w:r>
          </w:p>
        </w:tc>
        <w:tc>
          <w:tcPr>
            <w:tcW w:w="1247" w:type="pct"/>
            <w:tcBorders>
              <w:top w:val="single" w:sz="4" w:space="0" w:color="auto"/>
            </w:tcBorders>
            <w:vAlign w:val="center"/>
          </w:tcPr>
          <w:p w14:paraId="750036D5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0.09</w:t>
            </w:r>
          </w:p>
        </w:tc>
      </w:tr>
      <w:tr w:rsidR="00240D6E" w:rsidRPr="00BA5D87" w14:paraId="716825CE" w14:textId="77777777" w:rsidTr="00721DEF">
        <w:trPr>
          <w:trHeight w:val="175"/>
          <w:jc w:val="center"/>
        </w:trPr>
        <w:tc>
          <w:tcPr>
            <w:tcW w:w="884" w:type="pct"/>
            <w:vMerge/>
            <w:vAlign w:val="center"/>
          </w:tcPr>
          <w:p w14:paraId="722004B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vAlign w:val="center"/>
          </w:tcPr>
          <w:p w14:paraId="3CD2FD85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537714FF" w14:textId="468B38B1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-0.02</w:t>
            </w:r>
          </w:p>
        </w:tc>
        <w:tc>
          <w:tcPr>
            <w:tcW w:w="1247" w:type="pct"/>
            <w:vAlign w:val="center"/>
          </w:tcPr>
          <w:p w14:paraId="1A6D627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0.09</w:t>
            </w:r>
          </w:p>
        </w:tc>
      </w:tr>
      <w:tr w:rsidR="00240D6E" w:rsidRPr="00BA5D87" w14:paraId="18ADC50C" w14:textId="77777777" w:rsidTr="00721DEF">
        <w:trPr>
          <w:trHeight w:val="175"/>
          <w:jc w:val="center"/>
        </w:trPr>
        <w:tc>
          <w:tcPr>
            <w:tcW w:w="884" w:type="pct"/>
            <w:vMerge/>
            <w:vAlign w:val="center"/>
          </w:tcPr>
          <w:p w14:paraId="437F4C3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tcBorders>
              <w:bottom w:val="single" w:sz="4" w:space="0" w:color="auto"/>
            </w:tcBorders>
            <w:vAlign w:val="center"/>
          </w:tcPr>
          <w:p w14:paraId="3FEFD194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4450AE4D" w14:textId="10B1188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1.44</w:t>
            </w:r>
          </w:p>
        </w:tc>
        <w:tc>
          <w:tcPr>
            <w:tcW w:w="1247" w:type="pct"/>
            <w:tcBorders>
              <w:bottom w:val="single" w:sz="4" w:space="0" w:color="auto"/>
            </w:tcBorders>
            <w:vAlign w:val="center"/>
          </w:tcPr>
          <w:p w14:paraId="663BA174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0.09</w:t>
            </w:r>
          </w:p>
        </w:tc>
      </w:tr>
      <w:tr w:rsidR="00240D6E" w:rsidRPr="00BA5D87" w14:paraId="47F29D50" w14:textId="77777777" w:rsidTr="00721DEF">
        <w:trPr>
          <w:trHeight w:val="282"/>
          <w:jc w:val="center"/>
        </w:trPr>
        <w:tc>
          <w:tcPr>
            <w:tcW w:w="884" w:type="pct"/>
            <w:vMerge w:val="restart"/>
            <w:tcBorders>
              <w:top w:val="single" w:sz="4" w:space="0" w:color="auto"/>
            </w:tcBorders>
            <w:vAlign w:val="center"/>
          </w:tcPr>
          <w:p w14:paraId="5D6D120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50</w:t>
            </w:r>
          </w:p>
        </w:tc>
        <w:tc>
          <w:tcPr>
            <w:tcW w:w="2006" w:type="pct"/>
            <w:tcBorders>
              <w:top w:val="single" w:sz="4" w:space="0" w:color="auto"/>
            </w:tcBorders>
            <w:vAlign w:val="center"/>
          </w:tcPr>
          <w:p w14:paraId="3DE57150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57F56126" w14:textId="4181AE9B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0.75</w:t>
            </w:r>
          </w:p>
        </w:tc>
        <w:tc>
          <w:tcPr>
            <w:tcW w:w="1247" w:type="pct"/>
            <w:tcBorders>
              <w:top w:val="single" w:sz="4" w:space="0" w:color="auto"/>
            </w:tcBorders>
            <w:vAlign w:val="center"/>
          </w:tcPr>
          <w:p w14:paraId="7B9CC305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0.17</w:t>
            </w:r>
          </w:p>
        </w:tc>
      </w:tr>
      <w:tr w:rsidR="00240D6E" w:rsidRPr="00BA5D87" w14:paraId="526E3C25" w14:textId="77777777" w:rsidTr="00721DEF">
        <w:trPr>
          <w:trHeight w:val="175"/>
          <w:jc w:val="center"/>
        </w:trPr>
        <w:tc>
          <w:tcPr>
            <w:tcW w:w="884" w:type="pct"/>
            <w:vMerge/>
            <w:vAlign w:val="center"/>
          </w:tcPr>
          <w:p w14:paraId="4189E1B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vAlign w:val="center"/>
          </w:tcPr>
          <w:p w14:paraId="618060CB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7C55D19E" w14:textId="100460BA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0.24</w:t>
            </w:r>
          </w:p>
        </w:tc>
        <w:tc>
          <w:tcPr>
            <w:tcW w:w="1247" w:type="pct"/>
            <w:vAlign w:val="center"/>
          </w:tcPr>
          <w:p w14:paraId="035797FB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0.20</w:t>
            </w:r>
          </w:p>
        </w:tc>
      </w:tr>
      <w:tr w:rsidR="00240D6E" w:rsidRPr="00BA5D87" w14:paraId="6329FBE0" w14:textId="77777777" w:rsidTr="00721DEF">
        <w:trPr>
          <w:trHeight w:val="175"/>
          <w:jc w:val="center"/>
        </w:trPr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14:paraId="6A06279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tcBorders>
              <w:bottom w:val="single" w:sz="4" w:space="0" w:color="auto"/>
            </w:tcBorders>
            <w:vAlign w:val="center"/>
          </w:tcPr>
          <w:p w14:paraId="41191C57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42500A82" w14:textId="55428996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1.40</w:t>
            </w:r>
          </w:p>
        </w:tc>
        <w:tc>
          <w:tcPr>
            <w:tcW w:w="1247" w:type="pct"/>
            <w:tcBorders>
              <w:bottom w:val="single" w:sz="4" w:space="0" w:color="auto"/>
            </w:tcBorders>
            <w:vAlign w:val="center"/>
          </w:tcPr>
          <w:p w14:paraId="13B007DA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0.12</w:t>
            </w:r>
          </w:p>
        </w:tc>
      </w:tr>
      <w:tr w:rsidR="00240D6E" w:rsidRPr="00BA5D87" w14:paraId="2ABD1B81" w14:textId="77777777" w:rsidTr="00721DEF">
        <w:trPr>
          <w:trHeight w:val="282"/>
          <w:jc w:val="center"/>
        </w:trPr>
        <w:tc>
          <w:tcPr>
            <w:tcW w:w="88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0BDBB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75</w:t>
            </w:r>
          </w:p>
        </w:tc>
        <w:tc>
          <w:tcPr>
            <w:tcW w:w="2006" w:type="pct"/>
            <w:tcBorders>
              <w:top w:val="single" w:sz="4" w:space="0" w:color="auto"/>
            </w:tcBorders>
            <w:vAlign w:val="center"/>
          </w:tcPr>
          <w:p w14:paraId="6B73B304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4EC14D3B" w14:textId="2379B9C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0.65</w:t>
            </w:r>
          </w:p>
        </w:tc>
        <w:tc>
          <w:tcPr>
            <w:tcW w:w="1247" w:type="pct"/>
            <w:tcBorders>
              <w:top w:val="single" w:sz="4" w:space="0" w:color="auto"/>
            </w:tcBorders>
            <w:vAlign w:val="center"/>
          </w:tcPr>
          <w:p w14:paraId="68BCB6C9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0.23</w:t>
            </w:r>
          </w:p>
        </w:tc>
      </w:tr>
      <w:tr w:rsidR="00240D6E" w:rsidRPr="00BA5D87" w14:paraId="397FE2E0" w14:textId="77777777" w:rsidTr="00721DEF">
        <w:trPr>
          <w:trHeight w:val="175"/>
          <w:jc w:val="center"/>
        </w:trPr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14:paraId="33D4FF94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vAlign w:val="center"/>
          </w:tcPr>
          <w:p w14:paraId="2EAA8BB3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5989FA78" w14:textId="4C337418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0.92</w:t>
            </w:r>
          </w:p>
        </w:tc>
        <w:tc>
          <w:tcPr>
            <w:tcW w:w="1247" w:type="pct"/>
            <w:vAlign w:val="center"/>
          </w:tcPr>
          <w:p w14:paraId="1D5AA530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0.11</w:t>
            </w:r>
          </w:p>
        </w:tc>
      </w:tr>
      <w:tr w:rsidR="00240D6E" w:rsidRPr="00BA5D87" w14:paraId="1280E13C" w14:textId="77777777" w:rsidTr="00721DEF">
        <w:trPr>
          <w:trHeight w:val="175"/>
          <w:jc w:val="center"/>
        </w:trPr>
        <w:tc>
          <w:tcPr>
            <w:tcW w:w="884" w:type="pct"/>
            <w:vMerge/>
            <w:tcBorders>
              <w:bottom w:val="single" w:sz="4" w:space="0" w:color="auto"/>
            </w:tcBorders>
            <w:vAlign w:val="center"/>
          </w:tcPr>
          <w:p w14:paraId="7A2F8D4E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6" w:type="pct"/>
            <w:tcBorders>
              <w:bottom w:val="single" w:sz="4" w:space="0" w:color="auto"/>
            </w:tcBorders>
            <w:vAlign w:val="center"/>
          </w:tcPr>
          <w:p w14:paraId="3E41348D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573B6C66" w14:textId="4745552D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0.41</w:t>
            </w:r>
          </w:p>
        </w:tc>
        <w:tc>
          <w:tcPr>
            <w:tcW w:w="1247" w:type="pct"/>
            <w:tcBorders>
              <w:bottom w:val="single" w:sz="4" w:space="0" w:color="auto"/>
            </w:tcBorders>
            <w:vAlign w:val="center"/>
          </w:tcPr>
          <w:p w14:paraId="1DBA635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0.14</w:t>
            </w:r>
          </w:p>
        </w:tc>
      </w:tr>
    </w:tbl>
    <w:p w14:paraId="0509D948" w14:textId="353E2D95" w:rsidR="00240D6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lastRenderedPageBreak/>
        <w:t>Supplementary Table 9</w:t>
      </w:r>
      <w:r w:rsidRPr="28E44BF6">
        <w:rPr>
          <w:rFonts w:cs="Times New Roman"/>
        </w:rPr>
        <w:t xml:space="preserve">. The pH of unplanted peat moss with lime amendment of </w:t>
      </w:r>
      <w:r w:rsidR="0032555A">
        <w:rPr>
          <w:rFonts w:cs="Times New Roman"/>
        </w:rPr>
        <w:t>0.9</w:t>
      </w:r>
      <w:r w:rsidRPr="28E44BF6">
        <w:rPr>
          <w:rFonts w:cs="Times New Roman"/>
        </w:rPr>
        <w:t xml:space="preserve"> g </w:t>
      </w:r>
      <w:r w:rsidR="006F625A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6F625A">
        <w:rPr>
          <w:rFonts w:cs="Times New Roman"/>
        </w:rPr>
        <w:t xml:space="preserve"> per </w:t>
      </w:r>
      <w:r w:rsidR="00EB2161">
        <w:rPr>
          <w:rFonts w:cs="Times New Roman"/>
        </w:rPr>
        <w:t>L</w:t>
      </w:r>
      <w:r w:rsidRPr="28E44BF6">
        <w:rPr>
          <w:rFonts w:cs="Times New Roman"/>
        </w:rPr>
        <w:t xml:space="preserve">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4"/>
        <w:gridCol w:w="1655"/>
        <w:gridCol w:w="694"/>
        <w:gridCol w:w="694"/>
        <w:gridCol w:w="696"/>
        <w:gridCol w:w="277"/>
        <w:gridCol w:w="695"/>
        <w:gridCol w:w="695"/>
        <w:gridCol w:w="697"/>
        <w:gridCol w:w="277"/>
        <w:gridCol w:w="695"/>
        <w:gridCol w:w="695"/>
        <w:gridCol w:w="673"/>
      </w:tblGrid>
      <w:tr w:rsidR="00D345D8" w:rsidRPr="00C03FE2" w14:paraId="523055C7" w14:textId="77777777" w:rsidTr="00D345D8"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65E16417" w14:textId="7BE894BF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2C9A465" w14:textId="0E7ACF1C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B46898" w14:textId="6E60B4A3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101D6803" w14:textId="77777777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2BF7EE" w14:textId="5C791872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58D3522E" w14:textId="77777777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049E0E" w14:textId="551EA207" w:rsidR="00D345D8" w:rsidRPr="00C03FE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C03FE2" w14:paraId="16F39614" w14:textId="77777777" w:rsidTr="00D345D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2357933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71B6F88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69F7B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350EDD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2C11A1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51294AF" w14:textId="77777777" w:rsidR="00240D6E" w:rsidRPr="00C03FE2" w:rsidRDefault="00240D6E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4DEDD7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4E3A4B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C32723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655A11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E11F73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245456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1685680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5.14</w:t>
            </w:r>
          </w:p>
        </w:tc>
      </w:tr>
      <w:tr w:rsidR="00240D6E" w:rsidRPr="00C03FE2" w14:paraId="4B031CDC" w14:textId="77777777" w:rsidTr="00D345D8">
        <w:tc>
          <w:tcPr>
            <w:tcW w:w="722" w:type="pct"/>
            <w:vMerge/>
          </w:tcPr>
          <w:p w14:paraId="19D13B1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0AD468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5.26</w:t>
            </w:r>
          </w:p>
        </w:tc>
        <w:tc>
          <w:tcPr>
            <w:tcW w:w="352" w:type="pct"/>
          </w:tcPr>
          <w:p w14:paraId="11C72CF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52" w:type="pct"/>
          </w:tcPr>
          <w:p w14:paraId="2114DB4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</w:tcPr>
          <w:p w14:paraId="382DA4B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6.70</w:t>
            </w:r>
          </w:p>
        </w:tc>
        <w:tc>
          <w:tcPr>
            <w:tcW w:w="140" w:type="pct"/>
          </w:tcPr>
          <w:p w14:paraId="4A15ADF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CC0C01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352" w:type="pct"/>
          </w:tcPr>
          <w:p w14:paraId="4997066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5.87</w:t>
            </w:r>
          </w:p>
        </w:tc>
        <w:tc>
          <w:tcPr>
            <w:tcW w:w="352" w:type="pct"/>
          </w:tcPr>
          <w:p w14:paraId="41DC9C0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140" w:type="pct"/>
          </w:tcPr>
          <w:p w14:paraId="475A2B0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9329D9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5.11</w:t>
            </w:r>
          </w:p>
        </w:tc>
        <w:tc>
          <w:tcPr>
            <w:tcW w:w="352" w:type="pct"/>
          </w:tcPr>
          <w:p w14:paraId="55D56E9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341" w:type="pct"/>
          </w:tcPr>
          <w:p w14:paraId="78009FE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5.06</w:t>
            </w:r>
          </w:p>
        </w:tc>
      </w:tr>
      <w:tr w:rsidR="00240D6E" w:rsidRPr="00C03FE2" w14:paraId="26CE2CC3" w14:textId="77777777" w:rsidTr="00D345D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517709C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5EBDDED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519F07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F2BA8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7.08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8F98AF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853E78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5E7590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5.78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74E3F1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FD783B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5.85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9E4D0F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A3119C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4.90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8B79C4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16F3ECC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5.08</w:t>
            </w:r>
          </w:p>
        </w:tc>
      </w:tr>
      <w:tr w:rsidR="00240D6E" w:rsidRPr="00C03FE2" w14:paraId="49DD9B35" w14:textId="77777777" w:rsidTr="00D345D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4E97F25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36396BC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3E82ED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D59085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BA24B4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C2E897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05C1C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5.73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8CBBEC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5.86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B61806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688A3A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2FBE1A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5.66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40D0AF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536AF8F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5.30</w:t>
            </w:r>
          </w:p>
        </w:tc>
      </w:tr>
      <w:tr w:rsidR="00240D6E" w:rsidRPr="00C03FE2" w14:paraId="1AE0BC30" w14:textId="77777777" w:rsidTr="00D345D8">
        <w:tc>
          <w:tcPr>
            <w:tcW w:w="722" w:type="pct"/>
            <w:vMerge/>
          </w:tcPr>
          <w:p w14:paraId="55980FA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459E4E5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5.51</w:t>
            </w:r>
          </w:p>
        </w:tc>
        <w:tc>
          <w:tcPr>
            <w:tcW w:w="352" w:type="pct"/>
          </w:tcPr>
          <w:p w14:paraId="653142E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2" w:type="pct"/>
          </w:tcPr>
          <w:p w14:paraId="2DE0F1E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52" w:type="pct"/>
          </w:tcPr>
          <w:p w14:paraId="29AC540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140" w:type="pct"/>
          </w:tcPr>
          <w:p w14:paraId="531F693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714BF1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6.05</w:t>
            </w:r>
          </w:p>
        </w:tc>
        <w:tc>
          <w:tcPr>
            <w:tcW w:w="352" w:type="pct"/>
          </w:tcPr>
          <w:p w14:paraId="71F4D50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352" w:type="pct"/>
          </w:tcPr>
          <w:p w14:paraId="589EA7B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6.21</w:t>
            </w:r>
          </w:p>
        </w:tc>
        <w:tc>
          <w:tcPr>
            <w:tcW w:w="140" w:type="pct"/>
          </w:tcPr>
          <w:p w14:paraId="59942C4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472BC9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352" w:type="pct"/>
          </w:tcPr>
          <w:p w14:paraId="60B9B3D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41" w:type="pct"/>
          </w:tcPr>
          <w:p w14:paraId="4F340CE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5.45</w:t>
            </w:r>
          </w:p>
        </w:tc>
      </w:tr>
      <w:tr w:rsidR="00240D6E" w:rsidRPr="00C03FE2" w14:paraId="68817377" w14:textId="77777777" w:rsidTr="00D345D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3AA039F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2FDD230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195C35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974E8B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5102F6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8F6B5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B96C1C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95224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151952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5.79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41D2CC7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EFA960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E5A1EC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5.20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625B6D6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5.14</w:t>
            </w:r>
          </w:p>
        </w:tc>
      </w:tr>
      <w:tr w:rsidR="00240D6E" w:rsidRPr="00C03FE2" w14:paraId="5BEBD8B1" w14:textId="77777777" w:rsidTr="00D345D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4937950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745C8C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D925F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7.29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73FDD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3DE248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6.94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5C2C3FC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898D03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7812D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E78760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E560C1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61BBF9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5.22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192559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65E9F86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5.43</w:t>
            </w:r>
          </w:p>
        </w:tc>
      </w:tr>
      <w:tr w:rsidR="00240D6E" w:rsidRPr="00C03FE2" w14:paraId="5EF7C603" w14:textId="77777777" w:rsidTr="00D345D8">
        <w:tc>
          <w:tcPr>
            <w:tcW w:w="722" w:type="pct"/>
            <w:vMerge/>
          </w:tcPr>
          <w:p w14:paraId="01E4EFF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46D6C5A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5.72</w:t>
            </w:r>
          </w:p>
        </w:tc>
        <w:tc>
          <w:tcPr>
            <w:tcW w:w="352" w:type="pct"/>
          </w:tcPr>
          <w:p w14:paraId="38685E6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6.84</w:t>
            </w:r>
          </w:p>
        </w:tc>
        <w:tc>
          <w:tcPr>
            <w:tcW w:w="352" w:type="pct"/>
          </w:tcPr>
          <w:p w14:paraId="16F94BC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6.80</w:t>
            </w:r>
          </w:p>
        </w:tc>
        <w:tc>
          <w:tcPr>
            <w:tcW w:w="352" w:type="pct"/>
          </w:tcPr>
          <w:p w14:paraId="74DD3FB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140" w:type="pct"/>
          </w:tcPr>
          <w:p w14:paraId="66E2970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DC8433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</w:tcPr>
          <w:p w14:paraId="26C6F80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52" w:type="pct"/>
          </w:tcPr>
          <w:p w14:paraId="3A272CF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6.02</w:t>
            </w:r>
          </w:p>
        </w:tc>
        <w:tc>
          <w:tcPr>
            <w:tcW w:w="140" w:type="pct"/>
          </w:tcPr>
          <w:p w14:paraId="0BF3FD0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A3FE4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352" w:type="pct"/>
          </w:tcPr>
          <w:p w14:paraId="7026D64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5.46</w:t>
            </w:r>
          </w:p>
        </w:tc>
        <w:tc>
          <w:tcPr>
            <w:tcW w:w="341" w:type="pct"/>
          </w:tcPr>
          <w:p w14:paraId="1CF786B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5.39</w:t>
            </w:r>
          </w:p>
        </w:tc>
      </w:tr>
      <w:tr w:rsidR="00240D6E" w:rsidRPr="00C03FE2" w14:paraId="24B05469" w14:textId="77777777" w:rsidTr="00D345D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62744F6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23164AD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5.72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94173E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F07D99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B33D8B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F0EA4C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FD513B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C62BCC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2F21CC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D47C8F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5F5026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368C62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5.51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0586EFF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5.46</w:t>
            </w:r>
          </w:p>
        </w:tc>
      </w:tr>
      <w:tr w:rsidR="00240D6E" w:rsidRPr="00C03FE2" w14:paraId="6B57F33E" w14:textId="77777777" w:rsidTr="00D345D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1BA301C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578833F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F3F650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E146C0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0812D3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6.99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6B1A88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89ADFF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88EE4E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CF0CB3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CB0A72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009DA3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5.94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5052F7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6.05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22F9FC7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6.13</w:t>
            </w:r>
          </w:p>
        </w:tc>
      </w:tr>
      <w:tr w:rsidR="00240D6E" w:rsidRPr="00C03FE2" w14:paraId="15FE3AE4" w14:textId="77777777" w:rsidTr="00D345D8">
        <w:tc>
          <w:tcPr>
            <w:tcW w:w="722" w:type="pct"/>
            <w:vMerge/>
          </w:tcPr>
          <w:p w14:paraId="281B755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4070EF4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352" w:type="pct"/>
          </w:tcPr>
          <w:p w14:paraId="4797855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7.00</w:t>
            </w:r>
          </w:p>
        </w:tc>
        <w:tc>
          <w:tcPr>
            <w:tcW w:w="352" w:type="pct"/>
          </w:tcPr>
          <w:p w14:paraId="1AE3A76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6.96</w:t>
            </w:r>
          </w:p>
        </w:tc>
        <w:tc>
          <w:tcPr>
            <w:tcW w:w="352" w:type="pct"/>
          </w:tcPr>
          <w:p w14:paraId="2A9944B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6.89</w:t>
            </w:r>
          </w:p>
        </w:tc>
        <w:tc>
          <w:tcPr>
            <w:tcW w:w="140" w:type="pct"/>
          </w:tcPr>
          <w:p w14:paraId="54ED68A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2D4E8D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52" w:type="pct"/>
          </w:tcPr>
          <w:p w14:paraId="2CF685C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</w:tcPr>
          <w:p w14:paraId="0878250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140" w:type="pct"/>
          </w:tcPr>
          <w:p w14:paraId="043134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EB0D8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6.10</w:t>
            </w:r>
          </w:p>
        </w:tc>
        <w:tc>
          <w:tcPr>
            <w:tcW w:w="352" w:type="pct"/>
          </w:tcPr>
          <w:p w14:paraId="1179EDF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41" w:type="pct"/>
          </w:tcPr>
          <w:p w14:paraId="0DABE1B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5.86</w:t>
            </w:r>
          </w:p>
        </w:tc>
      </w:tr>
      <w:tr w:rsidR="00240D6E" w:rsidRPr="00C03FE2" w14:paraId="3F7BD866" w14:textId="77777777" w:rsidTr="00D345D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5525EC6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2AEB38B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CEC4DC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6.94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071929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6.90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011213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7.03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C331E1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015D7D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105D5E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7EAE7D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9CDDBE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97B20B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3A2CB8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676597C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6.21</w:t>
            </w:r>
          </w:p>
        </w:tc>
      </w:tr>
    </w:tbl>
    <w:p w14:paraId="0D29A29D" w14:textId="77777777" w:rsidR="00240D6E" w:rsidRDefault="00240D6E" w:rsidP="00240D6E"/>
    <w:p w14:paraId="1150278C" w14:textId="31E9628A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10</w:t>
      </w:r>
      <w:r w:rsidRPr="004C3DAD">
        <w:rPr>
          <w:rFonts w:cs="Times New Roman"/>
          <w:szCs w:val="24"/>
        </w:rPr>
        <w:t xml:space="preserve">. </w:t>
      </w:r>
      <w:r w:rsidR="00B91A07" w:rsidRPr="00A74375">
        <w:rPr>
          <w:rFonts w:cs="Times New Roman"/>
          <w:szCs w:val="24"/>
        </w:rPr>
        <w:t xml:space="preserve">The average and standard deviation of pH in unplanted peat moss </w:t>
      </w:r>
      <w:r w:rsidR="00B91A07">
        <w:rPr>
          <w:rFonts w:cs="Times New Roman"/>
          <w:szCs w:val="24"/>
        </w:rPr>
        <w:t xml:space="preserve">with lime amendment of </w:t>
      </w:r>
      <w:r w:rsidR="0032555A">
        <w:rPr>
          <w:rFonts w:cs="Times New Roman"/>
          <w:szCs w:val="24"/>
        </w:rPr>
        <w:t>0.9</w:t>
      </w:r>
      <w:r w:rsidR="00255552">
        <w:rPr>
          <w:rFonts w:cs="Times New Roman"/>
          <w:szCs w:val="24"/>
        </w:rPr>
        <w:t xml:space="preserve"> </w:t>
      </w:r>
      <w:r w:rsidR="00B91A07">
        <w:rPr>
          <w:rFonts w:cs="Times New Roman"/>
          <w:szCs w:val="24"/>
        </w:rPr>
        <w:t xml:space="preserve">g </w:t>
      </w:r>
      <w:r w:rsidR="006F625A">
        <w:rPr>
          <w:rFonts w:cs="Times New Roman"/>
          <w:szCs w:val="24"/>
        </w:rPr>
        <w:t xml:space="preserve">hydrated </w:t>
      </w:r>
      <w:r w:rsidR="00B91A07">
        <w:rPr>
          <w:rFonts w:cs="Times New Roman"/>
          <w:szCs w:val="24"/>
        </w:rPr>
        <w:t>lime</w:t>
      </w:r>
      <w:r w:rsidR="006F625A">
        <w:rPr>
          <w:rFonts w:cs="Times New Roman"/>
          <w:szCs w:val="24"/>
        </w:rPr>
        <w:t xml:space="preserve"> per </w:t>
      </w:r>
      <w:r w:rsidR="00A009E0">
        <w:rPr>
          <w:rFonts w:cs="Times New Roman"/>
          <w:szCs w:val="24"/>
        </w:rPr>
        <w:t>L</w:t>
      </w:r>
      <w:r w:rsidR="00B91A07">
        <w:rPr>
          <w:rFonts w:cs="Times New Roman"/>
          <w:szCs w:val="24"/>
        </w:rPr>
        <w:t xml:space="preserve"> </w:t>
      </w:r>
      <w:r w:rsidR="00B91A07" w:rsidRPr="00A74375">
        <w:rPr>
          <w:rFonts w:cs="Times New Roman"/>
          <w:szCs w:val="24"/>
        </w:rPr>
        <w:t>containers (n</w:t>
      </w:r>
      <w:r w:rsidR="00255552">
        <w:rPr>
          <w:rFonts w:cs="Times New Roman"/>
          <w:szCs w:val="24"/>
        </w:rPr>
        <w:t xml:space="preserve"> </w:t>
      </w:r>
      <w:r w:rsidR="00B91A07" w:rsidRPr="00A74375">
        <w:rPr>
          <w:rFonts w:cs="Times New Roman"/>
          <w:szCs w:val="24"/>
        </w:rPr>
        <w:t>=</w:t>
      </w:r>
      <w:r w:rsidR="00255552">
        <w:rPr>
          <w:rFonts w:cs="Times New Roman"/>
          <w:szCs w:val="24"/>
        </w:rPr>
        <w:t xml:space="preserve"> </w:t>
      </w:r>
      <w:r w:rsidR="00B91A07" w:rsidRPr="00A74375">
        <w:rPr>
          <w:rFonts w:cs="Times New Roman"/>
          <w:szCs w:val="24"/>
        </w:rPr>
        <w:t xml:space="preserve">3) with increasing perlite volumes using the pour-through, saturated paste top </w:t>
      </w:r>
      <w:r w:rsidR="00B91A07" w:rsidRPr="00A74375">
        <w:rPr>
          <w:rFonts w:cs="Times New Roman"/>
          <w:i/>
          <w:iCs/>
          <w:szCs w:val="24"/>
        </w:rPr>
        <w:t>in situ</w:t>
      </w:r>
      <w:r w:rsidR="00B91A07" w:rsidRPr="00A74375">
        <w:rPr>
          <w:rFonts w:cs="Times New Roman"/>
          <w:szCs w:val="24"/>
        </w:rPr>
        <w:t xml:space="preserve">, and bottom </w:t>
      </w:r>
      <w:r w:rsidR="00B91A07" w:rsidRPr="00A74375">
        <w:rPr>
          <w:rFonts w:cs="Times New Roman"/>
          <w:i/>
          <w:iCs/>
          <w:szCs w:val="24"/>
        </w:rPr>
        <w:t>in situ</w:t>
      </w:r>
      <w:r w:rsidR="00B91A07" w:rsidRPr="00A74375">
        <w:rPr>
          <w:rFonts w:cs="Times New Roman"/>
          <w:szCs w:val="24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392000" w14:paraId="315C0165" w14:textId="77777777" w:rsidTr="28E44BF6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4B09D66A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53736EF5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0E748DAA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286B7260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D0F8885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17F5204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1E3DB9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0D6D3377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392000" w14:paraId="0440E874" w14:textId="77777777" w:rsidTr="28E44BF6">
        <w:trPr>
          <w:jc w:val="center"/>
        </w:trPr>
        <w:tc>
          <w:tcPr>
            <w:tcW w:w="715" w:type="pct"/>
            <w:vMerge/>
          </w:tcPr>
          <w:p w14:paraId="31AE5D2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93781E0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317E1B68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39200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DEE44F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8D9807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5B21436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39200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6244DF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9CEE9D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71EEE940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39200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57722E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682CC0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9200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2DB5B0E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39200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392000" w14:paraId="714B208B" w14:textId="77777777" w:rsidTr="28E44BF6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49225EB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4699662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5.32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05EFE84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FAF32BA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F39ED39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4C4E93E0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D8BCEF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7790BF3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5.90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07046BD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FA9B5E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3CB42B7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5.06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6F57309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0.23</w:t>
            </w:r>
          </w:p>
        </w:tc>
      </w:tr>
      <w:tr w:rsidR="00240D6E" w:rsidRPr="00392000" w14:paraId="14CBFD2C" w14:textId="77777777" w:rsidTr="28E44BF6">
        <w:trPr>
          <w:jc w:val="center"/>
        </w:trPr>
        <w:tc>
          <w:tcPr>
            <w:tcW w:w="715" w:type="pct"/>
          </w:tcPr>
          <w:p w14:paraId="6A2C737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4657CAD8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5.49</w:t>
            </w:r>
          </w:p>
        </w:tc>
        <w:tc>
          <w:tcPr>
            <w:tcW w:w="434" w:type="pct"/>
          </w:tcPr>
          <w:p w14:paraId="310D960A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33" w:type="pct"/>
          </w:tcPr>
          <w:p w14:paraId="7141C1B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2B27423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499" w:type="pct"/>
          </w:tcPr>
          <w:p w14:paraId="131E1B97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0.07</w:t>
            </w:r>
          </w:p>
        </w:tc>
        <w:tc>
          <w:tcPr>
            <w:tcW w:w="133" w:type="pct"/>
          </w:tcPr>
          <w:p w14:paraId="05151E2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1633057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427" w:type="pct"/>
          </w:tcPr>
          <w:p w14:paraId="3E65F974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0.18</w:t>
            </w:r>
          </w:p>
        </w:tc>
        <w:tc>
          <w:tcPr>
            <w:tcW w:w="133" w:type="pct"/>
          </w:tcPr>
          <w:p w14:paraId="691FB2B3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00177BE3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5.33</w:t>
            </w:r>
          </w:p>
        </w:tc>
        <w:tc>
          <w:tcPr>
            <w:tcW w:w="528" w:type="pct"/>
          </w:tcPr>
          <w:p w14:paraId="1FF85470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0.19</w:t>
            </w:r>
          </w:p>
        </w:tc>
      </w:tr>
      <w:tr w:rsidR="00240D6E" w:rsidRPr="00392000" w14:paraId="016BF811" w14:textId="77777777" w:rsidTr="28E44BF6">
        <w:trPr>
          <w:jc w:val="center"/>
        </w:trPr>
        <w:tc>
          <w:tcPr>
            <w:tcW w:w="715" w:type="pct"/>
          </w:tcPr>
          <w:p w14:paraId="70BC2FB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7E804CA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5.80</w:t>
            </w:r>
          </w:p>
        </w:tc>
        <w:tc>
          <w:tcPr>
            <w:tcW w:w="434" w:type="pct"/>
          </w:tcPr>
          <w:p w14:paraId="1B0ACC7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08539514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98AE68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6.84</w:t>
            </w:r>
          </w:p>
        </w:tc>
        <w:tc>
          <w:tcPr>
            <w:tcW w:w="499" w:type="pct"/>
          </w:tcPr>
          <w:p w14:paraId="30BB713C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</w:tcPr>
          <w:p w14:paraId="21F3E59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24BC7135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427" w:type="pct"/>
          </w:tcPr>
          <w:p w14:paraId="6C4FC86E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4BC91D6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7D7A7CA4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5.42</w:t>
            </w:r>
          </w:p>
        </w:tc>
        <w:tc>
          <w:tcPr>
            <w:tcW w:w="528" w:type="pct"/>
          </w:tcPr>
          <w:p w14:paraId="5F0C998F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0.08</w:t>
            </w:r>
          </w:p>
        </w:tc>
      </w:tr>
      <w:tr w:rsidR="00240D6E" w:rsidRPr="00392000" w14:paraId="7082D865" w14:textId="77777777" w:rsidTr="28E44BF6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261853F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E5A99AE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44C670DB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BE44C14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50475436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5B76774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0.08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AC9D812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C73141D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6.29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45D773D4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58356F1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4AAB4DF7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28DAE4A8" w14:textId="77777777" w:rsidR="00240D6E" w:rsidRPr="0039200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392000">
              <w:rPr>
                <w:rFonts w:eastAsia="Calibri" w:cs="Times New Roman"/>
                <w:szCs w:val="24"/>
              </w:rPr>
              <w:t>0.16</w:t>
            </w:r>
          </w:p>
        </w:tc>
      </w:tr>
    </w:tbl>
    <w:p w14:paraId="23E76F93" w14:textId="7444EE90" w:rsidR="28E44BF6" w:rsidRDefault="28E44BF6" w:rsidP="28E44BF6">
      <w:pPr>
        <w:rPr>
          <w:rFonts w:cs="Times New Roman"/>
          <w:b/>
          <w:bCs/>
        </w:rPr>
      </w:pPr>
    </w:p>
    <w:p w14:paraId="66B492F3" w14:textId="4A4267BB" w:rsidR="00240D6E" w:rsidRPr="000815FF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t>Supplementary Table 11.</w:t>
      </w:r>
      <w:r w:rsidRPr="28E44BF6">
        <w:rPr>
          <w:rFonts w:cs="Times New Roman"/>
        </w:rPr>
        <w:t xml:space="preserve"> The difference in multiple methods of measuring pH values in unplanted peat with lime amendment of </w:t>
      </w:r>
      <w:r w:rsidR="0032555A">
        <w:rPr>
          <w:rFonts w:cs="Times New Roman"/>
        </w:rPr>
        <w:t>0.9</w:t>
      </w:r>
      <w:r w:rsidRPr="28E44BF6">
        <w:rPr>
          <w:rFonts w:cs="Times New Roman"/>
        </w:rPr>
        <w:t xml:space="preserve"> g </w:t>
      </w:r>
      <w:r w:rsidR="006F625A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6F625A">
        <w:rPr>
          <w:rFonts w:cs="Times New Roman"/>
        </w:rPr>
        <w:t xml:space="preserve"> per </w:t>
      </w:r>
      <w:r w:rsidR="00A009E0">
        <w:rPr>
          <w:rFonts w:cs="Times New Roman"/>
        </w:rPr>
        <w:t>L</w:t>
      </w:r>
      <w:r w:rsidRPr="28E44BF6">
        <w:rPr>
          <w:rFonts w:cs="Times New Roman"/>
        </w:rPr>
        <w:t xml:space="preserve"> </w:t>
      </w:r>
      <w:r w:rsidR="006F625A">
        <w:rPr>
          <w:rFonts w:cs="Times New Roman"/>
        </w:rPr>
        <w:t>(n = 3)</w:t>
      </w:r>
      <w:r w:rsidRPr="28E44BF6">
        <w:rPr>
          <w:rFonts w:cs="Times New Roman"/>
        </w:rPr>
        <w:t xml:space="preserve"> at increasing levels of perlite.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5"/>
        <w:gridCol w:w="3795"/>
        <w:gridCol w:w="1836"/>
        <w:gridCol w:w="2421"/>
      </w:tblGrid>
      <w:tr w:rsidR="00240D6E" w:rsidRPr="00832A10" w14:paraId="0D3EAA4C" w14:textId="77777777" w:rsidTr="00721DEF">
        <w:trPr>
          <w:trHeight w:val="282"/>
          <w:jc w:val="center"/>
        </w:trPr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662A6" w14:textId="77777777" w:rsidR="00240D6E" w:rsidRPr="006F625A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6F625A">
              <w:rPr>
                <w:rFonts w:eastAsia="Calibri"/>
                <w:b/>
              </w:rPr>
              <w:t>Perlite (%)</w:t>
            </w:r>
          </w:p>
        </w:tc>
        <w:tc>
          <w:tcPr>
            <w:tcW w:w="19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34323" w14:textId="77777777" w:rsidR="00240D6E" w:rsidRPr="006F625A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6F625A">
              <w:rPr>
                <w:rFonts w:eastAsia="Calibri"/>
                <w:b/>
              </w:rPr>
              <w:t>Difference (pH)</w:t>
            </w:r>
          </w:p>
        </w:tc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35E78" w14:textId="38034D35" w:rsidR="00240D6E" w:rsidRPr="006F625A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6F625A">
              <w:rPr>
                <w:rFonts w:eastAsia="Calibri"/>
                <w:b/>
              </w:rPr>
              <w:t>Average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C09BF" w14:textId="5E52E83B" w:rsidR="00240D6E" w:rsidRPr="006F625A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6F625A">
              <w:rPr>
                <w:rFonts w:eastAsia="Calibri"/>
                <w:b/>
              </w:rPr>
              <w:t>Standard Deviation</w:t>
            </w:r>
          </w:p>
        </w:tc>
      </w:tr>
      <w:tr w:rsidR="00240D6E" w:rsidRPr="00832A10" w14:paraId="7F4F2395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3817EB25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</w:t>
            </w:r>
          </w:p>
        </w:tc>
        <w:tc>
          <w:tcPr>
            <w:tcW w:w="1941" w:type="pct"/>
            <w:tcBorders>
              <w:top w:val="single" w:sz="4" w:space="0" w:color="auto"/>
            </w:tcBorders>
            <w:vAlign w:val="center"/>
          </w:tcPr>
          <w:p w14:paraId="45A2B56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tcBorders>
              <w:top w:val="single" w:sz="4" w:space="0" w:color="auto"/>
            </w:tcBorders>
            <w:vAlign w:val="center"/>
          </w:tcPr>
          <w:p w14:paraId="3186ECCC" w14:textId="74195B4A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0.76</w:t>
            </w:r>
          </w:p>
        </w:tc>
        <w:tc>
          <w:tcPr>
            <w:tcW w:w="1238" w:type="pct"/>
            <w:tcBorders>
              <w:top w:val="single" w:sz="4" w:space="0" w:color="auto"/>
            </w:tcBorders>
            <w:vAlign w:val="center"/>
          </w:tcPr>
          <w:p w14:paraId="203729E6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0.19</w:t>
            </w:r>
          </w:p>
        </w:tc>
      </w:tr>
      <w:tr w:rsidR="00240D6E" w:rsidRPr="00832A10" w14:paraId="0A523333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1A1512D4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vAlign w:val="center"/>
          </w:tcPr>
          <w:p w14:paraId="43B5F678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vAlign w:val="center"/>
          </w:tcPr>
          <w:p w14:paraId="0AA7708D" w14:textId="26F47C4A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0.26</w:t>
            </w:r>
          </w:p>
        </w:tc>
        <w:tc>
          <w:tcPr>
            <w:tcW w:w="1238" w:type="pct"/>
            <w:vAlign w:val="center"/>
          </w:tcPr>
          <w:p w14:paraId="54959A6D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0.18</w:t>
            </w:r>
          </w:p>
        </w:tc>
      </w:tr>
      <w:tr w:rsidR="00240D6E" w:rsidRPr="00832A10" w14:paraId="6CBF1A84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0E82D8B6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tcBorders>
              <w:bottom w:val="single" w:sz="4" w:space="0" w:color="auto"/>
            </w:tcBorders>
            <w:vAlign w:val="center"/>
          </w:tcPr>
          <w:p w14:paraId="29118FE1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center"/>
          </w:tcPr>
          <w:p w14:paraId="10DDA2D9" w14:textId="26D6D55F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1.34</w:t>
            </w:r>
          </w:p>
        </w:tc>
        <w:tc>
          <w:tcPr>
            <w:tcW w:w="1238" w:type="pct"/>
            <w:tcBorders>
              <w:bottom w:val="single" w:sz="4" w:space="0" w:color="auto"/>
            </w:tcBorders>
            <w:vAlign w:val="center"/>
          </w:tcPr>
          <w:p w14:paraId="21BD0D97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0.20</w:t>
            </w:r>
          </w:p>
        </w:tc>
      </w:tr>
      <w:tr w:rsidR="00240D6E" w:rsidRPr="00832A10" w14:paraId="37F8C2AD" w14:textId="77777777" w:rsidTr="00721DEF">
        <w:trPr>
          <w:trHeight w:val="269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7A6930C9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25</w:t>
            </w:r>
          </w:p>
        </w:tc>
        <w:tc>
          <w:tcPr>
            <w:tcW w:w="1941" w:type="pct"/>
            <w:tcBorders>
              <w:top w:val="single" w:sz="4" w:space="0" w:color="auto"/>
            </w:tcBorders>
            <w:vAlign w:val="center"/>
          </w:tcPr>
          <w:p w14:paraId="7C0BF3B9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tcBorders>
              <w:top w:val="single" w:sz="4" w:space="0" w:color="auto"/>
            </w:tcBorders>
            <w:vAlign w:val="center"/>
          </w:tcPr>
          <w:p w14:paraId="75DEC9C3" w14:textId="07F60A0C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0.65</w:t>
            </w:r>
          </w:p>
        </w:tc>
        <w:tc>
          <w:tcPr>
            <w:tcW w:w="1238" w:type="pct"/>
            <w:tcBorders>
              <w:top w:val="single" w:sz="4" w:space="0" w:color="auto"/>
            </w:tcBorders>
            <w:vAlign w:val="center"/>
          </w:tcPr>
          <w:p w14:paraId="7EEF28AF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0.20</w:t>
            </w:r>
          </w:p>
        </w:tc>
      </w:tr>
      <w:tr w:rsidR="00240D6E" w:rsidRPr="00832A10" w14:paraId="04A3787C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5D513F7D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vAlign w:val="center"/>
          </w:tcPr>
          <w:p w14:paraId="0AF5FC03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vAlign w:val="center"/>
          </w:tcPr>
          <w:p w14:paraId="664BA8CF" w14:textId="68E7DDA0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0.16</w:t>
            </w:r>
          </w:p>
        </w:tc>
        <w:tc>
          <w:tcPr>
            <w:tcW w:w="1238" w:type="pct"/>
            <w:vAlign w:val="center"/>
          </w:tcPr>
          <w:p w14:paraId="7F97FBCA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0.17</w:t>
            </w:r>
          </w:p>
        </w:tc>
      </w:tr>
      <w:tr w:rsidR="00240D6E" w:rsidRPr="00832A10" w14:paraId="41AA5A3F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0E51E984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tcBorders>
              <w:bottom w:val="single" w:sz="4" w:space="0" w:color="auto"/>
            </w:tcBorders>
            <w:vAlign w:val="center"/>
          </w:tcPr>
          <w:p w14:paraId="1881BC7C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center"/>
          </w:tcPr>
          <w:p w14:paraId="59DC66F7" w14:textId="0D41A8C3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1.11</w:t>
            </w:r>
          </w:p>
        </w:tc>
        <w:tc>
          <w:tcPr>
            <w:tcW w:w="1238" w:type="pct"/>
            <w:tcBorders>
              <w:bottom w:val="single" w:sz="4" w:space="0" w:color="auto"/>
            </w:tcBorders>
            <w:vAlign w:val="center"/>
          </w:tcPr>
          <w:p w14:paraId="7766E69F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0.09</w:t>
            </w:r>
          </w:p>
        </w:tc>
      </w:tr>
      <w:tr w:rsidR="00240D6E" w:rsidRPr="00832A10" w14:paraId="73C71F4E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3F54FFB9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50</w:t>
            </w:r>
          </w:p>
        </w:tc>
        <w:tc>
          <w:tcPr>
            <w:tcW w:w="1941" w:type="pct"/>
            <w:tcBorders>
              <w:top w:val="single" w:sz="4" w:space="0" w:color="auto"/>
            </w:tcBorders>
            <w:vAlign w:val="center"/>
          </w:tcPr>
          <w:p w14:paraId="6E8ADD93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tcBorders>
              <w:top w:val="single" w:sz="4" w:space="0" w:color="auto"/>
            </w:tcBorders>
            <w:vAlign w:val="center"/>
          </w:tcPr>
          <w:p w14:paraId="39EAD88A" w14:textId="05E92EB1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0.72</w:t>
            </w:r>
          </w:p>
        </w:tc>
        <w:tc>
          <w:tcPr>
            <w:tcW w:w="1238" w:type="pct"/>
            <w:tcBorders>
              <w:top w:val="single" w:sz="4" w:space="0" w:color="auto"/>
            </w:tcBorders>
            <w:vAlign w:val="center"/>
          </w:tcPr>
          <w:p w14:paraId="01820359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0.17</w:t>
            </w:r>
          </w:p>
        </w:tc>
      </w:tr>
      <w:tr w:rsidR="00240D6E" w:rsidRPr="00832A10" w14:paraId="786A5DBC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3908F976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vAlign w:val="center"/>
          </w:tcPr>
          <w:p w14:paraId="1CCA7E16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vAlign w:val="center"/>
          </w:tcPr>
          <w:p w14:paraId="2913FFAC" w14:textId="62B40E55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0.38</w:t>
            </w:r>
          </w:p>
        </w:tc>
        <w:tc>
          <w:tcPr>
            <w:tcW w:w="1238" w:type="pct"/>
            <w:vAlign w:val="center"/>
          </w:tcPr>
          <w:p w14:paraId="7F444079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0.17</w:t>
            </w:r>
          </w:p>
        </w:tc>
      </w:tr>
      <w:tr w:rsidR="00240D6E" w:rsidRPr="00832A10" w14:paraId="6C87D5AF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239AF833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tcBorders>
              <w:bottom w:val="single" w:sz="4" w:space="0" w:color="auto"/>
            </w:tcBorders>
            <w:vAlign w:val="center"/>
          </w:tcPr>
          <w:p w14:paraId="1AB7579C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center"/>
          </w:tcPr>
          <w:p w14:paraId="5E28924F" w14:textId="584500A5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1.05</w:t>
            </w:r>
          </w:p>
        </w:tc>
        <w:tc>
          <w:tcPr>
            <w:tcW w:w="1238" w:type="pct"/>
            <w:tcBorders>
              <w:bottom w:val="single" w:sz="4" w:space="0" w:color="auto"/>
            </w:tcBorders>
            <w:vAlign w:val="center"/>
          </w:tcPr>
          <w:p w14:paraId="5581B84A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0.13</w:t>
            </w:r>
          </w:p>
        </w:tc>
      </w:tr>
      <w:tr w:rsidR="00240D6E" w:rsidRPr="00832A10" w14:paraId="659E2B4A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D7C82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75</w:t>
            </w:r>
          </w:p>
        </w:tc>
        <w:tc>
          <w:tcPr>
            <w:tcW w:w="1941" w:type="pct"/>
            <w:tcBorders>
              <w:top w:val="single" w:sz="4" w:space="0" w:color="auto"/>
            </w:tcBorders>
            <w:vAlign w:val="center"/>
          </w:tcPr>
          <w:p w14:paraId="428DA5DC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tcBorders>
              <w:top w:val="single" w:sz="4" w:space="0" w:color="auto"/>
            </w:tcBorders>
            <w:vAlign w:val="center"/>
          </w:tcPr>
          <w:p w14:paraId="60B4C229" w14:textId="5B3DEDCF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0.64</w:t>
            </w:r>
          </w:p>
        </w:tc>
        <w:tc>
          <w:tcPr>
            <w:tcW w:w="1238" w:type="pct"/>
            <w:tcBorders>
              <w:top w:val="single" w:sz="4" w:space="0" w:color="auto"/>
            </w:tcBorders>
            <w:vAlign w:val="center"/>
          </w:tcPr>
          <w:p w14:paraId="11899177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0.18</w:t>
            </w:r>
          </w:p>
        </w:tc>
      </w:tr>
      <w:tr w:rsidR="00240D6E" w:rsidRPr="00832A10" w14:paraId="2351195C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7FEFA466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vAlign w:val="center"/>
          </w:tcPr>
          <w:p w14:paraId="20F350D1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939" w:type="pct"/>
            <w:vAlign w:val="center"/>
          </w:tcPr>
          <w:p w14:paraId="61F92419" w14:textId="0CEFF1FD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0.31</w:t>
            </w:r>
          </w:p>
        </w:tc>
        <w:tc>
          <w:tcPr>
            <w:tcW w:w="1238" w:type="pct"/>
            <w:vAlign w:val="center"/>
          </w:tcPr>
          <w:p w14:paraId="2DEAC9EB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0.14</w:t>
            </w:r>
          </w:p>
        </w:tc>
      </w:tr>
      <w:tr w:rsidR="00240D6E" w:rsidRPr="00832A10" w14:paraId="397E90F5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7946A1DB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1941" w:type="pct"/>
            <w:tcBorders>
              <w:bottom w:val="single" w:sz="4" w:space="0" w:color="auto"/>
            </w:tcBorders>
            <w:vAlign w:val="center"/>
          </w:tcPr>
          <w:p w14:paraId="01361E21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center"/>
          </w:tcPr>
          <w:p w14:paraId="4124033F" w14:textId="5C1CC8C7" w:rsidR="00240D6E" w:rsidRPr="00832A10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0.50</w:t>
            </w:r>
          </w:p>
        </w:tc>
        <w:tc>
          <w:tcPr>
            <w:tcW w:w="1238" w:type="pct"/>
            <w:tcBorders>
              <w:bottom w:val="single" w:sz="4" w:space="0" w:color="auto"/>
            </w:tcBorders>
            <w:vAlign w:val="center"/>
          </w:tcPr>
          <w:p w14:paraId="1D9D6028" w14:textId="77777777" w:rsidR="00240D6E" w:rsidRPr="00832A10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832A10">
              <w:rPr>
                <w:rFonts w:eastAsia="Calibri"/>
              </w:rPr>
              <w:t>0.09</w:t>
            </w:r>
          </w:p>
        </w:tc>
      </w:tr>
    </w:tbl>
    <w:p w14:paraId="2B2DA100" w14:textId="2C713727" w:rsidR="00240D6E" w:rsidRPr="002A0895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B91A07">
        <w:rPr>
          <w:rFonts w:cs="Times New Roman"/>
          <w:b/>
          <w:bCs/>
          <w:szCs w:val="24"/>
        </w:rPr>
        <w:t>1</w:t>
      </w:r>
      <w:r w:rsidR="00773719">
        <w:rPr>
          <w:rFonts w:cs="Times New Roman"/>
          <w:b/>
          <w:bCs/>
          <w:szCs w:val="24"/>
        </w:rPr>
        <w:t>2</w:t>
      </w:r>
      <w:r w:rsidRPr="002A0895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The pH of </w:t>
      </w:r>
      <w:r w:rsidRPr="002A0895">
        <w:rPr>
          <w:rFonts w:cs="Times New Roman"/>
          <w:szCs w:val="24"/>
        </w:rPr>
        <w:t xml:space="preserve">unplanted </w:t>
      </w:r>
      <w:r w:rsidR="0032555A" w:rsidRPr="28E44BF6">
        <w:rPr>
          <w:rFonts w:cs="Times New Roman"/>
        </w:rPr>
        <w:t xml:space="preserve">peat with lime amendment of </w:t>
      </w:r>
      <w:r w:rsidR="0032555A">
        <w:rPr>
          <w:rFonts w:cs="Times New Roman"/>
        </w:rPr>
        <w:t>4.4</w:t>
      </w:r>
      <w:r w:rsidR="0032555A" w:rsidRPr="28E44BF6">
        <w:rPr>
          <w:rFonts w:cs="Times New Roman"/>
        </w:rPr>
        <w:t xml:space="preserve"> g </w:t>
      </w:r>
      <w:r w:rsidR="0032555A">
        <w:rPr>
          <w:rFonts w:cs="Times New Roman"/>
        </w:rPr>
        <w:t xml:space="preserve">hydrated </w:t>
      </w:r>
      <w:r w:rsidR="0032555A" w:rsidRPr="28E44BF6">
        <w:rPr>
          <w:rFonts w:cs="Times New Roman"/>
        </w:rPr>
        <w:t>lime</w:t>
      </w:r>
      <w:r w:rsidR="0032555A">
        <w:rPr>
          <w:rFonts w:cs="Times New Roman"/>
        </w:rPr>
        <w:t xml:space="preserve"> per L</w:t>
      </w:r>
      <w:r w:rsidR="0032555A">
        <w:rPr>
          <w:rFonts w:cs="Times New Roman"/>
          <w:szCs w:val="24"/>
        </w:rPr>
        <w:t xml:space="preserve"> </w:t>
      </w:r>
      <w:r w:rsidR="007D44E2">
        <w:rPr>
          <w:rFonts w:cs="Times New Roman"/>
          <w:szCs w:val="24"/>
        </w:rPr>
        <w:t xml:space="preserve">(n = 3) </w:t>
      </w:r>
      <w:r>
        <w:rPr>
          <w:rFonts w:cs="Times New Roman"/>
          <w:szCs w:val="24"/>
        </w:rPr>
        <w:t>with</w:t>
      </w:r>
      <w:r w:rsidRPr="002A0895">
        <w:rPr>
          <w:rFonts w:cs="Times New Roman"/>
          <w:szCs w:val="24"/>
        </w:rPr>
        <w:t xml:space="preserve"> increasing </w:t>
      </w:r>
      <w:r>
        <w:rPr>
          <w:rFonts w:cs="Times New Roman"/>
          <w:szCs w:val="24"/>
        </w:rPr>
        <w:t xml:space="preserve">perlite volumes using the pour-through, saturated paste top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, and bottom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 methods</w:t>
      </w:r>
      <w:r w:rsidRPr="002A0895">
        <w:rPr>
          <w:rFonts w:cs="Times New Roman"/>
          <w:szCs w:val="24"/>
        </w:rPr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25"/>
        <w:gridCol w:w="1699"/>
        <w:gridCol w:w="636"/>
        <w:gridCol w:w="682"/>
        <w:gridCol w:w="684"/>
        <w:gridCol w:w="278"/>
        <w:gridCol w:w="684"/>
        <w:gridCol w:w="684"/>
        <w:gridCol w:w="684"/>
        <w:gridCol w:w="278"/>
        <w:gridCol w:w="684"/>
        <w:gridCol w:w="684"/>
        <w:gridCol w:w="675"/>
      </w:tblGrid>
      <w:tr w:rsidR="00D345D8" w:rsidRPr="002A0895" w14:paraId="5511BC2F" w14:textId="77777777" w:rsidTr="00D345D8"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10863593" w14:textId="238DE36F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14:paraId="07C20134" w14:textId="57BD42A7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2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B4CF3B" w14:textId="72F6D913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</w:tcPr>
          <w:p w14:paraId="0B7ECBC6" w14:textId="77777777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5C2D65" w14:textId="33F1296A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</w:tcPr>
          <w:p w14:paraId="5D463396" w14:textId="77777777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35EEA9" w14:textId="224A64EF" w:rsidR="00D345D8" w:rsidRPr="002A0895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2A0895" w14:paraId="2D729A28" w14:textId="77777777" w:rsidTr="00D345D8">
        <w:tc>
          <w:tcPr>
            <w:tcW w:w="728" w:type="pct"/>
            <w:vMerge w:val="restart"/>
            <w:tcBorders>
              <w:top w:val="single" w:sz="4" w:space="0" w:color="auto"/>
            </w:tcBorders>
            <w:vAlign w:val="center"/>
          </w:tcPr>
          <w:p w14:paraId="246D3B6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0D8CC09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6BC49F4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8.61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711FDC8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7.40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6E5D2B6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7.11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0756AC9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2328E4A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7.11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72D9419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13B65D6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5629212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02E91FD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4476888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6.34</w:t>
            </w:r>
          </w:p>
        </w:tc>
        <w:tc>
          <w:tcPr>
            <w:tcW w:w="345" w:type="pct"/>
            <w:tcBorders>
              <w:top w:val="single" w:sz="4" w:space="0" w:color="auto"/>
            </w:tcBorders>
          </w:tcPr>
          <w:p w14:paraId="1260FA6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6.88</w:t>
            </w:r>
          </w:p>
        </w:tc>
      </w:tr>
      <w:tr w:rsidR="00240D6E" w:rsidRPr="002A0895" w14:paraId="421292C9" w14:textId="77777777" w:rsidTr="00D345D8">
        <w:tc>
          <w:tcPr>
            <w:tcW w:w="728" w:type="pct"/>
            <w:vMerge/>
          </w:tcPr>
          <w:p w14:paraId="2090C37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</w:tcPr>
          <w:p w14:paraId="6CA7FC1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6.99</w:t>
            </w:r>
          </w:p>
        </w:tc>
        <w:tc>
          <w:tcPr>
            <w:tcW w:w="325" w:type="pct"/>
          </w:tcPr>
          <w:p w14:paraId="037E868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7.15</w:t>
            </w:r>
          </w:p>
        </w:tc>
        <w:tc>
          <w:tcPr>
            <w:tcW w:w="349" w:type="pct"/>
          </w:tcPr>
          <w:p w14:paraId="27FB94E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50" w:type="pct"/>
          </w:tcPr>
          <w:p w14:paraId="798B392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142" w:type="pct"/>
          </w:tcPr>
          <w:p w14:paraId="6D1D717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1D963D9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350" w:type="pct"/>
          </w:tcPr>
          <w:p w14:paraId="27C5AA9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0" w:type="pct"/>
          </w:tcPr>
          <w:p w14:paraId="652E297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142" w:type="pct"/>
          </w:tcPr>
          <w:p w14:paraId="36F88B9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780F50B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50" w:type="pct"/>
          </w:tcPr>
          <w:p w14:paraId="7E98F6F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6.21</w:t>
            </w:r>
          </w:p>
        </w:tc>
        <w:tc>
          <w:tcPr>
            <w:tcW w:w="345" w:type="pct"/>
          </w:tcPr>
          <w:p w14:paraId="4D47444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5.97</w:t>
            </w:r>
          </w:p>
        </w:tc>
      </w:tr>
      <w:tr w:rsidR="00240D6E" w:rsidRPr="002A0895" w14:paraId="068EDEF3" w14:textId="77777777" w:rsidTr="00D345D8">
        <w:tc>
          <w:tcPr>
            <w:tcW w:w="728" w:type="pct"/>
            <w:vMerge/>
            <w:tcBorders>
              <w:bottom w:val="single" w:sz="4" w:space="0" w:color="auto"/>
            </w:tcBorders>
          </w:tcPr>
          <w:p w14:paraId="5D95F7B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5D4C36D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6.82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4FE195E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7.29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1C407BB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7.01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70D5CE5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7.08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5559399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5B0438C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4C0387C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3E7CDAC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56E2A77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503F548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289A7FC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45" w:type="pct"/>
            <w:tcBorders>
              <w:bottom w:val="single" w:sz="4" w:space="0" w:color="auto"/>
            </w:tcBorders>
          </w:tcPr>
          <w:p w14:paraId="4A24F31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6.44</w:t>
            </w:r>
          </w:p>
        </w:tc>
      </w:tr>
      <w:tr w:rsidR="00240D6E" w:rsidRPr="002A0895" w14:paraId="7A8ACCBF" w14:textId="77777777" w:rsidTr="00D345D8">
        <w:tc>
          <w:tcPr>
            <w:tcW w:w="728" w:type="pct"/>
            <w:vMerge w:val="restart"/>
            <w:tcBorders>
              <w:top w:val="single" w:sz="4" w:space="0" w:color="auto"/>
            </w:tcBorders>
            <w:vAlign w:val="center"/>
          </w:tcPr>
          <w:p w14:paraId="320BD41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0AD4389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7.06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0A8BE89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7.53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3466229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7.34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4D492CB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7.26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0B44E44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6CF697C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7.08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4B290C7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00D068E2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5654614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7E25671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7BF1CC4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345" w:type="pct"/>
            <w:tcBorders>
              <w:top w:val="single" w:sz="4" w:space="0" w:color="auto"/>
            </w:tcBorders>
          </w:tcPr>
          <w:p w14:paraId="0636ACA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6.69</w:t>
            </w:r>
          </w:p>
        </w:tc>
      </w:tr>
      <w:tr w:rsidR="00240D6E" w:rsidRPr="002A0895" w14:paraId="341847D9" w14:textId="77777777" w:rsidTr="00D345D8">
        <w:tc>
          <w:tcPr>
            <w:tcW w:w="728" w:type="pct"/>
            <w:vMerge/>
          </w:tcPr>
          <w:p w14:paraId="39DDB72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</w:tcPr>
          <w:p w14:paraId="09C8C92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7.37</w:t>
            </w:r>
          </w:p>
        </w:tc>
        <w:tc>
          <w:tcPr>
            <w:tcW w:w="325" w:type="pct"/>
          </w:tcPr>
          <w:p w14:paraId="76D9E9E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7.25</w:t>
            </w:r>
          </w:p>
        </w:tc>
        <w:tc>
          <w:tcPr>
            <w:tcW w:w="349" w:type="pct"/>
          </w:tcPr>
          <w:p w14:paraId="20EE619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7.50</w:t>
            </w:r>
          </w:p>
        </w:tc>
        <w:tc>
          <w:tcPr>
            <w:tcW w:w="350" w:type="pct"/>
          </w:tcPr>
          <w:p w14:paraId="7422934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7.28</w:t>
            </w:r>
          </w:p>
        </w:tc>
        <w:tc>
          <w:tcPr>
            <w:tcW w:w="142" w:type="pct"/>
          </w:tcPr>
          <w:p w14:paraId="6D78F83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54D62AC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7.02</w:t>
            </w:r>
          </w:p>
        </w:tc>
        <w:tc>
          <w:tcPr>
            <w:tcW w:w="350" w:type="pct"/>
          </w:tcPr>
          <w:p w14:paraId="37339F9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7.18</w:t>
            </w:r>
          </w:p>
        </w:tc>
        <w:tc>
          <w:tcPr>
            <w:tcW w:w="350" w:type="pct"/>
          </w:tcPr>
          <w:p w14:paraId="527EE78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142" w:type="pct"/>
          </w:tcPr>
          <w:p w14:paraId="6986222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59D91DC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50" w:type="pct"/>
          </w:tcPr>
          <w:p w14:paraId="7957BBBF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6.77</w:t>
            </w:r>
          </w:p>
        </w:tc>
        <w:tc>
          <w:tcPr>
            <w:tcW w:w="345" w:type="pct"/>
          </w:tcPr>
          <w:p w14:paraId="35CA7C8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6.78</w:t>
            </w:r>
          </w:p>
        </w:tc>
      </w:tr>
      <w:tr w:rsidR="00240D6E" w:rsidRPr="002A0895" w14:paraId="36A5EE9E" w14:textId="77777777" w:rsidTr="00D345D8">
        <w:tc>
          <w:tcPr>
            <w:tcW w:w="728" w:type="pct"/>
            <w:vMerge/>
            <w:tcBorders>
              <w:bottom w:val="single" w:sz="4" w:space="0" w:color="auto"/>
            </w:tcBorders>
          </w:tcPr>
          <w:p w14:paraId="22890C8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7EB24F7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199F597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7.28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11378D1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7.36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1B2C459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0C762EA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2CE7DDF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563AE96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6.94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2D19EA3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563C18B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5A8D66F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7DB50CC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5" w:type="pct"/>
            <w:tcBorders>
              <w:bottom w:val="single" w:sz="4" w:space="0" w:color="auto"/>
            </w:tcBorders>
          </w:tcPr>
          <w:p w14:paraId="25B89E8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6.64</w:t>
            </w:r>
          </w:p>
        </w:tc>
      </w:tr>
      <w:tr w:rsidR="00240D6E" w:rsidRPr="002A0895" w14:paraId="3B877C78" w14:textId="77777777" w:rsidTr="00D345D8">
        <w:tc>
          <w:tcPr>
            <w:tcW w:w="728" w:type="pct"/>
            <w:vMerge w:val="restart"/>
            <w:tcBorders>
              <w:top w:val="single" w:sz="4" w:space="0" w:color="auto"/>
            </w:tcBorders>
            <w:vAlign w:val="center"/>
          </w:tcPr>
          <w:p w14:paraId="16BFF3E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5CFB8EFF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7.18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39A9B67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7.41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3EC8AC72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7.52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338C6F6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7.45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2D99872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75E37FE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33AE570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424D4B22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2A483BE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302F03F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7.06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16B87FB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7.06</w:t>
            </w:r>
          </w:p>
        </w:tc>
        <w:tc>
          <w:tcPr>
            <w:tcW w:w="345" w:type="pct"/>
            <w:tcBorders>
              <w:top w:val="single" w:sz="4" w:space="0" w:color="auto"/>
            </w:tcBorders>
          </w:tcPr>
          <w:p w14:paraId="3F08468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7.20</w:t>
            </w:r>
          </w:p>
        </w:tc>
      </w:tr>
      <w:tr w:rsidR="00240D6E" w:rsidRPr="002A0895" w14:paraId="7BA88B6B" w14:textId="77777777" w:rsidTr="00D345D8">
        <w:tc>
          <w:tcPr>
            <w:tcW w:w="728" w:type="pct"/>
            <w:vMerge/>
          </w:tcPr>
          <w:p w14:paraId="57BEDAF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</w:tcPr>
          <w:p w14:paraId="4FE3FC1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7.11</w:t>
            </w:r>
          </w:p>
        </w:tc>
        <w:tc>
          <w:tcPr>
            <w:tcW w:w="325" w:type="pct"/>
          </w:tcPr>
          <w:p w14:paraId="784BED6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7.37</w:t>
            </w:r>
          </w:p>
        </w:tc>
        <w:tc>
          <w:tcPr>
            <w:tcW w:w="349" w:type="pct"/>
          </w:tcPr>
          <w:p w14:paraId="13E0695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7.58</w:t>
            </w:r>
          </w:p>
        </w:tc>
        <w:tc>
          <w:tcPr>
            <w:tcW w:w="350" w:type="pct"/>
          </w:tcPr>
          <w:p w14:paraId="2335A9B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7.33</w:t>
            </w:r>
          </w:p>
        </w:tc>
        <w:tc>
          <w:tcPr>
            <w:tcW w:w="142" w:type="pct"/>
          </w:tcPr>
          <w:p w14:paraId="5CBD728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6AE0829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350" w:type="pct"/>
          </w:tcPr>
          <w:p w14:paraId="41FE758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6.96</w:t>
            </w:r>
          </w:p>
        </w:tc>
        <w:tc>
          <w:tcPr>
            <w:tcW w:w="350" w:type="pct"/>
          </w:tcPr>
          <w:p w14:paraId="59EFAF5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6.87</w:t>
            </w:r>
          </w:p>
        </w:tc>
        <w:tc>
          <w:tcPr>
            <w:tcW w:w="142" w:type="pct"/>
          </w:tcPr>
          <w:p w14:paraId="5B2724C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07BBB82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0" w:type="pct"/>
          </w:tcPr>
          <w:p w14:paraId="47943DF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345" w:type="pct"/>
          </w:tcPr>
          <w:p w14:paraId="1D19A3A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6.79</w:t>
            </w:r>
          </w:p>
        </w:tc>
      </w:tr>
      <w:tr w:rsidR="00240D6E" w:rsidRPr="002A0895" w14:paraId="3E99BAE9" w14:textId="77777777" w:rsidTr="00D345D8">
        <w:tc>
          <w:tcPr>
            <w:tcW w:w="728" w:type="pct"/>
            <w:vMerge/>
            <w:tcBorders>
              <w:bottom w:val="single" w:sz="4" w:space="0" w:color="auto"/>
            </w:tcBorders>
          </w:tcPr>
          <w:p w14:paraId="0BF97FD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7DA9E0DF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6.86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7924CAB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7.37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1380AF9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7.63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4ADBD0E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7.59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6DE9DA2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3F61DDE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288AF6D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762D06C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6.95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3869C44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4C9AC1D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6.85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680C035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6.99</w:t>
            </w:r>
          </w:p>
        </w:tc>
        <w:tc>
          <w:tcPr>
            <w:tcW w:w="345" w:type="pct"/>
            <w:tcBorders>
              <w:bottom w:val="single" w:sz="4" w:space="0" w:color="auto"/>
            </w:tcBorders>
          </w:tcPr>
          <w:p w14:paraId="2FE9FCF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6.75</w:t>
            </w:r>
          </w:p>
        </w:tc>
      </w:tr>
      <w:tr w:rsidR="00240D6E" w:rsidRPr="002A0895" w14:paraId="307353C8" w14:textId="77777777" w:rsidTr="00D345D8">
        <w:tc>
          <w:tcPr>
            <w:tcW w:w="728" w:type="pct"/>
            <w:vMerge w:val="restart"/>
            <w:tcBorders>
              <w:top w:val="single" w:sz="4" w:space="0" w:color="auto"/>
            </w:tcBorders>
            <w:vAlign w:val="center"/>
          </w:tcPr>
          <w:p w14:paraId="2AA4652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7FCA0B5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7.35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052312CF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7.36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2D9533D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7.38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4FF2922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7.27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27DCB95B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59BFA8D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28BCC5E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6CFFFBB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7.00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33677C8F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242249E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6.95</w:t>
            </w:r>
          </w:p>
        </w:tc>
        <w:tc>
          <w:tcPr>
            <w:tcW w:w="350" w:type="pct"/>
            <w:tcBorders>
              <w:top w:val="single" w:sz="4" w:space="0" w:color="auto"/>
            </w:tcBorders>
          </w:tcPr>
          <w:p w14:paraId="5279CF2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6.58</w:t>
            </w:r>
          </w:p>
        </w:tc>
        <w:tc>
          <w:tcPr>
            <w:tcW w:w="345" w:type="pct"/>
            <w:tcBorders>
              <w:top w:val="single" w:sz="4" w:space="0" w:color="auto"/>
            </w:tcBorders>
          </w:tcPr>
          <w:p w14:paraId="260BDEE9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7.27</w:t>
            </w:r>
          </w:p>
        </w:tc>
      </w:tr>
      <w:tr w:rsidR="00240D6E" w:rsidRPr="002A0895" w14:paraId="39E93D4B" w14:textId="77777777" w:rsidTr="00D345D8">
        <w:tc>
          <w:tcPr>
            <w:tcW w:w="728" w:type="pct"/>
            <w:vMerge/>
          </w:tcPr>
          <w:p w14:paraId="5361EFE7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</w:tcPr>
          <w:p w14:paraId="6F3D5F5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7.27</w:t>
            </w:r>
          </w:p>
        </w:tc>
        <w:tc>
          <w:tcPr>
            <w:tcW w:w="325" w:type="pct"/>
          </w:tcPr>
          <w:p w14:paraId="2080429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7.48</w:t>
            </w:r>
          </w:p>
        </w:tc>
        <w:tc>
          <w:tcPr>
            <w:tcW w:w="349" w:type="pct"/>
          </w:tcPr>
          <w:p w14:paraId="7387393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7.42</w:t>
            </w:r>
          </w:p>
        </w:tc>
        <w:tc>
          <w:tcPr>
            <w:tcW w:w="350" w:type="pct"/>
          </w:tcPr>
          <w:p w14:paraId="25AA4906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7.50</w:t>
            </w:r>
          </w:p>
        </w:tc>
        <w:tc>
          <w:tcPr>
            <w:tcW w:w="142" w:type="pct"/>
          </w:tcPr>
          <w:p w14:paraId="10C0297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3702D215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7.01</w:t>
            </w:r>
          </w:p>
        </w:tc>
        <w:tc>
          <w:tcPr>
            <w:tcW w:w="350" w:type="pct"/>
          </w:tcPr>
          <w:p w14:paraId="0242370A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6.90</w:t>
            </w:r>
          </w:p>
        </w:tc>
        <w:tc>
          <w:tcPr>
            <w:tcW w:w="350" w:type="pct"/>
          </w:tcPr>
          <w:p w14:paraId="4146321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142" w:type="pct"/>
          </w:tcPr>
          <w:p w14:paraId="3CFC12F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</w:tcPr>
          <w:p w14:paraId="2D71701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7.01</w:t>
            </w:r>
          </w:p>
        </w:tc>
        <w:tc>
          <w:tcPr>
            <w:tcW w:w="350" w:type="pct"/>
          </w:tcPr>
          <w:p w14:paraId="73E5153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7.04</w:t>
            </w:r>
          </w:p>
        </w:tc>
        <w:tc>
          <w:tcPr>
            <w:tcW w:w="345" w:type="pct"/>
          </w:tcPr>
          <w:p w14:paraId="366ACA8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6.83</w:t>
            </w:r>
          </w:p>
        </w:tc>
      </w:tr>
      <w:tr w:rsidR="00240D6E" w:rsidRPr="002A0895" w14:paraId="3768C93E" w14:textId="77777777" w:rsidTr="00D345D8">
        <w:tc>
          <w:tcPr>
            <w:tcW w:w="728" w:type="pct"/>
            <w:vMerge/>
            <w:tcBorders>
              <w:bottom w:val="single" w:sz="4" w:space="0" w:color="auto"/>
            </w:tcBorders>
          </w:tcPr>
          <w:p w14:paraId="43E13752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2140CC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7.34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463BB6F1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7.36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7BE6044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7.27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42400C7D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7.28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2E2BDD7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63DC1810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6.89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0D9404FE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02903C5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7.02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7266EA88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71404DF4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7.12</w:t>
            </w:r>
          </w:p>
        </w:tc>
        <w:tc>
          <w:tcPr>
            <w:tcW w:w="350" w:type="pct"/>
            <w:tcBorders>
              <w:bottom w:val="single" w:sz="4" w:space="0" w:color="auto"/>
            </w:tcBorders>
          </w:tcPr>
          <w:p w14:paraId="4AFB85CC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345" w:type="pct"/>
            <w:tcBorders>
              <w:bottom w:val="single" w:sz="4" w:space="0" w:color="auto"/>
            </w:tcBorders>
          </w:tcPr>
          <w:p w14:paraId="2E48BC33" w14:textId="77777777" w:rsidR="00240D6E" w:rsidRPr="002A089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2A0895">
              <w:rPr>
                <w:rFonts w:eastAsia="Calibri" w:cs="Times New Roman"/>
                <w:szCs w:val="24"/>
              </w:rPr>
              <w:t>6.94</w:t>
            </w:r>
          </w:p>
        </w:tc>
      </w:tr>
    </w:tbl>
    <w:p w14:paraId="1084A252" w14:textId="044B7287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B91A07">
        <w:rPr>
          <w:rFonts w:cs="Times New Roman"/>
          <w:b/>
          <w:bCs/>
          <w:szCs w:val="24"/>
        </w:rPr>
        <w:t>1</w:t>
      </w:r>
      <w:r w:rsidR="00773719">
        <w:rPr>
          <w:rFonts w:cs="Times New Roman"/>
          <w:b/>
          <w:bCs/>
          <w:szCs w:val="24"/>
        </w:rPr>
        <w:t>3</w:t>
      </w:r>
      <w:r w:rsidRPr="004C3DAD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The a</w:t>
      </w:r>
      <w:r w:rsidRPr="004C3DAD">
        <w:rPr>
          <w:rFonts w:cs="Times New Roman"/>
          <w:szCs w:val="24"/>
        </w:rPr>
        <w:t xml:space="preserve">verage and standard deviation of pH </w:t>
      </w:r>
      <w:r>
        <w:rPr>
          <w:rFonts w:cs="Times New Roman"/>
          <w:szCs w:val="24"/>
        </w:rPr>
        <w:t xml:space="preserve">in </w:t>
      </w:r>
      <w:r w:rsidR="007D44E2" w:rsidRPr="002A0895">
        <w:rPr>
          <w:rFonts w:cs="Times New Roman"/>
          <w:szCs w:val="24"/>
        </w:rPr>
        <w:t xml:space="preserve">unplanted </w:t>
      </w:r>
      <w:r w:rsidR="007D44E2" w:rsidRPr="28E44BF6">
        <w:rPr>
          <w:rFonts w:cs="Times New Roman"/>
        </w:rPr>
        <w:t xml:space="preserve">peat with lime amendment of </w:t>
      </w:r>
      <w:r w:rsidR="007D44E2">
        <w:rPr>
          <w:rFonts w:cs="Times New Roman"/>
        </w:rPr>
        <w:t>4.4</w:t>
      </w:r>
      <w:r w:rsidR="007D44E2" w:rsidRPr="28E44BF6">
        <w:rPr>
          <w:rFonts w:cs="Times New Roman"/>
        </w:rPr>
        <w:t xml:space="preserve"> g </w:t>
      </w:r>
      <w:r w:rsidR="007D44E2">
        <w:rPr>
          <w:rFonts w:cs="Times New Roman"/>
        </w:rPr>
        <w:t xml:space="preserve">hydrated </w:t>
      </w:r>
      <w:r w:rsidR="007D44E2" w:rsidRPr="28E44BF6">
        <w:rPr>
          <w:rFonts w:cs="Times New Roman"/>
        </w:rPr>
        <w:t>lime</w:t>
      </w:r>
      <w:r w:rsidR="007D44E2">
        <w:rPr>
          <w:rFonts w:cs="Times New Roman"/>
        </w:rPr>
        <w:t xml:space="preserve"> per L</w:t>
      </w:r>
      <w:r w:rsidR="007D44E2">
        <w:rPr>
          <w:rFonts w:cs="Times New Roman"/>
          <w:szCs w:val="24"/>
        </w:rPr>
        <w:t xml:space="preserve"> (n = 3)</w:t>
      </w:r>
      <w:r w:rsidR="007D44E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with</w:t>
      </w:r>
      <w:r w:rsidRPr="002A0895">
        <w:rPr>
          <w:rFonts w:cs="Times New Roman"/>
          <w:szCs w:val="24"/>
        </w:rPr>
        <w:t xml:space="preserve"> increasing </w:t>
      </w:r>
      <w:r>
        <w:rPr>
          <w:rFonts w:cs="Times New Roman"/>
          <w:szCs w:val="24"/>
        </w:rPr>
        <w:t xml:space="preserve">perlite volumes using the pour-through, saturated paste top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, and bottom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 methods</w:t>
      </w:r>
      <w:r w:rsidRPr="004C3DAD">
        <w:rPr>
          <w:rFonts w:cs="Times New Roman"/>
          <w:szCs w:val="24"/>
        </w:rPr>
        <w:t xml:space="preserve">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F31459" w14:paraId="3CC5EC16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4B53EC65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6DA0B8E7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9E26A6E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0E19E93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3138725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auto"/>
            </w:tcBorders>
          </w:tcPr>
          <w:p w14:paraId="6F344C76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46649A5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6" w:type="pct"/>
            <w:gridSpan w:val="2"/>
            <w:tcBorders>
              <w:top w:val="single" w:sz="4" w:space="0" w:color="auto"/>
            </w:tcBorders>
          </w:tcPr>
          <w:p w14:paraId="232425AC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F31459" w14:paraId="46459ED8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0FFECF1A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D5BDA62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7D5B573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F31459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C9EBA12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60550E57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3A141C96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F31459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0997F6F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BBA901B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0F3719E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F31459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FEA62D4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6DDE2EA9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F31459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7FB10CD1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F31459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F31459" w14:paraId="30B34C53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77EB941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239E1FF6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6.84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043CEAE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00D2F4F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04DCBFCC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23B69D46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0.58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FBC47B2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65173328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461267E9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0.29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B294271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08E6B901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527" w:type="pct"/>
            <w:tcBorders>
              <w:top w:val="single" w:sz="4" w:space="0" w:color="auto"/>
            </w:tcBorders>
          </w:tcPr>
          <w:p w14:paraId="16540793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0.30</w:t>
            </w:r>
          </w:p>
        </w:tc>
      </w:tr>
      <w:tr w:rsidR="00240D6E" w:rsidRPr="00F31459" w14:paraId="24C17ED2" w14:textId="77777777">
        <w:trPr>
          <w:jc w:val="center"/>
        </w:trPr>
        <w:tc>
          <w:tcPr>
            <w:tcW w:w="715" w:type="pct"/>
          </w:tcPr>
          <w:p w14:paraId="6983CF49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0B41A23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434" w:type="pct"/>
          </w:tcPr>
          <w:p w14:paraId="185B526F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33" w:type="pct"/>
          </w:tcPr>
          <w:p w14:paraId="02763C21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CED67C4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7.34</w:t>
            </w:r>
          </w:p>
        </w:tc>
        <w:tc>
          <w:tcPr>
            <w:tcW w:w="499" w:type="pct"/>
          </w:tcPr>
          <w:p w14:paraId="0AB274A8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133" w:type="pct"/>
          </w:tcPr>
          <w:p w14:paraId="7B320475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48E1F4FB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6.93</w:t>
            </w:r>
          </w:p>
        </w:tc>
        <w:tc>
          <w:tcPr>
            <w:tcW w:w="427" w:type="pct"/>
          </w:tcPr>
          <w:p w14:paraId="1F800EE3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0EC7DBCE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2448304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527" w:type="pct"/>
          </w:tcPr>
          <w:p w14:paraId="0071B1E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0.21</w:t>
            </w:r>
          </w:p>
        </w:tc>
      </w:tr>
      <w:tr w:rsidR="00240D6E" w:rsidRPr="00F31459" w14:paraId="01B48C3B" w14:textId="77777777">
        <w:trPr>
          <w:jc w:val="center"/>
        </w:trPr>
        <w:tc>
          <w:tcPr>
            <w:tcW w:w="715" w:type="pct"/>
          </w:tcPr>
          <w:p w14:paraId="2E2B0AB8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4446FE5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7.05</w:t>
            </w:r>
          </w:p>
        </w:tc>
        <w:tc>
          <w:tcPr>
            <w:tcW w:w="434" w:type="pct"/>
          </w:tcPr>
          <w:p w14:paraId="72970D8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0.17</w:t>
            </w:r>
          </w:p>
        </w:tc>
        <w:tc>
          <w:tcPr>
            <w:tcW w:w="133" w:type="pct"/>
          </w:tcPr>
          <w:p w14:paraId="27EDE621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6CA258E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7.47</w:t>
            </w:r>
          </w:p>
        </w:tc>
        <w:tc>
          <w:tcPr>
            <w:tcW w:w="499" w:type="pct"/>
          </w:tcPr>
          <w:p w14:paraId="2B3A6D3E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133" w:type="pct"/>
          </w:tcPr>
          <w:p w14:paraId="7B7DA1C9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1DB49A0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6.83</w:t>
            </w:r>
          </w:p>
        </w:tc>
        <w:tc>
          <w:tcPr>
            <w:tcW w:w="427" w:type="pct"/>
          </w:tcPr>
          <w:p w14:paraId="3486AC48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2D8C0B8B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70A38E9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527" w:type="pct"/>
          </w:tcPr>
          <w:p w14:paraId="4DA302F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0.16</w:t>
            </w:r>
          </w:p>
        </w:tc>
      </w:tr>
      <w:tr w:rsidR="00240D6E" w:rsidRPr="00F31459" w14:paraId="4FE2FAE7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06745B26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8D97EA0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7.32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ADB84FA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289329B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467183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7.37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02198AEB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8F31A09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113A9BBF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6.85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1075BC04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0.25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FBA9FD3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0592283D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531E63AE" w14:textId="77777777" w:rsidR="00240D6E" w:rsidRPr="00F31459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31459">
              <w:rPr>
                <w:rFonts w:eastAsia="Calibri" w:cs="Times New Roman"/>
                <w:szCs w:val="24"/>
              </w:rPr>
              <w:t>0.19</w:t>
            </w:r>
          </w:p>
        </w:tc>
      </w:tr>
    </w:tbl>
    <w:p w14:paraId="0B00FB28" w14:textId="77777777" w:rsidR="00162333" w:rsidRDefault="00162333" w:rsidP="00240D6E">
      <w:pPr>
        <w:rPr>
          <w:rFonts w:cs="Times New Roman"/>
          <w:b/>
          <w:bCs/>
          <w:szCs w:val="24"/>
        </w:rPr>
      </w:pPr>
    </w:p>
    <w:p w14:paraId="51C050F3" w14:textId="72A90CFB" w:rsidR="00240D6E" w:rsidRPr="00FF39B0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B97C4F">
        <w:rPr>
          <w:rFonts w:cs="Times New Roman"/>
          <w:b/>
          <w:bCs/>
          <w:szCs w:val="24"/>
        </w:rPr>
        <w:t>1</w:t>
      </w:r>
      <w:r w:rsidR="00773719">
        <w:rPr>
          <w:rFonts w:cs="Times New Roman"/>
          <w:b/>
          <w:bCs/>
          <w:szCs w:val="24"/>
        </w:rPr>
        <w:t>4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average differences and standard deviations among pH measurement methods in </w:t>
      </w:r>
      <w:r w:rsidR="00721DEF" w:rsidRPr="002A0895">
        <w:rPr>
          <w:rFonts w:cs="Times New Roman"/>
          <w:szCs w:val="24"/>
        </w:rPr>
        <w:t xml:space="preserve">unplanted </w:t>
      </w:r>
      <w:r w:rsidR="00721DEF" w:rsidRPr="28E44BF6">
        <w:rPr>
          <w:rFonts w:cs="Times New Roman"/>
        </w:rPr>
        <w:t xml:space="preserve">peat with lime amendment of </w:t>
      </w:r>
      <w:r w:rsidR="00721DEF">
        <w:rPr>
          <w:rFonts w:cs="Times New Roman"/>
        </w:rPr>
        <w:t>4.4</w:t>
      </w:r>
      <w:r w:rsidR="00721DEF" w:rsidRPr="28E44BF6">
        <w:rPr>
          <w:rFonts w:cs="Times New Roman"/>
        </w:rPr>
        <w:t xml:space="preserve"> g </w:t>
      </w:r>
      <w:r w:rsidR="00721DEF">
        <w:rPr>
          <w:rFonts w:cs="Times New Roman"/>
        </w:rPr>
        <w:t xml:space="preserve">hydrated </w:t>
      </w:r>
      <w:r w:rsidR="00721DEF" w:rsidRPr="28E44BF6">
        <w:rPr>
          <w:rFonts w:cs="Times New Roman"/>
        </w:rPr>
        <w:t>lime</w:t>
      </w:r>
      <w:r w:rsidR="00721DEF">
        <w:rPr>
          <w:rFonts w:cs="Times New Roman"/>
        </w:rPr>
        <w:t xml:space="preserve"> per L</w:t>
      </w:r>
      <w:r w:rsidR="00721DEF">
        <w:rPr>
          <w:rFonts w:cs="Times New Roman"/>
          <w:szCs w:val="24"/>
        </w:rPr>
        <w:t xml:space="preserve"> (n = 3)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with</w:t>
      </w:r>
      <w:r w:rsidRPr="00FF39B0">
        <w:rPr>
          <w:rFonts w:cs="Times New Roman"/>
          <w:szCs w:val="24"/>
        </w:rPr>
        <w:t xml:space="preserve"> increasing perlite</w:t>
      </w:r>
      <w:r>
        <w:rPr>
          <w:rFonts w:cs="Times New Roman"/>
          <w:szCs w:val="24"/>
        </w:rPr>
        <w:t xml:space="preserve"> volumes</w:t>
      </w:r>
      <w:r w:rsidRPr="00FF39B0">
        <w:rPr>
          <w:rFonts w:cs="Times New Roman"/>
          <w:szCs w:val="24"/>
        </w:rPr>
        <w:t xml:space="preserve">. </w:t>
      </w:r>
    </w:p>
    <w:tbl>
      <w:tblPr>
        <w:tblStyle w:val="TableGrid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4"/>
        <w:gridCol w:w="3768"/>
        <w:gridCol w:w="1414"/>
        <w:gridCol w:w="2871"/>
      </w:tblGrid>
      <w:tr w:rsidR="00240D6E" w:rsidRPr="00A949BF" w14:paraId="4CBFCCA0" w14:textId="77777777" w:rsidTr="00721DEF">
        <w:trPr>
          <w:trHeight w:val="282"/>
          <w:jc w:val="center"/>
        </w:trPr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E5CBB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949BF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19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865B3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949BF">
              <w:rPr>
                <w:rFonts w:eastAsia="Calibri" w:cs="Times New Roman"/>
                <w:b/>
                <w:bCs/>
                <w:szCs w:val="24"/>
              </w:rPr>
              <w:t>Difference (pH)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24FDB" w14:textId="6F08DC3F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</w:rPr>
            </w:pPr>
            <w:r w:rsidRPr="28E44BF6">
              <w:rPr>
                <w:rFonts w:eastAsia="Calibri" w:cs="Times New Roman"/>
                <w:b/>
                <w:bCs/>
              </w:rPr>
              <w:t>Average</w:t>
            </w:r>
          </w:p>
        </w:tc>
        <w:tc>
          <w:tcPr>
            <w:tcW w:w="1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E5782" w14:textId="12D3BAF5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</w:rPr>
            </w:pPr>
            <w:r w:rsidRPr="28E44BF6">
              <w:rPr>
                <w:rFonts w:eastAsia="Calibri" w:cs="Times New Roman"/>
                <w:b/>
                <w:bCs/>
              </w:rPr>
              <w:t>Standard Deviation</w:t>
            </w:r>
          </w:p>
        </w:tc>
      </w:tr>
      <w:tr w:rsidR="00240D6E" w:rsidRPr="00A949BF" w14:paraId="7DDB4AC7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7519EB04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927" w:type="pct"/>
            <w:tcBorders>
              <w:top w:val="single" w:sz="4" w:space="0" w:color="auto"/>
            </w:tcBorders>
            <w:vAlign w:val="center"/>
          </w:tcPr>
          <w:p w14:paraId="4291F3C6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tcBorders>
              <w:top w:val="single" w:sz="4" w:space="0" w:color="auto"/>
            </w:tcBorders>
            <w:vAlign w:val="center"/>
          </w:tcPr>
          <w:p w14:paraId="5D34D04F" w14:textId="68F68B55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0.59</w:t>
            </w:r>
          </w:p>
        </w:tc>
        <w:tc>
          <w:tcPr>
            <w:tcW w:w="1468" w:type="pct"/>
            <w:tcBorders>
              <w:top w:val="single" w:sz="4" w:space="0" w:color="auto"/>
            </w:tcBorders>
            <w:vAlign w:val="center"/>
          </w:tcPr>
          <w:p w14:paraId="4E285F42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0.39</w:t>
            </w:r>
          </w:p>
        </w:tc>
      </w:tr>
      <w:tr w:rsidR="00240D6E" w:rsidRPr="00A949BF" w14:paraId="246B8541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60D0B265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vAlign w:val="center"/>
          </w:tcPr>
          <w:p w14:paraId="312C5F96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vAlign w:val="center"/>
          </w:tcPr>
          <w:p w14:paraId="05045286" w14:textId="1B6E3F79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0.45</w:t>
            </w:r>
          </w:p>
        </w:tc>
        <w:tc>
          <w:tcPr>
            <w:tcW w:w="1468" w:type="pct"/>
            <w:vAlign w:val="center"/>
          </w:tcPr>
          <w:p w14:paraId="11DE9E4C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0.40</w:t>
            </w:r>
          </w:p>
        </w:tc>
      </w:tr>
      <w:tr w:rsidR="00240D6E" w:rsidRPr="00A949BF" w14:paraId="733C470B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4BE3D891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tcBorders>
              <w:bottom w:val="single" w:sz="4" w:space="0" w:color="auto"/>
            </w:tcBorders>
            <w:vAlign w:val="center"/>
          </w:tcPr>
          <w:p w14:paraId="5C5D809D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vAlign w:val="center"/>
          </w:tcPr>
          <w:p w14:paraId="0EA00322" w14:textId="4BB15AD7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0.23</w:t>
            </w:r>
          </w:p>
        </w:tc>
        <w:tc>
          <w:tcPr>
            <w:tcW w:w="1468" w:type="pct"/>
            <w:tcBorders>
              <w:bottom w:val="single" w:sz="4" w:space="0" w:color="auto"/>
            </w:tcBorders>
            <w:vAlign w:val="center"/>
          </w:tcPr>
          <w:p w14:paraId="2BA4FAF5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0.35</w:t>
            </w:r>
          </w:p>
        </w:tc>
      </w:tr>
      <w:tr w:rsidR="00240D6E" w:rsidRPr="00A949BF" w14:paraId="02C370E4" w14:textId="77777777" w:rsidTr="00721DEF">
        <w:trPr>
          <w:trHeight w:val="269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6A7E5A1E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1927" w:type="pct"/>
            <w:tcBorders>
              <w:top w:val="single" w:sz="4" w:space="0" w:color="auto"/>
            </w:tcBorders>
            <w:vAlign w:val="center"/>
          </w:tcPr>
          <w:p w14:paraId="50BDC527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tcBorders>
              <w:top w:val="single" w:sz="4" w:space="0" w:color="auto"/>
            </w:tcBorders>
            <w:vAlign w:val="center"/>
          </w:tcPr>
          <w:p w14:paraId="14068E77" w14:textId="6C951D53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0.40</w:t>
            </w:r>
          </w:p>
        </w:tc>
        <w:tc>
          <w:tcPr>
            <w:tcW w:w="1468" w:type="pct"/>
            <w:tcBorders>
              <w:top w:val="single" w:sz="4" w:space="0" w:color="auto"/>
            </w:tcBorders>
            <w:vAlign w:val="center"/>
          </w:tcPr>
          <w:p w14:paraId="5A943509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0.10</w:t>
            </w:r>
          </w:p>
        </w:tc>
      </w:tr>
      <w:tr w:rsidR="00240D6E" w:rsidRPr="00A949BF" w14:paraId="11DEC263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1ECE8D68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vAlign w:val="center"/>
          </w:tcPr>
          <w:p w14:paraId="52E4D32C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vAlign w:val="center"/>
          </w:tcPr>
          <w:p w14:paraId="0BF6FE6F" w14:textId="0706F557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0.62</w:t>
            </w:r>
          </w:p>
        </w:tc>
        <w:tc>
          <w:tcPr>
            <w:tcW w:w="1468" w:type="pct"/>
            <w:vAlign w:val="center"/>
          </w:tcPr>
          <w:p w14:paraId="1D8BA8FD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0.23</w:t>
            </w:r>
          </w:p>
        </w:tc>
      </w:tr>
      <w:tr w:rsidR="00240D6E" w:rsidRPr="00A949BF" w14:paraId="68D0EA73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29D40697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tcBorders>
              <w:bottom w:val="single" w:sz="4" w:space="0" w:color="auto"/>
            </w:tcBorders>
            <w:vAlign w:val="center"/>
          </w:tcPr>
          <w:p w14:paraId="4F47F3F5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vAlign w:val="center"/>
          </w:tcPr>
          <w:p w14:paraId="11B20D02" w14:textId="40F9CF77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0.12</w:t>
            </w:r>
          </w:p>
        </w:tc>
        <w:tc>
          <w:tcPr>
            <w:tcW w:w="1468" w:type="pct"/>
            <w:tcBorders>
              <w:bottom w:val="single" w:sz="4" w:space="0" w:color="auto"/>
            </w:tcBorders>
            <w:vAlign w:val="center"/>
          </w:tcPr>
          <w:p w14:paraId="76A9BD52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0.19</w:t>
            </w:r>
          </w:p>
        </w:tc>
      </w:tr>
      <w:tr w:rsidR="00240D6E" w:rsidRPr="00A949BF" w14:paraId="48FA7E30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</w:tcBorders>
            <w:vAlign w:val="center"/>
          </w:tcPr>
          <w:p w14:paraId="31BF1AC4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927" w:type="pct"/>
            <w:tcBorders>
              <w:top w:val="single" w:sz="4" w:space="0" w:color="auto"/>
            </w:tcBorders>
            <w:vAlign w:val="center"/>
          </w:tcPr>
          <w:p w14:paraId="3BA985F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tcBorders>
              <w:top w:val="single" w:sz="4" w:space="0" w:color="auto"/>
            </w:tcBorders>
            <w:vAlign w:val="center"/>
          </w:tcPr>
          <w:p w14:paraId="45BD1D56" w14:textId="2A590608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0.64</w:t>
            </w:r>
          </w:p>
        </w:tc>
        <w:tc>
          <w:tcPr>
            <w:tcW w:w="1468" w:type="pct"/>
            <w:tcBorders>
              <w:top w:val="single" w:sz="4" w:space="0" w:color="auto"/>
            </w:tcBorders>
            <w:vAlign w:val="center"/>
          </w:tcPr>
          <w:p w14:paraId="031B4A35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A949BF" w14:paraId="2D50670B" w14:textId="77777777" w:rsidTr="00721DEF">
        <w:trPr>
          <w:trHeight w:val="175"/>
          <w:jc w:val="center"/>
        </w:trPr>
        <w:tc>
          <w:tcPr>
            <w:tcW w:w="882" w:type="pct"/>
            <w:vMerge/>
            <w:vAlign w:val="center"/>
          </w:tcPr>
          <w:p w14:paraId="4CC7D45A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vAlign w:val="center"/>
          </w:tcPr>
          <w:p w14:paraId="624F709E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vAlign w:val="center"/>
          </w:tcPr>
          <w:p w14:paraId="57EBB66F" w14:textId="15CB5CE1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0.13</w:t>
            </w:r>
          </w:p>
        </w:tc>
        <w:tc>
          <w:tcPr>
            <w:tcW w:w="1468" w:type="pct"/>
            <w:vAlign w:val="center"/>
          </w:tcPr>
          <w:p w14:paraId="08C29EBD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0.17</w:t>
            </w:r>
          </w:p>
        </w:tc>
      </w:tr>
      <w:tr w:rsidR="00240D6E" w:rsidRPr="00A949BF" w14:paraId="0991CBFC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008DD52F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tcBorders>
              <w:bottom w:val="single" w:sz="4" w:space="0" w:color="auto"/>
            </w:tcBorders>
            <w:vAlign w:val="center"/>
          </w:tcPr>
          <w:p w14:paraId="2BCE311F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vAlign w:val="center"/>
          </w:tcPr>
          <w:p w14:paraId="71CE627E" w14:textId="4F49EFD6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0.42</w:t>
            </w:r>
          </w:p>
        </w:tc>
        <w:tc>
          <w:tcPr>
            <w:tcW w:w="1468" w:type="pct"/>
            <w:tcBorders>
              <w:bottom w:val="single" w:sz="4" w:space="0" w:color="auto"/>
            </w:tcBorders>
            <w:vAlign w:val="center"/>
          </w:tcPr>
          <w:p w14:paraId="15A582A6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0.21</w:t>
            </w:r>
          </w:p>
        </w:tc>
      </w:tr>
      <w:tr w:rsidR="00240D6E" w:rsidRPr="00A949BF" w14:paraId="28D01168" w14:textId="77777777" w:rsidTr="00721DEF">
        <w:trPr>
          <w:trHeight w:val="282"/>
          <w:jc w:val="center"/>
        </w:trPr>
        <w:tc>
          <w:tcPr>
            <w:tcW w:w="88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B466F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1927" w:type="pct"/>
            <w:tcBorders>
              <w:top w:val="single" w:sz="4" w:space="0" w:color="auto"/>
            </w:tcBorders>
            <w:vAlign w:val="center"/>
          </w:tcPr>
          <w:p w14:paraId="2AB035EA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tcBorders>
              <w:top w:val="single" w:sz="4" w:space="0" w:color="auto"/>
            </w:tcBorders>
            <w:vAlign w:val="center"/>
          </w:tcPr>
          <w:p w14:paraId="1B7AFBA4" w14:textId="6E78CB3A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0.52</w:t>
            </w:r>
          </w:p>
        </w:tc>
        <w:tc>
          <w:tcPr>
            <w:tcW w:w="1468" w:type="pct"/>
            <w:tcBorders>
              <w:top w:val="single" w:sz="4" w:space="0" w:color="auto"/>
            </w:tcBorders>
            <w:vAlign w:val="center"/>
          </w:tcPr>
          <w:p w14:paraId="5814961F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0.23</w:t>
            </w:r>
          </w:p>
        </w:tc>
      </w:tr>
      <w:tr w:rsidR="00240D6E" w:rsidRPr="00A949BF" w14:paraId="29B531DF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51389D12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vAlign w:val="center"/>
          </w:tcPr>
          <w:p w14:paraId="12D327E3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23" w:type="pct"/>
            <w:vAlign w:val="center"/>
          </w:tcPr>
          <w:p w14:paraId="7230640E" w14:textId="7580F46D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0.36</w:t>
            </w:r>
          </w:p>
        </w:tc>
        <w:tc>
          <w:tcPr>
            <w:tcW w:w="1468" w:type="pct"/>
            <w:vAlign w:val="center"/>
          </w:tcPr>
          <w:p w14:paraId="457B63EC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0.19</w:t>
            </w:r>
          </w:p>
        </w:tc>
      </w:tr>
      <w:tr w:rsidR="00240D6E" w:rsidRPr="00A949BF" w14:paraId="74C986FA" w14:textId="77777777" w:rsidTr="00721DEF">
        <w:trPr>
          <w:trHeight w:val="175"/>
          <w:jc w:val="center"/>
        </w:trPr>
        <w:tc>
          <w:tcPr>
            <w:tcW w:w="882" w:type="pct"/>
            <w:vMerge/>
            <w:tcBorders>
              <w:bottom w:val="single" w:sz="4" w:space="0" w:color="auto"/>
            </w:tcBorders>
            <w:vAlign w:val="center"/>
          </w:tcPr>
          <w:p w14:paraId="27470963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27" w:type="pct"/>
            <w:tcBorders>
              <w:bottom w:val="single" w:sz="4" w:space="0" w:color="auto"/>
            </w:tcBorders>
            <w:vAlign w:val="center"/>
          </w:tcPr>
          <w:p w14:paraId="4E592FFA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vAlign w:val="center"/>
          </w:tcPr>
          <w:p w14:paraId="0B60C566" w14:textId="3DC4F330" w:rsidR="00240D6E" w:rsidRPr="00A949BF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0.05</w:t>
            </w:r>
          </w:p>
        </w:tc>
        <w:tc>
          <w:tcPr>
            <w:tcW w:w="1468" w:type="pct"/>
            <w:tcBorders>
              <w:bottom w:val="single" w:sz="4" w:space="0" w:color="auto"/>
            </w:tcBorders>
            <w:vAlign w:val="center"/>
          </w:tcPr>
          <w:p w14:paraId="1A817DF3" w14:textId="77777777" w:rsidR="00240D6E" w:rsidRPr="00A949BF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949BF">
              <w:rPr>
                <w:rFonts w:eastAsia="Calibri" w:cs="Times New Roman"/>
                <w:szCs w:val="24"/>
              </w:rPr>
              <w:t>0.11</w:t>
            </w:r>
          </w:p>
        </w:tc>
      </w:tr>
    </w:tbl>
    <w:p w14:paraId="2F261042" w14:textId="7AB8C6D8" w:rsidR="00240D6E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A948B5">
        <w:rPr>
          <w:rFonts w:cs="Times New Roman"/>
          <w:b/>
          <w:bCs/>
          <w:szCs w:val="24"/>
        </w:rPr>
        <w:t>1</w:t>
      </w:r>
      <w:r w:rsidR="00773719">
        <w:rPr>
          <w:rFonts w:cs="Times New Roman"/>
          <w:b/>
          <w:bCs/>
          <w:szCs w:val="24"/>
        </w:rPr>
        <w:t>5</w:t>
      </w:r>
      <w:r w:rsidRPr="002A0895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The pH of </w:t>
      </w:r>
      <w:r w:rsidRPr="002A0895">
        <w:rPr>
          <w:rFonts w:cs="Times New Roman"/>
          <w:szCs w:val="24"/>
        </w:rPr>
        <w:t xml:space="preserve">unplanted </w:t>
      </w:r>
      <w:r>
        <w:rPr>
          <w:rFonts w:cs="Times New Roman"/>
          <w:szCs w:val="24"/>
        </w:rPr>
        <w:t>coconut coir</w:t>
      </w:r>
      <w:r w:rsidRPr="002A08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containers (n = 3) with</w:t>
      </w:r>
      <w:r w:rsidRPr="002A0895">
        <w:rPr>
          <w:rFonts w:cs="Times New Roman"/>
          <w:szCs w:val="24"/>
        </w:rPr>
        <w:t xml:space="preserve"> increasing </w:t>
      </w:r>
      <w:r>
        <w:rPr>
          <w:rFonts w:cs="Times New Roman"/>
          <w:szCs w:val="24"/>
        </w:rPr>
        <w:t xml:space="preserve">perlite volumes using the pour-through, saturated paste top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, and bottom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 methods</w:t>
      </w:r>
      <w:r w:rsidRPr="002A0895">
        <w:rPr>
          <w:rFonts w:cs="Times New Roman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30"/>
        <w:gridCol w:w="1720"/>
        <w:gridCol w:w="671"/>
        <w:gridCol w:w="671"/>
        <w:gridCol w:w="673"/>
        <w:gridCol w:w="293"/>
        <w:gridCol w:w="671"/>
        <w:gridCol w:w="671"/>
        <w:gridCol w:w="673"/>
        <w:gridCol w:w="293"/>
        <w:gridCol w:w="671"/>
        <w:gridCol w:w="671"/>
        <w:gridCol w:w="669"/>
      </w:tblGrid>
      <w:tr w:rsidR="00D345D8" w:rsidRPr="00CE4322" w14:paraId="6B5BB102" w14:textId="77777777" w:rsidTr="00746164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624A8B6B" w14:textId="02746738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</w:tcPr>
          <w:p w14:paraId="60D360BC" w14:textId="4B253327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3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32F679" w14:textId="38F50C5C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50" w:type="pct"/>
            <w:tcBorders>
              <w:top w:val="single" w:sz="4" w:space="0" w:color="auto"/>
              <w:bottom w:val="single" w:sz="4" w:space="0" w:color="auto"/>
            </w:tcBorders>
          </w:tcPr>
          <w:p w14:paraId="46264232" w14:textId="77777777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C64185" w14:textId="7CA0515F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50" w:type="pct"/>
            <w:tcBorders>
              <w:top w:val="single" w:sz="4" w:space="0" w:color="auto"/>
              <w:bottom w:val="single" w:sz="4" w:space="0" w:color="auto"/>
            </w:tcBorders>
          </w:tcPr>
          <w:p w14:paraId="04CC5E7E" w14:textId="77777777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51ACB7" w14:textId="25061331" w:rsidR="00D345D8" w:rsidRPr="00CE4322" w:rsidRDefault="00D345D8" w:rsidP="00D345D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CE4322" w14:paraId="4107750F" w14:textId="77777777" w:rsidTr="00746164">
        <w:tc>
          <w:tcPr>
            <w:tcW w:w="732" w:type="pct"/>
            <w:vMerge w:val="restart"/>
            <w:tcBorders>
              <w:top w:val="single" w:sz="4" w:space="0" w:color="auto"/>
            </w:tcBorders>
            <w:vAlign w:val="center"/>
          </w:tcPr>
          <w:p w14:paraId="37A2935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72FB1C9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5.87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684983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7D1057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38CAC37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55B9E9B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848463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67BA3D9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6ED997A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6.10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2C9AEA2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E15E54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5.37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390AED4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5.51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733E887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5.31</w:t>
            </w:r>
          </w:p>
        </w:tc>
      </w:tr>
      <w:tr w:rsidR="00240D6E" w:rsidRPr="00CE4322" w14:paraId="35AD8743" w14:textId="77777777" w:rsidTr="00746164">
        <w:tc>
          <w:tcPr>
            <w:tcW w:w="732" w:type="pct"/>
            <w:vMerge/>
          </w:tcPr>
          <w:p w14:paraId="5622A34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</w:tcPr>
          <w:p w14:paraId="09DECB0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5.88</w:t>
            </w:r>
          </w:p>
        </w:tc>
        <w:tc>
          <w:tcPr>
            <w:tcW w:w="343" w:type="pct"/>
          </w:tcPr>
          <w:p w14:paraId="431FF5D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343" w:type="pct"/>
          </w:tcPr>
          <w:p w14:paraId="3C27A76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343" w:type="pct"/>
          </w:tcPr>
          <w:p w14:paraId="584CFF6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6.61</w:t>
            </w:r>
          </w:p>
        </w:tc>
        <w:tc>
          <w:tcPr>
            <w:tcW w:w="150" w:type="pct"/>
          </w:tcPr>
          <w:p w14:paraId="1CEE804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04BC4C03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43" w:type="pct"/>
          </w:tcPr>
          <w:p w14:paraId="46BCBA4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343" w:type="pct"/>
          </w:tcPr>
          <w:p w14:paraId="5141F4B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150" w:type="pct"/>
          </w:tcPr>
          <w:p w14:paraId="6A5573D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6B4A89E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5.50</w:t>
            </w:r>
          </w:p>
        </w:tc>
        <w:tc>
          <w:tcPr>
            <w:tcW w:w="343" w:type="pct"/>
          </w:tcPr>
          <w:p w14:paraId="259A1C1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5.40</w:t>
            </w:r>
          </w:p>
        </w:tc>
        <w:tc>
          <w:tcPr>
            <w:tcW w:w="343" w:type="pct"/>
          </w:tcPr>
          <w:p w14:paraId="24358EA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5.58</w:t>
            </w:r>
          </w:p>
        </w:tc>
      </w:tr>
      <w:tr w:rsidR="00240D6E" w:rsidRPr="00CE4322" w14:paraId="0B48658D" w14:textId="77777777" w:rsidTr="00746164">
        <w:tc>
          <w:tcPr>
            <w:tcW w:w="732" w:type="pct"/>
            <w:vMerge/>
          </w:tcPr>
          <w:p w14:paraId="5D2AE7D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520CD60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517CC4B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3A9323A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6.52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39CAA31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2DDF8DC3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44E349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744CBB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2548085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5773E75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47FAFC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5.44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0186583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5.47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9F29B9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5.39</w:t>
            </w:r>
          </w:p>
        </w:tc>
      </w:tr>
      <w:tr w:rsidR="00240D6E" w:rsidRPr="00CE4322" w14:paraId="4F97001D" w14:textId="77777777" w:rsidTr="00746164">
        <w:tc>
          <w:tcPr>
            <w:tcW w:w="732" w:type="pct"/>
            <w:vMerge w:val="restart"/>
            <w:tcBorders>
              <w:top w:val="single" w:sz="4" w:space="0" w:color="auto"/>
            </w:tcBorders>
            <w:vAlign w:val="center"/>
          </w:tcPr>
          <w:p w14:paraId="736C81D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24BDEC5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6.18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521602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C72DD7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DA6C62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720D325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7F5121D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668B7CF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1046A79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01980FB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1A0B53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5.66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D555DA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5.62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EF7482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5.63</w:t>
            </w:r>
          </w:p>
        </w:tc>
      </w:tr>
      <w:tr w:rsidR="00240D6E" w:rsidRPr="00CE4322" w14:paraId="525CEA7E" w14:textId="77777777" w:rsidTr="00746164">
        <w:tc>
          <w:tcPr>
            <w:tcW w:w="732" w:type="pct"/>
            <w:vMerge/>
          </w:tcPr>
          <w:p w14:paraId="6EEC487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</w:tcPr>
          <w:p w14:paraId="79A5586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6.10</w:t>
            </w:r>
          </w:p>
        </w:tc>
        <w:tc>
          <w:tcPr>
            <w:tcW w:w="343" w:type="pct"/>
          </w:tcPr>
          <w:p w14:paraId="573D001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6.79</w:t>
            </w:r>
          </w:p>
        </w:tc>
        <w:tc>
          <w:tcPr>
            <w:tcW w:w="343" w:type="pct"/>
          </w:tcPr>
          <w:p w14:paraId="5A38833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43" w:type="pct"/>
          </w:tcPr>
          <w:p w14:paraId="450F86B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150" w:type="pct"/>
          </w:tcPr>
          <w:p w14:paraId="7FAEEB5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748888C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6.34</w:t>
            </w:r>
          </w:p>
        </w:tc>
        <w:tc>
          <w:tcPr>
            <w:tcW w:w="343" w:type="pct"/>
          </w:tcPr>
          <w:p w14:paraId="34F34E0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6.29</w:t>
            </w:r>
          </w:p>
        </w:tc>
        <w:tc>
          <w:tcPr>
            <w:tcW w:w="343" w:type="pct"/>
          </w:tcPr>
          <w:p w14:paraId="7505040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150" w:type="pct"/>
          </w:tcPr>
          <w:p w14:paraId="5C78AE8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1CCC423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5.87</w:t>
            </w:r>
          </w:p>
        </w:tc>
        <w:tc>
          <w:tcPr>
            <w:tcW w:w="343" w:type="pct"/>
          </w:tcPr>
          <w:p w14:paraId="631420C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43" w:type="pct"/>
          </w:tcPr>
          <w:p w14:paraId="163A370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5.37</w:t>
            </w:r>
          </w:p>
        </w:tc>
      </w:tr>
      <w:tr w:rsidR="00240D6E" w:rsidRPr="00CE4322" w14:paraId="5760DD8A" w14:textId="77777777" w:rsidTr="00746164">
        <w:tc>
          <w:tcPr>
            <w:tcW w:w="732" w:type="pct"/>
            <w:vMerge/>
          </w:tcPr>
          <w:p w14:paraId="519CC86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06C0EF1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32A0E66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61B3B4D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62E6C0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6.53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7DF26DE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586E32D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6A0734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24739EE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02A490B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E4F785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5.67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9C7A71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5.48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0B625B9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5.50</w:t>
            </w:r>
          </w:p>
        </w:tc>
      </w:tr>
      <w:tr w:rsidR="00240D6E" w:rsidRPr="00CE4322" w14:paraId="03CFFE2D" w14:textId="77777777" w:rsidTr="00746164">
        <w:tc>
          <w:tcPr>
            <w:tcW w:w="732" w:type="pct"/>
            <w:vMerge w:val="restart"/>
            <w:tcBorders>
              <w:top w:val="single" w:sz="4" w:space="0" w:color="auto"/>
            </w:tcBorders>
            <w:vAlign w:val="center"/>
          </w:tcPr>
          <w:p w14:paraId="3A1FD29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71DFEF4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36EB8EF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7.12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5D8BD0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6.86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66D77AF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7.11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7395715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72A942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782DC8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2524B7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2A2688D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35DAF0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C106C1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7D10AD2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6.12</w:t>
            </w:r>
          </w:p>
        </w:tc>
      </w:tr>
      <w:tr w:rsidR="00240D6E" w:rsidRPr="00CE4322" w14:paraId="18F77C6C" w14:textId="77777777" w:rsidTr="00746164">
        <w:tc>
          <w:tcPr>
            <w:tcW w:w="732" w:type="pct"/>
            <w:vMerge/>
          </w:tcPr>
          <w:p w14:paraId="5D56B6A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</w:tcPr>
          <w:p w14:paraId="62A8ED6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343" w:type="pct"/>
          </w:tcPr>
          <w:p w14:paraId="05A80A4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7.04</w:t>
            </w:r>
          </w:p>
        </w:tc>
        <w:tc>
          <w:tcPr>
            <w:tcW w:w="343" w:type="pct"/>
          </w:tcPr>
          <w:p w14:paraId="1A9FA77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7.01</w:t>
            </w:r>
          </w:p>
        </w:tc>
        <w:tc>
          <w:tcPr>
            <w:tcW w:w="343" w:type="pct"/>
          </w:tcPr>
          <w:p w14:paraId="79E8D10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6.93</w:t>
            </w:r>
          </w:p>
        </w:tc>
        <w:tc>
          <w:tcPr>
            <w:tcW w:w="150" w:type="pct"/>
          </w:tcPr>
          <w:p w14:paraId="73A8E8D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31F9698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343" w:type="pct"/>
          </w:tcPr>
          <w:p w14:paraId="48524FC3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43" w:type="pct"/>
          </w:tcPr>
          <w:p w14:paraId="18CABF03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150" w:type="pct"/>
          </w:tcPr>
          <w:p w14:paraId="350EA16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0D52683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43" w:type="pct"/>
          </w:tcPr>
          <w:p w14:paraId="2D7525F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5.93</w:t>
            </w:r>
          </w:p>
        </w:tc>
        <w:tc>
          <w:tcPr>
            <w:tcW w:w="343" w:type="pct"/>
          </w:tcPr>
          <w:p w14:paraId="023DD3E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6.08</w:t>
            </w:r>
          </w:p>
        </w:tc>
      </w:tr>
      <w:tr w:rsidR="00240D6E" w:rsidRPr="00CE4322" w14:paraId="5CEAC5C8" w14:textId="77777777" w:rsidTr="00746164">
        <w:tc>
          <w:tcPr>
            <w:tcW w:w="732" w:type="pct"/>
            <w:vMerge/>
            <w:tcBorders>
              <w:bottom w:val="single" w:sz="4" w:space="0" w:color="auto"/>
            </w:tcBorders>
          </w:tcPr>
          <w:p w14:paraId="696CE87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12200F8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3007B2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6.93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48110C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66CC5E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6.77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65F1309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0E3075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509DB50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36A356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4424F34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5894FCB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66B0259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5.73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0E9DF5C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5.99</w:t>
            </w:r>
          </w:p>
        </w:tc>
      </w:tr>
      <w:tr w:rsidR="00240D6E" w:rsidRPr="00CE4322" w14:paraId="7C90709A" w14:textId="77777777" w:rsidTr="00746164">
        <w:tc>
          <w:tcPr>
            <w:tcW w:w="73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2787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1AC4AC9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6.97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61E3FF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7.20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1891DD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7.06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144B31B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7.09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23BE836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EC31AE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7DEBAA4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54F0D6B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150" w:type="pct"/>
            <w:tcBorders>
              <w:top w:val="single" w:sz="4" w:space="0" w:color="auto"/>
            </w:tcBorders>
          </w:tcPr>
          <w:p w14:paraId="3668F6E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73D3E08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2590C6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4D3EC82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6.62</w:t>
            </w:r>
          </w:p>
        </w:tc>
      </w:tr>
      <w:tr w:rsidR="00240D6E" w:rsidRPr="00CE4322" w14:paraId="25DD864E" w14:textId="77777777" w:rsidTr="00746164">
        <w:tc>
          <w:tcPr>
            <w:tcW w:w="732" w:type="pct"/>
            <w:vMerge/>
            <w:tcBorders>
              <w:bottom w:val="single" w:sz="4" w:space="0" w:color="auto"/>
            </w:tcBorders>
          </w:tcPr>
          <w:p w14:paraId="4C3CC340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</w:tcPr>
          <w:p w14:paraId="521B391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6.88</w:t>
            </w:r>
          </w:p>
        </w:tc>
        <w:tc>
          <w:tcPr>
            <w:tcW w:w="343" w:type="pct"/>
          </w:tcPr>
          <w:p w14:paraId="796A85E4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7.46</w:t>
            </w:r>
          </w:p>
        </w:tc>
        <w:tc>
          <w:tcPr>
            <w:tcW w:w="343" w:type="pct"/>
          </w:tcPr>
          <w:p w14:paraId="069F67C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7.20</w:t>
            </w:r>
          </w:p>
        </w:tc>
        <w:tc>
          <w:tcPr>
            <w:tcW w:w="343" w:type="pct"/>
          </w:tcPr>
          <w:p w14:paraId="2C5DF393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7.38</w:t>
            </w:r>
          </w:p>
        </w:tc>
        <w:tc>
          <w:tcPr>
            <w:tcW w:w="150" w:type="pct"/>
          </w:tcPr>
          <w:p w14:paraId="2B56088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1E92BAE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6.78</w:t>
            </w:r>
          </w:p>
        </w:tc>
        <w:tc>
          <w:tcPr>
            <w:tcW w:w="343" w:type="pct"/>
          </w:tcPr>
          <w:p w14:paraId="7E18F3CD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7.08</w:t>
            </w:r>
          </w:p>
        </w:tc>
        <w:tc>
          <w:tcPr>
            <w:tcW w:w="343" w:type="pct"/>
          </w:tcPr>
          <w:p w14:paraId="1E4DEF0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6.89</w:t>
            </w:r>
          </w:p>
        </w:tc>
        <w:tc>
          <w:tcPr>
            <w:tcW w:w="150" w:type="pct"/>
          </w:tcPr>
          <w:p w14:paraId="2ED83E4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</w:tcPr>
          <w:p w14:paraId="38DB10D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343" w:type="pct"/>
          </w:tcPr>
          <w:p w14:paraId="47223EDB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43" w:type="pct"/>
          </w:tcPr>
          <w:p w14:paraId="07D2323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6.64</w:t>
            </w:r>
          </w:p>
        </w:tc>
      </w:tr>
      <w:tr w:rsidR="00240D6E" w:rsidRPr="00CE4322" w14:paraId="2568EA41" w14:textId="77777777" w:rsidTr="00746164">
        <w:tc>
          <w:tcPr>
            <w:tcW w:w="732" w:type="pct"/>
            <w:vMerge/>
            <w:tcBorders>
              <w:bottom w:val="single" w:sz="4" w:space="0" w:color="auto"/>
            </w:tcBorders>
          </w:tcPr>
          <w:p w14:paraId="3E7630C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573954D2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6.96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77EE08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7.20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0CF37869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7.17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35EFCE7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7.21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1E1922EE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55DC56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396BAC95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2C89CA1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6.85</w:t>
            </w:r>
          </w:p>
        </w:tc>
        <w:tc>
          <w:tcPr>
            <w:tcW w:w="150" w:type="pct"/>
            <w:tcBorders>
              <w:bottom w:val="single" w:sz="4" w:space="0" w:color="auto"/>
            </w:tcBorders>
          </w:tcPr>
          <w:p w14:paraId="152DB7C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15F0780F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53A895A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1B41A7C" w14:textId="77777777" w:rsidR="00240D6E" w:rsidRPr="00CE432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E4322">
              <w:rPr>
                <w:rFonts w:eastAsia="Calibri" w:cs="Times New Roman"/>
                <w:szCs w:val="24"/>
              </w:rPr>
              <w:t>6.46</w:t>
            </w:r>
          </w:p>
        </w:tc>
      </w:tr>
    </w:tbl>
    <w:p w14:paraId="5B6E0523" w14:textId="22F4B1DC" w:rsidR="28E44BF6" w:rsidRDefault="28E44BF6" w:rsidP="28E44BF6">
      <w:pPr>
        <w:rPr>
          <w:rFonts w:cs="Times New Roman"/>
          <w:b/>
          <w:bCs/>
        </w:rPr>
      </w:pPr>
    </w:p>
    <w:p w14:paraId="44EF85F9" w14:textId="343946DB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A948B5">
        <w:rPr>
          <w:rFonts w:cs="Times New Roman"/>
          <w:b/>
          <w:bCs/>
          <w:szCs w:val="24"/>
        </w:rPr>
        <w:t>1</w:t>
      </w:r>
      <w:r w:rsidR="00773719">
        <w:rPr>
          <w:rFonts w:cs="Times New Roman"/>
          <w:b/>
          <w:bCs/>
          <w:szCs w:val="24"/>
        </w:rPr>
        <w:t>6</w:t>
      </w:r>
      <w:r w:rsidRPr="004C3DAD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The a</w:t>
      </w:r>
      <w:r w:rsidRPr="004C3DAD">
        <w:rPr>
          <w:rFonts w:cs="Times New Roman"/>
          <w:szCs w:val="24"/>
        </w:rPr>
        <w:t xml:space="preserve">verage and standard deviation of pH </w:t>
      </w:r>
      <w:r>
        <w:rPr>
          <w:rFonts w:cs="Times New Roman"/>
          <w:szCs w:val="24"/>
        </w:rPr>
        <w:t xml:space="preserve">in </w:t>
      </w:r>
      <w:r w:rsidRPr="002A0895">
        <w:rPr>
          <w:rFonts w:cs="Times New Roman"/>
          <w:szCs w:val="24"/>
        </w:rPr>
        <w:t xml:space="preserve">unplanted </w:t>
      </w:r>
      <w:r>
        <w:rPr>
          <w:rFonts w:cs="Times New Roman"/>
          <w:szCs w:val="24"/>
        </w:rPr>
        <w:t>coconut coir</w:t>
      </w:r>
      <w:r w:rsidRPr="002A08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containers (n = 3) with</w:t>
      </w:r>
      <w:r w:rsidRPr="002A0895">
        <w:rPr>
          <w:rFonts w:cs="Times New Roman"/>
          <w:szCs w:val="24"/>
        </w:rPr>
        <w:t xml:space="preserve"> increasing </w:t>
      </w:r>
      <w:r>
        <w:rPr>
          <w:rFonts w:cs="Times New Roman"/>
          <w:szCs w:val="24"/>
        </w:rPr>
        <w:t xml:space="preserve">perlite volumes using the pour-through, saturated paste top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, and bottom </w:t>
      </w:r>
      <w:r w:rsidRPr="00C051BF">
        <w:rPr>
          <w:rFonts w:cs="Times New Roman"/>
          <w:i/>
          <w:iCs/>
          <w:szCs w:val="24"/>
        </w:rPr>
        <w:t>in situ</w:t>
      </w:r>
      <w:r>
        <w:rPr>
          <w:rFonts w:cs="Times New Roman"/>
          <w:szCs w:val="24"/>
        </w:rPr>
        <w:t xml:space="preserve"> methods</w:t>
      </w:r>
      <w:r w:rsidRPr="004C3DAD">
        <w:rPr>
          <w:rFonts w:cs="Times New Roman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A8141C" w14:paraId="389A4E14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33F36A7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1C472162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FD86625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5BD3867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CDA41CB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3C1AFC4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24D59CD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1C7B132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A8141C" w14:paraId="18EF7AB8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12B234B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599D86C8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B487DE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A8141C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711BE55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7EBFB96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1C38FF23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A8141C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1A09D48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19BEBC82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4552898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A8141C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A73437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02EFAE8F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8141C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0084944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A8141C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A8141C" w14:paraId="7DB1BA0C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3643942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59965AB4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5.90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7822856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F63B9D8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0FDD8AFC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41298E2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0.08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23F7F9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090F2671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25427B51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0281AA1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4367222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5.44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695036F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0.08</w:t>
            </w:r>
          </w:p>
        </w:tc>
      </w:tr>
      <w:tr w:rsidR="00240D6E" w:rsidRPr="00A8141C" w14:paraId="595C614C" w14:textId="77777777">
        <w:trPr>
          <w:jc w:val="center"/>
        </w:trPr>
        <w:tc>
          <w:tcPr>
            <w:tcW w:w="715" w:type="pct"/>
          </w:tcPr>
          <w:p w14:paraId="263B60D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4EFDC82E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434" w:type="pct"/>
          </w:tcPr>
          <w:p w14:paraId="78F5648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</w:tcPr>
          <w:p w14:paraId="791E6462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1DFDFF9C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499" w:type="pct"/>
          </w:tcPr>
          <w:p w14:paraId="3443CED3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2862559C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5F7B1D28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427" w:type="pct"/>
          </w:tcPr>
          <w:p w14:paraId="111A7F6B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</w:tcPr>
          <w:p w14:paraId="4096F753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7A9B019E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528" w:type="pct"/>
          </w:tcPr>
          <w:p w14:paraId="2799FBC4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0.16</w:t>
            </w:r>
          </w:p>
        </w:tc>
      </w:tr>
      <w:tr w:rsidR="00240D6E" w:rsidRPr="00A8141C" w14:paraId="7816875A" w14:textId="77777777">
        <w:trPr>
          <w:jc w:val="center"/>
        </w:trPr>
        <w:tc>
          <w:tcPr>
            <w:tcW w:w="715" w:type="pct"/>
          </w:tcPr>
          <w:p w14:paraId="480D8B4F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4AA6225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434" w:type="pct"/>
          </w:tcPr>
          <w:p w14:paraId="6280A99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</w:tcPr>
          <w:p w14:paraId="7CF5F577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2D6D59D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7.00</w:t>
            </w:r>
          </w:p>
        </w:tc>
        <w:tc>
          <w:tcPr>
            <w:tcW w:w="499" w:type="pct"/>
          </w:tcPr>
          <w:p w14:paraId="06CD936C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133" w:type="pct"/>
          </w:tcPr>
          <w:p w14:paraId="179D503C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091BC88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427" w:type="pct"/>
          </w:tcPr>
          <w:p w14:paraId="09E8E39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466FA8F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44B258D9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528" w:type="pct"/>
          </w:tcPr>
          <w:p w14:paraId="09074CB6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0.14</w:t>
            </w:r>
          </w:p>
        </w:tc>
      </w:tr>
      <w:tr w:rsidR="00240D6E" w:rsidRPr="00A8141C" w14:paraId="4135B2FA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13539277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826A1FF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6.94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4D21610B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0.05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494BFAF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298A6A80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7.22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3E2486BE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A52037D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75C8B6E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145DDD92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0.18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009DF03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45BD600A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D1A337B" w14:textId="77777777" w:rsidR="00240D6E" w:rsidRPr="00A8141C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8141C">
              <w:rPr>
                <w:rFonts w:eastAsia="Calibri" w:cs="Times New Roman"/>
                <w:szCs w:val="24"/>
              </w:rPr>
              <w:t>0.10</w:t>
            </w:r>
          </w:p>
        </w:tc>
      </w:tr>
    </w:tbl>
    <w:p w14:paraId="7AECE2AE" w14:textId="1C480489" w:rsidR="28E44BF6" w:rsidRDefault="28E44BF6" w:rsidP="28E44BF6">
      <w:pPr>
        <w:rPr>
          <w:rFonts w:cs="Times New Roman"/>
          <w:b/>
          <w:bCs/>
        </w:rPr>
      </w:pPr>
    </w:p>
    <w:p w14:paraId="1778D2BF" w14:textId="452427B3" w:rsidR="00240D6E" w:rsidRPr="00997998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17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The average differences and standard deviations among pH measurement methods in unplanted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coconut coir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with</w:t>
      </w:r>
      <w:r w:rsidRPr="00FF39B0">
        <w:rPr>
          <w:rFonts w:cs="Times New Roman"/>
          <w:szCs w:val="24"/>
        </w:rPr>
        <w:t xml:space="preserve"> increasing perlite</w:t>
      </w:r>
      <w:r>
        <w:rPr>
          <w:rFonts w:cs="Times New Roman"/>
          <w:szCs w:val="24"/>
        </w:rPr>
        <w:t xml:space="preserve"> volumes</w:t>
      </w:r>
      <w:r w:rsidRPr="00FF39B0">
        <w:rPr>
          <w:rFonts w:cs="Times New Roman"/>
          <w:szCs w:val="24"/>
        </w:rPr>
        <w:t>.</w:t>
      </w:r>
    </w:p>
    <w:tbl>
      <w:tblPr>
        <w:tblStyle w:val="TableGrid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3733"/>
        <w:gridCol w:w="1686"/>
        <w:gridCol w:w="2607"/>
      </w:tblGrid>
      <w:tr w:rsidR="00240D6E" w:rsidRPr="00997998" w14:paraId="511031B2" w14:textId="77777777" w:rsidTr="00721DEF">
        <w:trPr>
          <w:trHeight w:val="282"/>
          <w:jc w:val="center"/>
        </w:trPr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99BF7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997998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19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11D82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997998">
              <w:rPr>
                <w:rFonts w:eastAsia="Calibri" w:cs="Times New Roman"/>
                <w:b/>
                <w:bCs/>
                <w:szCs w:val="24"/>
              </w:rPr>
              <w:t>Difference (pH)</w:t>
            </w:r>
          </w:p>
        </w:tc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5E8B5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949BF">
              <w:rPr>
                <w:rFonts w:eastAsia="Calibri" w:cs="Times New Roman"/>
                <w:b/>
                <w:bCs/>
                <w:szCs w:val="24"/>
              </w:rPr>
              <w:t>Av</w:t>
            </w:r>
            <w:r>
              <w:rPr>
                <w:rFonts w:eastAsia="Calibri" w:cs="Times New Roman"/>
                <w:b/>
                <w:bCs/>
                <w:szCs w:val="24"/>
              </w:rPr>
              <w:t>era</w:t>
            </w:r>
            <w:r w:rsidRPr="00A949BF">
              <w:rPr>
                <w:rFonts w:eastAsia="Calibri" w:cs="Times New Roman"/>
                <w:b/>
                <w:bCs/>
                <w:szCs w:val="24"/>
              </w:rPr>
              <w:t>g</w:t>
            </w:r>
            <w:r>
              <w:rPr>
                <w:rFonts w:eastAsia="Calibri" w:cs="Times New Roman"/>
                <w:b/>
                <w:bCs/>
                <w:szCs w:val="24"/>
              </w:rPr>
              <w:t>e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D317C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949BF">
              <w:rPr>
                <w:rFonts w:eastAsia="Calibri" w:cs="Times New Roman"/>
                <w:b/>
                <w:bCs/>
                <w:szCs w:val="24"/>
              </w:rPr>
              <w:t>S</w:t>
            </w:r>
            <w:r>
              <w:rPr>
                <w:rFonts w:eastAsia="Calibri" w:cs="Times New Roman"/>
                <w:b/>
                <w:bCs/>
                <w:szCs w:val="24"/>
              </w:rPr>
              <w:t>tandard d</w:t>
            </w:r>
            <w:r w:rsidRPr="00A949BF">
              <w:rPr>
                <w:rFonts w:eastAsia="Calibri" w:cs="Times New Roman"/>
                <w:b/>
                <w:bCs/>
                <w:szCs w:val="24"/>
              </w:rPr>
              <w:t>ev</w:t>
            </w:r>
            <w:r>
              <w:rPr>
                <w:rFonts w:eastAsia="Calibri" w:cs="Times New Roman"/>
                <w:b/>
                <w:bCs/>
                <w:szCs w:val="24"/>
              </w:rPr>
              <w:t>iation</w:t>
            </w:r>
          </w:p>
        </w:tc>
      </w:tr>
      <w:tr w:rsidR="00240D6E" w:rsidRPr="00997998" w14:paraId="249DD8A5" w14:textId="77777777" w:rsidTr="00721DEF">
        <w:trPr>
          <w:trHeight w:val="282"/>
          <w:jc w:val="center"/>
        </w:trPr>
        <w:tc>
          <w:tcPr>
            <w:tcW w:w="896" w:type="pct"/>
            <w:vMerge w:val="restart"/>
            <w:tcBorders>
              <w:top w:val="single" w:sz="4" w:space="0" w:color="auto"/>
            </w:tcBorders>
            <w:vAlign w:val="center"/>
          </w:tcPr>
          <w:p w14:paraId="754F56B9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909" w:type="pct"/>
            <w:tcBorders>
              <w:top w:val="single" w:sz="4" w:space="0" w:color="auto"/>
            </w:tcBorders>
            <w:vAlign w:val="center"/>
          </w:tcPr>
          <w:p w14:paraId="350F0A2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59D62388" w14:textId="641E8398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0.38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071DFDCA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0.17</w:t>
            </w:r>
          </w:p>
        </w:tc>
      </w:tr>
      <w:tr w:rsidR="00240D6E" w:rsidRPr="00997998" w14:paraId="4BCC580E" w14:textId="77777777" w:rsidTr="00721DEF">
        <w:trPr>
          <w:trHeight w:val="175"/>
          <w:jc w:val="center"/>
        </w:trPr>
        <w:tc>
          <w:tcPr>
            <w:tcW w:w="896" w:type="pct"/>
            <w:vMerge/>
            <w:vAlign w:val="center"/>
          </w:tcPr>
          <w:p w14:paraId="568CF680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vAlign w:val="center"/>
          </w:tcPr>
          <w:p w14:paraId="52D65D53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485FFBF5" w14:textId="1E610746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0.46</w:t>
            </w:r>
          </w:p>
        </w:tc>
        <w:tc>
          <w:tcPr>
            <w:tcW w:w="1333" w:type="pct"/>
            <w:vAlign w:val="center"/>
          </w:tcPr>
          <w:p w14:paraId="2551BCFF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0.09</w:t>
            </w:r>
          </w:p>
        </w:tc>
      </w:tr>
      <w:tr w:rsidR="00240D6E" w:rsidRPr="00997998" w14:paraId="1F5E9241" w14:textId="77777777" w:rsidTr="00721DEF">
        <w:trPr>
          <w:trHeight w:val="175"/>
          <w:jc w:val="center"/>
        </w:trPr>
        <w:tc>
          <w:tcPr>
            <w:tcW w:w="896" w:type="pct"/>
            <w:vMerge/>
            <w:vAlign w:val="center"/>
          </w:tcPr>
          <w:p w14:paraId="795AED9F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tcBorders>
              <w:bottom w:val="single" w:sz="4" w:space="0" w:color="auto"/>
            </w:tcBorders>
            <w:vAlign w:val="center"/>
          </w:tcPr>
          <w:p w14:paraId="31EB11EF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2761DE2C" w14:textId="3537D091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0.66</w:t>
            </w:r>
          </w:p>
        </w:tc>
        <w:tc>
          <w:tcPr>
            <w:tcW w:w="1333" w:type="pct"/>
            <w:tcBorders>
              <w:bottom w:val="single" w:sz="4" w:space="0" w:color="auto"/>
            </w:tcBorders>
            <w:vAlign w:val="center"/>
          </w:tcPr>
          <w:p w14:paraId="70950144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0.09</w:t>
            </w:r>
          </w:p>
        </w:tc>
      </w:tr>
      <w:tr w:rsidR="00240D6E" w:rsidRPr="00997998" w14:paraId="2197B4BB" w14:textId="77777777" w:rsidTr="00721DEF">
        <w:trPr>
          <w:trHeight w:val="269"/>
          <w:jc w:val="center"/>
        </w:trPr>
        <w:tc>
          <w:tcPr>
            <w:tcW w:w="896" w:type="pct"/>
            <w:vMerge w:val="restart"/>
            <w:tcBorders>
              <w:top w:val="single" w:sz="4" w:space="0" w:color="auto"/>
            </w:tcBorders>
            <w:vAlign w:val="center"/>
          </w:tcPr>
          <w:p w14:paraId="0A1D8788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1909" w:type="pct"/>
            <w:tcBorders>
              <w:top w:val="single" w:sz="4" w:space="0" w:color="auto"/>
            </w:tcBorders>
            <w:vAlign w:val="center"/>
          </w:tcPr>
          <w:p w14:paraId="2FDC6D11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55ABD6C8" w14:textId="7E0FBE82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0.26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3C5B9CB6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0.15</w:t>
            </w:r>
          </w:p>
        </w:tc>
      </w:tr>
      <w:tr w:rsidR="00240D6E" w:rsidRPr="00997998" w14:paraId="1A5CADD4" w14:textId="77777777" w:rsidTr="00721DEF">
        <w:trPr>
          <w:trHeight w:val="175"/>
          <w:jc w:val="center"/>
        </w:trPr>
        <w:tc>
          <w:tcPr>
            <w:tcW w:w="896" w:type="pct"/>
            <w:vMerge/>
            <w:vAlign w:val="center"/>
          </w:tcPr>
          <w:p w14:paraId="53FD2FC4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vAlign w:val="center"/>
          </w:tcPr>
          <w:p w14:paraId="0A130745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2E018087" w14:textId="2FEFD3E2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0.54</w:t>
            </w:r>
          </w:p>
        </w:tc>
        <w:tc>
          <w:tcPr>
            <w:tcW w:w="1333" w:type="pct"/>
            <w:vAlign w:val="center"/>
          </w:tcPr>
          <w:p w14:paraId="0AAC9855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0.15</w:t>
            </w:r>
          </w:p>
        </w:tc>
      </w:tr>
      <w:tr w:rsidR="00240D6E" w:rsidRPr="00997998" w14:paraId="5B568D33" w14:textId="77777777" w:rsidTr="00721DEF">
        <w:trPr>
          <w:trHeight w:val="175"/>
          <w:jc w:val="center"/>
        </w:trPr>
        <w:tc>
          <w:tcPr>
            <w:tcW w:w="896" w:type="pct"/>
            <w:vMerge/>
            <w:vAlign w:val="center"/>
          </w:tcPr>
          <w:p w14:paraId="70855349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tcBorders>
              <w:bottom w:val="single" w:sz="4" w:space="0" w:color="auto"/>
            </w:tcBorders>
            <w:vAlign w:val="center"/>
          </w:tcPr>
          <w:p w14:paraId="5662C61D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35477C55" w14:textId="42F6489F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0.51</w:t>
            </w:r>
          </w:p>
        </w:tc>
        <w:tc>
          <w:tcPr>
            <w:tcW w:w="1333" w:type="pct"/>
            <w:tcBorders>
              <w:bottom w:val="single" w:sz="4" w:space="0" w:color="auto"/>
            </w:tcBorders>
            <w:vAlign w:val="center"/>
          </w:tcPr>
          <w:p w14:paraId="127987AC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0.13</w:t>
            </w:r>
          </w:p>
        </w:tc>
      </w:tr>
      <w:tr w:rsidR="00240D6E" w:rsidRPr="00997998" w14:paraId="673E7474" w14:textId="77777777" w:rsidTr="00721DEF">
        <w:trPr>
          <w:trHeight w:val="282"/>
          <w:jc w:val="center"/>
        </w:trPr>
        <w:tc>
          <w:tcPr>
            <w:tcW w:w="896" w:type="pct"/>
            <w:vMerge w:val="restart"/>
            <w:tcBorders>
              <w:top w:val="single" w:sz="4" w:space="0" w:color="auto"/>
            </w:tcBorders>
            <w:vAlign w:val="center"/>
          </w:tcPr>
          <w:p w14:paraId="2273D4D1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909" w:type="pct"/>
            <w:tcBorders>
              <w:top w:val="single" w:sz="4" w:space="0" w:color="auto"/>
            </w:tcBorders>
            <w:vAlign w:val="center"/>
          </w:tcPr>
          <w:p w14:paraId="40A46AB2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404A7AB6" w14:textId="180F354B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0.70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04526021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0.27</w:t>
            </w:r>
          </w:p>
        </w:tc>
      </w:tr>
      <w:tr w:rsidR="00240D6E" w:rsidRPr="00997998" w14:paraId="1775946A" w14:textId="77777777" w:rsidTr="00721DEF">
        <w:trPr>
          <w:trHeight w:val="175"/>
          <w:jc w:val="center"/>
        </w:trPr>
        <w:tc>
          <w:tcPr>
            <w:tcW w:w="896" w:type="pct"/>
            <w:vMerge/>
            <w:vAlign w:val="center"/>
          </w:tcPr>
          <w:p w14:paraId="62067542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vAlign w:val="center"/>
          </w:tcPr>
          <w:p w14:paraId="774186AB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5B14B0E5" w14:textId="0DD30BD9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0.35</w:t>
            </w:r>
          </w:p>
        </w:tc>
        <w:tc>
          <w:tcPr>
            <w:tcW w:w="1333" w:type="pct"/>
            <w:vAlign w:val="center"/>
          </w:tcPr>
          <w:p w14:paraId="43D32D17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997998" w14:paraId="1B181141" w14:textId="77777777" w:rsidTr="00721DEF">
        <w:trPr>
          <w:trHeight w:val="175"/>
          <w:jc w:val="center"/>
        </w:trPr>
        <w:tc>
          <w:tcPr>
            <w:tcW w:w="896" w:type="pct"/>
            <w:vMerge/>
            <w:tcBorders>
              <w:bottom w:val="single" w:sz="4" w:space="0" w:color="auto"/>
            </w:tcBorders>
            <w:vAlign w:val="center"/>
          </w:tcPr>
          <w:p w14:paraId="14CB5DCF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tcBorders>
              <w:bottom w:val="single" w:sz="4" w:space="0" w:color="auto"/>
            </w:tcBorders>
            <w:vAlign w:val="center"/>
          </w:tcPr>
          <w:p w14:paraId="2ABE95CB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51F85828" w14:textId="65DA1FAD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0.61</w:t>
            </w:r>
          </w:p>
        </w:tc>
        <w:tc>
          <w:tcPr>
            <w:tcW w:w="1333" w:type="pct"/>
            <w:tcBorders>
              <w:bottom w:val="single" w:sz="4" w:space="0" w:color="auto"/>
            </w:tcBorders>
            <w:vAlign w:val="center"/>
          </w:tcPr>
          <w:p w14:paraId="3F5AD7DD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0.14</w:t>
            </w:r>
          </w:p>
        </w:tc>
      </w:tr>
      <w:tr w:rsidR="00240D6E" w:rsidRPr="00997998" w14:paraId="2E74B7F9" w14:textId="77777777" w:rsidTr="00721DEF">
        <w:trPr>
          <w:trHeight w:val="282"/>
          <w:jc w:val="center"/>
        </w:trPr>
        <w:tc>
          <w:tcPr>
            <w:tcW w:w="89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AA789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1909" w:type="pct"/>
            <w:tcBorders>
              <w:top w:val="single" w:sz="4" w:space="0" w:color="auto"/>
            </w:tcBorders>
            <w:vAlign w:val="center"/>
          </w:tcPr>
          <w:p w14:paraId="787083B5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14:paraId="1D82C629" w14:textId="4038B565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0.46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3CF8C39A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0.16</w:t>
            </w:r>
          </w:p>
        </w:tc>
      </w:tr>
      <w:tr w:rsidR="00240D6E" w:rsidRPr="00997998" w14:paraId="0D490E17" w14:textId="77777777" w:rsidTr="00721DEF">
        <w:trPr>
          <w:trHeight w:val="175"/>
          <w:jc w:val="center"/>
        </w:trPr>
        <w:tc>
          <w:tcPr>
            <w:tcW w:w="896" w:type="pct"/>
            <w:vMerge/>
            <w:tcBorders>
              <w:bottom w:val="single" w:sz="4" w:space="0" w:color="auto"/>
            </w:tcBorders>
            <w:vAlign w:val="center"/>
          </w:tcPr>
          <w:p w14:paraId="4EC29ACE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vAlign w:val="center"/>
          </w:tcPr>
          <w:p w14:paraId="4EB13DCB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62" w:type="pct"/>
            <w:vAlign w:val="center"/>
          </w:tcPr>
          <w:p w14:paraId="61E388DA" w14:textId="3DD34EC9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0.32</w:t>
            </w:r>
          </w:p>
        </w:tc>
        <w:tc>
          <w:tcPr>
            <w:tcW w:w="1333" w:type="pct"/>
            <w:vAlign w:val="center"/>
          </w:tcPr>
          <w:p w14:paraId="7105F9B2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997998" w14:paraId="1EFF2F99" w14:textId="77777777" w:rsidTr="00721DEF">
        <w:trPr>
          <w:trHeight w:val="175"/>
          <w:jc w:val="center"/>
        </w:trPr>
        <w:tc>
          <w:tcPr>
            <w:tcW w:w="896" w:type="pct"/>
            <w:vMerge/>
            <w:tcBorders>
              <w:bottom w:val="single" w:sz="4" w:space="0" w:color="auto"/>
            </w:tcBorders>
            <w:vAlign w:val="center"/>
          </w:tcPr>
          <w:p w14:paraId="46AE358A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909" w:type="pct"/>
            <w:tcBorders>
              <w:bottom w:val="single" w:sz="4" w:space="0" w:color="auto"/>
            </w:tcBorders>
            <w:vAlign w:val="center"/>
          </w:tcPr>
          <w:p w14:paraId="3C77EF3B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14:paraId="149E094D" w14:textId="74068410" w:rsidR="00240D6E" w:rsidRPr="00997998" w:rsidRDefault="28E44BF6" w:rsidP="00721DEF">
            <w:pPr>
              <w:spacing w:before="0" w:after="0"/>
              <w:jc w:val="center"/>
              <w:rPr>
                <w:rFonts w:eastAsia="Calibri" w:cs="Times New Roman"/>
              </w:rPr>
            </w:pPr>
            <w:r w:rsidRPr="28E44BF6">
              <w:rPr>
                <w:rFonts w:eastAsia="Calibri" w:cs="Times New Roman"/>
              </w:rPr>
              <w:t>0.28</w:t>
            </w:r>
          </w:p>
        </w:tc>
        <w:tc>
          <w:tcPr>
            <w:tcW w:w="1333" w:type="pct"/>
            <w:tcBorders>
              <w:bottom w:val="single" w:sz="4" w:space="0" w:color="auto"/>
            </w:tcBorders>
            <w:vAlign w:val="center"/>
          </w:tcPr>
          <w:p w14:paraId="0DD77DBB" w14:textId="77777777" w:rsidR="00240D6E" w:rsidRPr="00997998" w:rsidRDefault="00240D6E" w:rsidP="00721DE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97998">
              <w:rPr>
                <w:rFonts w:eastAsia="Calibri" w:cs="Times New Roman"/>
                <w:szCs w:val="24"/>
              </w:rPr>
              <w:t>0.16</w:t>
            </w:r>
          </w:p>
        </w:tc>
      </w:tr>
    </w:tbl>
    <w:p w14:paraId="7B73D0A8" w14:textId="2EFD4802" w:rsidR="00240D6E" w:rsidRPr="002A0895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lastRenderedPageBreak/>
        <w:t>Supplementary Table 18</w:t>
      </w:r>
      <w:r w:rsidRPr="28E44BF6">
        <w:rPr>
          <w:rFonts w:cs="Times New Roman"/>
        </w:rPr>
        <w:t xml:space="preserve">. The pH of unplanted bark containers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34"/>
        <w:gridCol w:w="1613"/>
        <w:gridCol w:w="636"/>
        <w:gridCol w:w="692"/>
        <w:gridCol w:w="696"/>
        <w:gridCol w:w="278"/>
        <w:gridCol w:w="694"/>
        <w:gridCol w:w="694"/>
        <w:gridCol w:w="694"/>
        <w:gridCol w:w="278"/>
        <w:gridCol w:w="694"/>
        <w:gridCol w:w="694"/>
        <w:gridCol w:w="680"/>
      </w:tblGrid>
      <w:tr w:rsidR="00107328" w:rsidRPr="00AA39D1" w14:paraId="3BEF2367" w14:textId="77777777" w:rsidTr="00107328"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</w:tcPr>
          <w:p w14:paraId="2518AE06" w14:textId="50F9FAAF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</w:tcPr>
          <w:p w14:paraId="3ED8F2B9" w14:textId="6E81BEEC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3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E4752E" w14:textId="7910BBCB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</w:tcPr>
          <w:p w14:paraId="0E70349D" w14:textId="77777777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6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9F28C8" w14:textId="578136BE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</w:tcPr>
          <w:p w14:paraId="51EC278B" w14:textId="77777777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B5E3C0" w14:textId="026B54E5" w:rsidR="00107328" w:rsidRPr="00AA39D1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AA39D1" w14:paraId="559119B1" w14:textId="77777777" w:rsidTr="00107328">
        <w:tc>
          <w:tcPr>
            <w:tcW w:w="733" w:type="pct"/>
            <w:vMerge w:val="restart"/>
            <w:tcBorders>
              <w:top w:val="single" w:sz="4" w:space="0" w:color="auto"/>
            </w:tcBorders>
            <w:vAlign w:val="center"/>
          </w:tcPr>
          <w:p w14:paraId="602DFA9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5EF23F7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5.65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0E7A0B0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7B04FD7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097D228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4.17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20A2CD4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0AA82D3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4.01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4869A48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4.00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17DAB581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3.86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3C71C82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7417E25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3.67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53533EE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3.43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3BA21F21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3.62</w:t>
            </w:r>
          </w:p>
        </w:tc>
      </w:tr>
      <w:tr w:rsidR="00240D6E" w:rsidRPr="00AA39D1" w14:paraId="24A7C73D" w14:textId="77777777" w:rsidTr="00107328">
        <w:tc>
          <w:tcPr>
            <w:tcW w:w="733" w:type="pct"/>
            <w:vMerge/>
          </w:tcPr>
          <w:p w14:paraId="3A9379F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</w:tcPr>
          <w:p w14:paraId="46B9AF7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25" w:type="pct"/>
          </w:tcPr>
          <w:p w14:paraId="5C8D932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4.50</w:t>
            </w:r>
          </w:p>
        </w:tc>
        <w:tc>
          <w:tcPr>
            <w:tcW w:w="354" w:type="pct"/>
          </w:tcPr>
          <w:p w14:paraId="3E52B24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4.26</w:t>
            </w:r>
          </w:p>
        </w:tc>
        <w:tc>
          <w:tcPr>
            <w:tcW w:w="355" w:type="pct"/>
          </w:tcPr>
          <w:p w14:paraId="058E44B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4.96</w:t>
            </w:r>
          </w:p>
        </w:tc>
        <w:tc>
          <w:tcPr>
            <w:tcW w:w="142" w:type="pct"/>
          </w:tcPr>
          <w:p w14:paraId="3DEE915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044AC2A7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3.84</w:t>
            </w:r>
          </w:p>
        </w:tc>
        <w:tc>
          <w:tcPr>
            <w:tcW w:w="355" w:type="pct"/>
          </w:tcPr>
          <w:p w14:paraId="431A207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3.73</w:t>
            </w:r>
          </w:p>
        </w:tc>
        <w:tc>
          <w:tcPr>
            <w:tcW w:w="355" w:type="pct"/>
          </w:tcPr>
          <w:p w14:paraId="5C5B432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3.83</w:t>
            </w:r>
          </w:p>
        </w:tc>
        <w:tc>
          <w:tcPr>
            <w:tcW w:w="142" w:type="pct"/>
          </w:tcPr>
          <w:p w14:paraId="342B05A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7185C2F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3.74</w:t>
            </w:r>
          </w:p>
        </w:tc>
        <w:tc>
          <w:tcPr>
            <w:tcW w:w="355" w:type="pct"/>
          </w:tcPr>
          <w:p w14:paraId="339681D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3.56</w:t>
            </w:r>
          </w:p>
        </w:tc>
        <w:tc>
          <w:tcPr>
            <w:tcW w:w="349" w:type="pct"/>
          </w:tcPr>
          <w:p w14:paraId="3000AAD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3.40</w:t>
            </w:r>
          </w:p>
        </w:tc>
      </w:tr>
      <w:tr w:rsidR="00240D6E" w:rsidRPr="00AA39D1" w14:paraId="73A1B40A" w14:textId="77777777" w:rsidTr="00107328">
        <w:tc>
          <w:tcPr>
            <w:tcW w:w="733" w:type="pct"/>
            <w:vMerge/>
            <w:tcBorders>
              <w:bottom w:val="single" w:sz="4" w:space="0" w:color="auto"/>
            </w:tcBorders>
          </w:tcPr>
          <w:p w14:paraId="539338A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51F1B2D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4.43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4067B1B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5.04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65195C6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18FA814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5D3D906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1DD9879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4.05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3D32E92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3.86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527FD7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3.92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4A34DA0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89D707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3.53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7AF1A12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3.38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22C17B3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3.23</w:t>
            </w:r>
          </w:p>
        </w:tc>
      </w:tr>
      <w:tr w:rsidR="00240D6E" w:rsidRPr="00AA39D1" w14:paraId="5BB2B967" w14:textId="77777777" w:rsidTr="00107328">
        <w:tc>
          <w:tcPr>
            <w:tcW w:w="733" w:type="pct"/>
            <w:vMerge w:val="restart"/>
            <w:tcBorders>
              <w:top w:val="single" w:sz="4" w:space="0" w:color="auto"/>
            </w:tcBorders>
            <w:vAlign w:val="center"/>
          </w:tcPr>
          <w:p w14:paraId="1D84DE8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0D59439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5.52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34830FA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5.73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22FCA063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50A1AF3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65CB7BC3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4A57DD2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4.84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7CCF26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4.28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7C7CE25C" w14:textId="77777777" w:rsidR="00240D6E" w:rsidRPr="00AA39D1" w:rsidRDefault="00240D6E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3.97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5E04EE6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7E3B303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3.74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3FB6D5A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3.74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642E34F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3.44</w:t>
            </w:r>
          </w:p>
        </w:tc>
      </w:tr>
      <w:tr w:rsidR="00240D6E" w:rsidRPr="00AA39D1" w14:paraId="41E6C2F8" w14:textId="77777777" w:rsidTr="00107328">
        <w:tc>
          <w:tcPr>
            <w:tcW w:w="733" w:type="pct"/>
            <w:vMerge/>
          </w:tcPr>
          <w:p w14:paraId="727F7DC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</w:tcPr>
          <w:p w14:paraId="200A3C6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5.19</w:t>
            </w:r>
          </w:p>
        </w:tc>
        <w:tc>
          <w:tcPr>
            <w:tcW w:w="325" w:type="pct"/>
          </w:tcPr>
          <w:p w14:paraId="43BCED5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4.72</w:t>
            </w:r>
          </w:p>
        </w:tc>
        <w:tc>
          <w:tcPr>
            <w:tcW w:w="354" w:type="pct"/>
          </w:tcPr>
          <w:p w14:paraId="41EA61A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55" w:type="pct"/>
          </w:tcPr>
          <w:p w14:paraId="57B1E45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5.12</w:t>
            </w:r>
          </w:p>
        </w:tc>
        <w:tc>
          <w:tcPr>
            <w:tcW w:w="142" w:type="pct"/>
          </w:tcPr>
          <w:p w14:paraId="5E92BEA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3EA97BC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3.52</w:t>
            </w:r>
          </w:p>
        </w:tc>
        <w:tc>
          <w:tcPr>
            <w:tcW w:w="355" w:type="pct"/>
          </w:tcPr>
          <w:p w14:paraId="06FDD94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3.98</w:t>
            </w:r>
          </w:p>
        </w:tc>
        <w:tc>
          <w:tcPr>
            <w:tcW w:w="355" w:type="pct"/>
          </w:tcPr>
          <w:p w14:paraId="5385792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4.04</w:t>
            </w:r>
          </w:p>
        </w:tc>
        <w:tc>
          <w:tcPr>
            <w:tcW w:w="142" w:type="pct"/>
          </w:tcPr>
          <w:p w14:paraId="4285600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11C2A3E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3.72</w:t>
            </w:r>
          </w:p>
        </w:tc>
        <w:tc>
          <w:tcPr>
            <w:tcW w:w="355" w:type="pct"/>
          </w:tcPr>
          <w:p w14:paraId="731570F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3.60</w:t>
            </w:r>
          </w:p>
        </w:tc>
        <w:tc>
          <w:tcPr>
            <w:tcW w:w="349" w:type="pct"/>
          </w:tcPr>
          <w:p w14:paraId="189C5E9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3.55</w:t>
            </w:r>
          </w:p>
        </w:tc>
      </w:tr>
      <w:tr w:rsidR="00240D6E" w:rsidRPr="00AA39D1" w14:paraId="49624D07" w14:textId="77777777" w:rsidTr="00107328">
        <w:tc>
          <w:tcPr>
            <w:tcW w:w="733" w:type="pct"/>
            <w:vMerge/>
            <w:tcBorders>
              <w:bottom w:val="single" w:sz="4" w:space="0" w:color="auto"/>
            </w:tcBorders>
          </w:tcPr>
          <w:p w14:paraId="4CD2695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3F1F8F1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5.46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38C0209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4.82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3DAF418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5.27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0770ED5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124E300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5C941A1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3.97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38BA812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3.88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5F9C55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4.10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3A1413A3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2F42322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3.82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198BB9A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3.39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205DCBD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3.56</w:t>
            </w:r>
          </w:p>
        </w:tc>
      </w:tr>
      <w:tr w:rsidR="00240D6E" w:rsidRPr="00AA39D1" w14:paraId="6B9CF2AD" w14:textId="77777777" w:rsidTr="00107328">
        <w:tc>
          <w:tcPr>
            <w:tcW w:w="733" w:type="pct"/>
            <w:vMerge w:val="restart"/>
            <w:tcBorders>
              <w:top w:val="single" w:sz="4" w:space="0" w:color="auto"/>
            </w:tcBorders>
            <w:vAlign w:val="center"/>
          </w:tcPr>
          <w:p w14:paraId="5B31CF6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20EF3FD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1570301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0BF26D5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4.88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6E58EA1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5.02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641A0FA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56D797F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7EEBDB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4.26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0CF0280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743BC677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3439B91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4.27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57E9CE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4.02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0556BCF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4.32</w:t>
            </w:r>
          </w:p>
        </w:tc>
      </w:tr>
      <w:tr w:rsidR="00240D6E" w:rsidRPr="00AA39D1" w14:paraId="5FADF445" w14:textId="77777777" w:rsidTr="00107328">
        <w:tc>
          <w:tcPr>
            <w:tcW w:w="733" w:type="pct"/>
            <w:vMerge/>
          </w:tcPr>
          <w:p w14:paraId="7F16BC9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</w:tcPr>
          <w:p w14:paraId="264E2D33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6.27</w:t>
            </w:r>
          </w:p>
        </w:tc>
        <w:tc>
          <w:tcPr>
            <w:tcW w:w="325" w:type="pct"/>
          </w:tcPr>
          <w:p w14:paraId="2028BB7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5.69</w:t>
            </w:r>
          </w:p>
        </w:tc>
        <w:tc>
          <w:tcPr>
            <w:tcW w:w="354" w:type="pct"/>
          </w:tcPr>
          <w:p w14:paraId="55ADB2E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4.72</w:t>
            </w:r>
          </w:p>
        </w:tc>
        <w:tc>
          <w:tcPr>
            <w:tcW w:w="355" w:type="pct"/>
          </w:tcPr>
          <w:p w14:paraId="03B62C5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142" w:type="pct"/>
          </w:tcPr>
          <w:p w14:paraId="7ED05501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1959FF2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355" w:type="pct"/>
          </w:tcPr>
          <w:p w14:paraId="2C9F25E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355" w:type="pct"/>
          </w:tcPr>
          <w:p w14:paraId="707E16D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4.30</w:t>
            </w:r>
          </w:p>
        </w:tc>
        <w:tc>
          <w:tcPr>
            <w:tcW w:w="142" w:type="pct"/>
          </w:tcPr>
          <w:p w14:paraId="303EFC9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7B6DEA0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4.06</w:t>
            </w:r>
          </w:p>
        </w:tc>
        <w:tc>
          <w:tcPr>
            <w:tcW w:w="355" w:type="pct"/>
          </w:tcPr>
          <w:p w14:paraId="42B7E3F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4.32</w:t>
            </w:r>
          </w:p>
        </w:tc>
        <w:tc>
          <w:tcPr>
            <w:tcW w:w="349" w:type="pct"/>
          </w:tcPr>
          <w:p w14:paraId="23B130E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4.31</w:t>
            </w:r>
          </w:p>
        </w:tc>
      </w:tr>
      <w:tr w:rsidR="00240D6E" w:rsidRPr="00AA39D1" w14:paraId="0EB67362" w14:textId="77777777" w:rsidTr="00107328">
        <w:tc>
          <w:tcPr>
            <w:tcW w:w="733" w:type="pct"/>
            <w:vMerge/>
            <w:tcBorders>
              <w:bottom w:val="single" w:sz="4" w:space="0" w:color="auto"/>
            </w:tcBorders>
          </w:tcPr>
          <w:p w14:paraId="2F80D98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7D26D1E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5550A440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11BA10C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2A2280DB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4.58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08B60DE1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4B3F2CA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4.82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51A1F50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4.46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4D4254B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4.35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04B84F97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2DD2114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4.45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EEE685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3.97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4B26131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4.06</w:t>
            </w:r>
          </w:p>
        </w:tc>
      </w:tr>
      <w:tr w:rsidR="00240D6E" w:rsidRPr="00AA39D1" w14:paraId="6C3A41BD" w14:textId="77777777" w:rsidTr="00107328">
        <w:tc>
          <w:tcPr>
            <w:tcW w:w="733" w:type="pct"/>
            <w:vMerge w:val="restart"/>
            <w:tcBorders>
              <w:top w:val="single" w:sz="4" w:space="0" w:color="auto"/>
            </w:tcBorders>
            <w:vAlign w:val="center"/>
          </w:tcPr>
          <w:p w14:paraId="087521E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10A2C10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325" w:type="pct"/>
            <w:tcBorders>
              <w:top w:val="single" w:sz="4" w:space="0" w:color="auto"/>
            </w:tcBorders>
          </w:tcPr>
          <w:p w14:paraId="4ED4447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405487E4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6.02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05EE01C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16C81CB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1602935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5.66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7BDC2C6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4.88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48A1430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4.98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6D95B0C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2AB631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4061898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18EA368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4.96</w:t>
            </w:r>
          </w:p>
        </w:tc>
      </w:tr>
      <w:tr w:rsidR="00240D6E" w:rsidRPr="00AA39D1" w14:paraId="085A9C09" w14:textId="77777777" w:rsidTr="00107328">
        <w:tc>
          <w:tcPr>
            <w:tcW w:w="733" w:type="pct"/>
            <w:vMerge/>
          </w:tcPr>
          <w:p w14:paraId="11F8DD0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</w:tcPr>
          <w:p w14:paraId="1345436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6.16</w:t>
            </w:r>
          </w:p>
        </w:tc>
        <w:tc>
          <w:tcPr>
            <w:tcW w:w="325" w:type="pct"/>
          </w:tcPr>
          <w:p w14:paraId="633837D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54" w:type="pct"/>
          </w:tcPr>
          <w:p w14:paraId="7EC2F00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355" w:type="pct"/>
          </w:tcPr>
          <w:p w14:paraId="177EE382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142" w:type="pct"/>
          </w:tcPr>
          <w:p w14:paraId="79EAB71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3C7E9E0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355" w:type="pct"/>
          </w:tcPr>
          <w:p w14:paraId="608281FC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355" w:type="pct"/>
          </w:tcPr>
          <w:p w14:paraId="09C186E7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4.46</w:t>
            </w:r>
          </w:p>
        </w:tc>
        <w:tc>
          <w:tcPr>
            <w:tcW w:w="142" w:type="pct"/>
          </w:tcPr>
          <w:p w14:paraId="6061040A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</w:tcPr>
          <w:p w14:paraId="04E4CF5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4.54</w:t>
            </w:r>
          </w:p>
        </w:tc>
        <w:tc>
          <w:tcPr>
            <w:tcW w:w="355" w:type="pct"/>
          </w:tcPr>
          <w:p w14:paraId="58F3496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4.54</w:t>
            </w:r>
          </w:p>
        </w:tc>
        <w:tc>
          <w:tcPr>
            <w:tcW w:w="349" w:type="pct"/>
          </w:tcPr>
          <w:p w14:paraId="08538D2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4.78</w:t>
            </w:r>
          </w:p>
        </w:tc>
      </w:tr>
      <w:tr w:rsidR="00240D6E" w:rsidRPr="00AA39D1" w14:paraId="3FD8D259" w14:textId="77777777" w:rsidTr="00107328">
        <w:tc>
          <w:tcPr>
            <w:tcW w:w="733" w:type="pct"/>
            <w:vMerge/>
            <w:tcBorders>
              <w:bottom w:val="single" w:sz="4" w:space="0" w:color="auto"/>
            </w:tcBorders>
          </w:tcPr>
          <w:p w14:paraId="1720C5B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5F4D92A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14:paraId="3E012CED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6.27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4E25426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5.73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0671867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5.69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4C4078A5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0611D9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08BA21C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5.10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67AE6791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4.52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28C8202F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2087843E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14:paraId="09E8F7D9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4978F196" w14:textId="77777777" w:rsidR="00240D6E" w:rsidRPr="00AA39D1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A39D1">
              <w:rPr>
                <w:rFonts w:eastAsia="Calibri" w:cs="Times New Roman"/>
                <w:szCs w:val="24"/>
              </w:rPr>
              <w:t>4.60</w:t>
            </w:r>
          </w:p>
        </w:tc>
      </w:tr>
    </w:tbl>
    <w:p w14:paraId="2F204088" w14:textId="77777777" w:rsidR="002A4489" w:rsidRDefault="002A4489" w:rsidP="00240D6E">
      <w:pPr>
        <w:rPr>
          <w:rFonts w:cs="Times New Roman"/>
          <w:b/>
          <w:bCs/>
          <w:szCs w:val="24"/>
        </w:rPr>
      </w:pPr>
    </w:p>
    <w:p w14:paraId="7C0A656A" w14:textId="76E5E8AB" w:rsidR="00240D6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t>Supplementary Table 19</w:t>
      </w:r>
      <w:r w:rsidRPr="28E44BF6">
        <w:rPr>
          <w:rFonts w:cs="Times New Roman"/>
        </w:rPr>
        <w:t xml:space="preserve">. The average and standard deviation of pH in unplanted bark containers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B60547" w14:paraId="22E58979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35E17F7B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26E461C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288162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59C7214C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7554ADC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auto"/>
            </w:tcBorders>
          </w:tcPr>
          <w:p w14:paraId="2E25A32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4EFEE38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6" w:type="pct"/>
            <w:gridSpan w:val="2"/>
            <w:tcBorders>
              <w:top w:val="single" w:sz="4" w:space="0" w:color="auto"/>
            </w:tcBorders>
          </w:tcPr>
          <w:p w14:paraId="3392D44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B60547" w14:paraId="256B2D3D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5AD7A1D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D68F932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5F2CB433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B6054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109FBD7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70F55D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725D518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B6054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10C9C6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BD7F8E6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07746A3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B6054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81BC368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C24372F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B6054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1465EE14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B6054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B60547" w14:paraId="414AF432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1BB34AF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484EA17E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0B96437B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0.61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EA77DF5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1A97E34B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4FF76C1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0.37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1F9AE6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42A38FC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3.90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17CFF5F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01C3723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757BFFD8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3.51</w:t>
            </w:r>
          </w:p>
        </w:tc>
        <w:tc>
          <w:tcPr>
            <w:tcW w:w="527" w:type="pct"/>
            <w:tcBorders>
              <w:top w:val="single" w:sz="4" w:space="0" w:color="auto"/>
            </w:tcBorders>
          </w:tcPr>
          <w:p w14:paraId="31130246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0.16</w:t>
            </w:r>
          </w:p>
        </w:tc>
      </w:tr>
      <w:tr w:rsidR="00240D6E" w:rsidRPr="00B60547" w14:paraId="1CAC2523" w14:textId="77777777">
        <w:trPr>
          <w:jc w:val="center"/>
        </w:trPr>
        <w:tc>
          <w:tcPr>
            <w:tcW w:w="715" w:type="pct"/>
          </w:tcPr>
          <w:p w14:paraId="738707E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1E478F7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434" w:type="pct"/>
          </w:tcPr>
          <w:p w14:paraId="3A57EB5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0.18</w:t>
            </w:r>
          </w:p>
        </w:tc>
        <w:tc>
          <w:tcPr>
            <w:tcW w:w="133" w:type="pct"/>
          </w:tcPr>
          <w:p w14:paraId="59EC9FBB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65B8A013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5.14</w:t>
            </w:r>
          </w:p>
        </w:tc>
        <w:tc>
          <w:tcPr>
            <w:tcW w:w="499" w:type="pct"/>
          </w:tcPr>
          <w:p w14:paraId="76E1DC4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0.38</w:t>
            </w:r>
          </w:p>
        </w:tc>
        <w:tc>
          <w:tcPr>
            <w:tcW w:w="133" w:type="pct"/>
          </w:tcPr>
          <w:p w14:paraId="51CBA445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0C69D23F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4.06</w:t>
            </w:r>
          </w:p>
        </w:tc>
        <w:tc>
          <w:tcPr>
            <w:tcW w:w="427" w:type="pct"/>
          </w:tcPr>
          <w:p w14:paraId="52B372EF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0.35</w:t>
            </w:r>
          </w:p>
        </w:tc>
        <w:tc>
          <w:tcPr>
            <w:tcW w:w="133" w:type="pct"/>
          </w:tcPr>
          <w:p w14:paraId="494D0F9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2C5B183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3.62</w:t>
            </w:r>
          </w:p>
        </w:tc>
        <w:tc>
          <w:tcPr>
            <w:tcW w:w="527" w:type="pct"/>
          </w:tcPr>
          <w:p w14:paraId="3DBD27C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0.15</w:t>
            </w:r>
          </w:p>
        </w:tc>
      </w:tr>
      <w:tr w:rsidR="00240D6E" w:rsidRPr="00B60547" w14:paraId="6AE3F0D1" w14:textId="77777777">
        <w:trPr>
          <w:jc w:val="center"/>
        </w:trPr>
        <w:tc>
          <w:tcPr>
            <w:tcW w:w="715" w:type="pct"/>
          </w:tcPr>
          <w:p w14:paraId="13195E66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4F4728C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434" w:type="pct"/>
          </w:tcPr>
          <w:p w14:paraId="77F32257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45796695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5D612916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5.12</w:t>
            </w:r>
          </w:p>
        </w:tc>
        <w:tc>
          <w:tcPr>
            <w:tcW w:w="499" w:type="pct"/>
          </w:tcPr>
          <w:p w14:paraId="73720B5A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0.37</w:t>
            </w:r>
          </w:p>
        </w:tc>
        <w:tc>
          <w:tcPr>
            <w:tcW w:w="133" w:type="pct"/>
          </w:tcPr>
          <w:p w14:paraId="792A7E24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6E36346B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427" w:type="pct"/>
          </w:tcPr>
          <w:p w14:paraId="3085EB2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0.26</w:t>
            </w:r>
          </w:p>
        </w:tc>
        <w:tc>
          <w:tcPr>
            <w:tcW w:w="133" w:type="pct"/>
          </w:tcPr>
          <w:p w14:paraId="1C9A0704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5C0BD68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4.20</w:t>
            </w:r>
          </w:p>
        </w:tc>
        <w:tc>
          <w:tcPr>
            <w:tcW w:w="527" w:type="pct"/>
          </w:tcPr>
          <w:p w14:paraId="4D30F997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0.17</w:t>
            </w:r>
          </w:p>
        </w:tc>
      </w:tr>
      <w:tr w:rsidR="00240D6E" w:rsidRPr="00B60547" w14:paraId="43ECA075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459A6F65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50B05E1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19158CFE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ACEA57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4ADD099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5.99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6B282A76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EF1E980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2197BE6D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4.88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557116DD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0.36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E87101F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4E826E6C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4.72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7CD2F421" w14:textId="77777777" w:rsidR="00240D6E" w:rsidRPr="00B6054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B60547">
              <w:rPr>
                <w:rFonts w:eastAsia="Calibri" w:cs="Times New Roman"/>
                <w:szCs w:val="24"/>
              </w:rPr>
              <w:t>0.18</w:t>
            </w:r>
          </w:p>
        </w:tc>
      </w:tr>
    </w:tbl>
    <w:p w14:paraId="5CB6515E" w14:textId="6D1BF1C3" w:rsidR="00240D6E" w:rsidRDefault="00240D6E" w:rsidP="00240D6E">
      <w:r w:rsidRPr="00E626C3">
        <w:rPr>
          <w:rFonts w:cs="Times New Roman"/>
          <w:b/>
          <w:bCs/>
          <w:szCs w:val="24"/>
        </w:rPr>
        <w:t xml:space="preserve">Supplementary Table </w:t>
      </w:r>
      <w:r w:rsidR="00773719">
        <w:rPr>
          <w:rFonts w:cs="Times New Roman"/>
          <w:b/>
          <w:bCs/>
          <w:szCs w:val="24"/>
        </w:rPr>
        <w:t>20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 w:rsidR="002661E0" w:rsidRPr="00FF39B0">
        <w:rPr>
          <w:rFonts w:cs="Times New Roman"/>
          <w:szCs w:val="24"/>
        </w:rPr>
        <w:t xml:space="preserve">The </w:t>
      </w:r>
      <w:r w:rsidR="002661E0">
        <w:rPr>
          <w:rFonts w:cs="Times New Roman"/>
          <w:szCs w:val="24"/>
        </w:rPr>
        <w:t>average differences and standard deviations among pH measurement methods in unplanted bark with increasing perlite volume.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09"/>
        <w:gridCol w:w="3919"/>
        <w:gridCol w:w="1347"/>
        <w:gridCol w:w="2802"/>
      </w:tblGrid>
      <w:tr w:rsidR="00240D6E" w:rsidRPr="00DB190C" w14:paraId="0B9528E5" w14:textId="77777777" w:rsidTr="00721DEF">
        <w:trPr>
          <w:trHeight w:val="282"/>
          <w:jc w:val="center"/>
        </w:trPr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C5E56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BE541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6CA8D" w14:textId="082D7965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4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55830" w14:textId="1AFD7131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DB190C" w14:paraId="45222C23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744E8B9E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4D83DD60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681673AA" w14:textId="0E85F438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0.75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4060301A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0.32</w:t>
            </w:r>
          </w:p>
        </w:tc>
      </w:tr>
      <w:tr w:rsidR="00240D6E" w:rsidRPr="00DB190C" w14:paraId="44981D42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4B041A9F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0E044044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3F6F0783" w14:textId="53070A2E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1.57</w:t>
            </w:r>
          </w:p>
        </w:tc>
        <w:tc>
          <w:tcPr>
            <w:tcW w:w="1433" w:type="pct"/>
            <w:vAlign w:val="center"/>
          </w:tcPr>
          <w:p w14:paraId="217FF2F3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0.46</w:t>
            </w:r>
          </w:p>
        </w:tc>
      </w:tr>
      <w:tr w:rsidR="00240D6E" w:rsidRPr="00DB190C" w14:paraId="749FE0D3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1AA743AC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4455B68D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15D51491" w14:textId="785E68E6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-0.43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2A82BD2B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0.37</w:t>
            </w:r>
          </w:p>
        </w:tc>
      </w:tr>
      <w:tr w:rsidR="00240D6E" w:rsidRPr="00DB190C" w14:paraId="528374C2" w14:textId="77777777" w:rsidTr="00721DEF">
        <w:trPr>
          <w:trHeight w:val="269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3481066C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25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6F8F9E6B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39711CC8" w14:textId="41587C0B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1.08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4369F25B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0.29</w:t>
            </w:r>
          </w:p>
        </w:tc>
      </w:tr>
      <w:tr w:rsidR="00240D6E" w:rsidRPr="00DB190C" w14:paraId="68CD79A0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18231F4E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5E53F6F6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14D9E39B" w14:textId="00132893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1.77</w:t>
            </w:r>
          </w:p>
        </w:tc>
        <w:tc>
          <w:tcPr>
            <w:tcW w:w="1433" w:type="pct"/>
            <w:vAlign w:val="center"/>
          </w:tcPr>
          <w:p w14:paraId="05FD7DBD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0.21</w:t>
            </w:r>
          </w:p>
        </w:tc>
      </w:tr>
      <w:tr w:rsidR="00240D6E" w:rsidRPr="00DB190C" w14:paraId="45E02362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2DBFD148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5B142AFE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6C989BAB" w14:textId="2D80F431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-0.25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3598E6EF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0.35</w:t>
            </w:r>
          </w:p>
        </w:tc>
      </w:tr>
      <w:tr w:rsidR="00240D6E" w:rsidRPr="00DB190C" w14:paraId="13A708F6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42BA4829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50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60E008C6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63482D55" w14:textId="7718D40B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0.59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63000AB1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0.31</w:t>
            </w:r>
          </w:p>
        </w:tc>
      </w:tr>
      <w:tr w:rsidR="00240D6E" w:rsidRPr="00DB190C" w14:paraId="095D28D3" w14:textId="77777777" w:rsidTr="00721DEF">
        <w:trPr>
          <w:trHeight w:val="175"/>
          <w:jc w:val="center"/>
        </w:trPr>
        <w:tc>
          <w:tcPr>
            <w:tcW w:w="874" w:type="pct"/>
            <w:vMerge/>
            <w:vAlign w:val="center"/>
          </w:tcPr>
          <w:p w14:paraId="0A0F84FC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522F2433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51E8E8C1" w14:textId="5778799B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1.91</w:t>
            </w:r>
          </w:p>
        </w:tc>
        <w:tc>
          <w:tcPr>
            <w:tcW w:w="1433" w:type="pct"/>
            <w:vAlign w:val="center"/>
          </w:tcPr>
          <w:p w14:paraId="6F3618AA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0.20</w:t>
            </w:r>
          </w:p>
        </w:tc>
      </w:tr>
      <w:tr w:rsidR="00240D6E" w:rsidRPr="00DB190C" w14:paraId="6A6CD287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55F3CBE4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43E3B784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65B1968E" w14:textId="4CD31D34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-0.99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68E9BFB8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0.35</w:t>
            </w:r>
          </w:p>
        </w:tc>
      </w:tr>
      <w:tr w:rsidR="00240D6E" w:rsidRPr="00DB190C" w14:paraId="1205F63A" w14:textId="77777777" w:rsidTr="00721DEF">
        <w:trPr>
          <w:trHeight w:val="282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57954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75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085EB485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4B1EE9CC" w14:textId="4C477B7E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1.11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7BFC1D88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0.34</w:t>
            </w:r>
          </w:p>
        </w:tc>
      </w:tr>
      <w:tr w:rsidR="00240D6E" w:rsidRPr="00DB190C" w14:paraId="5A54E8A9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09C3C074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36BF8F05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59EA13DB" w14:textId="59CFF134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1.53</w:t>
            </w:r>
          </w:p>
        </w:tc>
        <w:tc>
          <w:tcPr>
            <w:tcW w:w="1433" w:type="pct"/>
            <w:vAlign w:val="center"/>
          </w:tcPr>
          <w:p w14:paraId="0408A2A9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0.20</w:t>
            </w:r>
          </w:p>
        </w:tc>
      </w:tr>
      <w:tr w:rsidR="00240D6E" w:rsidRPr="00DB190C" w14:paraId="333115BA" w14:textId="77777777" w:rsidTr="00721DEF">
        <w:trPr>
          <w:trHeight w:val="175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066E8F3D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6DE66D75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0C516D0C" w14:textId="6E0AFB0D" w:rsidR="00240D6E" w:rsidRPr="00DB190C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-0.26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2AD11C22" w14:textId="77777777" w:rsidR="00240D6E" w:rsidRPr="00DB190C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DB190C">
              <w:rPr>
                <w:rFonts w:eastAsia="Calibri"/>
              </w:rPr>
              <w:t>0.23</w:t>
            </w:r>
          </w:p>
        </w:tc>
      </w:tr>
    </w:tbl>
    <w:p w14:paraId="77712431" w14:textId="763725C6" w:rsidR="28E44BF6" w:rsidRDefault="28E44BF6" w:rsidP="28E44BF6">
      <w:pPr>
        <w:rPr>
          <w:rFonts w:cs="Times New Roman"/>
          <w:b/>
          <w:bCs/>
        </w:rPr>
      </w:pPr>
    </w:p>
    <w:p w14:paraId="6A21777D" w14:textId="70B71D02" w:rsidR="00240D6E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>
        <w:rPr>
          <w:rFonts w:cs="Times New Roman"/>
          <w:b/>
          <w:bCs/>
          <w:szCs w:val="24"/>
        </w:rPr>
        <w:t>2</w:t>
      </w:r>
      <w:r w:rsidR="00773719">
        <w:rPr>
          <w:rFonts w:cs="Times New Roman"/>
          <w:b/>
          <w:bCs/>
          <w:szCs w:val="24"/>
        </w:rPr>
        <w:t>1</w:t>
      </w:r>
      <w:r w:rsidRPr="002A0895">
        <w:rPr>
          <w:rFonts w:cs="Times New Roman"/>
          <w:szCs w:val="24"/>
        </w:rPr>
        <w:t xml:space="preserve">. </w:t>
      </w:r>
      <w:r w:rsidR="00BF0FCD">
        <w:rPr>
          <w:rFonts w:cs="Times New Roman"/>
          <w:szCs w:val="24"/>
        </w:rPr>
        <w:t>The pH of planted peat moss containers (n</w:t>
      </w:r>
      <w:r w:rsidR="002A4489">
        <w:rPr>
          <w:rFonts w:cs="Times New Roman"/>
          <w:szCs w:val="24"/>
        </w:rPr>
        <w:t xml:space="preserve"> </w:t>
      </w:r>
      <w:r w:rsidR="00BF0FCD">
        <w:rPr>
          <w:rFonts w:cs="Times New Roman"/>
          <w:szCs w:val="24"/>
        </w:rPr>
        <w:t>=</w:t>
      </w:r>
      <w:r w:rsidR="002A4489">
        <w:rPr>
          <w:rFonts w:cs="Times New Roman"/>
          <w:szCs w:val="24"/>
        </w:rPr>
        <w:t xml:space="preserve"> </w:t>
      </w:r>
      <w:r w:rsidR="00BF0FCD">
        <w:rPr>
          <w:rFonts w:cs="Times New Roman"/>
          <w:szCs w:val="24"/>
        </w:rPr>
        <w:t xml:space="preserve">3) with increasing perlite volumes using the pour-through, saturated paste top </w:t>
      </w:r>
      <w:r w:rsidR="00BF0FCD" w:rsidRPr="00A74375">
        <w:rPr>
          <w:rFonts w:cs="Times New Roman"/>
          <w:i/>
          <w:iCs/>
          <w:szCs w:val="24"/>
        </w:rPr>
        <w:t>in situ</w:t>
      </w:r>
      <w:r w:rsidR="00BF0FCD">
        <w:rPr>
          <w:rFonts w:cs="Times New Roman"/>
          <w:szCs w:val="24"/>
        </w:rPr>
        <w:t xml:space="preserve">, and bottom </w:t>
      </w:r>
      <w:r w:rsidR="00BF0FCD" w:rsidRPr="00A74375">
        <w:rPr>
          <w:rFonts w:cs="Times New Roman"/>
          <w:i/>
          <w:iCs/>
          <w:szCs w:val="24"/>
        </w:rPr>
        <w:t>in situ</w:t>
      </w:r>
      <w:r w:rsidR="00BF0FCD">
        <w:rPr>
          <w:rFonts w:cs="Times New Roman"/>
          <w:szCs w:val="24"/>
        </w:rPr>
        <w:t xml:space="preserve"> methods.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4"/>
        <w:gridCol w:w="1653"/>
        <w:gridCol w:w="694"/>
        <w:gridCol w:w="694"/>
        <w:gridCol w:w="696"/>
        <w:gridCol w:w="277"/>
        <w:gridCol w:w="695"/>
        <w:gridCol w:w="695"/>
        <w:gridCol w:w="697"/>
        <w:gridCol w:w="277"/>
        <w:gridCol w:w="695"/>
        <w:gridCol w:w="695"/>
        <w:gridCol w:w="675"/>
      </w:tblGrid>
      <w:tr w:rsidR="00107328" w:rsidRPr="00E57E83" w14:paraId="5C55100D" w14:textId="77777777" w:rsidTr="00107328"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20F1D5F2" w14:textId="0589C845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</w:tcPr>
          <w:p w14:paraId="78A96F17" w14:textId="254E6D24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17BED1" w14:textId="249C22E6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05001C57" w14:textId="77777777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4BE2DC" w14:textId="5E62C8A5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2A4B0709" w14:textId="77777777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59BA84" w14:textId="4E446908" w:rsidR="00107328" w:rsidRPr="00E57E83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E57E83" w14:paraId="71EF2373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4655A21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E38C86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36D65D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6E8F96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5.09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2B5519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5.67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106FD6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433DDB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5.07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4CE718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4.15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EE6280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4.32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E9A622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3B4EC5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EDC25B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3.78</w:t>
            </w:r>
          </w:p>
        </w:tc>
        <w:tc>
          <w:tcPr>
            <w:tcW w:w="342" w:type="pct"/>
            <w:tcBorders>
              <w:top w:val="single" w:sz="4" w:space="0" w:color="auto"/>
            </w:tcBorders>
          </w:tcPr>
          <w:p w14:paraId="1E9FC25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4.11</w:t>
            </w:r>
          </w:p>
        </w:tc>
      </w:tr>
      <w:tr w:rsidR="00240D6E" w:rsidRPr="00E57E83" w14:paraId="0AD50795" w14:textId="77777777" w:rsidTr="00107328">
        <w:tc>
          <w:tcPr>
            <w:tcW w:w="722" w:type="pct"/>
            <w:vMerge/>
          </w:tcPr>
          <w:p w14:paraId="7E2FD42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0BEBEE0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4.24</w:t>
            </w:r>
          </w:p>
        </w:tc>
        <w:tc>
          <w:tcPr>
            <w:tcW w:w="352" w:type="pct"/>
          </w:tcPr>
          <w:p w14:paraId="7516A1F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352" w:type="pct"/>
          </w:tcPr>
          <w:p w14:paraId="00502F0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352" w:type="pct"/>
          </w:tcPr>
          <w:p w14:paraId="1F295000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140" w:type="pct"/>
          </w:tcPr>
          <w:p w14:paraId="0EEEE0C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D31ECC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4.55</w:t>
            </w:r>
          </w:p>
        </w:tc>
        <w:tc>
          <w:tcPr>
            <w:tcW w:w="352" w:type="pct"/>
          </w:tcPr>
          <w:p w14:paraId="7F56BC1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4.67</w:t>
            </w:r>
          </w:p>
        </w:tc>
        <w:tc>
          <w:tcPr>
            <w:tcW w:w="352" w:type="pct"/>
          </w:tcPr>
          <w:p w14:paraId="3D7A474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4.69</w:t>
            </w:r>
          </w:p>
        </w:tc>
        <w:tc>
          <w:tcPr>
            <w:tcW w:w="140" w:type="pct"/>
          </w:tcPr>
          <w:p w14:paraId="170D139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BB51C1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3.91</w:t>
            </w:r>
          </w:p>
        </w:tc>
        <w:tc>
          <w:tcPr>
            <w:tcW w:w="352" w:type="pct"/>
          </w:tcPr>
          <w:p w14:paraId="1E03537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3.85</w:t>
            </w:r>
          </w:p>
        </w:tc>
        <w:tc>
          <w:tcPr>
            <w:tcW w:w="342" w:type="pct"/>
          </w:tcPr>
          <w:p w14:paraId="00A6674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3.78</w:t>
            </w:r>
          </w:p>
        </w:tc>
      </w:tr>
      <w:tr w:rsidR="00240D6E" w:rsidRPr="00E57E83" w14:paraId="51764067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29908B1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2935AE6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B70F6A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7B35A9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5.61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6A6527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5.68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5B68300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5CC581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4.71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B5BB48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82A9BC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4.04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5A611C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F05EBB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131C50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3.88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3D611BD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3.92</w:t>
            </w:r>
          </w:p>
        </w:tc>
      </w:tr>
      <w:tr w:rsidR="00240D6E" w:rsidRPr="00E57E83" w14:paraId="44617A16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409190D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2B6DCD9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E74D2A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5.51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2C21E5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C13E3D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4.83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218E4A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008DF5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F6DE6E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4.99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640DA6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5107861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8B131E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0D407D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3.94</w:t>
            </w:r>
          </w:p>
        </w:tc>
        <w:tc>
          <w:tcPr>
            <w:tcW w:w="342" w:type="pct"/>
            <w:tcBorders>
              <w:top w:val="single" w:sz="4" w:space="0" w:color="auto"/>
            </w:tcBorders>
          </w:tcPr>
          <w:p w14:paraId="513DA14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3.84</w:t>
            </w:r>
          </w:p>
        </w:tc>
      </w:tr>
      <w:tr w:rsidR="00240D6E" w:rsidRPr="00E57E83" w14:paraId="6B4D1567" w14:textId="77777777" w:rsidTr="00107328">
        <w:tc>
          <w:tcPr>
            <w:tcW w:w="722" w:type="pct"/>
            <w:vMerge/>
          </w:tcPr>
          <w:p w14:paraId="6A956E8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01BE881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4.37</w:t>
            </w:r>
          </w:p>
        </w:tc>
        <w:tc>
          <w:tcPr>
            <w:tcW w:w="352" w:type="pct"/>
          </w:tcPr>
          <w:p w14:paraId="057799A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5.22</w:t>
            </w:r>
          </w:p>
        </w:tc>
        <w:tc>
          <w:tcPr>
            <w:tcW w:w="352" w:type="pct"/>
          </w:tcPr>
          <w:p w14:paraId="584F219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5.30</w:t>
            </w:r>
          </w:p>
        </w:tc>
        <w:tc>
          <w:tcPr>
            <w:tcW w:w="352" w:type="pct"/>
          </w:tcPr>
          <w:p w14:paraId="6EC99BD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5.26</w:t>
            </w:r>
          </w:p>
        </w:tc>
        <w:tc>
          <w:tcPr>
            <w:tcW w:w="140" w:type="pct"/>
          </w:tcPr>
          <w:p w14:paraId="476C051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60BD43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4.94</w:t>
            </w:r>
          </w:p>
        </w:tc>
        <w:tc>
          <w:tcPr>
            <w:tcW w:w="352" w:type="pct"/>
          </w:tcPr>
          <w:p w14:paraId="5ED916C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4.54</w:t>
            </w:r>
          </w:p>
        </w:tc>
        <w:tc>
          <w:tcPr>
            <w:tcW w:w="352" w:type="pct"/>
          </w:tcPr>
          <w:p w14:paraId="494C81A0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140" w:type="pct"/>
          </w:tcPr>
          <w:p w14:paraId="1715B81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743D91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3.95</w:t>
            </w:r>
          </w:p>
        </w:tc>
        <w:tc>
          <w:tcPr>
            <w:tcW w:w="352" w:type="pct"/>
          </w:tcPr>
          <w:p w14:paraId="40ED256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3.92</w:t>
            </w:r>
          </w:p>
        </w:tc>
        <w:tc>
          <w:tcPr>
            <w:tcW w:w="342" w:type="pct"/>
          </w:tcPr>
          <w:p w14:paraId="64C16BA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3.92</w:t>
            </w:r>
          </w:p>
        </w:tc>
      </w:tr>
      <w:tr w:rsidR="00240D6E" w:rsidRPr="00E57E83" w14:paraId="7EFB7F88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073B01C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7DC04F1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5A7F63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4.97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79E287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5.35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98296A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5.47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1DA341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B0D7C2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F617CB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4.84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9F9BB4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4.90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C91EA2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4D1D5A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0FF4E6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3.81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7079C0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4.01</w:t>
            </w:r>
          </w:p>
        </w:tc>
      </w:tr>
      <w:tr w:rsidR="00240D6E" w:rsidRPr="00E57E83" w14:paraId="1ABB9053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11587AD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A6E773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AE0F17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5.74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29B622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4.90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E12484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5.60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E6C26F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61F6A4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E3E225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3.82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0B8C5B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B86C4D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C3A5C9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4.16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5FE3F9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3.94</w:t>
            </w:r>
          </w:p>
        </w:tc>
        <w:tc>
          <w:tcPr>
            <w:tcW w:w="342" w:type="pct"/>
            <w:tcBorders>
              <w:top w:val="single" w:sz="4" w:space="0" w:color="auto"/>
            </w:tcBorders>
          </w:tcPr>
          <w:p w14:paraId="65DAECC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4.29</w:t>
            </w:r>
          </w:p>
        </w:tc>
      </w:tr>
      <w:tr w:rsidR="00240D6E" w:rsidRPr="00E57E83" w14:paraId="4C8D12EB" w14:textId="77777777" w:rsidTr="00107328">
        <w:tc>
          <w:tcPr>
            <w:tcW w:w="722" w:type="pct"/>
            <w:vMerge/>
          </w:tcPr>
          <w:p w14:paraId="289C92C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19B8835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2" w:type="pct"/>
          </w:tcPr>
          <w:p w14:paraId="569445C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5.31</w:t>
            </w:r>
          </w:p>
        </w:tc>
        <w:tc>
          <w:tcPr>
            <w:tcW w:w="352" w:type="pct"/>
          </w:tcPr>
          <w:p w14:paraId="11469A1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5.56</w:t>
            </w:r>
          </w:p>
        </w:tc>
        <w:tc>
          <w:tcPr>
            <w:tcW w:w="352" w:type="pct"/>
          </w:tcPr>
          <w:p w14:paraId="5C9275A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5.81</w:t>
            </w:r>
          </w:p>
        </w:tc>
        <w:tc>
          <w:tcPr>
            <w:tcW w:w="140" w:type="pct"/>
          </w:tcPr>
          <w:p w14:paraId="79B7F62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16A633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4.72</w:t>
            </w:r>
          </w:p>
        </w:tc>
        <w:tc>
          <w:tcPr>
            <w:tcW w:w="352" w:type="pct"/>
          </w:tcPr>
          <w:p w14:paraId="096D58B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5.05</w:t>
            </w:r>
          </w:p>
        </w:tc>
        <w:tc>
          <w:tcPr>
            <w:tcW w:w="352" w:type="pct"/>
          </w:tcPr>
          <w:p w14:paraId="42F0A07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5.10</w:t>
            </w:r>
          </w:p>
        </w:tc>
        <w:tc>
          <w:tcPr>
            <w:tcW w:w="140" w:type="pct"/>
          </w:tcPr>
          <w:p w14:paraId="244811F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BE57DA0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4.26</w:t>
            </w:r>
          </w:p>
        </w:tc>
        <w:tc>
          <w:tcPr>
            <w:tcW w:w="352" w:type="pct"/>
          </w:tcPr>
          <w:p w14:paraId="2E1167F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4.10</w:t>
            </w:r>
          </w:p>
        </w:tc>
        <w:tc>
          <w:tcPr>
            <w:tcW w:w="342" w:type="pct"/>
          </w:tcPr>
          <w:p w14:paraId="6CCE973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4.45</w:t>
            </w:r>
          </w:p>
        </w:tc>
      </w:tr>
      <w:tr w:rsidR="00240D6E" w:rsidRPr="00E57E83" w14:paraId="3EB3F9AD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5B1BA2B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4E3DAB5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EE3A55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6.05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E4AC7E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5.77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5E4E0A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5.93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88C70B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ECCFFD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97F892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CBEC51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4.83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D9CB8B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067DDE9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3.99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BB916C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4.17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46AB8FA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4.04</w:t>
            </w:r>
          </w:p>
        </w:tc>
      </w:tr>
      <w:tr w:rsidR="00240D6E" w:rsidRPr="00E57E83" w14:paraId="0C977125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197E382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1A3D86B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564E93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B532C82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5.81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0DF4F0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5.94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1E82E5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346952C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5D5A37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4.71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FEC9D9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3676F4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2247EB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D1ED5E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4.56</w:t>
            </w:r>
          </w:p>
        </w:tc>
        <w:tc>
          <w:tcPr>
            <w:tcW w:w="342" w:type="pct"/>
            <w:tcBorders>
              <w:top w:val="single" w:sz="4" w:space="0" w:color="auto"/>
            </w:tcBorders>
          </w:tcPr>
          <w:p w14:paraId="62FFDB9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4.83</w:t>
            </w:r>
          </w:p>
        </w:tc>
      </w:tr>
      <w:tr w:rsidR="00240D6E" w:rsidRPr="00E57E83" w14:paraId="2A679548" w14:textId="77777777" w:rsidTr="00107328">
        <w:tc>
          <w:tcPr>
            <w:tcW w:w="722" w:type="pct"/>
            <w:vMerge/>
          </w:tcPr>
          <w:p w14:paraId="28DC4AA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26286A3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6.75</w:t>
            </w:r>
          </w:p>
        </w:tc>
        <w:tc>
          <w:tcPr>
            <w:tcW w:w="352" w:type="pct"/>
          </w:tcPr>
          <w:p w14:paraId="77809F3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352" w:type="pct"/>
          </w:tcPr>
          <w:p w14:paraId="1C69FBBF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352" w:type="pct"/>
          </w:tcPr>
          <w:p w14:paraId="28EB895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140" w:type="pct"/>
          </w:tcPr>
          <w:p w14:paraId="6F01400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E020976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5.72</w:t>
            </w:r>
          </w:p>
        </w:tc>
        <w:tc>
          <w:tcPr>
            <w:tcW w:w="352" w:type="pct"/>
          </w:tcPr>
          <w:p w14:paraId="4F31C14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52" w:type="pct"/>
          </w:tcPr>
          <w:p w14:paraId="42D03FE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5.17</w:t>
            </w:r>
          </w:p>
        </w:tc>
        <w:tc>
          <w:tcPr>
            <w:tcW w:w="140" w:type="pct"/>
          </w:tcPr>
          <w:p w14:paraId="4A300723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F8EA67A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52" w:type="pct"/>
          </w:tcPr>
          <w:p w14:paraId="0E956B38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4.57</w:t>
            </w:r>
          </w:p>
        </w:tc>
        <w:tc>
          <w:tcPr>
            <w:tcW w:w="342" w:type="pct"/>
          </w:tcPr>
          <w:p w14:paraId="153EEF1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4.55</w:t>
            </w:r>
          </w:p>
        </w:tc>
      </w:tr>
      <w:tr w:rsidR="00240D6E" w:rsidRPr="00E57E83" w14:paraId="18A7DA40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62D6C70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649DD8D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693A72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6.17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97FC20E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5.85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54472D7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DF6A78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A86B964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5.75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D83241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5.17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B0D773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EA3CE4D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D2E3ED5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22D4991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4.24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E6C37DB" w14:textId="77777777" w:rsidR="00240D6E" w:rsidRPr="00E57E83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E57E83">
              <w:rPr>
                <w:rFonts w:eastAsia="Calibri" w:cs="Times New Roman"/>
                <w:szCs w:val="24"/>
              </w:rPr>
              <w:t>4.41</w:t>
            </w:r>
          </w:p>
        </w:tc>
      </w:tr>
    </w:tbl>
    <w:p w14:paraId="3B61E022" w14:textId="77777777" w:rsidR="00D12F23" w:rsidRDefault="00D12F23" w:rsidP="00240D6E">
      <w:pPr>
        <w:rPr>
          <w:rFonts w:cs="Times New Roman"/>
          <w:b/>
          <w:bCs/>
          <w:szCs w:val="24"/>
        </w:rPr>
      </w:pPr>
    </w:p>
    <w:p w14:paraId="31C29D2C" w14:textId="472396ED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>
        <w:rPr>
          <w:rFonts w:cs="Times New Roman"/>
          <w:b/>
          <w:bCs/>
          <w:szCs w:val="24"/>
        </w:rPr>
        <w:t>2</w:t>
      </w:r>
      <w:r w:rsidR="00773719">
        <w:rPr>
          <w:rFonts w:cs="Times New Roman"/>
          <w:b/>
          <w:bCs/>
          <w:szCs w:val="24"/>
        </w:rPr>
        <w:t>2</w:t>
      </w:r>
      <w:r w:rsidRPr="004C3DAD">
        <w:rPr>
          <w:rFonts w:cs="Times New Roman"/>
          <w:szCs w:val="24"/>
        </w:rPr>
        <w:t xml:space="preserve">. </w:t>
      </w:r>
      <w:r w:rsidR="008B3FC6" w:rsidRPr="00A74375">
        <w:rPr>
          <w:rFonts w:cs="Times New Roman"/>
          <w:szCs w:val="24"/>
        </w:rPr>
        <w:t>The average and standard deviation of pH in planted peat moss containers (n</w:t>
      </w:r>
      <w:r w:rsidR="002A4489">
        <w:rPr>
          <w:rFonts w:cs="Times New Roman"/>
          <w:szCs w:val="24"/>
        </w:rPr>
        <w:t xml:space="preserve"> </w:t>
      </w:r>
      <w:r w:rsidR="008B3FC6" w:rsidRPr="00A74375">
        <w:rPr>
          <w:rFonts w:cs="Times New Roman"/>
          <w:szCs w:val="24"/>
        </w:rPr>
        <w:t>=</w:t>
      </w:r>
      <w:r w:rsidR="002A4489">
        <w:rPr>
          <w:rFonts w:cs="Times New Roman"/>
          <w:szCs w:val="24"/>
        </w:rPr>
        <w:t xml:space="preserve"> </w:t>
      </w:r>
      <w:r w:rsidR="008B3FC6" w:rsidRPr="00A74375">
        <w:rPr>
          <w:rFonts w:cs="Times New Roman"/>
          <w:szCs w:val="24"/>
        </w:rPr>
        <w:t xml:space="preserve">3) with increasing perlite volumes using the pour-through, saturated paste top </w:t>
      </w:r>
      <w:r w:rsidR="008B3FC6" w:rsidRPr="00A74375">
        <w:rPr>
          <w:rFonts w:cs="Times New Roman"/>
          <w:i/>
          <w:iCs/>
          <w:szCs w:val="24"/>
        </w:rPr>
        <w:t>in situ</w:t>
      </w:r>
      <w:r w:rsidR="008B3FC6" w:rsidRPr="00A74375">
        <w:rPr>
          <w:rFonts w:cs="Times New Roman"/>
          <w:szCs w:val="24"/>
        </w:rPr>
        <w:t xml:space="preserve">, and bottom </w:t>
      </w:r>
      <w:r w:rsidR="008B3FC6" w:rsidRPr="00A74375">
        <w:rPr>
          <w:rFonts w:cs="Times New Roman"/>
          <w:i/>
          <w:iCs/>
          <w:szCs w:val="24"/>
        </w:rPr>
        <w:t>in situ</w:t>
      </w:r>
      <w:r w:rsidR="008B3FC6" w:rsidRPr="00A74375">
        <w:rPr>
          <w:rFonts w:cs="Times New Roman"/>
          <w:szCs w:val="24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6E0FCB" w14:paraId="3C6F063F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121461F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32FE6D4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5B26FD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09797668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3C02B75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4E4FD968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8544392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03B11B40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6E0FCB" w14:paraId="51BE3FDF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0A4F67DF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23508658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633E978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0FCB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347699C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5AB6A8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6C228366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0FCB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317CF6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437C52E6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1385090B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0FCB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71B89A0C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51FAC142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0FCB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BD4E768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0FCB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6E0FCB" w14:paraId="471DE1C4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0AA5259B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7CA06BBE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4.40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31526052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045ECDA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59C3079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63FC8485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0.37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974D81A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42934BF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4.55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27D61980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0.33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B9D040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31AFCFFE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3.90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40CB022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0.10</w:t>
            </w:r>
          </w:p>
        </w:tc>
      </w:tr>
      <w:tr w:rsidR="00240D6E" w:rsidRPr="006E0FCB" w14:paraId="7F617FB8" w14:textId="77777777">
        <w:trPr>
          <w:jc w:val="center"/>
        </w:trPr>
        <w:tc>
          <w:tcPr>
            <w:tcW w:w="715" w:type="pct"/>
          </w:tcPr>
          <w:p w14:paraId="606AE901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079AC2D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4.43</w:t>
            </w:r>
          </w:p>
        </w:tc>
        <w:tc>
          <w:tcPr>
            <w:tcW w:w="434" w:type="pct"/>
          </w:tcPr>
          <w:p w14:paraId="56CEE189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0.07</w:t>
            </w:r>
          </w:p>
        </w:tc>
        <w:tc>
          <w:tcPr>
            <w:tcW w:w="133" w:type="pct"/>
          </w:tcPr>
          <w:p w14:paraId="59AF1E89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2E3343F0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5.28</w:t>
            </w:r>
          </w:p>
        </w:tc>
        <w:tc>
          <w:tcPr>
            <w:tcW w:w="499" w:type="pct"/>
          </w:tcPr>
          <w:p w14:paraId="7FC223AD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0.25</w:t>
            </w:r>
          </w:p>
        </w:tc>
        <w:tc>
          <w:tcPr>
            <w:tcW w:w="133" w:type="pct"/>
          </w:tcPr>
          <w:p w14:paraId="55DFADB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011827B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4.68</w:t>
            </w:r>
          </w:p>
        </w:tc>
        <w:tc>
          <w:tcPr>
            <w:tcW w:w="427" w:type="pct"/>
          </w:tcPr>
          <w:p w14:paraId="16B84FFB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0.24</w:t>
            </w:r>
          </w:p>
        </w:tc>
        <w:tc>
          <w:tcPr>
            <w:tcW w:w="133" w:type="pct"/>
          </w:tcPr>
          <w:p w14:paraId="37E10203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4E170A6A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3.93</w:t>
            </w:r>
          </w:p>
        </w:tc>
        <w:tc>
          <w:tcPr>
            <w:tcW w:w="528" w:type="pct"/>
          </w:tcPr>
          <w:p w14:paraId="64F75414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0.07</w:t>
            </w:r>
          </w:p>
        </w:tc>
      </w:tr>
      <w:tr w:rsidR="00240D6E" w:rsidRPr="006E0FCB" w14:paraId="05EAF959" w14:textId="77777777">
        <w:trPr>
          <w:jc w:val="center"/>
        </w:trPr>
        <w:tc>
          <w:tcPr>
            <w:tcW w:w="715" w:type="pct"/>
          </w:tcPr>
          <w:p w14:paraId="5A6DAABB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3C3BAF8F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434" w:type="pct"/>
          </w:tcPr>
          <w:p w14:paraId="58CAE2CE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</w:tcPr>
          <w:p w14:paraId="7A6BDB3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16C5B9C7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5.63</w:t>
            </w:r>
          </w:p>
        </w:tc>
        <w:tc>
          <w:tcPr>
            <w:tcW w:w="499" w:type="pct"/>
          </w:tcPr>
          <w:p w14:paraId="3A74D73E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0.35</w:t>
            </w:r>
          </w:p>
        </w:tc>
        <w:tc>
          <w:tcPr>
            <w:tcW w:w="133" w:type="pct"/>
          </w:tcPr>
          <w:p w14:paraId="2F723819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4BDED100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4.87</w:t>
            </w:r>
          </w:p>
        </w:tc>
        <w:tc>
          <w:tcPr>
            <w:tcW w:w="427" w:type="pct"/>
          </w:tcPr>
          <w:p w14:paraId="3E04D680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0.44</w:t>
            </w:r>
          </w:p>
        </w:tc>
        <w:tc>
          <w:tcPr>
            <w:tcW w:w="133" w:type="pct"/>
          </w:tcPr>
          <w:p w14:paraId="5AA5BCBF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2346D9D5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4.16</w:t>
            </w:r>
          </w:p>
        </w:tc>
        <w:tc>
          <w:tcPr>
            <w:tcW w:w="528" w:type="pct"/>
          </w:tcPr>
          <w:p w14:paraId="701F902D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0.16</w:t>
            </w:r>
          </w:p>
        </w:tc>
      </w:tr>
      <w:tr w:rsidR="00240D6E" w:rsidRPr="006E0FCB" w14:paraId="755AE5F6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226C8D7F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97D0386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BFD02FA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0.23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467D564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E720305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16EA984E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0.20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0E1B8BC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2E78DA51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5.46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6D5C1CFB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0.47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1D0B4EF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3EB9F018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7E3C9632" w14:textId="77777777" w:rsidR="00240D6E" w:rsidRPr="006E0FCB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0FCB">
              <w:rPr>
                <w:rFonts w:eastAsia="Calibri" w:cs="Times New Roman"/>
                <w:szCs w:val="24"/>
              </w:rPr>
              <w:t>0.16</w:t>
            </w:r>
          </w:p>
        </w:tc>
      </w:tr>
    </w:tbl>
    <w:p w14:paraId="4B9F1368" w14:textId="77777777" w:rsidR="00F94290" w:rsidRDefault="00F94290" w:rsidP="00240D6E">
      <w:pPr>
        <w:rPr>
          <w:rFonts w:cs="Times New Roman"/>
          <w:b/>
          <w:bCs/>
          <w:szCs w:val="24"/>
        </w:rPr>
      </w:pPr>
    </w:p>
    <w:p w14:paraId="3B34FA7D" w14:textId="528C8628" w:rsidR="00240D6E" w:rsidRPr="000815FF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>
        <w:rPr>
          <w:rFonts w:cs="Times New Roman"/>
          <w:b/>
          <w:bCs/>
          <w:szCs w:val="24"/>
        </w:rPr>
        <w:t>2</w:t>
      </w:r>
      <w:r w:rsidR="00773719">
        <w:rPr>
          <w:rFonts w:cs="Times New Roman"/>
          <w:b/>
          <w:bCs/>
          <w:szCs w:val="24"/>
        </w:rPr>
        <w:t>3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 w:rsidR="00F94290" w:rsidRPr="00FF39B0">
        <w:rPr>
          <w:rFonts w:cs="Times New Roman"/>
          <w:szCs w:val="24"/>
        </w:rPr>
        <w:t xml:space="preserve">The </w:t>
      </w:r>
      <w:r w:rsidR="00F94290">
        <w:rPr>
          <w:rFonts w:cs="Times New Roman"/>
          <w:szCs w:val="24"/>
        </w:rPr>
        <w:t>average differences and standard deviations among pH measurement methods in planted peat moss with increasing perlite volume.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32"/>
        <w:gridCol w:w="4126"/>
        <w:gridCol w:w="1379"/>
        <w:gridCol w:w="2640"/>
      </w:tblGrid>
      <w:tr w:rsidR="00240D6E" w:rsidRPr="00107328" w14:paraId="35894A65" w14:textId="77777777" w:rsidTr="00721DEF">
        <w:trPr>
          <w:trHeight w:val="282"/>
          <w:jc w:val="center"/>
        </w:trPr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A6B71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1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8CCAE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10827" w14:textId="60EFEC22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28AF3" w14:textId="17A1BC8E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560F32" w14:paraId="256B3D4A" w14:textId="77777777" w:rsidTr="00721DEF">
        <w:trPr>
          <w:trHeight w:val="282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</w:tcBorders>
            <w:vAlign w:val="center"/>
          </w:tcPr>
          <w:p w14:paraId="6EF7CE6B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</w:t>
            </w:r>
          </w:p>
        </w:tc>
        <w:tc>
          <w:tcPr>
            <w:tcW w:w="2110" w:type="pct"/>
            <w:tcBorders>
              <w:top w:val="single" w:sz="4" w:space="0" w:color="auto"/>
            </w:tcBorders>
            <w:vAlign w:val="center"/>
          </w:tcPr>
          <w:p w14:paraId="00941D9B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14:paraId="0811BF3E" w14:textId="619C30DC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0.99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vAlign w:val="center"/>
          </w:tcPr>
          <w:p w14:paraId="2BE25889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0.52</w:t>
            </w:r>
          </w:p>
        </w:tc>
      </w:tr>
      <w:tr w:rsidR="00240D6E" w:rsidRPr="00560F32" w14:paraId="7495AFCA" w14:textId="77777777" w:rsidTr="00721DEF">
        <w:trPr>
          <w:trHeight w:val="175"/>
          <w:jc w:val="center"/>
        </w:trPr>
        <w:tc>
          <w:tcPr>
            <w:tcW w:w="835" w:type="pct"/>
            <w:vMerge/>
            <w:vAlign w:val="center"/>
          </w:tcPr>
          <w:p w14:paraId="1E1AF83B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vAlign w:val="center"/>
          </w:tcPr>
          <w:p w14:paraId="6E10B0D4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vAlign w:val="center"/>
          </w:tcPr>
          <w:p w14:paraId="3C2D6F00" w14:textId="1D18A017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0.50</w:t>
            </w:r>
          </w:p>
        </w:tc>
        <w:tc>
          <w:tcPr>
            <w:tcW w:w="1350" w:type="pct"/>
            <w:vAlign w:val="center"/>
          </w:tcPr>
          <w:p w14:paraId="36083994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0.13</w:t>
            </w:r>
          </w:p>
        </w:tc>
      </w:tr>
      <w:tr w:rsidR="00240D6E" w:rsidRPr="00560F32" w14:paraId="75D50F33" w14:textId="77777777" w:rsidTr="00721DEF">
        <w:trPr>
          <w:trHeight w:val="175"/>
          <w:jc w:val="center"/>
        </w:trPr>
        <w:tc>
          <w:tcPr>
            <w:tcW w:w="835" w:type="pct"/>
            <w:vMerge/>
            <w:vAlign w:val="center"/>
          </w:tcPr>
          <w:p w14:paraId="2D85CE19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tcBorders>
              <w:bottom w:val="single" w:sz="4" w:space="0" w:color="auto"/>
            </w:tcBorders>
            <w:vAlign w:val="center"/>
          </w:tcPr>
          <w:p w14:paraId="447258D1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1C3D4FD4" w14:textId="2587D5B2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1.14</w:t>
            </w:r>
          </w:p>
        </w:tc>
        <w:tc>
          <w:tcPr>
            <w:tcW w:w="1350" w:type="pct"/>
            <w:tcBorders>
              <w:bottom w:val="single" w:sz="4" w:space="0" w:color="auto"/>
            </w:tcBorders>
            <w:vAlign w:val="center"/>
          </w:tcPr>
          <w:p w14:paraId="772C3408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0.45</w:t>
            </w:r>
          </w:p>
        </w:tc>
      </w:tr>
      <w:tr w:rsidR="00240D6E" w:rsidRPr="00560F32" w14:paraId="721B132E" w14:textId="77777777" w:rsidTr="00721DEF">
        <w:trPr>
          <w:trHeight w:val="269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</w:tcBorders>
            <w:vAlign w:val="center"/>
          </w:tcPr>
          <w:p w14:paraId="09B51C87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25</w:t>
            </w:r>
          </w:p>
        </w:tc>
        <w:tc>
          <w:tcPr>
            <w:tcW w:w="2110" w:type="pct"/>
            <w:tcBorders>
              <w:top w:val="single" w:sz="4" w:space="0" w:color="auto"/>
            </w:tcBorders>
            <w:vAlign w:val="center"/>
          </w:tcPr>
          <w:p w14:paraId="2F4E9B36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14:paraId="14AB9693" w14:textId="27989995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0.60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vAlign w:val="center"/>
          </w:tcPr>
          <w:p w14:paraId="15BC4120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0.20</w:t>
            </w:r>
          </w:p>
        </w:tc>
      </w:tr>
      <w:tr w:rsidR="00240D6E" w:rsidRPr="00560F32" w14:paraId="78874768" w14:textId="77777777" w:rsidTr="00721DEF">
        <w:trPr>
          <w:trHeight w:val="175"/>
          <w:jc w:val="center"/>
        </w:trPr>
        <w:tc>
          <w:tcPr>
            <w:tcW w:w="835" w:type="pct"/>
            <w:vMerge/>
            <w:vAlign w:val="center"/>
          </w:tcPr>
          <w:p w14:paraId="13BBD283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vAlign w:val="center"/>
          </w:tcPr>
          <w:p w14:paraId="0D50568E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vAlign w:val="center"/>
          </w:tcPr>
          <w:p w14:paraId="17A0AFDA" w14:textId="4B2B0355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0.50</w:t>
            </w:r>
          </w:p>
        </w:tc>
        <w:tc>
          <w:tcPr>
            <w:tcW w:w="1350" w:type="pct"/>
            <w:vAlign w:val="center"/>
          </w:tcPr>
          <w:p w14:paraId="0A8702E8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0.09</w:t>
            </w:r>
          </w:p>
        </w:tc>
      </w:tr>
      <w:tr w:rsidR="00240D6E" w:rsidRPr="00560F32" w14:paraId="7BEFBFA8" w14:textId="77777777" w:rsidTr="00721DEF">
        <w:trPr>
          <w:trHeight w:val="175"/>
          <w:jc w:val="center"/>
        </w:trPr>
        <w:tc>
          <w:tcPr>
            <w:tcW w:w="835" w:type="pct"/>
            <w:vMerge/>
            <w:vAlign w:val="center"/>
          </w:tcPr>
          <w:p w14:paraId="78CB6BC5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tcBorders>
              <w:bottom w:val="single" w:sz="4" w:space="0" w:color="auto"/>
            </w:tcBorders>
            <w:vAlign w:val="center"/>
          </w:tcPr>
          <w:p w14:paraId="419F6286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23C02EF0" w14:textId="0BDEE2EA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0.85</w:t>
            </w:r>
          </w:p>
        </w:tc>
        <w:tc>
          <w:tcPr>
            <w:tcW w:w="1350" w:type="pct"/>
            <w:tcBorders>
              <w:bottom w:val="single" w:sz="4" w:space="0" w:color="auto"/>
            </w:tcBorders>
            <w:vAlign w:val="center"/>
          </w:tcPr>
          <w:p w14:paraId="1ED5677C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0.25</w:t>
            </w:r>
          </w:p>
        </w:tc>
      </w:tr>
      <w:tr w:rsidR="00240D6E" w:rsidRPr="00560F32" w14:paraId="7DEBA6A4" w14:textId="77777777" w:rsidTr="00721DEF">
        <w:trPr>
          <w:trHeight w:val="282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</w:tcBorders>
            <w:vAlign w:val="center"/>
          </w:tcPr>
          <w:p w14:paraId="37989867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50</w:t>
            </w:r>
          </w:p>
        </w:tc>
        <w:tc>
          <w:tcPr>
            <w:tcW w:w="2110" w:type="pct"/>
            <w:tcBorders>
              <w:top w:val="single" w:sz="4" w:space="0" w:color="auto"/>
            </w:tcBorders>
            <w:vAlign w:val="center"/>
          </w:tcPr>
          <w:p w14:paraId="62AF8C17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14:paraId="5BD92E10" w14:textId="284D180B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0.76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vAlign w:val="center"/>
          </w:tcPr>
          <w:p w14:paraId="35C91306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0.22</w:t>
            </w:r>
          </w:p>
        </w:tc>
      </w:tr>
      <w:tr w:rsidR="00240D6E" w:rsidRPr="00560F32" w14:paraId="62E0424D" w14:textId="77777777" w:rsidTr="00721DEF">
        <w:trPr>
          <w:trHeight w:val="175"/>
          <w:jc w:val="center"/>
        </w:trPr>
        <w:tc>
          <w:tcPr>
            <w:tcW w:w="835" w:type="pct"/>
            <w:vMerge/>
            <w:vAlign w:val="center"/>
          </w:tcPr>
          <w:p w14:paraId="5464DD22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vAlign w:val="center"/>
          </w:tcPr>
          <w:p w14:paraId="53F5DEBB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vAlign w:val="center"/>
          </w:tcPr>
          <w:p w14:paraId="3AE7B58E" w14:textId="4541D2D8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0.93</w:t>
            </w:r>
          </w:p>
        </w:tc>
        <w:tc>
          <w:tcPr>
            <w:tcW w:w="1350" w:type="pct"/>
            <w:vAlign w:val="center"/>
          </w:tcPr>
          <w:p w14:paraId="662CE1D3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0.20</w:t>
            </w:r>
          </w:p>
        </w:tc>
      </w:tr>
      <w:tr w:rsidR="00240D6E" w:rsidRPr="00560F32" w14:paraId="4428B3A8" w14:textId="77777777" w:rsidTr="00721DEF">
        <w:trPr>
          <w:trHeight w:val="175"/>
          <w:jc w:val="center"/>
        </w:trPr>
        <w:tc>
          <w:tcPr>
            <w:tcW w:w="835" w:type="pct"/>
            <w:vMerge/>
            <w:tcBorders>
              <w:bottom w:val="single" w:sz="4" w:space="0" w:color="auto"/>
            </w:tcBorders>
            <w:vAlign w:val="center"/>
          </w:tcPr>
          <w:p w14:paraId="505C7E54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tcBorders>
              <w:bottom w:val="single" w:sz="4" w:space="0" w:color="auto"/>
            </w:tcBorders>
            <w:vAlign w:val="center"/>
          </w:tcPr>
          <w:p w14:paraId="36B72EE9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212C49BD" w14:textId="0662C9DE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0.55</w:t>
            </w:r>
          </w:p>
        </w:tc>
        <w:tc>
          <w:tcPr>
            <w:tcW w:w="1350" w:type="pct"/>
            <w:tcBorders>
              <w:bottom w:val="single" w:sz="4" w:space="0" w:color="auto"/>
            </w:tcBorders>
            <w:vAlign w:val="center"/>
          </w:tcPr>
          <w:p w14:paraId="3B1588AA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0.37</w:t>
            </w:r>
          </w:p>
        </w:tc>
      </w:tr>
      <w:tr w:rsidR="00240D6E" w:rsidRPr="00560F32" w14:paraId="417C49A4" w14:textId="77777777" w:rsidTr="00721DEF">
        <w:trPr>
          <w:trHeight w:val="282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0FBF6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75</w:t>
            </w:r>
          </w:p>
        </w:tc>
        <w:tc>
          <w:tcPr>
            <w:tcW w:w="2110" w:type="pct"/>
            <w:tcBorders>
              <w:top w:val="single" w:sz="4" w:space="0" w:color="auto"/>
            </w:tcBorders>
            <w:vAlign w:val="center"/>
          </w:tcPr>
          <w:p w14:paraId="4C49D5EB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14:paraId="6B0A3818" w14:textId="4BB137A5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0.66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vAlign w:val="center"/>
          </w:tcPr>
          <w:p w14:paraId="0216D880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0.39</w:t>
            </w:r>
          </w:p>
        </w:tc>
      </w:tr>
      <w:tr w:rsidR="00240D6E" w:rsidRPr="00560F32" w14:paraId="3EEA0E18" w14:textId="77777777" w:rsidTr="00721DEF">
        <w:trPr>
          <w:trHeight w:val="175"/>
          <w:jc w:val="center"/>
        </w:trPr>
        <w:tc>
          <w:tcPr>
            <w:tcW w:w="835" w:type="pct"/>
            <w:vMerge/>
            <w:tcBorders>
              <w:bottom w:val="single" w:sz="4" w:space="0" w:color="auto"/>
            </w:tcBorders>
            <w:vAlign w:val="center"/>
          </w:tcPr>
          <w:p w14:paraId="5821F9B0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vAlign w:val="center"/>
          </w:tcPr>
          <w:p w14:paraId="397408AB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05" w:type="pct"/>
            <w:vAlign w:val="center"/>
          </w:tcPr>
          <w:p w14:paraId="596A7993" w14:textId="02195B43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1.96</w:t>
            </w:r>
          </w:p>
        </w:tc>
        <w:tc>
          <w:tcPr>
            <w:tcW w:w="1350" w:type="pct"/>
            <w:vAlign w:val="center"/>
          </w:tcPr>
          <w:p w14:paraId="64C6EFCA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0.23</w:t>
            </w:r>
          </w:p>
        </w:tc>
      </w:tr>
      <w:tr w:rsidR="00240D6E" w:rsidRPr="00560F32" w14:paraId="3A2A490C" w14:textId="77777777" w:rsidTr="00721DEF">
        <w:trPr>
          <w:trHeight w:val="175"/>
          <w:jc w:val="center"/>
        </w:trPr>
        <w:tc>
          <w:tcPr>
            <w:tcW w:w="835" w:type="pct"/>
            <w:vMerge/>
            <w:tcBorders>
              <w:bottom w:val="single" w:sz="4" w:space="0" w:color="auto"/>
            </w:tcBorders>
            <w:vAlign w:val="center"/>
          </w:tcPr>
          <w:p w14:paraId="342B9645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10" w:type="pct"/>
            <w:tcBorders>
              <w:bottom w:val="single" w:sz="4" w:space="0" w:color="auto"/>
            </w:tcBorders>
            <w:vAlign w:val="center"/>
          </w:tcPr>
          <w:p w14:paraId="5CC3CE0E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71DB0A24" w14:textId="26348539" w:rsidR="00240D6E" w:rsidRPr="00560F32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-0.37</w:t>
            </w:r>
          </w:p>
        </w:tc>
        <w:tc>
          <w:tcPr>
            <w:tcW w:w="1350" w:type="pct"/>
            <w:tcBorders>
              <w:bottom w:val="single" w:sz="4" w:space="0" w:color="auto"/>
            </w:tcBorders>
            <w:vAlign w:val="center"/>
          </w:tcPr>
          <w:p w14:paraId="7B20F37F" w14:textId="77777777" w:rsidR="00240D6E" w:rsidRPr="00560F32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560F32">
              <w:rPr>
                <w:rFonts w:eastAsia="Calibri"/>
              </w:rPr>
              <w:t>0.19</w:t>
            </w:r>
          </w:p>
        </w:tc>
      </w:tr>
    </w:tbl>
    <w:p w14:paraId="23BFC44D" w14:textId="6663B88B" w:rsidR="00240D6E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792E47">
        <w:rPr>
          <w:rFonts w:cs="Times New Roman"/>
          <w:b/>
          <w:bCs/>
          <w:szCs w:val="24"/>
        </w:rPr>
        <w:t>2</w:t>
      </w:r>
      <w:r w:rsidR="00773719">
        <w:rPr>
          <w:rFonts w:cs="Times New Roman"/>
          <w:b/>
          <w:bCs/>
          <w:szCs w:val="24"/>
        </w:rPr>
        <w:t>4</w:t>
      </w:r>
      <w:r w:rsidRPr="002A0895">
        <w:rPr>
          <w:rFonts w:cs="Times New Roman"/>
          <w:szCs w:val="24"/>
        </w:rPr>
        <w:t xml:space="preserve">. </w:t>
      </w:r>
      <w:r w:rsidR="00CF633A">
        <w:rPr>
          <w:rFonts w:cs="Times New Roman"/>
          <w:szCs w:val="24"/>
        </w:rPr>
        <w:t>T</w:t>
      </w:r>
      <w:r w:rsidR="00C53EDE">
        <w:rPr>
          <w:rFonts w:cs="Times New Roman"/>
          <w:szCs w:val="24"/>
        </w:rPr>
        <w:t xml:space="preserve">he pH of planted peat moss with lime amendment of </w:t>
      </w:r>
      <w:r w:rsidR="00721DEF">
        <w:rPr>
          <w:rFonts w:cs="Times New Roman"/>
          <w:szCs w:val="24"/>
        </w:rPr>
        <w:t>0.4</w:t>
      </w:r>
      <w:r w:rsidR="00CF633A">
        <w:rPr>
          <w:rFonts w:cs="Times New Roman"/>
          <w:szCs w:val="24"/>
        </w:rPr>
        <w:t xml:space="preserve"> </w:t>
      </w:r>
      <w:r w:rsidR="00C53EDE">
        <w:rPr>
          <w:rFonts w:cs="Times New Roman"/>
          <w:szCs w:val="24"/>
        </w:rPr>
        <w:t xml:space="preserve">g </w:t>
      </w:r>
      <w:r w:rsidR="00D977F9">
        <w:rPr>
          <w:rFonts w:cs="Times New Roman"/>
          <w:szCs w:val="24"/>
        </w:rPr>
        <w:t xml:space="preserve">hydrated </w:t>
      </w:r>
      <w:r w:rsidR="00C53EDE">
        <w:rPr>
          <w:rFonts w:cs="Times New Roman"/>
          <w:szCs w:val="24"/>
        </w:rPr>
        <w:t>lime</w:t>
      </w:r>
      <w:r w:rsidR="00D977F9">
        <w:rPr>
          <w:rFonts w:cs="Times New Roman"/>
          <w:szCs w:val="24"/>
        </w:rPr>
        <w:t xml:space="preserve"> per </w:t>
      </w:r>
      <w:r w:rsidR="00C53EDE">
        <w:rPr>
          <w:rFonts w:cs="Times New Roman"/>
          <w:szCs w:val="24"/>
        </w:rPr>
        <w:t>kg (n</w:t>
      </w:r>
      <w:r w:rsidR="00CF633A">
        <w:rPr>
          <w:rFonts w:cs="Times New Roman"/>
          <w:szCs w:val="24"/>
        </w:rPr>
        <w:t xml:space="preserve"> </w:t>
      </w:r>
      <w:r w:rsidR="00C53EDE">
        <w:rPr>
          <w:rFonts w:cs="Times New Roman"/>
          <w:szCs w:val="24"/>
        </w:rPr>
        <w:t>=</w:t>
      </w:r>
      <w:r w:rsidR="00CF633A">
        <w:rPr>
          <w:rFonts w:cs="Times New Roman"/>
          <w:szCs w:val="24"/>
        </w:rPr>
        <w:t xml:space="preserve"> </w:t>
      </w:r>
      <w:r w:rsidR="00C53EDE">
        <w:rPr>
          <w:rFonts w:cs="Times New Roman"/>
          <w:szCs w:val="24"/>
        </w:rPr>
        <w:t xml:space="preserve">3) with increasing perlite volumes using the pour-through, saturated paste top </w:t>
      </w:r>
      <w:r w:rsidR="00C53EDE" w:rsidRPr="00A74375">
        <w:rPr>
          <w:rFonts w:cs="Times New Roman"/>
          <w:i/>
          <w:iCs/>
          <w:szCs w:val="24"/>
        </w:rPr>
        <w:t>in situ</w:t>
      </w:r>
      <w:r w:rsidR="00C53EDE">
        <w:rPr>
          <w:rFonts w:cs="Times New Roman"/>
          <w:szCs w:val="24"/>
        </w:rPr>
        <w:t xml:space="preserve">, and bottom </w:t>
      </w:r>
      <w:r w:rsidR="00C53EDE" w:rsidRPr="00A74375">
        <w:rPr>
          <w:rFonts w:cs="Times New Roman"/>
          <w:i/>
          <w:iCs/>
          <w:szCs w:val="24"/>
        </w:rPr>
        <w:t>in situ</w:t>
      </w:r>
      <w:r w:rsidR="00C53EDE">
        <w:rPr>
          <w:rFonts w:cs="Times New Roman"/>
          <w:szCs w:val="24"/>
        </w:rPr>
        <w:t xml:space="preserve"> methods.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4"/>
        <w:gridCol w:w="1655"/>
        <w:gridCol w:w="694"/>
        <w:gridCol w:w="694"/>
        <w:gridCol w:w="696"/>
        <w:gridCol w:w="277"/>
        <w:gridCol w:w="695"/>
        <w:gridCol w:w="695"/>
        <w:gridCol w:w="697"/>
        <w:gridCol w:w="277"/>
        <w:gridCol w:w="695"/>
        <w:gridCol w:w="695"/>
        <w:gridCol w:w="673"/>
      </w:tblGrid>
      <w:tr w:rsidR="00107328" w:rsidRPr="00C03FE2" w14:paraId="685FBDB1" w14:textId="77777777" w:rsidTr="00107328"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0EDA71E7" w14:textId="21C3B7AF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D5059AC" w14:textId="4D0EDF63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8D0283" w14:textId="70053228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42A62C23" w14:textId="77777777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F81EAA" w14:textId="57B968F6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78BD6BCC" w14:textId="77777777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DD5DAF" w14:textId="38A8BA6B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C03FE2" w14:paraId="2940E192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3BFD153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772346E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F64E68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CECFA1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A43733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8A8C333" w14:textId="77777777" w:rsidR="00240D6E" w:rsidRPr="00C03FE2" w:rsidRDefault="00240D6E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D5565C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02E4CA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B3F4F8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6DBA67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8F1A8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4.07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3FA407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4.12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62887D6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4.23</w:t>
            </w:r>
          </w:p>
        </w:tc>
      </w:tr>
      <w:tr w:rsidR="00240D6E" w:rsidRPr="00C03FE2" w14:paraId="3CB2E07D" w14:textId="77777777" w:rsidTr="00107328">
        <w:tc>
          <w:tcPr>
            <w:tcW w:w="722" w:type="pct"/>
            <w:vMerge/>
          </w:tcPr>
          <w:p w14:paraId="391A542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421AA21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4.55</w:t>
            </w:r>
          </w:p>
        </w:tc>
        <w:tc>
          <w:tcPr>
            <w:tcW w:w="352" w:type="pct"/>
          </w:tcPr>
          <w:p w14:paraId="12C97BB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52" w:type="pct"/>
          </w:tcPr>
          <w:p w14:paraId="569AEA4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4.82</w:t>
            </w:r>
          </w:p>
        </w:tc>
        <w:tc>
          <w:tcPr>
            <w:tcW w:w="352" w:type="pct"/>
          </w:tcPr>
          <w:p w14:paraId="101A696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140" w:type="pct"/>
          </w:tcPr>
          <w:p w14:paraId="604981E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F0A838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4.75</w:t>
            </w:r>
          </w:p>
        </w:tc>
        <w:tc>
          <w:tcPr>
            <w:tcW w:w="352" w:type="pct"/>
          </w:tcPr>
          <w:p w14:paraId="51653D8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4.20</w:t>
            </w:r>
          </w:p>
        </w:tc>
        <w:tc>
          <w:tcPr>
            <w:tcW w:w="352" w:type="pct"/>
          </w:tcPr>
          <w:p w14:paraId="33F6D37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4.56</w:t>
            </w:r>
          </w:p>
        </w:tc>
        <w:tc>
          <w:tcPr>
            <w:tcW w:w="140" w:type="pct"/>
          </w:tcPr>
          <w:p w14:paraId="1F1A56A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507A9B1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4.35</w:t>
            </w:r>
          </w:p>
        </w:tc>
        <w:tc>
          <w:tcPr>
            <w:tcW w:w="352" w:type="pct"/>
          </w:tcPr>
          <w:p w14:paraId="0A9C55B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4.19</w:t>
            </w:r>
          </w:p>
        </w:tc>
        <w:tc>
          <w:tcPr>
            <w:tcW w:w="341" w:type="pct"/>
          </w:tcPr>
          <w:p w14:paraId="2A91F6B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4.23</w:t>
            </w:r>
          </w:p>
        </w:tc>
      </w:tr>
      <w:tr w:rsidR="00240D6E" w:rsidRPr="00C03FE2" w14:paraId="2EBCC7A5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355AE79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7B74417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600140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C0D010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9ED0AA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5BEDA2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5C4AF9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590F30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4C7E56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3B7768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04C07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FD79BA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4.18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6D7B501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4.26</w:t>
            </w:r>
          </w:p>
        </w:tc>
      </w:tr>
      <w:tr w:rsidR="00240D6E" w:rsidRPr="00C03FE2" w14:paraId="0C28F9B7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1B43C27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1187E13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4D7C53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4B668D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4E1A67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FBD498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BBA8F6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F1BD6E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A0F50A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894F0A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4E0168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3CDCC5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4.41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792499B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4.15</w:t>
            </w:r>
          </w:p>
        </w:tc>
      </w:tr>
      <w:tr w:rsidR="00240D6E" w:rsidRPr="00C03FE2" w14:paraId="2A63DD2C" w14:textId="77777777" w:rsidTr="00107328">
        <w:tc>
          <w:tcPr>
            <w:tcW w:w="722" w:type="pct"/>
            <w:vMerge/>
          </w:tcPr>
          <w:p w14:paraId="1B008FD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7F9BD57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52" w:type="pct"/>
          </w:tcPr>
          <w:p w14:paraId="185941A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5.48</w:t>
            </w:r>
          </w:p>
        </w:tc>
        <w:tc>
          <w:tcPr>
            <w:tcW w:w="352" w:type="pct"/>
          </w:tcPr>
          <w:p w14:paraId="33393EA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</w:tcPr>
          <w:p w14:paraId="3626287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140" w:type="pct"/>
          </w:tcPr>
          <w:p w14:paraId="70EC6C1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8FAE9D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352" w:type="pct"/>
          </w:tcPr>
          <w:p w14:paraId="0CEAE94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52" w:type="pct"/>
          </w:tcPr>
          <w:p w14:paraId="2B0322E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4.83</w:t>
            </w:r>
          </w:p>
        </w:tc>
        <w:tc>
          <w:tcPr>
            <w:tcW w:w="140" w:type="pct"/>
          </w:tcPr>
          <w:p w14:paraId="325ECBE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9C19B3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4.40</w:t>
            </w:r>
          </w:p>
        </w:tc>
        <w:tc>
          <w:tcPr>
            <w:tcW w:w="352" w:type="pct"/>
          </w:tcPr>
          <w:p w14:paraId="136D34B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4.11</w:t>
            </w:r>
          </w:p>
        </w:tc>
        <w:tc>
          <w:tcPr>
            <w:tcW w:w="341" w:type="pct"/>
          </w:tcPr>
          <w:p w14:paraId="5F8C74A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4.20</w:t>
            </w:r>
          </w:p>
        </w:tc>
      </w:tr>
      <w:tr w:rsidR="00240D6E" w:rsidRPr="00C03FE2" w14:paraId="151FD3FD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5428A4C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3646E85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94C67B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3329E1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7E8637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193D07D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563097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36E06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EF5629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3.74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6D301E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7FDFC9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5CF699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4.22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3111DB8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4.38</w:t>
            </w:r>
          </w:p>
        </w:tc>
      </w:tr>
      <w:tr w:rsidR="00240D6E" w:rsidRPr="00C03FE2" w14:paraId="4A780D1B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011453C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03DDA12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87B213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6B52E9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FC97D5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FDA8A0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DEE58D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BD39E7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0729A4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794D92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45C6F4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26189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15892C6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4.81</w:t>
            </w:r>
          </w:p>
        </w:tc>
      </w:tr>
      <w:tr w:rsidR="00240D6E" w:rsidRPr="00C03FE2" w14:paraId="2357F0E9" w14:textId="77777777" w:rsidTr="00107328">
        <w:tc>
          <w:tcPr>
            <w:tcW w:w="722" w:type="pct"/>
            <w:vMerge/>
          </w:tcPr>
          <w:p w14:paraId="7A9BA16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3F8C733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352" w:type="pct"/>
          </w:tcPr>
          <w:p w14:paraId="0A2BF93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2" w:type="pct"/>
          </w:tcPr>
          <w:p w14:paraId="54057C3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</w:tcPr>
          <w:p w14:paraId="717B28C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6.44</w:t>
            </w:r>
          </w:p>
        </w:tc>
        <w:tc>
          <w:tcPr>
            <w:tcW w:w="140" w:type="pct"/>
          </w:tcPr>
          <w:p w14:paraId="1CD7B86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ACB038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5.77</w:t>
            </w:r>
          </w:p>
        </w:tc>
        <w:tc>
          <w:tcPr>
            <w:tcW w:w="352" w:type="pct"/>
          </w:tcPr>
          <w:p w14:paraId="7953AC1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5.53</w:t>
            </w:r>
          </w:p>
        </w:tc>
        <w:tc>
          <w:tcPr>
            <w:tcW w:w="352" w:type="pct"/>
          </w:tcPr>
          <w:p w14:paraId="19FD918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140" w:type="pct"/>
          </w:tcPr>
          <w:p w14:paraId="2FC396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D6A91D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352" w:type="pct"/>
          </w:tcPr>
          <w:p w14:paraId="7C68EA7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4.66</w:t>
            </w:r>
          </w:p>
        </w:tc>
        <w:tc>
          <w:tcPr>
            <w:tcW w:w="341" w:type="pct"/>
          </w:tcPr>
          <w:p w14:paraId="5FF70A6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4.30</w:t>
            </w:r>
          </w:p>
        </w:tc>
      </w:tr>
      <w:tr w:rsidR="00240D6E" w:rsidRPr="00C03FE2" w14:paraId="4F8FD1DC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7FC1D10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497D67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B07680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62E91F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3A3484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A190D4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E1E76A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1BB41E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7DD300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B899F2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9AC07C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7B3C20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4.34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0628354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4.41</w:t>
            </w:r>
          </w:p>
        </w:tc>
      </w:tr>
      <w:tr w:rsidR="00240D6E" w:rsidRPr="00C03FE2" w14:paraId="74823773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5B72B73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5AEABD9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A77840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610A8E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82D88B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5E23D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36BB39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5D5175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AEE72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8B8D8C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661445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C88066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596AE28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5.20</w:t>
            </w:r>
          </w:p>
        </w:tc>
      </w:tr>
      <w:tr w:rsidR="00240D6E" w:rsidRPr="00C03FE2" w14:paraId="22C917F7" w14:textId="77777777" w:rsidTr="00107328">
        <w:tc>
          <w:tcPr>
            <w:tcW w:w="722" w:type="pct"/>
            <w:vMerge/>
          </w:tcPr>
          <w:p w14:paraId="42963D2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18B3C25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6.27</w:t>
            </w:r>
          </w:p>
        </w:tc>
        <w:tc>
          <w:tcPr>
            <w:tcW w:w="352" w:type="pct"/>
          </w:tcPr>
          <w:p w14:paraId="4332D1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352" w:type="pct"/>
          </w:tcPr>
          <w:p w14:paraId="0FA9810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52" w:type="pct"/>
          </w:tcPr>
          <w:p w14:paraId="74C77B1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140" w:type="pct"/>
          </w:tcPr>
          <w:p w14:paraId="23C9751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29D266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5.69</w:t>
            </w:r>
          </w:p>
        </w:tc>
        <w:tc>
          <w:tcPr>
            <w:tcW w:w="352" w:type="pct"/>
          </w:tcPr>
          <w:p w14:paraId="61D728B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5.78</w:t>
            </w:r>
          </w:p>
        </w:tc>
        <w:tc>
          <w:tcPr>
            <w:tcW w:w="352" w:type="pct"/>
          </w:tcPr>
          <w:p w14:paraId="1641D28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5.82</w:t>
            </w:r>
          </w:p>
        </w:tc>
        <w:tc>
          <w:tcPr>
            <w:tcW w:w="140" w:type="pct"/>
          </w:tcPr>
          <w:p w14:paraId="7636013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0D9B76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5.55</w:t>
            </w:r>
          </w:p>
        </w:tc>
        <w:tc>
          <w:tcPr>
            <w:tcW w:w="352" w:type="pct"/>
          </w:tcPr>
          <w:p w14:paraId="0B5EDAF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5.65</w:t>
            </w:r>
          </w:p>
        </w:tc>
        <w:tc>
          <w:tcPr>
            <w:tcW w:w="341" w:type="pct"/>
          </w:tcPr>
          <w:p w14:paraId="5104088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5.60</w:t>
            </w:r>
          </w:p>
        </w:tc>
      </w:tr>
      <w:tr w:rsidR="00240D6E" w:rsidRPr="00C03FE2" w14:paraId="238382C2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17A9132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4C51AB3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4235A1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B43114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6FA6ED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07B01B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9FE0B5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2051F0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984525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458BF8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BB8A71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5EED94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27131E7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5.03</w:t>
            </w:r>
          </w:p>
        </w:tc>
      </w:tr>
    </w:tbl>
    <w:p w14:paraId="073C1EAD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2871904A" w14:textId="5A6F1DFD" w:rsidR="00240D6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t>Supplementary Table 25</w:t>
      </w:r>
      <w:r w:rsidRPr="28E44BF6">
        <w:rPr>
          <w:rFonts w:cs="Times New Roman"/>
        </w:rPr>
        <w:t xml:space="preserve">. The average and standard deviation of pH in planted peat moss with lime amendment of </w:t>
      </w:r>
      <w:r w:rsidR="00721DEF">
        <w:rPr>
          <w:rFonts w:cs="Times New Roman"/>
        </w:rPr>
        <w:t>0.4</w:t>
      </w:r>
      <w:r w:rsidRPr="28E44BF6">
        <w:rPr>
          <w:rFonts w:cs="Times New Roman"/>
        </w:rPr>
        <w:t xml:space="preserve"> g </w:t>
      </w:r>
      <w:r w:rsidR="00D977F9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D977F9">
        <w:rPr>
          <w:rFonts w:cs="Times New Roman"/>
        </w:rPr>
        <w:t xml:space="preserve"> per </w:t>
      </w:r>
      <w:r w:rsidRPr="28E44BF6">
        <w:rPr>
          <w:rFonts w:cs="Times New Roman"/>
        </w:rPr>
        <w:t xml:space="preserve">kg containers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6E7C77" w14:paraId="789CBEA2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27B93EA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08A44E8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2645E3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7F7E418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9A5066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3AF36AF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75B85D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7D2B139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6E7C77" w14:paraId="5CC8BC4F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304A411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2BAEF88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7281143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CF1F65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9838E5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56F9792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BAA82B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1764CE3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1147EED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FA3A12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136A1B3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68A3538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6E7C77" w14:paraId="55548A94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1BED011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6E5063E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4.55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1D15F28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0.01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E0716D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2103129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0DEDDDF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0.42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969FB4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71DA318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5AABEF2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1035C0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48EF3C3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1CE697A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0.09</w:t>
            </w:r>
          </w:p>
        </w:tc>
      </w:tr>
      <w:tr w:rsidR="00240D6E" w:rsidRPr="006E7C77" w14:paraId="1CD87433" w14:textId="77777777">
        <w:trPr>
          <w:jc w:val="center"/>
        </w:trPr>
        <w:tc>
          <w:tcPr>
            <w:tcW w:w="715" w:type="pct"/>
          </w:tcPr>
          <w:p w14:paraId="2755305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A2CA55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4.85</w:t>
            </w:r>
          </w:p>
        </w:tc>
        <w:tc>
          <w:tcPr>
            <w:tcW w:w="434" w:type="pct"/>
          </w:tcPr>
          <w:p w14:paraId="6DCFE0B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0.23</w:t>
            </w:r>
          </w:p>
        </w:tc>
        <w:tc>
          <w:tcPr>
            <w:tcW w:w="133" w:type="pct"/>
          </w:tcPr>
          <w:p w14:paraId="5AED55E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5E045A9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5.86</w:t>
            </w:r>
          </w:p>
        </w:tc>
        <w:tc>
          <w:tcPr>
            <w:tcW w:w="499" w:type="pct"/>
          </w:tcPr>
          <w:p w14:paraId="681492D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0.22</w:t>
            </w:r>
          </w:p>
        </w:tc>
        <w:tc>
          <w:tcPr>
            <w:tcW w:w="133" w:type="pct"/>
          </w:tcPr>
          <w:p w14:paraId="78516A1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665ED79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4.61</w:t>
            </w:r>
          </w:p>
        </w:tc>
        <w:tc>
          <w:tcPr>
            <w:tcW w:w="427" w:type="pct"/>
          </w:tcPr>
          <w:p w14:paraId="5F822F7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0.42</w:t>
            </w:r>
          </w:p>
        </w:tc>
        <w:tc>
          <w:tcPr>
            <w:tcW w:w="133" w:type="pct"/>
          </w:tcPr>
          <w:p w14:paraId="206315F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144E474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4.29</w:t>
            </w:r>
          </w:p>
        </w:tc>
        <w:tc>
          <w:tcPr>
            <w:tcW w:w="528" w:type="pct"/>
          </w:tcPr>
          <w:p w14:paraId="1A11182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6E7C77" w14:paraId="7273FB58" w14:textId="77777777">
        <w:trPr>
          <w:jc w:val="center"/>
        </w:trPr>
        <w:tc>
          <w:tcPr>
            <w:tcW w:w="715" w:type="pct"/>
          </w:tcPr>
          <w:p w14:paraId="36EE8ED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78E9839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5.11</w:t>
            </w:r>
          </w:p>
        </w:tc>
        <w:tc>
          <w:tcPr>
            <w:tcW w:w="434" w:type="pct"/>
          </w:tcPr>
          <w:p w14:paraId="3169793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0.49</w:t>
            </w:r>
          </w:p>
        </w:tc>
        <w:tc>
          <w:tcPr>
            <w:tcW w:w="133" w:type="pct"/>
          </w:tcPr>
          <w:p w14:paraId="365C128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53F1C2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499" w:type="pct"/>
          </w:tcPr>
          <w:p w14:paraId="6127177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0.24</w:t>
            </w:r>
          </w:p>
        </w:tc>
        <w:tc>
          <w:tcPr>
            <w:tcW w:w="133" w:type="pct"/>
          </w:tcPr>
          <w:p w14:paraId="33BB5B1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35A3343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5.41</w:t>
            </w:r>
          </w:p>
        </w:tc>
        <w:tc>
          <w:tcPr>
            <w:tcW w:w="427" w:type="pct"/>
          </w:tcPr>
          <w:p w14:paraId="5115E84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0.24</w:t>
            </w:r>
          </w:p>
        </w:tc>
        <w:tc>
          <w:tcPr>
            <w:tcW w:w="133" w:type="pct"/>
          </w:tcPr>
          <w:p w14:paraId="507DF47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0B195EC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4.61</w:t>
            </w:r>
          </w:p>
        </w:tc>
        <w:tc>
          <w:tcPr>
            <w:tcW w:w="528" w:type="pct"/>
          </w:tcPr>
          <w:p w14:paraId="67563D2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0.30</w:t>
            </w:r>
          </w:p>
        </w:tc>
      </w:tr>
      <w:tr w:rsidR="00240D6E" w:rsidRPr="006E7C77" w14:paraId="33C2751F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667E4F6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6BA47E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364C54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BF016C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54A65A5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0CE455C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EBAB60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4BE5765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5.80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3CF8EA7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448171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4CABE11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5.33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78E63D1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0.27</w:t>
            </w:r>
          </w:p>
        </w:tc>
      </w:tr>
    </w:tbl>
    <w:p w14:paraId="4613F11D" w14:textId="609ED808" w:rsidR="00240D6E" w:rsidRPr="00382140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9D32B1">
        <w:rPr>
          <w:rFonts w:cs="Times New Roman"/>
          <w:b/>
          <w:bCs/>
          <w:szCs w:val="24"/>
        </w:rPr>
        <w:t>2</w:t>
      </w:r>
      <w:r w:rsidR="00773719">
        <w:rPr>
          <w:rFonts w:cs="Times New Roman"/>
          <w:b/>
          <w:bCs/>
          <w:szCs w:val="24"/>
        </w:rPr>
        <w:t>6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 w:rsidR="009D32B1" w:rsidRPr="00FF39B0">
        <w:rPr>
          <w:rFonts w:cs="Times New Roman"/>
          <w:szCs w:val="24"/>
        </w:rPr>
        <w:t xml:space="preserve">The difference in multiple methods of measuring pH values </w:t>
      </w:r>
      <w:r w:rsidR="009D32B1" w:rsidRPr="004C3DAD">
        <w:rPr>
          <w:rFonts w:cs="Times New Roman"/>
          <w:szCs w:val="24"/>
        </w:rPr>
        <w:t xml:space="preserve">in </w:t>
      </w:r>
      <w:r w:rsidR="009D32B1" w:rsidRPr="002A0895">
        <w:rPr>
          <w:rFonts w:cs="Times New Roman"/>
          <w:szCs w:val="24"/>
        </w:rPr>
        <w:t>planted</w:t>
      </w:r>
      <w:r w:rsidR="009D32B1">
        <w:rPr>
          <w:rFonts w:cs="Times New Roman"/>
          <w:szCs w:val="24"/>
        </w:rPr>
        <w:t xml:space="preserve"> peat</w:t>
      </w:r>
      <w:r w:rsidR="009D32B1" w:rsidRPr="002A0895">
        <w:rPr>
          <w:rFonts w:cs="Times New Roman"/>
          <w:szCs w:val="24"/>
        </w:rPr>
        <w:t xml:space="preserve"> </w:t>
      </w:r>
      <w:r w:rsidR="009D32B1">
        <w:rPr>
          <w:rFonts w:cs="Times New Roman"/>
          <w:szCs w:val="24"/>
        </w:rPr>
        <w:t xml:space="preserve">with lime amendment of </w:t>
      </w:r>
      <w:r w:rsidR="00721DEF">
        <w:rPr>
          <w:rFonts w:cs="Times New Roman"/>
          <w:szCs w:val="24"/>
        </w:rPr>
        <w:t>0.4</w:t>
      </w:r>
      <w:r w:rsidR="00CF633A">
        <w:rPr>
          <w:rFonts w:cs="Times New Roman"/>
          <w:szCs w:val="24"/>
        </w:rPr>
        <w:t xml:space="preserve"> </w:t>
      </w:r>
      <w:r w:rsidR="009D32B1">
        <w:rPr>
          <w:rFonts w:cs="Times New Roman"/>
          <w:szCs w:val="24"/>
        </w:rPr>
        <w:t>g</w:t>
      </w:r>
      <w:r w:rsidR="009C7754">
        <w:rPr>
          <w:rFonts w:cs="Times New Roman"/>
          <w:szCs w:val="24"/>
        </w:rPr>
        <w:t xml:space="preserve"> hydrated</w:t>
      </w:r>
      <w:r w:rsidR="009D32B1">
        <w:rPr>
          <w:rFonts w:cs="Times New Roman"/>
          <w:szCs w:val="24"/>
        </w:rPr>
        <w:t xml:space="preserve"> lime</w:t>
      </w:r>
      <w:r w:rsidR="009C7754">
        <w:rPr>
          <w:rFonts w:cs="Times New Roman"/>
          <w:szCs w:val="24"/>
        </w:rPr>
        <w:t xml:space="preserve"> per </w:t>
      </w:r>
      <w:r w:rsidR="009D32B1">
        <w:rPr>
          <w:rFonts w:cs="Times New Roman"/>
          <w:szCs w:val="24"/>
        </w:rPr>
        <w:t xml:space="preserve">kg peat </w:t>
      </w:r>
      <w:r w:rsidR="009D32B1" w:rsidRPr="002A0895">
        <w:rPr>
          <w:rFonts w:cs="Times New Roman"/>
          <w:szCs w:val="24"/>
        </w:rPr>
        <w:t>at increasing levels of perlite.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09"/>
        <w:gridCol w:w="3968"/>
        <w:gridCol w:w="1711"/>
        <w:gridCol w:w="2489"/>
      </w:tblGrid>
      <w:tr w:rsidR="00240D6E" w:rsidRPr="00107328" w14:paraId="09BADFCA" w14:textId="77777777" w:rsidTr="00721DEF">
        <w:trPr>
          <w:trHeight w:val="282"/>
          <w:jc w:val="center"/>
        </w:trPr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5D0FC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F1929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4E38F" w14:textId="502B9546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A9820" w14:textId="49004DCD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BA5D87" w14:paraId="1C427A46" w14:textId="77777777" w:rsidTr="00721DEF">
        <w:trPr>
          <w:trHeight w:val="282"/>
          <w:jc w:val="center"/>
        </w:trPr>
        <w:tc>
          <w:tcPr>
            <w:tcW w:w="823" w:type="pct"/>
            <w:vMerge w:val="restart"/>
            <w:tcBorders>
              <w:top w:val="single" w:sz="4" w:space="0" w:color="auto"/>
            </w:tcBorders>
            <w:vAlign w:val="center"/>
          </w:tcPr>
          <w:p w14:paraId="61280BE4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</w:t>
            </w:r>
          </w:p>
        </w:tc>
        <w:tc>
          <w:tcPr>
            <w:tcW w:w="2029" w:type="pct"/>
            <w:tcBorders>
              <w:top w:val="single" w:sz="4" w:space="0" w:color="auto"/>
            </w:tcBorders>
            <w:vAlign w:val="center"/>
          </w:tcPr>
          <w:p w14:paraId="3116FD2F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072B3D37" w14:textId="3198A1B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0.75</w:t>
            </w:r>
          </w:p>
        </w:tc>
        <w:tc>
          <w:tcPr>
            <w:tcW w:w="1273" w:type="pct"/>
            <w:tcBorders>
              <w:top w:val="single" w:sz="4" w:space="0" w:color="auto"/>
            </w:tcBorders>
            <w:vAlign w:val="center"/>
          </w:tcPr>
          <w:p w14:paraId="20D8124B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0.38</w:t>
            </w:r>
          </w:p>
        </w:tc>
      </w:tr>
      <w:tr w:rsidR="00240D6E" w:rsidRPr="00BA5D87" w14:paraId="095FDCD7" w14:textId="77777777" w:rsidTr="00721DEF">
        <w:trPr>
          <w:trHeight w:val="175"/>
          <w:jc w:val="center"/>
        </w:trPr>
        <w:tc>
          <w:tcPr>
            <w:tcW w:w="823" w:type="pct"/>
            <w:vMerge/>
            <w:vAlign w:val="center"/>
          </w:tcPr>
          <w:p w14:paraId="3D599DA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vAlign w:val="center"/>
          </w:tcPr>
          <w:p w14:paraId="138A7592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vAlign w:val="center"/>
          </w:tcPr>
          <w:p w14:paraId="120B4800" w14:textId="73053EB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0.33</w:t>
            </w:r>
          </w:p>
        </w:tc>
        <w:tc>
          <w:tcPr>
            <w:tcW w:w="1273" w:type="pct"/>
            <w:vAlign w:val="center"/>
          </w:tcPr>
          <w:p w14:paraId="55D5E285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0.08</w:t>
            </w:r>
          </w:p>
        </w:tc>
      </w:tr>
      <w:tr w:rsidR="00240D6E" w:rsidRPr="00BA5D87" w14:paraId="400925AE" w14:textId="77777777" w:rsidTr="00721DEF">
        <w:trPr>
          <w:trHeight w:val="175"/>
          <w:jc w:val="center"/>
        </w:trPr>
        <w:tc>
          <w:tcPr>
            <w:tcW w:w="823" w:type="pct"/>
            <w:vMerge/>
            <w:vAlign w:val="center"/>
          </w:tcPr>
          <w:p w14:paraId="3DA7D36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2DEBB2E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75" w:type="pct"/>
            <w:tcBorders>
              <w:bottom w:val="single" w:sz="4" w:space="0" w:color="auto"/>
            </w:tcBorders>
            <w:vAlign w:val="center"/>
          </w:tcPr>
          <w:p w14:paraId="4A89A7FC" w14:textId="634F919D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0.79</w:t>
            </w:r>
          </w:p>
        </w:tc>
        <w:tc>
          <w:tcPr>
            <w:tcW w:w="1273" w:type="pct"/>
            <w:tcBorders>
              <w:bottom w:val="single" w:sz="4" w:space="0" w:color="auto"/>
            </w:tcBorders>
            <w:vAlign w:val="center"/>
          </w:tcPr>
          <w:p w14:paraId="1DFE4E2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0.42</w:t>
            </w:r>
          </w:p>
        </w:tc>
      </w:tr>
      <w:tr w:rsidR="00240D6E" w:rsidRPr="00BA5D87" w14:paraId="392555E2" w14:textId="77777777" w:rsidTr="00721DEF">
        <w:trPr>
          <w:trHeight w:val="269"/>
          <w:jc w:val="center"/>
        </w:trPr>
        <w:tc>
          <w:tcPr>
            <w:tcW w:w="823" w:type="pct"/>
            <w:vMerge w:val="restart"/>
            <w:tcBorders>
              <w:top w:val="single" w:sz="4" w:space="0" w:color="auto"/>
            </w:tcBorders>
            <w:vAlign w:val="center"/>
          </w:tcPr>
          <w:p w14:paraId="39F75330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25</w:t>
            </w:r>
          </w:p>
        </w:tc>
        <w:tc>
          <w:tcPr>
            <w:tcW w:w="2029" w:type="pct"/>
            <w:tcBorders>
              <w:top w:val="single" w:sz="4" w:space="0" w:color="auto"/>
            </w:tcBorders>
            <w:vAlign w:val="center"/>
          </w:tcPr>
          <w:p w14:paraId="27C1B86A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704E03EF" w14:textId="41A1A084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1.25</w:t>
            </w:r>
          </w:p>
        </w:tc>
        <w:tc>
          <w:tcPr>
            <w:tcW w:w="1273" w:type="pct"/>
            <w:tcBorders>
              <w:top w:val="single" w:sz="4" w:space="0" w:color="auto"/>
            </w:tcBorders>
            <w:vAlign w:val="center"/>
          </w:tcPr>
          <w:p w14:paraId="7BF9CC7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0.43</w:t>
            </w:r>
          </w:p>
        </w:tc>
      </w:tr>
      <w:tr w:rsidR="00240D6E" w:rsidRPr="00BA5D87" w14:paraId="5496425D" w14:textId="77777777" w:rsidTr="00721DEF">
        <w:trPr>
          <w:trHeight w:val="175"/>
          <w:jc w:val="center"/>
        </w:trPr>
        <w:tc>
          <w:tcPr>
            <w:tcW w:w="823" w:type="pct"/>
            <w:vMerge/>
            <w:vAlign w:val="center"/>
          </w:tcPr>
          <w:p w14:paraId="685C8D8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vAlign w:val="center"/>
          </w:tcPr>
          <w:p w14:paraId="0B0F71A8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vAlign w:val="center"/>
          </w:tcPr>
          <w:p w14:paraId="7A72AFB6" w14:textId="0532693F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0.56</w:t>
            </w:r>
          </w:p>
        </w:tc>
        <w:tc>
          <w:tcPr>
            <w:tcW w:w="1273" w:type="pct"/>
            <w:vAlign w:val="center"/>
          </w:tcPr>
          <w:p w14:paraId="1CCBE17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0.20</w:t>
            </w:r>
          </w:p>
        </w:tc>
      </w:tr>
      <w:tr w:rsidR="00240D6E" w:rsidRPr="00BA5D87" w14:paraId="43BDB22A" w14:textId="77777777" w:rsidTr="00721DEF">
        <w:trPr>
          <w:trHeight w:val="175"/>
          <w:jc w:val="center"/>
        </w:trPr>
        <w:tc>
          <w:tcPr>
            <w:tcW w:w="823" w:type="pct"/>
            <w:vMerge/>
            <w:vAlign w:val="center"/>
          </w:tcPr>
          <w:p w14:paraId="237CCE57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91C15FF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75" w:type="pct"/>
            <w:tcBorders>
              <w:bottom w:val="single" w:sz="4" w:space="0" w:color="auto"/>
            </w:tcBorders>
            <w:vAlign w:val="center"/>
          </w:tcPr>
          <w:p w14:paraId="7CEC6BDC" w14:textId="16260DCB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1.01</w:t>
            </w:r>
          </w:p>
        </w:tc>
        <w:tc>
          <w:tcPr>
            <w:tcW w:w="1273" w:type="pct"/>
            <w:tcBorders>
              <w:bottom w:val="single" w:sz="4" w:space="0" w:color="auto"/>
            </w:tcBorders>
            <w:vAlign w:val="center"/>
          </w:tcPr>
          <w:p w14:paraId="14F2DAB9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0.31</w:t>
            </w:r>
          </w:p>
        </w:tc>
      </w:tr>
      <w:tr w:rsidR="00240D6E" w:rsidRPr="00BA5D87" w14:paraId="263E54B1" w14:textId="77777777" w:rsidTr="00721DEF">
        <w:trPr>
          <w:trHeight w:val="282"/>
          <w:jc w:val="center"/>
        </w:trPr>
        <w:tc>
          <w:tcPr>
            <w:tcW w:w="823" w:type="pct"/>
            <w:vMerge w:val="restart"/>
            <w:tcBorders>
              <w:top w:val="single" w:sz="4" w:space="0" w:color="auto"/>
            </w:tcBorders>
            <w:vAlign w:val="center"/>
          </w:tcPr>
          <w:p w14:paraId="5F68CF9F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50</w:t>
            </w:r>
          </w:p>
        </w:tc>
        <w:tc>
          <w:tcPr>
            <w:tcW w:w="2029" w:type="pct"/>
            <w:tcBorders>
              <w:top w:val="single" w:sz="4" w:space="0" w:color="auto"/>
            </w:tcBorders>
            <w:vAlign w:val="center"/>
          </w:tcPr>
          <w:p w14:paraId="200ED270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249881BD" w14:textId="4890720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0.81</w:t>
            </w:r>
          </w:p>
        </w:tc>
        <w:tc>
          <w:tcPr>
            <w:tcW w:w="1273" w:type="pct"/>
            <w:tcBorders>
              <w:top w:val="single" w:sz="4" w:space="0" w:color="auto"/>
            </w:tcBorders>
            <w:vAlign w:val="center"/>
          </w:tcPr>
          <w:p w14:paraId="09B6008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0.12</w:t>
            </w:r>
          </w:p>
        </w:tc>
      </w:tr>
      <w:tr w:rsidR="00240D6E" w:rsidRPr="00BA5D87" w14:paraId="4417E336" w14:textId="77777777" w:rsidTr="00721DEF">
        <w:trPr>
          <w:trHeight w:val="175"/>
          <w:jc w:val="center"/>
        </w:trPr>
        <w:tc>
          <w:tcPr>
            <w:tcW w:w="823" w:type="pct"/>
            <w:vMerge/>
            <w:vAlign w:val="center"/>
          </w:tcPr>
          <w:p w14:paraId="4043DF7F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vAlign w:val="center"/>
          </w:tcPr>
          <w:p w14:paraId="7F26FAAD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vAlign w:val="center"/>
          </w:tcPr>
          <w:p w14:paraId="205F9BEC" w14:textId="53929E1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0.50</w:t>
            </w:r>
          </w:p>
        </w:tc>
        <w:tc>
          <w:tcPr>
            <w:tcW w:w="1273" w:type="pct"/>
            <w:vAlign w:val="center"/>
          </w:tcPr>
          <w:p w14:paraId="0EED63BC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0.44</w:t>
            </w:r>
          </w:p>
        </w:tc>
      </w:tr>
      <w:tr w:rsidR="00240D6E" w:rsidRPr="00BA5D87" w14:paraId="1C0A94C8" w14:textId="77777777" w:rsidTr="00721DEF">
        <w:trPr>
          <w:trHeight w:val="175"/>
          <w:jc w:val="center"/>
        </w:trPr>
        <w:tc>
          <w:tcPr>
            <w:tcW w:w="823" w:type="pct"/>
            <w:vMerge/>
            <w:tcBorders>
              <w:bottom w:val="single" w:sz="4" w:space="0" w:color="auto"/>
            </w:tcBorders>
            <w:vAlign w:val="center"/>
          </w:tcPr>
          <w:p w14:paraId="63746622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7D6826BD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75" w:type="pct"/>
            <w:tcBorders>
              <w:bottom w:val="single" w:sz="4" w:space="0" w:color="auto"/>
            </w:tcBorders>
            <w:vAlign w:val="center"/>
          </w:tcPr>
          <w:p w14:paraId="3B1D1F21" w14:textId="1D194A2D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1.11</w:t>
            </w:r>
          </w:p>
        </w:tc>
        <w:tc>
          <w:tcPr>
            <w:tcW w:w="1273" w:type="pct"/>
            <w:tcBorders>
              <w:bottom w:val="single" w:sz="4" w:space="0" w:color="auto"/>
            </w:tcBorders>
            <w:vAlign w:val="center"/>
          </w:tcPr>
          <w:p w14:paraId="673FF799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0.55</w:t>
            </w:r>
          </w:p>
        </w:tc>
      </w:tr>
      <w:tr w:rsidR="00240D6E" w:rsidRPr="00BA5D87" w14:paraId="66240B11" w14:textId="77777777" w:rsidTr="00721DEF">
        <w:trPr>
          <w:trHeight w:val="282"/>
          <w:jc w:val="center"/>
        </w:trPr>
        <w:tc>
          <w:tcPr>
            <w:tcW w:w="823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A7B3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75</w:t>
            </w:r>
          </w:p>
        </w:tc>
        <w:tc>
          <w:tcPr>
            <w:tcW w:w="2029" w:type="pct"/>
            <w:tcBorders>
              <w:top w:val="single" w:sz="4" w:space="0" w:color="auto"/>
            </w:tcBorders>
            <w:vAlign w:val="center"/>
          </w:tcPr>
          <w:p w14:paraId="533334C8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4F52E963" w14:textId="5FD0043C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0.48</w:t>
            </w:r>
          </w:p>
        </w:tc>
        <w:tc>
          <w:tcPr>
            <w:tcW w:w="1273" w:type="pct"/>
            <w:tcBorders>
              <w:top w:val="single" w:sz="4" w:space="0" w:color="auto"/>
            </w:tcBorders>
            <w:vAlign w:val="center"/>
          </w:tcPr>
          <w:p w14:paraId="3AD05A46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0.20</w:t>
            </w:r>
          </w:p>
        </w:tc>
      </w:tr>
      <w:tr w:rsidR="00240D6E" w:rsidRPr="00BA5D87" w14:paraId="7F037BA2" w14:textId="77777777" w:rsidTr="00721DEF">
        <w:trPr>
          <w:trHeight w:val="175"/>
          <w:jc w:val="center"/>
        </w:trPr>
        <w:tc>
          <w:tcPr>
            <w:tcW w:w="823" w:type="pct"/>
            <w:vMerge/>
            <w:tcBorders>
              <w:bottom w:val="single" w:sz="4" w:space="0" w:color="auto"/>
            </w:tcBorders>
            <w:vAlign w:val="center"/>
          </w:tcPr>
          <w:p w14:paraId="0FC96AA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vAlign w:val="center"/>
          </w:tcPr>
          <w:p w14:paraId="3C0E29CD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75" w:type="pct"/>
            <w:vAlign w:val="center"/>
          </w:tcPr>
          <w:p w14:paraId="2B25D6D1" w14:textId="6D7B7D65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0.91</w:t>
            </w:r>
          </w:p>
        </w:tc>
        <w:tc>
          <w:tcPr>
            <w:tcW w:w="1273" w:type="pct"/>
            <w:vAlign w:val="center"/>
          </w:tcPr>
          <w:p w14:paraId="65AED3E2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0.23</w:t>
            </w:r>
          </w:p>
        </w:tc>
      </w:tr>
      <w:tr w:rsidR="00240D6E" w:rsidRPr="00BA5D87" w14:paraId="7A4C3F8F" w14:textId="77777777" w:rsidTr="00721DEF">
        <w:trPr>
          <w:trHeight w:val="175"/>
          <w:jc w:val="center"/>
        </w:trPr>
        <w:tc>
          <w:tcPr>
            <w:tcW w:w="823" w:type="pct"/>
            <w:vMerge/>
            <w:tcBorders>
              <w:bottom w:val="single" w:sz="4" w:space="0" w:color="auto"/>
            </w:tcBorders>
            <w:vAlign w:val="center"/>
          </w:tcPr>
          <w:p w14:paraId="43AB03B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8D3C1F2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75" w:type="pct"/>
            <w:tcBorders>
              <w:bottom w:val="single" w:sz="4" w:space="0" w:color="auto"/>
            </w:tcBorders>
            <w:vAlign w:val="center"/>
          </w:tcPr>
          <w:p w14:paraId="6F3C3BD6" w14:textId="09B82E3B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0.04</w:t>
            </w:r>
          </w:p>
        </w:tc>
        <w:tc>
          <w:tcPr>
            <w:tcW w:w="1273" w:type="pct"/>
            <w:tcBorders>
              <w:bottom w:val="single" w:sz="4" w:space="0" w:color="auto"/>
            </w:tcBorders>
            <w:vAlign w:val="center"/>
          </w:tcPr>
          <w:p w14:paraId="74D068AA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0.10</w:t>
            </w:r>
          </w:p>
        </w:tc>
      </w:tr>
    </w:tbl>
    <w:p w14:paraId="28899D4D" w14:textId="29CA4412" w:rsidR="00240D6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lastRenderedPageBreak/>
        <w:t>Supplementary Table 27</w:t>
      </w:r>
      <w:r w:rsidRPr="28E44BF6">
        <w:rPr>
          <w:rFonts w:cs="Times New Roman"/>
        </w:rPr>
        <w:t xml:space="preserve">. The pH of planted peat moss with lime amendment of </w:t>
      </w:r>
      <w:r w:rsidR="00721DEF">
        <w:rPr>
          <w:rFonts w:cs="Times New Roman"/>
        </w:rPr>
        <w:t>0.9</w:t>
      </w:r>
      <w:r w:rsidRPr="28E44BF6">
        <w:rPr>
          <w:rFonts w:cs="Times New Roman"/>
        </w:rPr>
        <w:t xml:space="preserve"> g </w:t>
      </w:r>
      <w:r w:rsidR="009C7754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9C7754">
        <w:rPr>
          <w:rFonts w:cs="Times New Roman"/>
        </w:rPr>
        <w:t xml:space="preserve"> per </w:t>
      </w:r>
      <w:r w:rsidR="00A009E0">
        <w:rPr>
          <w:rFonts w:cs="Times New Roman"/>
        </w:rPr>
        <w:t>L</w:t>
      </w:r>
      <w:r w:rsidRPr="28E44BF6">
        <w:rPr>
          <w:rFonts w:cs="Times New Roman"/>
        </w:rPr>
        <w:t xml:space="preserve">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4"/>
        <w:gridCol w:w="1655"/>
        <w:gridCol w:w="694"/>
        <w:gridCol w:w="694"/>
        <w:gridCol w:w="696"/>
        <w:gridCol w:w="277"/>
        <w:gridCol w:w="695"/>
        <w:gridCol w:w="695"/>
        <w:gridCol w:w="697"/>
        <w:gridCol w:w="277"/>
        <w:gridCol w:w="695"/>
        <w:gridCol w:w="695"/>
        <w:gridCol w:w="673"/>
      </w:tblGrid>
      <w:tr w:rsidR="00107328" w:rsidRPr="00C03FE2" w14:paraId="01C14A79" w14:textId="77777777" w:rsidTr="00107328"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42646CD0" w14:textId="1D0AD452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1AF393D" w14:textId="219AB56B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338C2F" w14:textId="61AA818A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0695DBAB" w14:textId="77777777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18D483" w14:textId="42C530C1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599D7191" w14:textId="77777777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81AA890" w14:textId="7D8B470F" w:rsidR="00107328" w:rsidRPr="00C03FE2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C03FE2" w14:paraId="289B17B5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6F52B33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52B2F63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69D733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15A559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19202F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5.55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9892676" w14:textId="77777777" w:rsidR="00240D6E" w:rsidRPr="00C03FE2" w:rsidRDefault="00240D6E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D95371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06F260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311B42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9381F9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1FE5C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7BDDC0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39AFCEB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5.03</w:t>
            </w:r>
          </w:p>
        </w:tc>
      </w:tr>
      <w:tr w:rsidR="00240D6E" w:rsidRPr="00C03FE2" w14:paraId="77424FBD" w14:textId="77777777" w:rsidTr="00107328">
        <w:tc>
          <w:tcPr>
            <w:tcW w:w="722" w:type="pct"/>
            <w:vMerge/>
          </w:tcPr>
          <w:p w14:paraId="60E9359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6DB9126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52" w:type="pct"/>
          </w:tcPr>
          <w:p w14:paraId="7004F17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52" w:type="pct"/>
          </w:tcPr>
          <w:p w14:paraId="08B0EEB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352" w:type="pct"/>
          </w:tcPr>
          <w:p w14:paraId="06C21BF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6.08</w:t>
            </w:r>
          </w:p>
        </w:tc>
        <w:tc>
          <w:tcPr>
            <w:tcW w:w="140" w:type="pct"/>
          </w:tcPr>
          <w:p w14:paraId="5FB7FC3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053C53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52" w:type="pct"/>
          </w:tcPr>
          <w:p w14:paraId="18C2874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4.97</w:t>
            </w:r>
          </w:p>
        </w:tc>
        <w:tc>
          <w:tcPr>
            <w:tcW w:w="352" w:type="pct"/>
          </w:tcPr>
          <w:p w14:paraId="79CCB1F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5.16</w:t>
            </w:r>
          </w:p>
        </w:tc>
        <w:tc>
          <w:tcPr>
            <w:tcW w:w="140" w:type="pct"/>
          </w:tcPr>
          <w:p w14:paraId="3CD5392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5AFDC1D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352" w:type="pct"/>
          </w:tcPr>
          <w:p w14:paraId="5403266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341" w:type="pct"/>
          </w:tcPr>
          <w:p w14:paraId="17E6406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5.15</w:t>
            </w:r>
          </w:p>
        </w:tc>
      </w:tr>
      <w:tr w:rsidR="00240D6E" w:rsidRPr="00C03FE2" w14:paraId="5BB053F2" w14:textId="77777777" w:rsidTr="00107328">
        <w:tc>
          <w:tcPr>
            <w:tcW w:w="722" w:type="pct"/>
            <w:vMerge/>
          </w:tcPr>
          <w:p w14:paraId="45FA041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237AC42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7C342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8E9E5F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027227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1862403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C466A0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45E658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46A0E3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3AF23F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103EDC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EC6FCB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52D8A14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4.66</w:t>
            </w:r>
          </w:p>
        </w:tc>
      </w:tr>
      <w:tr w:rsidR="00240D6E" w:rsidRPr="00C03FE2" w14:paraId="2618AA9D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1691505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5FC4FDB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347227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B01EA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997D7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26EDA5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1BAA6C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09CE71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E5AB3E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8B373A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768173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F4EB0F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18E8628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4.68</w:t>
            </w:r>
          </w:p>
        </w:tc>
      </w:tr>
      <w:tr w:rsidR="00240D6E" w:rsidRPr="00C03FE2" w14:paraId="6C0164E5" w14:textId="77777777" w:rsidTr="00107328">
        <w:tc>
          <w:tcPr>
            <w:tcW w:w="722" w:type="pct"/>
            <w:vMerge/>
          </w:tcPr>
          <w:p w14:paraId="1B560D2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4F43228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2" w:type="pct"/>
          </w:tcPr>
          <w:p w14:paraId="5D915A7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6.17</w:t>
            </w:r>
          </w:p>
        </w:tc>
        <w:tc>
          <w:tcPr>
            <w:tcW w:w="352" w:type="pct"/>
          </w:tcPr>
          <w:p w14:paraId="2C480F2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352" w:type="pct"/>
          </w:tcPr>
          <w:p w14:paraId="637AEE9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140" w:type="pct"/>
          </w:tcPr>
          <w:p w14:paraId="7E1EF38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470C35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5.17</w:t>
            </w:r>
          </w:p>
        </w:tc>
        <w:tc>
          <w:tcPr>
            <w:tcW w:w="352" w:type="pct"/>
          </w:tcPr>
          <w:p w14:paraId="7502462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5.26</w:t>
            </w:r>
          </w:p>
        </w:tc>
        <w:tc>
          <w:tcPr>
            <w:tcW w:w="352" w:type="pct"/>
          </w:tcPr>
          <w:p w14:paraId="734A41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140" w:type="pct"/>
          </w:tcPr>
          <w:p w14:paraId="02CB243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463974F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4.80</w:t>
            </w:r>
          </w:p>
        </w:tc>
        <w:tc>
          <w:tcPr>
            <w:tcW w:w="352" w:type="pct"/>
          </w:tcPr>
          <w:p w14:paraId="25486AB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4.68</w:t>
            </w:r>
          </w:p>
        </w:tc>
        <w:tc>
          <w:tcPr>
            <w:tcW w:w="341" w:type="pct"/>
          </w:tcPr>
          <w:p w14:paraId="6633CB0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5.01</w:t>
            </w:r>
          </w:p>
        </w:tc>
      </w:tr>
      <w:tr w:rsidR="00240D6E" w:rsidRPr="00C03FE2" w14:paraId="117BBA3D" w14:textId="77777777" w:rsidTr="00107328">
        <w:tc>
          <w:tcPr>
            <w:tcW w:w="722" w:type="pct"/>
            <w:vMerge/>
          </w:tcPr>
          <w:p w14:paraId="0C88A7B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7197018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9218C8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718E8C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A76DB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F29DC2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3EEAA1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60114D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289F08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0DD0BC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B1A066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0742B8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4.46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23B5D36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4.66</w:t>
            </w:r>
          </w:p>
        </w:tc>
      </w:tr>
      <w:tr w:rsidR="00240D6E" w:rsidRPr="00C03FE2" w14:paraId="3A0BBAF9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52A462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0772AF8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5C49AB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26F718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8636A9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58FBEF6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41C1B2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549C39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E1425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1BAA5D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079500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900AA8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4.85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499A286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5.05</w:t>
            </w:r>
          </w:p>
        </w:tc>
      </w:tr>
      <w:tr w:rsidR="00240D6E" w:rsidRPr="00C03FE2" w14:paraId="6A2260C8" w14:textId="77777777" w:rsidTr="00107328">
        <w:tc>
          <w:tcPr>
            <w:tcW w:w="722" w:type="pct"/>
            <w:vMerge/>
          </w:tcPr>
          <w:p w14:paraId="6F10C2F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711455C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5.55</w:t>
            </w:r>
          </w:p>
        </w:tc>
        <w:tc>
          <w:tcPr>
            <w:tcW w:w="352" w:type="pct"/>
          </w:tcPr>
          <w:p w14:paraId="342B50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2" w:type="pct"/>
          </w:tcPr>
          <w:p w14:paraId="7CCB0B1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52" w:type="pct"/>
          </w:tcPr>
          <w:p w14:paraId="1474C65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140" w:type="pct"/>
          </w:tcPr>
          <w:p w14:paraId="5EEA144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5518E0B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5.75</w:t>
            </w:r>
          </w:p>
        </w:tc>
        <w:tc>
          <w:tcPr>
            <w:tcW w:w="352" w:type="pct"/>
          </w:tcPr>
          <w:p w14:paraId="36721FD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5.51</w:t>
            </w:r>
          </w:p>
        </w:tc>
        <w:tc>
          <w:tcPr>
            <w:tcW w:w="352" w:type="pct"/>
          </w:tcPr>
          <w:p w14:paraId="533CD7B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140" w:type="pct"/>
          </w:tcPr>
          <w:p w14:paraId="602B97E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36FB41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352" w:type="pct"/>
          </w:tcPr>
          <w:p w14:paraId="6F5CA62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4.85</w:t>
            </w:r>
          </w:p>
        </w:tc>
        <w:tc>
          <w:tcPr>
            <w:tcW w:w="341" w:type="pct"/>
          </w:tcPr>
          <w:p w14:paraId="505F112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5.04</w:t>
            </w:r>
          </w:p>
        </w:tc>
      </w:tr>
      <w:tr w:rsidR="00240D6E" w:rsidRPr="00C03FE2" w14:paraId="4BC5C4FA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43E7C16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2CF38A1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604C5D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026486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7B58BC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AC17AF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B97056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BB66E8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0BAD01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19CCD74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26C3E2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D991E5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4.94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262DF2B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5.04</w:t>
            </w:r>
          </w:p>
        </w:tc>
      </w:tr>
      <w:tr w:rsidR="00240D6E" w:rsidRPr="00C03FE2" w14:paraId="6D4CD653" w14:textId="77777777" w:rsidTr="00107328">
        <w:tc>
          <w:tcPr>
            <w:tcW w:w="72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28AE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C03FE2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14:paraId="3136AE5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9CACF9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489BB9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2EED931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00EE2E7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62370F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8B0A0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B158475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38747E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7DD789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6687B12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5.79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3146343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5.46</w:t>
            </w:r>
          </w:p>
        </w:tc>
      </w:tr>
      <w:tr w:rsidR="00240D6E" w:rsidRPr="00C03FE2" w14:paraId="0C57E3F3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37C71388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</w:tcPr>
          <w:p w14:paraId="6B45191A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352" w:type="pct"/>
          </w:tcPr>
          <w:p w14:paraId="54E0EC5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2" w:type="pct"/>
          </w:tcPr>
          <w:p w14:paraId="53D77CA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52" w:type="pct"/>
          </w:tcPr>
          <w:p w14:paraId="0CD6E619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140" w:type="pct"/>
          </w:tcPr>
          <w:p w14:paraId="2B45FA1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6990AB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5.82</w:t>
            </w:r>
          </w:p>
        </w:tc>
        <w:tc>
          <w:tcPr>
            <w:tcW w:w="352" w:type="pct"/>
          </w:tcPr>
          <w:p w14:paraId="283DFD8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5.87</w:t>
            </w:r>
          </w:p>
        </w:tc>
        <w:tc>
          <w:tcPr>
            <w:tcW w:w="352" w:type="pct"/>
          </w:tcPr>
          <w:p w14:paraId="6D3504F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140" w:type="pct"/>
          </w:tcPr>
          <w:p w14:paraId="260BF2B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36B038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5.86</w:t>
            </w:r>
          </w:p>
        </w:tc>
        <w:tc>
          <w:tcPr>
            <w:tcW w:w="352" w:type="pct"/>
          </w:tcPr>
          <w:p w14:paraId="2B7298CD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341" w:type="pct"/>
          </w:tcPr>
          <w:p w14:paraId="665CACA3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5.40</w:t>
            </w:r>
          </w:p>
        </w:tc>
      </w:tr>
      <w:tr w:rsidR="00240D6E" w:rsidRPr="00C03FE2" w14:paraId="530B6BB1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22D0A8F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14:paraId="39EF9EDE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8AE83E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A06821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6.21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6BA8CE6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6.44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DBBF86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F3608C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6FC517B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8CE875F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462BF704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FB0347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5D87A50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6.01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1CD92FCC" w14:textId="77777777" w:rsidR="00240D6E" w:rsidRPr="00C03FE2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5.65</w:t>
            </w:r>
          </w:p>
        </w:tc>
      </w:tr>
    </w:tbl>
    <w:p w14:paraId="483152C4" w14:textId="06246AB2" w:rsidR="00240D6E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t>Supplementary Table 28</w:t>
      </w:r>
      <w:r w:rsidRPr="28E44BF6">
        <w:rPr>
          <w:rFonts w:cs="Times New Roman"/>
        </w:rPr>
        <w:t xml:space="preserve">. The average and standard deviation of pH in planted peat moss with lime amendment of </w:t>
      </w:r>
      <w:r w:rsidR="00721DEF">
        <w:rPr>
          <w:rFonts w:cs="Times New Roman"/>
        </w:rPr>
        <w:t>0.9</w:t>
      </w:r>
      <w:r w:rsidRPr="28E44BF6">
        <w:rPr>
          <w:rFonts w:cs="Times New Roman"/>
        </w:rPr>
        <w:t xml:space="preserve"> g </w:t>
      </w:r>
      <w:r w:rsidR="00A009E0">
        <w:rPr>
          <w:rFonts w:cs="Times New Roman"/>
        </w:rPr>
        <w:t>hydrated lime per L</w:t>
      </w:r>
      <w:r w:rsidRPr="28E44BF6">
        <w:rPr>
          <w:rFonts w:cs="Times New Roman"/>
        </w:rPr>
        <w:t xml:space="preserve"> containers (n = 3) with increasing perlite volumes using the pour-through, saturated paste top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, and bottom </w:t>
      </w:r>
      <w:r w:rsidRPr="28E44BF6">
        <w:rPr>
          <w:rFonts w:cs="Times New Roman"/>
          <w:i/>
          <w:iCs/>
        </w:rPr>
        <w:t>in situ</w:t>
      </w:r>
      <w:r w:rsidRPr="28E44BF6">
        <w:rPr>
          <w:rFonts w:cs="Times New Roman"/>
        </w:rPr>
        <w:t xml:space="preserve"> methods.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6E7C77" w14:paraId="7F2B02CD" w14:textId="77777777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27410A3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0532824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DBBC50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2781F64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FD1FB1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759AF13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5424532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1096AB0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6E7C77" w14:paraId="53BCDB91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</w:tcPr>
          <w:p w14:paraId="3017709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E46AC3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48499AA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ABE4531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0714AD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154FB12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D4C09B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91DDA6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6950A1F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56211D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2E52424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E7C77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24C5CFA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6E7C77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6E7C77" w14:paraId="4C5B3DAD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0F401A9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2949400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7A29AA8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0.45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B7FC50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FB74CA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5.89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16038C3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0.33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126D7A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6A2BC19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5.13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2BAE7FD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0.30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06C427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343E886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E03A19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0.19</w:t>
            </w:r>
          </w:p>
        </w:tc>
      </w:tr>
      <w:tr w:rsidR="00240D6E" w:rsidRPr="006E7C77" w14:paraId="1615A82F" w14:textId="77777777">
        <w:trPr>
          <w:jc w:val="center"/>
        </w:trPr>
        <w:tc>
          <w:tcPr>
            <w:tcW w:w="715" w:type="pct"/>
          </w:tcPr>
          <w:p w14:paraId="635A008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ED3C78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5.34</w:t>
            </w:r>
          </w:p>
        </w:tc>
        <w:tc>
          <w:tcPr>
            <w:tcW w:w="434" w:type="pct"/>
          </w:tcPr>
          <w:p w14:paraId="6D99BF75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0.30</w:t>
            </w:r>
          </w:p>
        </w:tc>
        <w:tc>
          <w:tcPr>
            <w:tcW w:w="133" w:type="pct"/>
          </w:tcPr>
          <w:p w14:paraId="3E52E7A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0D8E177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499" w:type="pct"/>
          </w:tcPr>
          <w:p w14:paraId="1F27C8C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0.18</w:t>
            </w:r>
          </w:p>
        </w:tc>
        <w:tc>
          <w:tcPr>
            <w:tcW w:w="133" w:type="pct"/>
          </w:tcPr>
          <w:p w14:paraId="544DBD1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455B72BF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5.27</w:t>
            </w:r>
          </w:p>
        </w:tc>
        <w:tc>
          <w:tcPr>
            <w:tcW w:w="427" w:type="pct"/>
          </w:tcPr>
          <w:p w14:paraId="604DD1F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0.19</w:t>
            </w:r>
          </w:p>
        </w:tc>
        <w:tc>
          <w:tcPr>
            <w:tcW w:w="133" w:type="pct"/>
          </w:tcPr>
          <w:p w14:paraId="247DD77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0AC0A49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528" w:type="pct"/>
          </w:tcPr>
          <w:p w14:paraId="1B75ED1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0.29</w:t>
            </w:r>
          </w:p>
        </w:tc>
      </w:tr>
      <w:tr w:rsidR="00240D6E" w:rsidRPr="006E7C77" w14:paraId="6B0297B5" w14:textId="77777777">
        <w:trPr>
          <w:jc w:val="center"/>
        </w:trPr>
        <w:tc>
          <w:tcPr>
            <w:tcW w:w="715" w:type="pct"/>
          </w:tcPr>
          <w:p w14:paraId="57E1CD3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0C8AB56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434" w:type="pct"/>
          </w:tcPr>
          <w:p w14:paraId="405D5ADA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0.18</w:t>
            </w:r>
          </w:p>
        </w:tc>
        <w:tc>
          <w:tcPr>
            <w:tcW w:w="133" w:type="pct"/>
          </w:tcPr>
          <w:p w14:paraId="5873266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549502A7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499" w:type="pct"/>
          </w:tcPr>
          <w:p w14:paraId="7393943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7FA9C9C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2FAE184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427" w:type="pct"/>
          </w:tcPr>
          <w:p w14:paraId="44E63EE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0.13</w:t>
            </w:r>
          </w:p>
        </w:tc>
        <w:tc>
          <w:tcPr>
            <w:tcW w:w="133" w:type="pct"/>
          </w:tcPr>
          <w:p w14:paraId="5008C97D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7C268D8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4.97</w:t>
            </w:r>
          </w:p>
        </w:tc>
        <w:tc>
          <w:tcPr>
            <w:tcW w:w="528" w:type="pct"/>
          </w:tcPr>
          <w:p w14:paraId="6E0FB0E8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6E7C77" w14:paraId="702C53AD" w14:textId="77777777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5D82FC74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E7C77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051BD82B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18409DE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1F73856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438E74E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160E4753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CD2F729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460BD7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5.92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0E507C9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0C91702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D847340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5.74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5D46620C" w14:textId="77777777" w:rsidR="00240D6E" w:rsidRPr="006E7C77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0.21</w:t>
            </w:r>
          </w:p>
        </w:tc>
      </w:tr>
    </w:tbl>
    <w:p w14:paraId="65FAA697" w14:textId="358A4D90" w:rsidR="00CF633A" w:rsidRDefault="00CF633A" w:rsidP="28E44BF6">
      <w:pPr>
        <w:rPr>
          <w:rFonts w:cs="Times New Roman"/>
          <w:b/>
          <w:bCs/>
        </w:rPr>
      </w:pPr>
    </w:p>
    <w:p w14:paraId="6F931492" w14:textId="25DB80AA" w:rsidR="00240D6E" w:rsidRPr="00382140" w:rsidRDefault="28E44BF6" w:rsidP="28E44BF6">
      <w:pPr>
        <w:rPr>
          <w:rFonts w:cs="Times New Roman"/>
        </w:rPr>
      </w:pPr>
      <w:r w:rsidRPr="28E44BF6">
        <w:rPr>
          <w:rFonts w:cs="Times New Roman"/>
          <w:b/>
          <w:bCs/>
        </w:rPr>
        <w:t>Supplementary Table 29.</w:t>
      </w:r>
      <w:r w:rsidRPr="28E44BF6">
        <w:rPr>
          <w:rFonts w:cs="Times New Roman"/>
        </w:rPr>
        <w:t xml:space="preserve"> The difference in multiple methods of measuring pH values in planted peat with lime amendment of </w:t>
      </w:r>
      <w:r w:rsidR="00721DEF">
        <w:rPr>
          <w:rFonts w:cs="Times New Roman"/>
        </w:rPr>
        <w:t>0.9</w:t>
      </w:r>
      <w:r w:rsidRPr="28E44BF6">
        <w:rPr>
          <w:rFonts w:cs="Times New Roman"/>
        </w:rPr>
        <w:t xml:space="preserve"> g </w:t>
      </w:r>
      <w:r w:rsidR="006E366F">
        <w:rPr>
          <w:rFonts w:cs="Times New Roman"/>
        </w:rPr>
        <w:t xml:space="preserve">hydrated </w:t>
      </w:r>
      <w:r w:rsidRPr="28E44BF6">
        <w:rPr>
          <w:rFonts w:cs="Times New Roman"/>
        </w:rPr>
        <w:t>lime</w:t>
      </w:r>
      <w:r w:rsidR="006E366F">
        <w:rPr>
          <w:rFonts w:cs="Times New Roman"/>
        </w:rPr>
        <w:t xml:space="preserve"> per </w:t>
      </w:r>
      <w:r w:rsidR="00A009E0">
        <w:rPr>
          <w:rFonts w:cs="Times New Roman"/>
        </w:rPr>
        <w:t>L</w:t>
      </w:r>
      <w:r w:rsidRPr="28E44BF6">
        <w:rPr>
          <w:rFonts w:cs="Times New Roman"/>
        </w:rPr>
        <w:t xml:space="preserve"> </w:t>
      </w:r>
      <w:r w:rsidR="006E366F">
        <w:rPr>
          <w:rFonts w:cs="Times New Roman"/>
        </w:rPr>
        <w:t>(n = 3)</w:t>
      </w:r>
      <w:r w:rsidRPr="28E44BF6">
        <w:rPr>
          <w:rFonts w:cs="Times New Roman"/>
        </w:rPr>
        <w:t xml:space="preserve"> at increasing levels of perlite.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03"/>
        <w:gridCol w:w="4052"/>
        <w:gridCol w:w="1613"/>
        <w:gridCol w:w="2509"/>
      </w:tblGrid>
      <w:tr w:rsidR="00240D6E" w:rsidRPr="00BA5D87" w14:paraId="12B54E39" w14:textId="77777777" w:rsidTr="00721DEF">
        <w:trPr>
          <w:trHeight w:val="282"/>
          <w:jc w:val="center"/>
        </w:trPr>
        <w:tc>
          <w:tcPr>
            <w:tcW w:w="8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927A3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0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28922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3AD01" w14:textId="3848C0A1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0B610" w14:textId="36B77984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BA5D87" w14:paraId="1F24BC2B" w14:textId="77777777" w:rsidTr="00721DEF">
        <w:trPr>
          <w:trHeight w:val="282"/>
          <w:jc w:val="center"/>
        </w:trPr>
        <w:tc>
          <w:tcPr>
            <w:tcW w:w="820" w:type="pct"/>
            <w:vMerge w:val="restart"/>
            <w:tcBorders>
              <w:top w:val="single" w:sz="4" w:space="0" w:color="auto"/>
            </w:tcBorders>
            <w:vAlign w:val="center"/>
          </w:tcPr>
          <w:p w14:paraId="508692FC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0</w:t>
            </w:r>
          </w:p>
        </w:tc>
        <w:tc>
          <w:tcPr>
            <w:tcW w:w="2072" w:type="pct"/>
            <w:tcBorders>
              <w:top w:val="single" w:sz="4" w:space="0" w:color="auto"/>
            </w:tcBorders>
            <w:vAlign w:val="center"/>
          </w:tcPr>
          <w:p w14:paraId="05393EB0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tcBorders>
              <w:top w:val="single" w:sz="4" w:space="0" w:color="auto"/>
            </w:tcBorders>
            <w:vAlign w:val="center"/>
          </w:tcPr>
          <w:p w14:paraId="008FFA88" w14:textId="6EC5FB48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0.76</w:t>
            </w:r>
          </w:p>
        </w:tc>
        <w:tc>
          <w:tcPr>
            <w:tcW w:w="1283" w:type="pct"/>
            <w:tcBorders>
              <w:top w:val="single" w:sz="4" w:space="0" w:color="auto"/>
            </w:tcBorders>
            <w:vAlign w:val="center"/>
          </w:tcPr>
          <w:p w14:paraId="2E8AD546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0.41</w:t>
            </w:r>
          </w:p>
        </w:tc>
      </w:tr>
      <w:tr w:rsidR="00240D6E" w:rsidRPr="00BA5D87" w14:paraId="52ED281B" w14:textId="77777777" w:rsidTr="00721DEF">
        <w:trPr>
          <w:trHeight w:val="175"/>
          <w:jc w:val="center"/>
        </w:trPr>
        <w:tc>
          <w:tcPr>
            <w:tcW w:w="820" w:type="pct"/>
            <w:vMerge/>
            <w:vAlign w:val="center"/>
          </w:tcPr>
          <w:p w14:paraId="5F53858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vAlign w:val="center"/>
          </w:tcPr>
          <w:p w14:paraId="0345058A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vAlign w:val="center"/>
          </w:tcPr>
          <w:p w14:paraId="097285C0" w14:textId="77A0DA9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0.53</w:t>
            </w:r>
          </w:p>
        </w:tc>
        <w:tc>
          <w:tcPr>
            <w:tcW w:w="1283" w:type="pct"/>
            <w:vAlign w:val="center"/>
          </w:tcPr>
          <w:p w14:paraId="0981C848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0.34</w:t>
            </w:r>
          </w:p>
        </w:tc>
      </w:tr>
      <w:tr w:rsidR="00240D6E" w:rsidRPr="00BA5D87" w14:paraId="3265178C" w14:textId="77777777" w:rsidTr="00721DEF">
        <w:trPr>
          <w:trHeight w:val="175"/>
          <w:jc w:val="center"/>
        </w:trPr>
        <w:tc>
          <w:tcPr>
            <w:tcW w:w="820" w:type="pct"/>
            <w:vMerge/>
            <w:vAlign w:val="center"/>
          </w:tcPr>
          <w:p w14:paraId="6F28654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tcBorders>
              <w:bottom w:val="single" w:sz="4" w:space="0" w:color="auto"/>
            </w:tcBorders>
            <w:vAlign w:val="center"/>
          </w:tcPr>
          <w:p w14:paraId="44EA9808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vAlign w:val="center"/>
          </w:tcPr>
          <w:p w14:paraId="4391DE9B" w14:textId="3CDF09B6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0.55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4E15B8F3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0.57</w:t>
            </w:r>
          </w:p>
        </w:tc>
      </w:tr>
      <w:tr w:rsidR="00240D6E" w:rsidRPr="00BA5D87" w14:paraId="3FA3137C" w14:textId="77777777" w:rsidTr="00721DEF">
        <w:trPr>
          <w:trHeight w:val="269"/>
          <w:jc w:val="center"/>
        </w:trPr>
        <w:tc>
          <w:tcPr>
            <w:tcW w:w="820" w:type="pct"/>
            <w:vMerge w:val="restart"/>
            <w:tcBorders>
              <w:top w:val="single" w:sz="4" w:space="0" w:color="auto"/>
            </w:tcBorders>
            <w:vAlign w:val="center"/>
          </w:tcPr>
          <w:p w14:paraId="6B452475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25</w:t>
            </w:r>
          </w:p>
        </w:tc>
        <w:tc>
          <w:tcPr>
            <w:tcW w:w="2072" w:type="pct"/>
            <w:tcBorders>
              <w:top w:val="single" w:sz="4" w:space="0" w:color="auto"/>
            </w:tcBorders>
            <w:vAlign w:val="center"/>
          </w:tcPr>
          <w:p w14:paraId="18CA03CB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tcBorders>
              <w:top w:val="single" w:sz="4" w:space="0" w:color="auto"/>
            </w:tcBorders>
            <w:vAlign w:val="center"/>
          </w:tcPr>
          <w:p w14:paraId="1BA91BD2" w14:textId="33B7F90F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0.78</w:t>
            </w:r>
          </w:p>
        </w:tc>
        <w:tc>
          <w:tcPr>
            <w:tcW w:w="1283" w:type="pct"/>
            <w:tcBorders>
              <w:top w:val="single" w:sz="4" w:space="0" w:color="auto"/>
            </w:tcBorders>
            <w:vAlign w:val="center"/>
          </w:tcPr>
          <w:p w14:paraId="419D03AE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0.12</w:t>
            </w:r>
          </w:p>
        </w:tc>
      </w:tr>
      <w:tr w:rsidR="00240D6E" w:rsidRPr="00BA5D87" w14:paraId="3CA681A8" w14:textId="77777777" w:rsidTr="00721DEF">
        <w:trPr>
          <w:trHeight w:val="175"/>
          <w:jc w:val="center"/>
        </w:trPr>
        <w:tc>
          <w:tcPr>
            <w:tcW w:w="820" w:type="pct"/>
            <w:vMerge/>
            <w:vAlign w:val="center"/>
          </w:tcPr>
          <w:p w14:paraId="6E2F5DC0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vAlign w:val="center"/>
          </w:tcPr>
          <w:p w14:paraId="72EB4B60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vAlign w:val="center"/>
          </w:tcPr>
          <w:p w14:paraId="09A601B4" w14:textId="2807464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0.55</w:t>
            </w:r>
          </w:p>
        </w:tc>
        <w:tc>
          <w:tcPr>
            <w:tcW w:w="1283" w:type="pct"/>
            <w:vAlign w:val="center"/>
          </w:tcPr>
          <w:p w14:paraId="409C0632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0.39</w:t>
            </w:r>
          </w:p>
        </w:tc>
      </w:tr>
      <w:tr w:rsidR="00240D6E" w:rsidRPr="00BA5D87" w14:paraId="3C71975B" w14:textId="77777777" w:rsidTr="00721DEF">
        <w:trPr>
          <w:trHeight w:val="175"/>
          <w:jc w:val="center"/>
        </w:trPr>
        <w:tc>
          <w:tcPr>
            <w:tcW w:w="820" w:type="pct"/>
            <w:vMerge/>
            <w:vAlign w:val="center"/>
          </w:tcPr>
          <w:p w14:paraId="5AC8ED89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tcBorders>
              <w:bottom w:val="single" w:sz="4" w:space="0" w:color="auto"/>
            </w:tcBorders>
            <w:vAlign w:val="center"/>
          </w:tcPr>
          <w:p w14:paraId="58B327C1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vAlign w:val="center"/>
          </w:tcPr>
          <w:p w14:paraId="5DA775DC" w14:textId="38EFAB4F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0.72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7C61511C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0.35</w:t>
            </w:r>
          </w:p>
        </w:tc>
      </w:tr>
      <w:tr w:rsidR="00240D6E" w:rsidRPr="00BA5D87" w14:paraId="10A5DDAD" w14:textId="77777777" w:rsidTr="00721DEF">
        <w:trPr>
          <w:trHeight w:val="282"/>
          <w:jc w:val="center"/>
        </w:trPr>
        <w:tc>
          <w:tcPr>
            <w:tcW w:w="820" w:type="pct"/>
            <w:vMerge w:val="restart"/>
            <w:tcBorders>
              <w:top w:val="single" w:sz="4" w:space="0" w:color="auto"/>
            </w:tcBorders>
            <w:vAlign w:val="center"/>
          </w:tcPr>
          <w:p w14:paraId="6CC86562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50</w:t>
            </w:r>
          </w:p>
        </w:tc>
        <w:tc>
          <w:tcPr>
            <w:tcW w:w="2072" w:type="pct"/>
            <w:tcBorders>
              <w:top w:val="single" w:sz="4" w:space="0" w:color="auto"/>
            </w:tcBorders>
            <w:vAlign w:val="center"/>
          </w:tcPr>
          <w:p w14:paraId="2328666A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tcBorders>
              <w:top w:val="single" w:sz="4" w:space="0" w:color="auto"/>
            </w:tcBorders>
            <w:vAlign w:val="center"/>
          </w:tcPr>
          <w:p w14:paraId="4422D2EE" w14:textId="09B289E5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0.75</w:t>
            </w:r>
          </w:p>
        </w:tc>
        <w:tc>
          <w:tcPr>
            <w:tcW w:w="1283" w:type="pct"/>
            <w:tcBorders>
              <w:top w:val="single" w:sz="4" w:space="0" w:color="auto"/>
            </w:tcBorders>
            <w:vAlign w:val="center"/>
          </w:tcPr>
          <w:p w14:paraId="0702C756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0.22</w:t>
            </w:r>
          </w:p>
        </w:tc>
      </w:tr>
      <w:tr w:rsidR="00240D6E" w:rsidRPr="00BA5D87" w14:paraId="762EEF66" w14:textId="77777777" w:rsidTr="00721DEF">
        <w:trPr>
          <w:trHeight w:val="175"/>
          <w:jc w:val="center"/>
        </w:trPr>
        <w:tc>
          <w:tcPr>
            <w:tcW w:w="820" w:type="pct"/>
            <w:vMerge/>
            <w:vAlign w:val="center"/>
          </w:tcPr>
          <w:p w14:paraId="4635E880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vAlign w:val="center"/>
          </w:tcPr>
          <w:p w14:paraId="190BBE20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vAlign w:val="center"/>
          </w:tcPr>
          <w:p w14:paraId="3A51793F" w14:textId="34636212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0.60</w:t>
            </w:r>
          </w:p>
        </w:tc>
        <w:tc>
          <w:tcPr>
            <w:tcW w:w="1283" w:type="pct"/>
            <w:vAlign w:val="center"/>
          </w:tcPr>
          <w:p w14:paraId="62A52FFD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0.22</w:t>
            </w:r>
          </w:p>
        </w:tc>
      </w:tr>
      <w:tr w:rsidR="00240D6E" w:rsidRPr="00BA5D87" w14:paraId="735DDD89" w14:textId="77777777" w:rsidTr="00721DEF">
        <w:trPr>
          <w:trHeight w:val="175"/>
          <w:jc w:val="center"/>
        </w:trPr>
        <w:tc>
          <w:tcPr>
            <w:tcW w:w="820" w:type="pct"/>
            <w:vMerge/>
            <w:tcBorders>
              <w:bottom w:val="single" w:sz="4" w:space="0" w:color="auto"/>
            </w:tcBorders>
            <w:vAlign w:val="center"/>
          </w:tcPr>
          <w:p w14:paraId="01A30AE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tcBorders>
              <w:bottom w:val="single" w:sz="4" w:space="0" w:color="auto"/>
            </w:tcBorders>
            <w:vAlign w:val="center"/>
          </w:tcPr>
          <w:p w14:paraId="58C76B29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vAlign w:val="center"/>
          </w:tcPr>
          <w:p w14:paraId="7A335FEE" w14:textId="2FA30428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0.75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1FF41F34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0.20</w:t>
            </w:r>
          </w:p>
        </w:tc>
      </w:tr>
      <w:tr w:rsidR="00240D6E" w:rsidRPr="00BA5D87" w14:paraId="1C1E504C" w14:textId="77777777" w:rsidTr="00721DEF">
        <w:trPr>
          <w:trHeight w:val="282"/>
          <w:jc w:val="center"/>
        </w:trPr>
        <w:tc>
          <w:tcPr>
            <w:tcW w:w="82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8D43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BA5D87">
              <w:rPr>
                <w:rFonts w:eastAsia="Calibri"/>
              </w:rPr>
              <w:t>75</w:t>
            </w:r>
          </w:p>
        </w:tc>
        <w:tc>
          <w:tcPr>
            <w:tcW w:w="2072" w:type="pct"/>
            <w:tcBorders>
              <w:top w:val="single" w:sz="4" w:space="0" w:color="auto"/>
            </w:tcBorders>
            <w:vAlign w:val="center"/>
          </w:tcPr>
          <w:p w14:paraId="0B02F6E1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tcBorders>
              <w:top w:val="single" w:sz="4" w:space="0" w:color="auto"/>
            </w:tcBorders>
            <w:vAlign w:val="center"/>
          </w:tcPr>
          <w:p w14:paraId="76A8FE7D" w14:textId="7FB5EB5C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0.38</w:t>
            </w:r>
          </w:p>
        </w:tc>
        <w:tc>
          <w:tcPr>
            <w:tcW w:w="1283" w:type="pct"/>
            <w:tcBorders>
              <w:top w:val="single" w:sz="4" w:space="0" w:color="auto"/>
            </w:tcBorders>
            <w:vAlign w:val="center"/>
          </w:tcPr>
          <w:p w14:paraId="4C3804D5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0.14</w:t>
            </w:r>
          </w:p>
        </w:tc>
      </w:tr>
      <w:tr w:rsidR="00240D6E" w:rsidRPr="00BA5D87" w14:paraId="4E748D08" w14:textId="77777777" w:rsidTr="00721DEF">
        <w:trPr>
          <w:trHeight w:val="175"/>
          <w:jc w:val="center"/>
        </w:trPr>
        <w:tc>
          <w:tcPr>
            <w:tcW w:w="820" w:type="pct"/>
            <w:vMerge/>
            <w:tcBorders>
              <w:bottom w:val="single" w:sz="4" w:space="0" w:color="auto"/>
            </w:tcBorders>
            <w:vAlign w:val="center"/>
          </w:tcPr>
          <w:p w14:paraId="51FB432F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vAlign w:val="center"/>
          </w:tcPr>
          <w:p w14:paraId="03C9E5DF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825" w:type="pct"/>
            <w:vAlign w:val="center"/>
          </w:tcPr>
          <w:p w14:paraId="40709825" w14:textId="69510C1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0.63</w:t>
            </w:r>
          </w:p>
        </w:tc>
        <w:tc>
          <w:tcPr>
            <w:tcW w:w="1283" w:type="pct"/>
            <w:vAlign w:val="center"/>
          </w:tcPr>
          <w:p w14:paraId="3A89AB11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0.22</w:t>
            </w:r>
          </w:p>
        </w:tc>
      </w:tr>
      <w:tr w:rsidR="00240D6E" w:rsidRPr="00BA5D87" w14:paraId="406000B2" w14:textId="77777777" w:rsidTr="00721DEF">
        <w:trPr>
          <w:trHeight w:val="175"/>
          <w:jc w:val="center"/>
        </w:trPr>
        <w:tc>
          <w:tcPr>
            <w:tcW w:w="820" w:type="pct"/>
            <w:vMerge/>
            <w:tcBorders>
              <w:bottom w:val="single" w:sz="4" w:space="0" w:color="auto"/>
            </w:tcBorders>
            <w:vAlign w:val="center"/>
          </w:tcPr>
          <w:p w14:paraId="68534E49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72" w:type="pct"/>
            <w:tcBorders>
              <w:bottom w:val="single" w:sz="4" w:space="0" w:color="auto"/>
            </w:tcBorders>
            <w:vAlign w:val="center"/>
          </w:tcPr>
          <w:p w14:paraId="556F1990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vAlign w:val="center"/>
          </w:tcPr>
          <w:p w14:paraId="19907A60" w14:textId="0CAC73E7" w:rsidR="00240D6E" w:rsidRPr="00BA5D87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-0.07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56B38772" w14:textId="77777777" w:rsidR="00240D6E" w:rsidRPr="00BA5D87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0.11</w:t>
            </w:r>
          </w:p>
        </w:tc>
      </w:tr>
    </w:tbl>
    <w:p w14:paraId="5FD08BBF" w14:textId="5E278061" w:rsidR="00240D6E" w:rsidRPr="002A0895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773719">
        <w:rPr>
          <w:rFonts w:cs="Times New Roman"/>
          <w:b/>
          <w:bCs/>
          <w:szCs w:val="24"/>
        </w:rPr>
        <w:t>30</w:t>
      </w:r>
      <w:r w:rsidRPr="002A0895">
        <w:rPr>
          <w:rFonts w:cs="Times New Roman"/>
          <w:szCs w:val="24"/>
        </w:rPr>
        <w:t xml:space="preserve">. </w:t>
      </w:r>
      <w:r w:rsidR="007C12FC">
        <w:rPr>
          <w:rFonts w:cs="Times New Roman"/>
          <w:szCs w:val="24"/>
        </w:rPr>
        <w:t xml:space="preserve">The pH of </w:t>
      </w:r>
      <w:r w:rsidR="00721DEF" w:rsidRPr="002A0895">
        <w:rPr>
          <w:rFonts w:cs="Times New Roman"/>
          <w:szCs w:val="24"/>
        </w:rPr>
        <w:t xml:space="preserve">planted </w:t>
      </w:r>
      <w:r w:rsidR="00721DEF" w:rsidRPr="28E44BF6">
        <w:rPr>
          <w:rFonts w:cs="Times New Roman"/>
        </w:rPr>
        <w:t xml:space="preserve">peat with lime amendment of </w:t>
      </w:r>
      <w:r w:rsidR="00721DEF">
        <w:rPr>
          <w:rFonts w:cs="Times New Roman"/>
        </w:rPr>
        <w:t>4.4</w:t>
      </w:r>
      <w:r w:rsidR="00721DEF" w:rsidRPr="28E44BF6">
        <w:rPr>
          <w:rFonts w:cs="Times New Roman"/>
        </w:rPr>
        <w:t xml:space="preserve"> g </w:t>
      </w:r>
      <w:r w:rsidR="00721DEF">
        <w:rPr>
          <w:rFonts w:cs="Times New Roman"/>
        </w:rPr>
        <w:t xml:space="preserve">hydrated </w:t>
      </w:r>
      <w:r w:rsidR="00721DEF" w:rsidRPr="28E44BF6">
        <w:rPr>
          <w:rFonts w:cs="Times New Roman"/>
        </w:rPr>
        <w:t>lime</w:t>
      </w:r>
      <w:r w:rsidR="00721DEF">
        <w:rPr>
          <w:rFonts w:cs="Times New Roman"/>
        </w:rPr>
        <w:t xml:space="preserve"> per L</w:t>
      </w:r>
      <w:r w:rsidR="00721DEF">
        <w:rPr>
          <w:rFonts w:cs="Times New Roman"/>
          <w:szCs w:val="24"/>
        </w:rPr>
        <w:t xml:space="preserve"> (n = 3)</w:t>
      </w:r>
      <w:r w:rsidR="00721DEF">
        <w:rPr>
          <w:rFonts w:cs="Times New Roman"/>
          <w:szCs w:val="24"/>
        </w:rPr>
        <w:t xml:space="preserve"> </w:t>
      </w:r>
      <w:r w:rsidR="007C12FC">
        <w:rPr>
          <w:rFonts w:cs="Times New Roman"/>
          <w:szCs w:val="24"/>
        </w:rPr>
        <w:t>with</w:t>
      </w:r>
      <w:r w:rsidR="007C12FC" w:rsidRPr="002A0895">
        <w:rPr>
          <w:rFonts w:cs="Times New Roman"/>
          <w:szCs w:val="24"/>
        </w:rPr>
        <w:t xml:space="preserve"> increasing </w:t>
      </w:r>
      <w:r w:rsidR="007C12FC">
        <w:rPr>
          <w:rFonts w:cs="Times New Roman"/>
          <w:szCs w:val="24"/>
        </w:rPr>
        <w:t xml:space="preserve">perlite volumes using the pour-through, saturated paste top </w:t>
      </w:r>
      <w:r w:rsidR="007C12FC" w:rsidRPr="00C051BF">
        <w:rPr>
          <w:rFonts w:cs="Times New Roman"/>
          <w:i/>
          <w:iCs/>
          <w:szCs w:val="24"/>
        </w:rPr>
        <w:t>in situ</w:t>
      </w:r>
      <w:r w:rsidR="007C12FC">
        <w:rPr>
          <w:rFonts w:cs="Times New Roman"/>
          <w:szCs w:val="24"/>
        </w:rPr>
        <w:t xml:space="preserve">, and bottom </w:t>
      </w:r>
      <w:r w:rsidR="007C12FC" w:rsidRPr="00C051BF">
        <w:rPr>
          <w:rFonts w:cs="Times New Roman"/>
          <w:i/>
          <w:iCs/>
          <w:szCs w:val="24"/>
        </w:rPr>
        <w:t>in situ</w:t>
      </w:r>
      <w:r w:rsidR="007C12FC">
        <w:rPr>
          <w:rFonts w:cs="Times New Roman"/>
          <w:szCs w:val="24"/>
        </w:rPr>
        <w:t xml:space="preserve"> methods</w:t>
      </w:r>
      <w:r w:rsidR="007C12FC" w:rsidRPr="002A0895">
        <w:rPr>
          <w:rFonts w:cs="Times New Roman"/>
          <w:szCs w:val="24"/>
        </w:rPr>
        <w:t>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2"/>
        <w:gridCol w:w="1649"/>
        <w:gridCol w:w="694"/>
        <w:gridCol w:w="694"/>
        <w:gridCol w:w="696"/>
        <w:gridCol w:w="277"/>
        <w:gridCol w:w="695"/>
        <w:gridCol w:w="695"/>
        <w:gridCol w:w="699"/>
        <w:gridCol w:w="277"/>
        <w:gridCol w:w="695"/>
        <w:gridCol w:w="695"/>
        <w:gridCol w:w="679"/>
      </w:tblGrid>
      <w:tr w:rsidR="00107328" w:rsidRPr="00D36A76" w14:paraId="5BACFBF3" w14:textId="77777777" w:rsidTr="00107328"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</w:tcPr>
          <w:p w14:paraId="5E8E06D6" w14:textId="234418AC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09A92187" w14:textId="0F4FF983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77ED18" w14:textId="1BCF0B8C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6BCF7C45" w14:textId="77777777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DF5902" w14:textId="5C8DA5C4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4066519B" w14:textId="77777777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5583C5" w14:textId="182A6AED" w:rsidR="00107328" w:rsidRPr="00D36A76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D36A76" w14:paraId="57AAD913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164A7BE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427F687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CD67AA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B2B92E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7.06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1AFCA5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1FF323D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DB2783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2BBE8D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0DE180A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1F10CDF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2B9A9D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7B63AD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74FAE18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5.75</w:t>
            </w:r>
          </w:p>
        </w:tc>
      </w:tr>
      <w:tr w:rsidR="00240D6E" w:rsidRPr="00D36A76" w14:paraId="4C53795E" w14:textId="77777777" w:rsidTr="00107328">
        <w:tc>
          <w:tcPr>
            <w:tcW w:w="721" w:type="pct"/>
            <w:vMerge/>
          </w:tcPr>
          <w:p w14:paraId="5056906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23EFC6B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52" w:type="pct"/>
          </w:tcPr>
          <w:p w14:paraId="40A6625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352" w:type="pct"/>
          </w:tcPr>
          <w:p w14:paraId="4A18A9D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6.79</w:t>
            </w:r>
          </w:p>
        </w:tc>
        <w:tc>
          <w:tcPr>
            <w:tcW w:w="352" w:type="pct"/>
          </w:tcPr>
          <w:p w14:paraId="2F38299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140" w:type="pct"/>
          </w:tcPr>
          <w:p w14:paraId="18A1790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5ADBBB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</w:tcPr>
          <w:p w14:paraId="75074D1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353" w:type="pct"/>
          </w:tcPr>
          <w:p w14:paraId="3424937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6.06</w:t>
            </w:r>
          </w:p>
        </w:tc>
        <w:tc>
          <w:tcPr>
            <w:tcW w:w="140" w:type="pct"/>
          </w:tcPr>
          <w:p w14:paraId="7A3A13A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111865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52" w:type="pct"/>
          </w:tcPr>
          <w:p w14:paraId="385BEEA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5.95</w:t>
            </w:r>
          </w:p>
        </w:tc>
        <w:tc>
          <w:tcPr>
            <w:tcW w:w="344" w:type="pct"/>
          </w:tcPr>
          <w:p w14:paraId="39DF733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6.17</w:t>
            </w:r>
          </w:p>
        </w:tc>
      </w:tr>
      <w:tr w:rsidR="00240D6E" w:rsidRPr="00D36A76" w14:paraId="2B0A0C3C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963DF1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477179C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75A732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4009C8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681961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468199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8ABA8D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C788C1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6.16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77A3BF6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FF292D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7F8BD7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C8A4DC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00D5F44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6.42</w:t>
            </w:r>
          </w:p>
        </w:tc>
      </w:tr>
      <w:tr w:rsidR="00240D6E" w:rsidRPr="00D36A76" w14:paraId="49D37F07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3B84209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56E3B23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8399AB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4F2109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5723E4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ACCEF9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30FF84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6B48AD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6.84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773F4C2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6.95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525912D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E339AA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7.03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CC060B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5B4A3B5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6.29</w:t>
            </w:r>
          </w:p>
        </w:tc>
      </w:tr>
      <w:tr w:rsidR="00240D6E" w:rsidRPr="00D36A76" w14:paraId="7E75348C" w14:textId="77777777" w:rsidTr="00107328">
        <w:tc>
          <w:tcPr>
            <w:tcW w:w="721" w:type="pct"/>
            <w:vMerge/>
          </w:tcPr>
          <w:p w14:paraId="51BD042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5B548F5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6.93</w:t>
            </w:r>
          </w:p>
        </w:tc>
        <w:tc>
          <w:tcPr>
            <w:tcW w:w="352" w:type="pct"/>
          </w:tcPr>
          <w:p w14:paraId="560B507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6.87</w:t>
            </w:r>
          </w:p>
        </w:tc>
        <w:tc>
          <w:tcPr>
            <w:tcW w:w="352" w:type="pct"/>
          </w:tcPr>
          <w:p w14:paraId="0B1B0C5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2" w:type="pct"/>
          </w:tcPr>
          <w:p w14:paraId="27B481E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140" w:type="pct"/>
          </w:tcPr>
          <w:p w14:paraId="52E7514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F26080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52" w:type="pct"/>
          </w:tcPr>
          <w:p w14:paraId="410DE7D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3" w:type="pct"/>
          </w:tcPr>
          <w:p w14:paraId="4D83853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140" w:type="pct"/>
          </w:tcPr>
          <w:p w14:paraId="499A304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B39D39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52" w:type="pct"/>
          </w:tcPr>
          <w:p w14:paraId="3477984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344" w:type="pct"/>
          </w:tcPr>
          <w:p w14:paraId="6B1ACE9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6.68</w:t>
            </w:r>
          </w:p>
        </w:tc>
      </w:tr>
      <w:tr w:rsidR="00240D6E" w:rsidRPr="00D36A76" w14:paraId="180176F4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716DE50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1FF9303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5BB77A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3E970E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D9CE25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6A546F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DA0D74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E70E08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5B621AA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DA5EF7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1E127F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5C6DFE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6987C0E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6.64</w:t>
            </w:r>
          </w:p>
        </w:tc>
      </w:tr>
      <w:tr w:rsidR="00240D6E" w:rsidRPr="00D36A76" w14:paraId="571BA5EF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0B3D383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46A2A46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88A822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4B0C20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C0F690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63DAC2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7032AB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F8B802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6.46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25C157A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54C6DB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01A13B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372640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36758FD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6.61</w:t>
            </w:r>
          </w:p>
        </w:tc>
      </w:tr>
      <w:tr w:rsidR="00240D6E" w:rsidRPr="00D36A76" w14:paraId="0B92E845" w14:textId="77777777" w:rsidTr="00107328">
        <w:tc>
          <w:tcPr>
            <w:tcW w:w="721" w:type="pct"/>
            <w:vMerge/>
          </w:tcPr>
          <w:p w14:paraId="5AB9AD9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20449B8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6.91</w:t>
            </w:r>
          </w:p>
        </w:tc>
        <w:tc>
          <w:tcPr>
            <w:tcW w:w="352" w:type="pct"/>
          </w:tcPr>
          <w:p w14:paraId="030F233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2" w:type="pct"/>
          </w:tcPr>
          <w:p w14:paraId="76C6F66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7.00</w:t>
            </w:r>
          </w:p>
        </w:tc>
        <w:tc>
          <w:tcPr>
            <w:tcW w:w="352" w:type="pct"/>
          </w:tcPr>
          <w:p w14:paraId="49E6DBA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5.83</w:t>
            </w:r>
          </w:p>
        </w:tc>
        <w:tc>
          <w:tcPr>
            <w:tcW w:w="140" w:type="pct"/>
          </w:tcPr>
          <w:p w14:paraId="3886771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99418E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2" w:type="pct"/>
          </w:tcPr>
          <w:p w14:paraId="618D3F4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3" w:type="pct"/>
          </w:tcPr>
          <w:p w14:paraId="02C2227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6.35</w:t>
            </w:r>
          </w:p>
        </w:tc>
        <w:tc>
          <w:tcPr>
            <w:tcW w:w="140" w:type="pct"/>
          </w:tcPr>
          <w:p w14:paraId="6CB149F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86F193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352" w:type="pct"/>
          </w:tcPr>
          <w:p w14:paraId="0927426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344" w:type="pct"/>
          </w:tcPr>
          <w:p w14:paraId="422B20B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6.67</w:t>
            </w:r>
          </w:p>
        </w:tc>
      </w:tr>
      <w:tr w:rsidR="00240D6E" w:rsidRPr="00D36A76" w14:paraId="7A68B447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1DE5661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048AAE6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751F07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D83353C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D9E327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903AA4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CA7F02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1B424B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16F23F1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66AA2A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3EDD57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6228A3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261E7B3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5.83</w:t>
            </w:r>
          </w:p>
        </w:tc>
      </w:tr>
      <w:tr w:rsidR="00240D6E" w:rsidRPr="00D36A76" w14:paraId="1AD4A4EF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1DD911D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2B8D228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072068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17079E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30244A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90F8B9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469DA3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BE4838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0897E52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63F121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CA4C42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80706C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6.78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209BFA0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6.53</w:t>
            </w:r>
          </w:p>
        </w:tc>
      </w:tr>
      <w:tr w:rsidR="00240D6E" w:rsidRPr="00D36A76" w14:paraId="40F02916" w14:textId="77777777" w:rsidTr="00107328">
        <w:tc>
          <w:tcPr>
            <w:tcW w:w="721" w:type="pct"/>
            <w:vMerge/>
          </w:tcPr>
          <w:p w14:paraId="6AC820F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1AA684A5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6.87</w:t>
            </w:r>
          </w:p>
        </w:tc>
        <w:tc>
          <w:tcPr>
            <w:tcW w:w="352" w:type="pct"/>
          </w:tcPr>
          <w:p w14:paraId="013B75C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6.87</w:t>
            </w:r>
          </w:p>
        </w:tc>
        <w:tc>
          <w:tcPr>
            <w:tcW w:w="352" w:type="pct"/>
          </w:tcPr>
          <w:p w14:paraId="6122F45D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352" w:type="pct"/>
          </w:tcPr>
          <w:p w14:paraId="15058B2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140" w:type="pct"/>
          </w:tcPr>
          <w:p w14:paraId="10B7FD4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D7D84A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6.76</w:t>
            </w:r>
          </w:p>
        </w:tc>
        <w:tc>
          <w:tcPr>
            <w:tcW w:w="352" w:type="pct"/>
          </w:tcPr>
          <w:p w14:paraId="535618E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353" w:type="pct"/>
          </w:tcPr>
          <w:p w14:paraId="290594CF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140" w:type="pct"/>
          </w:tcPr>
          <w:p w14:paraId="562A829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7E0E04E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6.80</w:t>
            </w:r>
          </w:p>
        </w:tc>
        <w:tc>
          <w:tcPr>
            <w:tcW w:w="352" w:type="pct"/>
          </w:tcPr>
          <w:p w14:paraId="4909D71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344" w:type="pct"/>
          </w:tcPr>
          <w:p w14:paraId="198C9300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6.79</w:t>
            </w:r>
          </w:p>
        </w:tc>
      </w:tr>
      <w:tr w:rsidR="00240D6E" w:rsidRPr="00D36A76" w14:paraId="23371F4A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586512C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388E1158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D3C2786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7C50F41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DE706B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2F91C47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9BEB76B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48F65BA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6C3E72F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6.36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32CCC113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417C5D9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6.83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F0E0EC4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695955A2" w14:textId="77777777" w:rsidR="00240D6E" w:rsidRPr="00D36A76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D36A76">
              <w:rPr>
                <w:rFonts w:eastAsia="Calibri" w:cs="Times New Roman"/>
                <w:szCs w:val="24"/>
              </w:rPr>
              <w:t>6.41</w:t>
            </w:r>
          </w:p>
        </w:tc>
      </w:tr>
    </w:tbl>
    <w:p w14:paraId="07D4EAA3" w14:textId="77777777" w:rsidR="007238F2" w:rsidRDefault="007238F2" w:rsidP="00240D6E">
      <w:pPr>
        <w:rPr>
          <w:rFonts w:cs="Times New Roman"/>
          <w:b/>
          <w:bCs/>
          <w:szCs w:val="24"/>
        </w:rPr>
      </w:pPr>
    </w:p>
    <w:p w14:paraId="14B821E4" w14:textId="7F73601D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7238F2">
        <w:rPr>
          <w:rFonts w:cs="Times New Roman"/>
          <w:b/>
          <w:bCs/>
          <w:szCs w:val="24"/>
        </w:rPr>
        <w:t>31</w:t>
      </w:r>
      <w:r w:rsidRPr="004C3DAD">
        <w:rPr>
          <w:rFonts w:cs="Times New Roman"/>
          <w:szCs w:val="24"/>
        </w:rPr>
        <w:t xml:space="preserve">. </w:t>
      </w:r>
      <w:r w:rsidR="007238F2">
        <w:rPr>
          <w:rFonts w:cs="Times New Roman"/>
          <w:szCs w:val="24"/>
        </w:rPr>
        <w:t>The a</w:t>
      </w:r>
      <w:r w:rsidR="007238F2" w:rsidRPr="004C3DAD">
        <w:rPr>
          <w:rFonts w:cs="Times New Roman"/>
          <w:szCs w:val="24"/>
        </w:rPr>
        <w:t xml:space="preserve">verage and standard deviation of pH </w:t>
      </w:r>
      <w:r w:rsidR="007238F2">
        <w:rPr>
          <w:rFonts w:cs="Times New Roman"/>
          <w:szCs w:val="24"/>
        </w:rPr>
        <w:t xml:space="preserve">in </w:t>
      </w:r>
      <w:r w:rsidR="00721DEF" w:rsidRPr="002A0895">
        <w:rPr>
          <w:rFonts w:cs="Times New Roman"/>
          <w:szCs w:val="24"/>
        </w:rPr>
        <w:t xml:space="preserve">planted </w:t>
      </w:r>
      <w:r w:rsidR="00721DEF" w:rsidRPr="28E44BF6">
        <w:rPr>
          <w:rFonts w:cs="Times New Roman"/>
        </w:rPr>
        <w:t xml:space="preserve">peat with lime amendment of </w:t>
      </w:r>
      <w:r w:rsidR="00721DEF">
        <w:rPr>
          <w:rFonts w:cs="Times New Roman"/>
        </w:rPr>
        <w:t>4.4</w:t>
      </w:r>
      <w:r w:rsidR="00721DEF" w:rsidRPr="28E44BF6">
        <w:rPr>
          <w:rFonts w:cs="Times New Roman"/>
        </w:rPr>
        <w:t xml:space="preserve"> g </w:t>
      </w:r>
      <w:r w:rsidR="00721DEF">
        <w:rPr>
          <w:rFonts w:cs="Times New Roman"/>
        </w:rPr>
        <w:t xml:space="preserve">hydrated </w:t>
      </w:r>
      <w:r w:rsidR="00721DEF" w:rsidRPr="28E44BF6">
        <w:rPr>
          <w:rFonts w:cs="Times New Roman"/>
        </w:rPr>
        <w:t>lime</w:t>
      </w:r>
      <w:r w:rsidR="00721DEF">
        <w:rPr>
          <w:rFonts w:cs="Times New Roman"/>
        </w:rPr>
        <w:t xml:space="preserve"> per L</w:t>
      </w:r>
      <w:r w:rsidR="00721DEF">
        <w:rPr>
          <w:rFonts w:cs="Times New Roman"/>
          <w:szCs w:val="24"/>
        </w:rPr>
        <w:t xml:space="preserve"> (n = 3)</w:t>
      </w:r>
      <w:r w:rsidR="007238F2">
        <w:rPr>
          <w:rFonts w:cs="Times New Roman"/>
          <w:szCs w:val="24"/>
        </w:rPr>
        <w:t xml:space="preserve"> with</w:t>
      </w:r>
      <w:r w:rsidR="007238F2" w:rsidRPr="002A0895">
        <w:rPr>
          <w:rFonts w:cs="Times New Roman"/>
          <w:szCs w:val="24"/>
        </w:rPr>
        <w:t xml:space="preserve"> increasing </w:t>
      </w:r>
      <w:r w:rsidR="007238F2">
        <w:rPr>
          <w:rFonts w:cs="Times New Roman"/>
          <w:szCs w:val="24"/>
        </w:rPr>
        <w:t xml:space="preserve">perlite volumes using the pour-through, saturated paste top </w:t>
      </w:r>
      <w:r w:rsidR="007238F2" w:rsidRPr="00C051BF">
        <w:rPr>
          <w:rFonts w:cs="Times New Roman"/>
          <w:i/>
          <w:iCs/>
          <w:szCs w:val="24"/>
        </w:rPr>
        <w:t>in situ</w:t>
      </w:r>
      <w:r w:rsidR="007238F2">
        <w:rPr>
          <w:rFonts w:cs="Times New Roman"/>
          <w:szCs w:val="24"/>
        </w:rPr>
        <w:t xml:space="preserve">, and bottom </w:t>
      </w:r>
      <w:r w:rsidR="007238F2" w:rsidRPr="00C051BF">
        <w:rPr>
          <w:rFonts w:cs="Times New Roman"/>
          <w:i/>
          <w:iCs/>
          <w:szCs w:val="24"/>
        </w:rPr>
        <w:t>in situ</w:t>
      </w:r>
      <w:r w:rsidR="007238F2">
        <w:rPr>
          <w:rFonts w:cs="Times New Roman"/>
          <w:szCs w:val="24"/>
        </w:rPr>
        <w:t xml:space="preserve"> methods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7D6365" w14:paraId="04351505" w14:textId="77777777" w:rsidTr="28E44BF6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76F8F0A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47354C26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2B73607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29A09DC9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1D1E96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3CF510C1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0909641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65E102C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7D6365" w14:paraId="44868553" w14:textId="77777777" w:rsidTr="28E44BF6">
        <w:trPr>
          <w:jc w:val="center"/>
        </w:trPr>
        <w:tc>
          <w:tcPr>
            <w:tcW w:w="715" w:type="pct"/>
            <w:vMerge/>
          </w:tcPr>
          <w:p w14:paraId="03740A2E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5B74461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32C70386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D636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7DEEDB2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5E517A1D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76C68A11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D636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9AB9EB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7F4CC1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554660A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D636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7F5C4E7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A8F7F2C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D636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6E0EB01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D636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7D6365" w14:paraId="4BBBF656" w14:textId="77777777" w:rsidTr="28E44BF6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77B59DB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0D6F4F4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0241A885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2BEAB99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6DF2721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6.75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19ED1A32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812B7A5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411C19B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6E138D72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0.17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F2633F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77A3832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6EC8BCC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0.28</w:t>
            </w:r>
          </w:p>
        </w:tc>
      </w:tr>
      <w:tr w:rsidR="00240D6E" w:rsidRPr="007D6365" w14:paraId="37619A38" w14:textId="77777777" w:rsidTr="28E44BF6">
        <w:trPr>
          <w:jc w:val="center"/>
        </w:trPr>
        <w:tc>
          <w:tcPr>
            <w:tcW w:w="715" w:type="pct"/>
          </w:tcPr>
          <w:p w14:paraId="04E62A4C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CF14C0D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6.91</w:t>
            </w:r>
          </w:p>
        </w:tc>
        <w:tc>
          <w:tcPr>
            <w:tcW w:w="434" w:type="pct"/>
          </w:tcPr>
          <w:p w14:paraId="1FFF492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33" w:type="pct"/>
          </w:tcPr>
          <w:p w14:paraId="1FA6C42D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5BC0A5B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6.79</w:t>
            </w:r>
          </w:p>
        </w:tc>
        <w:tc>
          <w:tcPr>
            <w:tcW w:w="499" w:type="pct"/>
          </w:tcPr>
          <w:p w14:paraId="08A38175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33" w:type="pct"/>
          </w:tcPr>
          <w:p w14:paraId="03AA1CA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301A0085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427" w:type="pct"/>
          </w:tcPr>
          <w:p w14:paraId="7092BD97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0.26</w:t>
            </w:r>
          </w:p>
        </w:tc>
        <w:tc>
          <w:tcPr>
            <w:tcW w:w="133" w:type="pct"/>
          </w:tcPr>
          <w:p w14:paraId="48802A7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77E8E9C5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6.60</w:t>
            </w:r>
          </w:p>
        </w:tc>
        <w:tc>
          <w:tcPr>
            <w:tcW w:w="528" w:type="pct"/>
          </w:tcPr>
          <w:p w14:paraId="3D5D17AA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0.21</w:t>
            </w:r>
          </w:p>
        </w:tc>
      </w:tr>
      <w:tr w:rsidR="00240D6E" w:rsidRPr="007D6365" w14:paraId="565724C3" w14:textId="77777777" w:rsidTr="28E44BF6">
        <w:trPr>
          <w:jc w:val="center"/>
        </w:trPr>
        <w:tc>
          <w:tcPr>
            <w:tcW w:w="715" w:type="pct"/>
          </w:tcPr>
          <w:p w14:paraId="3666186E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05C415B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6.82</w:t>
            </w:r>
          </w:p>
        </w:tc>
        <w:tc>
          <w:tcPr>
            <w:tcW w:w="434" w:type="pct"/>
          </w:tcPr>
          <w:p w14:paraId="4E82F56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0.08</w:t>
            </w:r>
          </w:p>
        </w:tc>
        <w:tc>
          <w:tcPr>
            <w:tcW w:w="133" w:type="pct"/>
          </w:tcPr>
          <w:p w14:paraId="110E943F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7759DE18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6.58</w:t>
            </w:r>
          </w:p>
        </w:tc>
        <w:tc>
          <w:tcPr>
            <w:tcW w:w="499" w:type="pct"/>
          </w:tcPr>
          <w:p w14:paraId="4DAA3B2D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0.34</w:t>
            </w:r>
          </w:p>
        </w:tc>
        <w:tc>
          <w:tcPr>
            <w:tcW w:w="133" w:type="pct"/>
          </w:tcPr>
          <w:p w14:paraId="16ACFBF3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054A6183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6.52</w:t>
            </w:r>
          </w:p>
        </w:tc>
        <w:tc>
          <w:tcPr>
            <w:tcW w:w="427" w:type="pct"/>
          </w:tcPr>
          <w:p w14:paraId="118B95F7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33" w:type="pct"/>
          </w:tcPr>
          <w:p w14:paraId="3304E12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5D3D4B89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528" w:type="pct"/>
          </w:tcPr>
          <w:p w14:paraId="1387A87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0.29</w:t>
            </w:r>
          </w:p>
        </w:tc>
      </w:tr>
      <w:tr w:rsidR="00240D6E" w:rsidRPr="007D6365" w14:paraId="5356EC1E" w14:textId="77777777" w:rsidTr="28E44BF6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682A41E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82E23F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6.86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5D2587CD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0.01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03D7A69B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31F47B4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620E6B20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E30A74E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B8F55C6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6.46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14DA38C4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0.23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12C074A6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7C47B5AE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0.68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6611C8F2" w14:textId="77777777" w:rsidR="00240D6E" w:rsidRPr="007D636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D6365">
              <w:rPr>
                <w:rFonts w:eastAsia="Calibri" w:cs="Times New Roman"/>
                <w:szCs w:val="24"/>
              </w:rPr>
              <w:t>0.14</w:t>
            </w:r>
          </w:p>
        </w:tc>
      </w:tr>
    </w:tbl>
    <w:p w14:paraId="48AD0C92" w14:textId="0FEB5DCB" w:rsidR="00240D6E" w:rsidRPr="00FF39B0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7238F2">
        <w:rPr>
          <w:rFonts w:cs="Times New Roman"/>
          <w:b/>
          <w:bCs/>
          <w:szCs w:val="24"/>
        </w:rPr>
        <w:t>32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 w:rsidR="0065542D">
        <w:rPr>
          <w:rFonts w:cs="Times New Roman"/>
          <w:szCs w:val="24"/>
        </w:rPr>
        <w:t xml:space="preserve">The average differences and standard deviations among pH measurement methods in </w:t>
      </w:r>
      <w:r w:rsidR="00721DEF" w:rsidRPr="002A0895">
        <w:rPr>
          <w:rFonts w:cs="Times New Roman"/>
          <w:szCs w:val="24"/>
        </w:rPr>
        <w:t xml:space="preserve">planted </w:t>
      </w:r>
      <w:r w:rsidR="00721DEF" w:rsidRPr="28E44BF6">
        <w:rPr>
          <w:rFonts w:cs="Times New Roman"/>
        </w:rPr>
        <w:t xml:space="preserve">peat with lime amendment of </w:t>
      </w:r>
      <w:r w:rsidR="00721DEF">
        <w:rPr>
          <w:rFonts w:cs="Times New Roman"/>
        </w:rPr>
        <w:t>4.4</w:t>
      </w:r>
      <w:r w:rsidR="00721DEF" w:rsidRPr="28E44BF6">
        <w:rPr>
          <w:rFonts w:cs="Times New Roman"/>
        </w:rPr>
        <w:t xml:space="preserve"> g </w:t>
      </w:r>
      <w:r w:rsidR="00721DEF">
        <w:rPr>
          <w:rFonts w:cs="Times New Roman"/>
        </w:rPr>
        <w:t xml:space="preserve">hydrated </w:t>
      </w:r>
      <w:r w:rsidR="00721DEF" w:rsidRPr="28E44BF6">
        <w:rPr>
          <w:rFonts w:cs="Times New Roman"/>
        </w:rPr>
        <w:t>lime</w:t>
      </w:r>
      <w:r w:rsidR="00721DEF">
        <w:rPr>
          <w:rFonts w:cs="Times New Roman"/>
        </w:rPr>
        <w:t xml:space="preserve"> per L</w:t>
      </w:r>
      <w:r w:rsidR="00721DEF">
        <w:rPr>
          <w:rFonts w:cs="Times New Roman"/>
          <w:szCs w:val="24"/>
        </w:rPr>
        <w:t xml:space="preserve"> (n = 3)</w:t>
      </w:r>
      <w:r w:rsidR="0065542D" w:rsidRPr="00FF39B0">
        <w:rPr>
          <w:rFonts w:cs="Times New Roman"/>
          <w:szCs w:val="24"/>
        </w:rPr>
        <w:t xml:space="preserve"> </w:t>
      </w:r>
      <w:r w:rsidR="0065542D">
        <w:rPr>
          <w:rFonts w:cs="Times New Roman"/>
          <w:szCs w:val="24"/>
        </w:rPr>
        <w:t>with</w:t>
      </w:r>
      <w:r w:rsidR="0065542D" w:rsidRPr="00FF39B0">
        <w:rPr>
          <w:rFonts w:cs="Times New Roman"/>
          <w:szCs w:val="24"/>
        </w:rPr>
        <w:t xml:space="preserve"> increasing perlite</w:t>
      </w:r>
      <w:r w:rsidR="0065542D">
        <w:rPr>
          <w:rFonts w:cs="Times New Roman"/>
          <w:szCs w:val="24"/>
        </w:rPr>
        <w:t xml:space="preserve"> volumes</w:t>
      </w:r>
      <w:r w:rsidR="0065542D" w:rsidRPr="00FF39B0">
        <w:rPr>
          <w:rFonts w:cs="Times New Roman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47"/>
        <w:gridCol w:w="4163"/>
        <w:gridCol w:w="1476"/>
        <w:gridCol w:w="2491"/>
      </w:tblGrid>
      <w:tr w:rsidR="00240D6E" w:rsidRPr="00446C2B" w14:paraId="02BE772E" w14:textId="77777777" w:rsidTr="00721DEF">
        <w:trPr>
          <w:trHeight w:val="282"/>
          <w:jc w:val="center"/>
        </w:trPr>
        <w:tc>
          <w:tcPr>
            <w:tcW w:w="8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8166E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1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1482F" w14:textId="77777777" w:rsidR="00240D6E" w:rsidRPr="00107328" w:rsidRDefault="00240D6E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B2532" w14:textId="27366F74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94C6" w14:textId="6EFD5644" w:rsidR="00240D6E" w:rsidRPr="00107328" w:rsidRDefault="28E44BF6" w:rsidP="00721DEF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446C2B" w14:paraId="75BD217C" w14:textId="77777777" w:rsidTr="00721DEF">
        <w:trPr>
          <w:trHeight w:val="282"/>
          <w:jc w:val="center"/>
        </w:trPr>
        <w:tc>
          <w:tcPr>
            <w:tcW w:w="842" w:type="pct"/>
            <w:vMerge w:val="restart"/>
            <w:tcBorders>
              <w:top w:val="single" w:sz="4" w:space="0" w:color="auto"/>
            </w:tcBorders>
            <w:vAlign w:val="center"/>
          </w:tcPr>
          <w:p w14:paraId="5FEECDF1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</w:t>
            </w:r>
          </w:p>
        </w:tc>
        <w:tc>
          <w:tcPr>
            <w:tcW w:w="2129" w:type="pct"/>
            <w:tcBorders>
              <w:top w:val="single" w:sz="4" w:space="0" w:color="auto"/>
            </w:tcBorders>
            <w:vAlign w:val="center"/>
          </w:tcPr>
          <w:p w14:paraId="383FDBA1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tcBorders>
              <w:top w:val="single" w:sz="4" w:space="0" w:color="auto"/>
            </w:tcBorders>
            <w:vAlign w:val="center"/>
          </w:tcPr>
          <w:p w14:paraId="53D1F038" w14:textId="33FB0CF6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0.44</w:t>
            </w:r>
          </w:p>
        </w:tc>
        <w:tc>
          <w:tcPr>
            <w:tcW w:w="1274" w:type="pct"/>
            <w:tcBorders>
              <w:top w:val="single" w:sz="4" w:space="0" w:color="auto"/>
            </w:tcBorders>
            <w:vAlign w:val="center"/>
          </w:tcPr>
          <w:p w14:paraId="37F965A4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0.23</w:t>
            </w:r>
          </w:p>
        </w:tc>
      </w:tr>
      <w:tr w:rsidR="00240D6E" w:rsidRPr="00446C2B" w14:paraId="21752353" w14:textId="77777777" w:rsidTr="00721DEF">
        <w:trPr>
          <w:trHeight w:val="175"/>
          <w:jc w:val="center"/>
        </w:trPr>
        <w:tc>
          <w:tcPr>
            <w:tcW w:w="842" w:type="pct"/>
            <w:vMerge/>
            <w:vAlign w:val="center"/>
          </w:tcPr>
          <w:p w14:paraId="73BA9B3D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vAlign w:val="center"/>
          </w:tcPr>
          <w:p w14:paraId="76D82786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vAlign w:val="center"/>
          </w:tcPr>
          <w:p w14:paraId="000F23F4" w14:textId="461B4BF9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0.38</w:t>
            </w:r>
          </w:p>
        </w:tc>
        <w:tc>
          <w:tcPr>
            <w:tcW w:w="1274" w:type="pct"/>
            <w:vAlign w:val="center"/>
          </w:tcPr>
          <w:p w14:paraId="5FE2F8F1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0.27</w:t>
            </w:r>
          </w:p>
        </w:tc>
      </w:tr>
      <w:tr w:rsidR="00240D6E" w:rsidRPr="00446C2B" w14:paraId="189B46DB" w14:textId="77777777" w:rsidTr="00721DEF">
        <w:trPr>
          <w:trHeight w:val="175"/>
          <w:jc w:val="center"/>
        </w:trPr>
        <w:tc>
          <w:tcPr>
            <w:tcW w:w="842" w:type="pct"/>
            <w:vMerge/>
            <w:vAlign w:val="center"/>
          </w:tcPr>
          <w:p w14:paraId="25D8EC3D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tcBorders>
              <w:bottom w:val="single" w:sz="4" w:space="0" w:color="auto"/>
            </w:tcBorders>
            <w:vAlign w:val="center"/>
          </w:tcPr>
          <w:p w14:paraId="388420E1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center"/>
          </w:tcPr>
          <w:p w14:paraId="24434698" w14:textId="44F2F4BE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0.12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</w:tcPr>
          <w:p w14:paraId="43F7E865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0.29</w:t>
            </w:r>
          </w:p>
        </w:tc>
      </w:tr>
      <w:tr w:rsidR="00240D6E" w:rsidRPr="00446C2B" w14:paraId="0C4340E2" w14:textId="77777777" w:rsidTr="00721DEF">
        <w:trPr>
          <w:trHeight w:val="269"/>
          <w:jc w:val="center"/>
        </w:trPr>
        <w:tc>
          <w:tcPr>
            <w:tcW w:w="842" w:type="pct"/>
            <w:vMerge w:val="restart"/>
            <w:tcBorders>
              <w:top w:val="single" w:sz="4" w:space="0" w:color="auto"/>
            </w:tcBorders>
            <w:vAlign w:val="center"/>
          </w:tcPr>
          <w:p w14:paraId="17FA0312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25</w:t>
            </w:r>
          </w:p>
        </w:tc>
        <w:tc>
          <w:tcPr>
            <w:tcW w:w="2129" w:type="pct"/>
            <w:tcBorders>
              <w:top w:val="single" w:sz="4" w:space="0" w:color="auto"/>
            </w:tcBorders>
            <w:vAlign w:val="center"/>
          </w:tcPr>
          <w:p w14:paraId="11F8FE92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tcBorders>
              <w:top w:val="single" w:sz="4" w:space="0" w:color="auto"/>
            </w:tcBorders>
            <w:vAlign w:val="center"/>
          </w:tcPr>
          <w:p w14:paraId="6115888A" w14:textId="09AFB638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0.21</w:t>
            </w:r>
          </w:p>
        </w:tc>
        <w:tc>
          <w:tcPr>
            <w:tcW w:w="1274" w:type="pct"/>
            <w:tcBorders>
              <w:top w:val="single" w:sz="4" w:space="0" w:color="auto"/>
            </w:tcBorders>
            <w:vAlign w:val="center"/>
          </w:tcPr>
          <w:p w14:paraId="12240E3F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0.27</w:t>
            </w:r>
          </w:p>
        </w:tc>
      </w:tr>
      <w:tr w:rsidR="00240D6E" w:rsidRPr="00446C2B" w14:paraId="796EE5D5" w14:textId="77777777" w:rsidTr="00721DEF">
        <w:trPr>
          <w:trHeight w:val="175"/>
          <w:jc w:val="center"/>
        </w:trPr>
        <w:tc>
          <w:tcPr>
            <w:tcW w:w="842" w:type="pct"/>
            <w:vMerge/>
            <w:vAlign w:val="center"/>
          </w:tcPr>
          <w:p w14:paraId="0B1CE836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vAlign w:val="center"/>
          </w:tcPr>
          <w:p w14:paraId="081F1912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vAlign w:val="center"/>
          </w:tcPr>
          <w:p w14:paraId="2EAC490F" w14:textId="5C06F6D6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0.31</w:t>
            </w:r>
          </w:p>
        </w:tc>
        <w:tc>
          <w:tcPr>
            <w:tcW w:w="1274" w:type="pct"/>
            <w:vAlign w:val="center"/>
          </w:tcPr>
          <w:p w14:paraId="227B90CE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0.21</w:t>
            </w:r>
          </w:p>
        </w:tc>
      </w:tr>
      <w:tr w:rsidR="00240D6E" w:rsidRPr="00446C2B" w14:paraId="27A8D1E0" w14:textId="77777777" w:rsidTr="00721DEF">
        <w:trPr>
          <w:trHeight w:val="175"/>
          <w:jc w:val="center"/>
        </w:trPr>
        <w:tc>
          <w:tcPr>
            <w:tcW w:w="842" w:type="pct"/>
            <w:vMerge/>
            <w:vAlign w:val="center"/>
          </w:tcPr>
          <w:p w14:paraId="2E7402A8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tcBorders>
              <w:bottom w:val="single" w:sz="4" w:space="0" w:color="auto"/>
            </w:tcBorders>
            <w:vAlign w:val="center"/>
          </w:tcPr>
          <w:p w14:paraId="4796741B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center"/>
          </w:tcPr>
          <w:p w14:paraId="391BC090" w14:textId="2A7588B4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-0.12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</w:tcPr>
          <w:p w14:paraId="78B7363E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0.15</w:t>
            </w:r>
          </w:p>
        </w:tc>
      </w:tr>
      <w:tr w:rsidR="00240D6E" w:rsidRPr="00446C2B" w14:paraId="537BF979" w14:textId="77777777" w:rsidTr="00721DEF">
        <w:trPr>
          <w:trHeight w:val="282"/>
          <w:jc w:val="center"/>
        </w:trPr>
        <w:tc>
          <w:tcPr>
            <w:tcW w:w="842" w:type="pct"/>
            <w:vMerge w:val="restart"/>
            <w:tcBorders>
              <w:top w:val="single" w:sz="4" w:space="0" w:color="auto"/>
            </w:tcBorders>
            <w:vAlign w:val="center"/>
          </w:tcPr>
          <w:p w14:paraId="128840D7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50</w:t>
            </w:r>
          </w:p>
        </w:tc>
        <w:tc>
          <w:tcPr>
            <w:tcW w:w="2129" w:type="pct"/>
            <w:tcBorders>
              <w:top w:val="single" w:sz="4" w:space="0" w:color="auto"/>
            </w:tcBorders>
            <w:vAlign w:val="center"/>
          </w:tcPr>
          <w:p w14:paraId="14E80676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tcBorders>
              <w:top w:val="single" w:sz="4" w:space="0" w:color="auto"/>
            </w:tcBorders>
            <w:vAlign w:val="center"/>
          </w:tcPr>
          <w:p w14:paraId="0A3A5D2D" w14:textId="2CA80A70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0.06</w:t>
            </w:r>
          </w:p>
        </w:tc>
        <w:tc>
          <w:tcPr>
            <w:tcW w:w="1274" w:type="pct"/>
            <w:tcBorders>
              <w:top w:val="single" w:sz="4" w:space="0" w:color="auto"/>
            </w:tcBorders>
            <w:vAlign w:val="center"/>
          </w:tcPr>
          <w:p w14:paraId="7C152D68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0.25</w:t>
            </w:r>
          </w:p>
        </w:tc>
      </w:tr>
      <w:tr w:rsidR="00240D6E" w:rsidRPr="00446C2B" w14:paraId="346EB293" w14:textId="77777777" w:rsidTr="00721DEF">
        <w:trPr>
          <w:trHeight w:val="175"/>
          <w:jc w:val="center"/>
        </w:trPr>
        <w:tc>
          <w:tcPr>
            <w:tcW w:w="842" w:type="pct"/>
            <w:vMerge/>
            <w:vAlign w:val="center"/>
          </w:tcPr>
          <w:p w14:paraId="561E7930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vAlign w:val="center"/>
          </w:tcPr>
          <w:p w14:paraId="2A3AC40D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vAlign w:val="center"/>
          </w:tcPr>
          <w:p w14:paraId="50040CCD" w14:textId="1EBE6F02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0.29</w:t>
            </w:r>
          </w:p>
        </w:tc>
        <w:tc>
          <w:tcPr>
            <w:tcW w:w="1274" w:type="pct"/>
            <w:vAlign w:val="center"/>
          </w:tcPr>
          <w:p w14:paraId="466BE64B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0.29</w:t>
            </w:r>
          </w:p>
        </w:tc>
      </w:tr>
      <w:tr w:rsidR="00240D6E" w:rsidRPr="00446C2B" w14:paraId="5BE1FD88" w14:textId="77777777" w:rsidTr="00721DEF">
        <w:trPr>
          <w:trHeight w:val="175"/>
          <w:jc w:val="center"/>
        </w:trPr>
        <w:tc>
          <w:tcPr>
            <w:tcW w:w="842" w:type="pct"/>
            <w:vMerge/>
            <w:tcBorders>
              <w:bottom w:val="single" w:sz="4" w:space="0" w:color="auto"/>
            </w:tcBorders>
            <w:vAlign w:val="center"/>
          </w:tcPr>
          <w:p w14:paraId="15C57763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tcBorders>
              <w:bottom w:val="single" w:sz="4" w:space="0" w:color="auto"/>
            </w:tcBorders>
            <w:vAlign w:val="center"/>
          </w:tcPr>
          <w:p w14:paraId="6FBA2667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center"/>
          </w:tcPr>
          <w:p w14:paraId="381A0987" w14:textId="787F3427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-0.25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</w:tcPr>
          <w:p w14:paraId="59EC5E14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0.35</w:t>
            </w:r>
          </w:p>
        </w:tc>
      </w:tr>
      <w:tr w:rsidR="00240D6E" w:rsidRPr="00446C2B" w14:paraId="33E3781E" w14:textId="77777777" w:rsidTr="00721DEF">
        <w:trPr>
          <w:trHeight w:val="282"/>
          <w:jc w:val="center"/>
        </w:trPr>
        <w:tc>
          <w:tcPr>
            <w:tcW w:w="8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82333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75</w:t>
            </w:r>
          </w:p>
        </w:tc>
        <w:tc>
          <w:tcPr>
            <w:tcW w:w="2129" w:type="pct"/>
            <w:tcBorders>
              <w:top w:val="single" w:sz="4" w:space="0" w:color="auto"/>
            </w:tcBorders>
            <w:vAlign w:val="center"/>
          </w:tcPr>
          <w:p w14:paraId="7F40E055" w14:textId="64D0FD97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tcBorders>
              <w:top w:val="single" w:sz="4" w:space="0" w:color="auto"/>
            </w:tcBorders>
            <w:vAlign w:val="center"/>
          </w:tcPr>
          <w:p w14:paraId="72E2BADE" w14:textId="1935382D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0.19</w:t>
            </w:r>
          </w:p>
        </w:tc>
        <w:tc>
          <w:tcPr>
            <w:tcW w:w="1274" w:type="pct"/>
            <w:tcBorders>
              <w:top w:val="single" w:sz="4" w:space="0" w:color="auto"/>
            </w:tcBorders>
            <w:vAlign w:val="center"/>
          </w:tcPr>
          <w:p w14:paraId="7F27C5FD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0.19</w:t>
            </w:r>
          </w:p>
        </w:tc>
      </w:tr>
      <w:tr w:rsidR="00240D6E" w:rsidRPr="00446C2B" w14:paraId="36BA9DF7" w14:textId="77777777" w:rsidTr="00721DEF">
        <w:trPr>
          <w:trHeight w:val="175"/>
          <w:jc w:val="center"/>
        </w:trPr>
        <w:tc>
          <w:tcPr>
            <w:tcW w:w="842" w:type="pct"/>
            <w:vMerge/>
            <w:tcBorders>
              <w:bottom w:val="single" w:sz="4" w:space="0" w:color="auto"/>
            </w:tcBorders>
            <w:vAlign w:val="center"/>
          </w:tcPr>
          <w:p w14:paraId="3883DE75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vAlign w:val="center"/>
          </w:tcPr>
          <w:p w14:paraId="5595DB6D" w14:textId="22883A12" w:rsidR="28E44BF6" w:rsidRDefault="28E44BF6" w:rsidP="00721DEF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55" w:type="pct"/>
            <w:vAlign w:val="center"/>
          </w:tcPr>
          <w:p w14:paraId="510E2CF2" w14:textId="225B4A18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0.18</w:t>
            </w:r>
          </w:p>
        </w:tc>
        <w:tc>
          <w:tcPr>
            <w:tcW w:w="1274" w:type="pct"/>
            <w:vAlign w:val="center"/>
          </w:tcPr>
          <w:p w14:paraId="27DF25D1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0.14</w:t>
            </w:r>
          </w:p>
        </w:tc>
      </w:tr>
      <w:tr w:rsidR="00240D6E" w:rsidRPr="00446C2B" w14:paraId="6ADB34F5" w14:textId="77777777" w:rsidTr="00721DEF">
        <w:trPr>
          <w:trHeight w:val="175"/>
          <w:jc w:val="center"/>
        </w:trPr>
        <w:tc>
          <w:tcPr>
            <w:tcW w:w="842" w:type="pct"/>
            <w:vMerge/>
            <w:tcBorders>
              <w:bottom w:val="single" w:sz="4" w:space="0" w:color="auto"/>
            </w:tcBorders>
            <w:vAlign w:val="center"/>
          </w:tcPr>
          <w:p w14:paraId="304ADACF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29" w:type="pct"/>
            <w:tcBorders>
              <w:bottom w:val="single" w:sz="4" w:space="0" w:color="auto"/>
            </w:tcBorders>
            <w:vAlign w:val="center"/>
          </w:tcPr>
          <w:p w14:paraId="781FD190" w14:textId="4DDDC329" w:rsidR="28E44BF6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center"/>
          </w:tcPr>
          <w:p w14:paraId="4C9C6EAC" w14:textId="74EE560C" w:rsidR="00240D6E" w:rsidRPr="00446C2B" w:rsidRDefault="28E44BF6" w:rsidP="00721DEF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-0.21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</w:tcPr>
          <w:p w14:paraId="284E9C9F" w14:textId="77777777" w:rsidR="00240D6E" w:rsidRPr="00446C2B" w:rsidRDefault="00240D6E" w:rsidP="00721DEF">
            <w:pPr>
              <w:spacing w:before="0" w:after="0"/>
              <w:jc w:val="center"/>
              <w:rPr>
                <w:rFonts w:eastAsia="Calibri"/>
              </w:rPr>
            </w:pPr>
            <w:r w:rsidRPr="00446C2B">
              <w:rPr>
                <w:rFonts w:eastAsia="Calibri"/>
              </w:rPr>
              <w:t>0.11</w:t>
            </w:r>
          </w:p>
        </w:tc>
      </w:tr>
    </w:tbl>
    <w:p w14:paraId="3C2A1E33" w14:textId="46165681" w:rsidR="00240D6E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65542D">
        <w:rPr>
          <w:rFonts w:cs="Times New Roman"/>
          <w:b/>
          <w:bCs/>
          <w:szCs w:val="24"/>
        </w:rPr>
        <w:t>33</w:t>
      </w:r>
      <w:r w:rsidRPr="002A0895">
        <w:rPr>
          <w:rFonts w:cs="Times New Roman"/>
          <w:szCs w:val="24"/>
        </w:rPr>
        <w:t xml:space="preserve">. </w:t>
      </w:r>
      <w:r w:rsidR="000271A3">
        <w:rPr>
          <w:rFonts w:cs="Times New Roman"/>
          <w:szCs w:val="24"/>
        </w:rPr>
        <w:t xml:space="preserve">The pH of </w:t>
      </w:r>
      <w:r w:rsidR="000271A3" w:rsidRPr="002A0895">
        <w:rPr>
          <w:rFonts w:cs="Times New Roman"/>
          <w:szCs w:val="24"/>
        </w:rPr>
        <w:t xml:space="preserve">planted </w:t>
      </w:r>
      <w:r w:rsidR="000271A3">
        <w:rPr>
          <w:rFonts w:cs="Times New Roman"/>
          <w:szCs w:val="24"/>
        </w:rPr>
        <w:t>coconut coir</w:t>
      </w:r>
      <w:r w:rsidR="000271A3" w:rsidRPr="002A0895">
        <w:rPr>
          <w:rFonts w:cs="Times New Roman"/>
          <w:szCs w:val="24"/>
        </w:rPr>
        <w:t xml:space="preserve"> </w:t>
      </w:r>
      <w:r w:rsidR="000271A3">
        <w:rPr>
          <w:rFonts w:cs="Times New Roman"/>
          <w:szCs w:val="24"/>
        </w:rPr>
        <w:t>containers (n = 3) with</w:t>
      </w:r>
      <w:r w:rsidR="000271A3" w:rsidRPr="002A0895">
        <w:rPr>
          <w:rFonts w:cs="Times New Roman"/>
          <w:szCs w:val="24"/>
        </w:rPr>
        <w:t xml:space="preserve"> increasing </w:t>
      </w:r>
      <w:r w:rsidR="000271A3">
        <w:rPr>
          <w:rFonts w:cs="Times New Roman"/>
          <w:szCs w:val="24"/>
        </w:rPr>
        <w:t xml:space="preserve">perlite volumes using the pour-through, saturated paste top </w:t>
      </w:r>
      <w:r w:rsidR="000271A3" w:rsidRPr="00C051BF">
        <w:rPr>
          <w:rFonts w:cs="Times New Roman"/>
          <w:i/>
          <w:iCs/>
          <w:szCs w:val="24"/>
        </w:rPr>
        <w:t>in situ</w:t>
      </w:r>
      <w:r w:rsidR="000271A3">
        <w:rPr>
          <w:rFonts w:cs="Times New Roman"/>
          <w:szCs w:val="24"/>
        </w:rPr>
        <w:t xml:space="preserve">, and bottom </w:t>
      </w:r>
      <w:r w:rsidR="000271A3" w:rsidRPr="00C051BF">
        <w:rPr>
          <w:rFonts w:cs="Times New Roman"/>
          <w:i/>
          <w:iCs/>
          <w:szCs w:val="24"/>
        </w:rPr>
        <w:t>in situ</w:t>
      </w:r>
      <w:r w:rsidR="000271A3">
        <w:rPr>
          <w:rFonts w:cs="Times New Roman"/>
          <w:szCs w:val="24"/>
        </w:rPr>
        <w:t xml:space="preserve"> methods</w:t>
      </w:r>
      <w:r w:rsidR="000271A3" w:rsidRPr="002A0895">
        <w:rPr>
          <w:rFonts w:cs="Times New Roman"/>
          <w:szCs w:val="24"/>
        </w:rPr>
        <w:t>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4"/>
        <w:gridCol w:w="1653"/>
        <w:gridCol w:w="694"/>
        <w:gridCol w:w="694"/>
        <w:gridCol w:w="696"/>
        <w:gridCol w:w="277"/>
        <w:gridCol w:w="695"/>
        <w:gridCol w:w="695"/>
        <w:gridCol w:w="699"/>
        <w:gridCol w:w="277"/>
        <w:gridCol w:w="695"/>
        <w:gridCol w:w="695"/>
        <w:gridCol w:w="673"/>
      </w:tblGrid>
      <w:tr w:rsidR="00107328" w:rsidRPr="007E1E68" w14:paraId="76C84630" w14:textId="77777777" w:rsidTr="00107328"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36D55D79" w14:textId="298F96F3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</w:tcPr>
          <w:p w14:paraId="326FC7B8" w14:textId="58C9333C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4DB2BE" w14:textId="7EAF7899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10CECEC9" w14:textId="77777777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DFAB7E" w14:textId="5684300C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67C2DCA2" w14:textId="77777777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972737" w14:textId="70C31A04" w:rsidR="00107328" w:rsidRPr="007E1E68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7E1E68" w14:paraId="65B8551E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7C399E2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4974AAE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BCD92C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8847F8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E1C864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7591D4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0C4F67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F2F627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67E103D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E5D00B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0F1030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0E3D9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025DDB7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6.15</w:t>
            </w:r>
          </w:p>
        </w:tc>
      </w:tr>
      <w:tr w:rsidR="00240D6E" w:rsidRPr="007E1E68" w14:paraId="27875EB8" w14:textId="77777777" w:rsidTr="00107328">
        <w:tc>
          <w:tcPr>
            <w:tcW w:w="722" w:type="pct"/>
            <w:vMerge/>
          </w:tcPr>
          <w:p w14:paraId="6BA63C4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6363ABF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52" w:type="pct"/>
          </w:tcPr>
          <w:p w14:paraId="01C7F3E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352" w:type="pct"/>
          </w:tcPr>
          <w:p w14:paraId="6EE5877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2" w:type="pct"/>
          </w:tcPr>
          <w:p w14:paraId="768BAFA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140" w:type="pct"/>
          </w:tcPr>
          <w:p w14:paraId="67DFC54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EA04CF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6.18</w:t>
            </w:r>
          </w:p>
        </w:tc>
        <w:tc>
          <w:tcPr>
            <w:tcW w:w="352" w:type="pct"/>
          </w:tcPr>
          <w:p w14:paraId="36B5C2E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353" w:type="pct"/>
          </w:tcPr>
          <w:p w14:paraId="7603C91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140" w:type="pct"/>
          </w:tcPr>
          <w:p w14:paraId="0A46BD7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56DF61F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352" w:type="pct"/>
          </w:tcPr>
          <w:p w14:paraId="52BDEB2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41" w:type="pct"/>
          </w:tcPr>
          <w:p w14:paraId="5AF2969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6.17</w:t>
            </w:r>
          </w:p>
        </w:tc>
      </w:tr>
      <w:tr w:rsidR="00240D6E" w:rsidRPr="007E1E68" w14:paraId="46CE3EB5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0F49801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11C4355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F3E566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5851EB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EF8D50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B12743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E01650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68DB1D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34EC0E9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EF9C64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F3937F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124B6D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3887A4E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6.29</w:t>
            </w:r>
          </w:p>
        </w:tc>
      </w:tr>
      <w:tr w:rsidR="00240D6E" w:rsidRPr="007E1E68" w14:paraId="481EE5C5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71488B3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71147D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CFE105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9C5E8D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88371E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5B4878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9BF0D4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16CECC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5AC3760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179433E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B96F4D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93B952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6.27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5DD4CF3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6.13</w:t>
            </w:r>
          </w:p>
        </w:tc>
      </w:tr>
      <w:tr w:rsidR="00240D6E" w:rsidRPr="007E1E68" w14:paraId="192EC288" w14:textId="77777777" w:rsidTr="00107328">
        <w:tc>
          <w:tcPr>
            <w:tcW w:w="722" w:type="pct"/>
            <w:vMerge/>
          </w:tcPr>
          <w:p w14:paraId="6461A08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1057BBA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6.44</w:t>
            </w:r>
          </w:p>
        </w:tc>
        <w:tc>
          <w:tcPr>
            <w:tcW w:w="352" w:type="pct"/>
          </w:tcPr>
          <w:p w14:paraId="10C6A50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6.69</w:t>
            </w:r>
          </w:p>
        </w:tc>
        <w:tc>
          <w:tcPr>
            <w:tcW w:w="352" w:type="pct"/>
          </w:tcPr>
          <w:p w14:paraId="2FB5A93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2" w:type="pct"/>
          </w:tcPr>
          <w:p w14:paraId="6729EBF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140" w:type="pct"/>
          </w:tcPr>
          <w:p w14:paraId="4E4D362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324039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352" w:type="pct"/>
          </w:tcPr>
          <w:p w14:paraId="17AB586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6.42</w:t>
            </w:r>
          </w:p>
        </w:tc>
        <w:tc>
          <w:tcPr>
            <w:tcW w:w="353" w:type="pct"/>
          </w:tcPr>
          <w:p w14:paraId="236B545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140" w:type="pct"/>
          </w:tcPr>
          <w:p w14:paraId="679068A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A0C761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</w:tcPr>
          <w:p w14:paraId="3B1BF20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6.13</w:t>
            </w:r>
          </w:p>
        </w:tc>
        <w:tc>
          <w:tcPr>
            <w:tcW w:w="341" w:type="pct"/>
          </w:tcPr>
          <w:p w14:paraId="3A20D8E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6.19</w:t>
            </w:r>
          </w:p>
        </w:tc>
      </w:tr>
      <w:tr w:rsidR="00240D6E" w:rsidRPr="007E1E68" w14:paraId="2AD0DBF7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31E9AB5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6C5F94A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9D5C4C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8EAA32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C81734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6.67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D30EE9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93D273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A162A3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5F5F6E6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B1A619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E1FD73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68F691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6.15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56C0502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6.16</w:t>
            </w:r>
          </w:p>
        </w:tc>
      </w:tr>
      <w:tr w:rsidR="00240D6E" w:rsidRPr="007E1E68" w14:paraId="055511CB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299351B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13B3DD0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63280A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A7E41D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8B181F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CD2DF6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0D15EF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5.90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B35F15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5F778F5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8C3A73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4F1FCC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6.19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27B79C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6.18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35FB50B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6.11</w:t>
            </w:r>
          </w:p>
        </w:tc>
      </w:tr>
      <w:tr w:rsidR="00240D6E" w:rsidRPr="007E1E68" w14:paraId="6C2CA640" w14:textId="77777777" w:rsidTr="00107328">
        <w:tc>
          <w:tcPr>
            <w:tcW w:w="722" w:type="pct"/>
            <w:vMerge/>
          </w:tcPr>
          <w:p w14:paraId="2B9855E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0E23C7B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352" w:type="pct"/>
          </w:tcPr>
          <w:p w14:paraId="0DB0D68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6.55</w:t>
            </w:r>
          </w:p>
        </w:tc>
        <w:tc>
          <w:tcPr>
            <w:tcW w:w="352" w:type="pct"/>
          </w:tcPr>
          <w:p w14:paraId="5422AAD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2" w:type="pct"/>
          </w:tcPr>
          <w:p w14:paraId="5101FED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6.52</w:t>
            </w:r>
          </w:p>
        </w:tc>
        <w:tc>
          <w:tcPr>
            <w:tcW w:w="140" w:type="pct"/>
          </w:tcPr>
          <w:p w14:paraId="549A18B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6B29DB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352" w:type="pct"/>
          </w:tcPr>
          <w:p w14:paraId="7D5A282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353" w:type="pct"/>
          </w:tcPr>
          <w:p w14:paraId="06C3983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6.28</w:t>
            </w:r>
          </w:p>
        </w:tc>
        <w:tc>
          <w:tcPr>
            <w:tcW w:w="140" w:type="pct"/>
          </w:tcPr>
          <w:p w14:paraId="18B26DD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02C830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6.24</w:t>
            </w:r>
          </w:p>
        </w:tc>
        <w:tc>
          <w:tcPr>
            <w:tcW w:w="352" w:type="pct"/>
          </w:tcPr>
          <w:p w14:paraId="16AABC8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341" w:type="pct"/>
          </w:tcPr>
          <w:p w14:paraId="2F0EF72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6.05</w:t>
            </w:r>
          </w:p>
        </w:tc>
      </w:tr>
      <w:tr w:rsidR="00240D6E" w:rsidRPr="007E1E68" w14:paraId="45EDF763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07F2D49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09D2A21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0A0074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644AD0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3AEA4D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6.43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6DF7520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413BD8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45AA0C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6.38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63D80AF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228FFB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9E7F25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6.00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248D70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6.12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7F6E4F8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6.12</w:t>
            </w:r>
          </w:p>
        </w:tc>
      </w:tr>
      <w:tr w:rsidR="00240D6E" w:rsidRPr="007E1E68" w14:paraId="1919CDE9" w14:textId="77777777" w:rsidTr="00107328">
        <w:tc>
          <w:tcPr>
            <w:tcW w:w="722" w:type="pct"/>
            <w:vMerge w:val="restart"/>
            <w:tcBorders>
              <w:top w:val="single" w:sz="4" w:space="0" w:color="auto"/>
            </w:tcBorders>
            <w:vAlign w:val="center"/>
          </w:tcPr>
          <w:p w14:paraId="553868D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701B75DE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885BD7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DC21C6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AC9632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2AEDBC3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D59624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91C9D7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6.03</w:t>
            </w:r>
          </w:p>
        </w:tc>
        <w:tc>
          <w:tcPr>
            <w:tcW w:w="353" w:type="pct"/>
            <w:tcBorders>
              <w:top w:val="single" w:sz="4" w:space="0" w:color="auto"/>
            </w:tcBorders>
          </w:tcPr>
          <w:p w14:paraId="09D14CA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D7555A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96435C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470A12F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1FE46C4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6.37</w:t>
            </w:r>
          </w:p>
        </w:tc>
      </w:tr>
      <w:tr w:rsidR="00240D6E" w:rsidRPr="007E1E68" w14:paraId="77B81C0F" w14:textId="77777777" w:rsidTr="00107328">
        <w:tc>
          <w:tcPr>
            <w:tcW w:w="722" w:type="pct"/>
            <w:vMerge/>
          </w:tcPr>
          <w:p w14:paraId="0DFD246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</w:tcPr>
          <w:p w14:paraId="43699B0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6.61</w:t>
            </w:r>
          </w:p>
        </w:tc>
        <w:tc>
          <w:tcPr>
            <w:tcW w:w="352" w:type="pct"/>
          </w:tcPr>
          <w:p w14:paraId="456DCDD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6.82</w:t>
            </w:r>
          </w:p>
        </w:tc>
        <w:tc>
          <w:tcPr>
            <w:tcW w:w="352" w:type="pct"/>
          </w:tcPr>
          <w:p w14:paraId="207F5B19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2" w:type="pct"/>
          </w:tcPr>
          <w:p w14:paraId="50D6905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6.57</w:t>
            </w:r>
          </w:p>
        </w:tc>
        <w:tc>
          <w:tcPr>
            <w:tcW w:w="140" w:type="pct"/>
          </w:tcPr>
          <w:p w14:paraId="526B632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CC7559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352" w:type="pct"/>
          </w:tcPr>
          <w:p w14:paraId="062C3358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6.41</w:t>
            </w:r>
          </w:p>
        </w:tc>
        <w:tc>
          <w:tcPr>
            <w:tcW w:w="353" w:type="pct"/>
          </w:tcPr>
          <w:p w14:paraId="68BA593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140" w:type="pct"/>
          </w:tcPr>
          <w:p w14:paraId="4FFD46D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42932787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352" w:type="pct"/>
          </w:tcPr>
          <w:p w14:paraId="22605131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6.04</w:t>
            </w:r>
          </w:p>
        </w:tc>
        <w:tc>
          <w:tcPr>
            <w:tcW w:w="341" w:type="pct"/>
          </w:tcPr>
          <w:p w14:paraId="641794E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6.28</w:t>
            </w:r>
          </w:p>
        </w:tc>
      </w:tr>
      <w:tr w:rsidR="00240D6E" w:rsidRPr="007E1E68" w14:paraId="1856C01F" w14:textId="77777777" w:rsidTr="00107328">
        <w:tc>
          <w:tcPr>
            <w:tcW w:w="722" w:type="pct"/>
            <w:vMerge/>
            <w:tcBorders>
              <w:bottom w:val="single" w:sz="4" w:space="0" w:color="auto"/>
            </w:tcBorders>
          </w:tcPr>
          <w:p w14:paraId="6D1969DA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8" w:type="pct"/>
            <w:tcBorders>
              <w:bottom w:val="single" w:sz="4" w:space="0" w:color="auto"/>
            </w:tcBorders>
          </w:tcPr>
          <w:p w14:paraId="02FEBA8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465092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6.81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18D92C3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F440346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6.65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F3E633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771D9CC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6.72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5BD619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6.54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14:paraId="2D56C3A4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6.20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49C2ADD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6255AA5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6.11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2133740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6.40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363B346B" w14:textId="77777777" w:rsidR="00240D6E" w:rsidRPr="007E1E68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E1E68">
              <w:rPr>
                <w:rFonts w:eastAsia="Calibri" w:cs="Times New Roman"/>
                <w:szCs w:val="24"/>
              </w:rPr>
              <w:t>6.44</w:t>
            </w:r>
          </w:p>
        </w:tc>
      </w:tr>
    </w:tbl>
    <w:p w14:paraId="5315282C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6DB301B0" w14:textId="67F01289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AB72AC">
        <w:rPr>
          <w:rFonts w:cs="Times New Roman"/>
          <w:b/>
          <w:bCs/>
          <w:szCs w:val="24"/>
        </w:rPr>
        <w:t>34</w:t>
      </w:r>
      <w:r w:rsidRPr="004C3DAD">
        <w:rPr>
          <w:rFonts w:cs="Times New Roman"/>
          <w:szCs w:val="24"/>
        </w:rPr>
        <w:t xml:space="preserve">. </w:t>
      </w:r>
      <w:r w:rsidR="00AB72AC">
        <w:rPr>
          <w:rFonts w:cs="Times New Roman"/>
          <w:szCs w:val="24"/>
        </w:rPr>
        <w:t>The a</w:t>
      </w:r>
      <w:r w:rsidR="00AB72AC" w:rsidRPr="004C3DAD">
        <w:rPr>
          <w:rFonts w:cs="Times New Roman"/>
          <w:szCs w:val="24"/>
        </w:rPr>
        <w:t xml:space="preserve">verage and standard deviation of pH </w:t>
      </w:r>
      <w:r w:rsidR="00AB72AC">
        <w:rPr>
          <w:rFonts w:cs="Times New Roman"/>
          <w:szCs w:val="24"/>
        </w:rPr>
        <w:t xml:space="preserve">in </w:t>
      </w:r>
      <w:r w:rsidR="00AB72AC" w:rsidRPr="002A0895">
        <w:rPr>
          <w:rFonts w:cs="Times New Roman"/>
          <w:szCs w:val="24"/>
        </w:rPr>
        <w:t xml:space="preserve">planted </w:t>
      </w:r>
      <w:r w:rsidR="00AB72AC">
        <w:rPr>
          <w:rFonts w:cs="Times New Roman"/>
          <w:szCs w:val="24"/>
        </w:rPr>
        <w:t>coconut coir</w:t>
      </w:r>
      <w:r w:rsidR="00AB72AC" w:rsidRPr="002A0895">
        <w:rPr>
          <w:rFonts w:cs="Times New Roman"/>
          <w:szCs w:val="24"/>
        </w:rPr>
        <w:t xml:space="preserve"> </w:t>
      </w:r>
      <w:r w:rsidR="00AB72AC">
        <w:rPr>
          <w:rFonts w:cs="Times New Roman"/>
          <w:szCs w:val="24"/>
        </w:rPr>
        <w:t>containers (n = 3) with</w:t>
      </w:r>
      <w:r w:rsidR="00AB72AC" w:rsidRPr="002A0895">
        <w:rPr>
          <w:rFonts w:cs="Times New Roman"/>
          <w:szCs w:val="24"/>
        </w:rPr>
        <w:t xml:space="preserve"> increasing </w:t>
      </w:r>
      <w:r w:rsidR="00AB72AC">
        <w:rPr>
          <w:rFonts w:cs="Times New Roman"/>
          <w:szCs w:val="24"/>
        </w:rPr>
        <w:t xml:space="preserve">perlite volumes using the pour-through, saturated paste top </w:t>
      </w:r>
      <w:r w:rsidR="00AB72AC" w:rsidRPr="00C051BF">
        <w:rPr>
          <w:rFonts w:cs="Times New Roman"/>
          <w:i/>
          <w:iCs/>
          <w:szCs w:val="24"/>
        </w:rPr>
        <w:t>in situ</w:t>
      </w:r>
      <w:r w:rsidR="00AB72AC">
        <w:rPr>
          <w:rFonts w:cs="Times New Roman"/>
          <w:szCs w:val="24"/>
        </w:rPr>
        <w:t xml:space="preserve">, and bottom </w:t>
      </w:r>
      <w:r w:rsidR="00AB72AC" w:rsidRPr="00C051BF">
        <w:rPr>
          <w:rFonts w:cs="Times New Roman"/>
          <w:i/>
          <w:iCs/>
          <w:szCs w:val="24"/>
        </w:rPr>
        <w:t>in situ</w:t>
      </w:r>
      <w:r w:rsidR="00AB72AC">
        <w:rPr>
          <w:rFonts w:cs="Times New Roman"/>
          <w:szCs w:val="24"/>
        </w:rPr>
        <w:t xml:space="preserve"> methods</w:t>
      </w:r>
      <w:r w:rsidR="00AB72AC" w:rsidRPr="004C3DAD">
        <w:rPr>
          <w:rFonts w:cs="Times New Roman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1"/>
        <w:gridCol w:w="893"/>
        <w:gridCol w:w="843"/>
        <w:gridCol w:w="278"/>
        <w:gridCol w:w="1027"/>
        <w:gridCol w:w="970"/>
        <w:gridCol w:w="278"/>
        <w:gridCol w:w="880"/>
        <w:gridCol w:w="829"/>
        <w:gridCol w:w="278"/>
        <w:gridCol w:w="1087"/>
        <w:gridCol w:w="1023"/>
      </w:tblGrid>
      <w:tr w:rsidR="00240D6E" w:rsidRPr="00736460" w14:paraId="1EFFFAEA" w14:textId="77777777" w:rsidTr="00F27C66">
        <w:trPr>
          <w:jc w:val="center"/>
        </w:trPr>
        <w:tc>
          <w:tcPr>
            <w:tcW w:w="712" w:type="pct"/>
            <w:vMerge w:val="restart"/>
            <w:tcBorders>
              <w:top w:val="single" w:sz="4" w:space="0" w:color="auto"/>
            </w:tcBorders>
            <w:vAlign w:val="center"/>
          </w:tcPr>
          <w:p w14:paraId="0754B7C0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</w:tcBorders>
          </w:tcPr>
          <w:p w14:paraId="5819E923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7511B9E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</w:tcBorders>
          </w:tcPr>
          <w:p w14:paraId="4414E89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712BF2CC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4" w:type="pct"/>
            <w:gridSpan w:val="2"/>
            <w:tcBorders>
              <w:top w:val="single" w:sz="4" w:space="0" w:color="auto"/>
            </w:tcBorders>
          </w:tcPr>
          <w:p w14:paraId="3E0E654F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49516270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1" w:type="pct"/>
            <w:gridSpan w:val="2"/>
            <w:tcBorders>
              <w:top w:val="single" w:sz="4" w:space="0" w:color="auto"/>
            </w:tcBorders>
          </w:tcPr>
          <w:p w14:paraId="523A3B4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736460" w14:paraId="76C0BEC5" w14:textId="77777777" w:rsidTr="00F27C66">
        <w:trPr>
          <w:jc w:val="center"/>
        </w:trPr>
        <w:tc>
          <w:tcPr>
            <w:tcW w:w="712" w:type="pct"/>
            <w:vMerge/>
          </w:tcPr>
          <w:p w14:paraId="5D49B5B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6FCD8EC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1" w:type="pct"/>
            <w:tcBorders>
              <w:bottom w:val="single" w:sz="4" w:space="0" w:color="auto"/>
            </w:tcBorders>
          </w:tcPr>
          <w:p w14:paraId="3BEBBCA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3646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5DB0B0B9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5" w:type="pct"/>
            <w:tcBorders>
              <w:bottom w:val="single" w:sz="4" w:space="0" w:color="auto"/>
            </w:tcBorders>
          </w:tcPr>
          <w:p w14:paraId="5E789E8B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6" w:type="pct"/>
            <w:tcBorders>
              <w:bottom w:val="single" w:sz="4" w:space="0" w:color="auto"/>
            </w:tcBorders>
          </w:tcPr>
          <w:p w14:paraId="5467259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3646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14191B2C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22342540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4" w:type="pct"/>
            <w:tcBorders>
              <w:bottom w:val="single" w:sz="4" w:space="0" w:color="auto"/>
            </w:tcBorders>
          </w:tcPr>
          <w:p w14:paraId="4585DFEB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3646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3BEC01C7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6" w:type="pct"/>
            <w:tcBorders>
              <w:bottom w:val="single" w:sz="4" w:space="0" w:color="auto"/>
            </w:tcBorders>
          </w:tcPr>
          <w:p w14:paraId="680D0D1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736460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14:paraId="57BC882B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736460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736460" w14:paraId="1159D478" w14:textId="77777777" w:rsidTr="00F27C66">
        <w:trPr>
          <w:jc w:val="center"/>
        </w:trPr>
        <w:tc>
          <w:tcPr>
            <w:tcW w:w="712" w:type="pct"/>
            <w:tcBorders>
              <w:top w:val="single" w:sz="4" w:space="0" w:color="auto"/>
            </w:tcBorders>
          </w:tcPr>
          <w:p w14:paraId="5B63940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14:paraId="16320817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6.42</w:t>
            </w:r>
          </w:p>
        </w:tc>
        <w:tc>
          <w:tcPr>
            <w:tcW w:w="431" w:type="pct"/>
            <w:tcBorders>
              <w:top w:val="single" w:sz="4" w:space="0" w:color="auto"/>
            </w:tcBorders>
          </w:tcPr>
          <w:p w14:paraId="186D1B65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2CC0BEA5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</w:tcPr>
          <w:p w14:paraId="795E885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496" w:type="pct"/>
            <w:tcBorders>
              <w:top w:val="single" w:sz="4" w:space="0" w:color="auto"/>
            </w:tcBorders>
          </w:tcPr>
          <w:p w14:paraId="3AA09D76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3EC59275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</w:tcBorders>
          </w:tcPr>
          <w:p w14:paraId="3C905D2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14:paraId="0951B7E6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0.09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1F089E2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</w:tcPr>
          <w:p w14:paraId="28A88029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524" w:type="pct"/>
            <w:tcBorders>
              <w:top w:val="single" w:sz="4" w:space="0" w:color="auto"/>
            </w:tcBorders>
          </w:tcPr>
          <w:p w14:paraId="634962A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0.07</w:t>
            </w:r>
          </w:p>
        </w:tc>
      </w:tr>
      <w:tr w:rsidR="00240D6E" w:rsidRPr="00736460" w14:paraId="2D03BBCF" w14:textId="77777777" w:rsidTr="00F27C66">
        <w:trPr>
          <w:jc w:val="center"/>
        </w:trPr>
        <w:tc>
          <w:tcPr>
            <w:tcW w:w="712" w:type="pct"/>
          </w:tcPr>
          <w:p w14:paraId="3E38BD7C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57" w:type="pct"/>
          </w:tcPr>
          <w:p w14:paraId="21CA193D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6.45</w:t>
            </w:r>
          </w:p>
        </w:tc>
        <w:tc>
          <w:tcPr>
            <w:tcW w:w="431" w:type="pct"/>
          </w:tcPr>
          <w:p w14:paraId="6136EECF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0.03</w:t>
            </w:r>
          </w:p>
        </w:tc>
        <w:tc>
          <w:tcPr>
            <w:tcW w:w="142" w:type="pct"/>
          </w:tcPr>
          <w:p w14:paraId="1374572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5" w:type="pct"/>
          </w:tcPr>
          <w:p w14:paraId="713FAEAE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6.70</w:t>
            </w:r>
          </w:p>
        </w:tc>
        <w:tc>
          <w:tcPr>
            <w:tcW w:w="496" w:type="pct"/>
          </w:tcPr>
          <w:p w14:paraId="331D48A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0.04</w:t>
            </w:r>
          </w:p>
        </w:tc>
        <w:tc>
          <w:tcPr>
            <w:tcW w:w="142" w:type="pct"/>
          </w:tcPr>
          <w:p w14:paraId="05797A8D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0" w:type="pct"/>
          </w:tcPr>
          <w:p w14:paraId="205F301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6.25</w:t>
            </w:r>
          </w:p>
        </w:tc>
        <w:tc>
          <w:tcPr>
            <w:tcW w:w="424" w:type="pct"/>
          </w:tcPr>
          <w:p w14:paraId="7EC3C28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0.16</w:t>
            </w:r>
          </w:p>
        </w:tc>
        <w:tc>
          <w:tcPr>
            <w:tcW w:w="142" w:type="pct"/>
          </w:tcPr>
          <w:p w14:paraId="370ACAC0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6" w:type="pct"/>
          </w:tcPr>
          <w:p w14:paraId="3410FE9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524" w:type="pct"/>
          </w:tcPr>
          <w:p w14:paraId="0B03D4B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0.08</w:t>
            </w:r>
          </w:p>
        </w:tc>
      </w:tr>
      <w:tr w:rsidR="00240D6E" w:rsidRPr="00736460" w14:paraId="367D80CE" w14:textId="77777777" w:rsidTr="00F27C66">
        <w:trPr>
          <w:jc w:val="center"/>
        </w:trPr>
        <w:tc>
          <w:tcPr>
            <w:tcW w:w="712" w:type="pct"/>
          </w:tcPr>
          <w:p w14:paraId="0348B37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57" w:type="pct"/>
          </w:tcPr>
          <w:p w14:paraId="1718B53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6.49</w:t>
            </w:r>
          </w:p>
        </w:tc>
        <w:tc>
          <w:tcPr>
            <w:tcW w:w="431" w:type="pct"/>
          </w:tcPr>
          <w:p w14:paraId="29ECDD8B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0.02</w:t>
            </w:r>
          </w:p>
        </w:tc>
        <w:tc>
          <w:tcPr>
            <w:tcW w:w="142" w:type="pct"/>
          </w:tcPr>
          <w:p w14:paraId="7EFBF0D0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5" w:type="pct"/>
          </w:tcPr>
          <w:p w14:paraId="22525B2B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6.56</w:t>
            </w:r>
          </w:p>
        </w:tc>
        <w:tc>
          <w:tcPr>
            <w:tcW w:w="496" w:type="pct"/>
          </w:tcPr>
          <w:p w14:paraId="4C8040FC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0.10</w:t>
            </w:r>
          </w:p>
        </w:tc>
        <w:tc>
          <w:tcPr>
            <w:tcW w:w="142" w:type="pct"/>
          </w:tcPr>
          <w:p w14:paraId="6F49DE8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0" w:type="pct"/>
          </w:tcPr>
          <w:p w14:paraId="7FEA0EB1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424" w:type="pct"/>
          </w:tcPr>
          <w:p w14:paraId="5142AB0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0.17</w:t>
            </w:r>
          </w:p>
        </w:tc>
        <w:tc>
          <w:tcPr>
            <w:tcW w:w="142" w:type="pct"/>
          </w:tcPr>
          <w:p w14:paraId="05A87986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6" w:type="pct"/>
          </w:tcPr>
          <w:p w14:paraId="2B4AC9D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6.14</w:t>
            </w:r>
          </w:p>
        </w:tc>
        <w:tc>
          <w:tcPr>
            <w:tcW w:w="524" w:type="pct"/>
          </w:tcPr>
          <w:p w14:paraId="6F2D435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0.09</w:t>
            </w:r>
          </w:p>
        </w:tc>
      </w:tr>
      <w:tr w:rsidR="00240D6E" w:rsidRPr="00736460" w14:paraId="36E76DBF" w14:textId="77777777" w:rsidTr="00F27C66">
        <w:trPr>
          <w:jc w:val="center"/>
        </w:trPr>
        <w:tc>
          <w:tcPr>
            <w:tcW w:w="712" w:type="pct"/>
            <w:tcBorders>
              <w:bottom w:val="single" w:sz="4" w:space="0" w:color="auto"/>
            </w:tcBorders>
          </w:tcPr>
          <w:p w14:paraId="07C31FCD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63A7C17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6.61</w:t>
            </w:r>
          </w:p>
        </w:tc>
        <w:tc>
          <w:tcPr>
            <w:tcW w:w="431" w:type="pct"/>
            <w:tcBorders>
              <w:bottom w:val="single" w:sz="4" w:space="0" w:color="auto"/>
            </w:tcBorders>
          </w:tcPr>
          <w:p w14:paraId="35B57202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0.03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0CE37BAA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5" w:type="pct"/>
            <w:tcBorders>
              <w:bottom w:val="single" w:sz="4" w:space="0" w:color="auto"/>
            </w:tcBorders>
          </w:tcPr>
          <w:p w14:paraId="0E0BE06F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6.64</w:t>
            </w:r>
          </w:p>
        </w:tc>
        <w:tc>
          <w:tcPr>
            <w:tcW w:w="496" w:type="pct"/>
            <w:tcBorders>
              <w:bottom w:val="single" w:sz="4" w:space="0" w:color="auto"/>
            </w:tcBorders>
          </w:tcPr>
          <w:p w14:paraId="78ADB439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3AE7EDDC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6E9CF433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6.37</w:t>
            </w:r>
          </w:p>
        </w:tc>
        <w:tc>
          <w:tcPr>
            <w:tcW w:w="424" w:type="pct"/>
            <w:tcBorders>
              <w:bottom w:val="single" w:sz="4" w:space="0" w:color="auto"/>
            </w:tcBorders>
          </w:tcPr>
          <w:p w14:paraId="16513C38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0.24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457FF53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6" w:type="pct"/>
            <w:tcBorders>
              <w:bottom w:val="single" w:sz="4" w:space="0" w:color="auto"/>
            </w:tcBorders>
          </w:tcPr>
          <w:p w14:paraId="58EEA2F5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6.29</w:t>
            </w: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14:paraId="55EE6D64" w14:textId="77777777" w:rsidR="00240D6E" w:rsidRPr="00736460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736460">
              <w:rPr>
                <w:rFonts w:eastAsia="Calibri" w:cs="Times New Roman"/>
                <w:szCs w:val="24"/>
              </w:rPr>
              <w:t>0.14</w:t>
            </w:r>
          </w:p>
        </w:tc>
      </w:tr>
    </w:tbl>
    <w:p w14:paraId="65221BD5" w14:textId="77777777" w:rsidR="00F27C66" w:rsidRDefault="00F27C66" w:rsidP="28E44BF6">
      <w:pPr>
        <w:rPr>
          <w:rFonts w:cs="Times New Roman"/>
          <w:b/>
          <w:bCs/>
          <w:szCs w:val="24"/>
        </w:rPr>
      </w:pPr>
    </w:p>
    <w:p w14:paraId="66CB68BC" w14:textId="28050F21" w:rsidR="28E44BF6" w:rsidRPr="00F27C66" w:rsidRDefault="00F27C66" w:rsidP="28E44BF6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>
        <w:rPr>
          <w:rFonts w:cs="Times New Roman"/>
          <w:b/>
          <w:bCs/>
          <w:szCs w:val="24"/>
        </w:rPr>
        <w:t>35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The average differences and standard deviations among pH measurement methods in planted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coconut coir</w:t>
      </w:r>
      <w:r w:rsidRPr="00FF39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with</w:t>
      </w:r>
      <w:r w:rsidRPr="00FF39B0">
        <w:rPr>
          <w:rFonts w:cs="Times New Roman"/>
          <w:szCs w:val="24"/>
        </w:rPr>
        <w:t xml:space="preserve"> increasing perlite</w:t>
      </w:r>
      <w:r>
        <w:rPr>
          <w:rFonts w:cs="Times New Roman"/>
          <w:szCs w:val="24"/>
        </w:rPr>
        <w:t xml:space="preserve"> volumes</w:t>
      </w:r>
      <w:r w:rsidRPr="00FF39B0">
        <w:rPr>
          <w:rFonts w:cs="Times New Roman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9"/>
        <w:gridCol w:w="3919"/>
        <w:gridCol w:w="1347"/>
        <w:gridCol w:w="2802"/>
      </w:tblGrid>
      <w:tr w:rsidR="002036AB" w:rsidRPr="00CC78FE" w14:paraId="19BA5863" w14:textId="77777777" w:rsidTr="00F27C66">
        <w:trPr>
          <w:trHeight w:val="282"/>
        </w:trPr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9F219" w14:textId="77777777" w:rsidR="002036AB" w:rsidRPr="00107328" w:rsidRDefault="002036AB" w:rsidP="00F27C66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9823F" w14:textId="77777777" w:rsidR="002036AB" w:rsidRPr="00107328" w:rsidRDefault="002036AB" w:rsidP="00F27C66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68A92" w14:textId="77777777" w:rsidR="002036AB" w:rsidRPr="00107328" w:rsidRDefault="002036AB" w:rsidP="00F27C66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4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EDB29" w14:textId="77777777" w:rsidR="002036AB" w:rsidRPr="00107328" w:rsidRDefault="002036AB" w:rsidP="00F27C66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036AB" w:rsidRPr="00CC78FE" w14:paraId="648526AA" w14:textId="77777777" w:rsidTr="00F27C66">
        <w:trPr>
          <w:trHeight w:val="282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1CDD930D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7B5F1F54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0B41CFE8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0.27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76D1AA74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0.16</w:t>
            </w:r>
          </w:p>
        </w:tc>
      </w:tr>
      <w:tr w:rsidR="002036AB" w:rsidRPr="00CC78FE" w14:paraId="10C30350" w14:textId="77777777" w:rsidTr="00F27C66">
        <w:trPr>
          <w:trHeight w:val="175"/>
        </w:trPr>
        <w:tc>
          <w:tcPr>
            <w:tcW w:w="874" w:type="pct"/>
            <w:vMerge/>
            <w:vAlign w:val="center"/>
          </w:tcPr>
          <w:p w14:paraId="632931C8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3E67A052" w14:textId="77777777" w:rsidR="002036AB" w:rsidRDefault="002036AB" w:rsidP="00F27C66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287E3B63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0.17</w:t>
            </w:r>
          </w:p>
        </w:tc>
        <w:tc>
          <w:tcPr>
            <w:tcW w:w="1433" w:type="pct"/>
            <w:vAlign w:val="center"/>
          </w:tcPr>
          <w:p w14:paraId="0DB91764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0.06</w:t>
            </w:r>
          </w:p>
        </w:tc>
      </w:tr>
      <w:tr w:rsidR="002036AB" w:rsidRPr="00CC78FE" w14:paraId="7BEE2974" w14:textId="77777777" w:rsidTr="00F27C66">
        <w:trPr>
          <w:trHeight w:val="175"/>
        </w:trPr>
        <w:tc>
          <w:tcPr>
            <w:tcW w:w="874" w:type="pct"/>
            <w:vMerge/>
            <w:vAlign w:val="center"/>
          </w:tcPr>
          <w:p w14:paraId="2462DF71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0022C18E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50680D59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0.07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42D4E1FB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0.11</w:t>
            </w:r>
          </w:p>
        </w:tc>
      </w:tr>
      <w:tr w:rsidR="002036AB" w:rsidRPr="00CC78FE" w14:paraId="7A6A66D7" w14:textId="77777777" w:rsidTr="00F27C66">
        <w:trPr>
          <w:trHeight w:val="269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7AB94E15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25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31F58114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3265A313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0.45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002DDC55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0.14</w:t>
            </w:r>
          </w:p>
        </w:tc>
      </w:tr>
      <w:tr w:rsidR="002036AB" w:rsidRPr="00CC78FE" w14:paraId="3FA90715" w14:textId="77777777" w:rsidTr="00F27C66">
        <w:trPr>
          <w:trHeight w:val="175"/>
        </w:trPr>
        <w:tc>
          <w:tcPr>
            <w:tcW w:w="874" w:type="pct"/>
            <w:vMerge/>
            <w:vAlign w:val="center"/>
          </w:tcPr>
          <w:p w14:paraId="5EF84EA0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76ED3666" w14:textId="77777777" w:rsidR="002036AB" w:rsidRDefault="002036AB" w:rsidP="00F27C66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054CE4F0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0.23</w:t>
            </w:r>
          </w:p>
        </w:tc>
        <w:tc>
          <w:tcPr>
            <w:tcW w:w="1433" w:type="pct"/>
            <w:vAlign w:val="center"/>
          </w:tcPr>
          <w:p w14:paraId="71F784A8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0.09</w:t>
            </w:r>
          </w:p>
        </w:tc>
      </w:tr>
      <w:tr w:rsidR="002036AB" w:rsidRPr="00CC78FE" w14:paraId="2DF841F1" w14:textId="77777777" w:rsidTr="00F27C66">
        <w:trPr>
          <w:trHeight w:val="175"/>
        </w:trPr>
        <w:tc>
          <w:tcPr>
            <w:tcW w:w="874" w:type="pct"/>
            <w:vMerge/>
            <w:vAlign w:val="center"/>
          </w:tcPr>
          <w:p w14:paraId="528199C1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50F454E2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48693ECA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0.25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089A9950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0.05</w:t>
            </w:r>
          </w:p>
        </w:tc>
      </w:tr>
      <w:tr w:rsidR="002036AB" w:rsidRPr="00CC78FE" w14:paraId="79E52240" w14:textId="77777777" w:rsidTr="00F27C66">
        <w:trPr>
          <w:trHeight w:val="282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28069704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50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1FDC2D7A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5CC95D90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0.26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341738A7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0.13</w:t>
            </w:r>
          </w:p>
        </w:tc>
      </w:tr>
      <w:tr w:rsidR="002036AB" w:rsidRPr="00CC78FE" w14:paraId="7B156E58" w14:textId="77777777" w:rsidTr="00F27C66">
        <w:trPr>
          <w:trHeight w:val="175"/>
        </w:trPr>
        <w:tc>
          <w:tcPr>
            <w:tcW w:w="874" w:type="pct"/>
            <w:vMerge/>
            <w:vAlign w:val="center"/>
          </w:tcPr>
          <w:p w14:paraId="665FEB4E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08D30B7F" w14:textId="77777777" w:rsidR="002036AB" w:rsidRDefault="002036AB" w:rsidP="00F27C66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236CB9CA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0.35</w:t>
            </w:r>
          </w:p>
        </w:tc>
        <w:tc>
          <w:tcPr>
            <w:tcW w:w="1433" w:type="pct"/>
            <w:vAlign w:val="center"/>
          </w:tcPr>
          <w:p w14:paraId="1D204C22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0.09</w:t>
            </w:r>
          </w:p>
        </w:tc>
      </w:tr>
      <w:tr w:rsidR="002036AB" w:rsidRPr="00CC78FE" w14:paraId="0EB9B882" w14:textId="77777777" w:rsidTr="00F27C66">
        <w:trPr>
          <w:trHeight w:val="175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00371671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5C6492E3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19640442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0.07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2D040828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0.10</w:t>
            </w:r>
          </w:p>
        </w:tc>
      </w:tr>
      <w:tr w:rsidR="002036AB" w:rsidRPr="00CC78FE" w14:paraId="16395FC8" w14:textId="77777777" w:rsidTr="00F27C66">
        <w:trPr>
          <w:trHeight w:val="282"/>
        </w:trPr>
        <w:tc>
          <w:tcPr>
            <w:tcW w:w="87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7FBC4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75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vAlign w:val="center"/>
          </w:tcPr>
          <w:p w14:paraId="2FB24BF2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6618502A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0.27</w:t>
            </w:r>
          </w:p>
        </w:tc>
        <w:tc>
          <w:tcPr>
            <w:tcW w:w="1433" w:type="pct"/>
            <w:tcBorders>
              <w:top w:val="single" w:sz="4" w:space="0" w:color="auto"/>
            </w:tcBorders>
            <w:vAlign w:val="center"/>
          </w:tcPr>
          <w:p w14:paraId="4DC83F83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0.17</w:t>
            </w:r>
          </w:p>
        </w:tc>
      </w:tr>
      <w:tr w:rsidR="002036AB" w:rsidRPr="00CC78FE" w14:paraId="45CB9CE6" w14:textId="77777777" w:rsidTr="00F27C66">
        <w:trPr>
          <w:trHeight w:val="175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321C314E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vAlign w:val="center"/>
          </w:tcPr>
          <w:p w14:paraId="7E9C5945" w14:textId="77777777" w:rsidR="002036AB" w:rsidRDefault="002036AB" w:rsidP="00F27C66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689" w:type="pct"/>
            <w:vAlign w:val="center"/>
          </w:tcPr>
          <w:p w14:paraId="4F19A766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0.32</w:t>
            </w:r>
          </w:p>
        </w:tc>
        <w:tc>
          <w:tcPr>
            <w:tcW w:w="1433" w:type="pct"/>
            <w:vAlign w:val="center"/>
          </w:tcPr>
          <w:p w14:paraId="2637CD4C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0.14</w:t>
            </w:r>
          </w:p>
        </w:tc>
      </w:tr>
      <w:tr w:rsidR="002036AB" w:rsidRPr="00CC78FE" w14:paraId="59E3325F" w14:textId="77777777" w:rsidTr="00F27C66">
        <w:trPr>
          <w:trHeight w:val="175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2F4EF78D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004" w:type="pct"/>
            <w:tcBorders>
              <w:bottom w:val="single" w:sz="4" w:space="0" w:color="auto"/>
            </w:tcBorders>
            <w:vAlign w:val="center"/>
          </w:tcPr>
          <w:p w14:paraId="037BA774" w14:textId="77777777" w:rsidR="002036AB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39D3CEB4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0.03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vAlign w:val="center"/>
          </w:tcPr>
          <w:p w14:paraId="0DADA6C3" w14:textId="77777777" w:rsidR="002036AB" w:rsidRPr="00CC78FE" w:rsidRDefault="002036AB" w:rsidP="00F27C66">
            <w:pPr>
              <w:spacing w:before="0" w:after="0"/>
              <w:jc w:val="center"/>
              <w:rPr>
                <w:rFonts w:eastAsia="Calibri"/>
              </w:rPr>
            </w:pPr>
            <w:r w:rsidRPr="00CC78FE">
              <w:rPr>
                <w:rFonts w:eastAsia="Calibri"/>
              </w:rPr>
              <w:t>0.11</w:t>
            </w:r>
          </w:p>
        </w:tc>
      </w:tr>
    </w:tbl>
    <w:p w14:paraId="763EE5C6" w14:textId="77777777" w:rsidR="002036AB" w:rsidRPr="00997998" w:rsidRDefault="002036AB" w:rsidP="00240D6E">
      <w:pPr>
        <w:rPr>
          <w:rFonts w:cs="Times New Roman"/>
          <w:szCs w:val="24"/>
        </w:rPr>
      </w:pPr>
    </w:p>
    <w:p w14:paraId="4911566D" w14:textId="7B3C88B0" w:rsidR="00240D6E" w:rsidRDefault="00240D6E" w:rsidP="00240D6E">
      <w:pPr>
        <w:rPr>
          <w:rFonts w:cs="Times New Roman"/>
          <w:szCs w:val="24"/>
        </w:rPr>
      </w:pPr>
      <w:r w:rsidRPr="002A0895">
        <w:rPr>
          <w:rFonts w:cs="Times New Roman"/>
          <w:b/>
          <w:bCs/>
          <w:szCs w:val="24"/>
        </w:rPr>
        <w:lastRenderedPageBreak/>
        <w:t xml:space="preserve">Supplementary Table </w:t>
      </w:r>
      <w:r w:rsidR="005C6F3A">
        <w:rPr>
          <w:rFonts w:cs="Times New Roman"/>
          <w:b/>
          <w:bCs/>
          <w:szCs w:val="24"/>
        </w:rPr>
        <w:t>36</w:t>
      </w:r>
      <w:r w:rsidRPr="002A0895">
        <w:rPr>
          <w:rFonts w:cs="Times New Roman"/>
          <w:szCs w:val="24"/>
        </w:rPr>
        <w:t xml:space="preserve">. </w:t>
      </w:r>
      <w:r w:rsidR="00C41EBB">
        <w:rPr>
          <w:rFonts w:cs="Times New Roman"/>
          <w:szCs w:val="24"/>
        </w:rPr>
        <w:t xml:space="preserve">The pH of </w:t>
      </w:r>
      <w:r w:rsidR="00C41EBB" w:rsidRPr="002A0895">
        <w:rPr>
          <w:rFonts w:cs="Times New Roman"/>
          <w:szCs w:val="24"/>
        </w:rPr>
        <w:t>planted</w:t>
      </w:r>
      <w:r w:rsidR="00C41EBB">
        <w:rPr>
          <w:rFonts w:cs="Times New Roman"/>
          <w:szCs w:val="24"/>
        </w:rPr>
        <w:t xml:space="preserve"> bark</w:t>
      </w:r>
      <w:r w:rsidR="00C41EBB" w:rsidRPr="002A0895">
        <w:rPr>
          <w:rFonts w:cs="Times New Roman"/>
          <w:szCs w:val="24"/>
        </w:rPr>
        <w:t xml:space="preserve"> </w:t>
      </w:r>
      <w:r w:rsidR="00C41EBB">
        <w:rPr>
          <w:rFonts w:cs="Times New Roman"/>
          <w:szCs w:val="24"/>
        </w:rPr>
        <w:t>containers (n = 3) with</w:t>
      </w:r>
      <w:r w:rsidR="00C41EBB" w:rsidRPr="002A0895">
        <w:rPr>
          <w:rFonts w:cs="Times New Roman"/>
          <w:szCs w:val="24"/>
        </w:rPr>
        <w:t xml:space="preserve"> increasing </w:t>
      </w:r>
      <w:r w:rsidR="00C41EBB">
        <w:rPr>
          <w:rFonts w:cs="Times New Roman"/>
          <w:szCs w:val="24"/>
        </w:rPr>
        <w:t xml:space="preserve">perlite volumes using the pour-through, saturated paste top </w:t>
      </w:r>
      <w:r w:rsidR="00C41EBB" w:rsidRPr="00C051BF">
        <w:rPr>
          <w:rFonts w:cs="Times New Roman"/>
          <w:i/>
          <w:iCs/>
          <w:szCs w:val="24"/>
        </w:rPr>
        <w:t>in situ</w:t>
      </w:r>
      <w:r w:rsidR="00C41EBB">
        <w:rPr>
          <w:rFonts w:cs="Times New Roman"/>
          <w:szCs w:val="24"/>
        </w:rPr>
        <w:t xml:space="preserve">, and bottom </w:t>
      </w:r>
      <w:r w:rsidR="00C41EBB" w:rsidRPr="00C051BF">
        <w:rPr>
          <w:rFonts w:cs="Times New Roman"/>
          <w:i/>
          <w:iCs/>
          <w:szCs w:val="24"/>
        </w:rPr>
        <w:t>in situ</w:t>
      </w:r>
      <w:r w:rsidR="00C41EBB">
        <w:rPr>
          <w:rFonts w:cs="Times New Roman"/>
          <w:szCs w:val="24"/>
        </w:rPr>
        <w:t xml:space="preserve"> methods</w:t>
      </w:r>
      <w:r w:rsidR="00C41EBB" w:rsidRPr="002A0895">
        <w:rPr>
          <w:rFonts w:cs="Times New Roman"/>
          <w:szCs w:val="24"/>
        </w:rPr>
        <w:t>.</w:t>
      </w:r>
    </w:p>
    <w:tbl>
      <w:tblPr>
        <w:tblW w:w="5046" w:type="pct"/>
        <w:tblInd w:w="-90" w:type="dxa"/>
        <w:tblLook w:val="04A0" w:firstRow="1" w:lastRow="0" w:firstColumn="1" w:lastColumn="0" w:noHBand="0" w:noVBand="1"/>
      </w:tblPr>
      <w:tblGrid>
        <w:gridCol w:w="1422"/>
        <w:gridCol w:w="1649"/>
        <w:gridCol w:w="694"/>
        <w:gridCol w:w="694"/>
        <w:gridCol w:w="696"/>
        <w:gridCol w:w="277"/>
        <w:gridCol w:w="695"/>
        <w:gridCol w:w="695"/>
        <w:gridCol w:w="701"/>
        <w:gridCol w:w="277"/>
        <w:gridCol w:w="695"/>
        <w:gridCol w:w="695"/>
        <w:gridCol w:w="677"/>
      </w:tblGrid>
      <w:tr w:rsidR="00107328" w:rsidRPr="006F77FD" w14:paraId="76488040" w14:textId="77777777" w:rsidTr="00107328"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</w:tcPr>
          <w:p w14:paraId="392D7096" w14:textId="746D1B28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1F44EDEE" w14:textId="5BC474D7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688938" w14:textId="5296C16F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6F65074D" w14:textId="77777777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5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D60CA3" w14:textId="781D1CA9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Top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</w:tcPr>
          <w:p w14:paraId="5BAF7FD6" w14:textId="77777777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4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C81E8A" w14:textId="585EE889" w:rsidR="00107328" w:rsidRPr="006F77FD" w:rsidRDefault="00107328" w:rsidP="0010732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655C10">
              <w:rPr>
                <w:rFonts w:eastAsia="Calibri" w:cs="Times New Roman"/>
                <w:b/>
                <w:bCs/>
                <w:szCs w:val="24"/>
              </w:rPr>
              <w:t xml:space="preserve">Bottom </w:t>
            </w:r>
            <w:r w:rsidRPr="00596633">
              <w:rPr>
                <w:rFonts w:eastAsia="Calibri" w:cs="Times New Roman"/>
                <w:b/>
                <w:bCs/>
                <w:i/>
                <w:iCs/>
                <w:szCs w:val="24"/>
              </w:rPr>
              <w:t>in situ</w:t>
            </w:r>
          </w:p>
        </w:tc>
      </w:tr>
      <w:tr w:rsidR="00240D6E" w:rsidRPr="006F77FD" w14:paraId="78EAD630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566D1BA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32CA87A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EC2A4B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C35461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2CF8D4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3F6B558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BCDE2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FA279C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4.62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272655F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4.13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4BD48B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C9C4A3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2D8B5E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4.50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EC6BA6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4.02</w:t>
            </w:r>
          </w:p>
        </w:tc>
      </w:tr>
      <w:tr w:rsidR="00240D6E" w:rsidRPr="006F77FD" w14:paraId="41FA23C2" w14:textId="77777777" w:rsidTr="00107328">
        <w:tc>
          <w:tcPr>
            <w:tcW w:w="721" w:type="pct"/>
            <w:vMerge/>
          </w:tcPr>
          <w:p w14:paraId="6427F38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6BB6B19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5.22</w:t>
            </w:r>
          </w:p>
        </w:tc>
        <w:tc>
          <w:tcPr>
            <w:tcW w:w="352" w:type="pct"/>
          </w:tcPr>
          <w:p w14:paraId="5AC82AD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4.58</w:t>
            </w:r>
          </w:p>
        </w:tc>
        <w:tc>
          <w:tcPr>
            <w:tcW w:w="352" w:type="pct"/>
          </w:tcPr>
          <w:p w14:paraId="4C1FBE6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4.39</w:t>
            </w:r>
          </w:p>
        </w:tc>
        <w:tc>
          <w:tcPr>
            <w:tcW w:w="352" w:type="pct"/>
          </w:tcPr>
          <w:p w14:paraId="78D7BEB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140" w:type="pct"/>
          </w:tcPr>
          <w:p w14:paraId="07BC821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65D89AA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4.14</w:t>
            </w:r>
          </w:p>
        </w:tc>
        <w:tc>
          <w:tcPr>
            <w:tcW w:w="352" w:type="pct"/>
          </w:tcPr>
          <w:p w14:paraId="41B2E0A0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4.26</w:t>
            </w:r>
          </w:p>
        </w:tc>
        <w:tc>
          <w:tcPr>
            <w:tcW w:w="354" w:type="pct"/>
          </w:tcPr>
          <w:p w14:paraId="066024A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4.19</w:t>
            </w:r>
          </w:p>
        </w:tc>
        <w:tc>
          <w:tcPr>
            <w:tcW w:w="140" w:type="pct"/>
          </w:tcPr>
          <w:p w14:paraId="316BF6C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15E7531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3.81</w:t>
            </w:r>
          </w:p>
        </w:tc>
        <w:tc>
          <w:tcPr>
            <w:tcW w:w="352" w:type="pct"/>
          </w:tcPr>
          <w:p w14:paraId="666C4E0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3.89</w:t>
            </w:r>
          </w:p>
        </w:tc>
        <w:tc>
          <w:tcPr>
            <w:tcW w:w="343" w:type="pct"/>
          </w:tcPr>
          <w:p w14:paraId="63FB7D1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3.87</w:t>
            </w:r>
          </w:p>
        </w:tc>
      </w:tr>
      <w:tr w:rsidR="00240D6E" w:rsidRPr="006F77FD" w14:paraId="768FAA02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343AABD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49DFDD5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C3BBC0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AA86B4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A2922E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172C6E5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E915CC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9A0934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4.10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303F275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1D4396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5ABCCC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3.96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ADB173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3.83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7216FA5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4.06</w:t>
            </w:r>
          </w:p>
        </w:tc>
      </w:tr>
      <w:tr w:rsidR="00240D6E" w:rsidRPr="006F77FD" w14:paraId="23DA8B25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007A020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63AD287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5.54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4F5B66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616408B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5AFA9F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4.66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F17BC1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C96F4D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263C21C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4.37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6BE83C7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4.32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47654A8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3E9AD1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4.30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6A2D34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4.13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2F8F346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4.22</w:t>
            </w:r>
          </w:p>
        </w:tc>
      </w:tr>
      <w:tr w:rsidR="00240D6E" w:rsidRPr="006F77FD" w14:paraId="1BE6D25D" w14:textId="77777777" w:rsidTr="00107328">
        <w:tc>
          <w:tcPr>
            <w:tcW w:w="721" w:type="pct"/>
            <w:vMerge/>
          </w:tcPr>
          <w:p w14:paraId="1218CC9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5C6E18B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5.60</w:t>
            </w:r>
          </w:p>
        </w:tc>
        <w:tc>
          <w:tcPr>
            <w:tcW w:w="352" w:type="pct"/>
          </w:tcPr>
          <w:p w14:paraId="06B63BF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4.75</w:t>
            </w:r>
          </w:p>
        </w:tc>
        <w:tc>
          <w:tcPr>
            <w:tcW w:w="352" w:type="pct"/>
          </w:tcPr>
          <w:p w14:paraId="1826F0E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4.93</w:t>
            </w:r>
          </w:p>
        </w:tc>
        <w:tc>
          <w:tcPr>
            <w:tcW w:w="352" w:type="pct"/>
          </w:tcPr>
          <w:p w14:paraId="28F5CCE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140" w:type="pct"/>
          </w:tcPr>
          <w:p w14:paraId="78C1953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586A27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4.37</w:t>
            </w:r>
          </w:p>
        </w:tc>
        <w:tc>
          <w:tcPr>
            <w:tcW w:w="352" w:type="pct"/>
          </w:tcPr>
          <w:p w14:paraId="0913ABB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4.54</w:t>
            </w:r>
          </w:p>
        </w:tc>
        <w:tc>
          <w:tcPr>
            <w:tcW w:w="354" w:type="pct"/>
          </w:tcPr>
          <w:p w14:paraId="52AE4D7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4.20</w:t>
            </w:r>
          </w:p>
        </w:tc>
        <w:tc>
          <w:tcPr>
            <w:tcW w:w="140" w:type="pct"/>
          </w:tcPr>
          <w:p w14:paraId="03DE8F7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C33B6A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4.16</w:t>
            </w:r>
          </w:p>
        </w:tc>
        <w:tc>
          <w:tcPr>
            <w:tcW w:w="352" w:type="pct"/>
          </w:tcPr>
          <w:p w14:paraId="36F220D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4.24</w:t>
            </w:r>
          </w:p>
        </w:tc>
        <w:tc>
          <w:tcPr>
            <w:tcW w:w="343" w:type="pct"/>
          </w:tcPr>
          <w:p w14:paraId="01E3D17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4.12</w:t>
            </w:r>
          </w:p>
        </w:tc>
      </w:tr>
      <w:tr w:rsidR="00240D6E" w:rsidRPr="006F77FD" w14:paraId="2FFF9973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01210C5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6BE3F65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5.58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36E6E6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E8E421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28AD3B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4.98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2E9A98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919EF9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30979C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4.45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5D90AB4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12082F5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F0D074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4.29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1DE07F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4.33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0DE547C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3.96</w:t>
            </w:r>
          </w:p>
        </w:tc>
      </w:tr>
      <w:tr w:rsidR="00240D6E" w:rsidRPr="006F77FD" w14:paraId="5060ADC8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7BAEA9C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76B4A27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6.22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ACA9C3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9D76E67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8B3346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0DEDCB67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6A0F79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8487A5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4.47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2F8AEEF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4.81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FFE67D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5DE3D6A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4.84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8AF0CF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4.83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3E90B44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4.56</w:t>
            </w:r>
          </w:p>
        </w:tc>
      </w:tr>
      <w:tr w:rsidR="00240D6E" w:rsidRPr="006F77FD" w14:paraId="47DA8161" w14:textId="77777777" w:rsidTr="00107328">
        <w:tc>
          <w:tcPr>
            <w:tcW w:w="721" w:type="pct"/>
            <w:vMerge/>
          </w:tcPr>
          <w:p w14:paraId="27F7AF0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640212B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6.32</w:t>
            </w:r>
          </w:p>
        </w:tc>
        <w:tc>
          <w:tcPr>
            <w:tcW w:w="352" w:type="pct"/>
          </w:tcPr>
          <w:p w14:paraId="3E95677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4.73</w:t>
            </w:r>
          </w:p>
        </w:tc>
        <w:tc>
          <w:tcPr>
            <w:tcW w:w="352" w:type="pct"/>
          </w:tcPr>
          <w:p w14:paraId="04AE869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4.99</w:t>
            </w:r>
          </w:p>
        </w:tc>
        <w:tc>
          <w:tcPr>
            <w:tcW w:w="352" w:type="pct"/>
          </w:tcPr>
          <w:p w14:paraId="366EF4B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4.86</w:t>
            </w:r>
          </w:p>
        </w:tc>
        <w:tc>
          <w:tcPr>
            <w:tcW w:w="140" w:type="pct"/>
          </w:tcPr>
          <w:p w14:paraId="59AF462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34243EE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4.47</w:t>
            </w:r>
          </w:p>
        </w:tc>
        <w:tc>
          <w:tcPr>
            <w:tcW w:w="352" w:type="pct"/>
          </w:tcPr>
          <w:p w14:paraId="6D8E2F3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4.56</w:t>
            </w:r>
          </w:p>
        </w:tc>
        <w:tc>
          <w:tcPr>
            <w:tcW w:w="354" w:type="pct"/>
          </w:tcPr>
          <w:p w14:paraId="02B5F7C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4.72</w:t>
            </w:r>
          </w:p>
        </w:tc>
        <w:tc>
          <w:tcPr>
            <w:tcW w:w="140" w:type="pct"/>
          </w:tcPr>
          <w:p w14:paraId="19F0042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27DD45F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5.05</w:t>
            </w:r>
          </w:p>
        </w:tc>
        <w:tc>
          <w:tcPr>
            <w:tcW w:w="352" w:type="pct"/>
          </w:tcPr>
          <w:p w14:paraId="6ED1B26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4.36</w:t>
            </w:r>
          </w:p>
        </w:tc>
        <w:tc>
          <w:tcPr>
            <w:tcW w:w="343" w:type="pct"/>
          </w:tcPr>
          <w:p w14:paraId="7DB5F08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4.42</w:t>
            </w:r>
          </w:p>
        </w:tc>
      </w:tr>
      <w:tr w:rsidR="00240D6E" w:rsidRPr="006F77FD" w14:paraId="64AB17F0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24A2419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7FBA8E5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6.23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32F3E66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5.08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51DA601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41A65E47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4.88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267B9B8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F0ADD7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EDFF4E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40C227F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4.66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38317F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73B99F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4.83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48EE2AA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4.57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89A5B3D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4.46</w:t>
            </w:r>
          </w:p>
        </w:tc>
      </w:tr>
      <w:tr w:rsidR="00240D6E" w:rsidRPr="006F77FD" w14:paraId="1813C817" w14:textId="77777777" w:rsidTr="00107328">
        <w:tc>
          <w:tcPr>
            <w:tcW w:w="721" w:type="pct"/>
            <w:vMerge w:val="restart"/>
            <w:tcBorders>
              <w:top w:val="single" w:sz="4" w:space="0" w:color="auto"/>
            </w:tcBorders>
            <w:vAlign w:val="center"/>
          </w:tcPr>
          <w:p w14:paraId="12C237C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3FE325E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6.31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8323A3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5.18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09EFBF9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D95265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5.19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6DECE3C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33EBDD2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5.23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A91000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5.01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14:paraId="27BC0AD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5.17</w:t>
            </w:r>
          </w:p>
        </w:tc>
        <w:tc>
          <w:tcPr>
            <w:tcW w:w="140" w:type="pct"/>
            <w:tcBorders>
              <w:top w:val="single" w:sz="4" w:space="0" w:color="auto"/>
            </w:tcBorders>
          </w:tcPr>
          <w:p w14:paraId="73F836A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1455F4D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409DE6D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04ADBC0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4.60</w:t>
            </w:r>
          </w:p>
        </w:tc>
      </w:tr>
      <w:tr w:rsidR="00240D6E" w:rsidRPr="006F77FD" w14:paraId="2FA63B69" w14:textId="77777777" w:rsidTr="00107328">
        <w:tc>
          <w:tcPr>
            <w:tcW w:w="721" w:type="pct"/>
            <w:vMerge/>
          </w:tcPr>
          <w:p w14:paraId="49EFE8E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</w:tcPr>
          <w:p w14:paraId="13C5E75E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6.30</w:t>
            </w:r>
          </w:p>
        </w:tc>
        <w:tc>
          <w:tcPr>
            <w:tcW w:w="352" w:type="pct"/>
          </w:tcPr>
          <w:p w14:paraId="2A49BCA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5.12</w:t>
            </w:r>
          </w:p>
        </w:tc>
        <w:tc>
          <w:tcPr>
            <w:tcW w:w="352" w:type="pct"/>
          </w:tcPr>
          <w:p w14:paraId="69D6C1F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5.61</w:t>
            </w:r>
          </w:p>
        </w:tc>
        <w:tc>
          <w:tcPr>
            <w:tcW w:w="352" w:type="pct"/>
          </w:tcPr>
          <w:p w14:paraId="6EDBC0C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5.39</w:t>
            </w:r>
          </w:p>
        </w:tc>
        <w:tc>
          <w:tcPr>
            <w:tcW w:w="140" w:type="pct"/>
          </w:tcPr>
          <w:p w14:paraId="7F80486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776729E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4.79</w:t>
            </w:r>
          </w:p>
        </w:tc>
        <w:tc>
          <w:tcPr>
            <w:tcW w:w="352" w:type="pct"/>
          </w:tcPr>
          <w:p w14:paraId="4BBE8410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5.38</w:t>
            </w:r>
          </w:p>
        </w:tc>
        <w:tc>
          <w:tcPr>
            <w:tcW w:w="354" w:type="pct"/>
          </w:tcPr>
          <w:p w14:paraId="66DD463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5.07</w:t>
            </w:r>
          </w:p>
        </w:tc>
        <w:tc>
          <w:tcPr>
            <w:tcW w:w="140" w:type="pct"/>
          </w:tcPr>
          <w:p w14:paraId="51DC3F44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</w:tcPr>
          <w:p w14:paraId="0973FAE2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4.65</w:t>
            </w:r>
          </w:p>
        </w:tc>
        <w:tc>
          <w:tcPr>
            <w:tcW w:w="352" w:type="pct"/>
          </w:tcPr>
          <w:p w14:paraId="416C682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4.98</w:t>
            </w:r>
          </w:p>
        </w:tc>
        <w:tc>
          <w:tcPr>
            <w:tcW w:w="343" w:type="pct"/>
          </w:tcPr>
          <w:p w14:paraId="76E44E8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5.13</w:t>
            </w:r>
          </w:p>
        </w:tc>
      </w:tr>
      <w:tr w:rsidR="00240D6E" w:rsidRPr="006F77FD" w14:paraId="143B5C38" w14:textId="77777777" w:rsidTr="00107328">
        <w:tc>
          <w:tcPr>
            <w:tcW w:w="721" w:type="pct"/>
            <w:vMerge/>
            <w:tcBorders>
              <w:bottom w:val="single" w:sz="4" w:space="0" w:color="auto"/>
            </w:tcBorders>
          </w:tcPr>
          <w:p w14:paraId="1741EA03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56BB37C6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6.39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7579A18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5.01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26BF6B87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5.31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88CE799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5.20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709D8BFB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7100D40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4.74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6DD92DD5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5.78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14:paraId="3FC03F90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4.89</w:t>
            </w: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4D534277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0E29B031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5.85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058FCEC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4.41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20EBE19F" w14:textId="77777777" w:rsidR="00240D6E" w:rsidRPr="006F77FD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6F77FD">
              <w:rPr>
                <w:rFonts w:eastAsia="Calibri" w:cs="Times New Roman"/>
                <w:szCs w:val="24"/>
              </w:rPr>
              <w:t>5.50</w:t>
            </w:r>
          </w:p>
        </w:tc>
      </w:tr>
    </w:tbl>
    <w:p w14:paraId="444D8073" w14:textId="77777777" w:rsidR="00240D6E" w:rsidRDefault="00240D6E" w:rsidP="00240D6E">
      <w:pPr>
        <w:rPr>
          <w:rFonts w:cs="Times New Roman"/>
          <w:b/>
          <w:bCs/>
          <w:szCs w:val="24"/>
        </w:rPr>
      </w:pPr>
    </w:p>
    <w:p w14:paraId="6C4586C7" w14:textId="059EDAA2" w:rsidR="00240D6E" w:rsidRDefault="00240D6E" w:rsidP="00240D6E">
      <w:pPr>
        <w:rPr>
          <w:rFonts w:cs="Times New Roman"/>
          <w:szCs w:val="24"/>
        </w:rPr>
      </w:pPr>
      <w:r w:rsidRPr="004C3DAD">
        <w:rPr>
          <w:rFonts w:cs="Times New Roman"/>
          <w:b/>
          <w:bCs/>
          <w:szCs w:val="24"/>
        </w:rPr>
        <w:t xml:space="preserve">Supplementary Table </w:t>
      </w:r>
      <w:r w:rsidR="00914BE4">
        <w:rPr>
          <w:rFonts w:cs="Times New Roman"/>
          <w:b/>
          <w:bCs/>
          <w:szCs w:val="24"/>
        </w:rPr>
        <w:t>37</w:t>
      </w:r>
      <w:r w:rsidRPr="004C3DAD">
        <w:rPr>
          <w:rFonts w:cs="Times New Roman"/>
          <w:szCs w:val="24"/>
        </w:rPr>
        <w:t xml:space="preserve">. </w:t>
      </w:r>
      <w:r w:rsidR="00914BE4">
        <w:rPr>
          <w:rFonts w:cs="Times New Roman"/>
          <w:szCs w:val="24"/>
        </w:rPr>
        <w:t>The a</w:t>
      </w:r>
      <w:r w:rsidR="00914BE4" w:rsidRPr="004C3DAD">
        <w:rPr>
          <w:rFonts w:cs="Times New Roman"/>
          <w:szCs w:val="24"/>
        </w:rPr>
        <w:t xml:space="preserve">verage and standard deviation of pH </w:t>
      </w:r>
      <w:r w:rsidR="00914BE4">
        <w:rPr>
          <w:rFonts w:cs="Times New Roman"/>
          <w:szCs w:val="24"/>
        </w:rPr>
        <w:t>in bark coir</w:t>
      </w:r>
      <w:r w:rsidR="00914BE4" w:rsidRPr="002A0895">
        <w:rPr>
          <w:rFonts w:cs="Times New Roman"/>
          <w:szCs w:val="24"/>
        </w:rPr>
        <w:t xml:space="preserve"> </w:t>
      </w:r>
      <w:r w:rsidR="00914BE4">
        <w:rPr>
          <w:rFonts w:cs="Times New Roman"/>
          <w:szCs w:val="24"/>
        </w:rPr>
        <w:t>containers (n = 3) with</w:t>
      </w:r>
      <w:r w:rsidR="00914BE4" w:rsidRPr="002A0895">
        <w:rPr>
          <w:rFonts w:cs="Times New Roman"/>
          <w:szCs w:val="24"/>
        </w:rPr>
        <w:t xml:space="preserve"> increasing </w:t>
      </w:r>
      <w:r w:rsidR="00914BE4">
        <w:rPr>
          <w:rFonts w:cs="Times New Roman"/>
          <w:szCs w:val="24"/>
        </w:rPr>
        <w:t xml:space="preserve">perlite volumes using the pour-through, saturated paste top </w:t>
      </w:r>
      <w:r w:rsidR="00914BE4" w:rsidRPr="00C051BF">
        <w:rPr>
          <w:rFonts w:cs="Times New Roman"/>
          <w:i/>
          <w:iCs/>
          <w:szCs w:val="24"/>
        </w:rPr>
        <w:t>in situ</w:t>
      </w:r>
      <w:r w:rsidR="00914BE4">
        <w:rPr>
          <w:rFonts w:cs="Times New Roman"/>
          <w:szCs w:val="24"/>
        </w:rPr>
        <w:t xml:space="preserve">, and bottom </w:t>
      </w:r>
      <w:r w:rsidR="00914BE4" w:rsidRPr="00C051BF">
        <w:rPr>
          <w:rFonts w:cs="Times New Roman"/>
          <w:i/>
          <w:iCs/>
          <w:szCs w:val="24"/>
        </w:rPr>
        <w:t>in situ</w:t>
      </w:r>
      <w:r w:rsidR="00914BE4">
        <w:rPr>
          <w:rFonts w:cs="Times New Roman"/>
          <w:szCs w:val="24"/>
        </w:rPr>
        <w:t xml:space="preserve"> methods</w:t>
      </w:r>
      <w:r w:rsidR="00914BE4" w:rsidRPr="004C3DAD">
        <w:rPr>
          <w:rFonts w:cs="Times New Roman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92"/>
        <w:gridCol w:w="893"/>
        <w:gridCol w:w="843"/>
        <w:gridCol w:w="277"/>
        <w:gridCol w:w="1026"/>
        <w:gridCol w:w="970"/>
        <w:gridCol w:w="277"/>
        <w:gridCol w:w="879"/>
        <w:gridCol w:w="830"/>
        <w:gridCol w:w="277"/>
        <w:gridCol w:w="1088"/>
        <w:gridCol w:w="1025"/>
      </w:tblGrid>
      <w:tr w:rsidR="00240D6E" w:rsidRPr="000C6DC5" w14:paraId="79D8E40F" w14:textId="77777777" w:rsidTr="28E44BF6">
        <w:trPr>
          <w:jc w:val="center"/>
        </w:trPr>
        <w:tc>
          <w:tcPr>
            <w:tcW w:w="715" w:type="pct"/>
            <w:vMerge w:val="restart"/>
            <w:tcBorders>
              <w:top w:val="single" w:sz="4" w:space="0" w:color="auto"/>
            </w:tcBorders>
            <w:vAlign w:val="center"/>
          </w:tcPr>
          <w:p w14:paraId="425079AD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Perlite (%)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</w:tcBorders>
          </w:tcPr>
          <w:p w14:paraId="2458C59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Pour-through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7CA08F89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27" w:type="pct"/>
            <w:gridSpan w:val="2"/>
            <w:tcBorders>
              <w:top w:val="single" w:sz="4" w:space="0" w:color="auto"/>
            </w:tcBorders>
          </w:tcPr>
          <w:p w14:paraId="36AF73A1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Saturated paste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03F3C0E2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</w:tcBorders>
          </w:tcPr>
          <w:p w14:paraId="393B45F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Top insertion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31F7E07C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</w:tcBorders>
          </w:tcPr>
          <w:p w14:paraId="0D6BC10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Bottom insertion</w:t>
            </w:r>
          </w:p>
        </w:tc>
      </w:tr>
      <w:tr w:rsidR="00240D6E" w:rsidRPr="000C6DC5" w14:paraId="208EDEF5" w14:textId="77777777" w:rsidTr="28E44BF6">
        <w:trPr>
          <w:jc w:val="center"/>
        </w:trPr>
        <w:tc>
          <w:tcPr>
            <w:tcW w:w="715" w:type="pct"/>
            <w:vMerge/>
          </w:tcPr>
          <w:p w14:paraId="10B20E56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19DCA886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4139E7C2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0C6DC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657CD77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0162CFD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46CC3C41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0C6DC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2430589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6DC3690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7CA1190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0C6DC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4B49A8D0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63DDFEDD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0C6DC5">
              <w:rPr>
                <w:rFonts w:eastAsia="Calibri" w:cs="Times New Roman"/>
                <w:b/>
                <w:bCs/>
                <w:szCs w:val="24"/>
              </w:rPr>
              <w:t>Avg.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5687532E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proofErr w:type="gramStart"/>
            <w:r w:rsidRPr="000C6DC5">
              <w:rPr>
                <w:rFonts w:eastAsia="Calibri" w:cs="Times New Roman"/>
                <w:b/>
                <w:bCs/>
                <w:szCs w:val="24"/>
              </w:rPr>
              <w:t>S.Dev</w:t>
            </w:r>
            <w:proofErr w:type="spellEnd"/>
            <w:proofErr w:type="gramEnd"/>
          </w:p>
        </w:tc>
      </w:tr>
      <w:tr w:rsidR="00240D6E" w:rsidRPr="000C6DC5" w14:paraId="6ACF44CA" w14:textId="77777777" w:rsidTr="28E44BF6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240C2F4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027E7B3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4.78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49494D8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0.38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1C2F695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1E91BC6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4.51</w:t>
            </w: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46DB6DB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0.21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6B0D102C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6F324A2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4.29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77531F1E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0.31</w:t>
            </w:r>
          </w:p>
        </w:tc>
        <w:tc>
          <w:tcPr>
            <w:tcW w:w="133" w:type="pct"/>
            <w:tcBorders>
              <w:top w:val="single" w:sz="4" w:space="0" w:color="auto"/>
            </w:tcBorders>
          </w:tcPr>
          <w:p w14:paraId="4ADDAC39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</w:tcPr>
          <w:p w14:paraId="3524D6F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3.91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61573D1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0C6DC5" w14:paraId="7A244919" w14:textId="77777777" w:rsidTr="28E44BF6">
        <w:trPr>
          <w:jc w:val="center"/>
        </w:trPr>
        <w:tc>
          <w:tcPr>
            <w:tcW w:w="715" w:type="pct"/>
          </w:tcPr>
          <w:p w14:paraId="2C8EE462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60" w:type="pct"/>
          </w:tcPr>
          <w:p w14:paraId="00DC45C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5.57</w:t>
            </w:r>
          </w:p>
        </w:tc>
        <w:tc>
          <w:tcPr>
            <w:tcW w:w="434" w:type="pct"/>
          </w:tcPr>
          <w:p w14:paraId="1D6D329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0.03</w:t>
            </w:r>
          </w:p>
        </w:tc>
        <w:tc>
          <w:tcPr>
            <w:tcW w:w="133" w:type="pct"/>
          </w:tcPr>
          <w:p w14:paraId="013AA22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416B623C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4.77</w:t>
            </w:r>
          </w:p>
        </w:tc>
        <w:tc>
          <w:tcPr>
            <w:tcW w:w="499" w:type="pct"/>
          </w:tcPr>
          <w:p w14:paraId="4FA47280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72C965E6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33571ABF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4.36</w:t>
            </w:r>
          </w:p>
        </w:tc>
        <w:tc>
          <w:tcPr>
            <w:tcW w:w="427" w:type="pct"/>
          </w:tcPr>
          <w:p w14:paraId="2FA9E45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33" w:type="pct"/>
          </w:tcPr>
          <w:p w14:paraId="23A96DA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35E00179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4.19</w:t>
            </w:r>
          </w:p>
        </w:tc>
        <w:tc>
          <w:tcPr>
            <w:tcW w:w="528" w:type="pct"/>
          </w:tcPr>
          <w:p w14:paraId="6DA5511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0.12</w:t>
            </w:r>
          </w:p>
        </w:tc>
      </w:tr>
      <w:tr w:rsidR="00240D6E" w:rsidRPr="000C6DC5" w14:paraId="7D460444" w14:textId="77777777" w:rsidTr="28E44BF6">
        <w:trPr>
          <w:jc w:val="center"/>
        </w:trPr>
        <w:tc>
          <w:tcPr>
            <w:tcW w:w="715" w:type="pct"/>
          </w:tcPr>
          <w:p w14:paraId="5D154662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75</w:t>
            </w:r>
          </w:p>
        </w:tc>
        <w:tc>
          <w:tcPr>
            <w:tcW w:w="460" w:type="pct"/>
          </w:tcPr>
          <w:p w14:paraId="1439F2A6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6.26</w:t>
            </w:r>
          </w:p>
        </w:tc>
        <w:tc>
          <w:tcPr>
            <w:tcW w:w="434" w:type="pct"/>
          </w:tcPr>
          <w:p w14:paraId="0E1E8401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0.06</w:t>
            </w:r>
          </w:p>
        </w:tc>
        <w:tc>
          <w:tcPr>
            <w:tcW w:w="133" w:type="pct"/>
          </w:tcPr>
          <w:p w14:paraId="43BAC89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</w:tcPr>
          <w:p w14:paraId="6FAE4BD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4.92</w:t>
            </w:r>
          </w:p>
        </w:tc>
        <w:tc>
          <w:tcPr>
            <w:tcW w:w="499" w:type="pct"/>
          </w:tcPr>
          <w:p w14:paraId="0C9FF157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0.12</w:t>
            </w:r>
          </w:p>
        </w:tc>
        <w:tc>
          <w:tcPr>
            <w:tcW w:w="133" w:type="pct"/>
          </w:tcPr>
          <w:p w14:paraId="6EFA4AAE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</w:tcPr>
          <w:p w14:paraId="130FD84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4.64</w:t>
            </w:r>
          </w:p>
        </w:tc>
        <w:tc>
          <w:tcPr>
            <w:tcW w:w="427" w:type="pct"/>
          </w:tcPr>
          <w:p w14:paraId="61E887A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0.15</w:t>
            </w:r>
          </w:p>
        </w:tc>
        <w:tc>
          <w:tcPr>
            <w:tcW w:w="133" w:type="pct"/>
          </w:tcPr>
          <w:p w14:paraId="30A85760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</w:tcPr>
          <w:p w14:paraId="452CCB9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4.66</w:t>
            </w:r>
          </w:p>
        </w:tc>
        <w:tc>
          <w:tcPr>
            <w:tcW w:w="528" w:type="pct"/>
          </w:tcPr>
          <w:p w14:paraId="628AAE1A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0.24</w:t>
            </w:r>
          </w:p>
        </w:tc>
      </w:tr>
      <w:tr w:rsidR="00240D6E" w:rsidRPr="000C6DC5" w14:paraId="1A90B0FB" w14:textId="77777777" w:rsidTr="28E44BF6">
        <w:trPr>
          <w:jc w:val="center"/>
        </w:trPr>
        <w:tc>
          <w:tcPr>
            <w:tcW w:w="715" w:type="pct"/>
            <w:tcBorders>
              <w:bottom w:val="single" w:sz="4" w:space="0" w:color="auto"/>
            </w:tcBorders>
          </w:tcPr>
          <w:p w14:paraId="021EA955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6D52C27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6.33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1AFB765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0.05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BF71AF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1D1E373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5.29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14:paraId="3C0F8054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0.20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39BAF04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53A0C4DC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5.12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59AD096E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0.32</w:t>
            </w:r>
          </w:p>
        </w:tc>
        <w:tc>
          <w:tcPr>
            <w:tcW w:w="133" w:type="pct"/>
            <w:tcBorders>
              <w:bottom w:val="single" w:sz="4" w:space="0" w:color="auto"/>
            </w:tcBorders>
          </w:tcPr>
          <w:p w14:paraId="5E4FB52C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14:paraId="32E64E9F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4.96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48630A58" w14:textId="77777777" w:rsidR="00240D6E" w:rsidRPr="000C6DC5" w:rsidRDefault="00240D6E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0C6DC5">
              <w:rPr>
                <w:rFonts w:eastAsia="Calibri" w:cs="Times New Roman"/>
                <w:szCs w:val="24"/>
              </w:rPr>
              <w:t>0.46</w:t>
            </w:r>
          </w:p>
        </w:tc>
      </w:tr>
    </w:tbl>
    <w:p w14:paraId="4C9EFFDC" w14:textId="77777777" w:rsidR="00BD3D17" w:rsidRDefault="00BD3D17" w:rsidP="00240D6E">
      <w:pPr>
        <w:rPr>
          <w:rFonts w:cs="Times New Roman"/>
          <w:b/>
          <w:bCs/>
          <w:szCs w:val="24"/>
        </w:rPr>
      </w:pPr>
    </w:p>
    <w:p w14:paraId="3BE24CF3" w14:textId="5FD6C060" w:rsidR="00240D6E" w:rsidRPr="000815FF" w:rsidRDefault="00240D6E" w:rsidP="00240D6E">
      <w:pPr>
        <w:rPr>
          <w:rFonts w:cs="Times New Roman"/>
          <w:szCs w:val="24"/>
        </w:rPr>
      </w:pPr>
      <w:r w:rsidRPr="00E626C3">
        <w:rPr>
          <w:rFonts w:cs="Times New Roman"/>
          <w:b/>
          <w:bCs/>
          <w:szCs w:val="24"/>
        </w:rPr>
        <w:t xml:space="preserve">Supplementary Table </w:t>
      </w:r>
      <w:r w:rsidR="007B704D">
        <w:rPr>
          <w:rFonts w:cs="Times New Roman"/>
          <w:b/>
          <w:bCs/>
          <w:szCs w:val="24"/>
        </w:rPr>
        <w:t>38</w:t>
      </w:r>
      <w:r w:rsidRPr="00E626C3">
        <w:rPr>
          <w:rFonts w:cs="Times New Roman"/>
          <w:b/>
          <w:bCs/>
          <w:szCs w:val="24"/>
        </w:rPr>
        <w:t>.</w:t>
      </w:r>
      <w:r w:rsidRPr="00FF39B0">
        <w:rPr>
          <w:rFonts w:cs="Times New Roman"/>
          <w:szCs w:val="24"/>
        </w:rPr>
        <w:t xml:space="preserve"> </w:t>
      </w:r>
      <w:r w:rsidR="007B704D">
        <w:rPr>
          <w:rFonts w:cs="Times New Roman"/>
          <w:szCs w:val="24"/>
        </w:rPr>
        <w:t>The average differences and standard deviations among pH measurement methods in planted</w:t>
      </w:r>
      <w:r w:rsidR="007B704D" w:rsidRPr="00FF39B0">
        <w:rPr>
          <w:rFonts w:cs="Times New Roman"/>
          <w:szCs w:val="24"/>
        </w:rPr>
        <w:t xml:space="preserve"> </w:t>
      </w:r>
      <w:r w:rsidR="007B704D">
        <w:rPr>
          <w:rFonts w:cs="Times New Roman"/>
          <w:szCs w:val="24"/>
        </w:rPr>
        <w:t>bark</w:t>
      </w:r>
      <w:r w:rsidR="007B704D" w:rsidRPr="00FF39B0">
        <w:rPr>
          <w:rFonts w:cs="Times New Roman"/>
          <w:szCs w:val="24"/>
        </w:rPr>
        <w:t xml:space="preserve"> </w:t>
      </w:r>
      <w:r w:rsidR="007B704D">
        <w:rPr>
          <w:rFonts w:cs="Times New Roman"/>
          <w:szCs w:val="24"/>
        </w:rPr>
        <w:t>with</w:t>
      </w:r>
      <w:r w:rsidR="007B704D" w:rsidRPr="00FF39B0">
        <w:rPr>
          <w:rFonts w:cs="Times New Roman"/>
          <w:szCs w:val="24"/>
        </w:rPr>
        <w:t xml:space="preserve"> increasing perlite</w:t>
      </w:r>
      <w:r w:rsidR="007B704D">
        <w:rPr>
          <w:rFonts w:cs="Times New Roman"/>
          <w:szCs w:val="24"/>
        </w:rPr>
        <w:t xml:space="preserve"> volumes</w:t>
      </w:r>
      <w:r w:rsidR="007B704D" w:rsidRPr="00FF39B0">
        <w:rPr>
          <w:rFonts w:cs="Times New Roman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48"/>
        <w:gridCol w:w="4167"/>
        <w:gridCol w:w="1506"/>
        <w:gridCol w:w="2456"/>
      </w:tblGrid>
      <w:tr w:rsidR="00240D6E" w:rsidRPr="000815FF" w14:paraId="20F53403" w14:textId="77777777" w:rsidTr="002F348E">
        <w:trPr>
          <w:trHeight w:val="282"/>
          <w:jc w:val="center"/>
        </w:trPr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ECFDB" w14:textId="77777777" w:rsidR="00240D6E" w:rsidRPr="00107328" w:rsidRDefault="00240D6E" w:rsidP="002F348E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Perlite (%)</w:t>
            </w:r>
          </w:p>
        </w:tc>
        <w:tc>
          <w:tcPr>
            <w:tcW w:w="21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8ECA3" w14:textId="77777777" w:rsidR="00240D6E" w:rsidRPr="00107328" w:rsidRDefault="00240D6E" w:rsidP="002F348E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Difference (pH)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AE83B" w14:textId="020BAC8D" w:rsidR="00240D6E" w:rsidRPr="00107328" w:rsidRDefault="28E44BF6" w:rsidP="002F348E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Average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BBF00F" w14:textId="5C6DE737" w:rsidR="00240D6E" w:rsidRPr="00107328" w:rsidRDefault="28E44BF6" w:rsidP="002F348E">
            <w:pPr>
              <w:spacing w:before="0" w:after="0"/>
              <w:jc w:val="center"/>
              <w:rPr>
                <w:rFonts w:eastAsia="Calibri"/>
                <w:b/>
              </w:rPr>
            </w:pPr>
            <w:r w:rsidRPr="00107328">
              <w:rPr>
                <w:rFonts w:eastAsia="Calibri"/>
                <w:b/>
              </w:rPr>
              <w:t>Standard Deviation</w:t>
            </w:r>
          </w:p>
        </w:tc>
      </w:tr>
      <w:tr w:rsidR="00240D6E" w:rsidRPr="000815FF" w14:paraId="396356FA" w14:textId="77777777" w:rsidTr="002F348E">
        <w:trPr>
          <w:trHeight w:val="282"/>
          <w:jc w:val="center"/>
        </w:trPr>
        <w:tc>
          <w:tcPr>
            <w:tcW w:w="843" w:type="pct"/>
            <w:vMerge w:val="restart"/>
            <w:tcBorders>
              <w:top w:val="single" w:sz="4" w:space="0" w:color="auto"/>
            </w:tcBorders>
            <w:vAlign w:val="center"/>
          </w:tcPr>
          <w:p w14:paraId="79D91248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</w:t>
            </w:r>
          </w:p>
        </w:tc>
        <w:tc>
          <w:tcPr>
            <w:tcW w:w="2131" w:type="pct"/>
            <w:tcBorders>
              <w:top w:val="single" w:sz="4" w:space="0" w:color="auto"/>
            </w:tcBorders>
            <w:vAlign w:val="center"/>
          </w:tcPr>
          <w:p w14:paraId="168C3756" w14:textId="64D0FD97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14:paraId="538E8089" w14:textId="49C681A3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0.22</w:t>
            </w:r>
          </w:p>
        </w:tc>
        <w:tc>
          <w:tcPr>
            <w:tcW w:w="1256" w:type="pct"/>
            <w:tcBorders>
              <w:top w:val="single" w:sz="4" w:space="0" w:color="auto"/>
            </w:tcBorders>
            <w:vAlign w:val="center"/>
          </w:tcPr>
          <w:p w14:paraId="1CE5DD31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0.22</w:t>
            </w:r>
          </w:p>
        </w:tc>
      </w:tr>
      <w:tr w:rsidR="00240D6E" w:rsidRPr="000815FF" w14:paraId="6DD8875D" w14:textId="77777777" w:rsidTr="002F348E">
        <w:trPr>
          <w:trHeight w:val="175"/>
          <w:jc w:val="center"/>
        </w:trPr>
        <w:tc>
          <w:tcPr>
            <w:tcW w:w="843" w:type="pct"/>
            <w:vMerge/>
            <w:vAlign w:val="center"/>
          </w:tcPr>
          <w:p w14:paraId="330C74CF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vAlign w:val="center"/>
          </w:tcPr>
          <w:p w14:paraId="5292D5B2" w14:textId="22883A12" w:rsidR="28E44BF6" w:rsidRDefault="28E44BF6" w:rsidP="002F348E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vAlign w:val="center"/>
          </w:tcPr>
          <w:p w14:paraId="5035A049" w14:textId="3B0CC513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0.87</w:t>
            </w:r>
          </w:p>
        </w:tc>
        <w:tc>
          <w:tcPr>
            <w:tcW w:w="1256" w:type="pct"/>
            <w:vAlign w:val="center"/>
          </w:tcPr>
          <w:p w14:paraId="3452F6F3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0.39</w:t>
            </w:r>
          </w:p>
        </w:tc>
      </w:tr>
      <w:tr w:rsidR="00240D6E" w:rsidRPr="000815FF" w14:paraId="010D1563" w14:textId="77777777" w:rsidTr="002F348E">
        <w:trPr>
          <w:trHeight w:val="175"/>
          <w:jc w:val="center"/>
        </w:trPr>
        <w:tc>
          <w:tcPr>
            <w:tcW w:w="843" w:type="pct"/>
            <w:vMerge/>
            <w:vAlign w:val="center"/>
          </w:tcPr>
          <w:p w14:paraId="26CDF8BE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tcBorders>
              <w:bottom w:val="single" w:sz="4" w:space="0" w:color="auto"/>
            </w:tcBorders>
            <w:vAlign w:val="center"/>
          </w:tcPr>
          <w:p w14:paraId="333F9359" w14:textId="4DDDC329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14:paraId="2760DDAC" w14:textId="171696C9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-0.27</w:t>
            </w:r>
          </w:p>
        </w:tc>
        <w:tc>
          <w:tcPr>
            <w:tcW w:w="1256" w:type="pct"/>
            <w:tcBorders>
              <w:bottom w:val="single" w:sz="4" w:space="0" w:color="auto"/>
            </w:tcBorders>
            <w:vAlign w:val="center"/>
          </w:tcPr>
          <w:p w14:paraId="4A24CE59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0.41</w:t>
            </w:r>
          </w:p>
        </w:tc>
      </w:tr>
      <w:tr w:rsidR="00240D6E" w:rsidRPr="000815FF" w14:paraId="044DBCEA" w14:textId="77777777" w:rsidTr="002F348E">
        <w:trPr>
          <w:trHeight w:val="269"/>
          <w:jc w:val="center"/>
        </w:trPr>
        <w:tc>
          <w:tcPr>
            <w:tcW w:w="843" w:type="pct"/>
            <w:vMerge w:val="restart"/>
            <w:tcBorders>
              <w:top w:val="single" w:sz="4" w:space="0" w:color="auto"/>
            </w:tcBorders>
            <w:vAlign w:val="center"/>
          </w:tcPr>
          <w:p w14:paraId="6DFA1D67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25</w:t>
            </w:r>
          </w:p>
        </w:tc>
        <w:tc>
          <w:tcPr>
            <w:tcW w:w="2131" w:type="pct"/>
            <w:tcBorders>
              <w:top w:val="single" w:sz="4" w:space="0" w:color="auto"/>
            </w:tcBorders>
            <w:vAlign w:val="center"/>
          </w:tcPr>
          <w:p w14:paraId="4D302F9D" w14:textId="64D0FD97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14:paraId="4C085F29" w14:textId="7E0EFD73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0.41</w:t>
            </w:r>
          </w:p>
        </w:tc>
        <w:tc>
          <w:tcPr>
            <w:tcW w:w="1256" w:type="pct"/>
            <w:tcBorders>
              <w:top w:val="single" w:sz="4" w:space="0" w:color="auto"/>
            </w:tcBorders>
            <w:vAlign w:val="center"/>
          </w:tcPr>
          <w:p w14:paraId="7837809B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0.09</w:t>
            </w:r>
          </w:p>
        </w:tc>
      </w:tr>
      <w:tr w:rsidR="00240D6E" w:rsidRPr="000815FF" w14:paraId="09BD08A9" w14:textId="77777777" w:rsidTr="002F348E">
        <w:trPr>
          <w:trHeight w:val="175"/>
          <w:jc w:val="center"/>
        </w:trPr>
        <w:tc>
          <w:tcPr>
            <w:tcW w:w="843" w:type="pct"/>
            <w:vMerge/>
            <w:vAlign w:val="center"/>
          </w:tcPr>
          <w:p w14:paraId="35550133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vAlign w:val="center"/>
          </w:tcPr>
          <w:p w14:paraId="56C9D111" w14:textId="22883A12" w:rsidR="28E44BF6" w:rsidRDefault="28E44BF6" w:rsidP="002F348E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vAlign w:val="center"/>
          </w:tcPr>
          <w:p w14:paraId="5B31A889" w14:textId="0917B629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1.38</w:t>
            </w:r>
          </w:p>
        </w:tc>
        <w:tc>
          <w:tcPr>
            <w:tcW w:w="1256" w:type="pct"/>
            <w:vAlign w:val="center"/>
          </w:tcPr>
          <w:p w14:paraId="1B1B84A9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0.12</w:t>
            </w:r>
          </w:p>
        </w:tc>
      </w:tr>
      <w:tr w:rsidR="00240D6E" w:rsidRPr="000815FF" w14:paraId="559E103D" w14:textId="77777777" w:rsidTr="002F348E">
        <w:trPr>
          <w:trHeight w:val="175"/>
          <w:jc w:val="center"/>
        </w:trPr>
        <w:tc>
          <w:tcPr>
            <w:tcW w:w="843" w:type="pct"/>
            <w:vMerge/>
            <w:vAlign w:val="center"/>
          </w:tcPr>
          <w:p w14:paraId="3401F6E3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tcBorders>
              <w:bottom w:val="single" w:sz="4" w:space="0" w:color="auto"/>
            </w:tcBorders>
            <w:vAlign w:val="center"/>
          </w:tcPr>
          <w:p w14:paraId="62B79B53" w14:textId="4DDDC329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14:paraId="4382FF44" w14:textId="1C6EC881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-0.80</w:t>
            </w:r>
          </w:p>
        </w:tc>
        <w:tc>
          <w:tcPr>
            <w:tcW w:w="1256" w:type="pct"/>
            <w:tcBorders>
              <w:bottom w:val="single" w:sz="4" w:space="0" w:color="auto"/>
            </w:tcBorders>
            <w:vAlign w:val="center"/>
          </w:tcPr>
          <w:p w14:paraId="1387A3A8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0.13</w:t>
            </w:r>
          </w:p>
        </w:tc>
      </w:tr>
      <w:tr w:rsidR="00240D6E" w:rsidRPr="000815FF" w14:paraId="4797D66E" w14:textId="77777777" w:rsidTr="002F348E">
        <w:trPr>
          <w:trHeight w:val="282"/>
          <w:jc w:val="center"/>
        </w:trPr>
        <w:tc>
          <w:tcPr>
            <w:tcW w:w="843" w:type="pct"/>
            <w:vMerge w:val="restart"/>
            <w:tcBorders>
              <w:top w:val="single" w:sz="4" w:space="0" w:color="auto"/>
            </w:tcBorders>
            <w:vAlign w:val="center"/>
          </w:tcPr>
          <w:p w14:paraId="2BE1D472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50</w:t>
            </w:r>
          </w:p>
        </w:tc>
        <w:tc>
          <w:tcPr>
            <w:tcW w:w="2131" w:type="pct"/>
            <w:tcBorders>
              <w:top w:val="single" w:sz="4" w:space="0" w:color="auto"/>
            </w:tcBorders>
            <w:vAlign w:val="center"/>
          </w:tcPr>
          <w:p w14:paraId="36CD6CDD" w14:textId="64D0FD97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14:paraId="3CDCDD79" w14:textId="4C76F520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0.28</w:t>
            </w:r>
          </w:p>
        </w:tc>
        <w:tc>
          <w:tcPr>
            <w:tcW w:w="1256" w:type="pct"/>
            <w:tcBorders>
              <w:top w:val="single" w:sz="4" w:space="0" w:color="auto"/>
            </w:tcBorders>
            <w:vAlign w:val="center"/>
          </w:tcPr>
          <w:p w14:paraId="0029330B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0.16</w:t>
            </w:r>
          </w:p>
        </w:tc>
      </w:tr>
      <w:tr w:rsidR="00240D6E" w:rsidRPr="000815FF" w14:paraId="0CC2C27F" w14:textId="77777777" w:rsidTr="002F348E">
        <w:trPr>
          <w:trHeight w:val="175"/>
          <w:jc w:val="center"/>
        </w:trPr>
        <w:tc>
          <w:tcPr>
            <w:tcW w:w="843" w:type="pct"/>
            <w:vMerge/>
            <w:vAlign w:val="center"/>
          </w:tcPr>
          <w:p w14:paraId="270A24F6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vAlign w:val="center"/>
          </w:tcPr>
          <w:p w14:paraId="253F2DBE" w14:textId="22883A12" w:rsidR="28E44BF6" w:rsidRDefault="28E44BF6" w:rsidP="002F348E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vAlign w:val="center"/>
          </w:tcPr>
          <w:p w14:paraId="5B7411F6" w14:textId="16EB1FBA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1.60</w:t>
            </w:r>
          </w:p>
        </w:tc>
        <w:tc>
          <w:tcPr>
            <w:tcW w:w="1256" w:type="pct"/>
            <w:vAlign w:val="center"/>
          </w:tcPr>
          <w:p w14:paraId="0EE1F00C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0.25</w:t>
            </w:r>
          </w:p>
        </w:tc>
      </w:tr>
      <w:tr w:rsidR="00240D6E" w:rsidRPr="000815FF" w14:paraId="6BA4F9D3" w14:textId="77777777" w:rsidTr="002F348E">
        <w:trPr>
          <w:trHeight w:val="175"/>
          <w:jc w:val="center"/>
        </w:trPr>
        <w:tc>
          <w:tcPr>
            <w:tcW w:w="843" w:type="pct"/>
            <w:vMerge/>
            <w:tcBorders>
              <w:bottom w:val="single" w:sz="4" w:space="0" w:color="auto"/>
            </w:tcBorders>
            <w:vAlign w:val="center"/>
          </w:tcPr>
          <w:p w14:paraId="26AC3637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tcBorders>
              <w:bottom w:val="single" w:sz="4" w:space="0" w:color="auto"/>
            </w:tcBorders>
            <w:vAlign w:val="center"/>
          </w:tcPr>
          <w:p w14:paraId="1BFEEE34" w14:textId="4DDDC329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14:paraId="59F5DD44" w14:textId="4E3B7748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-1.34</w:t>
            </w:r>
          </w:p>
        </w:tc>
        <w:tc>
          <w:tcPr>
            <w:tcW w:w="1256" w:type="pct"/>
            <w:tcBorders>
              <w:bottom w:val="single" w:sz="4" w:space="0" w:color="auto"/>
            </w:tcBorders>
            <w:vAlign w:val="center"/>
          </w:tcPr>
          <w:p w14:paraId="4836714A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0.14</w:t>
            </w:r>
          </w:p>
        </w:tc>
      </w:tr>
      <w:tr w:rsidR="00240D6E" w:rsidRPr="000815FF" w14:paraId="6DFFBE9E" w14:textId="77777777" w:rsidTr="002F348E">
        <w:trPr>
          <w:trHeight w:val="282"/>
          <w:jc w:val="center"/>
        </w:trPr>
        <w:tc>
          <w:tcPr>
            <w:tcW w:w="843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0FA9B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75</w:t>
            </w:r>
          </w:p>
        </w:tc>
        <w:tc>
          <w:tcPr>
            <w:tcW w:w="2131" w:type="pct"/>
            <w:tcBorders>
              <w:top w:val="single" w:sz="4" w:space="0" w:color="auto"/>
            </w:tcBorders>
            <w:vAlign w:val="center"/>
          </w:tcPr>
          <w:p w14:paraId="4090EC40" w14:textId="64D0FD97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 xml:space="preserve">Sat. Paste – Top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14:paraId="769F2D68" w14:textId="33436DE4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0.17</w:t>
            </w:r>
          </w:p>
        </w:tc>
        <w:tc>
          <w:tcPr>
            <w:tcW w:w="1256" w:type="pct"/>
            <w:tcBorders>
              <w:top w:val="single" w:sz="4" w:space="0" w:color="auto"/>
            </w:tcBorders>
            <w:vAlign w:val="center"/>
          </w:tcPr>
          <w:p w14:paraId="539DF653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0.30</w:t>
            </w:r>
          </w:p>
        </w:tc>
      </w:tr>
      <w:tr w:rsidR="00240D6E" w:rsidRPr="000815FF" w14:paraId="07AFF0FA" w14:textId="77777777" w:rsidTr="002F348E">
        <w:trPr>
          <w:trHeight w:val="175"/>
          <w:jc w:val="center"/>
        </w:trPr>
        <w:tc>
          <w:tcPr>
            <w:tcW w:w="843" w:type="pct"/>
            <w:vMerge/>
            <w:tcBorders>
              <w:bottom w:val="single" w:sz="4" w:space="0" w:color="auto"/>
            </w:tcBorders>
            <w:vAlign w:val="center"/>
          </w:tcPr>
          <w:p w14:paraId="0740A5E5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vAlign w:val="center"/>
          </w:tcPr>
          <w:p w14:paraId="5AEF9B77" w14:textId="22883A12" w:rsidR="28E44BF6" w:rsidRDefault="28E44BF6" w:rsidP="002F348E">
            <w:pPr>
              <w:spacing w:before="0" w:after="0"/>
              <w:jc w:val="center"/>
            </w:pPr>
            <w:r w:rsidRPr="28E44BF6">
              <w:rPr>
                <w:rFonts w:eastAsia="Calibri"/>
              </w:rPr>
              <w:t xml:space="preserve">Pour-through – Bottom </w:t>
            </w:r>
            <w:r w:rsidRPr="28E44BF6">
              <w:rPr>
                <w:rFonts w:eastAsia="Calibri"/>
                <w:i/>
                <w:iCs/>
              </w:rPr>
              <w:t>in situ</w:t>
            </w:r>
          </w:p>
        </w:tc>
        <w:tc>
          <w:tcPr>
            <w:tcW w:w="770" w:type="pct"/>
            <w:vAlign w:val="center"/>
          </w:tcPr>
          <w:p w14:paraId="79CA90CB" w14:textId="68788398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1.37</w:t>
            </w:r>
          </w:p>
        </w:tc>
        <w:tc>
          <w:tcPr>
            <w:tcW w:w="1256" w:type="pct"/>
            <w:vAlign w:val="center"/>
          </w:tcPr>
          <w:p w14:paraId="6B21B880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0.45</w:t>
            </w:r>
          </w:p>
        </w:tc>
      </w:tr>
      <w:tr w:rsidR="00240D6E" w:rsidRPr="000815FF" w14:paraId="05624605" w14:textId="77777777" w:rsidTr="002F348E">
        <w:trPr>
          <w:trHeight w:val="175"/>
          <w:jc w:val="center"/>
        </w:trPr>
        <w:tc>
          <w:tcPr>
            <w:tcW w:w="843" w:type="pct"/>
            <w:vMerge/>
            <w:tcBorders>
              <w:bottom w:val="single" w:sz="4" w:space="0" w:color="auto"/>
            </w:tcBorders>
            <w:vAlign w:val="center"/>
          </w:tcPr>
          <w:p w14:paraId="03BC5EA5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2131" w:type="pct"/>
            <w:tcBorders>
              <w:bottom w:val="single" w:sz="4" w:space="0" w:color="auto"/>
            </w:tcBorders>
            <w:vAlign w:val="center"/>
          </w:tcPr>
          <w:p w14:paraId="4DBCDB7C" w14:textId="4DDDC329" w:rsidR="28E44BF6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Sat. paste – Pour-through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14:paraId="2A098C35" w14:textId="328FBE94" w:rsidR="00240D6E" w:rsidRPr="000815FF" w:rsidRDefault="28E44BF6" w:rsidP="002F348E">
            <w:pPr>
              <w:spacing w:before="0" w:after="0"/>
              <w:jc w:val="center"/>
              <w:rPr>
                <w:rFonts w:eastAsia="Calibri"/>
              </w:rPr>
            </w:pPr>
            <w:r w:rsidRPr="28E44BF6">
              <w:rPr>
                <w:rFonts w:eastAsia="Calibri"/>
              </w:rPr>
              <w:t>-1.05</w:t>
            </w:r>
          </w:p>
        </w:tc>
        <w:tc>
          <w:tcPr>
            <w:tcW w:w="1256" w:type="pct"/>
            <w:tcBorders>
              <w:bottom w:val="single" w:sz="4" w:space="0" w:color="auto"/>
            </w:tcBorders>
            <w:vAlign w:val="center"/>
          </w:tcPr>
          <w:p w14:paraId="4B548AEB" w14:textId="77777777" w:rsidR="00240D6E" w:rsidRPr="000815FF" w:rsidRDefault="00240D6E" w:rsidP="002F348E">
            <w:pPr>
              <w:spacing w:before="0" w:after="0"/>
              <w:jc w:val="center"/>
              <w:rPr>
                <w:rFonts w:eastAsia="Calibri"/>
              </w:rPr>
            </w:pPr>
            <w:r w:rsidRPr="000815FF">
              <w:rPr>
                <w:rFonts w:eastAsia="Calibri"/>
              </w:rPr>
              <w:t>0.22</w:t>
            </w:r>
          </w:p>
        </w:tc>
      </w:tr>
    </w:tbl>
    <w:p w14:paraId="5E584EE8" w14:textId="6125A7E9" w:rsidR="00994A3D" w:rsidRPr="00994A3D" w:rsidRDefault="00654E8F" w:rsidP="00263F43">
      <w:pPr>
        <w:pStyle w:val="Heading1"/>
        <w:numPr>
          <w:ilvl w:val="0"/>
          <w:numId w:val="20"/>
        </w:numPr>
      </w:pPr>
      <w:r w:rsidRPr="00994A3D">
        <w:lastRenderedPageBreak/>
        <w:t>Supplementary Figures</w:t>
      </w:r>
    </w:p>
    <w:p w14:paraId="0812F0E2" w14:textId="77777777" w:rsidR="007A5F6C" w:rsidRDefault="007A5F6C" w:rsidP="007A5F6C">
      <w:pPr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7FB0B0BD" wp14:editId="70D0DA19">
            <wp:extent cx="5837466" cy="3714750"/>
            <wp:effectExtent l="0" t="0" r="0" b="0"/>
            <wp:docPr id="1048690805" name="Picture 1048690805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0805" name="Picture 1048690805" descr="A close-up of a devi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50" cy="37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896F" w14:textId="77777777" w:rsidR="007A5F6C" w:rsidRDefault="00994A3D" w:rsidP="007A5F6C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A5F6C" w:rsidRPr="007A5F6C">
        <w:rPr>
          <w:rFonts w:cs="Times New Roman"/>
          <w:szCs w:val="24"/>
        </w:rPr>
        <w:t xml:space="preserve">The </w:t>
      </w:r>
      <w:proofErr w:type="gramStart"/>
      <w:r w:rsidR="007A5F6C" w:rsidRPr="007A5F6C">
        <w:rPr>
          <w:rFonts w:cs="Times New Roman"/>
          <w:i/>
          <w:iCs/>
          <w:szCs w:val="24"/>
        </w:rPr>
        <w:t>in situ</w:t>
      </w:r>
      <w:proofErr w:type="gramEnd"/>
      <w:r w:rsidR="007A5F6C" w:rsidRPr="007A5F6C">
        <w:rPr>
          <w:rFonts w:cs="Times New Roman"/>
          <w:szCs w:val="24"/>
        </w:rPr>
        <w:t xml:space="preserve"> pH meter </w:t>
      </w:r>
      <w:proofErr w:type="gramStart"/>
      <w:r w:rsidR="007A5F6C" w:rsidRPr="007A5F6C">
        <w:rPr>
          <w:rFonts w:cs="Times New Roman"/>
          <w:szCs w:val="24"/>
        </w:rPr>
        <w:t>used</w:t>
      </w:r>
      <w:proofErr w:type="gramEnd"/>
      <w:r w:rsidR="007A5F6C" w:rsidRPr="007A5F6C">
        <w:rPr>
          <w:rFonts w:cs="Times New Roman"/>
          <w:szCs w:val="24"/>
        </w:rPr>
        <w:t xml:space="preserve"> in this study. (A) A close-up view of the meter showing the pointed tip electrode. (B) The meter measuring the pH of a peat-based soilless media planted with lettuce (</w:t>
      </w:r>
      <w:r w:rsidR="007A5F6C" w:rsidRPr="007A5F6C">
        <w:rPr>
          <w:rFonts w:cs="Times New Roman"/>
          <w:i/>
          <w:iCs/>
          <w:szCs w:val="24"/>
        </w:rPr>
        <w:t>Lactuca sativa</w:t>
      </w:r>
      <w:r w:rsidR="007A5F6C" w:rsidRPr="007A5F6C">
        <w:rPr>
          <w:rFonts w:cs="Times New Roman"/>
          <w:szCs w:val="24"/>
        </w:rPr>
        <w:t xml:space="preserve"> cv. Grand Rapids).</w:t>
      </w:r>
    </w:p>
    <w:p w14:paraId="0A25ED55" w14:textId="461542C6" w:rsidR="007A5F6C" w:rsidRPr="007A5F6C" w:rsidRDefault="007A5F6C" w:rsidP="007A5F6C">
      <w:r>
        <w:rPr>
          <w:rFonts w:cs="Times New Roman"/>
          <w:noProof/>
          <w:szCs w:val="24"/>
        </w:rPr>
        <w:lastRenderedPageBreak/>
        <w:drawing>
          <wp:inline distT="0" distB="0" distL="0" distR="0" wp14:anchorId="028D72B2" wp14:editId="0775BF81">
            <wp:extent cx="5943600" cy="4582795"/>
            <wp:effectExtent l="0" t="0" r="0" b="8255"/>
            <wp:docPr id="925083267" name="Picture 925083267" descr="A graph of a normal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83267" name="Picture 1" descr="A graph of a normal lin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9D60" w14:textId="5E937105" w:rsidR="007A5F6C" w:rsidRPr="002B4A57" w:rsidRDefault="4B2F7A10" w:rsidP="4B2F7A10">
      <w:pPr>
        <w:keepNext/>
        <w:rPr>
          <w:rFonts w:cs="Times New Roman"/>
          <w:b/>
          <w:bCs/>
        </w:rPr>
      </w:pPr>
      <w:r w:rsidRPr="4B2F7A10">
        <w:rPr>
          <w:rFonts w:cs="Times New Roman"/>
          <w:b/>
          <w:bCs/>
        </w:rPr>
        <w:t>Supplementary Figure 2.</w:t>
      </w:r>
      <w:r w:rsidRPr="4B2F7A10">
        <w:rPr>
          <w:rFonts w:cs="Times New Roman"/>
        </w:rPr>
        <w:t xml:space="preserve"> The wet insertion </w:t>
      </w:r>
      <w:r w:rsidRPr="001E6EF8">
        <w:rPr>
          <w:rFonts w:cs="Times New Roman"/>
          <w:i/>
          <w:iCs/>
        </w:rPr>
        <w:t>in situ</w:t>
      </w:r>
      <w:r w:rsidRPr="4B2F7A10">
        <w:rPr>
          <w:rFonts w:cs="Times New Roman"/>
        </w:rPr>
        <w:t xml:space="preserve"> pH compared to the moist insertion </w:t>
      </w:r>
      <w:r w:rsidRPr="001E6EF8">
        <w:rPr>
          <w:rFonts w:cs="Times New Roman"/>
          <w:i/>
          <w:iCs/>
        </w:rPr>
        <w:t>in situ</w:t>
      </w:r>
      <w:r w:rsidRPr="4B2F7A10">
        <w:rPr>
          <w:rFonts w:cs="Times New Roman"/>
        </w:rPr>
        <w:t xml:space="preserve"> pH measured in 100% peat moss amended with increasing levels of hydrated lime. The black line indicates a perfect 1:1 relationship and the blue line indicates the regression line for the data, r</w:t>
      </w:r>
      <w:r w:rsidRPr="4B2F7A10">
        <w:rPr>
          <w:rFonts w:cs="Times New Roman"/>
          <w:vertAlign w:val="superscript"/>
        </w:rPr>
        <w:t>2</w:t>
      </w:r>
      <w:r w:rsidRPr="4B2F7A10">
        <w:rPr>
          <w:rFonts w:cs="Times New Roman"/>
        </w:rPr>
        <w:t xml:space="preserve"> = 0.97. All measurements were taken at a 4 cm depth.</w:t>
      </w:r>
    </w:p>
    <w:p w14:paraId="16A20C9B" w14:textId="1EE42F03" w:rsidR="4B2F7A10" w:rsidRDefault="4B2F7A10" w:rsidP="4B2F7A10">
      <w:pPr>
        <w:keepNext/>
        <w:rPr>
          <w:rFonts w:cs="Times New Roman"/>
        </w:rPr>
      </w:pPr>
    </w:p>
    <w:p w14:paraId="27FE211D" w14:textId="77777777" w:rsidR="005353CC" w:rsidRDefault="005353CC" w:rsidP="4B2F7A10">
      <w:pPr>
        <w:keepNext/>
        <w:rPr>
          <w:rFonts w:cs="Times New Roman"/>
        </w:rPr>
      </w:pPr>
    </w:p>
    <w:p w14:paraId="3C286063" w14:textId="63E27717" w:rsidR="4B2F7A10" w:rsidRDefault="4B2F7A10" w:rsidP="4B2F7A10">
      <w:pPr>
        <w:keepNext/>
        <w:rPr>
          <w:rFonts w:cs="Times New Roman"/>
        </w:rPr>
      </w:pPr>
    </w:p>
    <w:p w14:paraId="1732850E" w14:textId="44FA8C69" w:rsidR="4B2F7A10" w:rsidRDefault="4B2F7A10" w:rsidP="4B2F7A10">
      <w:pPr>
        <w:keepNext/>
        <w:rPr>
          <w:rFonts w:cs="Times New Roman"/>
        </w:rPr>
      </w:pPr>
    </w:p>
    <w:p w14:paraId="0B028AC0" w14:textId="236A0097" w:rsidR="4B2F7A10" w:rsidRDefault="4B2F7A10" w:rsidP="4B2F7A10">
      <w:pPr>
        <w:keepNext/>
        <w:rPr>
          <w:rFonts w:cs="Times New Roman"/>
        </w:rPr>
      </w:pPr>
    </w:p>
    <w:p w14:paraId="16346F92" w14:textId="74C514BF" w:rsidR="4B2F7A10" w:rsidRDefault="4B2F7A10" w:rsidP="4B2F7A10">
      <w:pPr>
        <w:keepNext/>
        <w:rPr>
          <w:rFonts w:cs="Times New Roman"/>
        </w:rPr>
      </w:pPr>
    </w:p>
    <w:p w14:paraId="33E4D0C9" w14:textId="7FCF0CC8" w:rsidR="4B2F7A10" w:rsidRDefault="4B2F7A10" w:rsidP="4B2F7A10">
      <w:pPr>
        <w:keepNext/>
        <w:rPr>
          <w:rFonts w:cs="Times New Roman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E96DE" w14:textId="77777777" w:rsidR="00082D95" w:rsidRDefault="00082D95" w:rsidP="00117666">
      <w:pPr>
        <w:spacing w:after="0"/>
      </w:pPr>
      <w:r>
        <w:separator/>
      </w:r>
    </w:p>
  </w:endnote>
  <w:endnote w:type="continuationSeparator" w:id="0">
    <w:p w14:paraId="0B477CA3" w14:textId="77777777" w:rsidR="00082D95" w:rsidRDefault="00082D95" w:rsidP="00117666">
      <w:pPr>
        <w:spacing w:after="0"/>
      </w:pPr>
      <w:r>
        <w:continuationSeparator/>
      </w:r>
    </w:p>
  </w:endnote>
  <w:endnote w:type="continuationNotice" w:id="1">
    <w:p w14:paraId="1F77FAD4" w14:textId="77777777" w:rsidR="00082D95" w:rsidRDefault="00082D9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7A5F6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A5F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A5F6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7A5F6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A5F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A5F6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3A69E" w14:textId="77777777" w:rsidR="00082D95" w:rsidRDefault="00082D95" w:rsidP="00117666">
      <w:pPr>
        <w:spacing w:after="0"/>
      </w:pPr>
      <w:r>
        <w:separator/>
      </w:r>
    </w:p>
  </w:footnote>
  <w:footnote w:type="continuationSeparator" w:id="0">
    <w:p w14:paraId="57492648" w14:textId="77777777" w:rsidR="00082D95" w:rsidRDefault="00082D95" w:rsidP="00117666">
      <w:pPr>
        <w:spacing w:after="0"/>
      </w:pPr>
      <w:r>
        <w:continuationSeparator/>
      </w:r>
    </w:p>
  </w:footnote>
  <w:footnote w:type="continuationNotice" w:id="1">
    <w:p w14:paraId="573623CB" w14:textId="77777777" w:rsidR="00082D95" w:rsidRDefault="00082D9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7A5F6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7A5F6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51218251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0031"/>
    <w:rsid w:val="000271A3"/>
    <w:rsid w:val="00030598"/>
    <w:rsid w:val="0003424C"/>
    <w:rsid w:val="00034304"/>
    <w:rsid w:val="00035434"/>
    <w:rsid w:val="000470A4"/>
    <w:rsid w:val="00052A14"/>
    <w:rsid w:val="00052A6E"/>
    <w:rsid w:val="00053B26"/>
    <w:rsid w:val="00072052"/>
    <w:rsid w:val="00077D53"/>
    <w:rsid w:val="000815FF"/>
    <w:rsid w:val="00082D95"/>
    <w:rsid w:val="000C36A5"/>
    <w:rsid w:val="000C6D47"/>
    <w:rsid w:val="000C6DC5"/>
    <w:rsid w:val="000F5190"/>
    <w:rsid w:val="000F680B"/>
    <w:rsid w:val="00101169"/>
    <w:rsid w:val="00105FD9"/>
    <w:rsid w:val="00107328"/>
    <w:rsid w:val="00117666"/>
    <w:rsid w:val="00127D29"/>
    <w:rsid w:val="00130F37"/>
    <w:rsid w:val="001418C0"/>
    <w:rsid w:val="001549D3"/>
    <w:rsid w:val="001556F9"/>
    <w:rsid w:val="00160065"/>
    <w:rsid w:val="00162333"/>
    <w:rsid w:val="00164120"/>
    <w:rsid w:val="00177D84"/>
    <w:rsid w:val="00182E24"/>
    <w:rsid w:val="001B7564"/>
    <w:rsid w:val="001D290C"/>
    <w:rsid w:val="001E0B57"/>
    <w:rsid w:val="001E6EF8"/>
    <w:rsid w:val="001F604A"/>
    <w:rsid w:val="002036AB"/>
    <w:rsid w:val="00221A86"/>
    <w:rsid w:val="00222232"/>
    <w:rsid w:val="00237375"/>
    <w:rsid w:val="00240D6E"/>
    <w:rsid w:val="002552FD"/>
    <w:rsid w:val="00255552"/>
    <w:rsid w:val="00263F43"/>
    <w:rsid w:val="002661E0"/>
    <w:rsid w:val="00267D18"/>
    <w:rsid w:val="002868E2"/>
    <w:rsid w:val="002869C3"/>
    <w:rsid w:val="002936E4"/>
    <w:rsid w:val="002A0895"/>
    <w:rsid w:val="002A4489"/>
    <w:rsid w:val="002B3F7D"/>
    <w:rsid w:val="002B4A57"/>
    <w:rsid w:val="002B5752"/>
    <w:rsid w:val="002C584B"/>
    <w:rsid w:val="002C74CA"/>
    <w:rsid w:val="002D3198"/>
    <w:rsid w:val="002D33E4"/>
    <w:rsid w:val="002D7BB6"/>
    <w:rsid w:val="002F348E"/>
    <w:rsid w:val="003101F6"/>
    <w:rsid w:val="0032387E"/>
    <w:rsid w:val="00324263"/>
    <w:rsid w:val="0032555A"/>
    <w:rsid w:val="00334D49"/>
    <w:rsid w:val="00343492"/>
    <w:rsid w:val="00343D3D"/>
    <w:rsid w:val="003544FB"/>
    <w:rsid w:val="00354CE2"/>
    <w:rsid w:val="00356696"/>
    <w:rsid w:val="0036191F"/>
    <w:rsid w:val="00362F41"/>
    <w:rsid w:val="003754EE"/>
    <w:rsid w:val="00382140"/>
    <w:rsid w:val="0038405C"/>
    <w:rsid w:val="00392000"/>
    <w:rsid w:val="003958F7"/>
    <w:rsid w:val="003A529B"/>
    <w:rsid w:val="003D2D47"/>
    <w:rsid w:val="003D2F2D"/>
    <w:rsid w:val="003E2D50"/>
    <w:rsid w:val="003F2DFF"/>
    <w:rsid w:val="003F31F1"/>
    <w:rsid w:val="00400267"/>
    <w:rsid w:val="00401590"/>
    <w:rsid w:val="004144DC"/>
    <w:rsid w:val="00415138"/>
    <w:rsid w:val="004300B6"/>
    <w:rsid w:val="00433E9A"/>
    <w:rsid w:val="00437E05"/>
    <w:rsid w:val="00446C2B"/>
    <w:rsid w:val="00447801"/>
    <w:rsid w:val="00451BED"/>
    <w:rsid w:val="00452E9C"/>
    <w:rsid w:val="00460BB6"/>
    <w:rsid w:val="0047353D"/>
    <w:rsid w:val="004735C8"/>
    <w:rsid w:val="004961FF"/>
    <w:rsid w:val="00497C9F"/>
    <w:rsid w:val="004A1151"/>
    <w:rsid w:val="004C3DAD"/>
    <w:rsid w:val="004C4E00"/>
    <w:rsid w:val="004C5613"/>
    <w:rsid w:val="004C70BD"/>
    <w:rsid w:val="004D2E8E"/>
    <w:rsid w:val="004D5727"/>
    <w:rsid w:val="004E17B5"/>
    <w:rsid w:val="0051017C"/>
    <w:rsid w:val="00517A89"/>
    <w:rsid w:val="005250F2"/>
    <w:rsid w:val="005353CC"/>
    <w:rsid w:val="00547DD0"/>
    <w:rsid w:val="00556D94"/>
    <w:rsid w:val="00560F32"/>
    <w:rsid w:val="00570CBF"/>
    <w:rsid w:val="00584E22"/>
    <w:rsid w:val="00586053"/>
    <w:rsid w:val="00593EEA"/>
    <w:rsid w:val="00596633"/>
    <w:rsid w:val="005A5EEE"/>
    <w:rsid w:val="005B61A7"/>
    <w:rsid w:val="005C1DC9"/>
    <w:rsid w:val="005C6F3A"/>
    <w:rsid w:val="005D2458"/>
    <w:rsid w:val="005E0917"/>
    <w:rsid w:val="0060423B"/>
    <w:rsid w:val="00613DFE"/>
    <w:rsid w:val="006363B7"/>
    <w:rsid w:val="006375C7"/>
    <w:rsid w:val="006443C8"/>
    <w:rsid w:val="00645DA6"/>
    <w:rsid w:val="0065272F"/>
    <w:rsid w:val="00654E8F"/>
    <w:rsid w:val="0065542D"/>
    <w:rsid w:val="00655C10"/>
    <w:rsid w:val="00660D05"/>
    <w:rsid w:val="0066364A"/>
    <w:rsid w:val="00672336"/>
    <w:rsid w:val="00674C69"/>
    <w:rsid w:val="00675EB8"/>
    <w:rsid w:val="006820B1"/>
    <w:rsid w:val="006941DC"/>
    <w:rsid w:val="006A5279"/>
    <w:rsid w:val="006B140F"/>
    <w:rsid w:val="006B241F"/>
    <w:rsid w:val="006B7D14"/>
    <w:rsid w:val="006D58D1"/>
    <w:rsid w:val="006D6F90"/>
    <w:rsid w:val="006D7280"/>
    <w:rsid w:val="006E0FCB"/>
    <w:rsid w:val="006E366F"/>
    <w:rsid w:val="006E7C77"/>
    <w:rsid w:val="006F167D"/>
    <w:rsid w:val="006F625A"/>
    <w:rsid w:val="006F71D0"/>
    <w:rsid w:val="006F77FD"/>
    <w:rsid w:val="00701727"/>
    <w:rsid w:val="0070566C"/>
    <w:rsid w:val="00706E02"/>
    <w:rsid w:val="00714C50"/>
    <w:rsid w:val="00721DEF"/>
    <w:rsid w:val="007238F2"/>
    <w:rsid w:val="00725A7D"/>
    <w:rsid w:val="0072705F"/>
    <w:rsid w:val="0072730B"/>
    <w:rsid w:val="00733E32"/>
    <w:rsid w:val="00736460"/>
    <w:rsid w:val="00740A35"/>
    <w:rsid w:val="00742F1C"/>
    <w:rsid w:val="00746164"/>
    <w:rsid w:val="00746DEE"/>
    <w:rsid w:val="007501BE"/>
    <w:rsid w:val="00756FE7"/>
    <w:rsid w:val="00763A60"/>
    <w:rsid w:val="00767D71"/>
    <w:rsid w:val="00773719"/>
    <w:rsid w:val="00775817"/>
    <w:rsid w:val="00784216"/>
    <w:rsid w:val="00790BB3"/>
    <w:rsid w:val="00792E47"/>
    <w:rsid w:val="007A238A"/>
    <w:rsid w:val="007A5F6C"/>
    <w:rsid w:val="007B6370"/>
    <w:rsid w:val="007B704D"/>
    <w:rsid w:val="007C12FC"/>
    <w:rsid w:val="007C206C"/>
    <w:rsid w:val="007D24FD"/>
    <w:rsid w:val="007D44E2"/>
    <w:rsid w:val="007D6365"/>
    <w:rsid w:val="007D6D48"/>
    <w:rsid w:val="007E1E68"/>
    <w:rsid w:val="007E42BB"/>
    <w:rsid w:val="007E4845"/>
    <w:rsid w:val="00802ABF"/>
    <w:rsid w:val="00803D24"/>
    <w:rsid w:val="0081461E"/>
    <w:rsid w:val="00816401"/>
    <w:rsid w:val="00817DD6"/>
    <w:rsid w:val="00832A10"/>
    <w:rsid w:val="0084783E"/>
    <w:rsid w:val="008502DF"/>
    <w:rsid w:val="00862F9E"/>
    <w:rsid w:val="00877A5C"/>
    <w:rsid w:val="00885156"/>
    <w:rsid w:val="008B3FC6"/>
    <w:rsid w:val="00902D9C"/>
    <w:rsid w:val="00914BE4"/>
    <w:rsid w:val="009151AA"/>
    <w:rsid w:val="00927F62"/>
    <w:rsid w:val="0093073B"/>
    <w:rsid w:val="0093429D"/>
    <w:rsid w:val="00943573"/>
    <w:rsid w:val="009546C7"/>
    <w:rsid w:val="00957F2B"/>
    <w:rsid w:val="00961A6F"/>
    <w:rsid w:val="00965773"/>
    <w:rsid w:val="00970F7D"/>
    <w:rsid w:val="00975EB9"/>
    <w:rsid w:val="00977FB7"/>
    <w:rsid w:val="00983D0A"/>
    <w:rsid w:val="00994A3D"/>
    <w:rsid w:val="00994C17"/>
    <w:rsid w:val="00997998"/>
    <w:rsid w:val="009C2B12"/>
    <w:rsid w:val="009C5424"/>
    <w:rsid w:val="009C70F3"/>
    <w:rsid w:val="009C7754"/>
    <w:rsid w:val="009D321A"/>
    <w:rsid w:val="009D32B1"/>
    <w:rsid w:val="00A009E0"/>
    <w:rsid w:val="00A10E16"/>
    <w:rsid w:val="00A152F4"/>
    <w:rsid w:val="00A174D9"/>
    <w:rsid w:val="00A2338F"/>
    <w:rsid w:val="00A24FF4"/>
    <w:rsid w:val="00A4290A"/>
    <w:rsid w:val="00A531BE"/>
    <w:rsid w:val="00A54102"/>
    <w:rsid w:val="00A54E16"/>
    <w:rsid w:val="00A5666A"/>
    <w:rsid w:val="00A569CD"/>
    <w:rsid w:val="00A57650"/>
    <w:rsid w:val="00A60B01"/>
    <w:rsid w:val="00A67E13"/>
    <w:rsid w:val="00A70633"/>
    <w:rsid w:val="00A70A79"/>
    <w:rsid w:val="00A74375"/>
    <w:rsid w:val="00A8141C"/>
    <w:rsid w:val="00A90502"/>
    <w:rsid w:val="00A9183E"/>
    <w:rsid w:val="00A948B5"/>
    <w:rsid w:val="00A949BF"/>
    <w:rsid w:val="00AA39D1"/>
    <w:rsid w:val="00AA44C0"/>
    <w:rsid w:val="00AB5EE2"/>
    <w:rsid w:val="00AB6715"/>
    <w:rsid w:val="00AB72AC"/>
    <w:rsid w:val="00AD0259"/>
    <w:rsid w:val="00AE5B24"/>
    <w:rsid w:val="00AF4178"/>
    <w:rsid w:val="00B10DFA"/>
    <w:rsid w:val="00B126A4"/>
    <w:rsid w:val="00B1671E"/>
    <w:rsid w:val="00B20AC7"/>
    <w:rsid w:val="00B23D7C"/>
    <w:rsid w:val="00B25EB8"/>
    <w:rsid w:val="00B354E1"/>
    <w:rsid w:val="00B37F4D"/>
    <w:rsid w:val="00B40F99"/>
    <w:rsid w:val="00B54971"/>
    <w:rsid w:val="00B60547"/>
    <w:rsid w:val="00B83176"/>
    <w:rsid w:val="00B91A07"/>
    <w:rsid w:val="00B97232"/>
    <w:rsid w:val="00B97C4F"/>
    <w:rsid w:val="00BA5D87"/>
    <w:rsid w:val="00BC1572"/>
    <w:rsid w:val="00BC3FB3"/>
    <w:rsid w:val="00BD3D17"/>
    <w:rsid w:val="00BE1FE8"/>
    <w:rsid w:val="00BF0FCD"/>
    <w:rsid w:val="00C03FE2"/>
    <w:rsid w:val="00C051BF"/>
    <w:rsid w:val="00C12EFC"/>
    <w:rsid w:val="00C364AC"/>
    <w:rsid w:val="00C378DD"/>
    <w:rsid w:val="00C41EBB"/>
    <w:rsid w:val="00C52A7B"/>
    <w:rsid w:val="00C53EDE"/>
    <w:rsid w:val="00C55F0A"/>
    <w:rsid w:val="00C5685D"/>
    <w:rsid w:val="00C56BAF"/>
    <w:rsid w:val="00C679AA"/>
    <w:rsid w:val="00C75972"/>
    <w:rsid w:val="00CA5328"/>
    <w:rsid w:val="00CB65DE"/>
    <w:rsid w:val="00CC0A3A"/>
    <w:rsid w:val="00CC78FE"/>
    <w:rsid w:val="00CD066B"/>
    <w:rsid w:val="00CE225B"/>
    <w:rsid w:val="00CE3AD8"/>
    <w:rsid w:val="00CE4322"/>
    <w:rsid w:val="00CE4FEE"/>
    <w:rsid w:val="00CF633A"/>
    <w:rsid w:val="00D00C01"/>
    <w:rsid w:val="00D11F3C"/>
    <w:rsid w:val="00D12F23"/>
    <w:rsid w:val="00D13178"/>
    <w:rsid w:val="00D153AC"/>
    <w:rsid w:val="00D17619"/>
    <w:rsid w:val="00D345D8"/>
    <w:rsid w:val="00D36A76"/>
    <w:rsid w:val="00D422ED"/>
    <w:rsid w:val="00D42732"/>
    <w:rsid w:val="00D81FD1"/>
    <w:rsid w:val="00D85095"/>
    <w:rsid w:val="00D977F9"/>
    <w:rsid w:val="00D97C45"/>
    <w:rsid w:val="00DB190C"/>
    <w:rsid w:val="00DB2A33"/>
    <w:rsid w:val="00DB59C3"/>
    <w:rsid w:val="00DC1F23"/>
    <w:rsid w:val="00DC259A"/>
    <w:rsid w:val="00DD1B9D"/>
    <w:rsid w:val="00DD71E8"/>
    <w:rsid w:val="00DE23E8"/>
    <w:rsid w:val="00DF0BD1"/>
    <w:rsid w:val="00DF3F34"/>
    <w:rsid w:val="00E31BD1"/>
    <w:rsid w:val="00E332F0"/>
    <w:rsid w:val="00E52377"/>
    <w:rsid w:val="00E52491"/>
    <w:rsid w:val="00E552E2"/>
    <w:rsid w:val="00E57E83"/>
    <w:rsid w:val="00E626C3"/>
    <w:rsid w:val="00E645B4"/>
    <w:rsid w:val="00E64E17"/>
    <w:rsid w:val="00E866C9"/>
    <w:rsid w:val="00EA1C55"/>
    <w:rsid w:val="00EA1CF9"/>
    <w:rsid w:val="00EA3734"/>
    <w:rsid w:val="00EA3D3C"/>
    <w:rsid w:val="00EB2161"/>
    <w:rsid w:val="00EC4A48"/>
    <w:rsid w:val="00EE29F0"/>
    <w:rsid w:val="00F079AD"/>
    <w:rsid w:val="00F10886"/>
    <w:rsid w:val="00F25695"/>
    <w:rsid w:val="00F27C66"/>
    <w:rsid w:val="00F31459"/>
    <w:rsid w:val="00F356EB"/>
    <w:rsid w:val="00F46900"/>
    <w:rsid w:val="00F52918"/>
    <w:rsid w:val="00F563E2"/>
    <w:rsid w:val="00F60C63"/>
    <w:rsid w:val="00F61D89"/>
    <w:rsid w:val="00F63707"/>
    <w:rsid w:val="00F927EC"/>
    <w:rsid w:val="00F92C65"/>
    <w:rsid w:val="00F94290"/>
    <w:rsid w:val="00FB452B"/>
    <w:rsid w:val="00FB73A2"/>
    <w:rsid w:val="00FC6237"/>
    <w:rsid w:val="00FD0AB3"/>
    <w:rsid w:val="00FD23EF"/>
    <w:rsid w:val="00FD785B"/>
    <w:rsid w:val="00FE26A5"/>
    <w:rsid w:val="28E44BF6"/>
    <w:rsid w:val="4B2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CF236910-1A22-46B5-BCF0-A7928E9C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05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2A089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3145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949B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97C4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E432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8141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99799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AA39D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B6054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DB19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55C1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84783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052A6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D36A7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7D636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46C2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7E1E6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73646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767D7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BC157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C78F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6F77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C6D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0815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E57E8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E0FC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560F3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C03FE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39200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832A1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D1317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6E7C7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BA5D8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182E2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983D0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50</TotalTime>
  <Pages>16</Pages>
  <Words>4191</Words>
  <Characters>23891</Characters>
  <Application>Microsoft Office Word</Application>
  <DocSecurity>0</DocSecurity>
  <Lines>199</Lines>
  <Paragraphs>56</Paragraphs>
  <ScaleCrop>false</ScaleCrop>
  <Company/>
  <LinksUpToDate>false</LinksUpToDate>
  <CharactersWithSpaces>28026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cp:lastModifiedBy>Noah Langenfeld</cp:lastModifiedBy>
  <cp:revision>111</cp:revision>
  <cp:lastPrinted>2013-10-03T12:51:00Z</cp:lastPrinted>
  <dcterms:created xsi:type="dcterms:W3CDTF">2023-10-20T15:22:00Z</dcterms:created>
  <dcterms:modified xsi:type="dcterms:W3CDTF">2023-10-23T20:28:00Z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