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56C7DF70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4916FCC9" w14:textId="0714BCB7" w:rsidR="00994A3D" w:rsidRDefault="00994A3D" w:rsidP="00C72912">
      <w:pPr>
        <w:pStyle w:val="Heading2"/>
      </w:pPr>
      <w:r w:rsidRPr="0001436A">
        <w:t>Supplementary</w:t>
      </w:r>
      <w:r w:rsidRPr="001549D3">
        <w:t xml:space="preserve"> Figures</w:t>
      </w:r>
    </w:p>
    <w:p w14:paraId="41985E2B" w14:textId="77777777" w:rsidR="00343081" w:rsidRPr="00343081" w:rsidRDefault="00343081" w:rsidP="00343081"/>
    <w:p w14:paraId="11EC8DA1" w14:textId="1EC3896B" w:rsidR="00994A3D" w:rsidRPr="001549D3" w:rsidRDefault="002702C2" w:rsidP="00994A3D">
      <w:pPr>
        <w:keepNext/>
        <w:jc w:val="center"/>
        <w:rPr>
          <w:rFonts w:cs="Times New Roman"/>
          <w:szCs w:val="24"/>
        </w:rPr>
      </w:pPr>
      <w:r w:rsidRPr="002702C2">
        <w:rPr>
          <w:rFonts w:cs="Times New Roman"/>
          <w:noProof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7B81CC" wp14:editId="29BF310B">
                <wp:simplePos x="0" y="0"/>
                <wp:positionH relativeFrom="column">
                  <wp:posOffset>3902710</wp:posOffset>
                </wp:positionH>
                <wp:positionV relativeFrom="paragraph">
                  <wp:posOffset>3318510</wp:posOffset>
                </wp:positionV>
                <wp:extent cx="967740" cy="358140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8C97" w14:textId="73036849" w:rsidR="002702C2" w:rsidRPr="002702C2" w:rsidRDefault="002702C2" w:rsidP="002702C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02C2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=</w:t>
                            </w:r>
                            <w:r w:rsidRPr="002702C2">
                              <w:rPr>
                                <w:rFonts w:ascii="Arial" w:hAnsi="Arial" w:cs="Arial"/>
                                <w:sz w:val="20"/>
                              </w:rPr>
                              <w:t>0.000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B81C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07.3pt;margin-top:261.3pt;width:76.2pt;height:28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" filled="f" stroked="f">
                <v:textbox>
                  <w:txbxContent>
                    <w:p w14:paraId="0C648C97" w14:textId="73036849" w:rsidR="002702C2" w:rsidRPr="002702C2" w:rsidRDefault="002702C2" w:rsidP="002702C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2702C2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=</w:t>
                      </w:r>
                      <w:r w:rsidRPr="002702C2">
                        <w:rPr>
                          <w:rFonts w:ascii="Arial" w:hAnsi="Arial" w:cs="Arial"/>
                          <w:sz w:val="20"/>
                        </w:rPr>
                        <w:t>0.000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702C2">
        <w:rPr>
          <w:rFonts w:cs="Times New Roman"/>
          <w:noProof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A65613" wp14:editId="31A5F401">
                <wp:simplePos x="0" y="0"/>
                <wp:positionH relativeFrom="column">
                  <wp:posOffset>3887470</wp:posOffset>
                </wp:positionH>
                <wp:positionV relativeFrom="paragraph">
                  <wp:posOffset>3810</wp:posOffset>
                </wp:positionV>
                <wp:extent cx="967740" cy="358140"/>
                <wp:effectExtent l="0" t="0" r="0" b="381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FA01" w14:textId="206F1A71" w:rsidR="002702C2" w:rsidRPr="002702C2" w:rsidRDefault="002702C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02C2">
                              <w:rPr>
                                <w:rFonts w:ascii="Arial" w:hAnsi="Arial" w:cs="Arial"/>
                                <w:sz w:val="20"/>
                              </w:rPr>
                              <w:t>P&lt;0.0001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5613" id="_x0000_s1027" type="#_x0000_t202" style="position:absolute;left:0;text-align:left;margin-left:306.1pt;margin-top:.3pt;width:76.2pt;height:28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" filled="f" stroked="f">
                <v:textbox>
                  <w:txbxContent>
                    <w:p w14:paraId="7831FA01" w14:textId="206F1A71" w:rsidR="002702C2" w:rsidRPr="002702C2" w:rsidRDefault="002702C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2702C2">
                        <w:rPr>
                          <w:rFonts w:ascii="Arial" w:hAnsi="Arial" w:cs="Arial"/>
                          <w:sz w:val="20"/>
                        </w:rPr>
                        <w:t>P&lt;0.0001</w:t>
                      </w:r>
                    </w:p>
                  </w:txbxContent>
                </v:textbox>
              </v:shape>
            </w:pict>
          </mc:Fallback>
        </mc:AlternateContent>
      </w:r>
      <w:r w:rsidR="007D34DA">
        <w:rPr>
          <w:noProof/>
          <w:lang w:val="pl-PL" w:eastAsia="pl-PL"/>
        </w:rPr>
        <w:drawing>
          <wp:inline distT="0" distB="0" distL="0" distR="0" wp14:anchorId="76CE7553" wp14:editId="12A9AF87">
            <wp:extent cx="4210866" cy="421086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49" cy="42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8FDD" w14:textId="77777777" w:rsidR="007D34DA" w:rsidRDefault="007D34DA" w:rsidP="002B4A57">
      <w:pPr>
        <w:keepNext/>
        <w:rPr>
          <w:rFonts w:cs="Times New Roman"/>
          <w:b/>
          <w:szCs w:val="24"/>
        </w:rPr>
      </w:pPr>
    </w:p>
    <w:p w14:paraId="08510D8E" w14:textId="0E0E1D35" w:rsidR="007D34DA" w:rsidRPr="007D34DA" w:rsidRDefault="007D34DA" w:rsidP="007D34DA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6317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D34DA">
        <w:rPr>
          <w:rFonts w:cs="Times New Roman"/>
          <w:szCs w:val="24"/>
        </w:rPr>
        <w:t xml:space="preserve">Boxplots showing variation among populations in </w:t>
      </w:r>
      <w:r>
        <w:rPr>
          <w:rFonts w:cs="Times New Roman"/>
          <w:szCs w:val="24"/>
        </w:rPr>
        <w:t>time of beginning of germination (T</w:t>
      </w:r>
      <w:r>
        <w:rPr>
          <w:rFonts w:cs="Times New Roman"/>
          <w:szCs w:val="24"/>
          <w:vertAlign w:val="subscript"/>
        </w:rPr>
        <w:t>0</w:t>
      </w:r>
      <w:r>
        <w:rPr>
          <w:rFonts w:cs="Times New Roman"/>
          <w:szCs w:val="24"/>
        </w:rPr>
        <w:t>) and end of germination (T</w:t>
      </w:r>
      <w:r>
        <w:rPr>
          <w:rFonts w:cs="Times New Roman"/>
          <w:szCs w:val="24"/>
          <w:vertAlign w:val="subscript"/>
        </w:rPr>
        <w:t>E</w:t>
      </w:r>
      <w:r>
        <w:rPr>
          <w:rFonts w:cs="Times New Roman"/>
          <w:szCs w:val="24"/>
        </w:rPr>
        <w:t>).</w:t>
      </w:r>
      <w:r w:rsidR="006C1F56">
        <w:rPr>
          <w:rFonts w:cs="Times New Roman"/>
          <w:szCs w:val="24"/>
        </w:rPr>
        <w:t xml:space="preserve"> </w:t>
      </w:r>
      <w:r w:rsidR="006C1F56">
        <w:rPr>
          <w:szCs w:val="24"/>
        </w:rPr>
        <w:t>Lines show average values for two regions of population origin. The differences between regions were significant at the P ≤ 0.05 (t-test).</w:t>
      </w:r>
    </w:p>
    <w:p w14:paraId="5B543A07" w14:textId="13759A8C" w:rsidR="00592CD0" w:rsidRDefault="006662BF" w:rsidP="002B4A57">
      <w:pPr>
        <w:keepNext/>
        <w:rPr>
          <w:rFonts w:cs="Times New Roman"/>
          <w:b/>
          <w:szCs w:val="24"/>
        </w:rPr>
      </w:pPr>
      <w:r w:rsidRPr="006662BF">
        <w:rPr>
          <w:rFonts w:cs="Times New Roman"/>
          <w:b/>
          <w:noProof/>
          <w:szCs w:val="24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9D8BA" wp14:editId="3BBC0EEA">
                <wp:simplePos x="0" y="0"/>
                <wp:positionH relativeFrom="column">
                  <wp:posOffset>1976755</wp:posOffset>
                </wp:positionH>
                <wp:positionV relativeFrom="paragraph">
                  <wp:posOffset>3439795</wp:posOffset>
                </wp:positionV>
                <wp:extent cx="866775" cy="47625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71DA9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0.595</w:t>
                            </w:r>
                          </w:p>
                          <w:p w14:paraId="79F9BD20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0.002</w:t>
                            </w:r>
                          </w:p>
                          <w:p w14:paraId="7CD96191" w14:textId="77777777" w:rsidR="00EB4D70" w:rsidRPr="00A0485E" w:rsidRDefault="00EB4D70" w:rsidP="006662BF">
                            <w:pPr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9D8BA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margin-left:155.65pt;margin-top:270.85pt;width:68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WDGgIAADI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" filled="f" stroked="f" strokeweight=".5pt">
                <v:textbox>
                  <w:txbxContent>
                    <w:p w14:paraId="46B71DA9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>r = 0.595</w:t>
                      </w:r>
                    </w:p>
                    <w:p w14:paraId="79F9BD20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 0.002</w:t>
                      </w:r>
                    </w:p>
                    <w:p w14:paraId="7CD96191" w14:textId="77777777" w:rsidR="00EB4D70" w:rsidRPr="00A0485E" w:rsidRDefault="00EB4D70" w:rsidP="006662BF">
                      <w:pPr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BF">
        <w:rPr>
          <w:rFonts w:cs="Times New Roman"/>
          <w:b/>
          <w:noProof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1325E3" wp14:editId="7DFE157D">
                <wp:simplePos x="0" y="0"/>
                <wp:positionH relativeFrom="column">
                  <wp:posOffset>3348355</wp:posOffset>
                </wp:positionH>
                <wp:positionV relativeFrom="paragraph">
                  <wp:posOffset>3422015</wp:posOffset>
                </wp:positionV>
                <wp:extent cx="866775" cy="4762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0FC13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-0.463</w:t>
                            </w:r>
                          </w:p>
                          <w:p w14:paraId="01533D3F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0.020</w:t>
                            </w:r>
                          </w:p>
                          <w:p w14:paraId="71615347" w14:textId="77777777" w:rsidR="00EB4D70" w:rsidRPr="00A0485E" w:rsidRDefault="00EB4D70" w:rsidP="006662BF">
                            <w:pPr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25E3" id="Pole tekstowe 13" o:spid="_x0000_s1029" type="#_x0000_t202" style="position:absolute;margin-left:263.65pt;margin-top:269.45pt;width:68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pWGgIAADI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" filled="f" stroked="f" strokeweight=".5pt">
                <v:textbox>
                  <w:txbxContent>
                    <w:p w14:paraId="3A80FC13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>r = -0.463</w:t>
                      </w:r>
                    </w:p>
                    <w:p w14:paraId="01533D3F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 0.020</w:t>
                      </w:r>
                    </w:p>
                    <w:p w14:paraId="71615347" w14:textId="77777777" w:rsidR="00EB4D70" w:rsidRPr="00A0485E" w:rsidRDefault="00EB4D70" w:rsidP="006662BF">
                      <w:pPr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BF">
        <w:rPr>
          <w:rFonts w:cs="Times New Roman"/>
          <w:b/>
          <w:noProof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975D4" wp14:editId="6712B586">
                <wp:simplePos x="0" y="0"/>
                <wp:positionH relativeFrom="column">
                  <wp:posOffset>3424555</wp:posOffset>
                </wp:positionH>
                <wp:positionV relativeFrom="paragraph">
                  <wp:posOffset>1363345</wp:posOffset>
                </wp:positionV>
                <wp:extent cx="866775" cy="485775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079A3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-0.622</w:t>
                            </w:r>
                          </w:p>
                          <w:p w14:paraId="34073815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0.001</w:t>
                            </w:r>
                          </w:p>
                          <w:p w14:paraId="13FF5D9D" w14:textId="77777777" w:rsidR="00EB4D70" w:rsidRPr="00A0485E" w:rsidRDefault="00EB4D70" w:rsidP="006662BF">
                            <w:pPr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975D4" id="Pole tekstowe 11" o:spid="_x0000_s1030" type="#_x0000_t202" style="position:absolute;margin-left:269.65pt;margin-top:107.35pt;width:68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" filled="f" stroked="f" strokeweight=".5pt">
                <v:textbox>
                  <w:txbxContent>
                    <w:p w14:paraId="35C079A3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>r = -0.622</w:t>
                      </w:r>
                    </w:p>
                    <w:p w14:paraId="34073815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 0.001</w:t>
                      </w:r>
                    </w:p>
                    <w:p w14:paraId="13FF5D9D" w14:textId="77777777" w:rsidR="00EB4D70" w:rsidRPr="00A0485E" w:rsidRDefault="00EB4D70" w:rsidP="006662BF">
                      <w:pPr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BF">
        <w:rPr>
          <w:rFonts w:cs="Times New Roman"/>
          <w:b/>
          <w:noProof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5ACDF" wp14:editId="22B07FA8">
                <wp:simplePos x="0" y="0"/>
                <wp:positionH relativeFrom="column">
                  <wp:posOffset>302260</wp:posOffset>
                </wp:positionH>
                <wp:positionV relativeFrom="paragraph">
                  <wp:posOffset>1356360</wp:posOffset>
                </wp:positionV>
                <wp:extent cx="866775" cy="47625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3E899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-0,522</w:t>
                            </w:r>
                          </w:p>
                          <w:p w14:paraId="2D3F0947" w14:textId="77777777" w:rsidR="00EB4D70" w:rsidRPr="00A0485E" w:rsidRDefault="00EB4D70" w:rsidP="00A0485E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0485E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0.0074</w:t>
                            </w:r>
                          </w:p>
                          <w:p w14:paraId="6653BE82" w14:textId="77777777" w:rsidR="00EB4D70" w:rsidRPr="00A0485E" w:rsidRDefault="00EB4D70" w:rsidP="006662BF">
                            <w:pPr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ACDF" id="Pole tekstowe 10" o:spid="_x0000_s1031" type="#_x0000_t202" style="position:absolute;margin-left:23.8pt;margin-top:106.8pt;width:68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jEGgIAADI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" filled="f" stroked="f" strokeweight=".5pt">
                <v:textbox>
                  <w:txbxContent>
                    <w:p w14:paraId="2943E899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>r = -0,522</w:t>
                      </w:r>
                    </w:p>
                    <w:p w14:paraId="2D3F0947" w14:textId="77777777" w:rsidR="00EB4D70" w:rsidRPr="00A0485E" w:rsidRDefault="00EB4D70" w:rsidP="00A0485E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0485E">
                        <w:rPr>
                          <w:sz w:val="20"/>
                          <w:szCs w:val="20"/>
                          <w:lang w:val="pl-PL"/>
                        </w:rPr>
                        <w:t xml:space="preserve"> 0.0074</w:t>
                      </w:r>
                    </w:p>
                    <w:p w14:paraId="6653BE82" w14:textId="77777777" w:rsidR="00EB4D70" w:rsidRPr="00A0485E" w:rsidRDefault="00EB4D70" w:rsidP="006662BF">
                      <w:pPr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w:drawing>
          <wp:inline distT="0" distB="0" distL="0" distR="0" wp14:anchorId="45817F45" wp14:editId="5181E665">
            <wp:extent cx="6208395" cy="413893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1C6D8981" w:rsidR="00343081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6317">
        <w:rPr>
          <w:rFonts w:cs="Times New Roman"/>
          <w:b/>
          <w:szCs w:val="24"/>
        </w:rPr>
        <w:t>S</w:t>
      </w:r>
      <w:r w:rsidR="007D34D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57C99" w:rsidRPr="00557C99">
        <w:rPr>
          <w:rFonts w:cs="Times New Roman"/>
          <w:szCs w:val="24"/>
        </w:rPr>
        <w:t xml:space="preserve">Analysis of correlation between beech seed germination traits and climatic conditions. </w:t>
      </w:r>
      <w:proofErr w:type="spellStart"/>
      <w:r w:rsidR="00557C99" w:rsidRPr="00557C99">
        <w:rPr>
          <w:rFonts w:cs="Times New Roman"/>
          <w:szCs w:val="24"/>
        </w:rPr>
        <w:t>bFFP</w:t>
      </w:r>
      <w:proofErr w:type="spellEnd"/>
      <w:r w:rsidR="00557C99" w:rsidRPr="00557C99">
        <w:rPr>
          <w:rFonts w:cs="Times New Roman"/>
          <w:szCs w:val="24"/>
        </w:rPr>
        <w:t xml:space="preserve"> (beginning of frost-free period), </w:t>
      </w:r>
      <w:r w:rsidR="00EB4D70" w:rsidRPr="00557C99">
        <w:rPr>
          <w:rFonts w:cs="Times New Roman"/>
          <w:szCs w:val="24"/>
        </w:rPr>
        <w:t>MAP (mean annual precipitation, mm)</w:t>
      </w:r>
      <w:r w:rsidR="00EB4D70">
        <w:rPr>
          <w:rFonts w:cs="Times New Roman"/>
          <w:szCs w:val="24"/>
        </w:rPr>
        <w:t xml:space="preserve">, </w:t>
      </w:r>
      <w:proofErr w:type="spellStart"/>
      <w:r w:rsidR="00557C99" w:rsidRPr="00557C99">
        <w:rPr>
          <w:rFonts w:cs="Times New Roman"/>
          <w:szCs w:val="24"/>
        </w:rPr>
        <w:t>Eref</w:t>
      </w:r>
      <w:proofErr w:type="spellEnd"/>
      <w:r w:rsidR="00557C99" w:rsidRPr="00557C99">
        <w:rPr>
          <w:rFonts w:cs="Times New Roman"/>
          <w:szCs w:val="24"/>
        </w:rPr>
        <w:t xml:space="preserve"> (Hargreaves reference evaporation), MAT (mean annual temperature, °C).</w:t>
      </w:r>
    </w:p>
    <w:p w14:paraId="7750D68F" w14:textId="4C6058D6" w:rsidR="00557C99" w:rsidRPr="00EB4D70" w:rsidRDefault="00EB4D70" w:rsidP="00EB4D70">
      <w:pPr>
        <w:keepNext/>
        <w:rPr>
          <w:rFonts w:cs="Times New Roman"/>
          <w:b/>
          <w:szCs w:val="24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8000A" wp14:editId="60D66F33">
                <wp:simplePos x="0" y="0"/>
                <wp:positionH relativeFrom="column">
                  <wp:posOffset>3337752</wp:posOffset>
                </wp:positionH>
                <wp:positionV relativeFrom="paragraph">
                  <wp:posOffset>3451392</wp:posOffset>
                </wp:positionV>
                <wp:extent cx="866775" cy="466725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B6C1A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-0.473</w:t>
                            </w:r>
                          </w:p>
                          <w:p w14:paraId="431EF66A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754378C">
              <v:shape id="Pole tekstowe 18" style="position:absolute;margin-left:262.8pt;margin-top:271.75pt;width:68.25pt;height:3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" w14:anchorId="7068000A">
                <v:textbox>
                  <w:txbxContent>
                    <w:p w:rsidRPr="00A71B54" w:rsidR="00EB4D70" w:rsidP="00EB4D70" w:rsidRDefault="00EB4D70" w14:paraId="18447DE2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-0.473</w:t>
                      </w:r>
                    </w:p>
                    <w:p w:rsidRPr="00A71B54" w:rsidR="00EB4D70" w:rsidP="00EB4D70" w:rsidRDefault="00EB4D70" w14:paraId="4899EEB5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4E334" wp14:editId="283CF60B">
                <wp:simplePos x="0" y="0"/>
                <wp:positionH relativeFrom="column">
                  <wp:posOffset>258481</wp:posOffset>
                </wp:positionH>
                <wp:positionV relativeFrom="paragraph">
                  <wp:posOffset>3452292</wp:posOffset>
                </wp:positionV>
                <wp:extent cx="866775" cy="46672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2DB4C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-0.589</w:t>
                            </w:r>
                          </w:p>
                          <w:p w14:paraId="0CE3CED9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5A49B2">
              <v:shape id="Pole tekstowe 17" style="position:absolute;margin-left:20.35pt;margin-top:271.85pt;width:68.25pt;height:3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" w14:anchorId="1D74E334">
                <v:textbox>
                  <w:txbxContent>
                    <w:p w:rsidRPr="00A71B54" w:rsidR="00EB4D70" w:rsidP="00EB4D70" w:rsidRDefault="00EB4D70" w14:paraId="53131028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-0.589</w:t>
                      </w:r>
                    </w:p>
                    <w:p w:rsidRPr="00A71B54" w:rsidR="00EB4D70" w:rsidP="00EB4D70" w:rsidRDefault="00EB4D70" w14:paraId="2CBC3685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7C7A8" wp14:editId="367352B2">
                <wp:simplePos x="0" y="0"/>
                <wp:positionH relativeFrom="column">
                  <wp:posOffset>5123420</wp:posOffset>
                </wp:positionH>
                <wp:positionV relativeFrom="paragraph">
                  <wp:posOffset>1383569</wp:posOffset>
                </wp:positionV>
                <wp:extent cx="866775" cy="48577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B36AB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0.528</w:t>
                            </w:r>
                          </w:p>
                          <w:p w14:paraId="5EAD1855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44F66F5">
              <v:shape id="Pole tekstowe 16" style="position:absolute;margin-left:403.4pt;margin-top:108.95pt;width:68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" w14:anchorId="45B7C7A8">
                <v:textbox>
                  <w:txbxContent>
                    <w:p w:rsidRPr="00A71B54" w:rsidR="00EB4D70" w:rsidP="00EB4D70" w:rsidRDefault="00EB4D70" w14:paraId="758F17ED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0.528</w:t>
                      </w:r>
                    </w:p>
                    <w:p w:rsidRPr="00A71B54" w:rsidR="00EB4D70" w:rsidP="00EB4D70" w:rsidRDefault="00EB4D70" w14:paraId="3E202262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84844" wp14:editId="673904C2">
                <wp:simplePos x="0" y="0"/>
                <wp:positionH relativeFrom="column">
                  <wp:posOffset>2009643</wp:posOffset>
                </wp:positionH>
                <wp:positionV relativeFrom="paragraph">
                  <wp:posOffset>1385367</wp:posOffset>
                </wp:positionV>
                <wp:extent cx="866775" cy="466725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0C7A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0.624</w:t>
                            </w:r>
                          </w:p>
                          <w:p w14:paraId="4286746B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1D3FB69">
              <v:shape id="Pole tekstowe 15" style="position:absolute;margin-left:158.25pt;margin-top:109.1pt;width:68.25pt;height:3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" w14:anchorId="01384844">
                <v:textbox>
                  <w:txbxContent>
                    <w:p w:rsidRPr="00A71B54" w:rsidR="00EB4D70" w:rsidP="00EB4D70" w:rsidRDefault="00EB4D70" w14:paraId="2290FDDD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0.624</w:t>
                      </w:r>
                    </w:p>
                    <w:p w:rsidRPr="00A71B54" w:rsidR="00EB4D70" w:rsidP="00EB4D70" w:rsidRDefault="00EB4D70" w14:paraId="3BAC80F2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w:drawing>
          <wp:inline distT="0" distB="0" distL="0" distR="0" wp14:anchorId="11787F31" wp14:editId="56B42B47">
            <wp:extent cx="6208395" cy="413893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1383" w14:textId="137473E9" w:rsidR="00EB4D70" w:rsidRDefault="00557C99" w:rsidP="00EB4D7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6317">
        <w:rPr>
          <w:rFonts w:cs="Times New Roman"/>
          <w:b/>
          <w:szCs w:val="24"/>
        </w:rPr>
        <w:t>S</w:t>
      </w:r>
      <w:r w:rsidR="007D34DA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57C99">
        <w:rPr>
          <w:rFonts w:cs="Times New Roman"/>
          <w:szCs w:val="24"/>
        </w:rPr>
        <w:t xml:space="preserve">Analysis of correlation between beech seed germination traits and climatic conditions. </w:t>
      </w:r>
      <w:r w:rsidR="00EB4D70" w:rsidRPr="00557C99">
        <w:rPr>
          <w:rFonts w:cs="Times New Roman"/>
          <w:szCs w:val="24"/>
        </w:rPr>
        <w:t>MSP (mean summer, May to Sept., precipitation, mm), SHM (summer</w:t>
      </w:r>
      <w:r w:rsidR="00EB4D70">
        <w:rPr>
          <w:rFonts w:cs="Times New Roman"/>
          <w:szCs w:val="24"/>
        </w:rPr>
        <w:t xml:space="preserve"> </w:t>
      </w:r>
      <w:proofErr w:type="spellStart"/>
      <w:proofErr w:type="gramStart"/>
      <w:r w:rsidR="00EB4D70" w:rsidRPr="00557C99">
        <w:rPr>
          <w:rFonts w:cs="Times New Roman"/>
          <w:szCs w:val="24"/>
        </w:rPr>
        <w:lastRenderedPageBreak/>
        <w:t>heat:moisture</w:t>
      </w:r>
      <w:proofErr w:type="spellEnd"/>
      <w:proofErr w:type="gramEnd"/>
      <w:r w:rsidR="00EB4D70" w:rsidRPr="00557C99">
        <w:rPr>
          <w:rFonts w:cs="Times New Roman"/>
          <w:szCs w:val="24"/>
        </w:rPr>
        <w:t xml:space="preserve"> index ((MWMT)/(MSP/1000))), PAS (precipitation as snow (mm) between August in the previous year and July in the current year)</w:t>
      </w:r>
      <w:r w:rsidR="00EB4D70">
        <w:rPr>
          <w:rFonts w:cs="Times New Roman"/>
          <w:szCs w:val="24"/>
        </w:rPr>
        <w:t xml:space="preserve">, </w:t>
      </w:r>
      <w:r w:rsidR="00EB4D70" w:rsidRPr="00230EDE">
        <w:rPr>
          <w:rFonts w:cs="Times New Roman"/>
          <w:szCs w:val="24"/>
        </w:rPr>
        <w:t>MCMT (mean coldest month temperature, °C)</w:t>
      </w:r>
      <w:r w:rsidR="00EB4D70" w:rsidRPr="00557C99">
        <w:rPr>
          <w:rFonts w:cs="Times New Roman"/>
          <w:szCs w:val="24"/>
        </w:rPr>
        <w:t>.</w:t>
      </w:r>
    </w:p>
    <w:p w14:paraId="73442674" w14:textId="2ADBE021" w:rsidR="00343081" w:rsidRDefault="00343081" w:rsidP="00557C99">
      <w:pPr>
        <w:keepNext/>
        <w:rPr>
          <w:rFonts w:cs="Times New Roman"/>
          <w:szCs w:val="24"/>
        </w:rPr>
      </w:pPr>
    </w:p>
    <w:p w14:paraId="78B2C13C" w14:textId="77777777" w:rsidR="00EB4D70" w:rsidRDefault="00EB4D70" w:rsidP="00EB4D70">
      <w:pPr>
        <w:keepNext/>
        <w:rPr>
          <w:rFonts w:cs="Times New Roman"/>
          <w:b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C1394" wp14:editId="70780D79">
                <wp:simplePos x="0" y="0"/>
                <wp:positionH relativeFrom="column">
                  <wp:posOffset>3367405</wp:posOffset>
                </wp:positionH>
                <wp:positionV relativeFrom="paragraph">
                  <wp:posOffset>1364615</wp:posOffset>
                </wp:positionV>
                <wp:extent cx="876300" cy="49530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54EA6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-0.517</w:t>
                            </w:r>
                          </w:p>
                          <w:p w14:paraId="7B6705F3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0.0097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850C6FB">
              <v:shape id="Pole tekstowe 20" style="position:absolute;margin-left:265.15pt;margin-top:107.45pt;width:69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" w14:anchorId="7CAC1394">
                <v:textbox>
                  <w:txbxContent>
                    <w:p w:rsidRPr="00A71B54" w:rsidR="00EB4D70" w:rsidP="00EB4D70" w:rsidRDefault="00EB4D70" w14:paraId="17625AB3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-0.517</w:t>
                      </w:r>
                    </w:p>
                    <w:p w:rsidRPr="00A71B54" w:rsidR="00EB4D70" w:rsidP="00EB4D70" w:rsidRDefault="00EB4D70" w14:paraId="2EACF0D9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0.0097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9CCC6" wp14:editId="35219E79">
                <wp:simplePos x="0" y="0"/>
                <wp:positionH relativeFrom="column">
                  <wp:posOffset>1950169</wp:posOffset>
                </wp:positionH>
                <wp:positionV relativeFrom="paragraph">
                  <wp:posOffset>1356360</wp:posOffset>
                </wp:positionV>
                <wp:extent cx="876300" cy="49530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E49F1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-0.496</w:t>
                            </w:r>
                          </w:p>
                          <w:p w14:paraId="0DC7987E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D6AA983">
              <v:shape id="Pole tekstowe 19" style="position:absolute;margin-left:153.55pt;margin-top:106.8pt;width:69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" w14:anchorId="48A9CCC6">
                <v:textbox>
                  <w:txbxContent>
                    <w:p w:rsidRPr="00A71B54" w:rsidR="00EB4D70" w:rsidP="00EB4D70" w:rsidRDefault="00EB4D70" w14:paraId="0AEF7C86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-0.496</w:t>
                      </w:r>
                    </w:p>
                    <w:p w:rsidRPr="00A71B54" w:rsidR="00EB4D70" w:rsidP="00EB4D70" w:rsidRDefault="00EB4D70" w14:paraId="1552E868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C959ED" wp14:editId="788BCE5B">
                <wp:simplePos x="0" y="0"/>
                <wp:positionH relativeFrom="column">
                  <wp:posOffset>3333798</wp:posOffset>
                </wp:positionH>
                <wp:positionV relativeFrom="paragraph">
                  <wp:posOffset>3446049</wp:posOffset>
                </wp:positionV>
                <wp:extent cx="876300" cy="495300"/>
                <wp:effectExtent l="0" t="0" r="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1E821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-0.471</w:t>
                            </w:r>
                          </w:p>
                          <w:p w14:paraId="5C03195F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B3B9C1F">
              <v:shape id="Pole tekstowe 22" style="position:absolute;margin-left:262.5pt;margin-top:271.35pt;width:69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" w14:anchorId="65C959ED">
                <v:textbox>
                  <w:txbxContent>
                    <w:p w:rsidRPr="00A71B54" w:rsidR="00EB4D70" w:rsidP="00EB4D70" w:rsidRDefault="00EB4D70" w14:paraId="51D32796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-0.471</w:t>
                      </w:r>
                    </w:p>
                    <w:p w:rsidRPr="00A71B54" w:rsidR="00EB4D70" w:rsidP="00EB4D70" w:rsidRDefault="00EB4D70" w14:paraId="3A2F8A81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0.0202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88387" wp14:editId="785A9F4A">
                <wp:simplePos x="0" y="0"/>
                <wp:positionH relativeFrom="column">
                  <wp:posOffset>1949259</wp:posOffset>
                </wp:positionH>
                <wp:positionV relativeFrom="paragraph">
                  <wp:posOffset>3445150</wp:posOffset>
                </wp:positionV>
                <wp:extent cx="876300" cy="495300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93E3D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0.4278</w:t>
                            </w:r>
                          </w:p>
                          <w:p w14:paraId="45856DD2" w14:textId="77777777" w:rsidR="00EB4D70" w:rsidRPr="00A71B54" w:rsidRDefault="00EB4D70" w:rsidP="00EB4D70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p </w:t>
                            </w:r>
                            <w:r>
                              <w:rPr>
                                <w:sz w:val="20"/>
                                <w:szCs w:val="20"/>
                                <w:lang w:val="pl-PL"/>
                              </w:rPr>
                              <w:t>=</w:t>
                            </w: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 0.037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9E46516">
              <v:shape id="Pole tekstowe 21" style="position:absolute;margin-left:153.5pt;margin-top:271.25pt;width:69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" w14:anchorId="26788387">
                <v:textbox>
                  <w:txbxContent>
                    <w:p w:rsidRPr="00A71B54" w:rsidR="00EB4D70" w:rsidP="00EB4D70" w:rsidRDefault="00EB4D70" w14:paraId="5CCA4C86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0.4278</w:t>
                      </w:r>
                    </w:p>
                    <w:p w:rsidRPr="00A71B54" w:rsidR="00EB4D70" w:rsidP="00EB4D70" w:rsidRDefault="00EB4D70" w14:paraId="30E14848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p </w:t>
                      </w:r>
                      <w:r>
                        <w:rPr>
                          <w:sz w:val="20"/>
                          <w:szCs w:val="20"/>
                          <w:lang w:val="pl-PL"/>
                        </w:rPr>
                        <w:t>=</w:t>
                      </w: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 xml:space="preserve"> 0.037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w:drawing>
          <wp:inline distT="0" distB="0" distL="0" distR="0" wp14:anchorId="479DE480" wp14:editId="0F53DDD7">
            <wp:extent cx="6208395" cy="413893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8141" w14:textId="5232DE3F" w:rsidR="00557C99" w:rsidRPr="001549D3" w:rsidRDefault="00557C99" w:rsidP="00557C99">
      <w:pPr>
        <w:keepNext/>
        <w:jc w:val="center"/>
        <w:rPr>
          <w:rFonts w:cs="Times New Roman"/>
          <w:szCs w:val="24"/>
        </w:rPr>
      </w:pPr>
    </w:p>
    <w:p w14:paraId="5ADB6038" w14:textId="002B00BA" w:rsidR="00557C99" w:rsidRPr="002B4A57" w:rsidRDefault="00557C99" w:rsidP="00557C99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6317">
        <w:rPr>
          <w:rFonts w:cs="Times New Roman"/>
          <w:b/>
          <w:szCs w:val="24"/>
        </w:rPr>
        <w:t>S</w:t>
      </w:r>
      <w:r w:rsidR="007D34DA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lang w:val="en-GB"/>
        </w:rPr>
        <w:t xml:space="preserve">Analysis of correlation between beech seedling growth and climatic conditions. </w:t>
      </w:r>
      <w:r w:rsidR="00BA5FB3">
        <w:rPr>
          <w:lang w:val="en-GB"/>
        </w:rPr>
        <w:t xml:space="preserve">MAT (mean annual temperature, °C), MAP (mean annual precipitation, mm), </w:t>
      </w:r>
      <w:r w:rsidR="00BA5FB3" w:rsidRPr="00D73C93">
        <w:rPr>
          <w:lang w:val="en-GB"/>
        </w:rPr>
        <w:t>MCMT (mean coldest month temperature, °C)</w:t>
      </w:r>
      <w:r w:rsidR="00BA5FB3">
        <w:rPr>
          <w:lang w:val="en-GB"/>
        </w:rPr>
        <w:t xml:space="preserve">, </w:t>
      </w:r>
      <w:r w:rsidR="00BA5FB3" w:rsidRPr="00D73C93">
        <w:rPr>
          <w:lang w:val="en-GB"/>
        </w:rPr>
        <w:t xml:space="preserve">AHM (annual </w:t>
      </w:r>
      <w:proofErr w:type="spellStart"/>
      <w:proofErr w:type="gramStart"/>
      <w:r w:rsidR="00BA5FB3" w:rsidRPr="00D73C93">
        <w:rPr>
          <w:lang w:val="en-GB"/>
        </w:rPr>
        <w:t>heat:moisture</w:t>
      </w:r>
      <w:proofErr w:type="spellEnd"/>
      <w:proofErr w:type="gramEnd"/>
      <w:r w:rsidR="00BA5FB3" w:rsidRPr="00D73C93">
        <w:rPr>
          <w:lang w:val="en-GB"/>
        </w:rPr>
        <w:t xml:space="preserve"> index (MAT+10)/(MAP/1000))</w:t>
      </w:r>
      <w:r w:rsidR="00BA5FB3">
        <w:rPr>
          <w:lang w:val="en-GB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59ADCF5F" w14:textId="77777777" w:rsidR="00BA5FB3" w:rsidRDefault="00BA5FB3" w:rsidP="00BA5FB3">
      <w:pPr>
        <w:keepNext/>
        <w:rPr>
          <w:rFonts w:cs="Times New Roman"/>
          <w:b/>
          <w:szCs w:val="24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95EDA" wp14:editId="28B8CE41">
                <wp:simplePos x="0" y="0"/>
                <wp:positionH relativeFrom="column">
                  <wp:posOffset>2310130</wp:posOffset>
                </wp:positionH>
                <wp:positionV relativeFrom="paragraph">
                  <wp:posOffset>1123950</wp:posOffset>
                </wp:positionV>
                <wp:extent cx="896620" cy="457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30E7F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-0.440</w:t>
                            </w:r>
                          </w:p>
                          <w:p w14:paraId="1CBFD822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= 0.0104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542AC7">
              <v:shape id="Pole tekstowe 25" style="position:absolute;margin-left:181.9pt;margin-top:88.5pt;width:70.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" w14:anchorId="7BF95EDA">
                <v:textbox>
                  <w:txbxContent>
                    <w:p w:rsidRPr="00A71B54" w:rsidR="00BA5FB3" w:rsidP="00BA5FB3" w:rsidRDefault="00BA5FB3" w14:paraId="28502DF1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-0.440</w:t>
                      </w:r>
                    </w:p>
                    <w:p w:rsidRPr="00A71B54" w:rsidR="00BA5FB3" w:rsidP="00BA5FB3" w:rsidRDefault="00BA5FB3" w14:paraId="0191DD69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= 0.0104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D4D3B" wp14:editId="6318C46C">
                <wp:simplePos x="0" y="0"/>
                <wp:positionH relativeFrom="column">
                  <wp:posOffset>5120640</wp:posOffset>
                </wp:positionH>
                <wp:positionV relativeFrom="paragraph">
                  <wp:posOffset>1115695</wp:posOffset>
                </wp:positionV>
                <wp:extent cx="896620" cy="457200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206A1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0.658</w:t>
                            </w:r>
                          </w:p>
                          <w:p w14:paraId="01053D50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&lt; 0.0001</w:t>
                            </w:r>
                          </w:p>
                          <w:p w14:paraId="410DCC0D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07C9127">
              <v:shape id="Pole tekstowe 26" style="position:absolute;margin-left:403.2pt;margin-top:87.85pt;width:70.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" w14:anchorId="54CD4D3B">
                <v:textbox>
                  <w:txbxContent>
                    <w:p w:rsidRPr="00A71B54" w:rsidR="00BA5FB3" w:rsidP="00BA5FB3" w:rsidRDefault="00BA5FB3" w14:paraId="6A3D8F36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0.658</w:t>
                      </w:r>
                    </w:p>
                    <w:p w:rsidRPr="00A71B54" w:rsidR="00BA5FB3" w:rsidP="00BA5FB3" w:rsidRDefault="00BA5FB3" w14:paraId="555A8D07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&lt; 0.0001</w:t>
                      </w:r>
                    </w:p>
                    <w:p w:rsidRPr="00A71B54" w:rsidR="00BA5FB3" w:rsidP="00BA5FB3" w:rsidRDefault="00BA5FB3" w14:paraId="6A05A809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3443F7" wp14:editId="182047AE">
                <wp:simplePos x="0" y="0"/>
                <wp:positionH relativeFrom="column">
                  <wp:posOffset>2355479</wp:posOffset>
                </wp:positionH>
                <wp:positionV relativeFrom="paragraph">
                  <wp:posOffset>1809750</wp:posOffset>
                </wp:positionV>
                <wp:extent cx="896620" cy="457200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2D35F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0.508</w:t>
                            </w:r>
                          </w:p>
                          <w:p w14:paraId="6233B302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= 0.0025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4D39467">
              <v:shape id="Pole tekstowe 28" style="position:absolute;margin-left:185.45pt;margin-top:142.5pt;width:70.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" w14:anchorId="483443F7">
                <v:textbox>
                  <w:txbxContent>
                    <w:p w:rsidRPr="00A71B54" w:rsidR="00BA5FB3" w:rsidP="00BA5FB3" w:rsidRDefault="00BA5FB3" w14:paraId="11E25EFE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0.508</w:t>
                      </w:r>
                    </w:p>
                    <w:p w:rsidRPr="00A71B54" w:rsidR="00BA5FB3" w:rsidP="00BA5FB3" w:rsidRDefault="00BA5FB3" w14:paraId="50A354DA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= 0.0025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6A95BC" wp14:editId="78FF179F">
                <wp:simplePos x="0" y="0"/>
                <wp:positionH relativeFrom="column">
                  <wp:posOffset>997849</wp:posOffset>
                </wp:positionH>
                <wp:positionV relativeFrom="paragraph">
                  <wp:posOffset>1809115</wp:posOffset>
                </wp:positionV>
                <wp:extent cx="896620" cy="457200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095A1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-0.369</w:t>
                            </w:r>
                          </w:p>
                          <w:p w14:paraId="2F290274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= 0.0345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545399E">
              <v:shape id="Pole tekstowe 27" style="position:absolute;margin-left:78.55pt;margin-top:142.45pt;width:70.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" w14:anchorId="296A95BC">
                <v:textbox>
                  <w:txbxContent>
                    <w:p w:rsidRPr="00A71B54" w:rsidR="00BA5FB3" w:rsidP="00BA5FB3" w:rsidRDefault="00BA5FB3" w14:paraId="1EDBCEDB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-0.369</w:t>
                      </w:r>
                    </w:p>
                    <w:p w:rsidRPr="00A71B54" w:rsidR="00BA5FB3" w:rsidP="00BA5FB3" w:rsidRDefault="00BA5FB3" w14:paraId="0777E259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= 0.0345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3A3628" wp14:editId="6D3C7F0F">
                <wp:simplePos x="0" y="0"/>
                <wp:positionH relativeFrom="column">
                  <wp:posOffset>4379619</wp:posOffset>
                </wp:positionH>
                <wp:positionV relativeFrom="paragraph">
                  <wp:posOffset>2896679</wp:posOffset>
                </wp:positionV>
                <wp:extent cx="896620" cy="457200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2B221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-0.381</w:t>
                            </w:r>
                          </w:p>
                          <w:p w14:paraId="0E9860ED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= 0.0287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950F02">
              <v:shape id="Pole tekstowe 29" style="position:absolute;margin-left:344.85pt;margin-top:228.1pt;width:70.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" w14:anchorId="6D3A3628">
                <v:textbox>
                  <w:txbxContent>
                    <w:p w:rsidRPr="00A71B54" w:rsidR="00BA5FB3" w:rsidP="00BA5FB3" w:rsidRDefault="00BA5FB3" w14:paraId="66A74190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-0.381</w:t>
                      </w:r>
                    </w:p>
                    <w:p w:rsidRPr="00A71B54" w:rsidR="00BA5FB3" w:rsidP="00BA5FB3" w:rsidRDefault="00BA5FB3" w14:paraId="5C0E442E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= 0.0287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E35D42" wp14:editId="617D7BB9">
                <wp:simplePos x="0" y="0"/>
                <wp:positionH relativeFrom="column">
                  <wp:posOffset>962660</wp:posOffset>
                </wp:positionH>
                <wp:positionV relativeFrom="paragraph">
                  <wp:posOffset>35824</wp:posOffset>
                </wp:positionV>
                <wp:extent cx="897147" cy="457200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2CD5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r = 0.415</w:t>
                            </w:r>
                          </w:p>
                          <w:p w14:paraId="30C5C02C" w14:textId="77777777" w:rsidR="00BA5FB3" w:rsidRPr="00A71B54" w:rsidRDefault="00BA5FB3" w:rsidP="00BA5FB3">
                            <w:pPr>
                              <w:spacing w:before="0" w:after="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71B54">
                              <w:rPr>
                                <w:sz w:val="20"/>
                                <w:szCs w:val="20"/>
                                <w:lang w:val="pl-PL"/>
                              </w:rPr>
                              <w:t>p = 0.0164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F40B36B">
              <v:shape id="Pole tekstowe 24" style="position:absolute;margin-left:75.8pt;margin-top:2.8pt;width:70.6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" w14:anchorId="44E35D42">
                <v:textbox>
                  <w:txbxContent>
                    <w:p w:rsidRPr="00A71B54" w:rsidR="00BA5FB3" w:rsidP="00BA5FB3" w:rsidRDefault="00BA5FB3" w14:paraId="22551849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r = 0.415</w:t>
                      </w:r>
                    </w:p>
                    <w:p w:rsidRPr="00A71B54" w:rsidR="00BA5FB3" w:rsidP="00BA5FB3" w:rsidRDefault="00BA5FB3" w14:paraId="44751B8A" w14:textId="77777777">
                      <w:pPr>
                        <w:spacing w:before="0" w:after="0"/>
                        <w:rPr>
                          <w:sz w:val="20"/>
                          <w:szCs w:val="20"/>
                          <w:lang w:val="pl-PL"/>
                        </w:rPr>
                      </w:pPr>
                      <w:r w:rsidRPr="00A71B54">
                        <w:rPr>
                          <w:sz w:val="20"/>
                          <w:szCs w:val="20"/>
                          <w:lang w:val="pl-PL"/>
                        </w:rPr>
                        <w:t>p = 0.0164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Cs w:val="24"/>
          <w:lang w:val="pl-PL" w:eastAsia="pl-PL"/>
        </w:rPr>
        <w:drawing>
          <wp:inline distT="0" distB="0" distL="0" distR="0" wp14:anchorId="260064BD" wp14:editId="78257C26">
            <wp:extent cx="6208395" cy="3547745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EW_FigureS4_rev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CD4F" w14:textId="0485088F" w:rsidR="00557C99" w:rsidRPr="001549D3" w:rsidRDefault="00557C99" w:rsidP="00557C99">
      <w:pPr>
        <w:keepNext/>
        <w:jc w:val="center"/>
        <w:rPr>
          <w:rFonts w:cs="Times New Roman"/>
          <w:szCs w:val="24"/>
        </w:rPr>
      </w:pPr>
    </w:p>
    <w:p w14:paraId="2B3437DA" w14:textId="1D34EBCC" w:rsidR="00343081" w:rsidRDefault="00557C99" w:rsidP="00557C9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46317">
        <w:rPr>
          <w:rFonts w:cs="Times New Roman"/>
          <w:b/>
          <w:szCs w:val="24"/>
        </w:rPr>
        <w:t>S</w:t>
      </w:r>
      <w:r w:rsidR="007D34D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57C99">
        <w:rPr>
          <w:rFonts w:cs="Times New Roman"/>
          <w:szCs w:val="24"/>
        </w:rPr>
        <w:t xml:space="preserve">Analysis of correlation between the biomass fraction of </w:t>
      </w:r>
      <w:proofErr w:type="gramStart"/>
      <w:r w:rsidRPr="00557C99">
        <w:rPr>
          <w:rFonts w:cs="Times New Roman"/>
          <w:szCs w:val="24"/>
        </w:rPr>
        <w:t>particular organs</w:t>
      </w:r>
      <w:proofErr w:type="gramEnd"/>
      <w:r w:rsidRPr="00557C99">
        <w:rPr>
          <w:rFonts w:cs="Times New Roman"/>
          <w:szCs w:val="24"/>
        </w:rPr>
        <w:t xml:space="preserve"> (leaf mass fraction, stem mass fraction), root traits characteristics (specific root length and root tissue density) and climatic variables. MAT (mean annual temperature, °C), MAP (mean annual precipitation, mm)</w:t>
      </w:r>
      <w:r w:rsidR="00BA5FB3">
        <w:rPr>
          <w:rFonts w:cs="Times New Roman"/>
          <w:szCs w:val="24"/>
        </w:rPr>
        <w:t xml:space="preserve">, </w:t>
      </w:r>
      <w:r w:rsidR="00BA5FB3" w:rsidRPr="00557C99">
        <w:rPr>
          <w:rFonts w:cs="Times New Roman"/>
          <w:szCs w:val="24"/>
        </w:rPr>
        <w:t>SHM (summer</w:t>
      </w:r>
      <w:r w:rsidR="00BA5FB3">
        <w:rPr>
          <w:rFonts w:cs="Times New Roman"/>
          <w:szCs w:val="24"/>
        </w:rPr>
        <w:t xml:space="preserve"> </w:t>
      </w:r>
      <w:proofErr w:type="spellStart"/>
      <w:proofErr w:type="gramStart"/>
      <w:r w:rsidR="00BA5FB3" w:rsidRPr="00557C99">
        <w:rPr>
          <w:rFonts w:cs="Times New Roman"/>
          <w:szCs w:val="24"/>
        </w:rPr>
        <w:t>heat:moisture</w:t>
      </w:r>
      <w:proofErr w:type="spellEnd"/>
      <w:proofErr w:type="gramEnd"/>
      <w:r w:rsidR="00BA5FB3" w:rsidRPr="00557C99">
        <w:rPr>
          <w:rFonts w:cs="Times New Roman"/>
          <w:szCs w:val="24"/>
        </w:rPr>
        <w:t xml:space="preserve"> index ((MWMT)/(MSP/1000)))</w:t>
      </w:r>
      <w:r w:rsidRPr="00557C99">
        <w:rPr>
          <w:rFonts w:cs="Times New Roman"/>
          <w:szCs w:val="24"/>
        </w:rPr>
        <w:t>.</w:t>
      </w:r>
    </w:p>
    <w:p w14:paraId="6D4FC68D" w14:textId="77777777" w:rsidR="007D34DA" w:rsidRDefault="007D34DA">
      <w:pPr>
        <w:spacing w:before="0" w:after="200" w:line="276" w:lineRule="auto"/>
        <w:rPr>
          <w:rFonts w:cs="Times New Roman"/>
          <w:szCs w:val="24"/>
        </w:rPr>
      </w:pPr>
    </w:p>
    <w:p w14:paraId="0339A424" w14:textId="6ABCEFFE" w:rsidR="00343081" w:rsidRDefault="00343081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DC9817E" w14:textId="0831AC30" w:rsidR="00557C99" w:rsidRPr="00C72912" w:rsidRDefault="00C72912" w:rsidP="00C72912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01BA24D" w14:textId="27E6EC06" w:rsidR="008A36B9" w:rsidRDefault="00557C99" w:rsidP="00557C9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E5492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346317">
        <w:rPr>
          <w:rFonts w:cs="Times New Roman"/>
          <w:b/>
          <w:szCs w:val="24"/>
        </w:rPr>
        <w:t>S</w:t>
      </w:r>
      <w:r w:rsidR="00B25694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72912" w:rsidRPr="00C72912">
        <w:rPr>
          <w:rFonts w:cs="Times New Roman"/>
          <w:szCs w:val="24"/>
        </w:rPr>
        <w:t>Population name, latitude, longitude, altitude, collection year, mean annual temperature</w:t>
      </w:r>
      <w:r w:rsidR="00BD08E9">
        <w:rPr>
          <w:rFonts w:cs="Times New Roman"/>
          <w:szCs w:val="24"/>
        </w:rPr>
        <w:t xml:space="preserve"> (MAT)</w:t>
      </w:r>
      <w:r w:rsidR="00C72912" w:rsidRPr="00C72912">
        <w:rPr>
          <w:rFonts w:cs="Times New Roman"/>
          <w:szCs w:val="24"/>
        </w:rPr>
        <w:t>, and mean annual precipitation</w:t>
      </w:r>
      <w:r w:rsidR="00BD08E9">
        <w:rPr>
          <w:rFonts w:cs="Times New Roman"/>
          <w:szCs w:val="24"/>
        </w:rPr>
        <w:t xml:space="preserve"> (MAP)</w:t>
      </w:r>
      <w:r w:rsidR="00C72912" w:rsidRPr="00C72912">
        <w:rPr>
          <w:rFonts w:cs="Times New Roman"/>
          <w:szCs w:val="24"/>
        </w:rPr>
        <w:t xml:space="preserve"> of the studied </w:t>
      </w:r>
      <w:r w:rsidR="00C72912" w:rsidRPr="00D53BBD">
        <w:rPr>
          <w:rFonts w:cs="Times New Roman"/>
          <w:i/>
          <w:szCs w:val="24"/>
        </w:rPr>
        <w:t>Fagus sylvatica</w:t>
      </w:r>
      <w:r w:rsidR="00C72912" w:rsidRPr="00C72912">
        <w:rPr>
          <w:rFonts w:cs="Times New Roman"/>
          <w:szCs w:val="24"/>
        </w:rPr>
        <w:t xml:space="preserve"> populations.</w:t>
      </w:r>
      <w:r w:rsidR="00BD08E9">
        <w:rPr>
          <w:rFonts w:cs="Times New Roman"/>
          <w:szCs w:val="24"/>
        </w:rPr>
        <w:t xml:space="preserve"> Populations were ordered according </w:t>
      </w:r>
      <w:r w:rsidR="006421D3">
        <w:rPr>
          <w:rFonts w:cs="Times New Roman"/>
          <w:szCs w:val="24"/>
        </w:rPr>
        <w:t xml:space="preserve">to </w:t>
      </w:r>
      <w:r w:rsidR="00BD08E9">
        <w:rPr>
          <w:rFonts w:cs="Times New Roman"/>
          <w:szCs w:val="24"/>
        </w:rPr>
        <w:t>descending latitude of the origin.</w:t>
      </w:r>
    </w:p>
    <w:tbl>
      <w:tblPr>
        <w:tblW w:w="9843" w:type="dxa"/>
        <w:tblInd w:w="55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1844"/>
        <w:gridCol w:w="958"/>
        <w:gridCol w:w="959"/>
        <w:gridCol w:w="1019"/>
        <w:gridCol w:w="959"/>
        <w:gridCol w:w="1007"/>
        <w:gridCol w:w="740"/>
        <w:gridCol w:w="959"/>
        <w:gridCol w:w="959"/>
      </w:tblGrid>
      <w:tr w:rsidR="008A36B9" w:rsidRPr="008F1C5F" w14:paraId="0A7816A5" w14:textId="77777777" w:rsidTr="008F1C5F">
        <w:trPr>
          <w:trHeight w:val="288"/>
        </w:trPr>
        <w:tc>
          <w:tcPr>
            <w:tcW w:w="43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8BB8A" w14:textId="77777777" w:rsidR="008A36B9" w:rsidRPr="008F1C5F" w:rsidRDefault="008A36B9" w:rsidP="008A36B9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pl-PL" w:eastAsia="pl-PL"/>
              </w:rPr>
              <w:t>No.</w:t>
            </w:r>
          </w:p>
        </w:tc>
        <w:tc>
          <w:tcPr>
            <w:tcW w:w="18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F9B77" w14:textId="77777777" w:rsidR="008A36B9" w:rsidRPr="008F1C5F" w:rsidRDefault="008A36B9" w:rsidP="008A36B9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pl-PL" w:eastAsia="pl-PL"/>
              </w:rPr>
              <w:t>Population name</w:t>
            </w:r>
          </w:p>
        </w:tc>
        <w:tc>
          <w:tcPr>
            <w:tcW w:w="9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BE125" w14:textId="7D1A18EC" w:rsidR="008A36B9" w:rsidRPr="008F1C5F" w:rsidRDefault="008A36B9" w:rsidP="00134F6F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Short</w:t>
            </w:r>
            <w:r w:rsidR="00134F6F"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 xml:space="preserve"> name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93C23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Latitude N</w:t>
            </w:r>
          </w:p>
        </w:tc>
        <w:tc>
          <w:tcPr>
            <w:tcW w:w="10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4A937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Longitude</w:t>
            </w:r>
          </w:p>
          <w:p w14:paraId="43CC53AF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34877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Elevation</w:t>
            </w:r>
          </w:p>
          <w:p w14:paraId="48EFBDF8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 xml:space="preserve">(m </w:t>
            </w:r>
            <w:proofErr w:type="spellStart"/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a.s.l</w:t>
            </w:r>
            <w:proofErr w:type="spellEnd"/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0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AA89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Collection year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3622A3" w14:textId="77777777" w:rsidR="008A36B9" w:rsidRPr="008F1C5F" w:rsidRDefault="008A36B9" w:rsidP="008A36B9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Region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B8B06" w14:textId="77777777" w:rsidR="008A36B9" w:rsidRPr="008F1C5F" w:rsidRDefault="008A36B9" w:rsidP="004735D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MAT</w:t>
            </w:r>
          </w:p>
          <w:p w14:paraId="1A714DC8" w14:textId="77777777" w:rsidR="008A36B9" w:rsidRPr="008F1C5F" w:rsidRDefault="008A36B9" w:rsidP="004735D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(</w:t>
            </w:r>
            <w:r w:rsidRPr="008F1C5F">
              <w:rPr>
                <w:rFonts w:asciiTheme="minorHAnsi" w:eastAsia="Symbol" w:hAnsiTheme="minorHAnsi" w:cstheme="minorHAnsi"/>
                <w:b/>
                <w:color w:val="000000"/>
                <w:sz w:val="20"/>
                <w:szCs w:val="20"/>
                <w:lang w:eastAsia="pl-PL"/>
              </w:rPr>
              <w:t>°</w:t>
            </w: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C)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1BB04" w14:textId="77777777" w:rsidR="008A36B9" w:rsidRPr="008F1C5F" w:rsidRDefault="008A36B9" w:rsidP="004735D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MAP</w:t>
            </w:r>
          </w:p>
          <w:p w14:paraId="2E303543" w14:textId="77777777" w:rsidR="008A36B9" w:rsidRPr="008F1C5F" w:rsidRDefault="008A36B9" w:rsidP="004735D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l-PL"/>
              </w:rPr>
              <w:t>(mm)</w:t>
            </w:r>
          </w:p>
        </w:tc>
      </w:tr>
      <w:tr w:rsidR="008F1C5F" w:rsidRPr="008F1C5F" w14:paraId="77CF79C0" w14:textId="77777777" w:rsidTr="00EB4D70">
        <w:trPr>
          <w:trHeight w:val="340"/>
        </w:trPr>
        <w:tc>
          <w:tcPr>
            <w:tcW w:w="43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807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27534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pl-PL"/>
              </w:rPr>
            </w:pPr>
            <w:proofErr w:type="spellStart"/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Ustka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71E2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1.Ust</w:t>
            </w:r>
          </w:p>
        </w:tc>
        <w:tc>
          <w:tcPr>
            <w:tcW w:w="9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CF5A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54.53</w:t>
            </w:r>
          </w:p>
        </w:tc>
        <w:tc>
          <w:tcPr>
            <w:tcW w:w="101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974B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16.91</w:t>
            </w:r>
          </w:p>
        </w:tc>
        <w:tc>
          <w:tcPr>
            <w:tcW w:w="9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06BC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38.67</w:t>
            </w:r>
          </w:p>
        </w:tc>
        <w:tc>
          <w:tcPr>
            <w:tcW w:w="100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3611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center"/>
          </w:tcPr>
          <w:p w14:paraId="6B90D19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2DC4EEE9" w14:textId="7BD99FA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9.4</w:t>
            </w:r>
          </w:p>
        </w:tc>
        <w:tc>
          <w:tcPr>
            <w:tcW w:w="95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770E39E2" w14:textId="036B51A3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683</w:t>
            </w:r>
          </w:p>
        </w:tc>
      </w:tr>
      <w:tr w:rsidR="008F1C5F" w:rsidRPr="008F1C5F" w14:paraId="10ED6B9E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6D7EB51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0F6BE7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Bytów</w:t>
            </w:r>
            <w:proofErr w:type="spellEnd"/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4F616EE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2.Byt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FDA5C4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54.23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2714373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17.3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D96FDD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113.43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3494F82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20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740" w:type="dxa"/>
            <w:vAlign w:val="center"/>
          </w:tcPr>
          <w:p w14:paraId="52018C5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2072F0EE" w14:textId="55481BE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74919AD2" w14:textId="4F1F591C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693</w:t>
            </w:r>
          </w:p>
        </w:tc>
      </w:tr>
      <w:tr w:rsidR="008F1C5F" w:rsidRPr="008F1C5F" w14:paraId="5C078164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7F46538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7FE642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Polanów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555731B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3.Pol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A2D901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54.08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00FDFF4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16.75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B3610D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127.42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431ED9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1A74902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4CA5B85" w14:textId="2172B79F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6225B7C2" w14:textId="616391E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704</w:t>
            </w:r>
          </w:p>
        </w:tc>
      </w:tr>
      <w:tr w:rsidR="008F1C5F" w:rsidRPr="008F1C5F" w14:paraId="63838FBE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</w:tcPr>
          <w:p w14:paraId="0021F1E6" w14:textId="5AAFBCB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1844" w:type="dxa"/>
            <w:shd w:val="clear" w:color="auto" w:fill="auto"/>
            <w:noWrap/>
            <w:vAlign w:val="center"/>
          </w:tcPr>
          <w:p w14:paraId="3149A60D" w14:textId="5081B721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Czarnobór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173FB9D" w14:textId="1B5B4209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4.Czarn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14:paraId="0988BBC9" w14:textId="17010CF8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53.68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D98CA56" w14:textId="1E5B345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16.77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14:paraId="4997278C" w14:textId="2BF330C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170.95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46D50BB0" w14:textId="2BA29629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762E3301" w14:textId="17677D43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</w:tcPr>
          <w:p w14:paraId="6567A5EC" w14:textId="2117BBBF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8.1</w:t>
            </w:r>
          </w:p>
        </w:tc>
        <w:tc>
          <w:tcPr>
            <w:tcW w:w="959" w:type="dxa"/>
            <w:shd w:val="clear" w:color="auto" w:fill="auto"/>
            <w:vAlign w:val="bottom"/>
          </w:tcPr>
          <w:p w14:paraId="5455329D" w14:textId="261832E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660</w:t>
            </w:r>
          </w:p>
        </w:tc>
      </w:tr>
      <w:tr w:rsidR="008F1C5F" w:rsidRPr="008F1C5F" w14:paraId="3C463F78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26FBB318" w14:textId="0658536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1126A6D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Świerczyna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A898EBE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5.Swier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A36033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53.68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35270A6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15.83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5C824E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112.99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A3CB74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6650780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3818D4AC" w14:textId="0854D7F6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2BA38C33" w14:textId="704A939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657</w:t>
            </w:r>
          </w:p>
        </w:tc>
      </w:tr>
      <w:tr w:rsidR="008F1C5F" w:rsidRPr="008F1C5F" w14:paraId="64BBA51F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0478537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725B54C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Kwidzyn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A8F4A3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6.Kwidz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8BDC46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53.66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43240C7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19.09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00014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120.39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703E1A3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1981BCB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2131FD52" w14:textId="27991229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15CFECC9" w14:textId="470C0AB2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592</w:t>
            </w:r>
          </w:p>
        </w:tc>
      </w:tr>
      <w:tr w:rsidR="008F1C5F" w:rsidRPr="008F1C5F" w14:paraId="7CF15685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0DBA88C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81D1C92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Jamy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FDDD951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7.Jamy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CE6CED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53.59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5D99125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18.93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460D14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108.53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14A0D9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30F8A13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D4E8843" w14:textId="7B0FCDAF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8CE49C8" w14:textId="05EC61B3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576</w:t>
            </w:r>
          </w:p>
        </w:tc>
      </w:tr>
      <w:tr w:rsidR="008F1C5F" w:rsidRPr="008F1C5F" w14:paraId="3F4C610F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5191167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618A216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Dobrzany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A0EF651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8.Dob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B0C507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53.37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527823F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15.45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609D90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122.51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2D706B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2E2A0814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1D84C06F" w14:textId="6271FC8E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8D71BA6" w14:textId="0160B8D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617</w:t>
            </w:r>
          </w:p>
        </w:tc>
      </w:tr>
      <w:tr w:rsidR="008F1C5F" w:rsidRPr="008F1C5F" w14:paraId="60DF5E1B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7034474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A0406C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Gryfino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ED434D8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9.Gry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DFC127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53.33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7A5E454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14.65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D95EA4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159.42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B4A568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7DE6489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67CAB7F" w14:textId="5A2A5493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77CBCF5F" w14:textId="5B0BD155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589</w:t>
            </w:r>
          </w:p>
        </w:tc>
      </w:tr>
      <w:tr w:rsidR="008F1C5F" w:rsidRPr="008F1C5F" w14:paraId="72D225AC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742A0F8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CA32A41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Głusko/Bierzwnik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A98C286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10.Glu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16B7064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53.06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11C35A6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E703CD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93.45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02DA1EF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04E3B82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2F1D5388" w14:textId="66BE9F52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9.1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131A4B94" w14:textId="39CDDA66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600</w:t>
            </w:r>
          </w:p>
        </w:tc>
      </w:tr>
      <w:tr w:rsidR="008F1C5F" w:rsidRPr="008F1C5F" w14:paraId="6BF456F7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02FC22D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DD0A097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Bogdaniec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7AD9394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11.Bogd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90373A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52.73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6477995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15.01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B418A3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127.82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7C617A3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vAlign w:val="center"/>
          </w:tcPr>
          <w:p w14:paraId="429A55F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35E0B13C" w14:textId="21D7FFF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9.5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7FC0FBC" w14:textId="1BAC04BD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581</w:t>
            </w:r>
          </w:p>
        </w:tc>
      </w:tr>
      <w:tr w:rsidR="008F1C5F" w:rsidRPr="008F1C5F" w14:paraId="38E6E5BC" w14:textId="77777777" w:rsidTr="00EB4D70">
        <w:trPr>
          <w:trHeight w:val="340"/>
        </w:trPr>
        <w:tc>
          <w:tcPr>
            <w:tcW w:w="43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9405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6E236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Świebodzin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114D3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12.Swieb</w:t>
            </w: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8A90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52.28</w:t>
            </w:r>
          </w:p>
        </w:tc>
        <w:tc>
          <w:tcPr>
            <w:tcW w:w="101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8A11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15.27</w:t>
            </w: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8063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119.57</w:t>
            </w:r>
          </w:p>
        </w:tc>
        <w:tc>
          <w:tcPr>
            <w:tcW w:w="100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3E55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2019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center"/>
          </w:tcPr>
          <w:p w14:paraId="0DB227A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N</w:t>
            </w: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06A709FB" w14:textId="476FC4E6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9.8</w:t>
            </w: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5136A864" w14:textId="5AA16483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573</w:t>
            </w:r>
          </w:p>
        </w:tc>
      </w:tr>
      <w:tr w:rsidR="008F1C5F" w:rsidRPr="008F1C5F" w14:paraId="752A0897" w14:textId="77777777" w:rsidTr="00EB4D70">
        <w:trPr>
          <w:trHeight w:val="340"/>
        </w:trPr>
        <w:tc>
          <w:tcPr>
            <w:tcW w:w="43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3C3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13</w:t>
            </w:r>
          </w:p>
        </w:tc>
        <w:tc>
          <w:tcPr>
            <w:tcW w:w="18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8299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Miękinia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CEEB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13.Miek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F51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50.88</w:t>
            </w:r>
          </w:p>
        </w:tc>
        <w:tc>
          <w:tcPr>
            <w:tcW w:w="101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9C5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16.73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7A2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358.32</w:t>
            </w:r>
          </w:p>
        </w:tc>
        <w:tc>
          <w:tcPr>
            <w:tcW w:w="100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C50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F90D8E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2DF53E3" w14:textId="37C2521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CA23076" w14:textId="323CC17D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606</w:t>
            </w:r>
          </w:p>
        </w:tc>
      </w:tr>
      <w:tr w:rsidR="008F1C5F" w:rsidRPr="008F1C5F" w14:paraId="1DBDA78A" w14:textId="77777777" w:rsidTr="00EB4D70">
        <w:trPr>
          <w:trHeight w:val="340"/>
        </w:trPr>
        <w:tc>
          <w:tcPr>
            <w:tcW w:w="4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6E1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04C1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Łagów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33E3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14.Lag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41C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50.83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B04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21.13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9CF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388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BD04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center"/>
          </w:tcPr>
          <w:p w14:paraId="5FBB18C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7B22100" w14:textId="6D407C90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7.5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77A8B1E5" w14:textId="7D68D5A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640</w:t>
            </w:r>
          </w:p>
        </w:tc>
      </w:tr>
      <w:tr w:rsidR="008F1C5F" w:rsidRPr="008F1C5F" w14:paraId="4DC280A9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0FD10AA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192D1B4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Wałbrzych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883DE33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15.Walb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5F0356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50.68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7B3C7E7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ACC65D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651.79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6E6C7F7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5362CA3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FF3FBCB" w14:textId="44193C6C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6.5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1E0F587D" w14:textId="2019B692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702</w:t>
            </w:r>
          </w:p>
        </w:tc>
      </w:tr>
      <w:tr w:rsidR="008F1C5F" w:rsidRPr="008F1C5F" w14:paraId="5346C7DF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39CEB7A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68367E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Zwierzyniec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AFF5BC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16.Zwie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17109F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50.61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7897D0F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23.17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338B98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310.55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623308A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5ADFAB9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1C666D1" w14:textId="12E59BBD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7.7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3634B26" w14:textId="1113F48D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598</w:t>
            </w:r>
          </w:p>
        </w:tc>
      </w:tr>
      <w:tr w:rsidR="008F1C5F" w:rsidRPr="008F1C5F" w14:paraId="4F230225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5D6E926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5F32B78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Jugów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CD78153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17.Jug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28901D4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50.6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1D17F01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16.58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A62868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577.34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70D009F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781C0F0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6779F4A2" w14:textId="2BE91A8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CAACA62" w14:textId="3012C28B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680</w:t>
            </w:r>
          </w:p>
        </w:tc>
      </w:tr>
      <w:tr w:rsidR="008F1C5F" w:rsidRPr="008F1C5F" w14:paraId="7D1A2CD0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0D16188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3B82A78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Miechów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B420A3E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18.Miech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F8FE5C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50.42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2E6E194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20.05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0CC451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349.17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783086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08E52B3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AB866E6" w14:textId="4C88982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6F50780B" w14:textId="6C50CCC8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688</w:t>
            </w:r>
          </w:p>
        </w:tc>
      </w:tr>
      <w:tr w:rsidR="008F1C5F" w:rsidRPr="008F1C5F" w14:paraId="32631399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70361A4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69AF33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Prudnik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171E564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19.Pru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97A07B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50.29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0985ED64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17.46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1F0D1D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423.84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3EB028D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071C597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65A0E007" w14:textId="3C422029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67BF566A" w14:textId="4442E47C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639</w:t>
            </w:r>
          </w:p>
        </w:tc>
      </w:tr>
      <w:tr w:rsidR="008F1C5F" w:rsidRPr="008F1C5F" w14:paraId="24E7E2F5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1DF3AE6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87736E8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Tomaszów Lubelski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0823BAD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20.Tom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F3803B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50.28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42F328D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23.55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573CA7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286.79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62C0CF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22FABE6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867E26B" w14:textId="392DF476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1465EAA8" w14:textId="5BA7ED6D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631</w:t>
            </w:r>
          </w:p>
        </w:tc>
      </w:tr>
      <w:tr w:rsidR="008F1C5F" w:rsidRPr="008F1C5F" w14:paraId="64FEA6BF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6EFAA61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0C3DA4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Krzeszowice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49A196F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21.Krze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6CE74E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50.17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69681AAF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19.7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D4982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432.73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BDDA4D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1109F7C5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672F95D" w14:textId="0D728324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8.1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3D5327C" w14:textId="74C8449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734</w:t>
            </w:r>
          </w:p>
        </w:tc>
      </w:tr>
      <w:tr w:rsidR="008F1C5F" w:rsidRPr="008F1C5F" w14:paraId="7005AFDB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184FD63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9D9B3E0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Strzyżów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FD6858C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22.Strzy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3CE184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50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34868CD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21.6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D642F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331.9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3ED4BBC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023583C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A0D8777" w14:textId="66ED731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412CB14" w14:textId="290DAB5A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684</w:t>
            </w:r>
          </w:p>
        </w:tc>
      </w:tr>
      <w:tr w:rsidR="008F1C5F" w:rsidRPr="008F1C5F" w14:paraId="6810DE4D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25384C7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BDB087C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Wisła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CE17C47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23.Wis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169739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49.57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1584C38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18.84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14E9B3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668.09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FA5602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6666837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5CE817E" w14:textId="4376C5B1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7.2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5E4A6BA7" w14:textId="753D4DA2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959</w:t>
            </w:r>
          </w:p>
        </w:tc>
      </w:tr>
      <w:tr w:rsidR="008F1C5F" w:rsidRPr="008F1C5F" w14:paraId="48443468" w14:textId="77777777" w:rsidTr="00EB4D70">
        <w:trPr>
          <w:trHeight w:val="340"/>
        </w:trPr>
        <w:tc>
          <w:tcPr>
            <w:tcW w:w="439" w:type="dxa"/>
            <w:shd w:val="clear" w:color="auto" w:fill="auto"/>
            <w:noWrap/>
            <w:vAlign w:val="center"/>
            <w:hideMark/>
          </w:tcPr>
          <w:p w14:paraId="6A2D1ABE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67E501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Piwniczna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FC94C7A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24.Piwn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887BA7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49.47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6A0A22E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20.67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1E9DB6D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595.95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393A078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vAlign w:val="center"/>
          </w:tcPr>
          <w:p w14:paraId="717FD416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4FF84E8C" w14:textId="3FEDA3FA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7.2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14:paraId="03EA22C3" w14:textId="33DA5456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809</w:t>
            </w:r>
          </w:p>
        </w:tc>
      </w:tr>
      <w:tr w:rsidR="008F1C5F" w:rsidRPr="008F1C5F" w14:paraId="7E098822" w14:textId="77777777" w:rsidTr="00EB4D70">
        <w:trPr>
          <w:trHeight w:val="340"/>
        </w:trPr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6201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25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B39B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Lesko</w:t>
            </w: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val="pl-PL" w:eastAsia="pl-PL"/>
              </w:rPr>
              <w:t>a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02B9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25.Les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3CA2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49.38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135B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22.25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5150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515.51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604C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14:paraId="6D04359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5882CCE" w14:textId="55389335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6.7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42BC3F5" w14:textId="6681088C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772</w:t>
            </w:r>
          </w:p>
        </w:tc>
      </w:tr>
      <w:tr w:rsidR="008F1C5F" w:rsidRPr="008F1C5F" w14:paraId="1421D1CA" w14:textId="77777777" w:rsidTr="00EB4D70">
        <w:trPr>
          <w:trHeight w:val="340"/>
        </w:trPr>
        <w:tc>
          <w:tcPr>
            <w:tcW w:w="43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8836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5D46C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Stuposiany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2EA14" w14:textId="77777777" w:rsidR="008F1C5F" w:rsidRPr="008F1C5F" w:rsidRDefault="008F1C5F" w:rsidP="008F1C5F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26.Stup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AFFF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49.14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AACDA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22.74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60647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850.37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BBEE3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2020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326F649" w14:textId="77777777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</w:pPr>
            <w:r w:rsidRPr="008F1C5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pl-PL"/>
              </w:rPr>
              <w:t>S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68C336F8" w14:textId="356E0AAE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5.6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420A9E1" w14:textId="62BEDEB5" w:rsidR="008F1C5F" w:rsidRPr="008F1C5F" w:rsidRDefault="008F1C5F" w:rsidP="008F1C5F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8F1C5F">
              <w:rPr>
                <w:rFonts w:asciiTheme="minorHAnsi" w:hAnsiTheme="minorHAnsi" w:cstheme="minorHAnsi"/>
                <w:color w:val="000000"/>
                <w:sz w:val="22"/>
              </w:rPr>
              <w:t>839</w:t>
            </w:r>
          </w:p>
        </w:tc>
      </w:tr>
    </w:tbl>
    <w:p w14:paraId="0B4779E3" w14:textId="02C078B1" w:rsidR="008A36B9" w:rsidRDefault="008A36B9" w:rsidP="00940CEE">
      <w:pPr>
        <w:spacing w:before="0" w:after="0"/>
        <w:jc w:val="center"/>
        <w:rPr>
          <w:lang w:val="en-GB"/>
        </w:rPr>
      </w:pPr>
      <w:r>
        <w:rPr>
          <w:vertAlign w:val="superscript"/>
          <w:lang w:val="en-GB"/>
        </w:rPr>
        <w:t>a</w:t>
      </w:r>
      <w:r w:rsidR="007912E9">
        <w:rPr>
          <w:vertAlign w:val="superscript"/>
          <w:lang w:val="en-GB"/>
        </w:rPr>
        <w:t xml:space="preserve"> </w:t>
      </w:r>
      <w:r>
        <w:rPr>
          <w:lang w:val="en-GB"/>
        </w:rPr>
        <w:t>Populations assigned to a detailed morphological analysis in the common garden experiment.</w:t>
      </w:r>
    </w:p>
    <w:p w14:paraId="2C3DC7CE" w14:textId="77777777" w:rsidR="00C72912" w:rsidRPr="002B4A57" w:rsidRDefault="00C72912" w:rsidP="00557C99">
      <w:pPr>
        <w:keepNext/>
        <w:rPr>
          <w:rFonts w:cs="Times New Roman"/>
          <w:b/>
          <w:szCs w:val="24"/>
        </w:rPr>
      </w:pPr>
    </w:p>
    <w:p w14:paraId="58F1AED1" w14:textId="4307948D" w:rsidR="00DE23E8" w:rsidRDefault="00DE23E8" w:rsidP="00654E8F">
      <w:pPr>
        <w:spacing w:before="240"/>
      </w:pPr>
    </w:p>
    <w:p w14:paraId="14DAD073" w14:textId="297B7C7C" w:rsidR="00592CD0" w:rsidRDefault="00592CD0" w:rsidP="00654E8F">
      <w:pPr>
        <w:spacing w:before="240"/>
      </w:pPr>
    </w:p>
    <w:p w14:paraId="01635713" w14:textId="77777777" w:rsidR="00592CD0" w:rsidRDefault="00592CD0" w:rsidP="00654E8F">
      <w:pPr>
        <w:spacing w:before="240"/>
      </w:pPr>
    </w:p>
    <w:p w14:paraId="2C5CAABE" w14:textId="39A3D2B1" w:rsidR="008F1C5F" w:rsidRDefault="00775A5A" w:rsidP="008F1C5F">
      <w:pPr>
        <w:spacing w:after="0"/>
      </w:pPr>
      <w:r>
        <w:rPr>
          <w:b/>
        </w:rPr>
        <w:t xml:space="preserve">Supplementary </w:t>
      </w:r>
      <w:r w:rsidR="008F1C5F">
        <w:rPr>
          <w:b/>
        </w:rPr>
        <w:t>Table S2</w:t>
      </w:r>
      <w:r w:rsidR="008F1C5F" w:rsidRPr="00965956">
        <w:rPr>
          <w:b/>
        </w:rPr>
        <w:t>.</w:t>
      </w:r>
      <w:r w:rsidR="008F1C5F" w:rsidRPr="00C177AB">
        <w:t xml:space="preserve"> The list of climatic variables used </w:t>
      </w:r>
      <w:r w:rsidR="008F1C5F">
        <w:t xml:space="preserve">in the analysis. The data were derived from </w:t>
      </w:r>
      <w:proofErr w:type="spellStart"/>
      <w:r w:rsidR="008F1C5F">
        <w:t>ClimateEU</w:t>
      </w:r>
      <w:proofErr w:type="spellEnd"/>
      <w:r w:rsidR="008F1C5F">
        <w:t xml:space="preserve"> </w:t>
      </w:r>
      <w:r w:rsidR="008F1C5F">
        <w:fldChar w:fldCharType="begin"/>
      </w:r>
      <w:r w:rsidR="008F1C5F">
        <w:instrText xml:space="preserve"> ADDIN EN.CITE &lt;EndNote&gt;&lt;Cite&gt;&lt;Author&gt;Marchi&lt;/Author&gt;&lt;Year&gt;2020&lt;/Year&gt;&lt;RecNum&gt;4808&lt;/RecNum&gt;&lt;DisplayText&gt;(Marchi et al., 2020)&lt;/DisplayText&gt;&lt;record&gt;&lt;rec-number&gt;4808&lt;/rec-number&gt;&lt;foreign-keys&gt;&lt;key app="EN" db-id="05xxxsdpa0zp9aetfsmprvpbdpavrfzv0ras"&gt;4808&lt;/key&gt;&lt;/foreign-keys&gt;&lt;ref-type name="Journal Article"&gt;17&lt;/ref-type&gt;&lt;contributors&gt;&lt;authors&gt;&lt;author&gt;Marchi, Maurizio&lt;/author&gt;&lt;author&gt;Castellanos-Acuña, Dante&lt;/author&gt;&lt;author&gt;Hamann, Andreas&lt;/author&gt;&lt;author&gt;Wang, Tongli&lt;/author&gt;&lt;author&gt;Ray, Duncan&lt;/author&gt;&lt;author&gt;Menzel, Annette&lt;/author&gt;&lt;/authors&gt;&lt;/contributors&gt;&lt;titles&gt;&lt;title&gt;ClimateEU, scale-free climate normals, historical time series, and future projections for Europe&lt;/title&gt;&lt;secondary-title&gt;Scientific Data&lt;/secondary-title&gt;&lt;/titles&gt;&lt;periodical&gt;&lt;full-title&gt;Scientific Data&lt;/full-title&gt;&lt;/periodical&gt;&lt;pages&gt;1-9&lt;/pages&gt;&lt;volume&gt;7&lt;/volume&gt;&lt;number&gt;1&lt;/number&gt;&lt;dates&gt;&lt;year&gt;2020&lt;/year&gt;&lt;/dates&gt;&lt;urls&gt;&lt;related-urls&gt;&lt;url&gt;file:///C:/Chmura/artykuly/Climate/Marchi_et_al_2020.pdf&lt;/url&gt;&lt;/related-urls&gt;&lt;/urls&gt;&lt;electronic-resource-num&gt;10.1038/s41597-020-00763-0&lt;/electronic-resource-num&gt;&lt;/record&gt;&lt;/Cite&gt;&lt;/EndNote&gt;</w:instrText>
      </w:r>
      <w:r w:rsidR="008F1C5F">
        <w:fldChar w:fldCharType="separate"/>
      </w:r>
      <w:r w:rsidR="008F1C5F">
        <w:rPr>
          <w:noProof/>
        </w:rPr>
        <w:t>(</w:t>
      </w:r>
      <w:hyperlink w:anchor="_ENREF_2" w:tooltip="Marchi, 2020 #4808" w:history="1">
        <w:r w:rsidR="008F1C5F">
          <w:rPr>
            <w:noProof/>
          </w:rPr>
          <w:t>Marchi et al., 2020</w:t>
        </w:r>
      </w:hyperlink>
      <w:r w:rsidR="008F1C5F">
        <w:rPr>
          <w:noProof/>
        </w:rPr>
        <w:t>)</w:t>
      </w:r>
      <w:r w:rsidR="008F1C5F">
        <w:fldChar w:fldCharType="end"/>
      </w:r>
      <w:r w:rsidR="008F1C5F">
        <w:t xml:space="preserve"> for a period 1991-2020 for population origins.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7261"/>
      </w:tblGrid>
      <w:tr w:rsidR="008F1C5F" w:rsidRPr="00BA7598" w14:paraId="284AF8B3" w14:textId="77777777" w:rsidTr="00EB4D70">
        <w:trPr>
          <w:trHeight w:val="422"/>
        </w:trPr>
        <w:tc>
          <w:tcPr>
            <w:tcW w:w="130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A0F0C81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b/>
                <w:sz w:val="20"/>
                <w:szCs w:val="20"/>
              </w:rPr>
              <w:t>Abbreviation</w:t>
            </w:r>
          </w:p>
        </w:tc>
        <w:tc>
          <w:tcPr>
            <w:tcW w:w="726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E5FB261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b/>
                <w:sz w:val="20"/>
                <w:szCs w:val="20"/>
              </w:rPr>
              <w:t>Explanation</w:t>
            </w:r>
          </w:p>
        </w:tc>
      </w:tr>
      <w:tr w:rsidR="008F1C5F" w:rsidRPr="00BA7598" w14:paraId="7842E5D6" w14:textId="77777777" w:rsidTr="00EB4D70">
        <w:tc>
          <w:tcPr>
            <w:tcW w:w="1300" w:type="dxa"/>
            <w:tcBorders>
              <w:top w:val="single" w:sz="4" w:space="0" w:color="auto"/>
            </w:tcBorders>
            <w:vAlign w:val="center"/>
          </w:tcPr>
          <w:p w14:paraId="5F33AD1D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MAT</w:t>
            </w:r>
          </w:p>
        </w:tc>
        <w:tc>
          <w:tcPr>
            <w:tcW w:w="7261" w:type="dxa"/>
            <w:tcBorders>
              <w:top w:val="single" w:sz="4" w:space="0" w:color="auto"/>
            </w:tcBorders>
            <w:vAlign w:val="center"/>
          </w:tcPr>
          <w:p w14:paraId="5C851351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mean annual temperature (°C),</w:t>
            </w:r>
          </w:p>
        </w:tc>
      </w:tr>
      <w:tr w:rsidR="008F1C5F" w:rsidRPr="00BA7598" w14:paraId="0B224510" w14:textId="77777777" w:rsidTr="00EB4D70">
        <w:tc>
          <w:tcPr>
            <w:tcW w:w="1300" w:type="dxa"/>
            <w:vAlign w:val="center"/>
          </w:tcPr>
          <w:p w14:paraId="397833A9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MWMT </w:t>
            </w:r>
          </w:p>
        </w:tc>
        <w:tc>
          <w:tcPr>
            <w:tcW w:w="7261" w:type="dxa"/>
            <w:vAlign w:val="center"/>
          </w:tcPr>
          <w:p w14:paraId="5362AA0B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mean warmest month temperature (°C),</w:t>
            </w:r>
          </w:p>
        </w:tc>
      </w:tr>
      <w:tr w:rsidR="008F1C5F" w:rsidRPr="00BA7598" w14:paraId="2A7B2D80" w14:textId="77777777" w:rsidTr="00EB4D70">
        <w:tc>
          <w:tcPr>
            <w:tcW w:w="1300" w:type="dxa"/>
            <w:vAlign w:val="center"/>
          </w:tcPr>
          <w:p w14:paraId="3CC01ADB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MCMT  </w:t>
            </w:r>
          </w:p>
        </w:tc>
        <w:tc>
          <w:tcPr>
            <w:tcW w:w="7261" w:type="dxa"/>
            <w:vAlign w:val="center"/>
          </w:tcPr>
          <w:p w14:paraId="30D30532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mean coldest month temperature (°C),</w:t>
            </w:r>
          </w:p>
        </w:tc>
      </w:tr>
      <w:tr w:rsidR="008F1C5F" w:rsidRPr="00BA7598" w14:paraId="00539CCA" w14:textId="77777777" w:rsidTr="00EB4D70">
        <w:tc>
          <w:tcPr>
            <w:tcW w:w="1300" w:type="dxa"/>
            <w:vAlign w:val="center"/>
          </w:tcPr>
          <w:p w14:paraId="528D554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TD </w:t>
            </w:r>
          </w:p>
        </w:tc>
        <w:tc>
          <w:tcPr>
            <w:tcW w:w="7261" w:type="dxa"/>
            <w:vAlign w:val="center"/>
          </w:tcPr>
          <w:p w14:paraId="130D4D1A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temperature difference between MWMT and MCMT, or continentality (°C),</w:t>
            </w:r>
          </w:p>
        </w:tc>
      </w:tr>
      <w:tr w:rsidR="008F1C5F" w:rsidRPr="00BA7598" w14:paraId="558CF0FF" w14:textId="77777777" w:rsidTr="00EB4D70">
        <w:tc>
          <w:tcPr>
            <w:tcW w:w="1300" w:type="dxa"/>
            <w:vAlign w:val="center"/>
          </w:tcPr>
          <w:p w14:paraId="22B2A9A8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MAP </w:t>
            </w:r>
          </w:p>
        </w:tc>
        <w:tc>
          <w:tcPr>
            <w:tcW w:w="7261" w:type="dxa"/>
            <w:vAlign w:val="center"/>
          </w:tcPr>
          <w:p w14:paraId="3B235552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mean annual precipitation (mm),</w:t>
            </w:r>
          </w:p>
        </w:tc>
      </w:tr>
      <w:tr w:rsidR="008F1C5F" w:rsidRPr="00BA7598" w14:paraId="2A25059F" w14:textId="77777777" w:rsidTr="00EB4D70">
        <w:tc>
          <w:tcPr>
            <w:tcW w:w="1300" w:type="dxa"/>
            <w:vAlign w:val="center"/>
          </w:tcPr>
          <w:p w14:paraId="1B06480C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MSP </w:t>
            </w:r>
          </w:p>
        </w:tc>
        <w:tc>
          <w:tcPr>
            <w:tcW w:w="7261" w:type="dxa"/>
            <w:vAlign w:val="center"/>
          </w:tcPr>
          <w:p w14:paraId="5B06ACEE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mean summer (May to Sept.) precipitation (mm),</w:t>
            </w:r>
          </w:p>
        </w:tc>
      </w:tr>
      <w:tr w:rsidR="008F1C5F" w:rsidRPr="00BA7598" w14:paraId="56C3A380" w14:textId="77777777" w:rsidTr="00EB4D70">
        <w:tc>
          <w:tcPr>
            <w:tcW w:w="1300" w:type="dxa"/>
            <w:vAlign w:val="center"/>
          </w:tcPr>
          <w:p w14:paraId="6955727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AHM  </w:t>
            </w:r>
          </w:p>
        </w:tc>
        <w:tc>
          <w:tcPr>
            <w:tcW w:w="7261" w:type="dxa"/>
            <w:vAlign w:val="center"/>
          </w:tcPr>
          <w:p w14:paraId="0E150092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annual </w:t>
            </w:r>
            <w:proofErr w:type="gramStart"/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heat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moisture index (MAT+10)/(MAP/1000))</w:t>
            </w:r>
          </w:p>
        </w:tc>
      </w:tr>
      <w:tr w:rsidR="008F1C5F" w:rsidRPr="00BA7598" w14:paraId="0070EABC" w14:textId="77777777" w:rsidTr="00EB4D70">
        <w:tc>
          <w:tcPr>
            <w:tcW w:w="1300" w:type="dxa"/>
            <w:vAlign w:val="center"/>
          </w:tcPr>
          <w:p w14:paraId="2A6443C3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SHM </w:t>
            </w:r>
          </w:p>
        </w:tc>
        <w:tc>
          <w:tcPr>
            <w:tcW w:w="7261" w:type="dxa"/>
            <w:vAlign w:val="center"/>
          </w:tcPr>
          <w:p w14:paraId="638856A5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summer </w:t>
            </w:r>
            <w:proofErr w:type="gramStart"/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heat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moisture index ((MWMT)/(MSP/1000))</w:t>
            </w:r>
          </w:p>
        </w:tc>
      </w:tr>
      <w:tr w:rsidR="008F1C5F" w:rsidRPr="00BA7598" w14:paraId="0E61F388" w14:textId="77777777" w:rsidTr="00EB4D70">
        <w:tc>
          <w:tcPr>
            <w:tcW w:w="1300" w:type="dxa"/>
            <w:vAlign w:val="center"/>
          </w:tcPr>
          <w:p w14:paraId="06E9EC44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DD&lt;0</w:t>
            </w:r>
          </w:p>
        </w:tc>
        <w:tc>
          <w:tcPr>
            <w:tcW w:w="7261" w:type="dxa"/>
            <w:vAlign w:val="center"/>
          </w:tcPr>
          <w:p w14:paraId="5719A87F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degree-days below 0°C, chilling degree-days</w:t>
            </w:r>
          </w:p>
        </w:tc>
      </w:tr>
      <w:tr w:rsidR="008F1C5F" w:rsidRPr="00BA7598" w14:paraId="49954448" w14:textId="77777777" w:rsidTr="00EB4D70">
        <w:tc>
          <w:tcPr>
            <w:tcW w:w="1300" w:type="dxa"/>
            <w:vAlign w:val="center"/>
          </w:tcPr>
          <w:p w14:paraId="5EC86D0A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DD&gt;5</w:t>
            </w:r>
          </w:p>
        </w:tc>
        <w:tc>
          <w:tcPr>
            <w:tcW w:w="7261" w:type="dxa"/>
            <w:vAlign w:val="center"/>
          </w:tcPr>
          <w:p w14:paraId="4A0C0128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degree-days above 5°C, growing degree-days</w:t>
            </w:r>
          </w:p>
        </w:tc>
      </w:tr>
      <w:tr w:rsidR="008F1C5F" w:rsidRPr="00BA7598" w14:paraId="5968D6CE" w14:textId="77777777" w:rsidTr="00EB4D70">
        <w:tc>
          <w:tcPr>
            <w:tcW w:w="1300" w:type="dxa"/>
            <w:vAlign w:val="center"/>
          </w:tcPr>
          <w:p w14:paraId="7E695572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DD&lt;18</w:t>
            </w:r>
          </w:p>
        </w:tc>
        <w:tc>
          <w:tcPr>
            <w:tcW w:w="7261" w:type="dxa"/>
            <w:vAlign w:val="center"/>
          </w:tcPr>
          <w:p w14:paraId="29FFE7B5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degree-days below 18°C, cooling degree-days</w:t>
            </w:r>
          </w:p>
        </w:tc>
      </w:tr>
      <w:tr w:rsidR="008F1C5F" w:rsidRPr="00BA7598" w14:paraId="323ECD43" w14:textId="77777777" w:rsidTr="00EB4D70">
        <w:tc>
          <w:tcPr>
            <w:tcW w:w="1300" w:type="dxa"/>
            <w:vAlign w:val="center"/>
          </w:tcPr>
          <w:p w14:paraId="260584B0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DD&gt;18</w:t>
            </w:r>
          </w:p>
        </w:tc>
        <w:tc>
          <w:tcPr>
            <w:tcW w:w="7261" w:type="dxa"/>
            <w:vAlign w:val="center"/>
          </w:tcPr>
          <w:p w14:paraId="3CC0245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degree-days above 18°C, heating degree-days</w:t>
            </w:r>
          </w:p>
        </w:tc>
      </w:tr>
      <w:tr w:rsidR="008F1C5F" w:rsidRPr="00BA7598" w14:paraId="0CDABEAC" w14:textId="77777777" w:rsidTr="00EB4D70">
        <w:tc>
          <w:tcPr>
            <w:tcW w:w="1300" w:type="dxa"/>
            <w:vAlign w:val="center"/>
          </w:tcPr>
          <w:p w14:paraId="2E554AE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NFFD</w:t>
            </w:r>
          </w:p>
        </w:tc>
        <w:tc>
          <w:tcPr>
            <w:tcW w:w="7261" w:type="dxa"/>
            <w:vAlign w:val="center"/>
          </w:tcPr>
          <w:p w14:paraId="19271EF1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the number of frost-free days</w:t>
            </w:r>
          </w:p>
        </w:tc>
      </w:tr>
      <w:tr w:rsidR="008F1C5F" w:rsidRPr="00BA7598" w14:paraId="749D3B6B" w14:textId="77777777" w:rsidTr="00EB4D70">
        <w:tc>
          <w:tcPr>
            <w:tcW w:w="1300" w:type="dxa"/>
            <w:vAlign w:val="center"/>
          </w:tcPr>
          <w:p w14:paraId="3ED18C0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bFFP</w:t>
            </w:r>
            <w:proofErr w:type="spellEnd"/>
          </w:p>
        </w:tc>
        <w:tc>
          <w:tcPr>
            <w:tcW w:w="7261" w:type="dxa"/>
            <w:vAlign w:val="center"/>
          </w:tcPr>
          <w:p w14:paraId="07F59D39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the Julian date on which FFP begins</w:t>
            </w:r>
          </w:p>
        </w:tc>
      </w:tr>
      <w:tr w:rsidR="008F1C5F" w:rsidRPr="00BA7598" w14:paraId="56CF078E" w14:textId="77777777" w:rsidTr="00EB4D70">
        <w:tc>
          <w:tcPr>
            <w:tcW w:w="1300" w:type="dxa"/>
            <w:vAlign w:val="center"/>
          </w:tcPr>
          <w:p w14:paraId="4EFD5C0D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eFFP</w:t>
            </w:r>
            <w:proofErr w:type="spellEnd"/>
          </w:p>
        </w:tc>
        <w:tc>
          <w:tcPr>
            <w:tcW w:w="7261" w:type="dxa"/>
            <w:vAlign w:val="center"/>
          </w:tcPr>
          <w:p w14:paraId="68C13304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the Julian date on which FFP ends</w:t>
            </w:r>
          </w:p>
        </w:tc>
      </w:tr>
      <w:tr w:rsidR="008F1C5F" w:rsidRPr="00BA7598" w14:paraId="53572AF4" w14:textId="77777777" w:rsidTr="00EB4D70">
        <w:tc>
          <w:tcPr>
            <w:tcW w:w="1300" w:type="dxa"/>
            <w:vAlign w:val="center"/>
          </w:tcPr>
          <w:p w14:paraId="5F61AA07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FFP</w:t>
            </w:r>
          </w:p>
        </w:tc>
        <w:tc>
          <w:tcPr>
            <w:tcW w:w="7261" w:type="dxa"/>
            <w:vAlign w:val="center"/>
          </w:tcPr>
          <w:p w14:paraId="40C4A768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frost-free period</w:t>
            </w:r>
          </w:p>
        </w:tc>
      </w:tr>
      <w:tr w:rsidR="008F1C5F" w:rsidRPr="00BA7598" w14:paraId="37B644E9" w14:textId="77777777" w:rsidTr="00EB4D70">
        <w:tc>
          <w:tcPr>
            <w:tcW w:w="1300" w:type="dxa"/>
            <w:vAlign w:val="center"/>
          </w:tcPr>
          <w:p w14:paraId="5217BB3D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PAS</w:t>
            </w:r>
          </w:p>
        </w:tc>
        <w:tc>
          <w:tcPr>
            <w:tcW w:w="7261" w:type="dxa"/>
            <w:vAlign w:val="center"/>
          </w:tcPr>
          <w:p w14:paraId="737702E0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 xml:space="preserve">precipitation as snow (mm) between August in previous year and July in current year </w:t>
            </w:r>
          </w:p>
        </w:tc>
      </w:tr>
      <w:tr w:rsidR="008F1C5F" w:rsidRPr="00BA7598" w14:paraId="49C9473A" w14:textId="77777777" w:rsidTr="00EB4D70">
        <w:tc>
          <w:tcPr>
            <w:tcW w:w="1300" w:type="dxa"/>
            <w:vAlign w:val="center"/>
          </w:tcPr>
          <w:p w14:paraId="667E6A18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EMNT</w:t>
            </w:r>
          </w:p>
        </w:tc>
        <w:tc>
          <w:tcPr>
            <w:tcW w:w="7261" w:type="dxa"/>
            <w:vAlign w:val="center"/>
          </w:tcPr>
          <w:p w14:paraId="1AB9178D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extreme minimum temperature over 30 years (°C)</w:t>
            </w:r>
          </w:p>
        </w:tc>
      </w:tr>
      <w:tr w:rsidR="008F1C5F" w:rsidRPr="00BA7598" w14:paraId="348261C4" w14:textId="77777777" w:rsidTr="00EB4D70">
        <w:tc>
          <w:tcPr>
            <w:tcW w:w="1300" w:type="dxa"/>
            <w:vAlign w:val="center"/>
          </w:tcPr>
          <w:p w14:paraId="49BE4F17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Eref</w:t>
            </w:r>
            <w:proofErr w:type="spellEnd"/>
          </w:p>
        </w:tc>
        <w:tc>
          <w:tcPr>
            <w:tcW w:w="7261" w:type="dxa"/>
            <w:vAlign w:val="center"/>
          </w:tcPr>
          <w:p w14:paraId="24ED0916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Hargreaves reference evaporation (mm)</w:t>
            </w:r>
          </w:p>
        </w:tc>
      </w:tr>
      <w:tr w:rsidR="008F1C5F" w:rsidRPr="00BA7598" w14:paraId="3AACD13A" w14:textId="77777777" w:rsidTr="00EB4D70">
        <w:tc>
          <w:tcPr>
            <w:tcW w:w="1300" w:type="dxa"/>
            <w:tcBorders>
              <w:bottom w:val="single" w:sz="8" w:space="0" w:color="auto"/>
            </w:tcBorders>
            <w:vAlign w:val="center"/>
          </w:tcPr>
          <w:p w14:paraId="08ED6EB4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CMD</w:t>
            </w:r>
          </w:p>
        </w:tc>
        <w:tc>
          <w:tcPr>
            <w:tcW w:w="7261" w:type="dxa"/>
            <w:tcBorders>
              <w:bottom w:val="single" w:sz="8" w:space="0" w:color="auto"/>
            </w:tcBorders>
            <w:vAlign w:val="center"/>
          </w:tcPr>
          <w:p w14:paraId="17BCA258" w14:textId="77777777" w:rsidR="008F1C5F" w:rsidRPr="00BA7598" w:rsidRDefault="008F1C5F" w:rsidP="00EB4D70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7598">
              <w:rPr>
                <w:rFonts w:asciiTheme="minorHAnsi" w:hAnsiTheme="minorHAnsi" w:cstheme="minorHAnsi"/>
                <w:sz w:val="20"/>
                <w:szCs w:val="20"/>
              </w:rPr>
              <w:t>Hargreaves climatic moisture deficit (mm)</w:t>
            </w:r>
          </w:p>
        </w:tc>
      </w:tr>
    </w:tbl>
    <w:p w14:paraId="12E36DF2" w14:textId="77777777" w:rsidR="008F1C5F" w:rsidRDefault="008F1C5F" w:rsidP="008F1C5F">
      <w:pPr>
        <w:spacing w:before="0" w:after="200" w:line="276" w:lineRule="auto"/>
        <w:rPr>
          <w:rFonts w:cs="Times New Roman"/>
          <w:b/>
          <w:szCs w:val="24"/>
        </w:rPr>
      </w:pPr>
    </w:p>
    <w:p w14:paraId="42FE3AD0" w14:textId="4AF1899A" w:rsidR="00343081" w:rsidRDefault="008F1C5F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F33154C" w14:textId="6AE68453" w:rsidR="00775A5A" w:rsidRPr="0081176E" w:rsidRDefault="00C72912" w:rsidP="00775A5A">
      <w:pPr>
        <w:keepNext/>
        <w:rPr>
          <w:lang w:val="en-GB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775A5A">
        <w:rPr>
          <w:rFonts w:cs="Times New Roman"/>
          <w:b/>
          <w:szCs w:val="24"/>
        </w:rPr>
        <w:t>S</w:t>
      </w:r>
      <w:r w:rsidR="007D34DA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lang w:val="en-GB"/>
        </w:rPr>
        <w:t>ANOVA table for traits from the stratification-germination test for differences among populations and between the two regions of origin.</w:t>
      </w:r>
    </w:p>
    <w:tbl>
      <w:tblPr>
        <w:tblW w:w="97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"/>
        <w:gridCol w:w="1070"/>
        <w:gridCol w:w="630"/>
        <w:gridCol w:w="938"/>
        <w:gridCol w:w="938"/>
        <w:gridCol w:w="830"/>
        <w:gridCol w:w="887"/>
        <w:gridCol w:w="685"/>
        <w:gridCol w:w="1151"/>
        <w:gridCol w:w="726"/>
        <w:gridCol w:w="830"/>
      </w:tblGrid>
      <w:tr w:rsidR="00775A5A" w:rsidRPr="00B74B22" w14:paraId="659009FC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C512F9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4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5B8CA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Population variation</w:t>
            </w:r>
          </w:p>
        </w:tc>
        <w:tc>
          <w:tcPr>
            <w:tcW w:w="4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3F1186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Regional variation</w:t>
            </w:r>
          </w:p>
        </w:tc>
      </w:tr>
      <w:tr w:rsidR="00775A5A" w:rsidRPr="00B74B22" w14:paraId="39839246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DBED40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Trait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298EE2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Source of variation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5B5DC0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d.f.</w:t>
            </w:r>
            <w:proofErr w:type="spellEnd"/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286CF0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Sum of Squares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E7F308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F Ratio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32417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Prob. &gt; F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6C6A50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Source of variation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373E87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d.f.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66951C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Sum of Squares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734BBB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F Ratio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2D28D1" w14:textId="77777777" w:rsidR="00775A5A" w:rsidRPr="00B74B22" w:rsidRDefault="00775A5A" w:rsidP="00EB4D70">
            <w:pPr>
              <w:spacing w:before="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Prob. &gt; F</w:t>
            </w:r>
          </w:p>
        </w:tc>
      </w:tr>
      <w:tr w:rsidR="00775A5A" w:rsidRPr="00B74B22" w14:paraId="7B38C6E6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F51B0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T</w:t>
            </w: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vertAlign w:val="subscript"/>
                <w:lang w:val="en-GB" w:eastAsia="pl-PL"/>
              </w:rPr>
              <w:t>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D80A4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CD3CA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5DFC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382.6539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67E4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31.3409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57515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D877DB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AF322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E52D2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188.335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BF23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80.734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917F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</w:tr>
      <w:tr w:rsidR="00775A5A" w:rsidRPr="00B74B22" w14:paraId="51582B51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C336EE6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C324571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F9F02B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2386B0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1.03846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96E634C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0.7088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1AE45BB7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0.5498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459F2DC2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6AB40C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2DFADFC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1.038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A228B25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A40C1D0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0.9305</w:t>
            </w:r>
          </w:p>
        </w:tc>
      </w:tr>
      <w:tr w:rsidR="00775A5A" w:rsidRPr="00B74B22" w14:paraId="1FE27E62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82ABB3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01D3BC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24A7B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43F2B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36.62821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C28C61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90266D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C1EFE7D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15C18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AF044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230.947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4411A1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650E4D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</w:tr>
      <w:tr w:rsidR="00775A5A" w:rsidRPr="00B74B22" w14:paraId="49E01877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74A58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T</w:t>
            </w: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vertAlign w:val="subscript"/>
                <w:lang w:val="en-GB" w:eastAsia="pl-PL"/>
              </w:rPr>
              <w:t>E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BFC84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3390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FC30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437.7735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96BD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10.5814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BB70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DA6FA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A0BC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3588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65.120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79DC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12.978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C2B9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0.0005</w:t>
            </w:r>
          </w:p>
        </w:tc>
      </w:tr>
      <w:tr w:rsidR="00775A5A" w:rsidRPr="00B74B22" w14:paraId="0AFB8D81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5176F50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F1620FC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EFC43FA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EC8C54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12.38462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7443D22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2.4946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6FEA181E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0.0664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02AC1DC7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FFF1DE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2B131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12.385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4893B78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0.823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FBB2EB4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0.4844</w:t>
            </w:r>
          </w:p>
        </w:tc>
      </w:tr>
      <w:tr w:rsidR="00775A5A" w:rsidRPr="00B74B22" w14:paraId="69FEC1B8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7046BB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566EF7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EBDD7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BC8A5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124.1154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6D0E12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1C837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42AD39A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048AD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4E65E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496.769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A7C03C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86808F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</w:tr>
      <w:tr w:rsidR="00775A5A" w:rsidRPr="00B74B22" w14:paraId="1BBF58B4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A8C87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 xml:space="preserve">germination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E0B5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5922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38BB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194.8504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4179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69DE7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88303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E24D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81FC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31.966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8D13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9.456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E16D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0.0027</w:t>
            </w:r>
          </w:p>
        </w:tc>
      </w:tr>
      <w:tr w:rsidR="00775A5A" w:rsidRPr="00B74B22" w14:paraId="48CC8D9B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6BAAB03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speed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23F5FB8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447D03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20B948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19.33761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14F3633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2.8144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16DF0CEF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0.0449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05FFEE77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66C033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8C3AFA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19.338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636FB6D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1.907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658694D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0.1334</w:t>
            </w:r>
          </w:p>
        </w:tc>
      </w:tr>
      <w:tr w:rsidR="00775A5A" w:rsidRPr="00B74B22" w14:paraId="59CF41BB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615CF5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380131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9274A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91882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171.7735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201794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56E72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CDAD18B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A5C24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BC0B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334.658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BDF86A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EFC7C3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</w:tr>
      <w:tr w:rsidR="00775A5A" w:rsidRPr="00B74B22" w14:paraId="5E841CEB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97E1E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T</w:t>
            </w: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vertAlign w:val="subscript"/>
                <w:lang w:val="en-GB" w:eastAsia="pl-PL"/>
              </w:rPr>
              <w:t>50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84747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3245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6FF1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447.6838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5FAF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61.4777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5A949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049A5D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2AC5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A552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177.558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29BC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60.205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FFC7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</w:tr>
      <w:tr w:rsidR="00775A5A" w:rsidRPr="00B74B22" w14:paraId="6036D2A7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D56411C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10C8B90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52FC9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FB0E83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0.48718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0C8C0F8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0.5575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109FDF23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0.6447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603FEA8D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F15FCD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99180D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0.487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E09D0C4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9ABC4F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0.9829</w:t>
            </w:r>
          </w:p>
        </w:tc>
      </w:tr>
      <w:tr w:rsidR="00775A5A" w:rsidRPr="00B74B22" w14:paraId="3FDEE67E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23C3419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A77E58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A6D8F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DDBA1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21.84615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39000F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43B62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E26E2B6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D43E3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64164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291.972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B88302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86A117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</w:tr>
      <w:tr w:rsidR="00775A5A" w:rsidRPr="00B74B22" w14:paraId="1812130F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D4244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 xml:space="preserve">germination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42A61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AB8D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29FD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23014.88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C009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5.9223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F349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904963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C22F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6734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1525.477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1A6A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4.556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2A35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0.0353</w:t>
            </w:r>
          </w:p>
        </w:tc>
      </w:tr>
      <w:tr w:rsidR="00775A5A" w:rsidRPr="00B74B22" w14:paraId="3DDBCA61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871EBFD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capacity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576EB9B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39509C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7D6261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1352.047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D80541C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2.8993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  <w:hideMark/>
          </w:tcPr>
          <w:p w14:paraId="3F27BDDE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0.0405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72ABC5B0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2CBDB3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1A489C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1352.047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04703EB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1.346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F6E19AC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0.2639</w:t>
            </w:r>
          </w:p>
        </w:tc>
      </w:tr>
      <w:tr w:rsidR="00775A5A" w:rsidRPr="00B74B22" w14:paraId="64355710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EFBE7C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6B6D52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4DA73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42325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11658.51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95378E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8118C1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29F799C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0912D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2397CA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33147.908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83259B" w14:textId="77777777" w:rsidR="00775A5A" w:rsidRPr="00B74B22" w:rsidRDefault="00775A5A" w:rsidP="00EB4D70">
            <w:pPr>
              <w:spacing w:before="0" w:after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4683A7" w14:textId="77777777" w:rsidR="00775A5A" w:rsidRPr="00B74B22" w:rsidRDefault="00775A5A" w:rsidP="00EB4D70">
            <w:pPr>
              <w:spacing w:before="0" w:after="0"/>
              <w:rPr>
                <w:rFonts w:asciiTheme="minorHAnsi" w:eastAsia="SimSun" w:hAnsiTheme="minorHAnsi" w:cstheme="minorHAnsi"/>
                <w:sz w:val="16"/>
                <w:szCs w:val="16"/>
                <w:lang w:val="en-GB" w:eastAsia="en-GB"/>
              </w:rPr>
            </w:pPr>
          </w:p>
        </w:tc>
      </w:tr>
      <w:tr w:rsidR="00775A5A" w:rsidRPr="00B74B22" w14:paraId="51BB1EB2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9DFE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seed mass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F414A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795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3E70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154396.4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3E5D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167.4427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96510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B09D5E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1EEB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0054C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52234.805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8297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49.284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CD4C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</w:tr>
      <w:tr w:rsidR="00775A5A" w:rsidRPr="00B74B22" w14:paraId="5B70DDDF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2957533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ABDD389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F68F67A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8C479A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176.3782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47B61D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1.594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14:paraId="1C64759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0.1979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54FF82C2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9483E11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381FA1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176.378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648EC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C7937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0.9827</w:t>
            </w:r>
          </w:p>
        </w:tc>
      </w:tr>
      <w:tr w:rsidR="00775A5A" w:rsidRPr="00B74B22" w14:paraId="38E68927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3FCA33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0DF102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E3C1E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919AA5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2766.256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E697D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5BDC2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319EE8E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E1995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C5BEE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104927.884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39AB9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797E1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75A5A" w:rsidRPr="00B74B22" w14:paraId="18ADDAF5" w14:textId="77777777" w:rsidTr="00EB4D70">
        <w:trPr>
          <w:trHeight w:val="288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8668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  <w:t>seed viability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1F5DA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population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177A7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7F1C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2412.49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303E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8.247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4ABAD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&lt;0.0001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EED433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F794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D5CF9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195.139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47E0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6.122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4CD1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0.0151</w:t>
            </w:r>
          </w:p>
        </w:tc>
      </w:tr>
      <w:tr w:rsidR="00775A5A" w:rsidRPr="00B74B22" w14:paraId="7154B2E9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5A16C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EA3D2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F853B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70F63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40.30866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E6129F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1.1483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5652672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0.3356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809E3C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replication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32DD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1E32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37.204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501EE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0.389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7AD0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0.7611</w:t>
            </w:r>
          </w:p>
        </w:tc>
      </w:tr>
      <w:tr w:rsidR="00775A5A" w:rsidRPr="00B74B22" w14:paraId="1117D272" w14:textId="77777777" w:rsidTr="00EB4D70">
        <w:trPr>
          <w:trHeight w:val="288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96093A6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0D1CA5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10E1E0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B6127D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842.4847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EFFD28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FC6C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70921F3" w14:textId="77777777" w:rsidR="00775A5A" w:rsidRPr="00B74B22" w:rsidRDefault="00775A5A" w:rsidP="00EB4D70">
            <w:pPr>
              <w:spacing w:before="0" w:after="0" w:line="360" w:lineRule="auto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682B76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5832F2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SimSun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B74B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3059.837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A7491A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AC4674" w14:textId="77777777" w:rsidR="00775A5A" w:rsidRPr="00B74B22" w:rsidRDefault="00775A5A" w:rsidP="00EB4D70">
            <w:pPr>
              <w:spacing w:before="0" w:after="0" w:line="360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GB" w:eastAsia="pl-PL"/>
              </w:rPr>
            </w:pPr>
          </w:p>
        </w:tc>
      </w:tr>
    </w:tbl>
    <w:p w14:paraId="7A3ACFB5" w14:textId="30A859C6" w:rsidR="00C72912" w:rsidRDefault="00CF566D" w:rsidP="00C72912">
      <w:pPr>
        <w:keepNext/>
        <w:rPr>
          <w:rFonts w:cs="Times New Roman"/>
          <w:szCs w:val="24"/>
        </w:rPr>
      </w:pPr>
      <w:r>
        <w:rPr>
          <w:szCs w:val="24"/>
        </w:rPr>
        <w:t>T</w:t>
      </w:r>
      <w:r>
        <w:rPr>
          <w:szCs w:val="24"/>
          <w:vertAlign w:val="subscript"/>
        </w:rPr>
        <w:t xml:space="preserve">0 </w:t>
      </w:r>
      <w:r>
        <w:rPr>
          <w:szCs w:val="24"/>
        </w:rPr>
        <w:t>(time of germination onset), T</w:t>
      </w:r>
      <w:r>
        <w:rPr>
          <w:szCs w:val="24"/>
          <w:vertAlign w:val="subscript"/>
        </w:rPr>
        <w:t>E</w:t>
      </w:r>
      <w:r>
        <w:rPr>
          <w:szCs w:val="24"/>
        </w:rPr>
        <w:t xml:space="preserve"> (time at germination capacity) and T</w:t>
      </w:r>
      <w:r>
        <w:rPr>
          <w:szCs w:val="24"/>
          <w:vertAlign w:val="subscript"/>
        </w:rPr>
        <w:t xml:space="preserve">50 </w:t>
      </w:r>
      <w:r>
        <w:rPr>
          <w:szCs w:val="24"/>
        </w:rPr>
        <w:t>(the time necessary for 50% of viable seeds to germinate).</w:t>
      </w:r>
    </w:p>
    <w:p w14:paraId="30E4A688" w14:textId="77777777" w:rsidR="008C01D3" w:rsidRDefault="008C01D3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9028FAE" w14:textId="09DC7E50" w:rsidR="00C72912" w:rsidRDefault="00C72912" w:rsidP="00C72912">
      <w:pPr>
        <w:keepNext/>
        <w:rPr>
          <w:lang w:val="en-GB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775A5A"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lang w:val="en-GB"/>
        </w:rPr>
        <w:t>ANOVA table for seedling traits in the nursery experiment.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850"/>
        <w:gridCol w:w="567"/>
        <w:gridCol w:w="709"/>
        <w:gridCol w:w="709"/>
        <w:gridCol w:w="709"/>
        <w:gridCol w:w="960"/>
        <w:gridCol w:w="599"/>
        <w:gridCol w:w="709"/>
        <w:gridCol w:w="708"/>
        <w:gridCol w:w="709"/>
      </w:tblGrid>
      <w:tr w:rsidR="00C72912" w:rsidRPr="00C72912" w14:paraId="66594F63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DC5A7E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8815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Population variation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D5EFB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Regional variation</w:t>
            </w:r>
          </w:p>
        </w:tc>
      </w:tr>
      <w:tr w:rsidR="00C72912" w:rsidRPr="00C72912" w14:paraId="712F2321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477889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Trait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E7E50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Source of variation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492AE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d.f.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FFF46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Sum of Squares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50D3E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F Ratio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D809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Prob. &gt; F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9ABB28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Source of variation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0ABE0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d.f.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28095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Sum of Squares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FB852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F Ratio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2F2F1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Prob. &gt; F</w:t>
            </w:r>
          </w:p>
        </w:tc>
      </w:tr>
      <w:tr w:rsidR="00C72912" w:rsidRPr="00C72912" w14:paraId="20BE70DD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3A0A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shoot length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6DD4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449A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B845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334.15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08ED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6.85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449F6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A4265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region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F64B8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7B88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64.70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795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12.21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1F34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0.0008</w:t>
            </w:r>
          </w:p>
        </w:tc>
      </w:tr>
      <w:tr w:rsidR="00C72912" w:rsidRPr="00C72912" w14:paraId="40FD0E56" w14:textId="77777777" w:rsidTr="00C72912">
        <w:trPr>
          <w:trHeight w:val="288"/>
        </w:trPr>
        <w:tc>
          <w:tcPr>
            <w:tcW w:w="1433" w:type="dxa"/>
            <w:noWrap/>
            <w:vAlign w:val="center"/>
            <w:hideMark/>
          </w:tcPr>
          <w:p w14:paraId="44FC9D1C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A24184F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67" w:type="dxa"/>
            <w:noWrap/>
            <w:vAlign w:val="center"/>
            <w:hideMark/>
          </w:tcPr>
          <w:p w14:paraId="45C5601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4003766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1.59</w:t>
            </w:r>
          </w:p>
        </w:tc>
        <w:tc>
          <w:tcPr>
            <w:tcW w:w="709" w:type="dxa"/>
            <w:noWrap/>
            <w:vAlign w:val="center"/>
            <w:hideMark/>
          </w:tcPr>
          <w:p w14:paraId="5FE2C59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C2AF6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0.6898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CF1CA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noWrap/>
            <w:vAlign w:val="center"/>
            <w:hideMark/>
          </w:tcPr>
          <w:p w14:paraId="108B8C5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54938C4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0.80</w:t>
            </w:r>
          </w:p>
        </w:tc>
        <w:tc>
          <w:tcPr>
            <w:tcW w:w="708" w:type="dxa"/>
            <w:noWrap/>
            <w:vAlign w:val="center"/>
            <w:hideMark/>
          </w:tcPr>
          <w:p w14:paraId="3B79026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0.08</w:t>
            </w:r>
          </w:p>
        </w:tc>
        <w:tc>
          <w:tcPr>
            <w:tcW w:w="709" w:type="dxa"/>
            <w:noWrap/>
            <w:vAlign w:val="center"/>
            <w:hideMark/>
          </w:tcPr>
          <w:p w14:paraId="2C5E840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0.9275</w:t>
            </w:r>
          </w:p>
        </w:tc>
      </w:tr>
      <w:tr w:rsidR="00C72912" w:rsidRPr="00C72912" w14:paraId="0AD88302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1BDFBE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636873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AAB0E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50B548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95.42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474334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9F6A3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A78F66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35212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44F07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371.02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9DA47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C78F7D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  <w:tr w:rsidR="00C72912" w:rsidRPr="00C72912" w14:paraId="7FE479D1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699F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root length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DD2C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BF6A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2674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481.16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08C8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4.78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CC9F9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143242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region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9013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082E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142.36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AD5A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13.45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3133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0.0005</w:t>
            </w:r>
          </w:p>
        </w:tc>
      </w:tr>
      <w:tr w:rsidR="00C72912" w:rsidRPr="00C72912" w14:paraId="48624069" w14:textId="77777777" w:rsidTr="00C72912">
        <w:trPr>
          <w:trHeight w:val="288"/>
        </w:trPr>
        <w:tc>
          <w:tcPr>
            <w:tcW w:w="1433" w:type="dxa"/>
            <w:noWrap/>
            <w:vAlign w:val="center"/>
            <w:hideMark/>
          </w:tcPr>
          <w:p w14:paraId="7B225583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F3775E7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67" w:type="dxa"/>
            <w:noWrap/>
            <w:vAlign w:val="center"/>
            <w:hideMark/>
          </w:tcPr>
          <w:p w14:paraId="3DB30DB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922D80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36.63</w:t>
            </w:r>
          </w:p>
        </w:tc>
        <w:tc>
          <w:tcPr>
            <w:tcW w:w="709" w:type="dxa"/>
            <w:noWrap/>
            <w:vAlign w:val="center"/>
            <w:hideMark/>
          </w:tcPr>
          <w:p w14:paraId="68C5C87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A7CA0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0.0215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FF529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noWrap/>
            <w:vAlign w:val="center"/>
            <w:hideMark/>
          </w:tcPr>
          <w:p w14:paraId="7710BDC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584D616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64.78</w:t>
            </w:r>
          </w:p>
        </w:tc>
        <w:tc>
          <w:tcPr>
            <w:tcW w:w="708" w:type="dxa"/>
            <w:noWrap/>
            <w:vAlign w:val="center"/>
            <w:hideMark/>
          </w:tcPr>
          <w:p w14:paraId="2B9F35E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3.06</w:t>
            </w:r>
          </w:p>
        </w:tc>
        <w:tc>
          <w:tcPr>
            <w:tcW w:w="709" w:type="dxa"/>
            <w:noWrap/>
            <w:vAlign w:val="center"/>
            <w:hideMark/>
          </w:tcPr>
          <w:p w14:paraId="15E3348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0.0532</w:t>
            </w:r>
          </w:p>
        </w:tc>
      </w:tr>
      <w:tr w:rsidR="00C72912" w:rsidRPr="00C72912" w14:paraId="2AB1BB4E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4DC62C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B87182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E754E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B00E9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196.91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D4C77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B4A3E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BC24A3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63B3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AA50B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741.12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E79556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58CCB3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  <w:tr w:rsidR="00C72912" w:rsidRPr="00C72912" w14:paraId="2BE8C143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B75B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collar diameter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04AF8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8E33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2582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10.99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CA47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5.25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E29F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6CE68A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region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4EEA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3A70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2.96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B79C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16.64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BB70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0.0001</w:t>
            </w:r>
          </w:p>
        </w:tc>
      </w:tr>
      <w:tr w:rsidR="00C72912" w:rsidRPr="00C72912" w14:paraId="18696974" w14:textId="77777777" w:rsidTr="00C72912">
        <w:trPr>
          <w:trHeight w:val="288"/>
        </w:trPr>
        <w:tc>
          <w:tcPr>
            <w:tcW w:w="1433" w:type="dxa"/>
            <w:noWrap/>
            <w:vAlign w:val="center"/>
            <w:hideMark/>
          </w:tcPr>
          <w:p w14:paraId="1B4AF2A5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54B6C79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67" w:type="dxa"/>
            <w:noWrap/>
            <w:vAlign w:val="center"/>
            <w:hideMark/>
          </w:tcPr>
          <w:p w14:paraId="598D313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8A56A2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0.04</w:t>
            </w:r>
          </w:p>
        </w:tc>
        <w:tc>
          <w:tcPr>
            <w:tcW w:w="709" w:type="dxa"/>
            <w:noWrap/>
            <w:vAlign w:val="center"/>
            <w:hideMark/>
          </w:tcPr>
          <w:p w14:paraId="1CE691A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6F20B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0.8038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47E7C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noWrap/>
            <w:vAlign w:val="center"/>
            <w:hideMark/>
          </w:tcPr>
          <w:p w14:paraId="4F936D1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65CD2D9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0.02</w:t>
            </w:r>
          </w:p>
        </w:tc>
        <w:tc>
          <w:tcPr>
            <w:tcW w:w="708" w:type="dxa"/>
            <w:noWrap/>
            <w:vAlign w:val="center"/>
            <w:hideMark/>
          </w:tcPr>
          <w:p w14:paraId="0B5A43E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0.06</w:t>
            </w:r>
          </w:p>
        </w:tc>
        <w:tc>
          <w:tcPr>
            <w:tcW w:w="709" w:type="dxa"/>
            <w:noWrap/>
            <w:vAlign w:val="center"/>
            <w:hideMark/>
          </w:tcPr>
          <w:p w14:paraId="20EBFD8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0.9416</w:t>
            </w:r>
          </w:p>
        </w:tc>
      </w:tr>
      <w:tr w:rsidR="00C72912" w:rsidRPr="00C72912" w14:paraId="41A089E6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FF38F8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953EA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551F5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9FEC3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4.09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3639BA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14114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3A7210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3690D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5FC82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12.44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8E2230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C250BF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  <w:tr w:rsidR="00C72912" w:rsidRPr="00C72912" w14:paraId="54F3A21D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D72694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leaves and shoot mass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EFD66E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 error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A020B8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B823F5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EC5F1DC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3.91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14:paraId="5ADC504C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14:paraId="51016979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 xml:space="preserve">region </w:t>
            </w:r>
          </w:p>
          <w:p w14:paraId="3E381615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B3F64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AFBC2A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0.56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68729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20.23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D00DB8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</w:tr>
      <w:tr w:rsidR="00C72912" w:rsidRPr="00C72912" w14:paraId="60548F2D" w14:textId="77777777" w:rsidTr="00C72912">
        <w:trPr>
          <w:trHeight w:val="288"/>
        </w:trPr>
        <w:tc>
          <w:tcPr>
            <w:tcW w:w="1433" w:type="dxa"/>
            <w:noWrap/>
            <w:hideMark/>
          </w:tcPr>
          <w:p w14:paraId="219F0FF9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hideMark/>
          </w:tcPr>
          <w:p w14:paraId="6E348A56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noWrap/>
            <w:hideMark/>
          </w:tcPr>
          <w:p w14:paraId="70ABFEF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1162834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0.00</w:t>
            </w:r>
          </w:p>
        </w:tc>
        <w:tc>
          <w:tcPr>
            <w:tcW w:w="709" w:type="dxa"/>
            <w:noWrap/>
            <w:hideMark/>
          </w:tcPr>
          <w:p w14:paraId="0B534ABC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566BF2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0.8908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21BFFF21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599" w:type="dxa"/>
            <w:noWrap/>
            <w:hideMark/>
          </w:tcPr>
          <w:p w14:paraId="5DAB652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1354BD60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0.01</w:t>
            </w:r>
          </w:p>
        </w:tc>
        <w:tc>
          <w:tcPr>
            <w:tcW w:w="708" w:type="dxa"/>
            <w:noWrap/>
            <w:hideMark/>
          </w:tcPr>
          <w:p w14:paraId="34F1B96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0.10</w:t>
            </w:r>
          </w:p>
        </w:tc>
        <w:tc>
          <w:tcPr>
            <w:tcW w:w="709" w:type="dxa"/>
            <w:noWrap/>
            <w:hideMark/>
          </w:tcPr>
          <w:p w14:paraId="38639B9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0.9019</w:t>
            </w:r>
          </w:p>
        </w:tc>
      </w:tr>
      <w:tr w:rsidR="00C72912" w:rsidRPr="00C72912" w14:paraId="56CBB2F8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058857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4C4707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4D8DB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428BD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FB4904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CE1BE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DCEDD9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9D5DA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1F6008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B3F6EF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151B79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  <w:tr w:rsidR="00C72912" w:rsidRPr="00C72912" w14:paraId="0BBD252C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DAEE8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root mass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BD9D1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FF11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16BE8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5679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3.56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B4E50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C3F698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region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7FB0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57B1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0.57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08C8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15.30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D03F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0.0002</w:t>
            </w:r>
          </w:p>
        </w:tc>
      </w:tr>
      <w:tr w:rsidR="00C72912" w:rsidRPr="00C72912" w14:paraId="238EF2D6" w14:textId="77777777" w:rsidTr="00C72912">
        <w:trPr>
          <w:trHeight w:val="288"/>
        </w:trPr>
        <w:tc>
          <w:tcPr>
            <w:tcW w:w="1433" w:type="dxa"/>
            <w:noWrap/>
            <w:vAlign w:val="center"/>
            <w:hideMark/>
          </w:tcPr>
          <w:p w14:paraId="7247BCAF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51E6C27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67" w:type="dxa"/>
            <w:noWrap/>
            <w:vAlign w:val="center"/>
            <w:hideMark/>
          </w:tcPr>
          <w:p w14:paraId="3B27E14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03F9EA6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0.05</w:t>
            </w:r>
          </w:p>
        </w:tc>
        <w:tc>
          <w:tcPr>
            <w:tcW w:w="709" w:type="dxa"/>
            <w:noWrap/>
            <w:vAlign w:val="center"/>
            <w:hideMark/>
          </w:tcPr>
          <w:p w14:paraId="25A1950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DF2F2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0.3701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21679B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noWrap/>
            <w:vAlign w:val="center"/>
            <w:hideMark/>
          </w:tcPr>
          <w:p w14:paraId="279056C3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675D4C2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0.08</w:t>
            </w:r>
          </w:p>
        </w:tc>
        <w:tc>
          <w:tcPr>
            <w:tcW w:w="708" w:type="dxa"/>
            <w:noWrap/>
            <w:vAlign w:val="center"/>
            <w:hideMark/>
          </w:tcPr>
          <w:p w14:paraId="01407CA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1.06</w:t>
            </w:r>
          </w:p>
        </w:tc>
        <w:tc>
          <w:tcPr>
            <w:tcW w:w="709" w:type="dxa"/>
            <w:noWrap/>
            <w:vAlign w:val="center"/>
            <w:hideMark/>
          </w:tcPr>
          <w:p w14:paraId="21FA8A0E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0.3527</w:t>
            </w:r>
          </w:p>
        </w:tc>
      </w:tr>
      <w:tr w:rsidR="00C72912" w:rsidRPr="00C72912" w14:paraId="30D1D654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06C01D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04FBDB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EBE2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19D7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D36441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F319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AFC5A0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D3FC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C5698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2.62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6F040B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AC7D9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  <w:tr w:rsidR="00C72912" w:rsidRPr="00C72912" w14:paraId="19C2D322" w14:textId="77777777" w:rsidTr="00C72912">
        <w:trPr>
          <w:trHeight w:val="288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8302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color w:val="000000"/>
                <w:sz w:val="16"/>
                <w:szCs w:val="16"/>
                <w:lang w:val="en-GB" w:eastAsia="pl-PL"/>
              </w:rPr>
              <w:t>total seedling mass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C27A1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population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0ED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B7FFB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6.52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9C8A0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3.58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D2997C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571186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region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8159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17934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2.26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3ABF1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19.46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ED2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  <w:t>&lt;0.0001</w:t>
            </w:r>
          </w:p>
        </w:tc>
      </w:tr>
      <w:tr w:rsidR="00C72912" w:rsidRPr="00C72912" w14:paraId="57A511B6" w14:textId="77777777" w:rsidTr="00C72912">
        <w:trPr>
          <w:trHeight w:val="288"/>
        </w:trPr>
        <w:tc>
          <w:tcPr>
            <w:tcW w:w="1433" w:type="dxa"/>
            <w:noWrap/>
            <w:vAlign w:val="center"/>
            <w:hideMark/>
          </w:tcPr>
          <w:p w14:paraId="622A7586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1EB7C09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67" w:type="dxa"/>
            <w:noWrap/>
            <w:vAlign w:val="center"/>
            <w:hideMark/>
          </w:tcPr>
          <w:p w14:paraId="12021D65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762E610A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0.05</w:t>
            </w:r>
          </w:p>
        </w:tc>
        <w:tc>
          <w:tcPr>
            <w:tcW w:w="709" w:type="dxa"/>
            <w:noWrap/>
            <w:vAlign w:val="center"/>
            <w:hideMark/>
          </w:tcPr>
          <w:p w14:paraId="6C4DA30F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755BF9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0.7457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566475" w14:textId="77777777" w:rsidR="00C72912" w:rsidRPr="00C72912" w:rsidRDefault="00C72912" w:rsidP="00C72912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error</w:t>
            </w:r>
          </w:p>
        </w:tc>
        <w:tc>
          <w:tcPr>
            <w:tcW w:w="599" w:type="dxa"/>
            <w:noWrap/>
            <w:vAlign w:val="center"/>
            <w:hideMark/>
          </w:tcPr>
          <w:p w14:paraId="5B589FDD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71F9C670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0.10</w:t>
            </w:r>
          </w:p>
        </w:tc>
        <w:tc>
          <w:tcPr>
            <w:tcW w:w="708" w:type="dxa"/>
            <w:noWrap/>
            <w:vAlign w:val="center"/>
            <w:hideMark/>
          </w:tcPr>
          <w:p w14:paraId="163E98C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0.43</w:t>
            </w:r>
          </w:p>
        </w:tc>
        <w:tc>
          <w:tcPr>
            <w:tcW w:w="709" w:type="dxa"/>
            <w:noWrap/>
            <w:vAlign w:val="center"/>
            <w:hideMark/>
          </w:tcPr>
          <w:p w14:paraId="7A778E90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0.651</w:t>
            </w:r>
          </w:p>
        </w:tc>
      </w:tr>
      <w:tr w:rsidR="00C72912" w:rsidRPr="00C72912" w14:paraId="5AA4E9C4" w14:textId="77777777" w:rsidTr="00C72912">
        <w:trPr>
          <w:trHeight w:val="288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A5666E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5778B4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BE7D3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D66912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3.57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8992F4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79C6C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989680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D2A057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5DFC66" w14:textId="77777777" w:rsidR="00C72912" w:rsidRPr="00C72912" w:rsidRDefault="00C72912" w:rsidP="00C72912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  <w:r w:rsidRPr="00C72912"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  <w:t>8.14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A8CA3F" w14:textId="77777777" w:rsidR="00C72912" w:rsidRPr="00C72912" w:rsidRDefault="00C72912" w:rsidP="00C72912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6389A8" w14:textId="77777777" w:rsidR="00C72912" w:rsidRPr="00C72912" w:rsidRDefault="00C72912" w:rsidP="00C72912">
            <w:pPr>
              <w:spacing w:before="0" w:after="0"/>
              <w:rPr>
                <w:rFonts w:eastAsia="SimSun" w:cs="Times New Roman"/>
                <w:sz w:val="20"/>
                <w:szCs w:val="20"/>
                <w:lang w:val="en-GB" w:eastAsia="en-GB"/>
              </w:rPr>
            </w:pPr>
          </w:p>
        </w:tc>
      </w:tr>
    </w:tbl>
    <w:p w14:paraId="4E352AA8" w14:textId="77777777" w:rsidR="00C72912" w:rsidRDefault="00C72912" w:rsidP="00C72912">
      <w:pPr>
        <w:keepNext/>
        <w:rPr>
          <w:lang w:val="en-GB"/>
        </w:rPr>
      </w:pPr>
    </w:p>
    <w:p w14:paraId="70FC27AF" w14:textId="77777777" w:rsidR="008C01D3" w:rsidRDefault="008C01D3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34DAB7A" w14:textId="76D00D63" w:rsidR="00C72912" w:rsidRDefault="00C72912" w:rsidP="00C72912">
      <w:pPr>
        <w:keepNext/>
        <w:rPr>
          <w:lang w:val="en-GB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2056F1">
        <w:rPr>
          <w:rFonts w:cs="Times New Roman"/>
          <w:b/>
          <w:szCs w:val="24"/>
        </w:rPr>
        <w:t>S</w:t>
      </w:r>
      <w:r w:rsidR="00CC64B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72912">
        <w:rPr>
          <w:lang w:val="en-GB"/>
        </w:rPr>
        <w:t>Pearson correlation coefficient between seed and seedling traits. Bold are significant values (P ≤ 0.05).</w:t>
      </w:r>
    </w:p>
    <w:tbl>
      <w:tblPr>
        <w:tblStyle w:val="Zwykatabela21"/>
        <w:tblW w:w="96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20"/>
        <w:gridCol w:w="1135"/>
        <w:gridCol w:w="993"/>
        <w:gridCol w:w="709"/>
        <w:gridCol w:w="709"/>
        <w:gridCol w:w="993"/>
        <w:gridCol w:w="709"/>
        <w:gridCol w:w="708"/>
        <w:gridCol w:w="709"/>
        <w:gridCol w:w="709"/>
        <w:gridCol w:w="851"/>
      </w:tblGrid>
      <w:tr w:rsidR="00C72912" w:rsidRPr="00C72912" w14:paraId="3A0C0ECD" w14:textId="77777777" w:rsidTr="15C48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3F58A7E3" w14:textId="77777777" w:rsidR="00C72912" w:rsidRPr="00C72912" w:rsidRDefault="00C72912" w:rsidP="00C72912">
            <w:pPr>
              <w:spacing w:before="0" w:after="0"/>
              <w:rPr>
                <w:rFonts w:eastAsia="SimSun"/>
                <w:sz w:val="20"/>
                <w:szCs w:val="24"/>
                <w:lang w:val="en-CA"/>
              </w:rPr>
            </w:pPr>
          </w:p>
        </w:tc>
        <w:tc>
          <w:tcPr>
            <w:tcW w:w="1135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472D7C6B" w14:textId="77777777" w:rsidR="00C72912" w:rsidRPr="00C72912" w:rsidRDefault="00C72912" w:rsidP="15C48233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>seed viability</w:t>
            </w:r>
          </w:p>
        </w:tc>
        <w:tc>
          <w:tcPr>
            <w:tcW w:w="993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370AF441" w14:textId="77777777" w:rsidR="00C72912" w:rsidRPr="00C72912" w:rsidRDefault="00C72912" w:rsidP="15C48233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>germination capacity</w:t>
            </w: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3A494438" w14:textId="77777777" w:rsidR="00C72912" w:rsidRPr="00C72912" w:rsidRDefault="00C72912" w:rsidP="00C72912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7CAF3AF" w14:textId="77777777" w:rsidR="00C72912" w:rsidRPr="00C72912" w:rsidRDefault="00C72912" w:rsidP="00C72912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E</w:t>
            </w:r>
          </w:p>
        </w:tc>
        <w:tc>
          <w:tcPr>
            <w:tcW w:w="993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FF34429" w14:textId="77777777" w:rsidR="00C72912" w:rsidRPr="00C72912" w:rsidRDefault="00C72912" w:rsidP="00C72912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germination speed</w:t>
            </w: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28AAC97" w14:textId="77777777" w:rsidR="00C72912" w:rsidRPr="00C72912" w:rsidRDefault="00C72912" w:rsidP="00C72912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50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3D0BF293" w14:textId="77777777" w:rsidR="00C72912" w:rsidRPr="00C72912" w:rsidRDefault="00C72912" w:rsidP="00C72912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seed. mass</w:t>
            </w: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0E65C374" w14:textId="77777777" w:rsidR="00C72912" w:rsidRPr="00C72912" w:rsidRDefault="00C72912" w:rsidP="15C48233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 xml:space="preserve">shoot </w:t>
            </w:r>
            <w:proofErr w:type="spellStart"/>
            <w:r w:rsidRPr="15C48233">
              <w:rPr>
                <w:rFonts w:eastAsia="SimSun"/>
                <w:sz w:val="16"/>
                <w:szCs w:val="16"/>
                <w:lang w:val="en-US"/>
              </w:rPr>
              <w:t>lenght</w:t>
            </w:r>
            <w:proofErr w:type="spellEnd"/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7107E8A4" w14:textId="77777777" w:rsidR="00C72912" w:rsidRPr="00C72912" w:rsidRDefault="00C72912" w:rsidP="15C48233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16"/>
                <w:szCs w:val="16"/>
                <w:lang w:val="en-US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 xml:space="preserve">root. </w:t>
            </w:r>
            <w:proofErr w:type="spellStart"/>
            <w:r w:rsidRPr="15C48233">
              <w:rPr>
                <w:rFonts w:eastAsia="SimSun"/>
                <w:sz w:val="16"/>
                <w:szCs w:val="16"/>
                <w:lang w:val="en-US"/>
              </w:rPr>
              <w:t>lenght</w:t>
            </w:r>
            <w:proofErr w:type="spellEnd"/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5774E1EC" w14:textId="77777777" w:rsidR="00C72912" w:rsidRPr="00C72912" w:rsidRDefault="00C72912" w:rsidP="15C48233">
            <w:pPr>
              <w:spacing w:before="0"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  <w:lang w:val="en-US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>collar diameter</w:t>
            </w:r>
          </w:p>
        </w:tc>
      </w:tr>
      <w:tr w:rsidR="00C72912" w:rsidRPr="00C72912" w14:paraId="1A69AE89" w14:textId="77777777" w:rsidTr="15C48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left w:val="nil"/>
              <w:right w:val="nil"/>
            </w:tcBorders>
            <w:noWrap/>
            <w:hideMark/>
          </w:tcPr>
          <w:p w14:paraId="7BA08FCF" w14:textId="77777777" w:rsidR="00C72912" w:rsidRPr="00C72912" w:rsidRDefault="00C72912" w:rsidP="15C48233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>germination capacity</w:t>
            </w:r>
          </w:p>
        </w:tc>
        <w:tc>
          <w:tcPr>
            <w:tcW w:w="1135" w:type="dxa"/>
            <w:tcBorders>
              <w:left w:val="nil"/>
              <w:right w:val="nil"/>
            </w:tcBorders>
            <w:noWrap/>
            <w:hideMark/>
          </w:tcPr>
          <w:p w14:paraId="59B9E106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0.340</w:t>
            </w:r>
          </w:p>
        </w:tc>
        <w:tc>
          <w:tcPr>
            <w:tcW w:w="993" w:type="dxa"/>
            <w:tcBorders>
              <w:left w:val="nil"/>
              <w:right w:val="nil"/>
            </w:tcBorders>
            <w:noWrap/>
            <w:hideMark/>
          </w:tcPr>
          <w:p w14:paraId="4AFA8184" w14:textId="77777777" w:rsidR="00C72912" w:rsidRPr="00C72912" w:rsidRDefault="00C72912" w:rsidP="00C7291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noWrap/>
            <w:hideMark/>
          </w:tcPr>
          <w:p w14:paraId="074772BC" w14:textId="77777777" w:rsidR="00C72912" w:rsidRPr="00C72912" w:rsidRDefault="00C72912" w:rsidP="00C7291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B09383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24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14:paraId="0BBF60DE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7F3DCEB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716F0D04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C535700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43D8147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695584F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</w:tr>
      <w:tr w:rsidR="00C72912" w:rsidRPr="00C72912" w14:paraId="63E9C572" w14:textId="77777777" w:rsidTr="15C4823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97D75" w14:textId="77777777" w:rsidR="00C72912" w:rsidRPr="00C72912" w:rsidRDefault="00C72912" w:rsidP="00C72912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EDA7A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06684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0.308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9BAE3" w14:textId="77777777" w:rsidR="00C72912" w:rsidRPr="00C72912" w:rsidRDefault="00C72912" w:rsidP="00C7291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B33D48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24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742AA15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83A09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BB4030B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E5762A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F319CC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31A09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</w:tr>
      <w:tr w:rsidR="00C72912" w:rsidRPr="00C72912" w14:paraId="08B15053" w14:textId="77777777" w:rsidTr="15C48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left w:val="nil"/>
              <w:right w:val="nil"/>
            </w:tcBorders>
            <w:noWrap/>
            <w:hideMark/>
          </w:tcPr>
          <w:p w14:paraId="1A48A066" w14:textId="77777777" w:rsidR="00C72912" w:rsidRPr="00C72912" w:rsidRDefault="00C72912" w:rsidP="00C72912">
            <w:pPr>
              <w:spacing w:before="0" w:after="200" w:line="276" w:lineRule="auto"/>
              <w:rPr>
                <w:rFonts w:eastAsia="Times New Roman"/>
                <w:sz w:val="16"/>
                <w:szCs w:val="16"/>
                <w:vertAlign w:val="subscript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E</w:t>
            </w:r>
          </w:p>
        </w:tc>
        <w:tc>
          <w:tcPr>
            <w:tcW w:w="1135" w:type="dxa"/>
            <w:tcBorders>
              <w:left w:val="nil"/>
              <w:right w:val="nil"/>
            </w:tcBorders>
            <w:noWrap/>
            <w:hideMark/>
          </w:tcPr>
          <w:p w14:paraId="6F3E37C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0.501</w:t>
            </w:r>
          </w:p>
        </w:tc>
        <w:tc>
          <w:tcPr>
            <w:tcW w:w="993" w:type="dxa"/>
            <w:tcBorders>
              <w:left w:val="nil"/>
              <w:right w:val="nil"/>
            </w:tcBorders>
            <w:noWrap/>
            <w:hideMark/>
          </w:tcPr>
          <w:p w14:paraId="40EFB001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0.046</w:t>
            </w:r>
          </w:p>
        </w:tc>
        <w:tc>
          <w:tcPr>
            <w:tcW w:w="709" w:type="dxa"/>
            <w:tcBorders>
              <w:left w:val="nil"/>
              <w:right w:val="nil"/>
            </w:tcBorders>
            <w:noWrap/>
            <w:hideMark/>
          </w:tcPr>
          <w:p w14:paraId="463FEC02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0.785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D4DD3CF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14:paraId="4DC35FD3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B400142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417D387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BECE262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9B5B4A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AE11A0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kern w:val="24"/>
                <w:sz w:val="16"/>
                <w:szCs w:val="16"/>
              </w:rPr>
            </w:pPr>
          </w:p>
        </w:tc>
      </w:tr>
      <w:tr w:rsidR="00C72912" w:rsidRPr="00C72912" w14:paraId="53AA7DF8" w14:textId="77777777" w:rsidTr="15C4823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32D56" w14:textId="77777777" w:rsidR="00C72912" w:rsidRPr="00C72912" w:rsidRDefault="00C72912" w:rsidP="00C72912">
            <w:pPr>
              <w:spacing w:before="0" w:after="200" w:line="276" w:lineRule="auto"/>
              <w:rPr>
                <w:rFonts w:eastAsia="Times New Roman"/>
                <w:sz w:val="16"/>
                <w:szCs w:val="16"/>
                <w:vertAlign w:val="subscript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germination speed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F0407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0.133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A3478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0.380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1BB4B6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09125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kern w:val="24"/>
                <w:sz w:val="16"/>
                <w:szCs w:val="16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AFD08EA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4BD5FF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05D5B13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7BADAA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BC20A5C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14165B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</w:tr>
      <w:tr w:rsidR="00C72912" w:rsidRPr="00C72912" w14:paraId="683B3D1E" w14:textId="77777777" w:rsidTr="15C48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left w:val="nil"/>
              <w:right w:val="nil"/>
            </w:tcBorders>
            <w:noWrap/>
            <w:hideMark/>
          </w:tcPr>
          <w:p w14:paraId="4EAF75EC" w14:textId="77777777" w:rsidR="00C72912" w:rsidRPr="00C72912" w:rsidRDefault="00C72912" w:rsidP="00C72912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T</w:t>
            </w:r>
            <w:r w:rsidRPr="00C72912">
              <w:rPr>
                <w:rFonts w:eastAsia="SimSun"/>
                <w:sz w:val="16"/>
                <w:szCs w:val="16"/>
                <w:vertAlign w:val="subscript"/>
              </w:rPr>
              <w:t>50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noWrap/>
            <w:hideMark/>
          </w:tcPr>
          <w:p w14:paraId="3C4BCEFA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0.527</w:t>
            </w:r>
          </w:p>
        </w:tc>
        <w:tc>
          <w:tcPr>
            <w:tcW w:w="993" w:type="dxa"/>
            <w:tcBorders>
              <w:left w:val="nil"/>
              <w:right w:val="nil"/>
            </w:tcBorders>
            <w:noWrap/>
            <w:hideMark/>
          </w:tcPr>
          <w:p w14:paraId="43502A68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0.177</w:t>
            </w:r>
          </w:p>
        </w:tc>
        <w:tc>
          <w:tcPr>
            <w:tcW w:w="709" w:type="dxa"/>
            <w:tcBorders>
              <w:left w:val="nil"/>
              <w:right w:val="nil"/>
            </w:tcBorders>
            <w:noWrap/>
            <w:hideMark/>
          </w:tcPr>
          <w:p w14:paraId="7577AC99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0.934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0B255B1A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kern w:val="24"/>
                <w:sz w:val="16"/>
                <w:szCs w:val="16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0.899</w:t>
            </w:r>
          </w:p>
        </w:tc>
        <w:tc>
          <w:tcPr>
            <w:tcW w:w="993" w:type="dxa"/>
            <w:tcBorders>
              <w:left w:val="nil"/>
              <w:right w:val="nil"/>
            </w:tcBorders>
            <w:hideMark/>
          </w:tcPr>
          <w:p w14:paraId="3324AF1E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  <w:r w:rsidRPr="00C72912">
              <w:rPr>
                <w:rFonts w:eastAsia="SimSun"/>
                <w:sz w:val="16"/>
                <w:szCs w:val="16"/>
              </w:rPr>
              <w:t>0.041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215ECDFE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4D1156A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2D36F6A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0A21DCB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65DD182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kern w:val="24"/>
                <w:sz w:val="16"/>
                <w:szCs w:val="16"/>
              </w:rPr>
            </w:pPr>
          </w:p>
        </w:tc>
      </w:tr>
      <w:tr w:rsidR="00C72912" w:rsidRPr="00C72912" w14:paraId="5D943856" w14:textId="77777777" w:rsidTr="15C4823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4A062" w14:textId="77777777" w:rsidR="00C72912" w:rsidRPr="00C72912" w:rsidRDefault="00C72912" w:rsidP="15C48233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val="en-US" w:eastAsia="pl-PL"/>
              </w:rPr>
            </w:pPr>
            <w:proofErr w:type="spellStart"/>
            <w:proofErr w:type="gramStart"/>
            <w:r w:rsidRPr="15C48233">
              <w:rPr>
                <w:rFonts w:eastAsia="SimSun"/>
                <w:sz w:val="16"/>
                <w:szCs w:val="16"/>
                <w:lang w:val="en-US"/>
              </w:rPr>
              <w:t>seed.mass</w:t>
            </w:r>
            <w:proofErr w:type="spellEnd"/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9AC71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(-) 0.650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49208E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0.172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28F39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(-) 0.545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ED5AEA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0.378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C5C1B7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A542F4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(-) 0.566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A064A55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5E617E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CEE49C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24F33E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72912" w:rsidRPr="00C72912" w14:paraId="1E9DE3FF" w14:textId="77777777" w:rsidTr="15C48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left w:val="nil"/>
              <w:right w:val="nil"/>
            </w:tcBorders>
            <w:noWrap/>
            <w:hideMark/>
          </w:tcPr>
          <w:p w14:paraId="1A421888" w14:textId="77777777" w:rsidR="00C72912" w:rsidRPr="00C72912" w:rsidRDefault="00C72912" w:rsidP="15C48233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 xml:space="preserve">shoot </w:t>
            </w:r>
            <w:proofErr w:type="spellStart"/>
            <w:r w:rsidRPr="15C48233">
              <w:rPr>
                <w:rFonts w:eastAsia="SimSun"/>
                <w:sz w:val="16"/>
                <w:szCs w:val="16"/>
                <w:lang w:val="en-US"/>
              </w:rPr>
              <w:t>lenght</w:t>
            </w:r>
            <w:proofErr w:type="spellEnd"/>
          </w:p>
        </w:tc>
        <w:tc>
          <w:tcPr>
            <w:tcW w:w="1135" w:type="dxa"/>
            <w:tcBorders>
              <w:left w:val="nil"/>
              <w:right w:val="nil"/>
            </w:tcBorders>
            <w:noWrap/>
            <w:hideMark/>
          </w:tcPr>
          <w:p w14:paraId="74B3D259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0.191</w:t>
            </w:r>
          </w:p>
        </w:tc>
        <w:tc>
          <w:tcPr>
            <w:tcW w:w="993" w:type="dxa"/>
            <w:tcBorders>
              <w:left w:val="nil"/>
              <w:right w:val="nil"/>
            </w:tcBorders>
            <w:noWrap/>
            <w:hideMark/>
          </w:tcPr>
          <w:p w14:paraId="3199A255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0.431</w:t>
            </w:r>
          </w:p>
        </w:tc>
        <w:tc>
          <w:tcPr>
            <w:tcW w:w="709" w:type="dxa"/>
            <w:tcBorders>
              <w:left w:val="nil"/>
              <w:right w:val="nil"/>
            </w:tcBorders>
            <w:noWrap/>
            <w:hideMark/>
          </w:tcPr>
          <w:p w14:paraId="6DF57669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(-) 0.429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7CCC8AAF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0.082</w:t>
            </w:r>
          </w:p>
        </w:tc>
        <w:tc>
          <w:tcPr>
            <w:tcW w:w="993" w:type="dxa"/>
            <w:tcBorders>
              <w:left w:val="nil"/>
              <w:right w:val="nil"/>
            </w:tcBorders>
            <w:hideMark/>
          </w:tcPr>
          <w:p w14:paraId="4DF1552F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0.486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3E5DBE6C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0.284</w:t>
            </w:r>
          </w:p>
        </w:tc>
        <w:tc>
          <w:tcPr>
            <w:tcW w:w="708" w:type="dxa"/>
            <w:tcBorders>
              <w:left w:val="nil"/>
              <w:right w:val="nil"/>
            </w:tcBorders>
            <w:hideMark/>
          </w:tcPr>
          <w:p w14:paraId="2D5F009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0.455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0A75689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EAF94E5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0EFE7D6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72912" w:rsidRPr="00C72912" w14:paraId="4D5F9E67" w14:textId="77777777" w:rsidTr="15C4823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06CA7" w14:textId="77777777" w:rsidR="00C72912" w:rsidRPr="00C72912" w:rsidRDefault="00C72912" w:rsidP="15C48233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 xml:space="preserve">root. </w:t>
            </w:r>
            <w:proofErr w:type="spellStart"/>
            <w:r w:rsidRPr="15C48233">
              <w:rPr>
                <w:rFonts w:eastAsia="SimSun"/>
                <w:sz w:val="16"/>
                <w:szCs w:val="16"/>
                <w:lang w:val="en-US"/>
              </w:rPr>
              <w:t>lenght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5134B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0.038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1E8CE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0.260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D0864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D7D13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81687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0.316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90ABDD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1E1DF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0.392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6F8C87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0.502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6EF90D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5531AD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72912" w:rsidRPr="00C72912" w14:paraId="4D311713" w14:textId="77777777" w:rsidTr="15C48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left w:val="nil"/>
              <w:right w:val="nil"/>
            </w:tcBorders>
            <w:noWrap/>
            <w:hideMark/>
          </w:tcPr>
          <w:p w14:paraId="684CA61D" w14:textId="77777777" w:rsidR="00C72912" w:rsidRPr="00C72912" w:rsidRDefault="00C72912" w:rsidP="15C48233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val="en-US" w:eastAsia="pl-PL"/>
              </w:rPr>
            </w:pPr>
            <w:r w:rsidRPr="15C48233">
              <w:rPr>
                <w:rFonts w:eastAsia="SimSun"/>
                <w:sz w:val="16"/>
                <w:szCs w:val="16"/>
                <w:lang w:val="en-US"/>
              </w:rPr>
              <w:t>collar diameter</w:t>
            </w:r>
          </w:p>
        </w:tc>
        <w:tc>
          <w:tcPr>
            <w:tcW w:w="1135" w:type="dxa"/>
            <w:tcBorders>
              <w:left w:val="nil"/>
              <w:right w:val="nil"/>
            </w:tcBorders>
            <w:noWrap/>
            <w:hideMark/>
          </w:tcPr>
          <w:p w14:paraId="5F8D986D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0.304</w:t>
            </w:r>
          </w:p>
        </w:tc>
        <w:tc>
          <w:tcPr>
            <w:tcW w:w="993" w:type="dxa"/>
            <w:tcBorders>
              <w:left w:val="nil"/>
              <w:right w:val="nil"/>
            </w:tcBorders>
            <w:noWrap/>
            <w:hideMark/>
          </w:tcPr>
          <w:p w14:paraId="561D6B08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0.337</w:t>
            </w:r>
          </w:p>
        </w:tc>
        <w:tc>
          <w:tcPr>
            <w:tcW w:w="709" w:type="dxa"/>
            <w:tcBorders>
              <w:left w:val="nil"/>
              <w:right w:val="nil"/>
            </w:tcBorders>
            <w:noWrap/>
            <w:hideMark/>
          </w:tcPr>
          <w:p w14:paraId="419FFF27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(-) 0.422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320C4E90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0.086</w:t>
            </w:r>
          </w:p>
        </w:tc>
        <w:tc>
          <w:tcPr>
            <w:tcW w:w="993" w:type="dxa"/>
            <w:tcBorders>
              <w:left w:val="nil"/>
              <w:right w:val="nil"/>
            </w:tcBorders>
            <w:hideMark/>
          </w:tcPr>
          <w:p w14:paraId="1D2ECA86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0.471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271C32D9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0.265</w:t>
            </w:r>
          </w:p>
        </w:tc>
        <w:tc>
          <w:tcPr>
            <w:tcW w:w="708" w:type="dxa"/>
            <w:tcBorders>
              <w:left w:val="nil"/>
              <w:right w:val="nil"/>
            </w:tcBorders>
            <w:hideMark/>
          </w:tcPr>
          <w:p w14:paraId="7FD78333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0.594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09D1299A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0.819</w:t>
            </w:r>
          </w:p>
        </w:tc>
        <w:tc>
          <w:tcPr>
            <w:tcW w:w="709" w:type="dxa"/>
            <w:tcBorders>
              <w:left w:val="nil"/>
              <w:right w:val="nil"/>
            </w:tcBorders>
            <w:hideMark/>
          </w:tcPr>
          <w:p w14:paraId="3835A5FA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0.428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D2D4806" w14:textId="77777777" w:rsidR="00C72912" w:rsidRPr="00C72912" w:rsidRDefault="00C72912" w:rsidP="00C72912">
            <w:pPr>
              <w:spacing w:before="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</w:p>
        </w:tc>
      </w:tr>
      <w:tr w:rsidR="00C72912" w:rsidRPr="00C72912" w14:paraId="6E93C3EB" w14:textId="77777777" w:rsidTr="15C4823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6F4F0858" w14:textId="77777777" w:rsidR="00C72912" w:rsidRPr="00C72912" w:rsidRDefault="00C72912" w:rsidP="00C72912">
            <w:pPr>
              <w:spacing w:before="0" w:after="200" w:line="276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total seedling mass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46000D02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0AFFD514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139E2175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34763A08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369D050C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0.255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40D7636B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sz w:val="16"/>
                <w:szCs w:val="16"/>
              </w:rPr>
              <w:t>(-) 0.266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220DD358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0.554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77197C9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0.682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2BD8B211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0.633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33340AEC" w14:textId="77777777" w:rsidR="00C72912" w:rsidRPr="00C72912" w:rsidRDefault="00C72912" w:rsidP="00C72912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C72912">
              <w:rPr>
                <w:rFonts w:eastAsia="SimSun"/>
                <w:b/>
                <w:sz w:val="16"/>
                <w:szCs w:val="16"/>
              </w:rPr>
              <w:t>0.661</w:t>
            </w:r>
          </w:p>
        </w:tc>
      </w:tr>
    </w:tbl>
    <w:p w14:paraId="21D64239" w14:textId="77777777" w:rsidR="00715669" w:rsidRDefault="00715669" w:rsidP="00715669">
      <w:pPr>
        <w:keepNext/>
        <w:rPr>
          <w:rFonts w:cs="Times New Roman"/>
          <w:szCs w:val="24"/>
        </w:rPr>
      </w:pPr>
      <w:r>
        <w:rPr>
          <w:szCs w:val="24"/>
        </w:rPr>
        <w:t>T</w:t>
      </w:r>
      <w:r>
        <w:rPr>
          <w:szCs w:val="24"/>
          <w:vertAlign w:val="subscript"/>
        </w:rPr>
        <w:t xml:space="preserve">0 </w:t>
      </w:r>
      <w:r>
        <w:rPr>
          <w:szCs w:val="24"/>
        </w:rPr>
        <w:t>(time of germination onset), T</w:t>
      </w:r>
      <w:r>
        <w:rPr>
          <w:szCs w:val="24"/>
          <w:vertAlign w:val="subscript"/>
        </w:rPr>
        <w:t>E</w:t>
      </w:r>
      <w:r>
        <w:rPr>
          <w:szCs w:val="24"/>
        </w:rPr>
        <w:t xml:space="preserve"> (time at germination capacity) and T</w:t>
      </w:r>
      <w:r>
        <w:rPr>
          <w:szCs w:val="24"/>
          <w:vertAlign w:val="subscript"/>
        </w:rPr>
        <w:t xml:space="preserve">50 </w:t>
      </w:r>
      <w:r>
        <w:rPr>
          <w:szCs w:val="24"/>
        </w:rPr>
        <w:t>(the time necessary for 50% of viable seeds to germinate).</w:t>
      </w:r>
    </w:p>
    <w:p w14:paraId="32A2AF2D" w14:textId="77777777" w:rsidR="00C72912" w:rsidRPr="00715669" w:rsidRDefault="00C72912" w:rsidP="00C72912">
      <w:pPr>
        <w:keepNext/>
      </w:pPr>
    </w:p>
    <w:p w14:paraId="54C8208C" w14:textId="77777777" w:rsidR="00C72912" w:rsidRPr="00C72912" w:rsidRDefault="00C72912" w:rsidP="00654E8F">
      <w:pPr>
        <w:spacing w:before="240"/>
        <w:rPr>
          <w:lang w:val="en-GB"/>
        </w:rPr>
      </w:pPr>
    </w:p>
    <w:sectPr w:rsidR="00C72912" w:rsidRPr="00C72912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C124C" w14:textId="77777777" w:rsidR="00E25FFE" w:rsidRDefault="00E25FFE" w:rsidP="00117666">
      <w:pPr>
        <w:spacing w:after="0"/>
      </w:pPr>
      <w:r>
        <w:separator/>
      </w:r>
    </w:p>
  </w:endnote>
  <w:endnote w:type="continuationSeparator" w:id="0">
    <w:p w14:paraId="29D1E036" w14:textId="77777777" w:rsidR="00E25FFE" w:rsidRDefault="00E25FF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EB4D70" w:rsidRPr="00577C4C" w:rsidRDefault="00EB4D70">
    <w:pPr>
      <w:rPr>
        <w:color w:val="C0000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1517096" w:rsidR="00EB4D70" w:rsidRPr="00577C4C" w:rsidRDefault="00EB4D7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C1F5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31517096" w:rsidR="00EB4D70" w:rsidRPr="00577C4C" w:rsidRDefault="00EB4D7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C1F56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EB4D70" w:rsidRPr="00577C4C" w:rsidRDefault="00EB4D70">
    <w:pPr>
      <w:rPr>
        <w:b/>
        <w:sz w:val="2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AF8578D" w:rsidR="00EB4D70" w:rsidRPr="00577C4C" w:rsidRDefault="00EB4D7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C1F5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0AF8578D" w:rsidR="00EB4D70" w:rsidRPr="00577C4C" w:rsidRDefault="00EB4D7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C1F5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9254A" w14:textId="77777777" w:rsidR="00E25FFE" w:rsidRDefault="00E25FFE" w:rsidP="00117666">
      <w:pPr>
        <w:spacing w:after="0"/>
      </w:pPr>
      <w:r>
        <w:separator/>
      </w:r>
    </w:p>
  </w:footnote>
  <w:footnote w:type="continuationSeparator" w:id="0">
    <w:p w14:paraId="12200401" w14:textId="77777777" w:rsidR="00E25FFE" w:rsidRDefault="00E25FF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EB4D70" w:rsidRPr="009151AA" w:rsidRDefault="00EB4D7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EB4D70" w:rsidRDefault="00EB4D70" w:rsidP="0093429D">
    <w:r w:rsidRPr="005A1D84">
      <w:rPr>
        <w:b/>
        <w:noProof/>
        <w:color w:val="A6A6A6" w:themeColor="background1" w:themeShade="A6"/>
        <w:lang w:val="pl-PL" w:eastAsia="pl-PL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59096478">
    <w:abstractNumId w:val="0"/>
  </w:num>
  <w:num w:numId="2" w16cid:durableId="613175127">
    <w:abstractNumId w:val="4"/>
  </w:num>
  <w:num w:numId="3" w16cid:durableId="135952284">
    <w:abstractNumId w:val="1"/>
  </w:num>
  <w:num w:numId="4" w16cid:durableId="410590401">
    <w:abstractNumId w:val="5"/>
  </w:num>
  <w:num w:numId="5" w16cid:durableId="636759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05539213">
    <w:abstractNumId w:val="3"/>
  </w:num>
  <w:num w:numId="7" w16cid:durableId="323124769">
    <w:abstractNumId w:val="6"/>
  </w:num>
  <w:num w:numId="8" w16cid:durableId="1583947218">
    <w:abstractNumId w:val="6"/>
  </w:num>
  <w:num w:numId="9" w16cid:durableId="2110814824">
    <w:abstractNumId w:val="6"/>
  </w:num>
  <w:num w:numId="10" w16cid:durableId="945969584">
    <w:abstractNumId w:val="6"/>
  </w:num>
  <w:num w:numId="11" w16cid:durableId="1749234072">
    <w:abstractNumId w:val="6"/>
  </w:num>
  <w:num w:numId="12" w16cid:durableId="256602730">
    <w:abstractNumId w:val="6"/>
  </w:num>
  <w:num w:numId="13" w16cid:durableId="461119241">
    <w:abstractNumId w:val="3"/>
  </w:num>
  <w:num w:numId="14" w16cid:durableId="266550214">
    <w:abstractNumId w:val="2"/>
  </w:num>
  <w:num w:numId="15" w16cid:durableId="1123618586">
    <w:abstractNumId w:val="2"/>
  </w:num>
  <w:num w:numId="16" w16cid:durableId="1889604187">
    <w:abstractNumId w:val="2"/>
  </w:num>
  <w:num w:numId="17" w16cid:durableId="2140758251">
    <w:abstractNumId w:val="2"/>
  </w:num>
  <w:num w:numId="18" w16cid:durableId="188884774">
    <w:abstractNumId w:val="2"/>
  </w:num>
  <w:num w:numId="19" w16cid:durableId="1943150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0sjAyMrI0sjQ1MzFX0lEKTi0uzszPAykwrQUAdBvTLiwAAAA="/>
  </w:docVars>
  <w:rsids>
    <w:rsidRoot w:val="00803D24"/>
    <w:rsid w:val="0001436A"/>
    <w:rsid w:val="00034304"/>
    <w:rsid w:val="00035434"/>
    <w:rsid w:val="00052A14"/>
    <w:rsid w:val="00074DEF"/>
    <w:rsid w:val="00077D53"/>
    <w:rsid w:val="000E2AA7"/>
    <w:rsid w:val="00105FD9"/>
    <w:rsid w:val="0011085F"/>
    <w:rsid w:val="00117666"/>
    <w:rsid w:val="00134F6F"/>
    <w:rsid w:val="001549D3"/>
    <w:rsid w:val="00160065"/>
    <w:rsid w:val="00177D84"/>
    <w:rsid w:val="001E1C1E"/>
    <w:rsid w:val="002056F1"/>
    <w:rsid w:val="00267D18"/>
    <w:rsid w:val="002702C2"/>
    <w:rsid w:val="002868E2"/>
    <w:rsid w:val="002869C3"/>
    <w:rsid w:val="002936E4"/>
    <w:rsid w:val="002B4A57"/>
    <w:rsid w:val="002C74CA"/>
    <w:rsid w:val="00343081"/>
    <w:rsid w:val="00346317"/>
    <w:rsid w:val="003544FB"/>
    <w:rsid w:val="0036288A"/>
    <w:rsid w:val="003D2D47"/>
    <w:rsid w:val="003D2F2D"/>
    <w:rsid w:val="00401590"/>
    <w:rsid w:val="00447801"/>
    <w:rsid w:val="00452E9C"/>
    <w:rsid w:val="004735C8"/>
    <w:rsid w:val="004735DF"/>
    <w:rsid w:val="004961FF"/>
    <w:rsid w:val="00517A89"/>
    <w:rsid w:val="005250F2"/>
    <w:rsid w:val="00557C99"/>
    <w:rsid w:val="00581D78"/>
    <w:rsid w:val="00592CD0"/>
    <w:rsid w:val="00593EEA"/>
    <w:rsid w:val="005A5EEE"/>
    <w:rsid w:val="006375C7"/>
    <w:rsid w:val="006421D3"/>
    <w:rsid w:val="00654E8F"/>
    <w:rsid w:val="00660D05"/>
    <w:rsid w:val="006662BF"/>
    <w:rsid w:val="006820B1"/>
    <w:rsid w:val="006B7D14"/>
    <w:rsid w:val="006C1F56"/>
    <w:rsid w:val="00701727"/>
    <w:rsid w:val="0070566C"/>
    <w:rsid w:val="00710CC6"/>
    <w:rsid w:val="00714C50"/>
    <w:rsid w:val="00715669"/>
    <w:rsid w:val="00725A7D"/>
    <w:rsid w:val="007501BE"/>
    <w:rsid w:val="00775A5A"/>
    <w:rsid w:val="00790BB3"/>
    <w:rsid w:val="007912E9"/>
    <w:rsid w:val="00792406"/>
    <w:rsid w:val="007C206C"/>
    <w:rsid w:val="007D34DA"/>
    <w:rsid w:val="00803D24"/>
    <w:rsid w:val="00817DD6"/>
    <w:rsid w:val="008206FB"/>
    <w:rsid w:val="008632D7"/>
    <w:rsid w:val="00885156"/>
    <w:rsid w:val="00895ABE"/>
    <w:rsid w:val="008A36B9"/>
    <w:rsid w:val="008C01D3"/>
    <w:rsid w:val="008F1C5F"/>
    <w:rsid w:val="009151AA"/>
    <w:rsid w:val="0093429D"/>
    <w:rsid w:val="00934C6D"/>
    <w:rsid w:val="00940CEE"/>
    <w:rsid w:val="00943573"/>
    <w:rsid w:val="00970F7D"/>
    <w:rsid w:val="00994A3D"/>
    <w:rsid w:val="009B7E1D"/>
    <w:rsid w:val="009C2B12"/>
    <w:rsid w:val="009C70F3"/>
    <w:rsid w:val="009D0075"/>
    <w:rsid w:val="00A0485E"/>
    <w:rsid w:val="00A174D9"/>
    <w:rsid w:val="00A569CD"/>
    <w:rsid w:val="00AB5EE2"/>
    <w:rsid w:val="00AB6715"/>
    <w:rsid w:val="00B1671E"/>
    <w:rsid w:val="00B25694"/>
    <w:rsid w:val="00B25EB8"/>
    <w:rsid w:val="00B354E1"/>
    <w:rsid w:val="00B37F4D"/>
    <w:rsid w:val="00BA5FB3"/>
    <w:rsid w:val="00BD08E9"/>
    <w:rsid w:val="00BF54D9"/>
    <w:rsid w:val="00C3661D"/>
    <w:rsid w:val="00C52A7B"/>
    <w:rsid w:val="00C56BAF"/>
    <w:rsid w:val="00C679AA"/>
    <w:rsid w:val="00C72912"/>
    <w:rsid w:val="00C75972"/>
    <w:rsid w:val="00CC0A3A"/>
    <w:rsid w:val="00CC64BA"/>
    <w:rsid w:val="00CD066B"/>
    <w:rsid w:val="00CD5D03"/>
    <w:rsid w:val="00CE4FEE"/>
    <w:rsid w:val="00CF566D"/>
    <w:rsid w:val="00D062A6"/>
    <w:rsid w:val="00D53BBD"/>
    <w:rsid w:val="00D6223E"/>
    <w:rsid w:val="00DB59C3"/>
    <w:rsid w:val="00DC259A"/>
    <w:rsid w:val="00DE23E8"/>
    <w:rsid w:val="00E25FFE"/>
    <w:rsid w:val="00E52377"/>
    <w:rsid w:val="00E5492C"/>
    <w:rsid w:val="00E64E17"/>
    <w:rsid w:val="00E8566D"/>
    <w:rsid w:val="00E866C9"/>
    <w:rsid w:val="00EA3D3C"/>
    <w:rsid w:val="00EB4D70"/>
    <w:rsid w:val="00F44712"/>
    <w:rsid w:val="00F46900"/>
    <w:rsid w:val="00F52EB1"/>
    <w:rsid w:val="00F61D89"/>
    <w:rsid w:val="00FF5BC1"/>
    <w:rsid w:val="15C48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E31F6F31-F05A-46B0-80C5-B5C9723B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91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Zwykatabela211">
    <w:name w:val="Zwykła tabela 211"/>
    <w:basedOn w:val="TableNormal"/>
    <w:uiPriority w:val="42"/>
    <w:rsid w:val="00C72912"/>
    <w:pPr>
      <w:spacing w:after="0" w:line="240" w:lineRule="auto"/>
    </w:pPr>
    <w:rPr>
      <w:rFonts w:ascii="Calibri" w:eastAsia="Calibri" w:hAnsi="Calibri" w:cs="Times New Roman"/>
      <w:lang w:val="pl-PL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Zwykatabela21">
    <w:name w:val="Zwykła tabela 21"/>
    <w:basedOn w:val="TableNormal"/>
    <w:uiPriority w:val="42"/>
    <w:rsid w:val="00C72912"/>
    <w:pPr>
      <w:spacing w:after="0" w:line="240" w:lineRule="auto"/>
    </w:pPr>
    <w:rPr>
      <w:rFonts w:ascii="Calibri" w:eastAsia="Calibri" w:hAnsi="Calibri" w:cs="Times New Roman"/>
      <w:lang w:val="pl-PL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0F364-9BF0-41BE-AD41-628C897437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10</Pages>
  <Words>1478</Words>
  <Characters>8430</Characters>
  <Application>Microsoft Office Word</Application>
  <DocSecurity>0</DocSecurity>
  <Lines>70</Lines>
  <Paragraphs>19</Paragraphs>
  <ScaleCrop>false</ScaleCrop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Amy Tighe</cp:lastModifiedBy>
  <cp:revision>18</cp:revision>
  <cp:lastPrinted>2013-10-03T12:51:00Z</cp:lastPrinted>
  <dcterms:created xsi:type="dcterms:W3CDTF">2024-02-28T18:59:00Z</dcterms:created>
  <dcterms:modified xsi:type="dcterms:W3CDTF">2024-05-24T11:42:00Z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