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97568" w14:textId="296E6158" w:rsidR="00AF2AE2" w:rsidRPr="00527405" w:rsidRDefault="00C6324C" w:rsidP="00AF2AE2">
      <w:pPr>
        <w:pStyle w:val="Heading1"/>
      </w:pPr>
      <w:r w:rsidRPr="00527405">
        <w:t>Supplementary Material</w:t>
      </w:r>
    </w:p>
    <w:p w14:paraId="08C37F4E" w14:textId="54097E56" w:rsidR="00AF2AE2" w:rsidRPr="00527405" w:rsidRDefault="00AF2AE2" w:rsidP="006D7525">
      <w:pPr>
        <w:pStyle w:val="Heading2"/>
        <w:ind w:left="562" w:hanging="562"/>
        <w:rPr>
          <w:b w:val="0"/>
          <w:bCs/>
          <w:u w:val="single"/>
        </w:rPr>
      </w:pPr>
      <w:r w:rsidRPr="00527405">
        <w:rPr>
          <w:b w:val="0"/>
          <w:bCs/>
          <w:u w:val="single"/>
        </w:rPr>
        <w:t>Tables</w:t>
      </w:r>
    </w:p>
    <w:p w14:paraId="2CD5D320" w14:textId="7CF59181" w:rsidR="00AF2AE2" w:rsidRPr="00527405" w:rsidRDefault="00AF2AE2" w:rsidP="00AF2AE2">
      <w:pPr>
        <w:pStyle w:val="Heading3"/>
        <w:rPr>
          <w:b w:val="0"/>
          <w:bCs/>
          <w:u w:val="single"/>
        </w:rPr>
      </w:pPr>
      <w:r w:rsidRPr="00527405">
        <w:rPr>
          <w:b w:val="0"/>
          <w:bCs/>
          <w:u w:val="single"/>
        </w:rPr>
        <w:t xml:space="preserve">Supplementary Table S1. Comparison of </w:t>
      </w:r>
      <w:r w:rsidR="00573073">
        <w:rPr>
          <w:b w:val="0"/>
          <w:bCs/>
          <w:u w:val="single"/>
        </w:rPr>
        <w:t>c</w:t>
      </w:r>
      <w:r w:rsidRPr="00527405">
        <w:rPr>
          <w:b w:val="0"/>
          <w:bCs/>
          <w:u w:val="single"/>
        </w:rPr>
        <w:t xml:space="preserve">onditional </w:t>
      </w:r>
      <w:r w:rsidR="00573073">
        <w:rPr>
          <w:b w:val="0"/>
          <w:bCs/>
          <w:u w:val="single"/>
        </w:rPr>
        <w:t>l</w:t>
      </w:r>
      <w:r w:rsidRPr="00527405">
        <w:rPr>
          <w:b w:val="0"/>
          <w:bCs/>
          <w:u w:val="single"/>
        </w:rPr>
        <w:t xml:space="preserve">ogit and </w:t>
      </w:r>
      <w:r w:rsidR="00573073">
        <w:rPr>
          <w:b w:val="0"/>
          <w:bCs/>
          <w:u w:val="single"/>
        </w:rPr>
        <w:t>m</w:t>
      </w:r>
      <w:r w:rsidRPr="00527405">
        <w:rPr>
          <w:b w:val="0"/>
          <w:bCs/>
          <w:u w:val="single"/>
        </w:rPr>
        <w:t>ixed-</w:t>
      </w:r>
      <w:r w:rsidR="00573073">
        <w:rPr>
          <w:b w:val="0"/>
          <w:bCs/>
          <w:u w:val="single"/>
        </w:rPr>
        <w:t>l</w:t>
      </w:r>
      <w:r w:rsidRPr="00527405">
        <w:rPr>
          <w:b w:val="0"/>
          <w:bCs/>
          <w:u w:val="single"/>
        </w:rPr>
        <w:t xml:space="preserve">ogit </w:t>
      </w:r>
      <w:r w:rsidR="00573073">
        <w:rPr>
          <w:b w:val="0"/>
          <w:bCs/>
          <w:u w:val="single"/>
        </w:rPr>
        <w:t>r</w:t>
      </w:r>
      <w:r w:rsidRPr="00527405">
        <w:rPr>
          <w:b w:val="0"/>
          <w:bCs/>
          <w:u w:val="single"/>
        </w:rPr>
        <w:t xml:space="preserve">egression DCE </w:t>
      </w:r>
      <w:r w:rsidR="00573073">
        <w:rPr>
          <w:b w:val="0"/>
          <w:bCs/>
          <w:u w:val="single"/>
        </w:rPr>
        <w:t>r</w:t>
      </w:r>
      <w:r w:rsidRPr="00527405">
        <w:rPr>
          <w:b w:val="0"/>
          <w:bCs/>
          <w:u w:val="single"/>
        </w:rPr>
        <w:t>esults</w:t>
      </w:r>
      <w:r w:rsidR="00573073">
        <w:rPr>
          <w:b w:val="0"/>
          <w:bCs/>
          <w:u w:val="single"/>
        </w:rPr>
        <w:t>.</w:t>
      </w:r>
    </w:p>
    <w:tbl>
      <w:tblPr>
        <w:tblW w:w="144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58"/>
        <w:gridCol w:w="2472"/>
        <w:gridCol w:w="1459"/>
        <w:gridCol w:w="1283"/>
        <w:gridCol w:w="1284"/>
        <w:gridCol w:w="1284"/>
        <w:gridCol w:w="1543"/>
        <w:gridCol w:w="1577"/>
      </w:tblGrid>
      <w:tr w:rsidR="00527405" w:rsidRPr="00527405" w14:paraId="3ED1E129" w14:textId="77777777" w:rsidTr="00C2126E">
        <w:trPr>
          <w:trHeight w:val="397"/>
        </w:trPr>
        <w:tc>
          <w:tcPr>
            <w:tcW w:w="3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2113DB5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A78FC62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402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76F4D8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rPr>
                <w:b/>
                <w:bCs/>
              </w:rPr>
              <w:t>Conditional Logit</w:t>
            </w:r>
          </w:p>
        </w:tc>
        <w:tc>
          <w:tcPr>
            <w:tcW w:w="4404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9BF9FB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rPr>
                <w:b/>
                <w:bCs/>
              </w:rPr>
              <w:t>Mixed-Logit</w:t>
            </w:r>
          </w:p>
        </w:tc>
      </w:tr>
      <w:tr w:rsidR="00527405" w:rsidRPr="00527405" w14:paraId="2E0552AC" w14:textId="77777777" w:rsidTr="00C2126E">
        <w:trPr>
          <w:trHeight w:val="397"/>
        </w:trPr>
        <w:tc>
          <w:tcPr>
            <w:tcW w:w="3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B7A69B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rPr>
                <w:b/>
                <w:bCs/>
              </w:rPr>
              <w:t>Attribute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7F5170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rPr>
                <w:b/>
                <w:bCs/>
              </w:rPr>
              <w:t xml:space="preserve">Level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641A52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rPr>
                <w:b/>
                <w:bCs/>
              </w:rPr>
              <w:t>Estimate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526D18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rPr>
                <w:b/>
                <w:bCs/>
              </w:rPr>
              <w:t>P value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2FF921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rPr>
                <w:b/>
                <w:bCs/>
              </w:rPr>
              <w:t>mWTP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751E70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rPr>
                <w:b/>
                <w:bCs/>
              </w:rPr>
              <w:t>Estimate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1D720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rPr>
                <w:b/>
                <w:bCs/>
              </w:rPr>
              <w:t>P value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AD1B84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rPr>
                <w:b/>
                <w:bCs/>
              </w:rPr>
              <w:t>mWTP</w:t>
            </w:r>
          </w:p>
        </w:tc>
      </w:tr>
      <w:tr w:rsidR="00527405" w:rsidRPr="00527405" w14:paraId="0BFF7B8D" w14:textId="77777777" w:rsidTr="00C2126E">
        <w:trPr>
          <w:trHeight w:val="397"/>
        </w:trPr>
        <w:tc>
          <w:tcPr>
            <w:tcW w:w="355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416169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Doctor Recommended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42B336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Yes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E2160D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0.451 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74DF3F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2x10</w:t>
            </w:r>
            <w:r w:rsidRPr="00527405">
              <w:rPr>
                <w:vertAlign w:val="superscript"/>
              </w:rPr>
              <w:t>-16</w:t>
            </w:r>
            <w:r w:rsidRPr="00527405">
              <w:t xml:space="preserve"> 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A52449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$34.31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96E11C4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0.366 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EAC33FD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2.2x10</w:t>
            </w:r>
            <w:r w:rsidRPr="00573073">
              <w:rPr>
                <w:vertAlign w:val="superscript"/>
              </w:rPr>
              <w:t>-16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F535C10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$33.27</w:t>
            </w:r>
          </w:p>
        </w:tc>
      </w:tr>
      <w:tr w:rsidR="00527405" w:rsidRPr="00527405" w14:paraId="37168402" w14:textId="77777777" w:rsidTr="00C2126E">
        <w:trPr>
          <w:trHeight w:val="397"/>
        </w:trPr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338A5D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501030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No (ref)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89EBAF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238825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2AB8AD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4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AFB9865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112227A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FC1563E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</w:tr>
      <w:tr w:rsidR="00527405" w:rsidRPr="00527405" w14:paraId="712A060E" w14:textId="77777777" w:rsidTr="00C2126E">
        <w:trPr>
          <w:trHeight w:val="397"/>
        </w:trPr>
        <w:tc>
          <w:tcPr>
            <w:tcW w:w="355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D30163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Wait Time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AE929CD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0 Days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DF57A9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-0.012 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6D840B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0.0246 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D6F7DE1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-$1.42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93CD928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-0.017 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E63CB1F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0.565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57413D8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-$1.54</w:t>
            </w:r>
          </w:p>
        </w:tc>
      </w:tr>
      <w:tr w:rsidR="00527405" w:rsidRPr="00527405" w14:paraId="6EB7C71D" w14:textId="77777777" w:rsidTr="00C2126E">
        <w:trPr>
          <w:trHeight w:val="397"/>
        </w:trPr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3736F3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440FD4" w14:textId="7717E261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3 Days (ref)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1FDBC2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3E6D9B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FF9BC5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4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E077A7B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FF29713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89A9E4D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</w:tr>
      <w:tr w:rsidR="00527405" w:rsidRPr="00527405" w14:paraId="40D5F7F8" w14:textId="77777777" w:rsidTr="00C2126E">
        <w:trPr>
          <w:trHeight w:val="397"/>
        </w:trPr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B5E86E5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Number of actionable results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69AD46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15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29251B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0.506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814C03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2x10</w:t>
            </w:r>
            <w:r w:rsidRPr="00527405">
              <w:rPr>
                <w:vertAlign w:val="superscript"/>
              </w:rPr>
              <w:t>-16</w:t>
            </w:r>
            <w:r w:rsidRPr="00527405">
              <w:t xml:space="preserve"> 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4DC258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$32.17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72566BD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0.470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0E3200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8.1x10</w:t>
            </w:r>
            <w:r w:rsidRPr="00573073">
              <w:rPr>
                <w:vertAlign w:val="superscript"/>
              </w:rPr>
              <w:t>-12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4515FD4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$42.72</w:t>
            </w:r>
          </w:p>
        </w:tc>
      </w:tr>
      <w:tr w:rsidR="00527405" w:rsidRPr="00527405" w14:paraId="42F2375E" w14:textId="77777777" w:rsidTr="00C2126E">
        <w:trPr>
          <w:trHeight w:val="397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96C885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9797F2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10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ACDBAE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-0.372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7487F6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2x10</w:t>
            </w:r>
            <w:r w:rsidRPr="00527405">
              <w:rPr>
                <w:vertAlign w:val="superscript"/>
              </w:rPr>
              <w:t>-16</w:t>
            </w:r>
            <w:r w:rsidRPr="00527405">
              <w:t xml:space="preserve"> 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90DBD6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-$20.32</w:t>
            </w:r>
          </w:p>
        </w:tc>
        <w:tc>
          <w:tcPr>
            <w:tcW w:w="1284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B4E50C5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-0.378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67D7FF6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2.4x10</w:t>
            </w:r>
            <w:r w:rsidRPr="00573073">
              <w:rPr>
                <w:vertAlign w:val="superscript"/>
              </w:rPr>
              <w:t>-7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7A2FDDE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-$34.36</w:t>
            </w:r>
          </w:p>
        </w:tc>
      </w:tr>
      <w:tr w:rsidR="00527405" w:rsidRPr="00527405" w14:paraId="0A3A6419" w14:textId="77777777" w:rsidTr="00C2126E">
        <w:trPr>
          <w:trHeight w:val="397"/>
        </w:trPr>
        <w:tc>
          <w:tcPr>
            <w:tcW w:w="355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142E597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E6EC6E4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5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D10E64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0.195</w:t>
            </w:r>
          </w:p>
        </w:tc>
        <w:tc>
          <w:tcPr>
            <w:tcW w:w="128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21EBF2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2x10</w:t>
            </w:r>
            <w:r w:rsidRPr="00527405">
              <w:rPr>
                <w:vertAlign w:val="superscript"/>
              </w:rPr>
              <w:t>-16</w:t>
            </w:r>
            <w:r w:rsidRPr="00527405">
              <w:t xml:space="preserve"> </w:t>
            </w:r>
          </w:p>
        </w:tc>
        <w:tc>
          <w:tcPr>
            <w:tcW w:w="1284" w:type="dxa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655FAF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$10.65</w:t>
            </w:r>
          </w:p>
        </w:tc>
        <w:tc>
          <w:tcPr>
            <w:tcW w:w="1284" w:type="dxa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5147BF7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0.208</w:t>
            </w: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DE47FD6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2.9x10</w:t>
            </w:r>
            <w:r w:rsidRPr="00573073">
              <w:rPr>
                <w:vertAlign w:val="superscript"/>
              </w:rPr>
              <w:t>-5</w:t>
            </w:r>
          </w:p>
        </w:tc>
        <w:tc>
          <w:tcPr>
            <w:tcW w:w="15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208E4B2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$18.91</w:t>
            </w:r>
          </w:p>
        </w:tc>
      </w:tr>
      <w:tr w:rsidR="00527405" w:rsidRPr="00527405" w14:paraId="3BF12A9E" w14:textId="77777777" w:rsidTr="00C2126E">
        <w:trPr>
          <w:trHeight w:val="397"/>
        </w:trPr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1EC7FA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EACB2B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1 (ref)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80E225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70A81D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EE5859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4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3C012E3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AA19663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4131AA0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</w:tr>
      <w:tr w:rsidR="00527405" w:rsidRPr="00527405" w14:paraId="0DF29CC3" w14:textId="77777777" w:rsidTr="00C2126E">
        <w:trPr>
          <w:trHeight w:val="397"/>
        </w:trPr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DFCB59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Effect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CFDCB7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Major problem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53376B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0.658 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81BCAB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2x10</w:t>
            </w:r>
            <w:r w:rsidRPr="00527405">
              <w:rPr>
                <w:vertAlign w:val="superscript"/>
              </w:rPr>
              <w:t>-16</w:t>
            </w:r>
            <w:r w:rsidRPr="00527405">
              <w:t xml:space="preserve"> 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2FB9D3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$50.95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FF894FD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0.529 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E7896B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2.2x10</w:t>
            </w:r>
            <w:r w:rsidRPr="00573073">
              <w:rPr>
                <w:vertAlign w:val="superscript"/>
              </w:rPr>
              <w:t>-16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33B888F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$48.09</w:t>
            </w:r>
          </w:p>
        </w:tc>
      </w:tr>
      <w:tr w:rsidR="00527405" w:rsidRPr="00527405" w14:paraId="4F5DA372" w14:textId="77777777" w:rsidTr="00C2126E">
        <w:trPr>
          <w:trHeight w:val="397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748AE8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501A440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Minor problem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06E70B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0.107 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DA68E3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0.0662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F6A8C6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$4.77</w:t>
            </w:r>
          </w:p>
        </w:tc>
        <w:tc>
          <w:tcPr>
            <w:tcW w:w="1284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4B5ABBD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0.115 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88A5C96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0.014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F0EA1AF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$10.45</w:t>
            </w:r>
          </w:p>
        </w:tc>
      </w:tr>
      <w:tr w:rsidR="00527405" w:rsidRPr="00527405" w14:paraId="2DC578D7" w14:textId="77777777" w:rsidTr="00C2126E">
        <w:trPr>
          <w:trHeight w:val="397"/>
        </w:trPr>
        <w:tc>
          <w:tcPr>
            <w:tcW w:w="355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542354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DC4253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Major side effects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E9712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-0.014 </w:t>
            </w:r>
          </w:p>
        </w:tc>
        <w:tc>
          <w:tcPr>
            <w:tcW w:w="128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A78B1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2x10</w:t>
            </w:r>
            <w:r w:rsidRPr="00527405">
              <w:rPr>
                <w:vertAlign w:val="superscript"/>
              </w:rPr>
              <w:t>-16</w:t>
            </w:r>
            <w:r w:rsidRPr="00527405">
              <w:t xml:space="preserve"> </w:t>
            </w:r>
          </w:p>
        </w:tc>
        <w:tc>
          <w:tcPr>
            <w:tcW w:w="1284" w:type="dxa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90A11D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-$2.55</w:t>
            </w:r>
          </w:p>
        </w:tc>
        <w:tc>
          <w:tcPr>
            <w:tcW w:w="1284" w:type="dxa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B81BD9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-0.015 </w:t>
            </w: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B53EF0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0.687</w:t>
            </w:r>
          </w:p>
        </w:tc>
        <w:tc>
          <w:tcPr>
            <w:tcW w:w="15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E06966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-$1.36</w:t>
            </w:r>
          </w:p>
        </w:tc>
      </w:tr>
      <w:tr w:rsidR="00527405" w:rsidRPr="00527405" w14:paraId="09B3CEB4" w14:textId="77777777" w:rsidTr="00C2126E">
        <w:trPr>
          <w:trHeight w:val="256"/>
        </w:trPr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B98E26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8F0A90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Minor side effects (ref)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953072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70621A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704D5F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4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9550BC2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EB0C793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EE531CA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</w:tr>
      <w:tr w:rsidR="00527405" w:rsidRPr="00527405" w14:paraId="21F15703" w14:textId="77777777" w:rsidTr="00C2126E">
        <w:trPr>
          <w:trHeight w:val="397"/>
        </w:trPr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0D8B55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Cost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CA721B4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$0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C4F0D2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1.916 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57A100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2x10</w:t>
            </w:r>
            <w:r w:rsidRPr="00527405">
              <w:rPr>
                <w:vertAlign w:val="superscript"/>
              </w:rPr>
              <w:t>-16</w:t>
            </w:r>
            <w:r w:rsidRPr="00527405">
              <w:t xml:space="preserve"> 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C84861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28D80BC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1.662 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990A1C8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2.2x10</w:t>
            </w:r>
            <w:r w:rsidRPr="00573073">
              <w:rPr>
                <w:vertAlign w:val="superscript"/>
              </w:rPr>
              <w:t>-16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C9B6EAA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</w:t>
            </w:r>
          </w:p>
        </w:tc>
      </w:tr>
      <w:tr w:rsidR="00527405" w:rsidRPr="00527405" w14:paraId="34937082" w14:textId="77777777" w:rsidTr="00C2126E">
        <w:trPr>
          <w:trHeight w:val="397"/>
        </w:trPr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A3CD41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106152D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$100 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671BAB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0.825 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9D2B10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2x10</w:t>
            </w:r>
            <w:r w:rsidRPr="00527405">
              <w:rPr>
                <w:vertAlign w:val="superscript"/>
              </w:rPr>
              <w:t>-16</w:t>
            </w:r>
            <w:r w:rsidRPr="00527405">
              <w:t xml:space="preserve"> 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89EAA5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</w:t>
            </w:r>
          </w:p>
        </w:tc>
        <w:tc>
          <w:tcPr>
            <w:tcW w:w="1284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0FB7543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0.742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9CE6374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2.2x10</w:t>
            </w:r>
            <w:r w:rsidRPr="00573073">
              <w:rPr>
                <w:vertAlign w:val="superscript"/>
              </w:rPr>
              <w:t>-16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DCA4A5B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</w:t>
            </w:r>
          </w:p>
        </w:tc>
      </w:tr>
      <w:tr w:rsidR="00527405" w:rsidRPr="00527405" w14:paraId="03F9319D" w14:textId="77777777" w:rsidTr="00C2126E">
        <w:trPr>
          <w:trHeight w:val="397"/>
        </w:trPr>
        <w:tc>
          <w:tcPr>
            <w:tcW w:w="355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74FF0D6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D711C3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 xml:space="preserve">$200 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D165BF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-0.841</w:t>
            </w:r>
          </w:p>
        </w:tc>
        <w:tc>
          <w:tcPr>
            <w:tcW w:w="128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390642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2x10</w:t>
            </w:r>
            <w:r w:rsidRPr="00527405">
              <w:rPr>
                <w:vertAlign w:val="superscript"/>
              </w:rPr>
              <w:t>-16</w:t>
            </w:r>
            <w:r w:rsidRPr="00527405">
              <w:t xml:space="preserve"> </w:t>
            </w:r>
          </w:p>
        </w:tc>
        <w:tc>
          <w:tcPr>
            <w:tcW w:w="1284" w:type="dxa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B202D2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</w:t>
            </w:r>
          </w:p>
        </w:tc>
        <w:tc>
          <w:tcPr>
            <w:tcW w:w="1284" w:type="dxa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B22FAE6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-0.704</w:t>
            </w: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7FFFD67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&lt; 2.2x10</w:t>
            </w:r>
            <w:r w:rsidRPr="00573073">
              <w:rPr>
                <w:vertAlign w:val="superscript"/>
              </w:rPr>
              <w:t>-16</w:t>
            </w:r>
          </w:p>
        </w:tc>
        <w:tc>
          <w:tcPr>
            <w:tcW w:w="157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2A94CEF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-</w:t>
            </w:r>
          </w:p>
        </w:tc>
      </w:tr>
      <w:tr w:rsidR="00527405" w:rsidRPr="00527405" w14:paraId="76543767" w14:textId="77777777" w:rsidTr="00C2126E">
        <w:trPr>
          <w:trHeight w:val="397"/>
        </w:trPr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9F0FDC6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444F12" w14:textId="77777777" w:rsidR="00AF2AE2" w:rsidRPr="00527405" w:rsidRDefault="00AF2AE2" w:rsidP="00C2126E">
            <w:pPr>
              <w:spacing w:before="120" w:after="240"/>
              <w:contextualSpacing/>
            </w:pPr>
            <w:r w:rsidRPr="00527405">
              <w:t>$300 (ref)</w:t>
            </w:r>
          </w:p>
        </w:tc>
        <w:tc>
          <w:tcPr>
            <w:tcW w:w="145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9A63F2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F8FEDF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56A78C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284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668D7D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4EAFE7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BF134D" w14:textId="77777777" w:rsidR="00AF2AE2" w:rsidRPr="00527405" w:rsidRDefault="00AF2AE2" w:rsidP="00C2126E">
            <w:pPr>
              <w:spacing w:before="120" w:after="240"/>
              <w:contextualSpacing/>
            </w:pPr>
          </w:p>
        </w:tc>
      </w:tr>
    </w:tbl>
    <w:p w14:paraId="17DE60BC" w14:textId="6D002886" w:rsidR="00AF2AE2" w:rsidRPr="00527405" w:rsidRDefault="00C87061" w:rsidP="00AF2AE2">
      <w:r w:rsidRPr="00527405">
        <w:t xml:space="preserve">DCE: </w:t>
      </w:r>
      <w:r w:rsidR="00842219" w:rsidRPr="00527405">
        <w:t>d</w:t>
      </w:r>
      <w:r w:rsidRPr="00527405">
        <w:t xml:space="preserve">iscrete </w:t>
      </w:r>
      <w:r w:rsidR="00842219" w:rsidRPr="00527405">
        <w:t>ch</w:t>
      </w:r>
      <w:r w:rsidRPr="00527405">
        <w:t>oice</w:t>
      </w:r>
      <w:r w:rsidR="00842219" w:rsidRPr="00527405">
        <w:t xml:space="preserve"> e</w:t>
      </w:r>
      <w:r w:rsidRPr="00527405">
        <w:t>xperiment</w:t>
      </w:r>
      <w:r w:rsidR="00842219" w:rsidRPr="00527405">
        <w:t>;</w:t>
      </w:r>
      <w:r w:rsidRPr="00527405">
        <w:t xml:space="preserve"> mWTP:</w:t>
      </w:r>
      <w:r w:rsidR="00842219" w:rsidRPr="00527405">
        <w:t xml:space="preserve"> marginal willingness to pay; ref: reference</w:t>
      </w:r>
      <w:r w:rsidRPr="00527405">
        <w:t xml:space="preserve"> </w:t>
      </w:r>
    </w:p>
    <w:p w14:paraId="5E0EC705" w14:textId="75A746A0" w:rsidR="00AF2AE2" w:rsidRPr="00527405" w:rsidRDefault="00AF2AE2" w:rsidP="00AF2AE2">
      <w:pPr>
        <w:pStyle w:val="Heading3"/>
        <w:rPr>
          <w:b w:val="0"/>
          <w:bCs/>
          <w:u w:val="single"/>
        </w:rPr>
      </w:pPr>
      <w:r w:rsidRPr="00527405">
        <w:rPr>
          <w:b w:val="0"/>
          <w:bCs/>
          <w:u w:val="single"/>
        </w:rPr>
        <w:lastRenderedPageBreak/>
        <w:t>Supplementary Table S</w:t>
      </w:r>
      <w:r w:rsidR="00683C84" w:rsidRPr="00527405">
        <w:rPr>
          <w:b w:val="0"/>
          <w:bCs/>
          <w:u w:val="single"/>
        </w:rPr>
        <w:t>2</w:t>
      </w:r>
      <w:r w:rsidRPr="00527405">
        <w:rPr>
          <w:b w:val="0"/>
          <w:bCs/>
          <w:u w:val="single"/>
        </w:rPr>
        <w:t xml:space="preserve">. Willingness to </w:t>
      </w:r>
      <w:r w:rsidR="00573073">
        <w:rPr>
          <w:b w:val="0"/>
          <w:bCs/>
          <w:u w:val="single"/>
        </w:rPr>
        <w:t>p</w:t>
      </w:r>
      <w:r w:rsidRPr="00527405">
        <w:rPr>
          <w:b w:val="0"/>
          <w:bCs/>
          <w:u w:val="single"/>
        </w:rPr>
        <w:t xml:space="preserve">ay for </w:t>
      </w:r>
      <w:r w:rsidR="00573073">
        <w:rPr>
          <w:b w:val="0"/>
          <w:bCs/>
          <w:u w:val="single"/>
        </w:rPr>
        <w:t>p</w:t>
      </w:r>
      <w:r w:rsidRPr="00527405">
        <w:rPr>
          <w:b w:val="0"/>
          <w:bCs/>
          <w:u w:val="single"/>
        </w:rPr>
        <w:t xml:space="preserve">reemptive PGx </w:t>
      </w:r>
      <w:r w:rsidR="00573073">
        <w:rPr>
          <w:b w:val="0"/>
          <w:bCs/>
          <w:u w:val="single"/>
        </w:rPr>
        <w:t>t</w:t>
      </w:r>
      <w:r w:rsidRPr="00527405">
        <w:rPr>
          <w:b w:val="0"/>
          <w:bCs/>
          <w:u w:val="single"/>
        </w:rPr>
        <w:t xml:space="preserve">est </w:t>
      </w:r>
      <w:r w:rsidR="00573073">
        <w:rPr>
          <w:b w:val="0"/>
          <w:bCs/>
          <w:u w:val="single"/>
        </w:rPr>
        <w:t>s</w:t>
      </w:r>
      <w:r w:rsidRPr="00527405">
        <w:rPr>
          <w:b w:val="0"/>
          <w:bCs/>
          <w:u w:val="single"/>
        </w:rPr>
        <w:t xml:space="preserve">ubgroup </w:t>
      </w:r>
      <w:r w:rsidR="00573073">
        <w:rPr>
          <w:b w:val="0"/>
          <w:bCs/>
          <w:u w:val="single"/>
        </w:rPr>
        <w:t>a</w:t>
      </w:r>
      <w:r w:rsidRPr="00527405">
        <w:rPr>
          <w:b w:val="0"/>
          <w:bCs/>
          <w:u w:val="single"/>
        </w:rPr>
        <w:t xml:space="preserve">nalysis </w:t>
      </w:r>
      <w:r w:rsidR="00573073">
        <w:rPr>
          <w:b w:val="0"/>
          <w:bCs/>
          <w:u w:val="single"/>
        </w:rPr>
        <w:t>s</w:t>
      </w:r>
      <w:r w:rsidRPr="00527405">
        <w:rPr>
          <w:b w:val="0"/>
          <w:bCs/>
          <w:u w:val="single"/>
        </w:rPr>
        <w:t xml:space="preserve">tatistical </w:t>
      </w:r>
      <w:r w:rsidR="00573073">
        <w:rPr>
          <w:b w:val="0"/>
          <w:bCs/>
          <w:u w:val="single"/>
        </w:rPr>
        <w:t>t</w:t>
      </w:r>
      <w:r w:rsidRPr="00527405">
        <w:rPr>
          <w:b w:val="0"/>
          <w:bCs/>
          <w:u w:val="single"/>
        </w:rPr>
        <w:t>esting</w:t>
      </w:r>
      <w:r w:rsidR="00573073">
        <w:rPr>
          <w:b w:val="0"/>
          <w:bCs/>
          <w:u w:val="single"/>
        </w:rPr>
        <w:t>.</w:t>
      </w:r>
    </w:p>
    <w:p w14:paraId="77F604F2" w14:textId="4AF5EB94" w:rsidR="00AF2AE2" w:rsidRPr="00527405" w:rsidRDefault="00AF2AE2" w:rsidP="00AF2AE2"/>
    <w:tbl>
      <w:tblPr>
        <w:tblW w:w="5556" w:type="dxa"/>
        <w:tblLook w:val="04A0" w:firstRow="1" w:lastRow="0" w:firstColumn="1" w:lastColumn="0" w:noHBand="0" w:noVBand="1"/>
      </w:tblPr>
      <w:tblGrid>
        <w:gridCol w:w="1888"/>
        <w:gridCol w:w="1748"/>
        <w:gridCol w:w="960"/>
        <w:gridCol w:w="960"/>
      </w:tblGrid>
      <w:tr w:rsidR="00527405" w:rsidRPr="00527405" w14:paraId="64FD7F70" w14:textId="77777777" w:rsidTr="00C2126E">
        <w:trPr>
          <w:trHeight w:val="300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54CC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Subgroup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0621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Test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E8AA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Test Statistic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C94D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P-value</w:t>
            </w:r>
          </w:p>
        </w:tc>
      </w:tr>
      <w:tr w:rsidR="00527405" w:rsidRPr="00527405" w14:paraId="59381534" w14:textId="77777777" w:rsidTr="00C2126E">
        <w:trPr>
          <w:trHeight w:val="300"/>
        </w:trPr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DE2D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Race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532B" w14:textId="4C662645" w:rsidR="006D7525" w:rsidRPr="00527405" w:rsidRDefault="00A81106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Fischer’s Exact Test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64F9" w14:textId="6BAE4C5A" w:rsidR="006D7525" w:rsidRPr="00527405" w:rsidRDefault="00A81106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381D1" w14:textId="4F2BAD13" w:rsidR="006D7525" w:rsidRPr="00527405" w:rsidRDefault="00A81106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0.002</w:t>
            </w:r>
          </w:p>
        </w:tc>
      </w:tr>
      <w:tr w:rsidR="00527405" w:rsidRPr="00527405" w14:paraId="483364ED" w14:textId="77777777" w:rsidTr="00C2126E">
        <w:trPr>
          <w:trHeight w:val="300"/>
        </w:trPr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4368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Ethnicity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CC9E" w14:textId="5F97F237" w:rsidR="006D7525" w:rsidRPr="00527405" w:rsidRDefault="00E86409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Fischer’s Exact Test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68916" w14:textId="5BDAB325" w:rsidR="006D7525" w:rsidRPr="00527405" w:rsidRDefault="00E86409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F9F8" w14:textId="58D562C6" w:rsidR="006D7525" w:rsidRPr="00527405" w:rsidRDefault="00E86409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0.28</w:t>
            </w:r>
            <w:r w:rsidR="007258A0" w:rsidRPr="00527405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  <w:tr w:rsidR="00527405" w:rsidRPr="00527405" w14:paraId="3D297A07" w14:textId="77777777" w:rsidTr="00C2126E">
        <w:trPr>
          <w:trHeight w:val="600"/>
        </w:trPr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3BD06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Post-secondary education/training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82B8" w14:textId="77777777" w:rsidR="006D7525" w:rsidRPr="00527405" w:rsidRDefault="006D7525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Chi-Squared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EAA47" w14:textId="658ABCBE" w:rsidR="006D7525" w:rsidRPr="00527405" w:rsidRDefault="007258A0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10.396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75309" w14:textId="77371EE3" w:rsidR="006D7525" w:rsidRPr="00527405" w:rsidRDefault="007258A0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0.034</w:t>
            </w:r>
          </w:p>
        </w:tc>
      </w:tr>
      <w:tr w:rsidR="00527405" w:rsidRPr="00527405" w14:paraId="1E4AB0F7" w14:textId="77777777" w:rsidTr="00C2126E">
        <w:trPr>
          <w:trHeight w:val="600"/>
        </w:trPr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B3EBF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SDI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32E48" w14:textId="77777777" w:rsidR="006D7525" w:rsidRPr="00527405" w:rsidRDefault="006D7525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ANOVA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35499" w14:textId="64C5DD7E" w:rsidR="006D7525" w:rsidRPr="00527405" w:rsidRDefault="005B5511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2.914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1669F" w14:textId="36C680E7" w:rsidR="006D7525" w:rsidRPr="00527405" w:rsidRDefault="005B5511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0.021</w:t>
            </w:r>
          </w:p>
        </w:tc>
      </w:tr>
      <w:tr w:rsidR="00527405" w:rsidRPr="00527405" w14:paraId="3E439DDC" w14:textId="77777777" w:rsidTr="00C2126E">
        <w:trPr>
          <w:trHeight w:val="600"/>
        </w:trPr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A6FC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Previous PGx testing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CE51" w14:textId="77777777" w:rsidR="006D7525" w:rsidRPr="00527405" w:rsidRDefault="006D7525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Fischer's Exact Test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B8D0" w14:textId="77777777" w:rsidR="006D7525" w:rsidRPr="00527405" w:rsidRDefault="006D7525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F706" w14:textId="2588FE8D" w:rsidR="006D7525" w:rsidRPr="00527405" w:rsidRDefault="005B5511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</w:tr>
      <w:tr w:rsidR="00527405" w:rsidRPr="00527405" w14:paraId="74520C20" w14:textId="77777777" w:rsidTr="00C2126E">
        <w:trPr>
          <w:trHeight w:val="900"/>
        </w:trPr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E45A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History of adverse drug reaction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2BF5" w14:textId="77777777" w:rsidR="006D7525" w:rsidRPr="00527405" w:rsidRDefault="006D7525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Chi-Squared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38FB" w14:textId="70909271" w:rsidR="006D7525" w:rsidRPr="00527405" w:rsidRDefault="003718B7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1.095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F35E" w14:textId="1F60A432" w:rsidR="006D7525" w:rsidRPr="00527405" w:rsidRDefault="006D7525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0.</w:t>
            </w:r>
            <w:r w:rsidR="003718B7" w:rsidRPr="00527405">
              <w:rPr>
                <w:rFonts w:ascii="Calibri" w:hAnsi="Calibri" w:cs="Calibri"/>
                <w:sz w:val="22"/>
                <w:szCs w:val="22"/>
              </w:rPr>
              <w:t>895</w:t>
            </w:r>
          </w:p>
        </w:tc>
      </w:tr>
      <w:tr w:rsidR="00527405" w:rsidRPr="00527405" w14:paraId="424129B6" w14:textId="77777777" w:rsidTr="00C2126E">
        <w:trPr>
          <w:trHeight w:val="600"/>
        </w:trPr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82390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Interest in PGx testing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F498" w14:textId="77777777" w:rsidR="006D7525" w:rsidRPr="00527405" w:rsidRDefault="006D7525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Fischer's Exact Test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C6EA5" w14:textId="77777777" w:rsidR="006D7525" w:rsidRPr="00527405" w:rsidRDefault="006D7525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N/A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7A7F" w14:textId="77777777" w:rsidR="006D7525" w:rsidRPr="00527405" w:rsidRDefault="006D7525" w:rsidP="00C2126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</w:tr>
    </w:tbl>
    <w:p w14:paraId="4303F46A" w14:textId="472BD1CC" w:rsidR="00842219" w:rsidRPr="00527405" w:rsidRDefault="00842219" w:rsidP="006D7525">
      <w:r w:rsidRPr="00527405">
        <w:t>PGx: pharmacogenetic; SDI: Social Deprivation Index</w:t>
      </w:r>
    </w:p>
    <w:p w14:paraId="771C6828" w14:textId="572FD581" w:rsidR="00842219" w:rsidRPr="00527405" w:rsidRDefault="00842219" w:rsidP="006D7525"/>
    <w:p w14:paraId="611E9146" w14:textId="5EDC33A2" w:rsidR="00842219" w:rsidRPr="00527405" w:rsidRDefault="00842219" w:rsidP="006D7525"/>
    <w:p w14:paraId="40B5A84A" w14:textId="239BB1E8" w:rsidR="00842219" w:rsidRPr="00527405" w:rsidRDefault="00842219" w:rsidP="006D7525"/>
    <w:p w14:paraId="2704DD7C" w14:textId="468F28F9" w:rsidR="00842219" w:rsidRPr="00527405" w:rsidRDefault="00842219" w:rsidP="006D7525"/>
    <w:p w14:paraId="7D23B810" w14:textId="5CD9B150" w:rsidR="00842219" w:rsidRPr="00527405" w:rsidRDefault="00842219" w:rsidP="006D7525"/>
    <w:p w14:paraId="26743B48" w14:textId="2658723D" w:rsidR="00842219" w:rsidRPr="00527405" w:rsidRDefault="00842219" w:rsidP="006D7525"/>
    <w:p w14:paraId="2A23598A" w14:textId="3672F4EC" w:rsidR="00842219" w:rsidRPr="00527405" w:rsidRDefault="00842219" w:rsidP="006D7525"/>
    <w:p w14:paraId="732AD8A6" w14:textId="13A2A981" w:rsidR="00842219" w:rsidRPr="00527405" w:rsidRDefault="00842219" w:rsidP="006D7525"/>
    <w:p w14:paraId="624D7907" w14:textId="1A66D1B1" w:rsidR="00842219" w:rsidRPr="00527405" w:rsidRDefault="00842219" w:rsidP="006D7525"/>
    <w:p w14:paraId="75873875" w14:textId="03AF45E4" w:rsidR="00842219" w:rsidRPr="00527405" w:rsidRDefault="00842219" w:rsidP="006D7525"/>
    <w:p w14:paraId="5776B1B8" w14:textId="0EC454EF" w:rsidR="00842219" w:rsidRPr="00527405" w:rsidRDefault="00842219" w:rsidP="006D7525"/>
    <w:p w14:paraId="1CFB060E" w14:textId="77777777" w:rsidR="00842219" w:rsidRPr="00527405" w:rsidRDefault="00842219" w:rsidP="006D7525"/>
    <w:p w14:paraId="568320E9" w14:textId="2E830CA5" w:rsidR="006D7525" w:rsidRPr="00527405" w:rsidRDefault="006D7525" w:rsidP="006D7525">
      <w:pPr>
        <w:pStyle w:val="Heading3"/>
        <w:ind w:left="562" w:hanging="562"/>
        <w:rPr>
          <w:b w:val="0"/>
          <w:bCs/>
          <w:u w:val="single"/>
        </w:rPr>
      </w:pPr>
      <w:r w:rsidRPr="00527405">
        <w:lastRenderedPageBreak/>
        <w:t xml:space="preserve"> </w:t>
      </w:r>
      <w:r w:rsidRPr="00527405">
        <w:rPr>
          <w:b w:val="0"/>
          <w:bCs/>
          <w:u w:val="single"/>
        </w:rPr>
        <w:t xml:space="preserve">Supplementary Table S3. DCE </w:t>
      </w:r>
      <w:r w:rsidR="00573073">
        <w:rPr>
          <w:b w:val="0"/>
          <w:bCs/>
          <w:u w:val="single"/>
        </w:rPr>
        <w:t>s</w:t>
      </w:r>
      <w:r w:rsidRPr="00527405">
        <w:rPr>
          <w:b w:val="0"/>
          <w:bCs/>
          <w:u w:val="single"/>
        </w:rPr>
        <w:t xml:space="preserve">ubgroup </w:t>
      </w:r>
      <w:r w:rsidR="00573073">
        <w:rPr>
          <w:b w:val="0"/>
          <w:bCs/>
          <w:u w:val="single"/>
        </w:rPr>
        <w:t>a</w:t>
      </w:r>
      <w:r w:rsidRPr="00527405">
        <w:rPr>
          <w:b w:val="0"/>
          <w:bCs/>
          <w:u w:val="single"/>
        </w:rPr>
        <w:t xml:space="preserve">nalysis </w:t>
      </w:r>
      <w:r w:rsidR="00573073">
        <w:rPr>
          <w:b w:val="0"/>
          <w:bCs/>
          <w:u w:val="single"/>
        </w:rPr>
        <w:t>s</w:t>
      </w:r>
      <w:r w:rsidRPr="00527405">
        <w:rPr>
          <w:b w:val="0"/>
          <w:bCs/>
          <w:u w:val="single"/>
        </w:rPr>
        <w:t xml:space="preserve">tatistical </w:t>
      </w:r>
      <w:r w:rsidR="00573073">
        <w:rPr>
          <w:b w:val="0"/>
          <w:bCs/>
          <w:u w:val="single"/>
        </w:rPr>
        <w:t>t</w:t>
      </w:r>
      <w:r w:rsidRPr="00527405">
        <w:rPr>
          <w:b w:val="0"/>
          <w:bCs/>
          <w:u w:val="single"/>
        </w:rPr>
        <w:t xml:space="preserve">est </w:t>
      </w:r>
      <w:r w:rsidR="00573073">
        <w:rPr>
          <w:b w:val="0"/>
          <w:bCs/>
          <w:u w:val="single"/>
        </w:rPr>
        <w:t>r</w:t>
      </w:r>
      <w:r w:rsidRPr="00527405">
        <w:rPr>
          <w:b w:val="0"/>
          <w:bCs/>
          <w:u w:val="single"/>
        </w:rPr>
        <w:t>esults</w:t>
      </w:r>
      <w:r w:rsidR="00573073">
        <w:rPr>
          <w:b w:val="0"/>
          <w:bCs/>
          <w:u w:val="single"/>
        </w:rPr>
        <w:t>.</w:t>
      </w:r>
    </w:p>
    <w:p w14:paraId="452D8B8F" w14:textId="77777777" w:rsidR="006D7525" w:rsidRPr="00527405" w:rsidRDefault="006D7525" w:rsidP="006D7525"/>
    <w:tbl>
      <w:tblPr>
        <w:tblW w:w="8398" w:type="dxa"/>
        <w:tblLook w:val="04A0" w:firstRow="1" w:lastRow="0" w:firstColumn="1" w:lastColumn="0" w:noHBand="0" w:noVBand="1"/>
      </w:tblPr>
      <w:tblGrid>
        <w:gridCol w:w="5758"/>
        <w:gridCol w:w="1680"/>
        <w:gridCol w:w="960"/>
      </w:tblGrid>
      <w:tr w:rsidR="00527405" w:rsidRPr="00527405" w14:paraId="38BCB03E" w14:textId="77777777" w:rsidTr="00C2126E">
        <w:trPr>
          <w:trHeight w:val="300"/>
        </w:trPr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6B27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Subgroup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A637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Wald Chi-square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46F3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p-value</w:t>
            </w:r>
          </w:p>
        </w:tc>
      </w:tr>
      <w:tr w:rsidR="00527405" w:rsidRPr="00527405" w14:paraId="5B16C2F7" w14:textId="77777777" w:rsidTr="00C2126E">
        <w:trPr>
          <w:trHeight w:val="300"/>
        </w:trPr>
        <w:tc>
          <w:tcPr>
            <w:tcW w:w="5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1DCE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Race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3529" w14:textId="77777777" w:rsidR="006D7525" w:rsidRPr="00527405" w:rsidRDefault="006D7525" w:rsidP="00C2126E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544.1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511E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</w:tr>
      <w:tr w:rsidR="00527405" w:rsidRPr="00527405" w14:paraId="005BA86D" w14:textId="77777777" w:rsidTr="00C2126E">
        <w:trPr>
          <w:trHeight w:val="300"/>
        </w:trPr>
        <w:tc>
          <w:tcPr>
            <w:tcW w:w="5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5A1F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Ethnicity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0950" w14:textId="77777777" w:rsidR="006D7525" w:rsidRPr="00527405" w:rsidRDefault="006D7525" w:rsidP="00C2126E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400.5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28CA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</w:tr>
      <w:tr w:rsidR="00527405" w:rsidRPr="00527405" w14:paraId="1345204F" w14:textId="77777777" w:rsidTr="00C2126E">
        <w:trPr>
          <w:trHeight w:val="300"/>
        </w:trPr>
        <w:tc>
          <w:tcPr>
            <w:tcW w:w="5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9054F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Post-secondary education/training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D8BE2" w14:textId="77777777" w:rsidR="006D7525" w:rsidRPr="00527405" w:rsidRDefault="006D7525" w:rsidP="00C2126E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868.0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C1959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</w:tr>
      <w:tr w:rsidR="00527405" w:rsidRPr="00527405" w14:paraId="59189213" w14:textId="77777777" w:rsidTr="00C2126E">
        <w:trPr>
          <w:trHeight w:val="300"/>
        </w:trPr>
        <w:tc>
          <w:tcPr>
            <w:tcW w:w="5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3A48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SDI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D637" w14:textId="77777777" w:rsidR="006D7525" w:rsidRPr="00527405" w:rsidRDefault="006D7525" w:rsidP="00C2126E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410.6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BD1B4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</w:tr>
      <w:tr w:rsidR="00527405" w:rsidRPr="00527405" w14:paraId="0CBAC091" w14:textId="77777777" w:rsidTr="00C2126E">
        <w:trPr>
          <w:trHeight w:val="300"/>
        </w:trPr>
        <w:tc>
          <w:tcPr>
            <w:tcW w:w="5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B8C6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Previous PGx testing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3D8D" w14:textId="77777777" w:rsidR="006D7525" w:rsidRPr="00527405" w:rsidRDefault="006D7525" w:rsidP="00C2126E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1054.7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17DA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</w:tr>
      <w:tr w:rsidR="00527405" w:rsidRPr="00527405" w14:paraId="32CA5DF0" w14:textId="77777777" w:rsidTr="00C2126E">
        <w:trPr>
          <w:trHeight w:val="300"/>
        </w:trPr>
        <w:tc>
          <w:tcPr>
            <w:tcW w:w="5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4141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History of adverse drug reaction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5EDD" w14:textId="77777777" w:rsidR="006D7525" w:rsidRPr="00527405" w:rsidRDefault="006D7525" w:rsidP="00C2126E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337.8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0EB0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</w:tr>
      <w:tr w:rsidR="00527405" w:rsidRPr="00527405" w14:paraId="66B781E7" w14:textId="77777777" w:rsidTr="00C2126E">
        <w:trPr>
          <w:trHeight w:val="300"/>
        </w:trPr>
        <w:tc>
          <w:tcPr>
            <w:tcW w:w="5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9E86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Interest in PGx testing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4874" w14:textId="77777777" w:rsidR="006D7525" w:rsidRPr="00527405" w:rsidRDefault="006D7525" w:rsidP="00C2126E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985.7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78CF" w14:textId="77777777" w:rsidR="006D7525" w:rsidRPr="00527405" w:rsidRDefault="006D7525" w:rsidP="00C2126E">
            <w:pPr>
              <w:rPr>
                <w:rFonts w:ascii="Calibri" w:hAnsi="Calibri" w:cs="Calibri"/>
                <w:sz w:val="22"/>
                <w:szCs w:val="22"/>
              </w:rPr>
            </w:pPr>
            <w:r w:rsidRPr="00527405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</w:tr>
    </w:tbl>
    <w:p w14:paraId="28FF598E" w14:textId="45469BAD" w:rsidR="006D7525" w:rsidRPr="00527405" w:rsidRDefault="00842219" w:rsidP="006D7525">
      <w:r w:rsidRPr="00527405">
        <w:t>DCE: discrete choice experiment; PGx: pharmacogenetic; SDI: Social Deprivation Index</w:t>
      </w:r>
    </w:p>
    <w:p w14:paraId="69F9B56F" w14:textId="65A358D9" w:rsidR="00842219" w:rsidRPr="00527405" w:rsidRDefault="00842219" w:rsidP="006D7525"/>
    <w:p w14:paraId="469471F2" w14:textId="44E2A99E" w:rsidR="00842219" w:rsidRPr="00527405" w:rsidRDefault="00842219" w:rsidP="006D7525"/>
    <w:p w14:paraId="4691FDB2" w14:textId="01B6424C" w:rsidR="00842219" w:rsidRPr="00527405" w:rsidRDefault="00842219" w:rsidP="006D7525"/>
    <w:p w14:paraId="481A1522" w14:textId="76116A9C" w:rsidR="00842219" w:rsidRPr="00527405" w:rsidRDefault="00842219" w:rsidP="006D7525"/>
    <w:p w14:paraId="1533E8A6" w14:textId="03D675AE" w:rsidR="00842219" w:rsidRPr="00527405" w:rsidRDefault="00842219" w:rsidP="006D7525"/>
    <w:p w14:paraId="556D3CBF" w14:textId="22205F78" w:rsidR="00842219" w:rsidRPr="00527405" w:rsidRDefault="00842219" w:rsidP="006D7525"/>
    <w:p w14:paraId="4EFB4733" w14:textId="3927A2F9" w:rsidR="00842219" w:rsidRPr="00527405" w:rsidRDefault="00842219" w:rsidP="006D7525"/>
    <w:p w14:paraId="40A3FAB5" w14:textId="31A89387" w:rsidR="00842219" w:rsidRPr="00527405" w:rsidRDefault="00842219" w:rsidP="006D7525"/>
    <w:p w14:paraId="2B30639B" w14:textId="1151AC39" w:rsidR="00842219" w:rsidRPr="00527405" w:rsidRDefault="00842219" w:rsidP="006D7525"/>
    <w:p w14:paraId="0548CA39" w14:textId="6D11C309" w:rsidR="00842219" w:rsidRPr="00527405" w:rsidRDefault="00842219" w:rsidP="006D7525"/>
    <w:p w14:paraId="5D7430C5" w14:textId="697A1D74" w:rsidR="00842219" w:rsidRPr="00527405" w:rsidRDefault="00842219" w:rsidP="006D7525"/>
    <w:p w14:paraId="0CC8CF8C" w14:textId="515D4683" w:rsidR="00842219" w:rsidRPr="00527405" w:rsidRDefault="00842219" w:rsidP="006D7525"/>
    <w:p w14:paraId="0266F340" w14:textId="027B2498" w:rsidR="00842219" w:rsidRPr="00527405" w:rsidRDefault="00842219" w:rsidP="006D7525"/>
    <w:p w14:paraId="493798E2" w14:textId="353DF22E" w:rsidR="00842219" w:rsidRPr="00527405" w:rsidRDefault="00842219" w:rsidP="006D7525"/>
    <w:p w14:paraId="24808BB4" w14:textId="7EE22B73" w:rsidR="00842219" w:rsidRPr="00527405" w:rsidRDefault="00842219" w:rsidP="006D7525"/>
    <w:p w14:paraId="45A9CF4A" w14:textId="634D3623" w:rsidR="00842219" w:rsidRPr="00527405" w:rsidRDefault="00842219" w:rsidP="006D7525"/>
    <w:p w14:paraId="2422D9B2" w14:textId="454A19AD" w:rsidR="00842219" w:rsidRPr="00527405" w:rsidRDefault="00842219" w:rsidP="006D7525"/>
    <w:p w14:paraId="46C7D731" w14:textId="1867C7E2" w:rsidR="00842219" w:rsidRPr="00527405" w:rsidRDefault="00842219" w:rsidP="006D7525"/>
    <w:p w14:paraId="606BD8FB" w14:textId="0E4A9B8E" w:rsidR="00842219" w:rsidRPr="00527405" w:rsidRDefault="00842219" w:rsidP="006D7525"/>
    <w:p w14:paraId="3D4973E1" w14:textId="454A60F7" w:rsidR="00842219" w:rsidRPr="00527405" w:rsidRDefault="00842219" w:rsidP="006D7525"/>
    <w:p w14:paraId="5176BE2B" w14:textId="77777777" w:rsidR="00842219" w:rsidRPr="00527405" w:rsidRDefault="00842219" w:rsidP="006D7525"/>
    <w:p w14:paraId="4A7BA6B6" w14:textId="66219B7D" w:rsidR="00AF2AE2" w:rsidRPr="00527405" w:rsidRDefault="00AF2AE2" w:rsidP="006D7525">
      <w:pPr>
        <w:pStyle w:val="Heading2"/>
        <w:ind w:left="562" w:hanging="562"/>
      </w:pPr>
      <w:r w:rsidRPr="00527405">
        <w:rPr>
          <w:b w:val="0"/>
          <w:bCs/>
          <w:u w:val="single"/>
        </w:rPr>
        <w:lastRenderedPageBreak/>
        <w:t>Figures</w:t>
      </w:r>
    </w:p>
    <w:p w14:paraId="7692EF6F" w14:textId="3B164A9C" w:rsidR="002F03C2" w:rsidRPr="00527405" w:rsidRDefault="002F03C2" w:rsidP="006D7525">
      <w:pPr>
        <w:pStyle w:val="Heading3"/>
        <w:ind w:left="562" w:hanging="562"/>
        <w:rPr>
          <w:b w:val="0"/>
          <w:bCs/>
          <w:u w:val="single"/>
        </w:rPr>
      </w:pPr>
      <w:r w:rsidRPr="00527405">
        <w:rPr>
          <w:b w:val="0"/>
          <w:bCs/>
          <w:u w:val="single"/>
        </w:rPr>
        <w:t xml:space="preserve">Supplementary Figure S1. </w:t>
      </w:r>
      <w:r w:rsidR="003A5714" w:rsidRPr="00527405">
        <w:rPr>
          <w:b w:val="0"/>
          <w:bCs/>
          <w:u w:val="single"/>
        </w:rPr>
        <w:t xml:space="preserve">Example </w:t>
      </w:r>
      <w:r w:rsidR="00573073">
        <w:rPr>
          <w:b w:val="0"/>
          <w:bCs/>
          <w:u w:val="single"/>
        </w:rPr>
        <w:t>c</w:t>
      </w:r>
      <w:r w:rsidR="003A5714" w:rsidRPr="00527405">
        <w:rPr>
          <w:b w:val="0"/>
          <w:bCs/>
          <w:u w:val="single"/>
        </w:rPr>
        <w:t xml:space="preserve">hoice </w:t>
      </w:r>
      <w:r w:rsidR="00573073">
        <w:rPr>
          <w:b w:val="0"/>
          <w:bCs/>
          <w:u w:val="single"/>
        </w:rPr>
        <w:t>s</w:t>
      </w:r>
      <w:r w:rsidR="003A5714" w:rsidRPr="00527405">
        <w:rPr>
          <w:b w:val="0"/>
          <w:bCs/>
          <w:u w:val="single"/>
        </w:rPr>
        <w:t xml:space="preserve">et and </w:t>
      </w:r>
      <w:r w:rsidR="00573073">
        <w:rPr>
          <w:b w:val="0"/>
          <w:bCs/>
          <w:u w:val="single"/>
        </w:rPr>
        <w:t>o</w:t>
      </w:r>
      <w:r w:rsidRPr="00527405">
        <w:rPr>
          <w:b w:val="0"/>
          <w:bCs/>
          <w:u w:val="single"/>
        </w:rPr>
        <w:t xml:space="preserve">bvious </w:t>
      </w:r>
      <w:r w:rsidR="00573073">
        <w:rPr>
          <w:b w:val="0"/>
          <w:bCs/>
          <w:u w:val="single"/>
        </w:rPr>
        <w:t>c</w:t>
      </w:r>
      <w:r w:rsidRPr="00527405">
        <w:rPr>
          <w:b w:val="0"/>
          <w:bCs/>
          <w:u w:val="single"/>
        </w:rPr>
        <w:t xml:space="preserve">hoice </w:t>
      </w:r>
      <w:r w:rsidR="00573073">
        <w:rPr>
          <w:b w:val="0"/>
          <w:bCs/>
          <w:u w:val="single"/>
        </w:rPr>
        <w:t>q</w:t>
      </w:r>
      <w:r w:rsidRPr="00527405">
        <w:rPr>
          <w:b w:val="0"/>
          <w:bCs/>
          <w:u w:val="single"/>
        </w:rPr>
        <w:t>uestion</w:t>
      </w:r>
      <w:r w:rsidR="003A5714" w:rsidRPr="00527405">
        <w:rPr>
          <w:b w:val="0"/>
          <w:bCs/>
          <w:u w:val="single"/>
        </w:rPr>
        <w:t>.</w:t>
      </w:r>
      <w:r w:rsidR="003A5714" w:rsidRPr="00573073">
        <w:rPr>
          <w:b w:val="0"/>
          <w:bCs/>
        </w:rPr>
        <w:t xml:space="preserve"> </w:t>
      </w:r>
      <w:r w:rsidR="003A5714" w:rsidRPr="00527405">
        <w:rPr>
          <w:b w:val="0"/>
          <w:bCs/>
        </w:rPr>
        <w:t>Example of a choice task question as it appeared in the survey instrument. Participants responded to 8 different choice tasks and one obvious choice task. This choice set was the obvious choice question which provided the extreme attribute levels for each test, where Test 1 was the obvious test choice. This question was utilized to assess understanding of the choice tasks and level of attention to the tasks.</w:t>
      </w:r>
    </w:p>
    <w:p w14:paraId="33C2EBFB" w14:textId="046560C8" w:rsidR="002F03C2" w:rsidRDefault="002F03C2" w:rsidP="002F03C2">
      <w:r w:rsidRPr="00527405">
        <w:rPr>
          <w:noProof/>
        </w:rPr>
        <w:drawing>
          <wp:inline distT="0" distB="0" distL="0" distR="0" wp14:anchorId="7E560687" wp14:editId="133BD96A">
            <wp:extent cx="4352925" cy="4451166"/>
            <wp:effectExtent l="0" t="0" r="0" b="698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6094" cy="447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85EA" w14:textId="7B28876E" w:rsidR="007149E3" w:rsidRDefault="007149E3" w:rsidP="002F03C2"/>
    <w:p w14:paraId="5CE090E7" w14:textId="77777777" w:rsidR="007149E3" w:rsidRPr="00527405" w:rsidRDefault="007149E3" w:rsidP="002F03C2"/>
    <w:p w14:paraId="0830A12A" w14:textId="22E1FEEC" w:rsidR="006811B4" w:rsidRPr="00527405" w:rsidRDefault="00AA7E6E" w:rsidP="006D7525">
      <w:pPr>
        <w:pStyle w:val="Heading3"/>
        <w:rPr>
          <w:b w:val="0"/>
          <w:bCs/>
          <w:u w:val="single"/>
        </w:rPr>
      </w:pPr>
      <w:r w:rsidRPr="00527405">
        <w:rPr>
          <w:b w:val="0"/>
          <w:bCs/>
          <w:u w:val="single"/>
        </w:rPr>
        <w:lastRenderedPageBreak/>
        <w:t xml:space="preserve">Supplementary Figure </w:t>
      </w:r>
      <w:r w:rsidR="006811B4" w:rsidRPr="00527405">
        <w:rPr>
          <w:b w:val="0"/>
          <w:bCs/>
          <w:u w:val="single"/>
        </w:rPr>
        <w:t>S</w:t>
      </w:r>
      <w:r w:rsidR="00AF2AE2" w:rsidRPr="00527405">
        <w:rPr>
          <w:b w:val="0"/>
          <w:bCs/>
          <w:u w:val="single"/>
        </w:rPr>
        <w:t>2</w:t>
      </w:r>
      <w:r w:rsidR="006811B4" w:rsidRPr="00527405">
        <w:rPr>
          <w:b w:val="0"/>
          <w:bCs/>
          <w:u w:val="single"/>
        </w:rPr>
        <w:t xml:space="preserve">. </w:t>
      </w:r>
      <w:r w:rsidR="00C826DA" w:rsidRPr="00527405">
        <w:rPr>
          <w:b w:val="0"/>
          <w:bCs/>
          <w:u w:val="single"/>
        </w:rPr>
        <w:t>Comparison of</w:t>
      </w:r>
      <w:r w:rsidR="00573073">
        <w:rPr>
          <w:b w:val="0"/>
          <w:bCs/>
          <w:u w:val="single"/>
        </w:rPr>
        <w:t xml:space="preserve"> r</w:t>
      </w:r>
      <w:r w:rsidR="00C826DA" w:rsidRPr="00527405">
        <w:rPr>
          <w:b w:val="0"/>
          <w:bCs/>
          <w:u w:val="single"/>
        </w:rPr>
        <w:t xml:space="preserve">elative </w:t>
      </w:r>
      <w:r w:rsidR="00573073">
        <w:rPr>
          <w:b w:val="0"/>
          <w:bCs/>
          <w:u w:val="single"/>
        </w:rPr>
        <w:t>u</w:t>
      </w:r>
      <w:r w:rsidR="00C826DA" w:rsidRPr="00527405">
        <w:rPr>
          <w:b w:val="0"/>
          <w:bCs/>
          <w:u w:val="single"/>
        </w:rPr>
        <w:t xml:space="preserve">tility </w:t>
      </w:r>
      <w:r w:rsidR="00573073">
        <w:rPr>
          <w:b w:val="0"/>
          <w:bCs/>
          <w:u w:val="single"/>
        </w:rPr>
        <w:t>b</w:t>
      </w:r>
      <w:r w:rsidR="00C826DA" w:rsidRPr="00527405">
        <w:rPr>
          <w:b w:val="0"/>
          <w:bCs/>
          <w:u w:val="single"/>
        </w:rPr>
        <w:t xml:space="preserve">etween </w:t>
      </w:r>
      <w:r w:rsidR="00573073">
        <w:rPr>
          <w:b w:val="0"/>
          <w:bCs/>
          <w:u w:val="single"/>
        </w:rPr>
        <w:t>c</w:t>
      </w:r>
      <w:r w:rsidR="00C826DA" w:rsidRPr="00527405">
        <w:rPr>
          <w:b w:val="0"/>
          <w:bCs/>
          <w:u w:val="single"/>
        </w:rPr>
        <w:t xml:space="preserve">onditional </w:t>
      </w:r>
      <w:r w:rsidR="00573073">
        <w:rPr>
          <w:b w:val="0"/>
          <w:bCs/>
          <w:u w:val="single"/>
        </w:rPr>
        <w:t>l</w:t>
      </w:r>
      <w:r w:rsidR="00C826DA" w:rsidRPr="00527405">
        <w:rPr>
          <w:b w:val="0"/>
          <w:bCs/>
          <w:u w:val="single"/>
        </w:rPr>
        <w:t xml:space="preserve">ogit and </w:t>
      </w:r>
      <w:r w:rsidR="00573073">
        <w:rPr>
          <w:b w:val="0"/>
          <w:bCs/>
          <w:u w:val="single"/>
        </w:rPr>
        <w:t>m</w:t>
      </w:r>
      <w:r w:rsidR="00C826DA" w:rsidRPr="00527405">
        <w:rPr>
          <w:b w:val="0"/>
          <w:bCs/>
          <w:u w:val="single"/>
        </w:rPr>
        <w:t>ixed-</w:t>
      </w:r>
      <w:r w:rsidR="00573073">
        <w:rPr>
          <w:b w:val="0"/>
          <w:bCs/>
          <w:u w:val="single"/>
        </w:rPr>
        <w:t>l</w:t>
      </w:r>
      <w:r w:rsidR="00C826DA" w:rsidRPr="00527405">
        <w:rPr>
          <w:b w:val="0"/>
          <w:bCs/>
          <w:u w:val="single"/>
        </w:rPr>
        <w:t xml:space="preserve">ogit </w:t>
      </w:r>
      <w:r w:rsidR="00573073">
        <w:rPr>
          <w:b w:val="0"/>
          <w:bCs/>
          <w:u w:val="single"/>
        </w:rPr>
        <w:t>r</w:t>
      </w:r>
      <w:r w:rsidR="00C826DA" w:rsidRPr="00527405">
        <w:rPr>
          <w:b w:val="0"/>
          <w:bCs/>
          <w:u w:val="single"/>
        </w:rPr>
        <w:t>egression</w:t>
      </w:r>
      <w:r w:rsidR="003A5714" w:rsidRPr="00527405">
        <w:rPr>
          <w:b w:val="0"/>
          <w:bCs/>
          <w:u w:val="single"/>
        </w:rPr>
        <w:t xml:space="preserve">. </w:t>
      </w:r>
    </w:p>
    <w:p w14:paraId="68E50106" w14:textId="1D3F8483" w:rsidR="00C826DA" w:rsidRPr="00527405" w:rsidRDefault="00C826DA" w:rsidP="00C826DA"/>
    <w:p w14:paraId="0C91B8E6" w14:textId="5FD0C886" w:rsidR="00011F40" w:rsidRPr="00527405" w:rsidRDefault="007149E3" w:rsidP="00C826DA">
      <w:r>
        <w:rPr>
          <w:noProof/>
        </w:rPr>
        <w:drawing>
          <wp:inline distT="0" distB="0" distL="0" distR="0" wp14:anchorId="68AB18CA" wp14:editId="27616E4A">
            <wp:extent cx="7773035" cy="44989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EBCF3" w14:textId="77777777" w:rsidR="00011F40" w:rsidRPr="00527405" w:rsidRDefault="00011F40" w:rsidP="00C826DA"/>
    <w:p w14:paraId="6983F4B0" w14:textId="77777777" w:rsidR="00011F40" w:rsidRPr="00527405" w:rsidRDefault="00011F40" w:rsidP="00C826DA"/>
    <w:p w14:paraId="16C0ED59" w14:textId="77777777" w:rsidR="00011F40" w:rsidRPr="00527405" w:rsidRDefault="00011F40" w:rsidP="00C826DA"/>
    <w:p w14:paraId="2EFA6EAD" w14:textId="77777777" w:rsidR="00011F40" w:rsidRPr="00527405" w:rsidRDefault="00011F40" w:rsidP="00C826DA"/>
    <w:p w14:paraId="5BDD65FC" w14:textId="77777777" w:rsidR="00011F40" w:rsidRPr="00527405" w:rsidRDefault="00011F40" w:rsidP="00C826DA"/>
    <w:p w14:paraId="1C31A26F" w14:textId="75BFC866" w:rsidR="00D0447F" w:rsidRPr="00527405" w:rsidRDefault="00AA7E6E" w:rsidP="006D7525">
      <w:pPr>
        <w:pStyle w:val="Heading3"/>
      </w:pPr>
      <w:r w:rsidRPr="00527405">
        <w:rPr>
          <w:b w:val="0"/>
          <w:bCs/>
          <w:u w:val="single"/>
        </w:rPr>
        <w:lastRenderedPageBreak/>
        <w:t>Supplementary Figure S</w:t>
      </w:r>
      <w:r w:rsidR="006D7525" w:rsidRPr="00527405">
        <w:rPr>
          <w:b w:val="0"/>
          <w:bCs/>
          <w:u w:val="single"/>
        </w:rPr>
        <w:t>3</w:t>
      </w:r>
      <w:r w:rsidRPr="00527405">
        <w:rPr>
          <w:b w:val="0"/>
          <w:bCs/>
          <w:u w:val="single"/>
        </w:rPr>
        <w:t xml:space="preserve">. </w:t>
      </w:r>
      <w:r w:rsidR="00D0447F" w:rsidRPr="00527405">
        <w:rPr>
          <w:b w:val="0"/>
          <w:bCs/>
          <w:u w:val="single"/>
        </w:rPr>
        <w:t xml:space="preserve">Willingness to </w:t>
      </w:r>
      <w:r w:rsidR="00573073">
        <w:rPr>
          <w:b w:val="0"/>
          <w:bCs/>
          <w:u w:val="single"/>
        </w:rPr>
        <w:t>p</w:t>
      </w:r>
      <w:r w:rsidR="00D0447F" w:rsidRPr="00527405">
        <w:rPr>
          <w:b w:val="0"/>
          <w:bCs/>
          <w:u w:val="single"/>
        </w:rPr>
        <w:t>ay</w:t>
      </w:r>
      <w:r w:rsidR="00573073">
        <w:rPr>
          <w:b w:val="0"/>
          <w:bCs/>
          <w:u w:val="single"/>
        </w:rPr>
        <w:t xml:space="preserve"> for</w:t>
      </w:r>
      <w:r w:rsidR="00D0447F" w:rsidRPr="00527405">
        <w:rPr>
          <w:b w:val="0"/>
          <w:bCs/>
          <w:u w:val="single"/>
        </w:rPr>
        <w:t xml:space="preserve"> </w:t>
      </w:r>
      <w:proofErr w:type="spellStart"/>
      <w:r w:rsidR="00D0447F" w:rsidRPr="00527405">
        <w:rPr>
          <w:b w:val="0"/>
          <w:bCs/>
          <w:u w:val="single"/>
        </w:rPr>
        <w:t>PGx</w:t>
      </w:r>
      <w:proofErr w:type="spellEnd"/>
      <w:r w:rsidR="00D0447F" w:rsidRPr="00527405">
        <w:rPr>
          <w:b w:val="0"/>
          <w:bCs/>
          <w:u w:val="single"/>
        </w:rPr>
        <w:t xml:space="preserve"> </w:t>
      </w:r>
      <w:r w:rsidR="00573073">
        <w:rPr>
          <w:b w:val="0"/>
          <w:bCs/>
          <w:u w:val="single"/>
        </w:rPr>
        <w:t>t</w:t>
      </w:r>
      <w:r w:rsidR="00D0447F" w:rsidRPr="00527405">
        <w:rPr>
          <w:b w:val="0"/>
          <w:bCs/>
          <w:u w:val="single"/>
        </w:rPr>
        <w:t>est</w:t>
      </w:r>
      <w:r w:rsidR="00A96F4D" w:rsidRPr="00527405">
        <w:rPr>
          <w:b w:val="0"/>
          <w:bCs/>
          <w:u w:val="single"/>
        </w:rPr>
        <w:t>ing</w:t>
      </w:r>
      <w:r w:rsidR="00D0447F" w:rsidRPr="00527405">
        <w:rPr>
          <w:b w:val="0"/>
          <w:bCs/>
          <w:u w:val="single"/>
        </w:rPr>
        <w:t xml:space="preserve"> </w:t>
      </w:r>
      <w:r w:rsidR="00573073">
        <w:rPr>
          <w:b w:val="0"/>
          <w:bCs/>
          <w:u w:val="single"/>
        </w:rPr>
        <w:t>s</w:t>
      </w:r>
      <w:r w:rsidR="00D0447F" w:rsidRPr="00527405">
        <w:rPr>
          <w:b w:val="0"/>
          <w:bCs/>
          <w:u w:val="single"/>
        </w:rPr>
        <w:t xml:space="preserve">ubgroup </w:t>
      </w:r>
      <w:r w:rsidR="00573073">
        <w:rPr>
          <w:b w:val="0"/>
          <w:bCs/>
          <w:u w:val="single"/>
        </w:rPr>
        <w:t>a</w:t>
      </w:r>
      <w:r w:rsidR="00D0447F" w:rsidRPr="00527405">
        <w:rPr>
          <w:b w:val="0"/>
          <w:bCs/>
          <w:u w:val="single"/>
        </w:rPr>
        <w:t xml:space="preserve">nalysis: </w:t>
      </w:r>
      <w:r w:rsidR="00573073">
        <w:rPr>
          <w:b w:val="0"/>
          <w:bCs/>
          <w:u w:val="single"/>
        </w:rPr>
        <w:t>r</w:t>
      </w:r>
      <w:r w:rsidR="00D0447F" w:rsidRPr="00527405">
        <w:rPr>
          <w:b w:val="0"/>
          <w:bCs/>
          <w:u w:val="single"/>
        </w:rPr>
        <w:t>ace</w:t>
      </w:r>
      <w:r w:rsidR="00573073">
        <w:rPr>
          <w:b w:val="0"/>
          <w:bCs/>
          <w:u w:val="single"/>
        </w:rPr>
        <w:t>.</w:t>
      </w:r>
    </w:p>
    <w:p w14:paraId="3E5E30A3" w14:textId="647B812F" w:rsidR="00011F40" w:rsidRDefault="001D0D9D" w:rsidP="00D0447F">
      <w:r>
        <w:rPr>
          <w:noProof/>
        </w:rPr>
        <w:drawing>
          <wp:inline distT="0" distB="0" distL="0" distR="0" wp14:anchorId="574C6498" wp14:editId="28BC0432">
            <wp:extent cx="7724775" cy="5324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DDDC" w14:textId="77777777" w:rsidR="001D0D9D" w:rsidRPr="00527405" w:rsidRDefault="001D0D9D" w:rsidP="00D0447F"/>
    <w:p w14:paraId="2AD20116" w14:textId="47F00913" w:rsidR="00D0447F" w:rsidRPr="00527405" w:rsidRDefault="00AA7E6E" w:rsidP="006D7525">
      <w:pPr>
        <w:pStyle w:val="Heading3"/>
      </w:pPr>
      <w:r w:rsidRPr="00527405">
        <w:rPr>
          <w:b w:val="0"/>
          <w:bCs/>
          <w:u w:val="single"/>
        </w:rPr>
        <w:lastRenderedPageBreak/>
        <w:t>Supplementary Figure S</w:t>
      </w:r>
      <w:r w:rsidR="006D7525" w:rsidRPr="00527405">
        <w:rPr>
          <w:b w:val="0"/>
          <w:bCs/>
          <w:u w:val="single"/>
        </w:rPr>
        <w:t>4</w:t>
      </w:r>
      <w:r w:rsidRPr="00527405">
        <w:rPr>
          <w:b w:val="0"/>
          <w:bCs/>
          <w:u w:val="single"/>
        </w:rPr>
        <w:t xml:space="preserve">. </w:t>
      </w:r>
      <w:r w:rsidR="003D1A86" w:rsidRPr="00527405">
        <w:rPr>
          <w:b w:val="0"/>
          <w:bCs/>
          <w:u w:val="single"/>
        </w:rPr>
        <w:t xml:space="preserve">Willingness to </w:t>
      </w:r>
      <w:r w:rsidR="001D0D9D">
        <w:rPr>
          <w:b w:val="0"/>
          <w:bCs/>
          <w:u w:val="single"/>
        </w:rPr>
        <w:t>p</w:t>
      </w:r>
      <w:r w:rsidR="003D1A86" w:rsidRPr="00527405">
        <w:rPr>
          <w:b w:val="0"/>
          <w:bCs/>
          <w:u w:val="single"/>
        </w:rPr>
        <w:t xml:space="preserve">ay for PGx </w:t>
      </w:r>
      <w:r w:rsidR="001D0D9D">
        <w:rPr>
          <w:b w:val="0"/>
          <w:bCs/>
          <w:u w:val="single"/>
        </w:rPr>
        <w:t>t</w:t>
      </w:r>
      <w:r w:rsidR="003D1A86" w:rsidRPr="00527405">
        <w:rPr>
          <w:b w:val="0"/>
          <w:bCs/>
          <w:u w:val="single"/>
        </w:rPr>
        <w:t>est</w:t>
      </w:r>
      <w:r w:rsidR="00A96F4D" w:rsidRPr="00527405">
        <w:rPr>
          <w:b w:val="0"/>
          <w:bCs/>
          <w:u w:val="single"/>
        </w:rPr>
        <w:t>ing</w:t>
      </w:r>
      <w:r w:rsidR="003D1A86" w:rsidRPr="00527405">
        <w:rPr>
          <w:b w:val="0"/>
          <w:bCs/>
          <w:u w:val="single"/>
        </w:rPr>
        <w:t xml:space="preserve"> </w:t>
      </w:r>
      <w:r w:rsidR="001D0D9D">
        <w:rPr>
          <w:b w:val="0"/>
          <w:bCs/>
          <w:u w:val="single"/>
        </w:rPr>
        <w:t>s</w:t>
      </w:r>
      <w:r w:rsidR="003D1A86" w:rsidRPr="00527405">
        <w:rPr>
          <w:b w:val="0"/>
          <w:bCs/>
          <w:u w:val="single"/>
        </w:rPr>
        <w:t xml:space="preserve">ubgroup </w:t>
      </w:r>
      <w:r w:rsidR="001D0D9D">
        <w:rPr>
          <w:b w:val="0"/>
          <w:bCs/>
          <w:u w:val="single"/>
        </w:rPr>
        <w:t>a</w:t>
      </w:r>
      <w:r w:rsidR="003D1A86" w:rsidRPr="00527405">
        <w:rPr>
          <w:b w:val="0"/>
          <w:bCs/>
          <w:u w:val="single"/>
        </w:rPr>
        <w:t xml:space="preserve">nalysis: </w:t>
      </w:r>
      <w:r w:rsidR="001D0D9D">
        <w:rPr>
          <w:b w:val="0"/>
          <w:bCs/>
          <w:u w:val="single"/>
        </w:rPr>
        <w:t>e</w:t>
      </w:r>
      <w:r w:rsidR="003D1A86" w:rsidRPr="00527405">
        <w:rPr>
          <w:b w:val="0"/>
          <w:bCs/>
          <w:u w:val="single"/>
        </w:rPr>
        <w:t>thnicity</w:t>
      </w:r>
      <w:r w:rsidR="001D0D9D">
        <w:rPr>
          <w:b w:val="0"/>
          <w:bCs/>
          <w:u w:val="single"/>
        </w:rPr>
        <w:t>.</w:t>
      </w:r>
    </w:p>
    <w:p w14:paraId="7B608FD4" w14:textId="16D0CB58" w:rsidR="00011F40" w:rsidRPr="00527405" w:rsidRDefault="001D53BA" w:rsidP="003D1A86">
      <w:r>
        <w:rPr>
          <w:noProof/>
        </w:rPr>
        <w:drawing>
          <wp:inline distT="0" distB="0" distL="0" distR="0" wp14:anchorId="6315BF84" wp14:editId="54610EE8">
            <wp:extent cx="7877175" cy="5343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6FA2" w14:textId="78543C7C" w:rsidR="00A3546B" w:rsidRPr="00527405" w:rsidRDefault="00A3546B" w:rsidP="006D7525">
      <w:pPr>
        <w:pStyle w:val="Heading3"/>
        <w:rPr>
          <w:b w:val="0"/>
          <w:bCs/>
          <w:u w:val="single"/>
        </w:rPr>
      </w:pPr>
      <w:r w:rsidRPr="00527405">
        <w:rPr>
          <w:b w:val="0"/>
          <w:bCs/>
          <w:u w:val="single"/>
        </w:rPr>
        <w:lastRenderedPageBreak/>
        <w:t>Supplementary Figure S</w:t>
      </w:r>
      <w:r w:rsidR="006D7525" w:rsidRPr="00527405">
        <w:rPr>
          <w:b w:val="0"/>
          <w:bCs/>
          <w:u w:val="single"/>
        </w:rPr>
        <w:t>5</w:t>
      </w:r>
      <w:r w:rsidRPr="00527405">
        <w:rPr>
          <w:b w:val="0"/>
          <w:bCs/>
          <w:u w:val="single"/>
        </w:rPr>
        <w:t xml:space="preserve">. Willingness to </w:t>
      </w:r>
      <w:r w:rsidR="001D53BA">
        <w:rPr>
          <w:b w:val="0"/>
          <w:bCs/>
          <w:u w:val="single"/>
        </w:rPr>
        <w:t>p</w:t>
      </w:r>
      <w:r w:rsidRPr="00527405">
        <w:rPr>
          <w:b w:val="0"/>
          <w:bCs/>
          <w:u w:val="single"/>
        </w:rPr>
        <w:t xml:space="preserve">ay for </w:t>
      </w:r>
      <w:r w:rsidR="00A96F4D" w:rsidRPr="00527405">
        <w:rPr>
          <w:b w:val="0"/>
          <w:bCs/>
          <w:u w:val="single"/>
        </w:rPr>
        <w:t xml:space="preserve">PGx </w:t>
      </w:r>
      <w:r w:rsidR="001D53BA">
        <w:rPr>
          <w:b w:val="0"/>
          <w:bCs/>
          <w:u w:val="single"/>
        </w:rPr>
        <w:t>t</w:t>
      </w:r>
      <w:r w:rsidR="00A96F4D" w:rsidRPr="00527405">
        <w:rPr>
          <w:b w:val="0"/>
          <w:bCs/>
          <w:u w:val="single"/>
        </w:rPr>
        <w:t xml:space="preserve">esting </w:t>
      </w:r>
      <w:r w:rsidR="001D53BA">
        <w:rPr>
          <w:b w:val="0"/>
          <w:bCs/>
          <w:u w:val="single"/>
        </w:rPr>
        <w:t>s</w:t>
      </w:r>
      <w:r w:rsidRPr="00527405">
        <w:rPr>
          <w:b w:val="0"/>
          <w:bCs/>
          <w:u w:val="single"/>
        </w:rPr>
        <w:t xml:space="preserve">ubgroup </w:t>
      </w:r>
      <w:r w:rsidR="001D53BA">
        <w:rPr>
          <w:b w:val="0"/>
          <w:bCs/>
          <w:u w:val="single"/>
        </w:rPr>
        <w:t>a</w:t>
      </w:r>
      <w:r w:rsidRPr="00527405">
        <w:rPr>
          <w:b w:val="0"/>
          <w:bCs/>
          <w:u w:val="single"/>
        </w:rPr>
        <w:t xml:space="preserve">nalysis: </w:t>
      </w:r>
      <w:r w:rsidR="001D53BA">
        <w:rPr>
          <w:b w:val="0"/>
          <w:bCs/>
          <w:u w:val="single"/>
        </w:rPr>
        <w:t>p</w:t>
      </w:r>
      <w:r w:rsidRPr="00527405">
        <w:rPr>
          <w:b w:val="0"/>
          <w:bCs/>
          <w:u w:val="single"/>
        </w:rPr>
        <w:t xml:space="preserve">ost-secondary </w:t>
      </w:r>
      <w:r w:rsidR="001D53BA">
        <w:rPr>
          <w:b w:val="0"/>
          <w:bCs/>
          <w:u w:val="single"/>
        </w:rPr>
        <w:t>e</w:t>
      </w:r>
      <w:r w:rsidRPr="00527405">
        <w:rPr>
          <w:b w:val="0"/>
          <w:bCs/>
          <w:u w:val="single"/>
        </w:rPr>
        <w:t>ducation/</w:t>
      </w:r>
      <w:r w:rsidR="001D53BA">
        <w:rPr>
          <w:b w:val="0"/>
          <w:bCs/>
          <w:u w:val="single"/>
        </w:rPr>
        <w:t>t</w:t>
      </w:r>
      <w:r w:rsidRPr="00527405">
        <w:rPr>
          <w:b w:val="0"/>
          <w:bCs/>
          <w:u w:val="single"/>
        </w:rPr>
        <w:t>raining</w:t>
      </w:r>
      <w:r w:rsidR="001D53BA">
        <w:rPr>
          <w:b w:val="0"/>
          <w:bCs/>
          <w:u w:val="single"/>
        </w:rPr>
        <w:t>.</w:t>
      </w:r>
    </w:p>
    <w:p w14:paraId="03346B3A" w14:textId="0D098698" w:rsidR="00A3546B" w:rsidRPr="00527405" w:rsidRDefault="001D53BA" w:rsidP="00A3546B">
      <w:r>
        <w:rPr>
          <w:noProof/>
        </w:rPr>
        <w:drawing>
          <wp:inline distT="0" distB="0" distL="0" distR="0" wp14:anchorId="339E5E5A" wp14:editId="417D2E04">
            <wp:extent cx="7410450" cy="5267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4D97" w14:textId="77777777" w:rsidR="00A3546B" w:rsidRPr="00527405" w:rsidRDefault="00A3546B" w:rsidP="00A3546B"/>
    <w:p w14:paraId="2C675235" w14:textId="77777777" w:rsidR="00A3546B" w:rsidRPr="00527405" w:rsidRDefault="00A3546B" w:rsidP="00A3546B"/>
    <w:p w14:paraId="12C97624" w14:textId="77777777" w:rsidR="00A3546B" w:rsidRPr="00527405" w:rsidRDefault="00A3546B" w:rsidP="00A3546B"/>
    <w:p w14:paraId="155E9BA2" w14:textId="35BCFC22" w:rsidR="00B80631" w:rsidRPr="00527405" w:rsidRDefault="006D7525" w:rsidP="00B80631">
      <w:pPr>
        <w:pStyle w:val="Heading3"/>
        <w:rPr>
          <w:b w:val="0"/>
          <w:bCs/>
          <w:u w:val="single"/>
        </w:rPr>
      </w:pPr>
      <w:r w:rsidRPr="00527405">
        <w:rPr>
          <w:b w:val="0"/>
          <w:bCs/>
          <w:u w:val="single"/>
        </w:rPr>
        <w:lastRenderedPageBreak/>
        <w:t xml:space="preserve">Supplementary Figure S6. Willingness to </w:t>
      </w:r>
      <w:r w:rsidR="00820295">
        <w:rPr>
          <w:b w:val="0"/>
          <w:bCs/>
          <w:u w:val="single"/>
        </w:rPr>
        <w:t>p</w:t>
      </w:r>
      <w:r w:rsidRPr="00527405">
        <w:rPr>
          <w:b w:val="0"/>
          <w:bCs/>
          <w:u w:val="single"/>
        </w:rPr>
        <w:t xml:space="preserve">ay for </w:t>
      </w:r>
      <w:r w:rsidR="00A96F4D" w:rsidRPr="00527405">
        <w:rPr>
          <w:b w:val="0"/>
          <w:bCs/>
          <w:u w:val="single"/>
        </w:rPr>
        <w:t xml:space="preserve">PGx </w:t>
      </w:r>
      <w:r w:rsidR="00820295">
        <w:rPr>
          <w:b w:val="0"/>
          <w:bCs/>
          <w:u w:val="single"/>
        </w:rPr>
        <w:t>t</w:t>
      </w:r>
      <w:r w:rsidR="00A96F4D" w:rsidRPr="00527405">
        <w:rPr>
          <w:b w:val="0"/>
          <w:bCs/>
          <w:u w:val="single"/>
        </w:rPr>
        <w:t xml:space="preserve">esting </w:t>
      </w:r>
      <w:r w:rsidR="0078409F">
        <w:rPr>
          <w:b w:val="0"/>
          <w:bCs/>
          <w:u w:val="single"/>
        </w:rPr>
        <w:t>s</w:t>
      </w:r>
      <w:r w:rsidRPr="00527405">
        <w:rPr>
          <w:b w:val="0"/>
          <w:bCs/>
          <w:u w:val="single"/>
        </w:rPr>
        <w:t xml:space="preserve">ubgroup </w:t>
      </w:r>
      <w:r w:rsidR="0078409F">
        <w:rPr>
          <w:b w:val="0"/>
          <w:bCs/>
          <w:u w:val="single"/>
        </w:rPr>
        <w:t>a</w:t>
      </w:r>
      <w:r w:rsidRPr="00527405">
        <w:rPr>
          <w:b w:val="0"/>
          <w:bCs/>
          <w:u w:val="single"/>
        </w:rPr>
        <w:t xml:space="preserve">nalysis: </w:t>
      </w:r>
      <w:r w:rsidR="0078409F">
        <w:rPr>
          <w:b w:val="0"/>
          <w:bCs/>
          <w:u w:val="single"/>
        </w:rPr>
        <w:t>s</w:t>
      </w:r>
      <w:r w:rsidR="00657F32" w:rsidRPr="00527405">
        <w:rPr>
          <w:b w:val="0"/>
          <w:bCs/>
          <w:u w:val="single"/>
        </w:rPr>
        <w:t xml:space="preserve">ocial </w:t>
      </w:r>
      <w:r w:rsidR="0078409F">
        <w:rPr>
          <w:b w:val="0"/>
          <w:bCs/>
          <w:u w:val="single"/>
        </w:rPr>
        <w:t>d</w:t>
      </w:r>
      <w:r w:rsidR="00657F32" w:rsidRPr="00527405">
        <w:rPr>
          <w:b w:val="0"/>
          <w:bCs/>
          <w:u w:val="single"/>
        </w:rPr>
        <w:t xml:space="preserve">eprivation </w:t>
      </w:r>
      <w:r w:rsidR="0078409F">
        <w:rPr>
          <w:b w:val="0"/>
          <w:bCs/>
          <w:u w:val="single"/>
        </w:rPr>
        <w:t>i</w:t>
      </w:r>
      <w:r w:rsidR="00657F32" w:rsidRPr="00527405">
        <w:rPr>
          <w:b w:val="0"/>
          <w:bCs/>
          <w:u w:val="single"/>
        </w:rPr>
        <w:t>ndex (SDI)</w:t>
      </w:r>
      <w:r w:rsidR="0078409F">
        <w:rPr>
          <w:b w:val="0"/>
          <w:bCs/>
          <w:u w:val="single"/>
        </w:rPr>
        <w:t>.</w:t>
      </w:r>
      <w:r w:rsidR="0078409F">
        <w:rPr>
          <w:b w:val="0"/>
          <w:bCs/>
        </w:rPr>
        <w:t xml:space="preserve"> </w:t>
      </w:r>
      <w:r w:rsidR="0014758D">
        <w:rPr>
          <w:b w:val="0"/>
          <w:bCs/>
        </w:rPr>
        <w:t xml:space="preserve">Dot plot of SDI by willingness to pay </w:t>
      </w:r>
      <w:r w:rsidR="0078409F">
        <w:rPr>
          <w:b w:val="0"/>
          <w:bCs/>
        </w:rPr>
        <w:t>with horizontal lines indicating median.</w:t>
      </w:r>
    </w:p>
    <w:p w14:paraId="1BF2E739" w14:textId="288E468F" w:rsidR="00820295" w:rsidRPr="00527405" w:rsidRDefault="00820295" w:rsidP="00B80631">
      <w:r>
        <w:rPr>
          <w:noProof/>
        </w:rPr>
        <w:drawing>
          <wp:anchor distT="0" distB="0" distL="114300" distR="114300" simplePos="0" relativeHeight="251673600" behindDoc="1" locked="0" layoutInCell="1" allowOverlap="1" wp14:anchorId="51809958" wp14:editId="3570B5D3">
            <wp:simplePos x="0" y="0"/>
            <wp:positionH relativeFrom="column">
              <wp:posOffset>2725420</wp:posOffset>
            </wp:positionH>
            <wp:positionV relativeFrom="paragraph">
              <wp:posOffset>5048885</wp:posOffset>
            </wp:positionV>
            <wp:extent cx="2152650" cy="3333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7D71666" wp14:editId="018313B6">
            <wp:extent cx="7448550" cy="54006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AD84" w14:textId="5E6717CE" w:rsidR="00B80631" w:rsidRPr="00527405" w:rsidRDefault="00B80631" w:rsidP="00B80631"/>
    <w:p w14:paraId="489E00F3" w14:textId="6884F63B" w:rsidR="006D169A" w:rsidRPr="00527405" w:rsidRDefault="00AA7E6E" w:rsidP="006D7525">
      <w:pPr>
        <w:pStyle w:val="Heading3"/>
      </w:pPr>
      <w:r w:rsidRPr="00527405">
        <w:rPr>
          <w:b w:val="0"/>
          <w:bCs/>
          <w:u w:val="single"/>
        </w:rPr>
        <w:lastRenderedPageBreak/>
        <w:t>Supplementary Figure S</w:t>
      </w:r>
      <w:r w:rsidR="00A96F4D" w:rsidRPr="00527405">
        <w:rPr>
          <w:b w:val="0"/>
          <w:bCs/>
          <w:u w:val="single"/>
        </w:rPr>
        <w:t>7</w:t>
      </w:r>
      <w:r w:rsidRPr="00527405">
        <w:rPr>
          <w:b w:val="0"/>
          <w:bCs/>
          <w:u w:val="single"/>
        </w:rPr>
        <w:t xml:space="preserve">. </w:t>
      </w:r>
      <w:r w:rsidR="006D169A" w:rsidRPr="00527405">
        <w:rPr>
          <w:b w:val="0"/>
          <w:bCs/>
          <w:u w:val="single"/>
        </w:rPr>
        <w:t xml:space="preserve">Willingness to </w:t>
      </w:r>
      <w:r w:rsidR="007149E3">
        <w:rPr>
          <w:b w:val="0"/>
          <w:bCs/>
          <w:u w:val="single"/>
        </w:rPr>
        <w:t>p</w:t>
      </w:r>
      <w:r w:rsidR="006D169A" w:rsidRPr="00527405">
        <w:rPr>
          <w:b w:val="0"/>
          <w:bCs/>
          <w:u w:val="single"/>
        </w:rPr>
        <w:t xml:space="preserve">ay for </w:t>
      </w:r>
      <w:proofErr w:type="spellStart"/>
      <w:r w:rsidR="00A96F4D" w:rsidRPr="00527405">
        <w:rPr>
          <w:b w:val="0"/>
          <w:bCs/>
          <w:u w:val="single"/>
        </w:rPr>
        <w:t>PGx</w:t>
      </w:r>
      <w:proofErr w:type="spellEnd"/>
      <w:r w:rsidR="00A96F4D" w:rsidRPr="00527405">
        <w:rPr>
          <w:b w:val="0"/>
          <w:bCs/>
          <w:u w:val="single"/>
        </w:rPr>
        <w:t xml:space="preserve"> </w:t>
      </w:r>
      <w:r w:rsidR="007149E3">
        <w:rPr>
          <w:b w:val="0"/>
          <w:bCs/>
          <w:u w:val="single"/>
        </w:rPr>
        <w:t>t</w:t>
      </w:r>
      <w:r w:rsidR="00A96F4D" w:rsidRPr="00527405">
        <w:rPr>
          <w:b w:val="0"/>
          <w:bCs/>
          <w:u w:val="single"/>
        </w:rPr>
        <w:t xml:space="preserve">esting </w:t>
      </w:r>
      <w:r w:rsidR="007149E3">
        <w:rPr>
          <w:b w:val="0"/>
          <w:bCs/>
          <w:u w:val="single"/>
        </w:rPr>
        <w:t>su</w:t>
      </w:r>
      <w:r w:rsidR="006D169A" w:rsidRPr="00527405">
        <w:rPr>
          <w:b w:val="0"/>
          <w:bCs/>
          <w:u w:val="single"/>
        </w:rPr>
        <w:t xml:space="preserve">bgroup </w:t>
      </w:r>
      <w:r w:rsidR="007149E3">
        <w:rPr>
          <w:b w:val="0"/>
          <w:bCs/>
          <w:u w:val="single"/>
        </w:rPr>
        <w:t>a</w:t>
      </w:r>
      <w:r w:rsidR="006D169A" w:rsidRPr="00527405">
        <w:rPr>
          <w:b w:val="0"/>
          <w:bCs/>
          <w:u w:val="single"/>
        </w:rPr>
        <w:t>nalysis:</w:t>
      </w:r>
      <w:r w:rsidR="007149E3">
        <w:rPr>
          <w:b w:val="0"/>
          <w:bCs/>
          <w:u w:val="single"/>
        </w:rPr>
        <w:t xml:space="preserve"> p</w:t>
      </w:r>
      <w:r w:rsidR="006D169A" w:rsidRPr="00527405">
        <w:rPr>
          <w:b w:val="0"/>
          <w:bCs/>
          <w:u w:val="single"/>
        </w:rPr>
        <w:t xml:space="preserve">revious </w:t>
      </w:r>
      <w:proofErr w:type="spellStart"/>
      <w:r w:rsidR="006D169A" w:rsidRPr="00527405">
        <w:rPr>
          <w:b w:val="0"/>
          <w:bCs/>
          <w:u w:val="single"/>
        </w:rPr>
        <w:t>PGx</w:t>
      </w:r>
      <w:proofErr w:type="spellEnd"/>
      <w:r w:rsidR="006D169A" w:rsidRPr="00527405">
        <w:rPr>
          <w:b w:val="0"/>
          <w:bCs/>
          <w:u w:val="single"/>
        </w:rPr>
        <w:t xml:space="preserve"> </w:t>
      </w:r>
      <w:r w:rsidR="007149E3">
        <w:rPr>
          <w:b w:val="0"/>
          <w:bCs/>
          <w:u w:val="single"/>
        </w:rPr>
        <w:t>t</w:t>
      </w:r>
      <w:r w:rsidR="006D169A" w:rsidRPr="00527405">
        <w:rPr>
          <w:b w:val="0"/>
          <w:bCs/>
          <w:u w:val="single"/>
        </w:rPr>
        <w:t>esting</w:t>
      </w:r>
      <w:r w:rsidR="007149E3">
        <w:rPr>
          <w:b w:val="0"/>
          <w:bCs/>
          <w:u w:val="single"/>
        </w:rPr>
        <w:t>.</w:t>
      </w:r>
      <w:r w:rsidR="006D169A" w:rsidRPr="00527405">
        <w:t xml:space="preserve"> </w:t>
      </w:r>
    </w:p>
    <w:p w14:paraId="40C1B647" w14:textId="768C7C88" w:rsidR="00011F40" w:rsidRPr="00527405" w:rsidRDefault="007149E3" w:rsidP="006D169A">
      <w:r>
        <w:rPr>
          <w:noProof/>
        </w:rPr>
        <w:drawing>
          <wp:inline distT="0" distB="0" distL="0" distR="0" wp14:anchorId="069270D6" wp14:editId="3AFF65EF">
            <wp:extent cx="7429500" cy="5219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D091" w14:textId="64411113" w:rsidR="00011F40" w:rsidRPr="00527405" w:rsidRDefault="00011F40" w:rsidP="006D169A"/>
    <w:p w14:paraId="492E0DC2" w14:textId="7282D0CC" w:rsidR="00011F40" w:rsidRPr="00527405" w:rsidRDefault="00011F40" w:rsidP="006D169A"/>
    <w:p w14:paraId="29A56CCD" w14:textId="232BEB72" w:rsidR="00011F40" w:rsidRPr="00527405" w:rsidRDefault="00011F40" w:rsidP="006D169A"/>
    <w:p w14:paraId="7E56BD28" w14:textId="3CDBF6CB" w:rsidR="00230681" w:rsidRPr="00527405" w:rsidRDefault="00AA7E6E" w:rsidP="006D7525">
      <w:pPr>
        <w:pStyle w:val="Heading3"/>
      </w:pPr>
      <w:r w:rsidRPr="00527405">
        <w:rPr>
          <w:b w:val="0"/>
          <w:bCs/>
          <w:u w:val="single"/>
        </w:rPr>
        <w:lastRenderedPageBreak/>
        <w:t>Supplementary Figure S</w:t>
      </w:r>
      <w:r w:rsidR="00A96F4D" w:rsidRPr="00527405">
        <w:rPr>
          <w:b w:val="0"/>
          <w:bCs/>
          <w:u w:val="single"/>
        </w:rPr>
        <w:t>8</w:t>
      </w:r>
      <w:r w:rsidRPr="00527405">
        <w:rPr>
          <w:b w:val="0"/>
          <w:bCs/>
          <w:u w:val="single"/>
        </w:rPr>
        <w:t xml:space="preserve">. </w:t>
      </w:r>
      <w:r w:rsidR="00230681" w:rsidRPr="00527405">
        <w:rPr>
          <w:b w:val="0"/>
          <w:bCs/>
          <w:u w:val="single"/>
        </w:rPr>
        <w:t xml:space="preserve">Willingness to </w:t>
      </w:r>
      <w:r w:rsidR="007149E3">
        <w:rPr>
          <w:b w:val="0"/>
          <w:bCs/>
          <w:u w:val="single"/>
        </w:rPr>
        <w:t>p</w:t>
      </w:r>
      <w:r w:rsidR="00230681" w:rsidRPr="00527405">
        <w:rPr>
          <w:b w:val="0"/>
          <w:bCs/>
          <w:u w:val="single"/>
        </w:rPr>
        <w:t xml:space="preserve">ay for </w:t>
      </w:r>
      <w:r w:rsidR="00A96F4D" w:rsidRPr="00527405">
        <w:rPr>
          <w:b w:val="0"/>
          <w:bCs/>
          <w:u w:val="single"/>
        </w:rPr>
        <w:t xml:space="preserve">PGx </w:t>
      </w:r>
      <w:r w:rsidR="007149E3">
        <w:rPr>
          <w:b w:val="0"/>
          <w:bCs/>
          <w:u w:val="single"/>
        </w:rPr>
        <w:t>t</w:t>
      </w:r>
      <w:r w:rsidR="00A96F4D" w:rsidRPr="00527405">
        <w:rPr>
          <w:b w:val="0"/>
          <w:bCs/>
          <w:u w:val="single"/>
        </w:rPr>
        <w:t xml:space="preserve">esting </w:t>
      </w:r>
      <w:r w:rsidR="007149E3">
        <w:rPr>
          <w:b w:val="0"/>
          <w:bCs/>
          <w:u w:val="single"/>
        </w:rPr>
        <w:t>s</w:t>
      </w:r>
      <w:r w:rsidR="00230681" w:rsidRPr="00527405">
        <w:rPr>
          <w:b w:val="0"/>
          <w:bCs/>
          <w:u w:val="single"/>
        </w:rPr>
        <w:t xml:space="preserve">ubgroup </w:t>
      </w:r>
      <w:r w:rsidR="007149E3">
        <w:rPr>
          <w:b w:val="0"/>
          <w:bCs/>
          <w:u w:val="single"/>
        </w:rPr>
        <w:t>a</w:t>
      </w:r>
      <w:r w:rsidR="00230681" w:rsidRPr="00527405">
        <w:rPr>
          <w:b w:val="0"/>
          <w:bCs/>
          <w:u w:val="single"/>
        </w:rPr>
        <w:t xml:space="preserve">nalysis: </w:t>
      </w:r>
      <w:r w:rsidR="007149E3">
        <w:rPr>
          <w:b w:val="0"/>
          <w:bCs/>
          <w:u w:val="single"/>
        </w:rPr>
        <w:t>h</w:t>
      </w:r>
      <w:r w:rsidR="00230681" w:rsidRPr="00527405">
        <w:rPr>
          <w:b w:val="0"/>
          <w:bCs/>
          <w:u w:val="single"/>
        </w:rPr>
        <w:t xml:space="preserve">istory of </w:t>
      </w:r>
      <w:r w:rsidR="007149E3">
        <w:rPr>
          <w:b w:val="0"/>
          <w:bCs/>
          <w:u w:val="single"/>
        </w:rPr>
        <w:t>a</w:t>
      </w:r>
      <w:r w:rsidR="00230681" w:rsidRPr="00527405">
        <w:rPr>
          <w:b w:val="0"/>
          <w:bCs/>
          <w:u w:val="single"/>
        </w:rPr>
        <w:t xml:space="preserve">dverse </w:t>
      </w:r>
      <w:r w:rsidR="007149E3">
        <w:rPr>
          <w:b w:val="0"/>
          <w:bCs/>
          <w:u w:val="single"/>
        </w:rPr>
        <w:t>d</w:t>
      </w:r>
      <w:r w:rsidR="00230681" w:rsidRPr="00527405">
        <w:rPr>
          <w:b w:val="0"/>
          <w:bCs/>
          <w:u w:val="single"/>
        </w:rPr>
        <w:t xml:space="preserve">rug </w:t>
      </w:r>
      <w:r w:rsidR="007149E3">
        <w:rPr>
          <w:b w:val="0"/>
          <w:bCs/>
          <w:u w:val="single"/>
        </w:rPr>
        <w:t>r</w:t>
      </w:r>
      <w:r w:rsidR="00230681" w:rsidRPr="00527405">
        <w:rPr>
          <w:b w:val="0"/>
          <w:bCs/>
          <w:u w:val="single"/>
        </w:rPr>
        <w:t>eaction</w:t>
      </w:r>
      <w:r w:rsidR="007149E3">
        <w:rPr>
          <w:b w:val="0"/>
          <w:bCs/>
          <w:u w:val="single"/>
        </w:rPr>
        <w:t>.</w:t>
      </w:r>
    </w:p>
    <w:p w14:paraId="6BBD12DD" w14:textId="36A92833" w:rsidR="00011F40" w:rsidRPr="00527405" w:rsidRDefault="007149E3" w:rsidP="00230681">
      <w:r>
        <w:rPr>
          <w:noProof/>
        </w:rPr>
        <w:drawing>
          <wp:inline distT="0" distB="0" distL="0" distR="0" wp14:anchorId="1277F955" wp14:editId="1FA4EC53">
            <wp:extent cx="7324725" cy="54197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4196" w14:textId="74F4AD52" w:rsidR="00011F40" w:rsidRPr="00527405" w:rsidRDefault="00011F40" w:rsidP="00230681"/>
    <w:p w14:paraId="6626C943" w14:textId="2BF4B66E" w:rsidR="00CA60F1" w:rsidRPr="00527405" w:rsidRDefault="00AA7E6E" w:rsidP="006D7525">
      <w:pPr>
        <w:pStyle w:val="Heading3"/>
      </w:pPr>
      <w:r w:rsidRPr="00527405">
        <w:rPr>
          <w:b w:val="0"/>
          <w:bCs/>
          <w:u w:val="single"/>
        </w:rPr>
        <w:lastRenderedPageBreak/>
        <w:t>Supplementary Figure S</w:t>
      </w:r>
      <w:r w:rsidR="00A96F4D" w:rsidRPr="00527405">
        <w:rPr>
          <w:b w:val="0"/>
          <w:bCs/>
          <w:u w:val="single"/>
        </w:rPr>
        <w:t>9</w:t>
      </w:r>
      <w:r w:rsidRPr="00527405">
        <w:rPr>
          <w:b w:val="0"/>
          <w:bCs/>
          <w:u w:val="single"/>
        </w:rPr>
        <w:t xml:space="preserve">. </w:t>
      </w:r>
      <w:r w:rsidR="007E0A84" w:rsidRPr="00527405">
        <w:rPr>
          <w:b w:val="0"/>
          <w:bCs/>
          <w:u w:val="single"/>
        </w:rPr>
        <w:t xml:space="preserve">Willingness to </w:t>
      </w:r>
      <w:r w:rsidR="007149E3">
        <w:rPr>
          <w:b w:val="0"/>
          <w:bCs/>
          <w:u w:val="single"/>
        </w:rPr>
        <w:t>p</w:t>
      </w:r>
      <w:r w:rsidR="007E0A84" w:rsidRPr="00527405">
        <w:rPr>
          <w:b w:val="0"/>
          <w:bCs/>
          <w:u w:val="single"/>
        </w:rPr>
        <w:t xml:space="preserve">ay for </w:t>
      </w:r>
      <w:r w:rsidR="00A96F4D" w:rsidRPr="00527405">
        <w:rPr>
          <w:b w:val="0"/>
          <w:bCs/>
          <w:u w:val="single"/>
        </w:rPr>
        <w:t xml:space="preserve">PGx </w:t>
      </w:r>
      <w:r w:rsidR="007149E3">
        <w:rPr>
          <w:b w:val="0"/>
          <w:bCs/>
          <w:u w:val="single"/>
        </w:rPr>
        <w:t>t</w:t>
      </w:r>
      <w:r w:rsidR="00A96F4D" w:rsidRPr="00527405">
        <w:rPr>
          <w:b w:val="0"/>
          <w:bCs/>
          <w:u w:val="single"/>
        </w:rPr>
        <w:t xml:space="preserve">esting </w:t>
      </w:r>
      <w:r w:rsidR="007149E3">
        <w:rPr>
          <w:b w:val="0"/>
          <w:bCs/>
          <w:u w:val="single"/>
        </w:rPr>
        <w:t>s</w:t>
      </w:r>
      <w:r w:rsidR="007E0A84" w:rsidRPr="00527405">
        <w:rPr>
          <w:b w:val="0"/>
          <w:bCs/>
          <w:u w:val="single"/>
        </w:rPr>
        <w:t xml:space="preserve">ubgroup </w:t>
      </w:r>
      <w:r w:rsidR="007149E3">
        <w:rPr>
          <w:b w:val="0"/>
          <w:bCs/>
          <w:u w:val="single"/>
        </w:rPr>
        <w:t>a</w:t>
      </w:r>
      <w:r w:rsidR="007E0A84" w:rsidRPr="00527405">
        <w:rPr>
          <w:b w:val="0"/>
          <w:bCs/>
          <w:u w:val="single"/>
        </w:rPr>
        <w:t xml:space="preserve">nalysis: </w:t>
      </w:r>
      <w:r w:rsidR="007149E3">
        <w:rPr>
          <w:b w:val="0"/>
          <w:bCs/>
          <w:u w:val="single"/>
        </w:rPr>
        <w:t>i</w:t>
      </w:r>
      <w:r w:rsidR="007E0A84" w:rsidRPr="00527405">
        <w:rPr>
          <w:b w:val="0"/>
          <w:bCs/>
          <w:u w:val="single"/>
        </w:rPr>
        <w:t xml:space="preserve">nterest in </w:t>
      </w:r>
      <w:proofErr w:type="spellStart"/>
      <w:r w:rsidR="007E0A84" w:rsidRPr="00527405">
        <w:rPr>
          <w:b w:val="0"/>
          <w:bCs/>
          <w:u w:val="single"/>
        </w:rPr>
        <w:t>PGx</w:t>
      </w:r>
      <w:proofErr w:type="spellEnd"/>
      <w:r w:rsidR="007E0A84" w:rsidRPr="00527405">
        <w:rPr>
          <w:b w:val="0"/>
          <w:bCs/>
          <w:u w:val="single"/>
        </w:rPr>
        <w:t xml:space="preserve"> </w:t>
      </w:r>
      <w:r w:rsidR="007149E3">
        <w:rPr>
          <w:b w:val="0"/>
          <w:bCs/>
          <w:u w:val="single"/>
        </w:rPr>
        <w:t>t</w:t>
      </w:r>
      <w:r w:rsidR="007E0A84" w:rsidRPr="00527405">
        <w:rPr>
          <w:b w:val="0"/>
          <w:bCs/>
          <w:u w:val="single"/>
        </w:rPr>
        <w:t>esting</w:t>
      </w:r>
      <w:r w:rsidR="007149E3">
        <w:rPr>
          <w:b w:val="0"/>
          <w:bCs/>
          <w:u w:val="single"/>
        </w:rPr>
        <w:t>.</w:t>
      </w:r>
    </w:p>
    <w:p w14:paraId="6684B8B5" w14:textId="609C96F0" w:rsidR="00011F40" w:rsidRPr="00527405" w:rsidRDefault="007149E3" w:rsidP="007E0A84">
      <w:r>
        <w:rPr>
          <w:noProof/>
        </w:rPr>
        <w:drawing>
          <wp:inline distT="0" distB="0" distL="0" distR="0" wp14:anchorId="725754DE" wp14:editId="1B5FC721">
            <wp:extent cx="7981950" cy="52863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8F93" w14:textId="6F3669B2" w:rsidR="00011F40" w:rsidRDefault="00011F40" w:rsidP="007E0A84"/>
    <w:p w14:paraId="1581C0C9" w14:textId="77777777" w:rsidR="00300B4B" w:rsidRPr="00527405" w:rsidRDefault="00300B4B" w:rsidP="007E0A84"/>
    <w:p w14:paraId="516A4A63" w14:textId="6E5F458B" w:rsidR="00D6159F" w:rsidRPr="00527405" w:rsidRDefault="00AA7E6E" w:rsidP="006D7525">
      <w:pPr>
        <w:pStyle w:val="Heading3"/>
      </w:pPr>
      <w:r w:rsidRPr="00527405">
        <w:rPr>
          <w:b w:val="0"/>
          <w:bCs/>
          <w:u w:val="single"/>
        </w:rPr>
        <w:lastRenderedPageBreak/>
        <w:t>Supplementary Figure S</w:t>
      </w:r>
      <w:r w:rsidR="00A96F4D" w:rsidRPr="00527405">
        <w:rPr>
          <w:b w:val="0"/>
          <w:bCs/>
          <w:u w:val="single"/>
        </w:rPr>
        <w:t>10</w:t>
      </w:r>
      <w:r w:rsidRPr="00527405">
        <w:rPr>
          <w:b w:val="0"/>
          <w:bCs/>
          <w:u w:val="single"/>
        </w:rPr>
        <w:t xml:space="preserve">. </w:t>
      </w:r>
      <w:r w:rsidR="00D6159F" w:rsidRPr="00527405">
        <w:rPr>
          <w:b w:val="0"/>
          <w:bCs/>
          <w:u w:val="single"/>
        </w:rPr>
        <w:t xml:space="preserve">DCE </w:t>
      </w:r>
      <w:r w:rsidR="00300B4B">
        <w:rPr>
          <w:b w:val="0"/>
          <w:bCs/>
          <w:u w:val="single"/>
        </w:rPr>
        <w:t>s</w:t>
      </w:r>
      <w:r w:rsidR="00D6159F" w:rsidRPr="00527405">
        <w:rPr>
          <w:b w:val="0"/>
          <w:bCs/>
          <w:u w:val="single"/>
        </w:rPr>
        <w:t xml:space="preserve">ubgroup </w:t>
      </w:r>
      <w:r w:rsidR="00300B4B">
        <w:rPr>
          <w:b w:val="0"/>
          <w:bCs/>
          <w:u w:val="single"/>
        </w:rPr>
        <w:t>a</w:t>
      </w:r>
      <w:r w:rsidR="00D6159F" w:rsidRPr="00527405">
        <w:rPr>
          <w:b w:val="0"/>
          <w:bCs/>
          <w:u w:val="single"/>
        </w:rPr>
        <w:t xml:space="preserve">nalysis: </w:t>
      </w:r>
      <w:r w:rsidR="00300B4B">
        <w:rPr>
          <w:b w:val="0"/>
          <w:bCs/>
          <w:u w:val="single"/>
        </w:rPr>
        <w:t>r</w:t>
      </w:r>
      <w:r w:rsidR="00D6159F" w:rsidRPr="00527405">
        <w:rPr>
          <w:b w:val="0"/>
          <w:bCs/>
          <w:u w:val="single"/>
        </w:rPr>
        <w:t>ace</w:t>
      </w:r>
      <w:r w:rsidR="00300B4B">
        <w:rPr>
          <w:b w:val="0"/>
          <w:bCs/>
          <w:u w:val="single"/>
        </w:rPr>
        <w:t>.</w:t>
      </w:r>
    </w:p>
    <w:p w14:paraId="3FE365F1" w14:textId="58D49A75" w:rsidR="00D9222C" w:rsidRPr="00527405" w:rsidRDefault="00D9222C" w:rsidP="00D9222C"/>
    <w:p w14:paraId="6F8CF81E" w14:textId="7D192E84" w:rsidR="00951FBE" w:rsidRPr="00527405" w:rsidRDefault="00300B4B" w:rsidP="00D9222C">
      <w:r>
        <w:rPr>
          <w:noProof/>
        </w:rPr>
        <w:drawing>
          <wp:inline distT="0" distB="0" distL="0" distR="0" wp14:anchorId="4A1A80C7" wp14:editId="75CB31D3">
            <wp:extent cx="7934325" cy="47244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7CFB" w14:textId="069377FA" w:rsidR="00951FBE" w:rsidRPr="00527405" w:rsidRDefault="00951FBE" w:rsidP="00D9222C"/>
    <w:p w14:paraId="626E679E" w14:textId="62A27612" w:rsidR="00951FBE" w:rsidRPr="00527405" w:rsidRDefault="00951FBE" w:rsidP="00D9222C"/>
    <w:p w14:paraId="0D987E16" w14:textId="0E15FAB7" w:rsidR="00951FBE" w:rsidRPr="00527405" w:rsidRDefault="00951FBE" w:rsidP="00D9222C"/>
    <w:p w14:paraId="45170226" w14:textId="77777777" w:rsidR="00951FBE" w:rsidRPr="00527405" w:rsidRDefault="00951FBE" w:rsidP="00D9222C"/>
    <w:p w14:paraId="17C2853D" w14:textId="63FC55A1" w:rsidR="00D9222C" w:rsidRPr="00527405" w:rsidRDefault="00D33E3B" w:rsidP="006D7525">
      <w:pPr>
        <w:pStyle w:val="Heading3"/>
      </w:pPr>
      <w:r w:rsidRPr="00527405">
        <w:rPr>
          <w:b w:val="0"/>
          <w:bCs/>
          <w:u w:val="single"/>
        </w:rPr>
        <w:lastRenderedPageBreak/>
        <w:t>Supplementary Figure S</w:t>
      </w:r>
      <w:r w:rsidR="002F03C2" w:rsidRPr="00527405">
        <w:rPr>
          <w:b w:val="0"/>
          <w:bCs/>
          <w:u w:val="single"/>
        </w:rPr>
        <w:t>1</w:t>
      </w:r>
      <w:r w:rsidR="00A96F4D" w:rsidRPr="00527405">
        <w:rPr>
          <w:b w:val="0"/>
          <w:bCs/>
          <w:u w:val="single"/>
        </w:rPr>
        <w:t>1</w:t>
      </w:r>
      <w:r w:rsidRPr="00527405">
        <w:rPr>
          <w:b w:val="0"/>
          <w:bCs/>
          <w:u w:val="single"/>
        </w:rPr>
        <w:t xml:space="preserve">. </w:t>
      </w:r>
      <w:r w:rsidR="00D9222C" w:rsidRPr="00527405">
        <w:rPr>
          <w:b w:val="0"/>
          <w:bCs/>
          <w:u w:val="single"/>
        </w:rPr>
        <w:t xml:space="preserve">DCE </w:t>
      </w:r>
      <w:r w:rsidR="00300B4B">
        <w:rPr>
          <w:b w:val="0"/>
          <w:bCs/>
          <w:u w:val="single"/>
        </w:rPr>
        <w:t>s</w:t>
      </w:r>
      <w:r w:rsidR="00D9222C" w:rsidRPr="00527405">
        <w:rPr>
          <w:b w:val="0"/>
          <w:bCs/>
          <w:u w:val="single"/>
        </w:rPr>
        <w:t xml:space="preserve">ubgroup </w:t>
      </w:r>
      <w:r w:rsidR="00300B4B">
        <w:rPr>
          <w:b w:val="0"/>
          <w:bCs/>
          <w:u w:val="single"/>
        </w:rPr>
        <w:t>a</w:t>
      </w:r>
      <w:r w:rsidR="00D9222C" w:rsidRPr="00527405">
        <w:rPr>
          <w:b w:val="0"/>
          <w:bCs/>
          <w:u w:val="single"/>
        </w:rPr>
        <w:t xml:space="preserve">nalysis: </w:t>
      </w:r>
      <w:r w:rsidR="00300B4B">
        <w:rPr>
          <w:b w:val="0"/>
          <w:bCs/>
          <w:u w:val="single"/>
        </w:rPr>
        <w:t>e</w:t>
      </w:r>
      <w:r w:rsidR="00D9222C" w:rsidRPr="00527405">
        <w:rPr>
          <w:b w:val="0"/>
          <w:bCs/>
          <w:u w:val="single"/>
        </w:rPr>
        <w:t>thnicity</w:t>
      </w:r>
      <w:r w:rsidR="00300B4B">
        <w:rPr>
          <w:b w:val="0"/>
          <w:bCs/>
          <w:u w:val="single"/>
        </w:rPr>
        <w:t>.</w:t>
      </w:r>
    </w:p>
    <w:p w14:paraId="426DB6E5" w14:textId="7526A85D" w:rsidR="00011F40" w:rsidRPr="00527405" w:rsidRDefault="00300B4B" w:rsidP="00AB381E">
      <w:r>
        <w:rPr>
          <w:noProof/>
        </w:rPr>
        <w:drawing>
          <wp:inline distT="0" distB="0" distL="0" distR="0" wp14:anchorId="6715E5B4" wp14:editId="4E1A1636">
            <wp:extent cx="7905750" cy="46386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15B4" w14:textId="77777777" w:rsidR="00011F40" w:rsidRPr="00527405" w:rsidRDefault="00011F40" w:rsidP="00AB381E"/>
    <w:p w14:paraId="6AF68DE0" w14:textId="77777777" w:rsidR="00011F40" w:rsidRPr="00527405" w:rsidRDefault="00011F40" w:rsidP="00AB381E"/>
    <w:p w14:paraId="64C9F0C5" w14:textId="08AA58AF" w:rsidR="00011F40" w:rsidRDefault="00011F40" w:rsidP="00AB381E"/>
    <w:p w14:paraId="0A18F53D" w14:textId="5AA820E2" w:rsidR="00300B4B" w:rsidRDefault="00300B4B" w:rsidP="00AB381E"/>
    <w:p w14:paraId="7F026BB8" w14:textId="77777777" w:rsidR="00300B4B" w:rsidRPr="00527405" w:rsidRDefault="00300B4B" w:rsidP="00AB381E"/>
    <w:p w14:paraId="464DF884" w14:textId="3540C3B2" w:rsidR="00951FBE" w:rsidRPr="00527405" w:rsidRDefault="00951FBE" w:rsidP="006D7525">
      <w:pPr>
        <w:pStyle w:val="Heading3"/>
      </w:pPr>
      <w:r w:rsidRPr="00527405">
        <w:rPr>
          <w:b w:val="0"/>
          <w:bCs/>
          <w:u w:val="single"/>
        </w:rPr>
        <w:lastRenderedPageBreak/>
        <w:t>Supplementary Figure S</w:t>
      </w:r>
      <w:r w:rsidR="002F03C2" w:rsidRPr="00527405">
        <w:rPr>
          <w:b w:val="0"/>
          <w:bCs/>
          <w:u w:val="single"/>
        </w:rPr>
        <w:t>1</w:t>
      </w:r>
      <w:r w:rsidR="00A96F4D" w:rsidRPr="00527405">
        <w:rPr>
          <w:b w:val="0"/>
          <w:bCs/>
          <w:u w:val="single"/>
        </w:rPr>
        <w:t>2</w:t>
      </w:r>
      <w:r w:rsidRPr="00527405">
        <w:rPr>
          <w:b w:val="0"/>
          <w:bCs/>
          <w:u w:val="single"/>
        </w:rPr>
        <w:t xml:space="preserve">. DCE </w:t>
      </w:r>
      <w:r w:rsidR="00300B4B">
        <w:rPr>
          <w:b w:val="0"/>
          <w:bCs/>
          <w:u w:val="single"/>
        </w:rPr>
        <w:t>s</w:t>
      </w:r>
      <w:r w:rsidRPr="00527405">
        <w:rPr>
          <w:b w:val="0"/>
          <w:bCs/>
          <w:u w:val="single"/>
        </w:rPr>
        <w:t xml:space="preserve">ubgroup </w:t>
      </w:r>
      <w:r w:rsidR="00300B4B">
        <w:rPr>
          <w:b w:val="0"/>
          <w:bCs/>
          <w:u w:val="single"/>
        </w:rPr>
        <w:t>a</w:t>
      </w:r>
      <w:r w:rsidRPr="00527405">
        <w:rPr>
          <w:b w:val="0"/>
          <w:bCs/>
          <w:u w:val="single"/>
        </w:rPr>
        <w:t xml:space="preserve">nalysis: </w:t>
      </w:r>
      <w:r w:rsidR="00300B4B">
        <w:rPr>
          <w:b w:val="0"/>
          <w:bCs/>
          <w:u w:val="single"/>
        </w:rPr>
        <w:t>p</w:t>
      </w:r>
      <w:r w:rsidRPr="00527405">
        <w:rPr>
          <w:b w:val="0"/>
          <w:bCs/>
          <w:u w:val="single"/>
        </w:rPr>
        <w:t>ost-</w:t>
      </w:r>
      <w:r w:rsidR="00300B4B">
        <w:rPr>
          <w:b w:val="0"/>
          <w:bCs/>
          <w:u w:val="single"/>
        </w:rPr>
        <w:t>s</w:t>
      </w:r>
      <w:r w:rsidRPr="00527405">
        <w:rPr>
          <w:b w:val="0"/>
          <w:bCs/>
          <w:u w:val="single"/>
        </w:rPr>
        <w:t xml:space="preserve">econdary </w:t>
      </w:r>
      <w:r w:rsidR="00300B4B">
        <w:rPr>
          <w:b w:val="0"/>
          <w:bCs/>
          <w:u w:val="single"/>
        </w:rPr>
        <w:t>e</w:t>
      </w:r>
      <w:r w:rsidRPr="00527405">
        <w:rPr>
          <w:b w:val="0"/>
          <w:bCs/>
          <w:u w:val="single"/>
        </w:rPr>
        <w:t>ducation/</w:t>
      </w:r>
      <w:r w:rsidR="00300B4B">
        <w:rPr>
          <w:b w:val="0"/>
          <w:bCs/>
          <w:u w:val="single"/>
        </w:rPr>
        <w:t>t</w:t>
      </w:r>
      <w:r w:rsidRPr="00527405">
        <w:rPr>
          <w:b w:val="0"/>
          <w:bCs/>
          <w:u w:val="single"/>
        </w:rPr>
        <w:t>raining</w:t>
      </w:r>
      <w:r w:rsidR="00300B4B">
        <w:rPr>
          <w:b w:val="0"/>
          <w:bCs/>
          <w:u w:val="single"/>
        </w:rPr>
        <w:t>.</w:t>
      </w:r>
    </w:p>
    <w:p w14:paraId="3843C0E9" w14:textId="6C1BFC48" w:rsidR="00951FBE" w:rsidRPr="00527405" w:rsidRDefault="00951FBE" w:rsidP="00951FBE"/>
    <w:p w14:paraId="384937D4" w14:textId="66DB69D0" w:rsidR="00951FBE" w:rsidRPr="00527405" w:rsidRDefault="00300B4B" w:rsidP="00951FBE">
      <w:r>
        <w:rPr>
          <w:noProof/>
        </w:rPr>
        <w:drawing>
          <wp:inline distT="0" distB="0" distL="0" distR="0" wp14:anchorId="0A773C8A" wp14:editId="1B5A23CC">
            <wp:extent cx="7915275" cy="46386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E224" w14:textId="2C9A7B02" w:rsidR="00951FBE" w:rsidRPr="00527405" w:rsidRDefault="00951FBE" w:rsidP="00AB381E">
      <w:pPr>
        <w:rPr>
          <w:b/>
        </w:rPr>
      </w:pPr>
    </w:p>
    <w:p w14:paraId="0C9B45EE" w14:textId="5D5A21B0" w:rsidR="00951FBE" w:rsidRPr="00527405" w:rsidRDefault="00951FBE" w:rsidP="00AB381E">
      <w:pPr>
        <w:rPr>
          <w:b/>
        </w:rPr>
      </w:pPr>
    </w:p>
    <w:p w14:paraId="632E2CDF" w14:textId="5B800B80" w:rsidR="00951FBE" w:rsidRPr="00527405" w:rsidRDefault="00951FBE" w:rsidP="00AB381E">
      <w:pPr>
        <w:rPr>
          <w:b/>
        </w:rPr>
      </w:pPr>
    </w:p>
    <w:p w14:paraId="7DB4C984" w14:textId="7B3821B0" w:rsidR="00951FBE" w:rsidRPr="00527405" w:rsidRDefault="00951FBE" w:rsidP="00AB381E">
      <w:pPr>
        <w:rPr>
          <w:b/>
        </w:rPr>
      </w:pPr>
    </w:p>
    <w:p w14:paraId="2DD24347" w14:textId="7B83DA31" w:rsidR="00AB381E" w:rsidRPr="00527405" w:rsidRDefault="00D33E3B" w:rsidP="006D7525">
      <w:pPr>
        <w:pStyle w:val="Heading3"/>
      </w:pPr>
      <w:r w:rsidRPr="00527405">
        <w:rPr>
          <w:b w:val="0"/>
          <w:bCs/>
          <w:u w:val="single"/>
        </w:rPr>
        <w:lastRenderedPageBreak/>
        <w:t>Supplementary Figure S</w:t>
      </w:r>
      <w:r w:rsidR="002F03C2" w:rsidRPr="00527405">
        <w:rPr>
          <w:b w:val="0"/>
          <w:bCs/>
          <w:u w:val="single"/>
        </w:rPr>
        <w:t>1</w:t>
      </w:r>
      <w:r w:rsidR="00A96F4D" w:rsidRPr="00527405">
        <w:rPr>
          <w:b w:val="0"/>
          <w:bCs/>
          <w:u w:val="single"/>
        </w:rPr>
        <w:t>3</w:t>
      </w:r>
      <w:r w:rsidRPr="00527405">
        <w:rPr>
          <w:b w:val="0"/>
          <w:bCs/>
          <w:u w:val="single"/>
        </w:rPr>
        <w:t xml:space="preserve">. </w:t>
      </w:r>
      <w:r w:rsidR="00AB381E" w:rsidRPr="00527405">
        <w:rPr>
          <w:b w:val="0"/>
          <w:bCs/>
          <w:u w:val="single"/>
        </w:rPr>
        <w:t xml:space="preserve">DCE </w:t>
      </w:r>
      <w:r w:rsidR="00300B4B">
        <w:rPr>
          <w:b w:val="0"/>
          <w:bCs/>
          <w:u w:val="single"/>
        </w:rPr>
        <w:t>s</w:t>
      </w:r>
      <w:r w:rsidR="00AB381E" w:rsidRPr="00527405">
        <w:rPr>
          <w:b w:val="0"/>
          <w:bCs/>
          <w:u w:val="single"/>
        </w:rPr>
        <w:t xml:space="preserve">ubgroup </w:t>
      </w:r>
      <w:r w:rsidR="00300B4B">
        <w:rPr>
          <w:b w:val="0"/>
          <w:bCs/>
          <w:u w:val="single"/>
        </w:rPr>
        <w:t>a</w:t>
      </w:r>
      <w:r w:rsidR="00AB381E" w:rsidRPr="00527405">
        <w:rPr>
          <w:b w:val="0"/>
          <w:bCs/>
          <w:u w:val="single"/>
        </w:rPr>
        <w:t xml:space="preserve">nalysis: </w:t>
      </w:r>
      <w:r w:rsidR="00300B4B">
        <w:rPr>
          <w:b w:val="0"/>
          <w:bCs/>
          <w:u w:val="single"/>
        </w:rPr>
        <w:t>s</w:t>
      </w:r>
      <w:r w:rsidR="00657F32" w:rsidRPr="00527405">
        <w:rPr>
          <w:b w:val="0"/>
          <w:bCs/>
          <w:u w:val="single"/>
        </w:rPr>
        <w:t xml:space="preserve">ocial </w:t>
      </w:r>
      <w:r w:rsidR="00300B4B">
        <w:rPr>
          <w:b w:val="0"/>
          <w:bCs/>
          <w:u w:val="single"/>
        </w:rPr>
        <w:t>d</w:t>
      </w:r>
      <w:r w:rsidR="00657F32" w:rsidRPr="00527405">
        <w:rPr>
          <w:b w:val="0"/>
          <w:bCs/>
          <w:u w:val="single"/>
        </w:rPr>
        <w:t xml:space="preserve">eprivation </w:t>
      </w:r>
      <w:r w:rsidR="00300B4B">
        <w:rPr>
          <w:b w:val="0"/>
          <w:bCs/>
          <w:u w:val="single"/>
        </w:rPr>
        <w:t>i</w:t>
      </w:r>
      <w:r w:rsidR="00657F32" w:rsidRPr="00527405">
        <w:rPr>
          <w:b w:val="0"/>
          <w:bCs/>
          <w:u w:val="single"/>
        </w:rPr>
        <w:t>ndex (</w:t>
      </w:r>
      <w:r w:rsidR="00F94C7F" w:rsidRPr="00527405">
        <w:rPr>
          <w:b w:val="0"/>
          <w:bCs/>
          <w:u w:val="single"/>
        </w:rPr>
        <w:t>SDI</w:t>
      </w:r>
      <w:r w:rsidR="00657F32" w:rsidRPr="00527405">
        <w:rPr>
          <w:b w:val="0"/>
          <w:bCs/>
          <w:u w:val="single"/>
        </w:rPr>
        <w:t>)</w:t>
      </w:r>
      <w:r w:rsidR="00300B4B">
        <w:rPr>
          <w:b w:val="0"/>
          <w:bCs/>
          <w:u w:val="single"/>
        </w:rPr>
        <w:t>.</w:t>
      </w:r>
    </w:p>
    <w:p w14:paraId="7BC4D3D8" w14:textId="1FF8AD2C" w:rsidR="00011F40" w:rsidRPr="00527405" w:rsidRDefault="00300B4B" w:rsidP="00AB381E">
      <w:r>
        <w:rPr>
          <w:noProof/>
        </w:rPr>
        <w:drawing>
          <wp:inline distT="0" distB="0" distL="0" distR="0" wp14:anchorId="22182CB4" wp14:editId="1477C651">
            <wp:extent cx="7877175" cy="46005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2A69" w14:textId="54EC4DE1" w:rsidR="00011F40" w:rsidRPr="00527405" w:rsidRDefault="00011F40" w:rsidP="00AB381E"/>
    <w:p w14:paraId="3495AFB4" w14:textId="742F73C8" w:rsidR="00011F40" w:rsidRPr="00527405" w:rsidRDefault="00011F40" w:rsidP="00AB381E"/>
    <w:p w14:paraId="582A7003" w14:textId="1E83F288" w:rsidR="00011F40" w:rsidRDefault="00011F40" w:rsidP="00AB381E"/>
    <w:p w14:paraId="46FC1523" w14:textId="25762FCD" w:rsidR="004D0161" w:rsidRDefault="004D0161" w:rsidP="00AB381E"/>
    <w:p w14:paraId="42148372" w14:textId="77777777" w:rsidR="004D0161" w:rsidRPr="00527405" w:rsidRDefault="004D0161" w:rsidP="00AB381E"/>
    <w:p w14:paraId="754AF73C" w14:textId="77777777" w:rsidR="00011F40" w:rsidRPr="00527405" w:rsidRDefault="00011F40" w:rsidP="00571643"/>
    <w:p w14:paraId="5D630C3C" w14:textId="16D3113B" w:rsidR="00BF78E8" w:rsidRPr="00527405" w:rsidRDefault="00D33E3B" w:rsidP="006D7525">
      <w:pPr>
        <w:pStyle w:val="Heading3"/>
        <w:rPr>
          <w:b w:val="0"/>
          <w:bCs/>
          <w:u w:val="single"/>
        </w:rPr>
      </w:pPr>
      <w:r w:rsidRPr="00527405">
        <w:rPr>
          <w:b w:val="0"/>
          <w:bCs/>
          <w:u w:val="single"/>
        </w:rPr>
        <w:lastRenderedPageBreak/>
        <w:t>Supplementary Figure S</w:t>
      </w:r>
      <w:r w:rsidR="002F03C2" w:rsidRPr="00527405">
        <w:rPr>
          <w:b w:val="0"/>
          <w:bCs/>
          <w:u w:val="single"/>
        </w:rPr>
        <w:t>1</w:t>
      </w:r>
      <w:r w:rsidR="00A96F4D" w:rsidRPr="00527405">
        <w:rPr>
          <w:b w:val="0"/>
          <w:bCs/>
          <w:u w:val="single"/>
        </w:rPr>
        <w:t>4</w:t>
      </w:r>
      <w:r w:rsidRPr="00527405">
        <w:rPr>
          <w:b w:val="0"/>
          <w:bCs/>
          <w:u w:val="single"/>
        </w:rPr>
        <w:t xml:space="preserve">. </w:t>
      </w:r>
      <w:r w:rsidR="00BF78E8" w:rsidRPr="00527405">
        <w:rPr>
          <w:b w:val="0"/>
          <w:bCs/>
          <w:u w:val="single"/>
        </w:rPr>
        <w:t xml:space="preserve">DCE </w:t>
      </w:r>
      <w:r w:rsidR="004D0161">
        <w:rPr>
          <w:b w:val="0"/>
          <w:bCs/>
          <w:u w:val="single"/>
        </w:rPr>
        <w:t>s</w:t>
      </w:r>
      <w:r w:rsidR="00BF78E8" w:rsidRPr="00527405">
        <w:rPr>
          <w:b w:val="0"/>
          <w:bCs/>
          <w:u w:val="single"/>
        </w:rPr>
        <w:t xml:space="preserve">ubgroup </w:t>
      </w:r>
      <w:r w:rsidR="004D0161">
        <w:rPr>
          <w:b w:val="0"/>
          <w:bCs/>
          <w:u w:val="single"/>
        </w:rPr>
        <w:t>a</w:t>
      </w:r>
      <w:r w:rsidR="00BF78E8" w:rsidRPr="00527405">
        <w:rPr>
          <w:b w:val="0"/>
          <w:bCs/>
          <w:u w:val="single"/>
        </w:rPr>
        <w:t xml:space="preserve">nalysis: </w:t>
      </w:r>
      <w:r w:rsidR="004D0161">
        <w:rPr>
          <w:b w:val="0"/>
          <w:bCs/>
          <w:u w:val="single"/>
        </w:rPr>
        <w:t>p</w:t>
      </w:r>
      <w:r w:rsidR="00BF78E8" w:rsidRPr="00527405">
        <w:rPr>
          <w:b w:val="0"/>
          <w:bCs/>
          <w:u w:val="single"/>
        </w:rPr>
        <w:t xml:space="preserve">revious </w:t>
      </w:r>
      <w:proofErr w:type="spellStart"/>
      <w:r w:rsidR="00BF78E8" w:rsidRPr="00527405">
        <w:rPr>
          <w:b w:val="0"/>
          <w:bCs/>
          <w:u w:val="single"/>
        </w:rPr>
        <w:t>PGx</w:t>
      </w:r>
      <w:proofErr w:type="spellEnd"/>
      <w:r w:rsidR="00BF78E8" w:rsidRPr="00527405">
        <w:rPr>
          <w:b w:val="0"/>
          <w:bCs/>
          <w:u w:val="single"/>
        </w:rPr>
        <w:t xml:space="preserve"> </w:t>
      </w:r>
      <w:r w:rsidR="004D0161">
        <w:rPr>
          <w:b w:val="0"/>
          <w:bCs/>
          <w:u w:val="single"/>
        </w:rPr>
        <w:t>t</w:t>
      </w:r>
      <w:r w:rsidR="00BF78E8" w:rsidRPr="00527405">
        <w:rPr>
          <w:b w:val="0"/>
          <w:bCs/>
          <w:u w:val="single"/>
        </w:rPr>
        <w:t>esting</w:t>
      </w:r>
      <w:r w:rsidR="004D0161">
        <w:rPr>
          <w:b w:val="0"/>
          <w:bCs/>
          <w:u w:val="single"/>
        </w:rPr>
        <w:t>.</w:t>
      </w:r>
    </w:p>
    <w:p w14:paraId="1E0E3C2B" w14:textId="699935D3" w:rsidR="00C161C3" w:rsidRPr="00527405" w:rsidRDefault="004D0161" w:rsidP="00BF78E8">
      <w:r>
        <w:rPr>
          <w:noProof/>
        </w:rPr>
        <w:drawing>
          <wp:inline distT="0" distB="0" distL="0" distR="0" wp14:anchorId="35B2CC00" wp14:editId="2748E881">
            <wp:extent cx="7867650" cy="46482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FB77" w14:textId="53C85A7D" w:rsidR="00C161C3" w:rsidRPr="00527405" w:rsidRDefault="00C161C3" w:rsidP="00BF78E8"/>
    <w:p w14:paraId="5482D78C" w14:textId="77777777" w:rsidR="00C161C3" w:rsidRPr="00527405" w:rsidRDefault="00C161C3" w:rsidP="00BF78E8"/>
    <w:p w14:paraId="368AEA6A" w14:textId="1112AE89" w:rsidR="00C161C3" w:rsidRDefault="00C161C3" w:rsidP="00BF78E8"/>
    <w:p w14:paraId="14BE85DB" w14:textId="77777777" w:rsidR="004D0161" w:rsidRPr="00527405" w:rsidRDefault="004D0161" w:rsidP="00BF78E8"/>
    <w:p w14:paraId="782A499B" w14:textId="77777777" w:rsidR="00C161C3" w:rsidRPr="00527405" w:rsidRDefault="00C161C3" w:rsidP="00BF78E8"/>
    <w:p w14:paraId="4E6ED4F0" w14:textId="2E7E10B4" w:rsidR="00F9514E" w:rsidRPr="00527405" w:rsidRDefault="00D33E3B" w:rsidP="006D7525">
      <w:pPr>
        <w:pStyle w:val="Heading3"/>
        <w:rPr>
          <w:b w:val="0"/>
          <w:bCs/>
          <w:u w:val="single"/>
        </w:rPr>
      </w:pPr>
      <w:r w:rsidRPr="00527405">
        <w:rPr>
          <w:b w:val="0"/>
          <w:bCs/>
          <w:u w:val="single"/>
        </w:rPr>
        <w:lastRenderedPageBreak/>
        <w:t>Supplementary Figure S</w:t>
      </w:r>
      <w:r w:rsidR="002F03C2" w:rsidRPr="00527405">
        <w:rPr>
          <w:b w:val="0"/>
          <w:bCs/>
          <w:u w:val="single"/>
        </w:rPr>
        <w:t>1</w:t>
      </w:r>
      <w:r w:rsidR="00A96F4D" w:rsidRPr="00527405">
        <w:rPr>
          <w:b w:val="0"/>
          <w:bCs/>
          <w:u w:val="single"/>
        </w:rPr>
        <w:t>5</w:t>
      </w:r>
      <w:r w:rsidRPr="00527405">
        <w:rPr>
          <w:b w:val="0"/>
          <w:bCs/>
          <w:u w:val="single"/>
        </w:rPr>
        <w:t xml:space="preserve">. </w:t>
      </w:r>
      <w:r w:rsidR="00F9514E" w:rsidRPr="00527405">
        <w:rPr>
          <w:b w:val="0"/>
          <w:bCs/>
          <w:u w:val="single"/>
        </w:rPr>
        <w:t xml:space="preserve">DCE </w:t>
      </w:r>
      <w:r w:rsidR="004D0161">
        <w:rPr>
          <w:b w:val="0"/>
          <w:bCs/>
          <w:u w:val="single"/>
        </w:rPr>
        <w:t>s</w:t>
      </w:r>
      <w:r w:rsidR="00F9514E" w:rsidRPr="00527405">
        <w:rPr>
          <w:b w:val="0"/>
          <w:bCs/>
          <w:u w:val="single"/>
        </w:rPr>
        <w:t xml:space="preserve">ubgroup </w:t>
      </w:r>
      <w:r w:rsidR="004D0161">
        <w:rPr>
          <w:b w:val="0"/>
          <w:bCs/>
          <w:u w:val="single"/>
        </w:rPr>
        <w:t>a</w:t>
      </w:r>
      <w:r w:rsidR="00F9514E" w:rsidRPr="00527405">
        <w:rPr>
          <w:b w:val="0"/>
          <w:bCs/>
          <w:u w:val="single"/>
        </w:rPr>
        <w:t xml:space="preserve">nalysis: </w:t>
      </w:r>
      <w:r w:rsidR="004D0161">
        <w:rPr>
          <w:b w:val="0"/>
          <w:bCs/>
          <w:u w:val="single"/>
        </w:rPr>
        <w:t>h</w:t>
      </w:r>
      <w:r w:rsidR="002B5FF2" w:rsidRPr="00527405">
        <w:rPr>
          <w:b w:val="0"/>
          <w:bCs/>
          <w:u w:val="single"/>
        </w:rPr>
        <w:t xml:space="preserve">istory of </w:t>
      </w:r>
      <w:r w:rsidR="004D0161">
        <w:rPr>
          <w:b w:val="0"/>
          <w:bCs/>
          <w:u w:val="single"/>
        </w:rPr>
        <w:t>a</w:t>
      </w:r>
      <w:r w:rsidR="002B5FF2" w:rsidRPr="00527405">
        <w:rPr>
          <w:b w:val="0"/>
          <w:bCs/>
          <w:u w:val="single"/>
        </w:rPr>
        <w:t xml:space="preserve">dverse </w:t>
      </w:r>
      <w:r w:rsidR="004D0161">
        <w:rPr>
          <w:b w:val="0"/>
          <w:bCs/>
          <w:u w:val="single"/>
        </w:rPr>
        <w:t>d</w:t>
      </w:r>
      <w:r w:rsidR="002B5FF2" w:rsidRPr="00527405">
        <w:rPr>
          <w:b w:val="0"/>
          <w:bCs/>
          <w:u w:val="single"/>
        </w:rPr>
        <w:t>rug</w:t>
      </w:r>
      <w:r w:rsidR="004D0161">
        <w:rPr>
          <w:b w:val="0"/>
          <w:bCs/>
          <w:u w:val="single"/>
        </w:rPr>
        <w:t xml:space="preserve"> r</w:t>
      </w:r>
      <w:r w:rsidR="002B5FF2" w:rsidRPr="00527405">
        <w:rPr>
          <w:b w:val="0"/>
          <w:bCs/>
          <w:u w:val="single"/>
        </w:rPr>
        <w:t>eaction</w:t>
      </w:r>
      <w:r w:rsidR="004D0161">
        <w:rPr>
          <w:b w:val="0"/>
          <w:bCs/>
          <w:u w:val="single"/>
        </w:rPr>
        <w:t>.</w:t>
      </w:r>
    </w:p>
    <w:p w14:paraId="73EE287C" w14:textId="43BE2EA7" w:rsidR="00C161C3" w:rsidRPr="00527405" w:rsidRDefault="004D0161" w:rsidP="002B5FF2">
      <w:r>
        <w:rPr>
          <w:noProof/>
        </w:rPr>
        <w:drawing>
          <wp:inline distT="0" distB="0" distL="0" distR="0" wp14:anchorId="1D0F9F21" wp14:editId="72108BCA">
            <wp:extent cx="7924800" cy="4629150"/>
            <wp:effectExtent l="0" t="0" r="0" b="0"/>
            <wp:docPr id="1584723392" name="Picture 158472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5D33" w14:textId="2EAF43B0" w:rsidR="00C161C3" w:rsidRPr="00527405" w:rsidRDefault="00C161C3" w:rsidP="002B5FF2"/>
    <w:p w14:paraId="52BF6E9E" w14:textId="7FFC8982" w:rsidR="00C161C3" w:rsidRPr="00527405" w:rsidRDefault="00C161C3" w:rsidP="002B5FF2"/>
    <w:p w14:paraId="7E6A2707" w14:textId="3832A985" w:rsidR="00C161C3" w:rsidRPr="00527405" w:rsidRDefault="00C161C3" w:rsidP="002B5FF2"/>
    <w:p w14:paraId="5A167D9C" w14:textId="39D4F29B" w:rsidR="00C161C3" w:rsidRPr="00527405" w:rsidRDefault="00C161C3" w:rsidP="002B5FF2"/>
    <w:p w14:paraId="01CAEC3F" w14:textId="0D91B6EC" w:rsidR="00C161C3" w:rsidRPr="00527405" w:rsidRDefault="00C161C3" w:rsidP="00CA31B5"/>
    <w:p w14:paraId="0F66CFDF" w14:textId="4308373F" w:rsidR="00ED1641" w:rsidRPr="00527405" w:rsidRDefault="00D33E3B" w:rsidP="006D7525">
      <w:pPr>
        <w:pStyle w:val="Heading3"/>
      </w:pPr>
      <w:r w:rsidRPr="00527405">
        <w:rPr>
          <w:b w:val="0"/>
          <w:bCs/>
          <w:u w:val="single"/>
        </w:rPr>
        <w:lastRenderedPageBreak/>
        <w:t>Supplementary Figure S</w:t>
      </w:r>
      <w:r w:rsidR="002F03C2" w:rsidRPr="00527405">
        <w:rPr>
          <w:b w:val="0"/>
          <w:bCs/>
          <w:u w:val="single"/>
        </w:rPr>
        <w:t>1</w:t>
      </w:r>
      <w:r w:rsidR="00A96F4D" w:rsidRPr="00527405">
        <w:rPr>
          <w:b w:val="0"/>
          <w:bCs/>
          <w:u w:val="single"/>
        </w:rPr>
        <w:t>6</w:t>
      </w:r>
      <w:r w:rsidRPr="00527405">
        <w:rPr>
          <w:b w:val="0"/>
          <w:bCs/>
          <w:u w:val="single"/>
        </w:rPr>
        <w:t xml:space="preserve">. </w:t>
      </w:r>
      <w:r w:rsidR="00ED1641" w:rsidRPr="00527405">
        <w:rPr>
          <w:b w:val="0"/>
          <w:bCs/>
          <w:u w:val="single"/>
        </w:rPr>
        <w:t xml:space="preserve">DCE </w:t>
      </w:r>
      <w:r w:rsidR="004D0161">
        <w:rPr>
          <w:b w:val="0"/>
          <w:bCs/>
          <w:u w:val="single"/>
        </w:rPr>
        <w:t>s</w:t>
      </w:r>
      <w:r w:rsidR="00ED1641" w:rsidRPr="00527405">
        <w:rPr>
          <w:b w:val="0"/>
          <w:bCs/>
          <w:u w:val="single"/>
        </w:rPr>
        <w:t xml:space="preserve">ubgroup </w:t>
      </w:r>
      <w:r w:rsidR="004D0161">
        <w:rPr>
          <w:b w:val="0"/>
          <w:bCs/>
          <w:u w:val="single"/>
        </w:rPr>
        <w:t>a</w:t>
      </w:r>
      <w:r w:rsidR="00ED1641" w:rsidRPr="00527405">
        <w:rPr>
          <w:b w:val="0"/>
          <w:bCs/>
          <w:u w:val="single"/>
        </w:rPr>
        <w:t xml:space="preserve">nalysis: </w:t>
      </w:r>
      <w:r w:rsidR="004D0161">
        <w:rPr>
          <w:b w:val="0"/>
          <w:bCs/>
          <w:u w:val="single"/>
        </w:rPr>
        <w:t>i</w:t>
      </w:r>
      <w:r w:rsidR="0049626A" w:rsidRPr="00527405">
        <w:rPr>
          <w:b w:val="0"/>
          <w:bCs/>
          <w:u w:val="single"/>
        </w:rPr>
        <w:t xml:space="preserve">nterest in </w:t>
      </w:r>
      <w:proofErr w:type="spellStart"/>
      <w:r w:rsidR="0049626A" w:rsidRPr="00527405">
        <w:rPr>
          <w:b w:val="0"/>
          <w:bCs/>
          <w:u w:val="single"/>
        </w:rPr>
        <w:t>PGx</w:t>
      </w:r>
      <w:proofErr w:type="spellEnd"/>
      <w:r w:rsidR="0049626A" w:rsidRPr="00527405">
        <w:rPr>
          <w:b w:val="0"/>
          <w:bCs/>
          <w:u w:val="single"/>
        </w:rPr>
        <w:t xml:space="preserve"> </w:t>
      </w:r>
      <w:r w:rsidR="004D0161">
        <w:rPr>
          <w:b w:val="0"/>
          <w:bCs/>
          <w:u w:val="single"/>
        </w:rPr>
        <w:t>t</w:t>
      </w:r>
      <w:r w:rsidR="0049626A" w:rsidRPr="00527405">
        <w:rPr>
          <w:b w:val="0"/>
          <w:bCs/>
          <w:u w:val="single"/>
        </w:rPr>
        <w:t>esting</w:t>
      </w:r>
      <w:r w:rsidR="004D0161">
        <w:rPr>
          <w:b w:val="0"/>
          <w:bCs/>
          <w:u w:val="single"/>
        </w:rPr>
        <w:t>.</w:t>
      </w:r>
    </w:p>
    <w:p w14:paraId="1223EB1C" w14:textId="09278E0F" w:rsidR="00C161C3" w:rsidRPr="00527405" w:rsidRDefault="004D0161" w:rsidP="0049626A">
      <w:r>
        <w:rPr>
          <w:noProof/>
        </w:rPr>
        <w:drawing>
          <wp:inline distT="0" distB="0" distL="0" distR="0" wp14:anchorId="4D818C99" wp14:editId="7DFB976E">
            <wp:extent cx="7877175" cy="4619625"/>
            <wp:effectExtent l="0" t="0" r="9525" b="9525"/>
            <wp:docPr id="1584723396" name="Picture 158472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C29523" w14:textId="77777777" w:rsidR="00C161C3" w:rsidRPr="00527405" w:rsidRDefault="00C161C3" w:rsidP="0049626A"/>
    <w:p w14:paraId="480E2575" w14:textId="77777777" w:rsidR="00C161C3" w:rsidRPr="00527405" w:rsidRDefault="00C161C3" w:rsidP="0049626A"/>
    <w:p w14:paraId="5B214B8D" w14:textId="77777777" w:rsidR="00C161C3" w:rsidRPr="00527405" w:rsidRDefault="00C161C3" w:rsidP="0049626A"/>
    <w:p w14:paraId="4C001F86" w14:textId="2EF5B63E" w:rsidR="003271A7" w:rsidRPr="00527405" w:rsidRDefault="003271A7" w:rsidP="003271A7"/>
    <w:sectPr w:rsidR="003271A7" w:rsidRPr="00527405" w:rsidSect="00506F26">
      <w:footerReference w:type="default" r:id="rId28"/>
      <w:headerReference w:type="first" r:id="rId29"/>
      <w:pgSz w:w="15840" w:h="12240" w:orient="landscape"/>
      <w:pgMar w:top="1282" w:right="1138" w:bottom="1181" w:left="1138" w:header="288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27484" w14:textId="77777777" w:rsidR="00506F26" w:rsidRDefault="00506F26" w:rsidP="00117666">
      <w:r>
        <w:separator/>
      </w:r>
    </w:p>
  </w:endnote>
  <w:endnote w:type="continuationSeparator" w:id="0">
    <w:p w14:paraId="5B4E9A93" w14:textId="77777777" w:rsidR="00506F26" w:rsidRDefault="00506F26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8A60F" w14:textId="77777777" w:rsidR="00D73C92" w:rsidRPr="00577C4C" w:rsidRDefault="00D73C92">
    <w:pPr>
      <w:pStyle w:val="Footer"/>
      <w:rPr>
        <w:b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127D7DA" wp14:editId="10908CC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 w14:textId="77777777" w:rsidR="00D73C92" w:rsidRPr="00577C4C" w:rsidRDefault="00D73C92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7D7D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04C0BEFB" w14:textId="77777777" w:rsidR="00D73C92" w:rsidRPr="00577C4C" w:rsidRDefault="00D73C92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65A02" w14:textId="77777777" w:rsidR="00506F26" w:rsidRDefault="00506F26" w:rsidP="00117666">
      <w:r>
        <w:separator/>
      </w:r>
    </w:p>
  </w:footnote>
  <w:footnote w:type="continuationSeparator" w:id="0">
    <w:p w14:paraId="4E7E61B0" w14:textId="77777777" w:rsidR="00506F26" w:rsidRDefault="00506F26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4DC69" w14:textId="77777777" w:rsidR="00D73C92" w:rsidRDefault="00D73C92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14758C2E" wp14:editId="7C8F8B09">
          <wp:extent cx="1382534" cy="497091"/>
          <wp:effectExtent l="0" t="0" r="0" b="0"/>
          <wp:docPr id="388381004" name="Picture 38838100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39189A78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39189A78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39189A78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7"/>
  </w:num>
  <w:num w:numId="13">
    <w:abstractNumId w:val="12"/>
  </w:num>
  <w:num w:numId="14">
    <w:abstractNumId w:val="4"/>
  </w:num>
  <w:num w:numId="15">
    <w:abstractNumId w:val="11"/>
  </w:num>
  <w:num w:numId="16">
    <w:abstractNumId w:val="14"/>
  </w:num>
  <w:num w:numId="1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1737"/>
          </w:tabs>
          <w:ind w:left="1737" w:hanging="567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6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4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5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6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7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(York)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D40420"/>
    <w:rsid w:val="000001BE"/>
    <w:rsid w:val="000039A4"/>
    <w:rsid w:val="00005369"/>
    <w:rsid w:val="00006E0C"/>
    <w:rsid w:val="00011F40"/>
    <w:rsid w:val="000130BA"/>
    <w:rsid w:val="000137AA"/>
    <w:rsid w:val="00015D7B"/>
    <w:rsid w:val="00021DDA"/>
    <w:rsid w:val="0002273A"/>
    <w:rsid w:val="00033672"/>
    <w:rsid w:val="00034304"/>
    <w:rsid w:val="00035434"/>
    <w:rsid w:val="00045678"/>
    <w:rsid w:val="000458E4"/>
    <w:rsid w:val="00047E13"/>
    <w:rsid w:val="0005296B"/>
    <w:rsid w:val="00063D84"/>
    <w:rsid w:val="000650A7"/>
    <w:rsid w:val="00065EBA"/>
    <w:rsid w:val="0006636D"/>
    <w:rsid w:val="00066D79"/>
    <w:rsid w:val="00072DF2"/>
    <w:rsid w:val="0007695F"/>
    <w:rsid w:val="00077D53"/>
    <w:rsid w:val="00081394"/>
    <w:rsid w:val="00084DB0"/>
    <w:rsid w:val="00090E7C"/>
    <w:rsid w:val="000B34BD"/>
    <w:rsid w:val="000C5616"/>
    <w:rsid w:val="000C60FE"/>
    <w:rsid w:val="000C7E2A"/>
    <w:rsid w:val="000D0B0B"/>
    <w:rsid w:val="000E7406"/>
    <w:rsid w:val="000F0992"/>
    <w:rsid w:val="000F2897"/>
    <w:rsid w:val="000F4CFB"/>
    <w:rsid w:val="000F4EAD"/>
    <w:rsid w:val="00104670"/>
    <w:rsid w:val="001066B6"/>
    <w:rsid w:val="00117666"/>
    <w:rsid w:val="001223A7"/>
    <w:rsid w:val="00123734"/>
    <w:rsid w:val="00131393"/>
    <w:rsid w:val="00134256"/>
    <w:rsid w:val="00143CFE"/>
    <w:rsid w:val="00147395"/>
    <w:rsid w:val="0014758D"/>
    <w:rsid w:val="00152161"/>
    <w:rsid w:val="001552C9"/>
    <w:rsid w:val="0015787E"/>
    <w:rsid w:val="00166D1A"/>
    <w:rsid w:val="00170FD3"/>
    <w:rsid w:val="0017284B"/>
    <w:rsid w:val="0017330A"/>
    <w:rsid w:val="0017457E"/>
    <w:rsid w:val="00177A5C"/>
    <w:rsid w:val="00177D84"/>
    <w:rsid w:val="00186F17"/>
    <w:rsid w:val="001964EF"/>
    <w:rsid w:val="00197749"/>
    <w:rsid w:val="001A2772"/>
    <w:rsid w:val="001A48CC"/>
    <w:rsid w:val="001A63D0"/>
    <w:rsid w:val="001A6DA1"/>
    <w:rsid w:val="001B1A2C"/>
    <w:rsid w:val="001C2288"/>
    <w:rsid w:val="001D0D9D"/>
    <w:rsid w:val="001D53BA"/>
    <w:rsid w:val="001D5C23"/>
    <w:rsid w:val="001D672E"/>
    <w:rsid w:val="001E00EC"/>
    <w:rsid w:val="001E0CA9"/>
    <w:rsid w:val="001E4F08"/>
    <w:rsid w:val="001F4C07"/>
    <w:rsid w:val="00202A6E"/>
    <w:rsid w:val="00206322"/>
    <w:rsid w:val="00206841"/>
    <w:rsid w:val="00210B3E"/>
    <w:rsid w:val="00211B26"/>
    <w:rsid w:val="00211CA0"/>
    <w:rsid w:val="00217BA1"/>
    <w:rsid w:val="00220AEA"/>
    <w:rsid w:val="00226954"/>
    <w:rsid w:val="0022706E"/>
    <w:rsid w:val="00230681"/>
    <w:rsid w:val="002368CB"/>
    <w:rsid w:val="00244D45"/>
    <w:rsid w:val="0024537F"/>
    <w:rsid w:val="00246354"/>
    <w:rsid w:val="0025167A"/>
    <w:rsid w:val="00261EE2"/>
    <w:rsid w:val="002629A3"/>
    <w:rsid w:val="00263DF4"/>
    <w:rsid w:val="002640DD"/>
    <w:rsid w:val="00265660"/>
    <w:rsid w:val="002677A0"/>
    <w:rsid w:val="00267D18"/>
    <w:rsid w:val="002776B9"/>
    <w:rsid w:val="002868E2"/>
    <w:rsid w:val="002869C3"/>
    <w:rsid w:val="0029261B"/>
    <w:rsid w:val="002936E4"/>
    <w:rsid w:val="00296B88"/>
    <w:rsid w:val="002A260D"/>
    <w:rsid w:val="002A6A9D"/>
    <w:rsid w:val="002B5FF2"/>
    <w:rsid w:val="002C059F"/>
    <w:rsid w:val="002C74CA"/>
    <w:rsid w:val="002D1E22"/>
    <w:rsid w:val="002D30BF"/>
    <w:rsid w:val="002E3868"/>
    <w:rsid w:val="002E5C02"/>
    <w:rsid w:val="002E6753"/>
    <w:rsid w:val="002F03C2"/>
    <w:rsid w:val="002F2495"/>
    <w:rsid w:val="002F2710"/>
    <w:rsid w:val="002F744D"/>
    <w:rsid w:val="002F7487"/>
    <w:rsid w:val="00300B4B"/>
    <w:rsid w:val="003016FA"/>
    <w:rsid w:val="00303DE6"/>
    <w:rsid w:val="0030566D"/>
    <w:rsid w:val="00307A6D"/>
    <w:rsid w:val="00310124"/>
    <w:rsid w:val="00317F52"/>
    <w:rsid w:val="00320905"/>
    <w:rsid w:val="00321815"/>
    <w:rsid w:val="00322306"/>
    <w:rsid w:val="0032703F"/>
    <w:rsid w:val="003271A7"/>
    <w:rsid w:val="00341A57"/>
    <w:rsid w:val="003420E1"/>
    <w:rsid w:val="0035196F"/>
    <w:rsid w:val="00353017"/>
    <w:rsid w:val="003544FB"/>
    <w:rsid w:val="003634F8"/>
    <w:rsid w:val="00365D63"/>
    <w:rsid w:val="0036793B"/>
    <w:rsid w:val="003708E2"/>
    <w:rsid w:val="00370C76"/>
    <w:rsid w:val="003718B7"/>
    <w:rsid w:val="00372682"/>
    <w:rsid w:val="00372891"/>
    <w:rsid w:val="00375F8B"/>
    <w:rsid w:val="003766AA"/>
    <w:rsid w:val="00376CC5"/>
    <w:rsid w:val="0039455A"/>
    <w:rsid w:val="0039693B"/>
    <w:rsid w:val="003A2BA4"/>
    <w:rsid w:val="003A5181"/>
    <w:rsid w:val="003A5714"/>
    <w:rsid w:val="003A5E07"/>
    <w:rsid w:val="003A72BE"/>
    <w:rsid w:val="003B11CD"/>
    <w:rsid w:val="003B3C1F"/>
    <w:rsid w:val="003B3C40"/>
    <w:rsid w:val="003B65FF"/>
    <w:rsid w:val="003C1A9E"/>
    <w:rsid w:val="003C2EF1"/>
    <w:rsid w:val="003C3A5F"/>
    <w:rsid w:val="003C50B5"/>
    <w:rsid w:val="003D13BC"/>
    <w:rsid w:val="003D1A86"/>
    <w:rsid w:val="003D2F2D"/>
    <w:rsid w:val="003D7816"/>
    <w:rsid w:val="003F6EF7"/>
    <w:rsid w:val="003F7454"/>
    <w:rsid w:val="00401590"/>
    <w:rsid w:val="00404436"/>
    <w:rsid w:val="00417503"/>
    <w:rsid w:val="0041781B"/>
    <w:rsid w:val="00423BF2"/>
    <w:rsid w:val="00424246"/>
    <w:rsid w:val="00427F44"/>
    <w:rsid w:val="00433214"/>
    <w:rsid w:val="004333B6"/>
    <w:rsid w:val="00434BBF"/>
    <w:rsid w:val="00436C2E"/>
    <w:rsid w:val="00440624"/>
    <w:rsid w:val="0044503D"/>
    <w:rsid w:val="00445C5D"/>
    <w:rsid w:val="00446E4C"/>
    <w:rsid w:val="0045595F"/>
    <w:rsid w:val="00461019"/>
    <w:rsid w:val="004621B2"/>
    <w:rsid w:val="00463E3D"/>
    <w:rsid w:val="00464250"/>
    <w:rsid w:val="004645AE"/>
    <w:rsid w:val="0046468F"/>
    <w:rsid w:val="00464D6E"/>
    <w:rsid w:val="00466AFF"/>
    <w:rsid w:val="004829BE"/>
    <w:rsid w:val="00482F1F"/>
    <w:rsid w:val="0048356B"/>
    <w:rsid w:val="004918B4"/>
    <w:rsid w:val="0049433E"/>
    <w:rsid w:val="0049626A"/>
    <w:rsid w:val="004962BD"/>
    <w:rsid w:val="004A02DE"/>
    <w:rsid w:val="004B2405"/>
    <w:rsid w:val="004B4C1D"/>
    <w:rsid w:val="004D0161"/>
    <w:rsid w:val="004D3E33"/>
    <w:rsid w:val="004E224E"/>
    <w:rsid w:val="004E4C03"/>
    <w:rsid w:val="004E6A57"/>
    <w:rsid w:val="004F5D2A"/>
    <w:rsid w:val="005019CE"/>
    <w:rsid w:val="0050218D"/>
    <w:rsid w:val="00502D01"/>
    <w:rsid w:val="005036B3"/>
    <w:rsid w:val="0050387C"/>
    <w:rsid w:val="00503C53"/>
    <w:rsid w:val="005060D6"/>
    <w:rsid w:val="00506F26"/>
    <w:rsid w:val="00510770"/>
    <w:rsid w:val="00517E79"/>
    <w:rsid w:val="0052252B"/>
    <w:rsid w:val="00523990"/>
    <w:rsid w:val="00523D0D"/>
    <w:rsid w:val="0052489D"/>
    <w:rsid w:val="005250F2"/>
    <w:rsid w:val="00527405"/>
    <w:rsid w:val="00531DD6"/>
    <w:rsid w:val="005332D0"/>
    <w:rsid w:val="005348DB"/>
    <w:rsid w:val="0054162F"/>
    <w:rsid w:val="005504B4"/>
    <w:rsid w:val="005551AD"/>
    <w:rsid w:val="005571F9"/>
    <w:rsid w:val="005609BE"/>
    <w:rsid w:val="00566C1F"/>
    <w:rsid w:val="00566DAA"/>
    <w:rsid w:val="00570E15"/>
    <w:rsid w:val="00571643"/>
    <w:rsid w:val="00573073"/>
    <w:rsid w:val="00576C36"/>
    <w:rsid w:val="005801E9"/>
    <w:rsid w:val="00592639"/>
    <w:rsid w:val="005A1D84"/>
    <w:rsid w:val="005A70EA"/>
    <w:rsid w:val="005B5511"/>
    <w:rsid w:val="005C277A"/>
    <w:rsid w:val="005C3963"/>
    <w:rsid w:val="005D1840"/>
    <w:rsid w:val="005D35E4"/>
    <w:rsid w:val="005D40DF"/>
    <w:rsid w:val="005D7910"/>
    <w:rsid w:val="005F1EB8"/>
    <w:rsid w:val="005F4832"/>
    <w:rsid w:val="005F54E6"/>
    <w:rsid w:val="00611ED8"/>
    <w:rsid w:val="00614C0A"/>
    <w:rsid w:val="00614C68"/>
    <w:rsid w:val="0062154F"/>
    <w:rsid w:val="00626026"/>
    <w:rsid w:val="00626278"/>
    <w:rsid w:val="006275FE"/>
    <w:rsid w:val="006319CF"/>
    <w:rsid w:val="00631A8C"/>
    <w:rsid w:val="00642AF6"/>
    <w:rsid w:val="00642CD8"/>
    <w:rsid w:val="00651CA2"/>
    <w:rsid w:val="00653D60"/>
    <w:rsid w:val="00657F32"/>
    <w:rsid w:val="00660D05"/>
    <w:rsid w:val="00660F1A"/>
    <w:rsid w:val="0067055F"/>
    <w:rsid w:val="00671D9A"/>
    <w:rsid w:val="00673952"/>
    <w:rsid w:val="00675E6B"/>
    <w:rsid w:val="006811B4"/>
    <w:rsid w:val="00683C84"/>
    <w:rsid w:val="006846DB"/>
    <w:rsid w:val="00684970"/>
    <w:rsid w:val="006859F1"/>
    <w:rsid w:val="00686C9D"/>
    <w:rsid w:val="006903EE"/>
    <w:rsid w:val="006917E2"/>
    <w:rsid w:val="00692443"/>
    <w:rsid w:val="006A00BB"/>
    <w:rsid w:val="006A40B8"/>
    <w:rsid w:val="006B2D5B"/>
    <w:rsid w:val="006B7657"/>
    <w:rsid w:val="006B7D14"/>
    <w:rsid w:val="006C0763"/>
    <w:rsid w:val="006C186D"/>
    <w:rsid w:val="006C23E7"/>
    <w:rsid w:val="006C5AFE"/>
    <w:rsid w:val="006D169A"/>
    <w:rsid w:val="006D327B"/>
    <w:rsid w:val="006D4FD1"/>
    <w:rsid w:val="006D5B93"/>
    <w:rsid w:val="006D5CF5"/>
    <w:rsid w:val="006D7525"/>
    <w:rsid w:val="006E18DE"/>
    <w:rsid w:val="006E54C5"/>
    <w:rsid w:val="006E78C7"/>
    <w:rsid w:val="006F2CA6"/>
    <w:rsid w:val="007021F1"/>
    <w:rsid w:val="007149E3"/>
    <w:rsid w:val="00721919"/>
    <w:rsid w:val="00721A15"/>
    <w:rsid w:val="007258A0"/>
    <w:rsid w:val="00725A7D"/>
    <w:rsid w:val="00727093"/>
    <w:rsid w:val="0073085C"/>
    <w:rsid w:val="00735F6C"/>
    <w:rsid w:val="00742898"/>
    <w:rsid w:val="00746505"/>
    <w:rsid w:val="00746509"/>
    <w:rsid w:val="00752FD1"/>
    <w:rsid w:val="00754B4A"/>
    <w:rsid w:val="0076108A"/>
    <w:rsid w:val="00774E27"/>
    <w:rsid w:val="00780001"/>
    <w:rsid w:val="0078409F"/>
    <w:rsid w:val="00790BB3"/>
    <w:rsid w:val="00792043"/>
    <w:rsid w:val="00792F80"/>
    <w:rsid w:val="00794C93"/>
    <w:rsid w:val="00794D25"/>
    <w:rsid w:val="007965B6"/>
    <w:rsid w:val="00796DE3"/>
    <w:rsid w:val="00797EDD"/>
    <w:rsid w:val="007A4020"/>
    <w:rsid w:val="007A4D5F"/>
    <w:rsid w:val="007B0322"/>
    <w:rsid w:val="007B041F"/>
    <w:rsid w:val="007B2958"/>
    <w:rsid w:val="007C0E3F"/>
    <w:rsid w:val="007C206C"/>
    <w:rsid w:val="007C4FF0"/>
    <w:rsid w:val="007C5729"/>
    <w:rsid w:val="007E0A84"/>
    <w:rsid w:val="007E3961"/>
    <w:rsid w:val="007F1A7C"/>
    <w:rsid w:val="007F7868"/>
    <w:rsid w:val="00802B7B"/>
    <w:rsid w:val="00805AEC"/>
    <w:rsid w:val="008111E4"/>
    <w:rsid w:val="0081301C"/>
    <w:rsid w:val="008158E9"/>
    <w:rsid w:val="008161A3"/>
    <w:rsid w:val="00817DD6"/>
    <w:rsid w:val="00820295"/>
    <w:rsid w:val="008249B2"/>
    <w:rsid w:val="00833E14"/>
    <w:rsid w:val="00842219"/>
    <w:rsid w:val="00850721"/>
    <w:rsid w:val="00852569"/>
    <w:rsid w:val="008629A9"/>
    <w:rsid w:val="00863BB0"/>
    <w:rsid w:val="008644C9"/>
    <w:rsid w:val="00865989"/>
    <w:rsid w:val="00876AB3"/>
    <w:rsid w:val="0088013E"/>
    <w:rsid w:val="008820D9"/>
    <w:rsid w:val="008843BB"/>
    <w:rsid w:val="0088513A"/>
    <w:rsid w:val="00887A35"/>
    <w:rsid w:val="00893C09"/>
    <w:rsid w:val="00893C19"/>
    <w:rsid w:val="00895308"/>
    <w:rsid w:val="0089789E"/>
    <w:rsid w:val="008A0240"/>
    <w:rsid w:val="008A089B"/>
    <w:rsid w:val="008C0868"/>
    <w:rsid w:val="008C37C9"/>
    <w:rsid w:val="008D1306"/>
    <w:rsid w:val="008D6C8D"/>
    <w:rsid w:val="008E2B54"/>
    <w:rsid w:val="008E4159"/>
    <w:rsid w:val="008E4404"/>
    <w:rsid w:val="008E4E7A"/>
    <w:rsid w:val="008E58C7"/>
    <w:rsid w:val="008E61D4"/>
    <w:rsid w:val="008F4840"/>
    <w:rsid w:val="008F5021"/>
    <w:rsid w:val="00905970"/>
    <w:rsid w:val="009059B3"/>
    <w:rsid w:val="0091117E"/>
    <w:rsid w:val="009127E7"/>
    <w:rsid w:val="00913233"/>
    <w:rsid w:val="00916EE3"/>
    <w:rsid w:val="009212B4"/>
    <w:rsid w:val="00931371"/>
    <w:rsid w:val="009345DB"/>
    <w:rsid w:val="0093552F"/>
    <w:rsid w:val="009358B7"/>
    <w:rsid w:val="00936484"/>
    <w:rsid w:val="00936638"/>
    <w:rsid w:val="00943573"/>
    <w:rsid w:val="009506B2"/>
    <w:rsid w:val="00951FBE"/>
    <w:rsid w:val="00955CA6"/>
    <w:rsid w:val="009613C4"/>
    <w:rsid w:val="00961714"/>
    <w:rsid w:val="009635E3"/>
    <w:rsid w:val="009675FB"/>
    <w:rsid w:val="00971B61"/>
    <w:rsid w:val="00974990"/>
    <w:rsid w:val="009772A1"/>
    <w:rsid w:val="00980C31"/>
    <w:rsid w:val="00981D10"/>
    <w:rsid w:val="009842CF"/>
    <w:rsid w:val="009859F0"/>
    <w:rsid w:val="00994A3E"/>
    <w:rsid w:val="009955FF"/>
    <w:rsid w:val="009A3B37"/>
    <w:rsid w:val="009A3E94"/>
    <w:rsid w:val="009A4B22"/>
    <w:rsid w:val="009B4897"/>
    <w:rsid w:val="009B64D9"/>
    <w:rsid w:val="009B6852"/>
    <w:rsid w:val="009C1D3C"/>
    <w:rsid w:val="009C2499"/>
    <w:rsid w:val="009C4CA3"/>
    <w:rsid w:val="009C6D1F"/>
    <w:rsid w:val="009D1D03"/>
    <w:rsid w:val="009D259D"/>
    <w:rsid w:val="009E218C"/>
    <w:rsid w:val="009E6496"/>
    <w:rsid w:val="009F3FA9"/>
    <w:rsid w:val="009F4B2D"/>
    <w:rsid w:val="009F6569"/>
    <w:rsid w:val="009F6FBC"/>
    <w:rsid w:val="00A00487"/>
    <w:rsid w:val="00A058B9"/>
    <w:rsid w:val="00A123E2"/>
    <w:rsid w:val="00A26478"/>
    <w:rsid w:val="00A353B4"/>
    <w:rsid w:val="00A3546B"/>
    <w:rsid w:val="00A4210C"/>
    <w:rsid w:val="00A50D9D"/>
    <w:rsid w:val="00A53000"/>
    <w:rsid w:val="00A545C6"/>
    <w:rsid w:val="00A55037"/>
    <w:rsid w:val="00A62442"/>
    <w:rsid w:val="00A62E8E"/>
    <w:rsid w:val="00A650DE"/>
    <w:rsid w:val="00A714A3"/>
    <w:rsid w:val="00A75F87"/>
    <w:rsid w:val="00A81106"/>
    <w:rsid w:val="00A8771F"/>
    <w:rsid w:val="00A95D8B"/>
    <w:rsid w:val="00A96F4D"/>
    <w:rsid w:val="00AA7E6E"/>
    <w:rsid w:val="00AB381E"/>
    <w:rsid w:val="00AC0270"/>
    <w:rsid w:val="00AC11C0"/>
    <w:rsid w:val="00AC3EA3"/>
    <w:rsid w:val="00AC41EF"/>
    <w:rsid w:val="00AC6EDC"/>
    <w:rsid w:val="00AC792D"/>
    <w:rsid w:val="00AD0D48"/>
    <w:rsid w:val="00AF2AE2"/>
    <w:rsid w:val="00AF51AD"/>
    <w:rsid w:val="00AF568E"/>
    <w:rsid w:val="00AF5747"/>
    <w:rsid w:val="00AF7FA3"/>
    <w:rsid w:val="00B01965"/>
    <w:rsid w:val="00B17113"/>
    <w:rsid w:val="00B205F8"/>
    <w:rsid w:val="00B26201"/>
    <w:rsid w:val="00B26A6D"/>
    <w:rsid w:val="00B3341F"/>
    <w:rsid w:val="00B348D0"/>
    <w:rsid w:val="00B4100D"/>
    <w:rsid w:val="00B42659"/>
    <w:rsid w:val="00B44208"/>
    <w:rsid w:val="00B5289D"/>
    <w:rsid w:val="00B52FA1"/>
    <w:rsid w:val="00B657B8"/>
    <w:rsid w:val="00B6652B"/>
    <w:rsid w:val="00B701EF"/>
    <w:rsid w:val="00B71D52"/>
    <w:rsid w:val="00B803ED"/>
    <w:rsid w:val="00B80631"/>
    <w:rsid w:val="00B822CE"/>
    <w:rsid w:val="00B84920"/>
    <w:rsid w:val="00B8556A"/>
    <w:rsid w:val="00BB09ED"/>
    <w:rsid w:val="00BB0B48"/>
    <w:rsid w:val="00BB3600"/>
    <w:rsid w:val="00BB41CE"/>
    <w:rsid w:val="00BB4418"/>
    <w:rsid w:val="00BB6949"/>
    <w:rsid w:val="00BC0C51"/>
    <w:rsid w:val="00BC6D0E"/>
    <w:rsid w:val="00BD71A5"/>
    <w:rsid w:val="00BE7C03"/>
    <w:rsid w:val="00BF39D6"/>
    <w:rsid w:val="00BF78E8"/>
    <w:rsid w:val="00C012A3"/>
    <w:rsid w:val="00C04042"/>
    <w:rsid w:val="00C06E62"/>
    <w:rsid w:val="00C1411B"/>
    <w:rsid w:val="00C161C3"/>
    <w:rsid w:val="00C16F19"/>
    <w:rsid w:val="00C17F95"/>
    <w:rsid w:val="00C2126E"/>
    <w:rsid w:val="00C23A1F"/>
    <w:rsid w:val="00C25FB1"/>
    <w:rsid w:val="00C30EB1"/>
    <w:rsid w:val="00C35831"/>
    <w:rsid w:val="00C37560"/>
    <w:rsid w:val="00C40060"/>
    <w:rsid w:val="00C43D83"/>
    <w:rsid w:val="00C47A30"/>
    <w:rsid w:val="00C51BE9"/>
    <w:rsid w:val="00C52A7B"/>
    <w:rsid w:val="00C54FEB"/>
    <w:rsid w:val="00C6324C"/>
    <w:rsid w:val="00C679AA"/>
    <w:rsid w:val="00C724CF"/>
    <w:rsid w:val="00C75972"/>
    <w:rsid w:val="00C75C57"/>
    <w:rsid w:val="00C7722C"/>
    <w:rsid w:val="00C80807"/>
    <w:rsid w:val="00C80AC3"/>
    <w:rsid w:val="00C80C1C"/>
    <w:rsid w:val="00C826DA"/>
    <w:rsid w:val="00C82792"/>
    <w:rsid w:val="00C87061"/>
    <w:rsid w:val="00C91537"/>
    <w:rsid w:val="00C948FD"/>
    <w:rsid w:val="00C94CCB"/>
    <w:rsid w:val="00C957A5"/>
    <w:rsid w:val="00C95EFC"/>
    <w:rsid w:val="00C961DA"/>
    <w:rsid w:val="00CA31B5"/>
    <w:rsid w:val="00CA60F1"/>
    <w:rsid w:val="00CB2220"/>
    <w:rsid w:val="00CB43D5"/>
    <w:rsid w:val="00CB4F87"/>
    <w:rsid w:val="00CC0EF3"/>
    <w:rsid w:val="00CC1A47"/>
    <w:rsid w:val="00CC3AED"/>
    <w:rsid w:val="00CC59E9"/>
    <w:rsid w:val="00CC76F9"/>
    <w:rsid w:val="00CD066B"/>
    <w:rsid w:val="00CD0BBA"/>
    <w:rsid w:val="00CD1F42"/>
    <w:rsid w:val="00CD3ECE"/>
    <w:rsid w:val="00CD46E2"/>
    <w:rsid w:val="00CE7FB6"/>
    <w:rsid w:val="00CF43B8"/>
    <w:rsid w:val="00D00D0B"/>
    <w:rsid w:val="00D01B05"/>
    <w:rsid w:val="00D03458"/>
    <w:rsid w:val="00D0447F"/>
    <w:rsid w:val="00D04B69"/>
    <w:rsid w:val="00D10726"/>
    <w:rsid w:val="00D11A75"/>
    <w:rsid w:val="00D13B97"/>
    <w:rsid w:val="00D15D48"/>
    <w:rsid w:val="00D17FBC"/>
    <w:rsid w:val="00D23F3D"/>
    <w:rsid w:val="00D3247E"/>
    <w:rsid w:val="00D32E9A"/>
    <w:rsid w:val="00D33E3B"/>
    <w:rsid w:val="00D37589"/>
    <w:rsid w:val="00D40420"/>
    <w:rsid w:val="00D50B50"/>
    <w:rsid w:val="00D537FA"/>
    <w:rsid w:val="00D55A40"/>
    <w:rsid w:val="00D613CD"/>
    <w:rsid w:val="00D6159F"/>
    <w:rsid w:val="00D63F11"/>
    <w:rsid w:val="00D70853"/>
    <w:rsid w:val="00D73A36"/>
    <w:rsid w:val="00D73C92"/>
    <w:rsid w:val="00D770E4"/>
    <w:rsid w:val="00D80D99"/>
    <w:rsid w:val="00D83F13"/>
    <w:rsid w:val="00D84167"/>
    <w:rsid w:val="00D91B98"/>
    <w:rsid w:val="00D9222C"/>
    <w:rsid w:val="00D93952"/>
    <w:rsid w:val="00D9503C"/>
    <w:rsid w:val="00DA2043"/>
    <w:rsid w:val="00DA73FE"/>
    <w:rsid w:val="00DB2007"/>
    <w:rsid w:val="00DB2866"/>
    <w:rsid w:val="00DB5417"/>
    <w:rsid w:val="00DC2B8B"/>
    <w:rsid w:val="00DC6973"/>
    <w:rsid w:val="00DD3231"/>
    <w:rsid w:val="00DD73EF"/>
    <w:rsid w:val="00DE215E"/>
    <w:rsid w:val="00DE23E8"/>
    <w:rsid w:val="00DE2A8B"/>
    <w:rsid w:val="00DF187F"/>
    <w:rsid w:val="00DF2ED4"/>
    <w:rsid w:val="00DF2F38"/>
    <w:rsid w:val="00DF37BF"/>
    <w:rsid w:val="00DF3B35"/>
    <w:rsid w:val="00DF50D6"/>
    <w:rsid w:val="00E0128B"/>
    <w:rsid w:val="00E04416"/>
    <w:rsid w:val="00E100AC"/>
    <w:rsid w:val="00E11C78"/>
    <w:rsid w:val="00E147F3"/>
    <w:rsid w:val="00E14EB5"/>
    <w:rsid w:val="00E1559E"/>
    <w:rsid w:val="00E21EC6"/>
    <w:rsid w:val="00E27532"/>
    <w:rsid w:val="00E35C62"/>
    <w:rsid w:val="00E36004"/>
    <w:rsid w:val="00E36803"/>
    <w:rsid w:val="00E372BA"/>
    <w:rsid w:val="00E41ADD"/>
    <w:rsid w:val="00E53989"/>
    <w:rsid w:val="00E6055B"/>
    <w:rsid w:val="00E64E17"/>
    <w:rsid w:val="00E7046A"/>
    <w:rsid w:val="00E852EA"/>
    <w:rsid w:val="00E86409"/>
    <w:rsid w:val="00E87F15"/>
    <w:rsid w:val="00E975B0"/>
    <w:rsid w:val="00EA3BB3"/>
    <w:rsid w:val="00EA3D3C"/>
    <w:rsid w:val="00EB3CAA"/>
    <w:rsid w:val="00EB732C"/>
    <w:rsid w:val="00EC2B9C"/>
    <w:rsid w:val="00EC3999"/>
    <w:rsid w:val="00EC7378"/>
    <w:rsid w:val="00EC7CC3"/>
    <w:rsid w:val="00ED1641"/>
    <w:rsid w:val="00ED1F1C"/>
    <w:rsid w:val="00ED3196"/>
    <w:rsid w:val="00EE4090"/>
    <w:rsid w:val="00EE47F7"/>
    <w:rsid w:val="00EE50D6"/>
    <w:rsid w:val="00EF0B7B"/>
    <w:rsid w:val="00EF1216"/>
    <w:rsid w:val="00F04753"/>
    <w:rsid w:val="00F049B1"/>
    <w:rsid w:val="00F05614"/>
    <w:rsid w:val="00F14292"/>
    <w:rsid w:val="00F1692E"/>
    <w:rsid w:val="00F213A8"/>
    <w:rsid w:val="00F22D43"/>
    <w:rsid w:val="00F254A4"/>
    <w:rsid w:val="00F25D88"/>
    <w:rsid w:val="00F27A8C"/>
    <w:rsid w:val="00F40A26"/>
    <w:rsid w:val="00F41C62"/>
    <w:rsid w:val="00F41F4D"/>
    <w:rsid w:val="00F42519"/>
    <w:rsid w:val="00F43B7B"/>
    <w:rsid w:val="00F46494"/>
    <w:rsid w:val="00F5577C"/>
    <w:rsid w:val="00F558AB"/>
    <w:rsid w:val="00F61D89"/>
    <w:rsid w:val="00F62933"/>
    <w:rsid w:val="00F74C09"/>
    <w:rsid w:val="00F75887"/>
    <w:rsid w:val="00F836DF"/>
    <w:rsid w:val="00F85987"/>
    <w:rsid w:val="00F86ABB"/>
    <w:rsid w:val="00F94C1E"/>
    <w:rsid w:val="00F94C7F"/>
    <w:rsid w:val="00F9514E"/>
    <w:rsid w:val="00F97039"/>
    <w:rsid w:val="00FA2173"/>
    <w:rsid w:val="00FA22BF"/>
    <w:rsid w:val="00FA2AF7"/>
    <w:rsid w:val="00FA6CA6"/>
    <w:rsid w:val="00FB0DD6"/>
    <w:rsid w:val="00FC08E0"/>
    <w:rsid w:val="00FC2515"/>
    <w:rsid w:val="00FC404F"/>
    <w:rsid w:val="00FC663D"/>
    <w:rsid w:val="00FC740A"/>
    <w:rsid w:val="00FC7A2E"/>
    <w:rsid w:val="00FD32CB"/>
    <w:rsid w:val="00FD3992"/>
    <w:rsid w:val="00FD4090"/>
    <w:rsid w:val="00FD56FF"/>
    <w:rsid w:val="00FD7648"/>
    <w:rsid w:val="00FE2770"/>
    <w:rsid w:val="00FE37DF"/>
    <w:rsid w:val="00FE4917"/>
    <w:rsid w:val="00FE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9BEA237"/>
  <w15:docId w15:val="{757ABA37-7D5A-42D5-8BA2-C3ABF0C3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57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tabs>
        <w:tab w:val="clear" w:pos="567"/>
        <w:tab w:val="num" w:pos="3177"/>
      </w:tabs>
      <w:spacing w:after="200"/>
      <w:ind w:left="3177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tabs>
        <w:tab w:val="clear" w:pos="1737"/>
        <w:tab w:val="num" w:pos="567"/>
      </w:tabs>
      <w:spacing w:before="40" w:after="120"/>
      <w:ind w:left="567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3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5308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BB4418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B4418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BB4418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B4418"/>
    <w:rPr>
      <w:rFonts w:ascii="Times New Roman" w:eastAsia="Times New Roman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27FF1A0031140946B177EA8C8D57F" ma:contentTypeVersion="18" ma:contentTypeDescription="Create a new document." ma:contentTypeScope="" ma:versionID="4ca1cc440061a0eab1989eb787525c8d">
  <xsd:schema xmlns:xsd="http://www.w3.org/2001/XMLSchema" xmlns:xs="http://www.w3.org/2001/XMLSchema" xmlns:p="http://schemas.microsoft.com/office/2006/metadata/properties" xmlns:ns3="306693b3-2db9-47d5-adee-e79921918a6f" xmlns:ns4="5c17c5f3-4544-405b-97be-8bd0ae1454ef" targetNamespace="http://schemas.microsoft.com/office/2006/metadata/properties" ma:root="true" ma:fieldsID="0939a36cd16562b9e6fc2e6cd6aef035" ns3:_="" ns4:_="">
    <xsd:import namespace="306693b3-2db9-47d5-adee-e79921918a6f"/>
    <xsd:import namespace="5c17c5f3-4544-405b-97be-8bd0ae1454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693b3-2db9-47d5-adee-e79921918a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17c5f3-4544-405b-97be-8bd0ae145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c17c5f3-4544-405b-97be-8bd0ae1454ef">
      <UserInfo>
        <DisplayName/>
        <AccountId xsi:nil="true"/>
        <AccountType/>
      </UserInfo>
    </SharedWithUsers>
    <_activity xmlns="306693b3-2db9-47d5-adee-e79921918a6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547FD6E-73F0-4542-8474-D6680317EF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B47C26-CB9B-4C95-B1B8-F9E98C979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6693b3-2db9-47d5-adee-e79921918a6f"/>
    <ds:schemaRef ds:uri="5c17c5f3-4544-405b-97be-8bd0ae145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0633FE-2C4D-43D3-9027-7B70B5BC8799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306693b3-2db9-47d5-adee-e79921918a6f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5c17c5f3-4544-405b-97be-8bd0ae1454ef"/>
  </ds:schemaRefs>
</ds:datastoreItem>
</file>

<file path=customXml/itemProps4.xml><?xml version="1.0" encoding="utf-8"?>
<ds:datastoreItem xmlns:ds="http://schemas.openxmlformats.org/officeDocument/2006/customXml" ds:itemID="{0A5D71E6-A491-4D14-8181-E33D5D8C5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frontiers_template.dotx</Template>
  <TotalTime>1</TotalTime>
  <Pages>19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Gawronski,Brian E</cp:lastModifiedBy>
  <cp:revision>2</cp:revision>
  <cp:lastPrinted>2013-10-03T12:51:00Z</cp:lastPrinted>
  <dcterms:created xsi:type="dcterms:W3CDTF">2024-03-19T21:45:00Z</dcterms:created>
  <dcterms:modified xsi:type="dcterms:W3CDTF">2024-03-19T21:45:00Z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0x010100E8F27FF1A0031140946B177EA8C8D57F</vt:lpwstr>
  </property>
  <property fmtid="{D5CDD505-2E9C-101B-9397-08002B2CF9AE}" pid="3" name="_dlc_DocIdItemGuid">
    <vt:lpwstr>1f20ac40-4545-4ae8-9e88-2ffc72570862</vt:lpwstr>
  </property>
  <property fmtid="{D5CDD505-2E9C-101B-9397-08002B2CF9AE}" pid="4" name="Order">
    <vt:r8>1012000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